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89B05" w14:textId="77777777" w:rsidR="006C6915" w:rsidRPr="00111971" w:rsidRDefault="006C6915" w:rsidP="005F3A53">
      <w:pPr>
        <w:pStyle w:val="Header"/>
        <w:tabs>
          <w:tab w:val="clear" w:pos="4153"/>
          <w:tab w:val="clear" w:pos="8306"/>
        </w:tabs>
        <w:jc w:val="right"/>
        <w:rPr>
          <w:rFonts w:asciiTheme="majorHAnsi" w:hAnsiTheme="majorHAnsi" w:cstheme="majorHAnsi"/>
        </w:rPr>
      </w:pPr>
      <w:bookmarkStart w:id="0" w:name="_Hlk156222742"/>
      <w:bookmarkEnd w:id="0"/>
    </w:p>
    <w:p w14:paraId="27FBD401" w14:textId="77777777" w:rsidR="00191C93" w:rsidRPr="00111971" w:rsidRDefault="00191C93" w:rsidP="005F3A53">
      <w:pPr>
        <w:pStyle w:val="Header"/>
        <w:tabs>
          <w:tab w:val="clear" w:pos="4153"/>
          <w:tab w:val="clear" w:pos="8306"/>
        </w:tabs>
        <w:jc w:val="right"/>
        <w:rPr>
          <w:rFonts w:asciiTheme="majorHAnsi" w:hAnsiTheme="majorHAnsi" w:cstheme="majorHAnsi"/>
        </w:rPr>
      </w:pPr>
    </w:p>
    <w:p w14:paraId="27FA6AC4" w14:textId="4A85761E" w:rsidR="00191C93" w:rsidRPr="00111971" w:rsidRDefault="00191C93" w:rsidP="00191C93">
      <w:pPr>
        <w:pStyle w:val="Header"/>
        <w:tabs>
          <w:tab w:val="clear" w:pos="4153"/>
          <w:tab w:val="clear" w:pos="8306"/>
        </w:tabs>
        <w:jc w:val="center"/>
        <w:rPr>
          <w:rFonts w:asciiTheme="majorHAnsi" w:hAnsiTheme="majorHAnsi" w:cstheme="majorHAnsi"/>
          <w:b/>
          <w:bCs/>
          <w:sz w:val="56"/>
          <w:szCs w:val="56"/>
          <w:u w:val="single"/>
        </w:rPr>
      </w:pPr>
      <w:r w:rsidRPr="00111971">
        <w:rPr>
          <w:rFonts w:asciiTheme="majorHAnsi" w:hAnsiTheme="majorHAnsi" w:cstheme="majorHAnsi"/>
          <w:b/>
          <w:bCs/>
          <w:sz w:val="56"/>
          <w:szCs w:val="56"/>
          <w:u w:val="single"/>
        </w:rPr>
        <w:t xml:space="preserve">Assignment- Preparing for Research within Policing. </w:t>
      </w:r>
    </w:p>
    <w:p w14:paraId="2A77D0D5" w14:textId="77777777" w:rsidR="00191C93" w:rsidRDefault="00191C93" w:rsidP="00191C93">
      <w:pPr>
        <w:pStyle w:val="Header"/>
        <w:tabs>
          <w:tab w:val="clear" w:pos="4153"/>
          <w:tab w:val="clear" w:pos="8306"/>
        </w:tabs>
        <w:jc w:val="center"/>
        <w:rPr>
          <w:rFonts w:ascii="Arial" w:hAnsi="Arial" w:cs="Arial"/>
          <w:sz w:val="56"/>
          <w:szCs w:val="56"/>
        </w:rPr>
      </w:pPr>
    </w:p>
    <w:p w14:paraId="10E4539D" w14:textId="77777777" w:rsidR="00191C93" w:rsidRDefault="00191C93" w:rsidP="00191C93">
      <w:pPr>
        <w:pStyle w:val="Header"/>
        <w:tabs>
          <w:tab w:val="clear" w:pos="4153"/>
          <w:tab w:val="clear" w:pos="8306"/>
        </w:tabs>
        <w:jc w:val="center"/>
        <w:rPr>
          <w:rFonts w:ascii="Arial" w:hAnsi="Arial" w:cs="Arial"/>
          <w:sz w:val="56"/>
          <w:szCs w:val="56"/>
        </w:rPr>
      </w:pPr>
    </w:p>
    <w:p w14:paraId="19C50C84" w14:textId="77777777" w:rsidR="00191C93" w:rsidRDefault="00191C93" w:rsidP="00191C93">
      <w:pPr>
        <w:pStyle w:val="Header"/>
        <w:tabs>
          <w:tab w:val="clear" w:pos="4153"/>
          <w:tab w:val="clear" w:pos="8306"/>
        </w:tabs>
        <w:jc w:val="center"/>
        <w:rPr>
          <w:rFonts w:ascii="Arial" w:hAnsi="Arial" w:cs="Arial"/>
          <w:sz w:val="56"/>
          <w:szCs w:val="56"/>
        </w:rPr>
      </w:pPr>
    </w:p>
    <w:p w14:paraId="71039109" w14:textId="456A93A5" w:rsidR="00191C93" w:rsidRDefault="00191C93" w:rsidP="00191C93">
      <w:pPr>
        <w:pStyle w:val="Header"/>
        <w:tabs>
          <w:tab w:val="clear" w:pos="4153"/>
          <w:tab w:val="clear" w:pos="8306"/>
        </w:tabs>
        <w:jc w:val="center"/>
        <w:rPr>
          <w:rFonts w:ascii="Arial" w:hAnsi="Arial" w:cs="Arial"/>
          <w:sz w:val="56"/>
          <w:szCs w:val="56"/>
        </w:rPr>
      </w:pPr>
    </w:p>
    <w:p w14:paraId="1D3A0392" w14:textId="0DC109A5" w:rsidR="00191C93" w:rsidRDefault="00191C93" w:rsidP="00191C93">
      <w:pPr>
        <w:pStyle w:val="Header"/>
        <w:tabs>
          <w:tab w:val="clear" w:pos="4153"/>
          <w:tab w:val="clear" w:pos="8306"/>
        </w:tabs>
        <w:jc w:val="center"/>
        <w:rPr>
          <w:rFonts w:ascii="Arial" w:hAnsi="Arial" w:cs="Arial"/>
          <w:sz w:val="56"/>
          <w:szCs w:val="56"/>
        </w:rPr>
      </w:pPr>
      <w:r>
        <w:rPr>
          <w:rFonts w:ascii="Arial" w:hAnsi="Arial" w:cs="Arial"/>
          <w:noProof/>
          <w:sz w:val="56"/>
          <w:szCs w:val="56"/>
        </w:rPr>
        <w:drawing>
          <wp:anchor distT="0" distB="0" distL="114300" distR="114300" simplePos="0" relativeHeight="251658240" behindDoc="0" locked="0" layoutInCell="1" allowOverlap="1" wp14:anchorId="0B148A24" wp14:editId="39AAD532">
            <wp:simplePos x="0" y="0"/>
            <wp:positionH relativeFrom="column">
              <wp:posOffset>0</wp:posOffset>
            </wp:positionH>
            <wp:positionV relativeFrom="paragraph">
              <wp:posOffset>350520</wp:posOffset>
            </wp:positionV>
            <wp:extent cx="6638290" cy="2749550"/>
            <wp:effectExtent l="0" t="0" r="3810" b="6350"/>
            <wp:wrapNone/>
            <wp:docPr id="729661302"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61302" name="Picture 4" descr="A close-up of a sign&#10;&#10;Description automatically generated"/>
                    <pic:cNvPicPr/>
                  </pic:nvPicPr>
                  <pic:blipFill>
                    <a:blip r:embed="rId7"/>
                    <a:stretch>
                      <a:fillRect/>
                    </a:stretch>
                  </pic:blipFill>
                  <pic:spPr>
                    <a:xfrm>
                      <a:off x="0" y="0"/>
                      <a:ext cx="6638290" cy="2749550"/>
                    </a:xfrm>
                    <a:prstGeom prst="rect">
                      <a:avLst/>
                    </a:prstGeom>
                  </pic:spPr>
                </pic:pic>
              </a:graphicData>
            </a:graphic>
            <wp14:sizeRelH relativeFrom="page">
              <wp14:pctWidth>0</wp14:pctWidth>
            </wp14:sizeRelH>
            <wp14:sizeRelV relativeFrom="page">
              <wp14:pctHeight>0</wp14:pctHeight>
            </wp14:sizeRelV>
          </wp:anchor>
        </w:drawing>
      </w:r>
    </w:p>
    <w:p w14:paraId="1FDE30ED" w14:textId="43F0F3AD" w:rsidR="00191C93" w:rsidRDefault="00191C93" w:rsidP="00191C93">
      <w:pPr>
        <w:pStyle w:val="Header"/>
        <w:tabs>
          <w:tab w:val="clear" w:pos="4153"/>
          <w:tab w:val="clear" w:pos="8306"/>
        </w:tabs>
        <w:jc w:val="center"/>
        <w:rPr>
          <w:rFonts w:ascii="Arial" w:hAnsi="Arial" w:cs="Arial"/>
          <w:sz w:val="56"/>
          <w:szCs w:val="56"/>
        </w:rPr>
      </w:pPr>
    </w:p>
    <w:p w14:paraId="02C2E36E" w14:textId="502D6938" w:rsidR="00191C93" w:rsidRDefault="00191C93" w:rsidP="00191C93">
      <w:pPr>
        <w:pStyle w:val="Header"/>
        <w:tabs>
          <w:tab w:val="clear" w:pos="4153"/>
          <w:tab w:val="clear" w:pos="8306"/>
        </w:tabs>
        <w:jc w:val="center"/>
        <w:rPr>
          <w:rFonts w:ascii="Arial" w:hAnsi="Arial" w:cs="Arial"/>
          <w:sz w:val="56"/>
          <w:szCs w:val="56"/>
        </w:rPr>
      </w:pPr>
    </w:p>
    <w:p w14:paraId="35E4EA7D" w14:textId="73BA00F3" w:rsidR="00191C93" w:rsidRDefault="00191C93" w:rsidP="00191C93">
      <w:pPr>
        <w:pStyle w:val="Header"/>
        <w:tabs>
          <w:tab w:val="clear" w:pos="4153"/>
          <w:tab w:val="clear" w:pos="8306"/>
        </w:tabs>
        <w:jc w:val="center"/>
        <w:rPr>
          <w:rFonts w:ascii="Arial" w:hAnsi="Arial" w:cs="Arial"/>
          <w:sz w:val="56"/>
          <w:szCs w:val="56"/>
        </w:rPr>
      </w:pPr>
    </w:p>
    <w:p w14:paraId="0BDD76EA" w14:textId="37B8BAEE" w:rsidR="00191C93" w:rsidRDefault="00191C93" w:rsidP="00191C93">
      <w:pPr>
        <w:pStyle w:val="Header"/>
        <w:tabs>
          <w:tab w:val="clear" w:pos="4153"/>
          <w:tab w:val="clear" w:pos="8306"/>
        </w:tabs>
        <w:jc w:val="center"/>
        <w:rPr>
          <w:rFonts w:ascii="Arial" w:hAnsi="Arial" w:cs="Arial"/>
          <w:sz w:val="56"/>
          <w:szCs w:val="56"/>
        </w:rPr>
      </w:pPr>
    </w:p>
    <w:p w14:paraId="6FD5E698" w14:textId="1860F067" w:rsidR="00191C93" w:rsidRDefault="00191C93" w:rsidP="00191C93">
      <w:pPr>
        <w:pStyle w:val="Header"/>
        <w:tabs>
          <w:tab w:val="clear" w:pos="4153"/>
          <w:tab w:val="clear" w:pos="8306"/>
        </w:tabs>
        <w:jc w:val="center"/>
        <w:rPr>
          <w:rFonts w:ascii="Arial" w:hAnsi="Arial" w:cs="Arial"/>
          <w:sz w:val="56"/>
          <w:szCs w:val="56"/>
        </w:rPr>
      </w:pPr>
    </w:p>
    <w:p w14:paraId="164F910F" w14:textId="77777777" w:rsidR="00191C93" w:rsidRDefault="00191C93" w:rsidP="00191C93">
      <w:pPr>
        <w:pStyle w:val="Header"/>
        <w:tabs>
          <w:tab w:val="clear" w:pos="4153"/>
          <w:tab w:val="clear" w:pos="8306"/>
        </w:tabs>
        <w:jc w:val="center"/>
        <w:rPr>
          <w:rFonts w:ascii="Arial" w:hAnsi="Arial" w:cs="Arial"/>
          <w:sz w:val="56"/>
          <w:szCs w:val="56"/>
        </w:rPr>
      </w:pPr>
    </w:p>
    <w:p w14:paraId="1AA286AB" w14:textId="77777777" w:rsidR="00191C93" w:rsidRDefault="00191C93" w:rsidP="00191C93">
      <w:pPr>
        <w:pStyle w:val="Header"/>
        <w:tabs>
          <w:tab w:val="clear" w:pos="4153"/>
          <w:tab w:val="clear" w:pos="8306"/>
        </w:tabs>
        <w:jc w:val="center"/>
        <w:rPr>
          <w:rFonts w:ascii="Arial" w:hAnsi="Arial" w:cs="Arial"/>
          <w:sz w:val="56"/>
          <w:szCs w:val="56"/>
        </w:rPr>
      </w:pPr>
    </w:p>
    <w:p w14:paraId="08A05F9F" w14:textId="77777777" w:rsidR="00191C93" w:rsidRDefault="00191C93" w:rsidP="00191C93">
      <w:pPr>
        <w:pStyle w:val="Header"/>
        <w:tabs>
          <w:tab w:val="clear" w:pos="4153"/>
          <w:tab w:val="clear" w:pos="8306"/>
        </w:tabs>
        <w:jc w:val="center"/>
        <w:rPr>
          <w:rFonts w:ascii="Arial" w:hAnsi="Arial" w:cs="Arial"/>
          <w:sz w:val="56"/>
          <w:szCs w:val="56"/>
        </w:rPr>
      </w:pPr>
    </w:p>
    <w:p w14:paraId="6F30A650" w14:textId="77777777" w:rsidR="00191C93" w:rsidRDefault="00191C93" w:rsidP="00191C93">
      <w:pPr>
        <w:pStyle w:val="Header"/>
        <w:tabs>
          <w:tab w:val="clear" w:pos="4153"/>
          <w:tab w:val="clear" w:pos="8306"/>
        </w:tabs>
        <w:jc w:val="center"/>
        <w:rPr>
          <w:rFonts w:ascii="Arial" w:hAnsi="Arial" w:cs="Arial"/>
          <w:sz w:val="56"/>
          <w:szCs w:val="56"/>
        </w:rPr>
      </w:pPr>
    </w:p>
    <w:p w14:paraId="3A960028" w14:textId="77777777" w:rsidR="00191C93" w:rsidRDefault="00191C93" w:rsidP="00191C93">
      <w:pPr>
        <w:pStyle w:val="Header"/>
        <w:tabs>
          <w:tab w:val="clear" w:pos="4153"/>
          <w:tab w:val="clear" w:pos="8306"/>
        </w:tabs>
        <w:jc w:val="center"/>
        <w:rPr>
          <w:rFonts w:ascii="Arial" w:hAnsi="Arial" w:cs="Arial"/>
          <w:sz w:val="56"/>
          <w:szCs w:val="56"/>
        </w:rPr>
      </w:pPr>
    </w:p>
    <w:p w14:paraId="7B565FD8" w14:textId="77777777" w:rsidR="00191C93" w:rsidRDefault="00191C93" w:rsidP="00191C93">
      <w:pPr>
        <w:pStyle w:val="Header"/>
        <w:tabs>
          <w:tab w:val="clear" w:pos="4153"/>
          <w:tab w:val="clear" w:pos="8306"/>
        </w:tabs>
        <w:jc w:val="center"/>
        <w:rPr>
          <w:rFonts w:ascii="Arial" w:hAnsi="Arial" w:cs="Arial"/>
          <w:sz w:val="56"/>
          <w:szCs w:val="56"/>
        </w:rPr>
      </w:pPr>
    </w:p>
    <w:p w14:paraId="30F40764" w14:textId="77777777" w:rsidR="00191C93" w:rsidRDefault="00191C93" w:rsidP="00191C93">
      <w:pPr>
        <w:pStyle w:val="Header"/>
        <w:tabs>
          <w:tab w:val="clear" w:pos="4153"/>
          <w:tab w:val="clear" w:pos="8306"/>
        </w:tabs>
        <w:jc w:val="center"/>
        <w:rPr>
          <w:rFonts w:ascii="Arial" w:hAnsi="Arial" w:cs="Arial"/>
          <w:sz w:val="56"/>
          <w:szCs w:val="56"/>
        </w:rPr>
      </w:pPr>
    </w:p>
    <w:p w14:paraId="687ED75E" w14:textId="77777777" w:rsidR="00191C93" w:rsidRPr="00111971" w:rsidRDefault="00191C93" w:rsidP="00191C93">
      <w:pPr>
        <w:pStyle w:val="Header"/>
        <w:tabs>
          <w:tab w:val="clear" w:pos="4153"/>
          <w:tab w:val="clear" w:pos="8306"/>
        </w:tabs>
        <w:jc w:val="center"/>
        <w:rPr>
          <w:rFonts w:asciiTheme="majorHAnsi" w:hAnsiTheme="majorHAnsi" w:cstheme="majorHAnsi"/>
          <w:sz w:val="56"/>
          <w:szCs w:val="56"/>
        </w:rPr>
      </w:pPr>
    </w:p>
    <w:p w14:paraId="7C6A06A0" w14:textId="4BD54E58" w:rsidR="00191C93" w:rsidRPr="00111971" w:rsidRDefault="00191C93" w:rsidP="00191C93">
      <w:pPr>
        <w:pStyle w:val="Header"/>
        <w:tabs>
          <w:tab w:val="clear" w:pos="4153"/>
          <w:tab w:val="clear" w:pos="8306"/>
        </w:tabs>
        <w:jc w:val="center"/>
        <w:rPr>
          <w:rFonts w:asciiTheme="majorHAnsi" w:hAnsiTheme="majorHAnsi" w:cstheme="majorHAnsi"/>
          <w:sz w:val="40"/>
          <w:szCs w:val="40"/>
        </w:rPr>
      </w:pPr>
      <w:r w:rsidRPr="00111971">
        <w:rPr>
          <w:rFonts w:asciiTheme="majorHAnsi" w:hAnsiTheme="majorHAnsi" w:cstheme="majorHAnsi"/>
          <w:sz w:val="40"/>
          <w:szCs w:val="40"/>
        </w:rPr>
        <w:t>Module Code: BMPL5012</w:t>
      </w:r>
    </w:p>
    <w:p w14:paraId="08D65090" w14:textId="279BBA57" w:rsidR="00191C93" w:rsidRPr="00111971" w:rsidRDefault="00191C93" w:rsidP="00191C93">
      <w:pPr>
        <w:pStyle w:val="Header"/>
        <w:tabs>
          <w:tab w:val="clear" w:pos="4153"/>
          <w:tab w:val="clear" w:pos="8306"/>
        </w:tabs>
        <w:jc w:val="center"/>
        <w:rPr>
          <w:rFonts w:asciiTheme="majorHAnsi" w:hAnsiTheme="majorHAnsi" w:cstheme="majorHAnsi"/>
          <w:sz w:val="40"/>
          <w:szCs w:val="40"/>
        </w:rPr>
      </w:pPr>
      <w:r w:rsidRPr="00111971">
        <w:rPr>
          <w:rFonts w:asciiTheme="majorHAnsi" w:hAnsiTheme="majorHAnsi" w:cstheme="majorHAnsi"/>
          <w:sz w:val="40"/>
          <w:szCs w:val="40"/>
        </w:rPr>
        <w:t xml:space="preserve">Student Name: </w:t>
      </w:r>
      <w:proofErr w:type="spellStart"/>
      <w:r w:rsidRPr="00111971">
        <w:rPr>
          <w:rFonts w:asciiTheme="majorHAnsi" w:hAnsiTheme="majorHAnsi" w:cstheme="majorHAnsi"/>
          <w:sz w:val="40"/>
          <w:szCs w:val="40"/>
        </w:rPr>
        <w:t>D’Andre</w:t>
      </w:r>
      <w:proofErr w:type="spellEnd"/>
      <w:r w:rsidRPr="00111971">
        <w:rPr>
          <w:rFonts w:asciiTheme="majorHAnsi" w:hAnsiTheme="majorHAnsi" w:cstheme="majorHAnsi"/>
          <w:sz w:val="40"/>
          <w:szCs w:val="40"/>
        </w:rPr>
        <w:t xml:space="preserve"> Wells </w:t>
      </w:r>
    </w:p>
    <w:p w14:paraId="335160C5" w14:textId="3E2F1AB1" w:rsidR="00111971" w:rsidRPr="00111971" w:rsidRDefault="00191C93" w:rsidP="00111971">
      <w:pPr>
        <w:pStyle w:val="Header"/>
        <w:tabs>
          <w:tab w:val="clear" w:pos="4153"/>
          <w:tab w:val="clear" w:pos="8306"/>
        </w:tabs>
        <w:jc w:val="center"/>
        <w:rPr>
          <w:rFonts w:asciiTheme="majorHAnsi" w:hAnsiTheme="majorHAnsi" w:cstheme="majorHAnsi"/>
          <w:sz w:val="40"/>
          <w:szCs w:val="40"/>
        </w:rPr>
      </w:pPr>
      <w:r w:rsidRPr="00111971">
        <w:rPr>
          <w:rFonts w:asciiTheme="majorHAnsi" w:hAnsiTheme="majorHAnsi" w:cstheme="majorHAnsi"/>
          <w:sz w:val="40"/>
          <w:szCs w:val="40"/>
        </w:rPr>
        <w:t>Student Number: 2204698</w:t>
      </w:r>
    </w:p>
    <w:p w14:paraId="39CD84A3" w14:textId="77777777" w:rsidR="001C1C4F" w:rsidRDefault="001C1C4F" w:rsidP="00C3008C">
      <w:pPr>
        <w:jc w:val="both"/>
        <w:rPr>
          <w:rFonts w:ascii="Arial" w:hAnsi="Arial" w:cs="Arial"/>
          <w:sz w:val="40"/>
          <w:szCs w:val="40"/>
        </w:rPr>
      </w:pPr>
    </w:p>
    <w:p w14:paraId="4C230ADE" w14:textId="383A1A15" w:rsidR="00C3008C" w:rsidRPr="006A4961" w:rsidRDefault="00C3008C" w:rsidP="00C3008C">
      <w:pPr>
        <w:jc w:val="both"/>
        <w:rPr>
          <w:rFonts w:asciiTheme="majorHAnsi" w:hAnsiTheme="majorHAnsi" w:cstheme="majorHAnsi"/>
          <w:sz w:val="22"/>
          <w:szCs w:val="22"/>
        </w:rPr>
      </w:pPr>
      <w:r w:rsidRPr="006A4961">
        <w:rPr>
          <w:rFonts w:asciiTheme="majorHAnsi" w:hAnsiTheme="majorHAnsi" w:cstheme="majorHAnsi"/>
          <w:sz w:val="22"/>
          <w:szCs w:val="22"/>
        </w:rPr>
        <w:t xml:space="preserve">Contents Page </w:t>
      </w:r>
    </w:p>
    <w:p w14:paraId="48A955DA" w14:textId="77777777" w:rsidR="001C1C4F" w:rsidRPr="006A4961" w:rsidRDefault="001C1C4F" w:rsidP="00C3008C">
      <w:pPr>
        <w:jc w:val="both"/>
        <w:rPr>
          <w:rFonts w:asciiTheme="majorHAnsi" w:hAnsiTheme="majorHAnsi" w:cstheme="majorHAnsi"/>
          <w:sz w:val="22"/>
          <w:szCs w:val="22"/>
        </w:rPr>
      </w:pPr>
    </w:p>
    <w:p w14:paraId="22FE431B" w14:textId="6DE38C6F" w:rsidR="00C3008C" w:rsidRPr="006A4961" w:rsidRDefault="001C1C4F" w:rsidP="00C3008C">
      <w:pPr>
        <w:jc w:val="both"/>
        <w:rPr>
          <w:rFonts w:asciiTheme="majorHAnsi" w:hAnsiTheme="majorHAnsi" w:cstheme="majorHAnsi"/>
          <w:sz w:val="22"/>
          <w:szCs w:val="22"/>
        </w:rPr>
      </w:pPr>
      <w:r w:rsidRPr="006A4961">
        <w:rPr>
          <w:rFonts w:asciiTheme="majorHAnsi" w:hAnsiTheme="majorHAnsi" w:cstheme="majorHAnsi"/>
          <w:sz w:val="22"/>
          <w:szCs w:val="22"/>
        </w:rPr>
        <w:t xml:space="preserve">Task 1- Mind Map </w:t>
      </w:r>
    </w:p>
    <w:p w14:paraId="0C065AC4" w14:textId="77777777" w:rsidR="001C1C4F" w:rsidRPr="006A4961" w:rsidRDefault="001C1C4F" w:rsidP="00C3008C">
      <w:pPr>
        <w:jc w:val="both"/>
        <w:rPr>
          <w:rFonts w:asciiTheme="majorHAnsi" w:hAnsiTheme="majorHAnsi" w:cstheme="majorHAnsi"/>
          <w:sz w:val="22"/>
          <w:szCs w:val="22"/>
        </w:rPr>
      </w:pPr>
    </w:p>
    <w:p w14:paraId="152C7043" w14:textId="7DC900B8" w:rsidR="001C1C4F" w:rsidRPr="006A4961" w:rsidRDefault="001C1C4F" w:rsidP="00C3008C">
      <w:pPr>
        <w:jc w:val="both"/>
        <w:rPr>
          <w:rFonts w:asciiTheme="majorHAnsi" w:hAnsiTheme="majorHAnsi" w:cstheme="majorHAnsi"/>
          <w:sz w:val="22"/>
          <w:szCs w:val="22"/>
        </w:rPr>
      </w:pPr>
      <w:r w:rsidRPr="006A4961">
        <w:rPr>
          <w:rFonts w:asciiTheme="majorHAnsi" w:hAnsiTheme="majorHAnsi" w:cstheme="majorHAnsi"/>
          <w:sz w:val="22"/>
          <w:szCs w:val="22"/>
        </w:rPr>
        <w:t xml:space="preserve">Task 2- Proposal Form </w:t>
      </w:r>
    </w:p>
    <w:p w14:paraId="262CE802" w14:textId="77777777" w:rsidR="001C1C4F" w:rsidRPr="006A4961" w:rsidRDefault="001C1C4F" w:rsidP="00C3008C">
      <w:pPr>
        <w:jc w:val="both"/>
        <w:rPr>
          <w:rFonts w:asciiTheme="majorHAnsi" w:hAnsiTheme="majorHAnsi" w:cstheme="majorHAnsi"/>
          <w:sz w:val="22"/>
          <w:szCs w:val="22"/>
        </w:rPr>
      </w:pPr>
    </w:p>
    <w:p w14:paraId="17FB462C" w14:textId="549200A1" w:rsidR="001C1C4F" w:rsidRPr="006A4961" w:rsidRDefault="001C1C4F" w:rsidP="00C3008C">
      <w:pPr>
        <w:jc w:val="both"/>
        <w:rPr>
          <w:rFonts w:asciiTheme="majorHAnsi" w:hAnsiTheme="majorHAnsi" w:cstheme="majorHAnsi"/>
          <w:sz w:val="22"/>
          <w:szCs w:val="22"/>
        </w:rPr>
      </w:pPr>
      <w:r w:rsidRPr="006A4961">
        <w:rPr>
          <w:rFonts w:asciiTheme="majorHAnsi" w:hAnsiTheme="majorHAnsi" w:cstheme="majorHAnsi"/>
          <w:sz w:val="22"/>
          <w:szCs w:val="22"/>
        </w:rPr>
        <w:t xml:space="preserve">Task 3- Ethics Form </w:t>
      </w:r>
    </w:p>
    <w:p w14:paraId="1C7DEABA" w14:textId="77777777" w:rsidR="00C3008C" w:rsidRPr="006A4961" w:rsidRDefault="00C3008C" w:rsidP="00C3008C">
      <w:pPr>
        <w:jc w:val="both"/>
        <w:rPr>
          <w:rFonts w:asciiTheme="majorHAnsi" w:hAnsiTheme="majorHAnsi" w:cstheme="majorHAnsi"/>
          <w:sz w:val="22"/>
          <w:szCs w:val="22"/>
        </w:rPr>
      </w:pPr>
    </w:p>
    <w:p w14:paraId="424A5576" w14:textId="6A4A3FE1" w:rsidR="00C3008C" w:rsidRPr="006A4961" w:rsidRDefault="001C1C4F" w:rsidP="00C3008C">
      <w:pPr>
        <w:jc w:val="both"/>
        <w:rPr>
          <w:rFonts w:asciiTheme="majorHAnsi" w:hAnsiTheme="majorHAnsi" w:cstheme="majorHAnsi"/>
          <w:sz w:val="22"/>
          <w:szCs w:val="22"/>
        </w:rPr>
      </w:pPr>
      <w:r w:rsidRPr="006A4961">
        <w:rPr>
          <w:rFonts w:asciiTheme="majorHAnsi" w:hAnsiTheme="majorHAnsi" w:cstheme="majorHAnsi"/>
          <w:sz w:val="22"/>
          <w:szCs w:val="22"/>
        </w:rPr>
        <w:t xml:space="preserve">Task 4- Justification for chosen research method </w:t>
      </w:r>
    </w:p>
    <w:p w14:paraId="1A5C7D2E" w14:textId="77777777" w:rsidR="001C1C4F" w:rsidRPr="006A4961" w:rsidRDefault="001C1C4F" w:rsidP="00C3008C">
      <w:pPr>
        <w:jc w:val="both"/>
        <w:rPr>
          <w:rFonts w:asciiTheme="majorHAnsi" w:hAnsiTheme="majorHAnsi" w:cstheme="majorHAnsi"/>
          <w:sz w:val="22"/>
          <w:szCs w:val="22"/>
        </w:rPr>
      </w:pPr>
    </w:p>
    <w:p w14:paraId="1C0D4D8C" w14:textId="2E101687" w:rsidR="001C1C4F" w:rsidRPr="006A4961" w:rsidRDefault="001C1C4F" w:rsidP="00C3008C">
      <w:pPr>
        <w:jc w:val="both"/>
        <w:rPr>
          <w:rFonts w:asciiTheme="majorHAnsi" w:hAnsiTheme="majorHAnsi" w:cstheme="majorHAnsi"/>
          <w:sz w:val="22"/>
          <w:szCs w:val="22"/>
        </w:rPr>
      </w:pPr>
      <w:r w:rsidRPr="006A4961">
        <w:rPr>
          <w:rFonts w:asciiTheme="majorHAnsi" w:hAnsiTheme="majorHAnsi" w:cstheme="majorHAnsi"/>
          <w:sz w:val="22"/>
          <w:szCs w:val="22"/>
        </w:rPr>
        <w:t xml:space="preserve">Task 5- A minimum of 10 questions that could be used in the chosen data collection method </w:t>
      </w:r>
    </w:p>
    <w:p w14:paraId="2AA2DA47" w14:textId="77777777" w:rsidR="001C1C4F" w:rsidRPr="006A4961" w:rsidRDefault="001C1C4F" w:rsidP="00C3008C">
      <w:pPr>
        <w:jc w:val="both"/>
        <w:rPr>
          <w:rFonts w:asciiTheme="majorHAnsi" w:hAnsiTheme="majorHAnsi" w:cstheme="majorHAnsi"/>
          <w:sz w:val="22"/>
          <w:szCs w:val="22"/>
        </w:rPr>
      </w:pPr>
    </w:p>
    <w:p w14:paraId="738D2663" w14:textId="1E92E937" w:rsidR="00B1435B" w:rsidRPr="00B1435B" w:rsidRDefault="001C1C4F" w:rsidP="00C3008C">
      <w:pPr>
        <w:jc w:val="both"/>
        <w:rPr>
          <w:rFonts w:asciiTheme="majorHAnsi" w:hAnsiTheme="majorHAnsi" w:cstheme="majorHAnsi"/>
          <w:sz w:val="22"/>
          <w:szCs w:val="22"/>
        </w:rPr>
        <w:sectPr w:rsidR="00B1435B" w:rsidRPr="00B1435B" w:rsidSect="00040ADD">
          <w:pgSz w:w="11894" w:h="16834"/>
          <w:pgMar w:top="720" w:right="720" w:bottom="720" w:left="720" w:header="706" w:footer="706" w:gutter="0"/>
          <w:paperSrc w:first="1" w:other="1"/>
          <w:cols w:space="720"/>
          <w:docGrid w:linePitch="272"/>
        </w:sectPr>
      </w:pPr>
      <w:r w:rsidRPr="006A4961">
        <w:rPr>
          <w:rFonts w:asciiTheme="majorHAnsi" w:hAnsiTheme="majorHAnsi" w:cstheme="majorHAnsi"/>
          <w:sz w:val="22"/>
          <w:szCs w:val="22"/>
        </w:rPr>
        <w:t>Task 6- Evaluation of the chosen data analysis metho</w:t>
      </w:r>
    </w:p>
    <w:p w14:paraId="32C4E3C6" w14:textId="74F311C3" w:rsidR="00C3008C" w:rsidRDefault="00C3008C" w:rsidP="00C3008C">
      <w:pPr>
        <w:jc w:val="both"/>
        <w:rPr>
          <w:rFonts w:ascii="Arial" w:hAnsi="Arial" w:cs="Arial"/>
          <w:sz w:val="40"/>
          <w:szCs w:val="40"/>
        </w:rPr>
      </w:pPr>
    </w:p>
    <w:p w14:paraId="5583BF7E" w14:textId="6ABAEBFC" w:rsidR="00B1435B" w:rsidRDefault="00B1435B" w:rsidP="00B1435B">
      <w:pPr>
        <w:rPr>
          <w:rFonts w:ascii="Arial" w:hAnsi="Arial" w:cs="Arial"/>
        </w:rPr>
      </w:pPr>
    </w:p>
    <w:p w14:paraId="3A562F8C" w14:textId="2BFD6598" w:rsidR="00B1435B" w:rsidRDefault="00B1435B" w:rsidP="00B1435B">
      <w:pPr>
        <w:rPr>
          <w:rFonts w:ascii="Arial" w:hAnsi="Arial" w:cs="Arial"/>
          <w:b/>
          <w:bCs/>
          <w:sz w:val="24"/>
          <w:szCs w:val="24"/>
        </w:rPr>
      </w:pPr>
      <w:r>
        <w:rPr>
          <w:rFonts w:ascii="Arial" w:hAnsi="Arial" w:cs="Arial"/>
          <w:noProof/>
          <w:sz w:val="40"/>
          <w:szCs w:val="40"/>
        </w:rPr>
        <w:drawing>
          <wp:anchor distT="0" distB="0" distL="114300" distR="114300" simplePos="0" relativeHeight="251659264" behindDoc="0" locked="0" layoutInCell="1" allowOverlap="1" wp14:anchorId="0A974260" wp14:editId="591CC883">
            <wp:simplePos x="0" y="0"/>
            <wp:positionH relativeFrom="column">
              <wp:posOffset>95061</wp:posOffset>
            </wp:positionH>
            <wp:positionV relativeFrom="paragraph">
              <wp:posOffset>335920</wp:posOffset>
            </wp:positionV>
            <wp:extent cx="9402440" cy="6158331"/>
            <wp:effectExtent l="0" t="0" r="0" b="1270"/>
            <wp:wrapNone/>
            <wp:docPr id="1578701482" name="Picture 1" descr="A mind map with text and colorful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701482" name="Picture 1" descr="A mind map with text and colorful rectangles&#10;&#10;Description automatically generated"/>
                    <pic:cNvPicPr/>
                  </pic:nvPicPr>
                  <pic:blipFill>
                    <a:blip r:embed="rId8"/>
                    <a:stretch>
                      <a:fillRect/>
                    </a:stretch>
                  </pic:blipFill>
                  <pic:spPr>
                    <a:xfrm>
                      <a:off x="0" y="0"/>
                      <a:ext cx="9415378" cy="6166805"/>
                    </a:xfrm>
                    <a:prstGeom prst="rect">
                      <a:avLst/>
                    </a:prstGeom>
                  </pic:spPr>
                </pic:pic>
              </a:graphicData>
            </a:graphic>
            <wp14:sizeRelH relativeFrom="page">
              <wp14:pctWidth>0</wp14:pctWidth>
            </wp14:sizeRelH>
            <wp14:sizeRelV relativeFrom="page">
              <wp14:pctHeight>0</wp14:pctHeight>
            </wp14:sizeRelV>
          </wp:anchor>
        </w:drawing>
      </w:r>
      <w:r w:rsidRPr="00191C93">
        <w:rPr>
          <w:rFonts w:ascii="Arial" w:hAnsi="Arial" w:cs="Arial"/>
          <w:b/>
          <w:bCs/>
          <w:sz w:val="24"/>
          <w:szCs w:val="24"/>
        </w:rPr>
        <w:t xml:space="preserve">Task 1- Mind Map </w:t>
      </w:r>
    </w:p>
    <w:p w14:paraId="1CA7FC77" w14:textId="064A9031" w:rsidR="00B1435B" w:rsidRDefault="00B1435B" w:rsidP="00B1435B">
      <w:pPr>
        <w:jc w:val="both"/>
        <w:rPr>
          <w:rFonts w:ascii="Arial" w:hAnsi="Arial" w:cs="Arial"/>
          <w:sz w:val="40"/>
          <w:szCs w:val="40"/>
        </w:rPr>
        <w:sectPr w:rsidR="00B1435B" w:rsidSect="00040ADD">
          <w:pgSz w:w="16834" w:h="11894" w:orient="landscape"/>
          <w:pgMar w:top="720" w:right="720" w:bottom="720" w:left="720" w:header="706" w:footer="706" w:gutter="0"/>
          <w:paperSrc w:first="1" w:other="1"/>
          <w:cols w:space="720"/>
          <w:docGrid w:linePitch="272"/>
        </w:sectPr>
      </w:pPr>
    </w:p>
    <w:p w14:paraId="2A3AB946" w14:textId="77777777" w:rsidR="00111971" w:rsidRDefault="00111971" w:rsidP="00191C93">
      <w:pPr>
        <w:rPr>
          <w:rFonts w:ascii="Arial" w:hAnsi="Arial" w:cs="Arial"/>
          <w:b/>
          <w:bCs/>
          <w:sz w:val="24"/>
          <w:szCs w:val="24"/>
        </w:rPr>
      </w:pPr>
      <w:bookmarkStart w:id="1" w:name="OLE_LINK1"/>
      <w:bookmarkStart w:id="2" w:name="OLE_LINK2"/>
    </w:p>
    <w:p w14:paraId="629DD634" w14:textId="0DCDC63D" w:rsidR="00191C93" w:rsidRPr="00191C93" w:rsidRDefault="00191C93" w:rsidP="00191C93">
      <w:pPr>
        <w:rPr>
          <w:rFonts w:ascii="Arial" w:hAnsi="Arial" w:cs="Arial"/>
          <w:b/>
          <w:bCs/>
          <w:sz w:val="24"/>
          <w:szCs w:val="24"/>
        </w:rPr>
      </w:pPr>
      <w:r w:rsidRPr="00191C93">
        <w:rPr>
          <w:rFonts w:ascii="Arial" w:hAnsi="Arial" w:cs="Arial"/>
          <w:b/>
          <w:bCs/>
          <w:sz w:val="24"/>
          <w:szCs w:val="24"/>
        </w:rPr>
        <w:t xml:space="preserve">Task 2- Proposal Form </w:t>
      </w:r>
    </w:p>
    <w:p w14:paraId="39CFE1EC" w14:textId="0EEE4164" w:rsidR="00D217CD" w:rsidRDefault="0F7B167C" w:rsidP="3281A3C2">
      <w:pPr>
        <w:jc w:val="center"/>
        <w:rPr>
          <w:rFonts w:ascii="Arial" w:hAnsi="Arial" w:cs="Arial"/>
          <w:sz w:val="24"/>
          <w:szCs w:val="24"/>
        </w:rPr>
      </w:pPr>
      <w:r>
        <w:rPr>
          <w:noProof/>
        </w:rPr>
        <w:drawing>
          <wp:inline distT="0" distB="0" distL="0" distR="0" wp14:anchorId="02D9239B" wp14:editId="45E112C8">
            <wp:extent cx="1619250" cy="638125"/>
            <wp:effectExtent l="0" t="0" r="0" b="0"/>
            <wp:docPr id="190477607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pic:nvPicPr>
                  <pic:blipFill>
                    <a:blip r:embed="rId9">
                      <a:extLst>
                        <a:ext uri="{28A0092B-C50C-407E-A947-70E740481C1C}">
                          <a14:useLocalDpi xmlns:a14="http://schemas.microsoft.com/office/drawing/2010/main" val="0"/>
                        </a:ext>
                      </a:extLst>
                    </a:blip>
                    <a:stretch>
                      <a:fillRect/>
                    </a:stretch>
                  </pic:blipFill>
                  <pic:spPr bwMode="auto">
                    <a:xfrm>
                      <a:off x="0" y="0"/>
                      <a:ext cx="1619250" cy="638125"/>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10316"/>
      </w:tblGrid>
      <w:tr w:rsidR="00D217CD" w:rsidRPr="00661453" w14:paraId="05772AE5" w14:textId="77777777" w:rsidTr="00D217CD">
        <w:trPr>
          <w:trHeight w:val="1164"/>
        </w:trPr>
        <w:tc>
          <w:tcPr>
            <w:tcW w:w="10316" w:type="dxa"/>
            <w:shd w:val="clear" w:color="auto" w:fill="EEECE1" w:themeFill="background2"/>
          </w:tcPr>
          <w:p w14:paraId="771ADCAB" w14:textId="77777777" w:rsidR="00D217CD" w:rsidRPr="00661453" w:rsidRDefault="00D217CD" w:rsidP="007E787C">
            <w:pPr>
              <w:jc w:val="center"/>
              <w:rPr>
                <w:rFonts w:ascii="Arial" w:hAnsi="Arial" w:cs="Arial"/>
                <w:b/>
                <w:szCs w:val="24"/>
              </w:rPr>
            </w:pPr>
          </w:p>
          <w:p w14:paraId="5C908654" w14:textId="77777777" w:rsidR="00D217CD" w:rsidRPr="00661453" w:rsidRDefault="00D217CD" w:rsidP="007E787C">
            <w:pPr>
              <w:jc w:val="center"/>
              <w:rPr>
                <w:rFonts w:ascii="Arial" w:hAnsi="Arial" w:cs="Arial"/>
                <w:b/>
                <w:sz w:val="28"/>
                <w:szCs w:val="28"/>
              </w:rPr>
            </w:pPr>
            <w:r w:rsidRPr="00661453">
              <w:rPr>
                <w:rFonts w:ascii="Arial" w:hAnsi="Arial" w:cs="Arial"/>
                <w:b/>
                <w:sz w:val="28"/>
                <w:szCs w:val="28"/>
              </w:rPr>
              <w:t>UNDERGRADUATE DISSERTATION</w:t>
            </w:r>
          </w:p>
          <w:p w14:paraId="2F7E283F" w14:textId="77777777" w:rsidR="00D217CD" w:rsidRPr="00661453" w:rsidRDefault="00D217CD" w:rsidP="007E787C">
            <w:pPr>
              <w:jc w:val="center"/>
              <w:rPr>
                <w:rFonts w:ascii="Arial" w:hAnsi="Arial" w:cs="Arial"/>
                <w:b/>
                <w:bCs/>
                <w:sz w:val="28"/>
                <w:szCs w:val="28"/>
              </w:rPr>
            </w:pPr>
            <w:r w:rsidRPr="00661453">
              <w:rPr>
                <w:rFonts w:ascii="Arial" w:hAnsi="Arial" w:cs="Arial"/>
                <w:b/>
                <w:bCs/>
                <w:sz w:val="28"/>
                <w:szCs w:val="28"/>
              </w:rPr>
              <w:t>RESEARCH PROPOSAL FORM</w:t>
            </w:r>
          </w:p>
          <w:p w14:paraId="15DAC9AA" w14:textId="77777777" w:rsidR="00D217CD" w:rsidRPr="00661453" w:rsidRDefault="00D217CD" w:rsidP="007E787C">
            <w:pPr>
              <w:jc w:val="center"/>
              <w:rPr>
                <w:rFonts w:ascii="Arial" w:hAnsi="Arial" w:cs="Arial"/>
                <w:sz w:val="22"/>
                <w:szCs w:val="22"/>
              </w:rPr>
            </w:pPr>
          </w:p>
        </w:tc>
      </w:tr>
    </w:tbl>
    <w:p w14:paraId="47B54624" w14:textId="77777777" w:rsidR="00D217CD" w:rsidRPr="00661453" w:rsidRDefault="00D217CD" w:rsidP="00D217CD">
      <w:pPr>
        <w:ind w:right="-199"/>
        <w:rPr>
          <w:rFonts w:ascii="Arial" w:hAnsi="Arial" w:cs="Arial"/>
          <w:sz w:val="22"/>
          <w:szCs w:val="22"/>
        </w:rPr>
      </w:pPr>
      <w:r w:rsidRPr="00661453">
        <w:rPr>
          <w:rFonts w:ascii="Arial" w:hAnsi="Arial" w:cs="Arial"/>
          <w:b/>
          <w:bCs/>
          <w:sz w:val="22"/>
          <w:szCs w:val="22"/>
        </w:rPr>
        <w:t xml:space="preserve"> </w:t>
      </w:r>
    </w:p>
    <w:p w14:paraId="1050C0B4" w14:textId="77777777" w:rsidR="00D217CD" w:rsidRPr="00661453" w:rsidRDefault="00D217CD" w:rsidP="00D217CD">
      <w:pPr>
        <w:jc w:val="both"/>
        <w:rPr>
          <w:rFonts w:ascii="Arial" w:hAnsi="Arial" w:cs="Arial"/>
          <w:sz w:val="22"/>
          <w:szCs w:val="22"/>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00"/>
        <w:gridCol w:w="3454"/>
      </w:tblGrid>
      <w:tr w:rsidR="00D217CD" w:rsidRPr="00661453" w14:paraId="588220F8" w14:textId="77777777" w:rsidTr="3281A3C2">
        <w:trPr>
          <w:trHeight w:val="971"/>
        </w:trPr>
        <w:tc>
          <w:tcPr>
            <w:tcW w:w="7082" w:type="dxa"/>
            <w:tcMar>
              <w:top w:w="0" w:type="dxa"/>
              <w:left w:w="108" w:type="dxa"/>
              <w:bottom w:w="0" w:type="dxa"/>
              <w:right w:w="108" w:type="dxa"/>
            </w:tcMar>
          </w:tcPr>
          <w:p w14:paraId="04FD62E8" w14:textId="1431E5B9" w:rsidR="00D217CD" w:rsidRPr="00661453" w:rsidRDefault="00D217CD" w:rsidP="007E787C">
            <w:pPr>
              <w:pStyle w:val="BodyText"/>
              <w:jc w:val="both"/>
              <w:rPr>
                <w:rFonts w:ascii="Arial" w:hAnsi="Arial" w:cs="Arial"/>
                <w:b/>
                <w:bCs/>
                <w:sz w:val="22"/>
                <w:szCs w:val="22"/>
              </w:rPr>
            </w:pPr>
            <w:r w:rsidRPr="00661453">
              <w:rPr>
                <w:rFonts w:ascii="Arial" w:hAnsi="Arial" w:cs="Arial"/>
                <w:b/>
                <w:bCs/>
                <w:sz w:val="22"/>
                <w:szCs w:val="22"/>
              </w:rPr>
              <w:t xml:space="preserve">NAME: </w:t>
            </w:r>
            <w:proofErr w:type="spellStart"/>
            <w:r w:rsidR="00362077">
              <w:rPr>
                <w:rFonts w:ascii="Arial" w:hAnsi="Arial" w:cs="Arial"/>
                <w:b/>
                <w:bCs/>
                <w:sz w:val="22"/>
                <w:szCs w:val="22"/>
              </w:rPr>
              <w:t>D’Andre</w:t>
            </w:r>
            <w:proofErr w:type="spellEnd"/>
            <w:r w:rsidR="00362077">
              <w:rPr>
                <w:rFonts w:ascii="Arial" w:hAnsi="Arial" w:cs="Arial"/>
                <w:b/>
                <w:bCs/>
                <w:sz w:val="22"/>
                <w:szCs w:val="22"/>
              </w:rPr>
              <w:t xml:space="preserve"> Wells </w:t>
            </w:r>
          </w:p>
          <w:p w14:paraId="07C80386" w14:textId="77777777" w:rsidR="00D217CD" w:rsidRPr="00661453" w:rsidRDefault="00D217CD" w:rsidP="007E787C">
            <w:pPr>
              <w:pStyle w:val="BodyText"/>
              <w:jc w:val="both"/>
              <w:rPr>
                <w:rFonts w:ascii="Arial" w:hAnsi="Arial" w:cs="Arial"/>
                <w:b/>
                <w:bCs/>
                <w:sz w:val="22"/>
                <w:szCs w:val="22"/>
              </w:rPr>
            </w:pPr>
          </w:p>
        </w:tc>
        <w:tc>
          <w:tcPr>
            <w:tcW w:w="3216" w:type="dxa"/>
          </w:tcPr>
          <w:p w14:paraId="1F3BE9B9" w14:textId="479B3A12" w:rsidR="00D217CD" w:rsidRPr="00661453" w:rsidRDefault="00D217CD" w:rsidP="007E787C">
            <w:pPr>
              <w:jc w:val="both"/>
              <w:rPr>
                <w:rFonts w:ascii="Arial" w:hAnsi="Arial" w:cs="Arial"/>
                <w:sz w:val="22"/>
                <w:szCs w:val="22"/>
              </w:rPr>
            </w:pPr>
            <w:r w:rsidRPr="00661453">
              <w:rPr>
                <w:rFonts w:ascii="Arial" w:hAnsi="Arial" w:cs="Arial"/>
                <w:b/>
                <w:bCs/>
                <w:sz w:val="22"/>
                <w:szCs w:val="22"/>
              </w:rPr>
              <w:t xml:space="preserve"> </w:t>
            </w:r>
            <w:r w:rsidR="001D537B" w:rsidRPr="00661453">
              <w:rPr>
                <w:rFonts w:ascii="Arial" w:hAnsi="Arial" w:cs="Arial"/>
                <w:b/>
                <w:bCs/>
                <w:sz w:val="22"/>
                <w:szCs w:val="22"/>
              </w:rPr>
              <w:t>Student number:</w:t>
            </w:r>
            <w:r w:rsidR="00362077">
              <w:rPr>
                <w:rFonts w:ascii="Arial" w:hAnsi="Arial" w:cs="Arial"/>
                <w:b/>
                <w:bCs/>
                <w:sz w:val="22"/>
                <w:szCs w:val="22"/>
              </w:rPr>
              <w:t xml:space="preserve"> 2204698</w:t>
            </w:r>
          </w:p>
        </w:tc>
      </w:tr>
      <w:tr w:rsidR="00D217CD" w:rsidRPr="00661453" w14:paraId="375911FF" w14:textId="77777777" w:rsidTr="3281A3C2">
        <w:trPr>
          <w:trHeight w:val="1637"/>
        </w:trPr>
        <w:tc>
          <w:tcPr>
            <w:tcW w:w="10299" w:type="dxa"/>
            <w:gridSpan w:val="2"/>
            <w:shd w:val="clear" w:color="auto" w:fill="FFFFFF" w:themeFill="background1"/>
            <w:tcMar>
              <w:top w:w="0" w:type="dxa"/>
              <w:left w:w="108" w:type="dxa"/>
              <w:bottom w:w="0" w:type="dxa"/>
              <w:right w:w="108" w:type="dxa"/>
            </w:tcMar>
          </w:tcPr>
          <w:p w14:paraId="13379DDE" w14:textId="77777777" w:rsidR="00D217CD" w:rsidRPr="00661453" w:rsidRDefault="00D217CD" w:rsidP="007E787C">
            <w:pPr>
              <w:jc w:val="both"/>
              <w:rPr>
                <w:rFonts w:ascii="Arial" w:hAnsi="Arial" w:cs="Arial"/>
                <w:sz w:val="22"/>
                <w:szCs w:val="22"/>
              </w:rPr>
            </w:pPr>
            <w:r w:rsidRPr="00661453">
              <w:rPr>
                <w:rFonts w:ascii="Arial" w:hAnsi="Arial" w:cs="Arial"/>
                <w:b/>
                <w:bCs/>
                <w:sz w:val="22"/>
                <w:szCs w:val="22"/>
              </w:rPr>
              <w:t>DRAFT RESEARCH TITLE QUESTION:</w:t>
            </w:r>
          </w:p>
          <w:p w14:paraId="57B003F8" w14:textId="2ED784DF" w:rsidR="00D217CD" w:rsidRPr="00661453" w:rsidRDefault="00D217CD" w:rsidP="007E787C">
            <w:pPr>
              <w:jc w:val="both"/>
              <w:rPr>
                <w:rFonts w:ascii="Arial" w:hAnsi="Arial" w:cs="Arial"/>
                <w:color w:val="000000" w:themeColor="text1"/>
                <w:sz w:val="22"/>
                <w:szCs w:val="22"/>
                <w:highlight w:val="yellow"/>
              </w:rPr>
            </w:pPr>
            <w:r w:rsidRPr="00661453">
              <w:rPr>
                <w:rFonts w:ascii="Arial" w:hAnsi="Arial" w:cs="Arial"/>
                <w:color w:val="000000" w:themeColor="text1"/>
                <w:sz w:val="22"/>
                <w:szCs w:val="22"/>
              </w:rPr>
              <w:t xml:space="preserve">Why this topic?  Why is it worthy of consideration for an undergraduate dissertation? </w:t>
            </w:r>
          </w:p>
          <w:p w14:paraId="16953563" w14:textId="77777777" w:rsidR="00D217CD" w:rsidRPr="00661453" w:rsidRDefault="00D217CD" w:rsidP="007E787C">
            <w:pPr>
              <w:tabs>
                <w:tab w:val="left" w:pos="1860"/>
              </w:tabs>
              <w:jc w:val="both"/>
              <w:rPr>
                <w:rFonts w:ascii="Arial" w:hAnsi="Arial" w:cs="Arial"/>
                <w:sz w:val="22"/>
                <w:szCs w:val="22"/>
                <w:highlight w:val="yellow"/>
              </w:rPr>
            </w:pPr>
            <w:r w:rsidRPr="00661453">
              <w:rPr>
                <w:rFonts w:ascii="Arial" w:hAnsi="Arial" w:cs="Arial"/>
                <w:sz w:val="22"/>
                <w:szCs w:val="22"/>
                <w:highlight w:val="yellow"/>
              </w:rPr>
              <w:t xml:space="preserve"> </w:t>
            </w:r>
          </w:p>
          <w:p w14:paraId="15A31438" w14:textId="77777777" w:rsidR="00362077" w:rsidRPr="00661453" w:rsidRDefault="00362077" w:rsidP="00362077">
            <w:pPr>
              <w:jc w:val="both"/>
              <w:rPr>
                <w:rFonts w:ascii="Arial" w:hAnsi="Arial" w:cs="Arial"/>
                <w:sz w:val="22"/>
                <w:szCs w:val="22"/>
              </w:rPr>
            </w:pPr>
          </w:p>
          <w:p w14:paraId="2C4B6676" w14:textId="77777777" w:rsidR="00362077" w:rsidRPr="00111971" w:rsidRDefault="00362077" w:rsidP="00362077">
            <w:pPr>
              <w:jc w:val="both"/>
              <w:rPr>
                <w:rFonts w:asciiTheme="majorHAnsi" w:hAnsiTheme="majorHAnsi" w:cstheme="majorHAnsi"/>
                <w:color w:val="000000" w:themeColor="text1"/>
                <w:sz w:val="22"/>
                <w:szCs w:val="22"/>
              </w:rPr>
            </w:pPr>
            <w:r w:rsidRPr="00111971">
              <w:rPr>
                <w:rFonts w:asciiTheme="majorHAnsi" w:hAnsiTheme="majorHAnsi" w:cstheme="majorHAnsi"/>
                <w:color w:val="000000" w:themeColor="text1"/>
                <w:sz w:val="22"/>
                <w:szCs w:val="22"/>
              </w:rPr>
              <w:t>How do traffic officers cope with the emotional toll and grief resulting from their involvement in fatal road traffic collisions, and what support mechanisms are available to help them navigate the psychological impact of these traumatic events?</w:t>
            </w:r>
          </w:p>
          <w:p w14:paraId="63A68698" w14:textId="77777777" w:rsidR="00362077" w:rsidRPr="00111971" w:rsidRDefault="00362077" w:rsidP="00362077">
            <w:pPr>
              <w:jc w:val="both"/>
              <w:rPr>
                <w:rFonts w:asciiTheme="majorHAnsi" w:hAnsiTheme="majorHAnsi" w:cstheme="majorHAnsi"/>
                <w:color w:val="000000" w:themeColor="text1"/>
                <w:sz w:val="22"/>
                <w:szCs w:val="22"/>
              </w:rPr>
            </w:pPr>
          </w:p>
          <w:p w14:paraId="06866B3C" w14:textId="1A8F6BC1" w:rsidR="00362077" w:rsidRPr="00111971" w:rsidRDefault="0049071E" w:rsidP="00362077">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T</w:t>
            </w:r>
            <w:r w:rsidR="00362077" w:rsidRPr="00111971">
              <w:rPr>
                <w:rFonts w:asciiTheme="majorHAnsi" w:hAnsiTheme="majorHAnsi" w:cstheme="majorHAnsi"/>
                <w:color w:val="000000" w:themeColor="text1"/>
                <w:sz w:val="22"/>
                <w:szCs w:val="22"/>
              </w:rPr>
              <w:t xml:space="preserve">his topic </w:t>
            </w:r>
            <w:r>
              <w:rPr>
                <w:rFonts w:asciiTheme="majorHAnsi" w:hAnsiTheme="majorHAnsi" w:cstheme="majorHAnsi"/>
                <w:color w:val="000000" w:themeColor="text1"/>
                <w:sz w:val="22"/>
                <w:szCs w:val="22"/>
              </w:rPr>
              <w:t xml:space="preserve">has been chosen </w:t>
            </w:r>
            <w:r w:rsidR="00362077" w:rsidRPr="00111971">
              <w:rPr>
                <w:rFonts w:asciiTheme="majorHAnsi" w:hAnsiTheme="majorHAnsi" w:cstheme="majorHAnsi"/>
                <w:color w:val="000000" w:themeColor="text1"/>
                <w:sz w:val="22"/>
                <w:szCs w:val="22"/>
              </w:rPr>
              <w:t xml:space="preserve">as this is a field of work </w:t>
            </w:r>
            <w:r>
              <w:rPr>
                <w:rFonts w:asciiTheme="majorHAnsi" w:hAnsiTheme="majorHAnsi" w:cstheme="majorHAnsi"/>
                <w:color w:val="000000" w:themeColor="text1"/>
                <w:sz w:val="22"/>
                <w:szCs w:val="22"/>
              </w:rPr>
              <w:t>that has</w:t>
            </w:r>
            <w:r w:rsidR="00362077" w:rsidRPr="00111971">
              <w:rPr>
                <w:rFonts w:asciiTheme="majorHAnsi" w:hAnsiTheme="majorHAnsi" w:cstheme="majorHAnsi"/>
                <w:color w:val="000000" w:themeColor="text1"/>
                <w:sz w:val="22"/>
                <w:szCs w:val="22"/>
              </w:rPr>
              <w:t xml:space="preserve"> personal interest and connection within the subject matter. </w:t>
            </w:r>
            <w:r w:rsidR="002437C8" w:rsidRPr="00111971">
              <w:rPr>
                <w:rFonts w:asciiTheme="majorHAnsi" w:hAnsiTheme="majorHAnsi" w:cstheme="majorHAnsi"/>
                <w:color w:val="000000" w:themeColor="text1"/>
                <w:sz w:val="22"/>
                <w:szCs w:val="22"/>
              </w:rPr>
              <w:t>Within my future career my ambition is to join the Roads Policing Unit</w:t>
            </w:r>
            <w:r w:rsidR="008A2406">
              <w:rPr>
                <w:rFonts w:asciiTheme="majorHAnsi" w:hAnsiTheme="majorHAnsi" w:cstheme="majorHAnsi"/>
                <w:color w:val="000000" w:themeColor="text1"/>
                <w:sz w:val="22"/>
                <w:szCs w:val="22"/>
              </w:rPr>
              <w:t>. T</w:t>
            </w:r>
            <w:r w:rsidR="7B37B5A6" w:rsidRPr="00111971">
              <w:rPr>
                <w:rFonts w:asciiTheme="majorHAnsi" w:hAnsiTheme="majorHAnsi" w:cstheme="majorHAnsi"/>
                <w:color w:val="000000" w:themeColor="text1"/>
                <w:sz w:val="22"/>
                <w:szCs w:val="22"/>
              </w:rPr>
              <w:t xml:space="preserve">his line is work can have a detrimental impact on the individual officers who deal with these types of incidents </w:t>
            </w:r>
            <w:proofErr w:type="gramStart"/>
            <w:r w:rsidR="7B37B5A6" w:rsidRPr="00111971">
              <w:rPr>
                <w:rFonts w:asciiTheme="majorHAnsi" w:hAnsiTheme="majorHAnsi" w:cstheme="majorHAnsi"/>
                <w:color w:val="000000" w:themeColor="text1"/>
                <w:sz w:val="22"/>
                <w:szCs w:val="22"/>
              </w:rPr>
              <w:t>on a daily basis</w:t>
            </w:r>
            <w:proofErr w:type="gramEnd"/>
            <w:r w:rsidR="7B37B5A6" w:rsidRPr="00111971">
              <w:rPr>
                <w:rFonts w:asciiTheme="majorHAnsi" w:hAnsiTheme="majorHAnsi" w:cstheme="majorHAnsi"/>
                <w:color w:val="000000" w:themeColor="text1"/>
                <w:sz w:val="22"/>
                <w:szCs w:val="22"/>
              </w:rPr>
              <w:t xml:space="preserve"> a</w:t>
            </w:r>
            <w:r w:rsidR="1205B6CC" w:rsidRPr="00111971">
              <w:rPr>
                <w:rFonts w:asciiTheme="majorHAnsi" w:hAnsiTheme="majorHAnsi" w:cstheme="majorHAnsi"/>
                <w:color w:val="000000" w:themeColor="text1"/>
                <w:sz w:val="22"/>
                <w:szCs w:val="22"/>
              </w:rPr>
              <w:t>n</w:t>
            </w:r>
            <w:r w:rsidR="7B37B5A6" w:rsidRPr="00111971">
              <w:rPr>
                <w:rFonts w:asciiTheme="majorHAnsi" w:hAnsiTheme="majorHAnsi" w:cstheme="majorHAnsi"/>
                <w:color w:val="000000" w:themeColor="text1"/>
                <w:sz w:val="22"/>
                <w:szCs w:val="22"/>
              </w:rPr>
              <w:t xml:space="preserve">d believe this can cause mental </w:t>
            </w:r>
            <w:r w:rsidR="0F3092D6" w:rsidRPr="00111971">
              <w:rPr>
                <w:rFonts w:asciiTheme="majorHAnsi" w:hAnsiTheme="majorHAnsi" w:cstheme="majorHAnsi"/>
                <w:color w:val="000000" w:themeColor="text1"/>
                <w:sz w:val="22"/>
                <w:szCs w:val="22"/>
              </w:rPr>
              <w:t>health</w:t>
            </w:r>
            <w:r w:rsidR="7B37B5A6" w:rsidRPr="00111971">
              <w:rPr>
                <w:rFonts w:asciiTheme="majorHAnsi" w:hAnsiTheme="majorHAnsi" w:cstheme="majorHAnsi"/>
                <w:color w:val="000000" w:themeColor="text1"/>
                <w:sz w:val="22"/>
                <w:szCs w:val="22"/>
              </w:rPr>
              <w:t xml:space="preserve"> disorders and various other issues along the line. </w:t>
            </w:r>
          </w:p>
          <w:p w14:paraId="6DCC937E" w14:textId="77777777" w:rsidR="00362077" w:rsidRPr="00111971" w:rsidRDefault="00362077" w:rsidP="00362077">
            <w:pPr>
              <w:jc w:val="both"/>
              <w:rPr>
                <w:rFonts w:asciiTheme="majorHAnsi" w:hAnsiTheme="majorHAnsi" w:cstheme="majorHAnsi"/>
                <w:color w:val="000000" w:themeColor="text1"/>
                <w:sz w:val="22"/>
                <w:szCs w:val="22"/>
              </w:rPr>
            </w:pPr>
          </w:p>
          <w:p w14:paraId="5C43398A" w14:textId="15F01A40" w:rsidR="00362077" w:rsidRPr="00111971" w:rsidRDefault="008A2406" w:rsidP="00362077">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T</w:t>
            </w:r>
            <w:r w:rsidR="00362077" w:rsidRPr="00111971">
              <w:rPr>
                <w:rFonts w:asciiTheme="majorHAnsi" w:hAnsiTheme="majorHAnsi" w:cstheme="majorHAnsi"/>
                <w:color w:val="000000" w:themeColor="text1"/>
                <w:sz w:val="22"/>
                <w:szCs w:val="22"/>
              </w:rPr>
              <w:t xml:space="preserve">his topic is a worthy consideration for an undergraduate dissertation because of </w:t>
            </w:r>
            <w:proofErr w:type="spellStart"/>
            <w:proofErr w:type="gramStart"/>
            <w:r w:rsidR="00362077" w:rsidRPr="00111971">
              <w:rPr>
                <w:rFonts w:asciiTheme="majorHAnsi" w:hAnsiTheme="majorHAnsi" w:cstheme="majorHAnsi"/>
                <w:color w:val="000000" w:themeColor="text1"/>
                <w:sz w:val="22"/>
                <w:szCs w:val="22"/>
              </w:rPr>
              <w:t>it’s</w:t>
            </w:r>
            <w:proofErr w:type="spellEnd"/>
            <w:proofErr w:type="gramEnd"/>
            <w:r w:rsidR="00362077" w:rsidRPr="00111971">
              <w:rPr>
                <w:rFonts w:asciiTheme="majorHAnsi" w:hAnsiTheme="majorHAnsi" w:cstheme="majorHAnsi"/>
                <w:color w:val="000000" w:themeColor="text1"/>
                <w:sz w:val="22"/>
                <w:szCs w:val="22"/>
              </w:rPr>
              <w:t xml:space="preserve"> relevance within the subject. For example, fatal road traffic collisions are a major societal issue with very extreme consequences, and understanding how traffic officers deal with this grief is relevant. </w:t>
            </w:r>
            <w:r w:rsidR="002B7F23">
              <w:rPr>
                <w:rFonts w:asciiTheme="majorHAnsi" w:hAnsiTheme="majorHAnsi" w:cstheme="majorHAnsi"/>
                <w:color w:val="000000" w:themeColor="text1"/>
                <w:sz w:val="22"/>
                <w:szCs w:val="22"/>
              </w:rPr>
              <w:t>Also</w:t>
            </w:r>
            <w:r w:rsidR="00362077" w:rsidRPr="00111971">
              <w:rPr>
                <w:rFonts w:asciiTheme="majorHAnsi" w:hAnsiTheme="majorHAnsi" w:cstheme="majorHAnsi"/>
                <w:color w:val="000000" w:themeColor="text1"/>
                <w:sz w:val="22"/>
                <w:szCs w:val="22"/>
              </w:rPr>
              <w:t xml:space="preserve"> researching into the support mechanisms available to traffic officers may have practical implication for improving their well-being and job performance as well as finding new and adapted ways in which they can deal with the grief. In addition to this there is potential for impact as by researching the challenges faced by traffic officers and identifying the effective support mechanism my research has the potential to contribute to improving the overall well-being and resilience of police officers. Overall, </w:t>
            </w:r>
            <w:proofErr w:type="gramStart"/>
            <w:r w:rsidR="001F7674">
              <w:rPr>
                <w:rFonts w:asciiTheme="majorHAnsi" w:hAnsiTheme="majorHAnsi" w:cstheme="majorHAnsi"/>
                <w:color w:val="000000" w:themeColor="text1"/>
                <w:sz w:val="22"/>
                <w:szCs w:val="22"/>
              </w:rPr>
              <w:t>T</w:t>
            </w:r>
            <w:r w:rsidR="00362077" w:rsidRPr="00111971">
              <w:rPr>
                <w:rFonts w:asciiTheme="majorHAnsi" w:hAnsiTheme="majorHAnsi" w:cstheme="majorHAnsi"/>
                <w:color w:val="000000" w:themeColor="text1"/>
                <w:sz w:val="22"/>
                <w:szCs w:val="22"/>
              </w:rPr>
              <w:t>his</w:t>
            </w:r>
            <w:proofErr w:type="gramEnd"/>
            <w:r w:rsidR="00362077" w:rsidRPr="00111971">
              <w:rPr>
                <w:rFonts w:asciiTheme="majorHAnsi" w:hAnsiTheme="majorHAnsi" w:cstheme="majorHAnsi"/>
                <w:color w:val="000000" w:themeColor="text1"/>
                <w:sz w:val="22"/>
                <w:szCs w:val="22"/>
              </w:rPr>
              <w:t xml:space="preserve"> research question offers compelling and worthwhile avenue for exploration</w:t>
            </w:r>
            <w:r w:rsidR="002437C8" w:rsidRPr="00111971">
              <w:rPr>
                <w:rFonts w:asciiTheme="majorHAnsi" w:hAnsiTheme="majorHAnsi" w:cstheme="majorHAnsi"/>
                <w:color w:val="000000" w:themeColor="text1"/>
                <w:sz w:val="22"/>
                <w:szCs w:val="22"/>
              </w:rPr>
              <w:t xml:space="preserve"> </w:t>
            </w:r>
            <w:r w:rsidR="00362077" w:rsidRPr="00111971">
              <w:rPr>
                <w:rFonts w:asciiTheme="majorHAnsi" w:hAnsiTheme="majorHAnsi" w:cstheme="majorHAnsi"/>
                <w:color w:val="000000" w:themeColor="text1"/>
                <w:sz w:val="22"/>
                <w:szCs w:val="22"/>
              </w:rPr>
              <w:t xml:space="preserve">in an undergraduate dissertation, providing the opportunity for meaningful research and potential real-world impact.  </w:t>
            </w:r>
          </w:p>
          <w:p w14:paraId="752DC6D7" w14:textId="77777777" w:rsidR="00D217CD" w:rsidRPr="00661453" w:rsidRDefault="00D217CD" w:rsidP="007E787C">
            <w:pPr>
              <w:tabs>
                <w:tab w:val="left" w:pos="1860"/>
              </w:tabs>
              <w:jc w:val="both"/>
              <w:rPr>
                <w:rFonts w:ascii="Arial" w:hAnsi="Arial" w:cs="Arial"/>
                <w:sz w:val="22"/>
                <w:szCs w:val="22"/>
                <w:highlight w:val="yellow"/>
              </w:rPr>
            </w:pPr>
          </w:p>
          <w:p w14:paraId="783228ED" w14:textId="77777777" w:rsidR="00D217CD" w:rsidRPr="00661453" w:rsidRDefault="00D217CD" w:rsidP="007E787C">
            <w:pPr>
              <w:tabs>
                <w:tab w:val="left" w:pos="1860"/>
              </w:tabs>
              <w:jc w:val="both"/>
              <w:rPr>
                <w:rFonts w:ascii="Arial" w:hAnsi="Arial" w:cs="Arial"/>
                <w:sz w:val="22"/>
                <w:szCs w:val="22"/>
              </w:rPr>
            </w:pPr>
          </w:p>
        </w:tc>
      </w:tr>
      <w:tr w:rsidR="00D217CD" w:rsidRPr="00661453" w14:paraId="4AB74C33" w14:textId="77777777" w:rsidTr="3281A3C2">
        <w:trPr>
          <w:trHeight w:val="1998"/>
        </w:trPr>
        <w:tc>
          <w:tcPr>
            <w:tcW w:w="10299" w:type="dxa"/>
            <w:gridSpan w:val="2"/>
            <w:tcMar>
              <w:top w:w="0" w:type="dxa"/>
              <w:left w:w="108" w:type="dxa"/>
              <w:bottom w:w="0" w:type="dxa"/>
              <w:right w:w="108" w:type="dxa"/>
            </w:tcMar>
          </w:tcPr>
          <w:p w14:paraId="6F142DE3" w14:textId="77777777" w:rsidR="00D217CD" w:rsidRPr="00661453" w:rsidRDefault="00D217CD" w:rsidP="007E787C">
            <w:pPr>
              <w:jc w:val="both"/>
              <w:rPr>
                <w:rFonts w:ascii="Arial" w:hAnsi="Arial" w:cs="Arial"/>
                <w:b/>
                <w:bCs/>
                <w:sz w:val="22"/>
                <w:szCs w:val="22"/>
              </w:rPr>
            </w:pPr>
            <w:r w:rsidRPr="00661453">
              <w:rPr>
                <w:rFonts w:ascii="Arial" w:hAnsi="Arial" w:cs="Arial"/>
                <w:b/>
                <w:bCs/>
                <w:sz w:val="22"/>
                <w:szCs w:val="22"/>
              </w:rPr>
              <w:t xml:space="preserve">SUMMARY OF RESEARCH AIM &amp; OBJECTIVES: </w:t>
            </w:r>
          </w:p>
          <w:p w14:paraId="74315DE4" w14:textId="77777777" w:rsidR="00D217CD" w:rsidRPr="00661453" w:rsidRDefault="00D217CD" w:rsidP="007E787C">
            <w:pPr>
              <w:rPr>
                <w:rFonts w:ascii="Arial" w:hAnsi="Arial" w:cs="Arial"/>
                <w:sz w:val="22"/>
                <w:szCs w:val="22"/>
              </w:rPr>
            </w:pPr>
            <w:r w:rsidRPr="00661453">
              <w:rPr>
                <w:rFonts w:ascii="Arial" w:hAnsi="Arial" w:cs="Arial"/>
                <w:sz w:val="22"/>
                <w:szCs w:val="22"/>
              </w:rPr>
              <w:t xml:space="preserve">The assessment specification has broken down the structure of the dissertation or placement-based project. Here, you are required to clarify the information you want to collect on your research topic in the form of two, three or four key objectives: </w:t>
            </w:r>
          </w:p>
          <w:p w14:paraId="24EBDA8F" w14:textId="77777777" w:rsidR="00D217CD" w:rsidRPr="00661453" w:rsidRDefault="00D217CD" w:rsidP="007E787C">
            <w:pPr>
              <w:jc w:val="both"/>
              <w:rPr>
                <w:rFonts w:ascii="Arial" w:hAnsi="Arial" w:cs="Arial"/>
                <w:sz w:val="22"/>
                <w:szCs w:val="22"/>
              </w:rPr>
            </w:pPr>
          </w:p>
          <w:p w14:paraId="48B73E58" w14:textId="0933C878" w:rsidR="00362077" w:rsidRDefault="00362077" w:rsidP="00362077">
            <w:pPr>
              <w:rPr>
                <w:rFonts w:ascii="Arial" w:hAnsi="Arial" w:cs="Arial"/>
                <w:sz w:val="22"/>
                <w:szCs w:val="22"/>
              </w:rPr>
            </w:pPr>
          </w:p>
          <w:p w14:paraId="4D3CDD08" w14:textId="6171A3F0" w:rsidR="00D217CD" w:rsidRPr="00661453" w:rsidRDefault="00D217CD" w:rsidP="3281A3C2">
            <w:pPr>
              <w:spacing w:after="160" w:line="257" w:lineRule="auto"/>
              <w:ind w:left="-20" w:right="-20"/>
              <w:jc w:val="both"/>
              <w:rPr>
                <w:rFonts w:ascii="Calibri" w:eastAsia="Calibri" w:hAnsi="Calibri" w:cs="Calibri"/>
                <w:sz w:val="22"/>
                <w:szCs w:val="22"/>
              </w:rPr>
            </w:pPr>
          </w:p>
          <w:p w14:paraId="5DBEA2A4" w14:textId="5295ED9A" w:rsidR="00D217CD" w:rsidRPr="00661453" w:rsidRDefault="16BB63BF" w:rsidP="3281A3C2">
            <w:pPr>
              <w:spacing w:after="160" w:line="257" w:lineRule="auto"/>
              <w:ind w:left="-20" w:right="-20"/>
              <w:jc w:val="both"/>
            </w:pPr>
            <w:r w:rsidRPr="3281A3C2">
              <w:rPr>
                <w:rFonts w:ascii="Calibri" w:eastAsia="Calibri" w:hAnsi="Calibri" w:cs="Calibri"/>
                <w:sz w:val="22"/>
                <w:szCs w:val="22"/>
              </w:rPr>
              <w:t>The information that</w:t>
            </w:r>
            <w:r w:rsidR="001F7674">
              <w:rPr>
                <w:rFonts w:ascii="Calibri" w:eastAsia="Calibri" w:hAnsi="Calibri" w:cs="Calibri"/>
                <w:sz w:val="22"/>
                <w:szCs w:val="22"/>
              </w:rPr>
              <w:t xml:space="preserve"> </w:t>
            </w:r>
            <w:r w:rsidRPr="3281A3C2">
              <w:rPr>
                <w:rFonts w:ascii="Calibri" w:eastAsia="Calibri" w:hAnsi="Calibri" w:cs="Calibri"/>
                <w:sz w:val="22"/>
                <w:szCs w:val="22"/>
              </w:rPr>
              <w:t xml:space="preserve">will be </w:t>
            </w:r>
            <w:r w:rsidR="001F7674" w:rsidRPr="3281A3C2">
              <w:rPr>
                <w:rFonts w:ascii="Calibri" w:eastAsia="Calibri" w:hAnsi="Calibri" w:cs="Calibri"/>
                <w:sz w:val="22"/>
                <w:szCs w:val="22"/>
              </w:rPr>
              <w:t>resear</w:t>
            </w:r>
            <w:r w:rsidR="001F7674">
              <w:rPr>
                <w:rFonts w:ascii="Calibri" w:eastAsia="Calibri" w:hAnsi="Calibri" w:cs="Calibri"/>
                <w:sz w:val="22"/>
                <w:szCs w:val="22"/>
              </w:rPr>
              <w:t>ched</w:t>
            </w:r>
            <w:r w:rsidRPr="3281A3C2">
              <w:rPr>
                <w:rFonts w:ascii="Calibri" w:eastAsia="Calibri" w:hAnsi="Calibri" w:cs="Calibri"/>
                <w:sz w:val="22"/>
                <w:szCs w:val="22"/>
              </w:rPr>
              <w:t xml:space="preserve"> includes the nature of the role that the traffic officers play when in attendance to fatal road traffic collisions. This will allow research and </w:t>
            </w:r>
            <w:r w:rsidR="008552D3" w:rsidRPr="3281A3C2">
              <w:rPr>
                <w:rFonts w:ascii="Calibri" w:eastAsia="Calibri" w:hAnsi="Calibri" w:cs="Calibri"/>
                <w:sz w:val="22"/>
                <w:szCs w:val="22"/>
              </w:rPr>
              <w:t>discuss</w:t>
            </w:r>
            <w:r w:rsidR="008552D3">
              <w:rPr>
                <w:rFonts w:ascii="Calibri" w:eastAsia="Calibri" w:hAnsi="Calibri" w:cs="Calibri"/>
                <w:sz w:val="22"/>
                <w:szCs w:val="22"/>
              </w:rPr>
              <w:t>ion on</w:t>
            </w:r>
            <w:r w:rsidRPr="3281A3C2">
              <w:rPr>
                <w:rFonts w:ascii="Calibri" w:eastAsia="Calibri" w:hAnsi="Calibri" w:cs="Calibri"/>
                <w:sz w:val="22"/>
                <w:szCs w:val="22"/>
              </w:rPr>
              <w:t xml:space="preserve"> the challenges of being a traffic officer and the emotional toll that they gain from dealing with traumatic events such as fatal road traffic collisions. This subject will also allow research </w:t>
            </w:r>
            <w:r w:rsidR="008552D3">
              <w:rPr>
                <w:rFonts w:ascii="Calibri" w:eastAsia="Calibri" w:hAnsi="Calibri" w:cs="Calibri"/>
                <w:sz w:val="22"/>
                <w:szCs w:val="22"/>
              </w:rPr>
              <w:t xml:space="preserve">into </w:t>
            </w:r>
            <w:r w:rsidRPr="3281A3C2">
              <w:rPr>
                <w:rFonts w:ascii="Calibri" w:eastAsia="Calibri" w:hAnsi="Calibri" w:cs="Calibri"/>
                <w:sz w:val="22"/>
                <w:szCs w:val="22"/>
              </w:rPr>
              <w:t xml:space="preserve">the unique stressors they face due to their frontline involvement within responding and investigating these incidents. This will </w:t>
            </w:r>
            <w:r w:rsidR="007865C1">
              <w:rPr>
                <w:rFonts w:ascii="Calibri" w:eastAsia="Calibri" w:hAnsi="Calibri" w:cs="Calibri"/>
                <w:sz w:val="22"/>
                <w:szCs w:val="22"/>
              </w:rPr>
              <w:t>allow elaboration</w:t>
            </w:r>
            <w:r w:rsidRPr="3281A3C2">
              <w:rPr>
                <w:rFonts w:ascii="Calibri" w:eastAsia="Calibri" w:hAnsi="Calibri" w:cs="Calibri"/>
                <w:sz w:val="22"/>
                <w:szCs w:val="22"/>
              </w:rPr>
              <w:t xml:space="preserve"> onto the next subject of the impact that trauma has upon the officers. This will allow </w:t>
            </w:r>
            <w:r w:rsidR="007865C1">
              <w:rPr>
                <w:rFonts w:ascii="Calibri" w:eastAsia="Calibri" w:hAnsi="Calibri" w:cs="Calibri"/>
                <w:sz w:val="22"/>
                <w:szCs w:val="22"/>
              </w:rPr>
              <w:t xml:space="preserve">the opportunity to </w:t>
            </w:r>
            <w:r w:rsidRPr="3281A3C2">
              <w:rPr>
                <w:rFonts w:ascii="Calibri" w:eastAsia="Calibri" w:hAnsi="Calibri" w:cs="Calibri"/>
                <w:sz w:val="22"/>
                <w:szCs w:val="22"/>
              </w:rPr>
              <w:t>explore the psychological impact of witnessing and being directly involved in fatal collisions. Within this I</w:t>
            </w:r>
            <w:r w:rsidR="007865C1">
              <w:rPr>
                <w:rFonts w:ascii="Calibri" w:eastAsia="Calibri" w:hAnsi="Calibri" w:cs="Calibri"/>
                <w:sz w:val="22"/>
                <w:szCs w:val="22"/>
              </w:rPr>
              <w:t>t</w:t>
            </w:r>
            <w:r w:rsidRPr="3281A3C2">
              <w:rPr>
                <w:rFonts w:ascii="Calibri" w:eastAsia="Calibri" w:hAnsi="Calibri" w:cs="Calibri"/>
                <w:sz w:val="22"/>
                <w:szCs w:val="22"/>
              </w:rPr>
              <w:t xml:space="preserve"> will be able to discuss the key points such as shock, guilt, </w:t>
            </w:r>
            <w:proofErr w:type="gramStart"/>
            <w:r w:rsidRPr="3281A3C2">
              <w:rPr>
                <w:rFonts w:ascii="Calibri" w:eastAsia="Calibri" w:hAnsi="Calibri" w:cs="Calibri"/>
                <w:sz w:val="22"/>
                <w:szCs w:val="22"/>
              </w:rPr>
              <w:t>grief</w:t>
            </w:r>
            <w:proofErr w:type="gramEnd"/>
            <w:r w:rsidRPr="3281A3C2">
              <w:rPr>
                <w:rFonts w:ascii="Calibri" w:eastAsia="Calibri" w:hAnsi="Calibri" w:cs="Calibri"/>
                <w:sz w:val="22"/>
                <w:szCs w:val="22"/>
              </w:rPr>
              <w:t xml:space="preserve"> and PTSD and how these emotions can affect the officer’s mental health and well-being. </w:t>
            </w:r>
          </w:p>
          <w:p w14:paraId="1D23BF8A" w14:textId="3323B4B4" w:rsidR="00D217CD" w:rsidRPr="00661453" w:rsidRDefault="16BB63BF" w:rsidP="3281A3C2">
            <w:pPr>
              <w:spacing w:after="160" w:line="257" w:lineRule="auto"/>
              <w:ind w:left="-20" w:right="-20"/>
              <w:jc w:val="both"/>
            </w:pPr>
            <w:r w:rsidRPr="3281A3C2">
              <w:rPr>
                <w:rFonts w:ascii="Calibri" w:eastAsia="Calibri" w:hAnsi="Calibri" w:cs="Calibri"/>
                <w:sz w:val="22"/>
                <w:szCs w:val="22"/>
              </w:rPr>
              <w:lastRenderedPageBreak/>
              <w:t xml:space="preserve"> </w:t>
            </w:r>
          </w:p>
          <w:p w14:paraId="37E6E9CD" w14:textId="2E2E2C78" w:rsidR="00D217CD" w:rsidRPr="00661453" w:rsidRDefault="16BB63BF" w:rsidP="3281A3C2">
            <w:pPr>
              <w:spacing w:after="160" w:line="257" w:lineRule="auto"/>
              <w:ind w:left="-20" w:right="-20"/>
              <w:jc w:val="both"/>
            </w:pPr>
            <w:r w:rsidRPr="3281A3C2">
              <w:rPr>
                <w:rFonts w:ascii="Calibri" w:eastAsia="Calibri" w:hAnsi="Calibri" w:cs="Calibri"/>
                <w:sz w:val="22"/>
                <w:szCs w:val="22"/>
              </w:rPr>
              <w:t xml:space="preserve">This will link into the subject of the range of different coping mechanisms that traffic officers may use to deal with the emotional stress. This can include support networks, debriefing sessions and mindfulness techniques or seeking professional counselling or therapy. This will </w:t>
            </w:r>
            <w:r w:rsidR="00010B93">
              <w:rPr>
                <w:rFonts w:ascii="Calibri" w:eastAsia="Calibri" w:hAnsi="Calibri" w:cs="Calibri"/>
                <w:sz w:val="22"/>
                <w:szCs w:val="22"/>
              </w:rPr>
              <w:t xml:space="preserve">give the opportunity </w:t>
            </w:r>
            <w:r w:rsidRPr="3281A3C2">
              <w:rPr>
                <w:rFonts w:ascii="Calibri" w:eastAsia="Calibri" w:hAnsi="Calibri" w:cs="Calibri"/>
                <w:sz w:val="22"/>
                <w:szCs w:val="22"/>
              </w:rPr>
              <w:t>to explore the organizational support that officers receive such as employee assistance programmes, mental health courses and training on trauma informed care to assist them batter manage the psychological impact of their jobs. I</w:t>
            </w:r>
            <w:r w:rsidR="00010B93">
              <w:rPr>
                <w:rFonts w:ascii="Calibri" w:eastAsia="Calibri" w:hAnsi="Calibri" w:cs="Calibri"/>
                <w:sz w:val="22"/>
                <w:szCs w:val="22"/>
              </w:rPr>
              <w:t>t</w:t>
            </w:r>
            <w:r w:rsidRPr="3281A3C2">
              <w:rPr>
                <w:rFonts w:ascii="Calibri" w:eastAsia="Calibri" w:hAnsi="Calibri" w:cs="Calibri"/>
                <w:sz w:val="22"/>
                <w:szCs w:val="22"/>
              </w:rPr>
              <w:t xml:space="preserve"> will also be discussing the stigma and culture surrounding the subject of mental health issues and officers seeking help, this will allow</w:t>
            </w:r>
            <w:r w:rsidR="00FC1EF2">
              <w:rPr>
                <w:rFonts w:ascii="Calibri" w:eastAsia="Calibri" w:hAnsi="Calibri" w:cs="Calibri"/>
                <w:sz w:val="22"/>
                <w:szCs w:val="22"/>
              </w:rPr>
              <w:t xml:space="preserve"> </w:t>
            </w:r>
            <w:r w:rsidRPr="3281A3C2">
              <w:rPr>
                <w:rFonts w:ascii="Calibri" w:eastAsia="Calibri" w:hAnsi="Calibri" w:cs="Calibri"/>
                <w:sz w:val="22"/>
                <w:szCs w:val="22"/>
              </w:rPr>
              <w:t xml:space="preserve">to discuss the efforts to prioritize their mental health and well-being and seek help when needed. In addition to this, </w:t>
            </w:r>
            <w:proofErr w:type="gramStart"/>
            <w:r w:rsidRPr="3281A3C2">
              <w:rPr>
                <w:rFonts w:ascii="Calibri" w:eastAsia="Calibri" w:hAnsi="Calibri" w:cs="Calibri"/>
                <w:sz w:val="22"/>
                <w:szCs w:val="22"/>
              </w:rPr>
              <w:t>I</w:t>
            </w:r>
            <w:r w:rsidR="00FC1EF2">
              <w:rPr>
                <w:rFonts w:ascii="Calibri" w:eastAsia="Calibri" w:hAnsi="Calibri" w:cs="Calibri"/>
                <w:sz w:val="22"/>
                <w:szCs w:val="22"/>
              </w:rPr>
              <w:t>t</w:t>
            </w:r>
            <w:proofErr w:type="gramEnd"/>
            <w:r w:rsidRPr="3281A3C2">
              <w:rPr>
                <w:rFonts w:ascii="Calibri" w:eastAsia="Calibri" w:hAnsi="Calibri" w:cs="Calibri"/>
                <w:sz w:val="22"/>
                <w:szCs w:val="22"/>
              </w:rPr>
              <w:t xml:space="preserve"> will be exploring strategies for building resilience among officers to better cope with the challenges that they face. This will be linked in with training stress management as well as fostering a sense of work morale within the department. </w:t>
            </w:r>
          </w:p>
          <w:p w14:paraId="58AB15C3" w14:textId="587D93B8" w:rsidR="00D217CD" w:rsidRPr="00661453" w:rsidRDefault="16BB63BF" w:rsidP="3281A3C2">
            <w:pPr>
              <w:spacing w:after="160" w:line="257" w:lineRule="auto"/>
              <w:ind w:left="-20" w:right="-20"/>
              <w:jc w:val="both"/>
            </w:pPr>
            <w:r w:rsidRPr="3281A3C2">
              <w:rPr>
                <w:rFonts w:ascii="Calibri" w:eastAsia="Calibri" w:hAnsi="Calibri" w:cs="Calibri"/>
                <w:sz w:val="22"/>
                <w:szCs w:val="22"/>
              </w:rPr>
              <w:t xml:space="preserve"> </w:t>
            </w:r>
          </w:p>
          <w:p w14:paraId="475B637F" w14:textId="6AB69C97" w:rsidR="00D217CD" w:rsidRDefault="16BB63BF" w:rsidP="3281A3C2">
            <w:pPr>
              <w:spacing w:after="160" w:line="257" w:lineRule="auto"/>
              <w:ind w:left="-20" w:right="-20"/>
              <w:jc w:val="both"/>
              <w:rPr>
                <w:rFonts w:ascii="Calibri" w:eastAsia="Calibri" w:hAnsi="Calibri" w:cs="Calibri"/>
                <w:sz w:val="22"/>
                <w:szCs w:val="22"/>
              </w:rPr>
            </w:pPr>
            <w:r w:rsidRPr="3281A3C2">
              <w:rPr>
                <w:rFonts w:ascii="Calibri" w:eastAsia="Calibri" w:hAnsi="Calibri" w:cs="Calibri"/>
                <w:sz w:val="22"/>
                <w:szCs w:val="22"/>
              </w:rPr>
              <w:t>I</w:t>
            </w:r>
            <w:r w:rsidR="001F7674">
              <w:rPr>
                <w:rFonts w:ascii="Calibri" w:eastAsia="Calibri" w:hAnsi="Calibri" w:cs="Calibri"/>
                <w:sz w:val="22"/>
                <w:szCs w:val="22"/>
              </w:rPr>
              <w:t xml:space="preserve">t </w:t>
            </w:r>
            <w:r w:rsidRPr="3281A3C2">
              <w:rPr>
                <w:rFonts w:ascii="Calibri" w:eastAsia="Calibri" w:hAnsi="Calibri" w:cs="Calibri"/>
                <w:sz w:val="22"/>
                <w:szCs w:val="22"/>
              </w:rPr>
              <w:t>will then be discussing the long-term effects of exposure to traumatic incidents on traffic officers’ mental health and overall job performance. I</w:t>
            </w:r>
            <w:r w:rsidR="00FC1EF2">
              <w:rPr>
                <w:rFonts w:ascii="Calibri" w:eastAsia="Calibri" w:hAnsi="Calibri" w:cs="Calibri"/>
                <w:sz w:val="22"/>
                <w:szCs w:val="22"/>
              </w:rPr>
              <w:t xml:space="preserve">t </w:t>
            </w:r>
            <w:r w:rsidRPr="3281A3C2">
              <w:rPr>
                <w:rFonts w:ascii="Calibri" w:eastAsia="Calibri" w:hAnsi="Calibri" w:cs="Calibri"/>
                <w:sz w:val="22"/>
                <w:szCs w:val="22"/>
              </w:rPr>
              <w:t xml:space="preserve">will be discussing the importance of ongoing support and monitoring to identify and address any emerging issues or symptoms of trauma-related disorder. Lastly, </w:t>
            </w:r>
            <w:proofErr w:type="gramStart"/>
            <w:r w:rsidRPr="3281A3C2">
              <w:rPr>
                <w:rFonts w:ascii="Calibri" w:eastAsia="Calibri" w:hAnsi="Calibri" w:cs="Calibri"/>
                <w:sz w:val="22"/>
                <w:szCs w:val="22"/>
              </w:rPr>
              <w:t>I</w:t>
            </w:r>
            <w:r w:rsidR="00FC1EF2">
              <w:rPr>
                <w:rFonts w:ascii="Calibri" w:eastAsia="Calibri" w:hAnsi="Calibri" w:cs="Calibri"/>
                <w:sz w:val="22"/>
                <w:szCs w:val="22"/>
              </w:rPr>
              <w:t>t</w:t>
            </w:r>
            <w:proofErr w:type="gramEnd"/>
            <w:r w:rsidRPr="3281A3C2">
              <w:rPr>
                <w:rFonts w:ascii="Calibri" w:eastAsia="Calibri" w:hAnsi="Calibri" w:cs="Calibri"/>
                <w:sz w:val="22"/>
                <w:szCs w:val="22"/>
              </w:rPr>
              <w:t xml:space="preserve"> will be researching the statistics around the amount of fatal road traffic collisions that were reported last year.</w:t>
            </w:r>
          </w:p>
          <w:p w14:paraId="6378E98D" w14:textId="77777777" w:rsidR="00FA2DEF" w:rsidRPr="00FA2DEF" w:rsidRDefault="00FA2DEF" w:rsidP="3281A3C2">
            <w:pPr>
              <w:spacing w:after="160" w:line="257" w:lineRule="auto"/>
              <w:ind w:left="-20" w:right="-20"/>
              <w:jc w:val="both"/>
              <w:rPr>
                <w:sz w:val="22"/>
                <w:szCs w:val="22"/>
              </w:rPr>
            </w:pPr>
          </w:p>
          <w:p w14:paraId="21A6D889" w14:textId="76962FC9" w:rsidR="00FA2DEF" w:rsidRPr="00FA2DEF" w:rsidRDefault="00FA2DEF" w:rsidP="00FA2DEF">
            <w:pPr>
              <w:rPr>
                <w:rFonts w:asciiTheme="majorHAnsi" w:hAnsiTheme="majorHAnsi" w:cstheme="majorHAnsi"/>
              </w:rPr>
            </w:pPr>
            <w:r>
              <w:rPr>
                <w:rFonts w:asciiTheme="majorHAnsi" w:hAnsiTheme="majorHAnsi" w:cstheme="majorHAnsi"/>
              </w:rPr>
              <w:t xml:space="preserve">The aims and objectives are as follows: </w:t>
            </w:r>
          </w:p>
          <w:p w14:paraId="18CDD3D7" w14:textId="77777777" w:rsidR="00FA2DEF" w:rsidRPr="00FA2DEF" w:rsidRDefault="00FA2DEF" w:rsidP="00FA2DEF">
            <w:pPr>
              <w:rPr>
                <w:rFonts w:asciiTheme="majorHAnsi" w:hAnsiTheme="majorHAnsi" w:cstheme="majorHAnsi"/>
                <w:sz w:val="22"/>
                <w:szCs w:val="22"/>
              </w:rPr>
            </w:pPr>
            <w:r w:rsidRPr="00FA2DEF">
              <w:rPr>
                <w:rFonts w:asciiTheme="majorHAnsi" w:hAnsiTheme="majorHAnsi" w:cstheme="majorHAnsi"/>
                <w:sz w:val="22"/>
                <w:szCs w:val="22"/>
              </w:rPr>
              <w:t xml:space="preserve">Aim- To identify the role of a traffic officer when in attendance to a fatal road traffic collision. </w:t>
            </w:r>
          </w:p>
          <w:p w14:paraId="2B44B14E" w14:textId="77777777" w:rsidR="00FA2DEF" w:rsidRPr="00FA2DEF" w:rsidRDefault="00FA2DEF" w:rsidP="00FA2DEF">
            <w:pPr>
              <w:rPr>
                <w:rFonts w:asciiTheme="majorHAnsi" w:hAnsiTheme="majorHAnsi" w:cstheme="majorHAnsi"/>
                <w:sz w:val="22"/>
                <w:szCs w:val="22"/>
              </w:rPr>
            </w:pPr>
            <w:r w:rsidRPr="00FA2DEF">
              <w:rPr>
                <w:rFonts w:asciiTheme="majorHAnsi" w:hAnsiTheme="majorHAnsi" w:cstheme="majorHAnsi"/>
                <w:sz w:val="22"/>
                <w:szCs w:val="22"/>
              </w:rPr>
              <w:br/>
              <w:t xml:space="preserve">Objective- To examine the role of a traffic officers and how much exposure they have to trauma when dealing with fatal road traffic collisions. </w:t>
            </w:r>
          </w:p>
          <w:p w14:paraId="0552BAC8" w14:textId="77777777" w:rsidR="00FA2DEF" w:rsidRPr="00FA2DEF" w:rsidRDefault="00FA2DEF" w:rsidP="00FA2DEF">
            <w:pPr>
              <w:rPr>
                <w:rFonts w:asciiTheme="majorHAnsi" w:hAnsiTheme="majorHAnsi" w:cstheme="majorHAnsi"/>
                <w:sz w:val="22"/>
                <w:szCs w:val="22"/>
              </w:rPr>
            </w:pPr>
          </w:p>
          <w:p w14:paraId="51D43C09" w14:textId="77777777" w:rsidR="00FA2DEF" w:rsidRPr="00FA2DEF" w:rsidRDefault="00FA2DEF" w:rsidP="00FA2DEF">
            <w:pPr>
              <w:rPr>
                <w:rFonts w:asciiTheme="majorHAnsi" w:hAnsiTheme="majorHAnsi" w:cstheme="majorHAnsi"/>
                <w:sz w:val="22"/>
                <w:szCs w:val="22"/>
              </w:rPr>
            </w:pPr>
            <w:r w:rsidRPr="00FA2DEF">
              <w:rPr>
                <w:rFonts w:asciiTheme="majorHAnsi" w:hAnsiTheme="majorHAnsi" w:cstheme="majorHAnsi"/>
                <w:sz w:val="22"/>
                <w:szCs w:val="22"/>
              </w:rPr>
              <w:t>Aim- Emotional challenges, mental health, personal distress and dealing with traumatic events.</w:t>
            </w:r>
          </w:p>
          <w:p w14:paraId="560FF3A5" w14:textId="77777777" w:rsidR="00FA2DEF" w:rsidRPr="00FA2DEF" w:rsidRDefault="00FA2DEF" w:rsidP="00FA2DEF">
            <w:pPr>
              <w:rPr>
                <w:rFonts w:asciiTheme="majorHAnsi" w:hAnsiTheme="majorHAnsi" w:cstheme="majorHAnsi"/>
                <w:sz w:val="22"/>
                <w:szCs w:val="22"/>
              </w:rPr>
            </w:pPr>
          </w:p>
          <w:p w14:paraId="3D02DAA2" w14:textId="77777777" w:rsidR="00FA2DEF" w:rsidRPr="00FA2DEF" w:rsidRDefault="00FA2DEF" w:rsidP="00FA2DEF">
            <w:pPr>
              <w:rPr>
                <w:rFonts w:asciiTheme="majorHAnsi" w:hAnsiTheme="majorHAnsi" w:cstheme="majorHAnsi"/>
                <w:sz w:val="22"/>
                <w:szCs w:val="22"/>
              </w:rPr>
            </w:pPr>
            <w:r w:rsidRPr="00FA2DEF">
              <w:rPr>
                <w:rFonts w:asciiTheme="majorHAnsi" w:hAnsiTheme="majorHAnsi" w:cstheme="majorHAnsi"/>
                <w:sz w:val="22"/>
                <w:szCs w:val="22"/>
              </w:rPr>
              <w:t xml:space="preserve">Objective- To investigate the emotional experiences of traffic officers following their involvement in fatal road traffic collisions. </w:t>
            </w:r>
          </w:p>
          <w:p w14:paraId="318A3C97" w14:textId="77777777" w:rsidR="00FA2DEF" w:rsidRPr="00FA2DEF" w:rsidRDefault="00FA2DEF" w:rsidP="00FA2DEF">
            <w:pPr>
              <w:rPr>
                <w:rFonts w:asciiTheme="majorHAnsi" w:hAnsiTheme="majorHAnsi" w:cstheme="majorHAnsi"/>
                <w:sz w:val="22"/>
                <w:szCs w:val="22"/>
              </w:rPr>
            </w:pPr>
          </w:p>
          <w:p w14:paraId="1F432820" w14:textId="77777777" w:rsidR="00FA2DEF" w:rsidRPr="00FA2DEF" w:rsidRDefault="00FA2DEF" w:rsidP="00FA2DEF">
            <w:pPr>
              <w:rPr>
                <w:rFonts w:asciiTheme="majorHAnsi" w:hAnsiTheme="majorHAnsi" w:cstheme="majorHAnsi"/>
                <w:sz w:val="22"/>
                <w:szCs w:val="22"/>
              </w:rPr>
            </w:pPr>
            <w:r w:rsidRPr="00FA2DEF">
              <w:rPr>
                <w:rFonts w:asciiTheme="majorHAnsi" w:hAnsiTheme="majorHAnsi" w:cstheme="majorHAnsi"/>
                <w:sz w:val="22"/>
                <w:szCs w:val="22"/>
              </w:rPr>
              <w:t xml:space="preserve">Aim- To understand the psychological impact of traffic officers when dealing with fatal road traffic collisions. </w:t>
            </w:r>
          </w:p>
          <w:p w14:paraId="6E672119" w14:textId="77777777" w:rsidR="00FA2DEF" w:rsidRPr="00FA2DEF" w:rsidRDefault="00FA2DEF" w:rsidP="00FA2DEF">
            <w:pPr>
              <w:rPr>
                <w:rFonts w:asciiTheme="majorHAnsi" w:hAnsiTheme="majorHAnsi" w:cstheme="majorHAnsi"/>
                <w:sz w:val="22"/>
                <w:szCs w:val="22"/>
              </w:rPr>
            </w:pPr>
          </w:p>
          <w:p w14:paraId="056DB53F" w14:textId="77777777" w:rsidR="00FA2DEF" w:rsidRPr="00FA2DEF" w:rsidRDefault="00FA2DEF" w:rsidP="00FA2DEF">
            <w:pPr>
              <w:rPr>
                <w:rFonts w:asciiTheme="majorHAnsi" w:hAnsiTheme="majorHAnsi" w:cstheme="majorHAnsi"/>
                <w:sz w:val="22"/>
                <w:szCs w:val="22"/>
              </w:rPr>
            </w:pPr>
            <w:r w:rsidRPr="00FA2DEF">
              <w:rPr>
                <w:rFonts w:asciiTheme="majorHAnsi" w:hAnsiTheme="majorHAnsi" w:cstheme="majorHAnsi"/>
                <w:sz w:val="22"/>
                <w:szCs w:val="22"/>
              </w:rPr>
              <w:t xml:space="preserve">Objective- To determine potential areas for improvement in the provision of support services for traffic officers dealing with the psychological aftermath of fatal road traffic collisions. </w:t>
            </w:r>
          </w:p>
          <w:p w14:paraId="5CCEDA6C" w14:textId="77777777" w:rsidR="00FA2DEF" w:rsidRPr="00FA2DEF" w:rsidRDefault="00FA2DEF" w:rsidP="00FA2DEF">
            <w:pPr>
              <w:rPr>
                <w:rFonts w:asciiTheme="majorHAnsi" w:hAnsiTheme="majorHAnsi" w:cstheme="majorHAnsi"/>
                <w:sz w:val="22"/>
                <w:szCs w:val="22"/>
              </w:rPr>
            </w:pPr>
          </w:p>
          <w:p w14:paraId="069E4558" w14:textId="77777777" w:rsidR="00FA2DEF" w:rsidRPr="00FA2DEF" w:rsidRDefault="00FA2DEF" w:rsidP="00FA2DEF">
            <w:pPr>
              <w:rPr>
                <w:rFonts w:asciiTheme="majorHAnsi" w:hAnsiTheme="majorHAnsi" w:cstheme="majorHAnsi"/>
                <w:sz w:val="22"/>
                <w:szCs w:val="22"/>
              </w:rPr>
            </w:pPr>
            <w:r w:rsidRPr="00FA2DEF">
              <w:rPr>
                <w:rFonts w:asciiTheme="majorHAnsi" w:hAnsiTheme="majorHAnsi" w:cstheme="majorHAnsi"/>
                <w:sz w:val="22"/>
                <w:szCs w:val="22"/>
              </w:rPr>
              <w:t xml:space="preserve">Aim- To identify the coping mechanisms through personal and professional support, and whether this should be found or given by the employer. </w:t>
            </w:r>
          </w:p>
          <w:p w14:paraId="00D6E7DC" w14:textId="77777777" w:rsidR="00FA2DEF" w:rsidRPr="00FA2DEF" w:rsidRDefault="00FA2DEF" w:rsidP="00FA2DEF">
            <w:pPr>
              <w:rPr>
                <w:rFonts w:asciiTheme="majorHAnsi" w:hAnsiTheme="majorHAnsi" w:cstheme="majorHAnsi"/>
                <w:sz w:val="22"/>
                <w:szCs w:val="22"/>
              </w:rPr>
            </w:pPr>
          </w:p>
          <w:p w14:paraId="4F89A0D0" w14:textId="77777777" w:rsidR="00FA2DEF" w:rsidRPr="00FA2DEF" w:rsidRDefault="00FA2DEF" w:rsidP="00FA2DEF">
            <w:pPr>
              <w:rPr>
                <w:rFonts w:asciiTheme="majorHAnsi" w:hAnsiTheme="majorHAnsi" w:cstheme="majorHAnsi"/>
                <w:sz w:val="22"/>
                <w:szCs w:val="22"/>
              </w:rPr>
            </w:pPr>
            <w:r w:rsidRPr="00FA2DEF">
              <w:rPr>
                <w:rFonts w:asciiTheme="majorHAnsi" w:hAnsiTheme="majorHAnsi" w:cstheme="majorHAnsi"/>
                <w:sz w:val="22"/>
                <w:szCs w:val="22"/>
              </w:rPr>
              <w:t xml:space="preserve">Objective- To identify the various sources of support, including organizational, peer and external resources, accessible to traffic officers for addressing the psychological impacts. </w:t>
            </w:r>
          </w:p>
          <w:p w14:paraId="6DEB26C0" w14:textId="77777777" w:rsidR="00FA2DEF" w:rsidRPr="00FA2DEF" w:rsidRDefault="00FA2DEF" w:rsidP="00FA2DEF">
            <w:pPr>
              <w:rPr>
                <w:rFonts w:asciiTheme="majorHAnsi" w:hAnsiTheme="majorHAnsi" w:cstheme="majorHAnsi"/>
                <w:sz w:val="22"/>
                <w:szCs w:val="22"/>
              </w:rPr>
            </w:pPr>
          </w:p>
          <w:p w14:paraId="713A7B39" w14:textId="77777777" w:rsidR="00FA2DEF" w:rsidRPr="00FA2DEF" w:rsidRDefault="00FA2DEF" w:rsidP="00FA2DEF">
            <w:pPr>
              <w:rPr>
                <w:rFonts w:asciiTheme="majorHAnsi" w:hAnsiTheme="majorHAnsi" w:cstheme="majorHAnsi"/>
                <w:sz w:val="22"/>
                <w:szCs w:val="22"/>
              </w:rPr>
            </w:pPr>
          </w:p>
          <w:p w14:paraId="6B963410" w14:textId="77777777" w:rsidR="00FA2DEF" w:rsidRPr="00FA2DEF" w:rsidRDefault="00FA2DEF" w:rsidP="00FA2DEF">
            <w:pPr>
              <w:rPr>
                <w:rFonts w:asciiTheme="majorHAnsi" w:hAnsiTheme="majorHAnsi" w:cstheme="majorHAnsi"/>
                <w:sz w:val="22"/>
                <w:szCs w:val="22"/>
              </w:rPr>
            </w:pPr>
            <w:r w:rsidRPr="00FA2DEF">
              <w:rPr>
                <w:rFonts w:asciiTheme="majorHAnsi" w:hAnsiTheme="majorHAnsi" w:cstheme="majorHAnsi"/>
                <w:sz w:val="22"/>
                <w:szCs w:val="22"/>
              </w:rPr>
              <w:t xml:space="preserve">Aim- To understand the effectiveness of existing support systems in addressing the psychological needs of traffic officers in the aftermath of fatal road traffic collisions. </w:t>
            </w:r>
          </w:p>
          <w:p w14:paraId="7C583B7A" w14:textId="77777777" w:rsidR="00FA2DEF" w:rsidRPr="00FA2DEF" w:rsidRDefault="00FA2DEF" w:rsidP="00FA2DEF">
            <w:pPr>
              <w:rPr>
                <w:rFonts w:asciiTheme="majorHAnsi" w:hAnsiTheme="majorHAnsi" w:cstheme="majorHAnsi"/>
                <w:sz w:val="22"/>
                <w:szCs w:val="22"/>
              </w:rPr>
            </w:pPr>
          </w:p>
          <w:p w14:paraId="5FEEA64A" w14:textId="77777777" w:rsidR="00FA2DEF" w:rsidRPr="00FA2DEF" w:rsidRDefault="00FA2DEF" w:rsidP="00FA2DEF">
            <w:pPr>
              <w:rPr>
                <w:rFonts w:asciiTheme="majorHAnsi" w:hAnsiTheme="majorHAnsi" w:cstheme="majorHAnsi"/>
                <w:sz w:val="22"/>
                <w:szCs w:val="22"/>
              </w:rPr>
            </w:pPr>
            <w:r w:rsidRPr="00FA2DEF">
              <w:rPr>
                <w:rFonts w:asciiTheme="majorHAnsi" w:hAnsiTheme="majorHAnsi" w:cstheme="majorHAnsi"/>
                <w:sz w:val="22"/>
                <w:szCs w:val="22"/>
              </w:rPr>
              <w:t xml:space="preserve">Objective- To provide recommendations for enhancing the support systems and resources available to traffic officers in coping with the emotional toll of their duties. </w:t>
            </w:r>
          </w:p>
          <w:p w14:paraId="616E3F2B" w14:textId="77777777" w:rsidR="00FA2DEF" w:rsidRDefault="00FA2DEF" w:rsidP="00FA2DEF"/>
          <w:p w14:paraId="37F0883A" w14:textId="77777777" w:rsidR="00FA2DEF" w:rsidRPr="00661453" w:rsidRDefault="00FA2DEF" w:rsidP="3281A3C2">
            <w:pPr>
              <w:spacing w:after="160" w:line="257" w:lineRule="auto"/>
              <w:ind w:left="-20" w:right="-20"/>
              <w:jc w:val="both"/>
            </w:pPr>
          </w:p>
          <w:p w14:paraId="072C54A1" w14:textId="46E835F2" w:rsidR="00D217CD" w:rsidRPr="00661453" w:rsidRDefault="00D217CD" w:rsidP="3281A3C2">
            <w:pPr>
              <w:jc w:val="both"/>
              <w:rPr>
                <w:rFonts w:ascii="Arial" w:hAnsi="Arial" w:cs="Arial"/>
                <w:sz w:val="22"/>
                <w:szCs w:val="22"/>
              </w:rPr>
            </w:pPr>
          </w:p>
        </w:tc>
      </w:tr>
      <w:tr w:rsidR="00D217CD" w:rsidRPr="00661453" w14:paraId="47DCC05C" w14:textId="77777777" w:rsidTr="3281A3C2">
        <w:trPr>
          <w:trHeight w:val="2275"/>
        </w:trPr>
        <w:tc>
          <w:tcPr>
            <w:tcW w:w="10299" w:type="dxa"/>
            <w:gridSpan w:val="2"/>
            <w:tcMar>
              <w:top w:w="0" w:type="dxa"/>
              <w:left w:w="108" w:type="dxa"/>
              <w:bottom w:w="0" w:type="dxa"/>
              <w:right w:w="108" w:type="dxa"/>
            </w:tcMar>
          </w:tcPr>
          <w:p w14:paraId="74F324B4" w14:textId="77777777" w:rsidR="00D217CD" w:rsidRPr="00661453" w:rsidRDefault="00D217CD" w:rsidP="007E787C">
            <w:pPr>
              <w:rPr>
                <w:rFonts w:ascii="Arial" w:hAnsi="Arial" w:cs="Arial"/>
                <w:b/>
                <w:bCs/>
                <w:sz w:val="22"/>
                <w:szCs w:val="22"/>
              </w:rPr>
            </w:pPr>
            <w:r w:rsidRPr="00661453">
              <w:rPr>
                <w:rFonts w:ascii="Arial" w:hAnsi="Arial" w:cs="Arial"/>
                <w:b/>
                <w:bCs/>
                <w:sz w:val="22"/>
                <w:szCs w:val="22"/>
              </w:rPr>
              <w:lastRenderedPageBreak/>
              <w:t>THEORETICAL CONTEXT:</w:t>
            </w:r>
          </w:p>
          <w:p w14:paraId="2ED407FA" w14:textId="77777777" w:rsidR="00D217CD" w:rsidRDefault="00D217CD" w:rsidP="007E787C">
            <w:pPr>
              <w:rPr>
                <w:rFonts w:ascii="Arial" w:hAnsi="Arial" w:cs="Arial"/>
                <w:sz w:val="22"/>
                <w:szCs w:val="22"/>
              </w:rPr>
            </w:pPr>
            <w:r w:rsidRPr="00661453">
              <w:rPr>
                <w:rFonts w:ascii="Arial" w:hAnsi="Arial" w:cs="Arial"/>
                <w:sz w:val="22"/>
                <w:szCs w:val="22"/>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69871C4A" w14:textId="77777777" w:rsidR="002F5532" w:rsidRDefault="002F5532" w:rsidP="007E787C">
            <w:pPr>
              <w:rPr>
                <w:rFonts w:ascii="Arial" w:hAnsi="Arial" w:cs="Arial"/>
                <w:sz w:val="22"/>
                <w:szCs w:val="22"/>
              </w:rPr>
            </w:pPr>
          </w:p>
          <w:p w14:paraId="390DD0CE" w14:textId="77777777" w:rsidR="00847BB8" w:rsidRPr="001C1C4F" w:rsidRDefault="00847BB8" w:rsidP="00847BB8">
            <w:pPr>
              <w:rPr>
                <w:rFonts w:asciiTheme="majorHAnsi" w:hAnsiTheme="majorHAnsi" w:cstheme="majorHAnsi"/>
                <w:sz w:val="22"/>
                <w:szCs w:val="22"/>
              </w:rPr>
            </w:pPr>
            <w:r w:rsidRPr="001C1C4F">
              <w:rPr>
                <w:rFonts w:asciiTheme="majorHAnsi" w:hAnsiTheme="majorHAnsi" w:cstheme="majorHAnsi"/>
                <w:sz w:val="22"/>
                <w:szCs w:val="22"/>
              </w:rPr>
              <w:t xml:space="preserve">There was a high rate of fatal road traffic collisions within Great Britain during 2022. The reported number of fatalities due to road traffic collisions was 1,711 fatalities with a decline of 2% compared to 2019, there was also an extreme rate of people who were seriously injured totalling 29,742 (Home Office 2023). This shows that there is a major need for support networks to be implemented across police forces due to the amount if fatal road traffic collision that traffic officers attend within a year. It is clear to see that traffic officers have a range of different roles they are required to do when attending the scene of a fatal road traffic Collison, not only do they have to make the scene safe, they need to ensure that all communications to the control room such as a METHANE report, and also JESIP report which allows the need for joint emergency services to attend the scene (College of Policing 2023). In addition to this traffic officers need to prioritise casualties, ensure them and the area a safe environment for emergency services to work as well as trying to secure and preserve any evidence that may aid them within their investigation. Attending these traumatic incidents can affect officers in many ways, and example if this would be post-traumatic stress disorder. Research found that over 90% of police officers who have attended and dealt with fatal road traffic collisions have been exposed to trauma. Of these one in five officers have reported experiencing PTSD (University of Cambridge). </w:t>
            </w:r>
          </w:p>
          <w:p w14:paraId="1742BB98" w14:textId="77777777" w:rsidR="00D217CD" w:rsidRPr="00661453" w:rsidRDefault="00D217CD" w:rsidP="007E787C">
            <w:pPr>
              <w:jc w:val="both"/>
              <w:rPr>
                <w:rStyle w:val="lookup-resultcontent"/>
                <w:rFonts w:ascii="Arial" w:hAnsi="Arial" w:cs="Arial"/>
                <w:b/>
                <w:bCs/>
                <w:sz w:val="22"/>
                <w:szCs w:val="22"/>
              </w:rPr>
            </w:pPr>
          </w:p>
          <w:p w14:paraId="76236B6A" w14:textId="77777777" w:rsidR="00D217CD" w:rsidRPr="00847BB8" w:rsidRDefault="00D217CD" w:rsidP="00847BB8">
            <w:pPr>
              <w:jc w:val="both"/>
              <w:rPr>
                <w:rFonts w:ascii="Arial" w:hAnsi="Arial" w:cs="Arial"/>
                <w:sz w:val="22"/>
                <w:szCs w:val="22"/>
              </w:rPr>
            </w:pPr>
          </w:p>
        </w:tc>
      </w:tr>
      <w:tr w:rsidR="00D217CD" w:rsidRPr="00661453" w14:paraId="5221158D" w14:textId="77777777" w:rsidTr="3281A3C2">
        <w:trPr>
          <w:trHeight w:val="1332"/>
        </w:trPr>
        <w:tc>
          <w:tcPr>
            <w:tcW w:w="10299" w:type="dxa"/>
            <w:gridSpan w:val="2"/>
            <w:tcMar>
              <w:top w:w="0" w:type="dxa"/>
              <w:left w:w="108" w:type="dxa"/>
              <w:bottom w:w="0" w:type="dxa"/>
              <w:right w:w="108" w:type="dxa"/>
            </w:tcMar>
          </w:tcPr>
          <w:p w14:paraId="7ACC7730" w14:textId="77777777" w:rsidR="00D217CD" w:rsidRPr="00661453" w:rsidRDefault="00D217CD" w:rsidP="007E787C">
            <w:pPr>
              <w:rPr>
                <w:rFonts w:ascii="Arial" w:hAnsi="Arial" w:cs="Arial"/>
                <w:b/>
                <w:bCs/>
                <w:sz w:val="22"/>
                <w:szCs w:val="22"/>
              </w:rPr>
            </w:pPr>
            <w:r w:rsidRPr="00661453">
              <w:rPr>
                <w:rFonts w:ascii="Arial" w:hAnsi="Arial" w:cs="Arial"/>
                <w:b/>
                <w:bCs/>
                <w:sz w:val="22"/>
                <w:szCs w:val="22"/>
              </w:rPr>
              <w:t xml:space="preserve">SUMMARY OF RESEARCH –SURVEY METHOD: </w:t>
            </w:r>
          </w:p>
          <w:p w14:paraId="1105709D" w14:textId="77777777" w:rsidR="00D217CD" w:rsidRDefault="00D217CD" w:rsidP="007E787C">
            <w:pPr>
              <w:rPr>
                <w:rFonts w:ascii="Arial" w:hAnsi="Arial" w:cs="Arial"/>
                <w:sz w:val="22"/>
                <w:szCs w:val="22"/>
              </w:rPr>
            </w:pPr>
            <w:r w:rsidRPr="00661453">
              <w:rPr>
                <w:rFonts w:ascii="Arial" w:hAnsi="Arial" w:cs="Arial"/>
                <w:sz w:val="22"/>
                <w:szCs w:val="22"/>
              </w:rPr>
              <w:t>Summary of qualitative or quantitative methods, and survey techniques being considered.</w:t>
            </w:r>
          </w:p>
          <w:p w14:paraId="54FE3370" w14:textId="1EDB6A2E" w:rsidR="002437C8" w:rsidRPr="00111971" w:rsidRDefault="002437C8" w:rsidP="002437C8">
            <w:pPr>
              <w:pStyle w:val="ListParagraph"/>
              <w:numPr>
                <w:ilvl w:val="0"/>
                <w:numId w:val="19"/>
              </w:numPr>
              <w:rPr>
                <w:rFonts w:asciiTheme="majorHAnsi" w:hAnsiTheme="majorHAnsi" w:cstheme="majorHAnsi"/>
                <w:sz w:val="22"/>
                <w:szCs w:val="22"/>
              </w:rPr>
            </w:pPr>
            <w:r w:rsidRPr="00111971">
              <w:rPr>
                <w:rFonts w:asciiTheme="majorHAnsi" w:hAnsiTheme="majorHAnsi" w:cstheme="majorHAnsi"/>
                <w:sz w:val="22"/>
                <w:szCs w:val="22"/>
              </w:rPr>
              <w:t>Questionnaire to members of the public to understand what the public view is upon the subject matter and if they believe there are enough support services out there for traffic officers dealing with fatal road traffic collisions.</w:t>
            </w:r>
          </w:p>
          <w:p w14:paraId="3A422134" w14:textId="4BC179E5" w:rsidR="002437C8" w:rsidRPr="00111971" w:rsidRDefault="002437C8" w:rsidP="002437C8">
            <w:pPr>
              <w:pStyle w:val="ListParagraph"/>
              <w:numPr>
                <w:ilvl w:val="0"/>
                <w:numId w:val="19"/>
              </w:numPr>
              <w:rPr>
                <w:rFonts w:asciiTheme="majorHAnsi" w:hAnsiTheme="majorHAnsi" w:cstheme="majorHAnsi"/>
                <w:sz w:val="22"/>
                <w:szCs w:val="22"/>
              </w:rPr>
            </w:pPr>
            <w:r w:rsidRPr="00111971">
              <w:rPr>
                <w:rFonts w:asciiTheme="majorHAnsi" w:hAnsiTheme="majorHAnsi" w:cstheme="majorHAnsi"/>
                <w:sz w:val="22"/>
                <w:szCs w:val="22"/>
              </w:rPr>
              <w:t xml:space="preserve">Questionnaire to fellow traffic officer colleagues </w:t>
            </w:r>
            <w:proofErr w:type="spellStart"/>
            <w:proofErr w:type="gramStart"/>
            <w:r w:rsidRPr="00111971">
              <w:rPr>
                <w:rFonts w:asciiTheme="majorHAnsi" w:hAnsiTheme="majorHAnsi" w:cstheme="majorHAnsi"/>
                <w:sz w:val="22"/>
                <w:szCs w:val="22"/>
              </w:rPr>
              <w:t>an</w:t>
            </w:r>
            <w:proofErr w:type="spellEnd"/>
            <w:proofErr w:type="gramEnd"/>
            <w:r w:rsidRPr="00111971">
              <w:rPr>
                <w:rFonts w:asciiTheme="majorHAnsi" w:hAnsiTheme="majorHAnsi" w:cstheme="majorHAnsi"/>
                <w:sz w:val="22"/>
                <w:szCs w:val="22"/>
              </w:rPr>
              <w:t xml:space="preserve"> their view on the subject matter and what they feel is the best way to deal with the trauma</w:t>
            </w:r>
          </w:p>
          <w:p w14:paraId="18BDFA66" w14:textId="77777777" w:rsidR="00D217CD" w:rsidRPr="00111971" w:rsidRDefault="00D217CD" w:rsidP="007E787C">
            <w:pPr>
              <w:rPr>
                <w:rFonts w:asciiTheme="majorHAnsi" w:hAnsiTheme="majorHAnsi" w:cstheme="majorHAnsi"/>
                <w:sz w:val="22"/>
                <w:szCs w:val="22"/>
              </w:rPr>
            </w:pPr>
            <w:r w:rsidRPr="00111971">
              <w:rPr>
                <w:rFonts w:asciiTheme="majorHAnsi" w:hAnsiTheme="majorHAnsi" w:cstheme="majorHAnsi"/>
                <w:sz w:val="22"/>
                <w:szCs w:val="22"/>
              </w:rPr>
              <w:t xml:space="preserve"> </w:t>
            </w:r>
          </w:p>
          <w:p w14:paraId="4B3BD9D8" w14:textId="77777777" w:rsidR="00D217CD" w:rsidRPr="00661453" w:rsidRDefault="00D217CD" w:rsidP="007E787C">
            <w:pPr>
              <w:jc w:val="both"/>
              <w:rPr>
                <w:rFonts w:ascii="Arial" w:hAnsi="Arial" w:cs="Arial"/>
                <w:sz w:val="22"/>
                <w:szCs w:val="22"/>
              </w:rPr>
            </w:pPr>
          </w:p>
        </w:tc>
      </w:tr>
      <w:tr w:rsidR="00D217CD" w:rsidRPr="00661453" w14:paraId="625E0AD9" w14:textId="77777777" w:rsidTr="3281A3C2">
        <w:trPr>
          <w:trHeight w:val="1998"/>
        </w:trPr>
        <w:tc>
          <w:tcPr>
            <w:tcW w:w="10299" w:type="dxa"/>
            <w:gridSpan w:val="2"/>
            <w:tcMar>
              <w:top w:w="0" w:type="dxa"/>
              <w:left w:w="108" w:type="dxa"/>
              <w:bottom w:w="0" w:type="dxa"/>
              <w:right w:w="108" w:type="dxa"/>
            </w:tcMar>
          </w:tcPr>
          <w:p w14:paraId="5A449325" w14:textId="77777777" w:rsidR="00D217CD" w:rsidRPr="00661453" w:rsidRDefault="00D217CD" w:rsidP="007E787C">
            <w:pPr>
              <w:rPr>
                <w:rFonts w:ascii="Arial" w:hAnsi="Arial" w:cs="Arial"/>
                <w:sz w:val="22"/>
                <w:szCs w:val="22"/>
              </w:rPr>
            </w:pPr>
            <w:r w:rsidRPr="00661453">
              <w:rPr>
                <w:rFonts w:ascii="Arial" w:hAnsi="Arial" w:cs="Arial"/>
                <w:b/>
                <w:bCs/>
                <w:sz w:val="22"/>
                <w:szCs w:val="22"/>
              </w:rPr>
              <w:t>SUMMARY OF SAMPLING FRAMEWORK:</w:t>
            </w:r>
            <w:r w:rsidRPr="00661453">
              <w:rPr>
                <w:rFonts w:ascii="Arial" w:hAnsi="Arial" w:cs="Arial"/>
                <w:sz w:val="22"/>
                <w:szCs w:val="22"/>
              </w:rPr>
              <w:t xml:space="preserve"> </w:t>
            </w:r>
          </w:p>
          <w:p w14:paraId="13CDD2E1" w14:textId="77777777" w:rsidR="00D217CD" w:rsidRPr="00661453" w:rsidRDefault="00D217CD" w:rsidP="007E787C">
            <w:pPr>
              <w:rPr>
                <w:rFonts w:ascii="Arial" w:hAnsi="Arial" w:cs="Arial"/>
                <w:sz w:val="22"/>
                <w:szCs w:val="22"/>
              </w:rPr>
            </w:pPr>
            <w:r w:rsidRPr="00661453">
              <w:rPr>
                <w:rFonts w:ascii="Arial" w:hAnsi="Arial" w:cs="Arial"/>
                <w:sz w:val="22"/>
                <w:szCs w:val="22"/>
              </w:rPr>
              <w:t xml:space="preserve">Provide details of target sample. For example, who are you intending to ask to participate in your research, will you be seeking perspectives from experts who work </w:t>
            </w:r>
            <w:proofErr w:type="gramStart"/>
            <w:r w:rsidRPr="00661453">
              <w:rPr>
                <w:rFonts w:ascii="Arial" w:hAnsi="Arial" w:cs="Arial"/>
                <w:sz w:val="22"/>
                <w:szCs w:val="22"/>
              </w:rPr>
              <w:t>in a given</w:t>
            </w:r>
            <w:proofErr w:type="gramEnd"/>
            <w:r w:rsidRPr="00661453">
              <w:rPr>
                <w:rFonts w:ascii="Arial" w:hAnsi="Arial" w:cs="Arial"/>
                <w:sz w:val="22"/>
                <w:szCs w:val="22"/>
              </w:rPr>
              <w:t xml:space="preserve"> field, or will you be using a general questionnaire to gauge perspectives from members of the public? </w:t>
            </w:r>
          </w:p>
          <w:p w14:paraId="5A1FAC72" w14:textId="77777777" w:rsidR="00D217CD" w:rsidRPr="00111971" w:rsidRDefault="00D217CD" w:rsidP="007E787C">
            <w:pPr>
              <w:jc w:val="both"/>
              <w:rPr>
                <w:rFonts w:asciiTheme="majorHAnsi" w:hAnsiTheme="majorHAnsi" w:cstheme="majorHAnsi"/>
                <w:sz w:val="22"/>
                <w:szCs w:val="22"/>
              </w:rPr>
            </w:pPr>
          </w:p>
          <w:p w14:paraId="75D216BD" w14:textId="77777777" w:rsidR="00D217CD" w:rsidRDefault="247EAC72" w:rsidP="3281A3C2">
            <w:pPr>
              <w:jc w:val="both"/>
              <w:rPr>
                <w:rFonts w:asciiTheme="majorHAnsi" w:eastAsia="Arial" w:hAnsiTheme="majorHAnsi" w:cstheme="majorHAnsi"/>
                <w:color w:val="0D0D0D" w:themeColor="text1" w:themeTint="F2"/>
                <w:sz w:val="22"/>
                <w:szCs w:val="22"/>
              </w:rPr>
            </w:pPr>
            <w:r w:rsidRPr="00111971">
              <w:rPr>
                <w:rFonts w:asciiTheme="majorHAnsi" w:eastAsia="Arial" w:hAnsiTheme="majorHAnsi" w:cstheme="majorHAnsi"/>
                <w:color w:val="0D0D0D" w:themeColor="text1" w:themeTint="F2"/>
                <w:sz w:val="22"/>
                <w:szCs w:val="22"/>
              </w:rPr>
              <w:t xml:space="preserve">I intend to inquire from both the </w:t>
            </w:r>
            <w:proofErr w:type="gramStart"/>
            <w:r w:rsidRPr="00111971">
              <w:rPr>
                <w:rFonts w:asciiTheme="majorHAnsi" w:eastAsia="Arial" w:hAnsiTheme="majorHAnsi" w:cstheme="majorHAnsi"/>
                <w:color w:val="0D0D0D" w:themeColor="text1" w:themeTint="F2"/>
                <w:sz w:val="22"/>
                <w:szCs w:val="22"/>
              </w:rPr>
              <w:t>general public</w:t>
            </w:r>
            <w:proofErr w:type="gramEnd"/>
            <w:r w:rsidRPr="00111971">
              <w:rPr>
                <w:rFonts w:asciiTheme="majorHAnsi" w:eastAsia="Arial" w:hAnsiTheme="majorHAnsi" w:cstheme="majorHAnsi"/>
                <w:color w:val="0D0D0D" w:themeColor="text1" w:themeTint="F2"/>
                <w:sz w:val="22"/>
                <w:szCs w:val="22"/>
              </w:rPr>
              <w:t xml:space="preserve"> and traffic officers about their perceptions regarding the level of support provided to traffic officers following fatal road traffic collisions. Additionally, I aim to consult with experts in this field to garner insights from their personal experiences and perspectives, including how they coped with grief if they are open to discussing it. This approach will enable me to gather diverse responses and viewpoints from individuals with varying degrees of familiarity with the subject matter, encompassing both those directly involved in the work and those with limited prior knowledge. By engaging with this broad spectrum of perspectives, I hope to gain a comprehensive understanding of the support dynamics surrounding traffic officers and the challenges they face in the aftermath of such incidents.</w:t>
            </w:r>
          </w:p>
          <w:p w14:paraId="1F12BC8A" w14:textId="77777777" w:rsidR="003C22D0" w:rsidRDefault="003C22D0" w:rsidP="3281A3C2">
            <w:pPr>
              <w:jc w:val="both"/>
              <w:rPr>
                <w:rFonts w:ascii="Arial" w:eastAsia="Arial" w:hAnsi="Arial" w:cs="Arial"/>
                <w:color w:val="0D0D0D" w:themeColor="text1" w:themeTint="F2"/>
                <w:sz w:val="22"/>
                <w:szCs w:val="22"/>
              </w:rPr>
            </w:pPr>
          </w:p>
          <w:p w14:paraId="0C277FC9" w14:textId="0C105763" w:rsidR="003C22D0" w:rsidRPr="00661453" w:rsidRDefault="003C22D0" w:rsidP="3281A3C2">
            <w:pPr>
              <w:jc w:val="both"/>
              <w:rPr>
                <w:rFonts w:ascii="Arial" w:eastAsia="Arial" w:hAnsi="Arial" w:cs="Arial"/>
                <w:sz w:val="22"/>
                <w:szCs w:val="22"/>
              </w:rPr>
            </w:pPr>
            <w:r>
              <w:rPr>
                <w:rFonts w:ascii="Arial" w:eastAsia="Arial" w:hAnsi="Arial" w:cs="Arial"/>
                <w:color w:val="0D0D0D" w:themeColor="text1" w:themeTint="F2"/>
                <w:sz w:val="22"/>
                <w:szCs w:val="22"/>
              </w:rPr>
              <w:t xml:space="preserve">A </w:t>
            </w:r>
            <w:r w:rsidR="00A40EE7">
              <w:rPr>
                <w:rFonts w:ascii="Arial" w:eastAsia="Arial" w:hAnsi="Arial" w:cs="Arial"/>
                <w:color w:val="0D0D0D" w:themeColor="text1" w:themeTint="F2"/>
                <w:sz w:val="22"/>
                <w:szCs w:val="22"/>
              </w:rPr>
              <w:t>focus</w:t>
            </w:r>
            <w:r>
              <w:rPr>
                <w:rFonts w:ascii="Arial" w:eastAsia="Arial" w:hAnsi="Arial" w:cs="Arial"/>
                <w:color w:val="0D0D0D" w:themeColor="text1" w:themeTint="F2"/>
                <w:sz w:val="22"/>
                <w:szCs w:val="22"/>
              </w:rPr>
              <w:t xml:space="preserve"> group can be arranged where </w:t>
            </w:r>
            <w:r w:rsidR="00D04192">
              <w:rPr>
                <w:rFonts w:ascii="Arial" w:eastAsia="Arial" w:hAnsi="Arial" w:cs="Arial"/>
                <w:color w:val="0D0D0D" w:themeColor="text1" w:themeTint="F2"/>
                <w:sz w:val="22"/>
                <w:szCs w:val="22"/>
              </w:rPr>
              <w:t xml:space="preserve">officers willing to share their perspectives will be able to attend and </w:t>
            </w:r>
            <w:r w:rsidR="00FE051C">
              <w:rPr>
                <w:rFonts w:ascii="Arial" w:eastAsia="Arial" w:hAnsi="Arial" w:cs="Arial"/>
                <w:color w:val="0D0D0D" w:themeColor="text1" w:themeTint="F2"/>
                <w:sz w:val="22"/>
                <w:szCs w:val="22"/>
              </w:rPr>
              <w:t xml:space="preserve">answer a specific set of question which will allow </w:t>
            </w:r>
            <w:r w:rsidR="00D04192">
              <w:rPr>
                <w:rFonts w:ascii="Arial" w:eastAsia="Arial" w:hAnsi="Arial" w:cs="Arial"/>
                <w:color w:val="0D0D0D" w:themeColor="text1" w:themeTint="F2"/>
                <w:sz w:val="22"/>
                <w:szCs w:val="22"/>
              </w:rPr>
              <w:t>data</w:t>
            </w:r>
            <w:r w:rsidR="00A40EE7">
              <w:rPr>
                <w:rFonts w:ascii="Arial" w:eastAsia="Arial" w:hAnsi="Arial" w:cs="Arial"/>
                <w:color w:val="0D0D0D" w:themeColor="text1" w:themeTint="F2"/>
                <w:sz w:val="22"/>
                <w:szCs w:val="22"/>
              </w:rPr>
              <w:t xml:space="preserve"> to </w:t>
            </w:r>
            <w:r w:rsidR="00D04192">
              <w:rPr>
                <w:rFonts w:ascii="Arial" w:eastAsia="Arial" w:hAnsi="Arial" w:cs="Arial"/>
                <w:color w:val="0D0D0D" w:themeColor="text1" w:themeTint="F2"/>
                <w:sz w:val="22"/>
                <w:szCs w:val="22"/>
              </w:rPr>
              <w:t xml:space="preserve">be collated </w:t>
            </w:r>
            <w:r w:rsidR="00FE051C">
              <w:rPr>
                <w:rFonts w:ascii="Arial" w:eastAsia="Arial" w:hAnsi="Arial" w:cs="Arial"/>
                <w:color w:val="0D0D0D" w:themeColor="text1" w:themeTint="F2"/>
                <w:sz w:val="22"/>
                <w:szCs w:val="22"/>
              </w:rPr>
              <w:t>in relation</w:t>
            </w:r>
            <w:r w:rsidR="00A40EE7">
              <w:rPr>
                <w:rFonts w:ascii="Arial" w:eastAsia="Arial" w:hAnsi="Arial" w:cs="Arial"/>
                <w:color w:val="0D0D0D" w:themeColor="text1" w:themeTint="F2"/>
                <w:sz w:val="22"/>
                <w:szCs w:val="22"/>
              </w:rPr>
              <w:t xml:space="preserve"> to the subject matter. </w:t>
            </w:r>
            <w:r w:rsidR="00884654">
              <w:rPr>
                <w:rFonts w:ascii="Arial" w:eastAsia="Arial" w:hAnsi="Arial" w:cs="Arial"/>
                <w:color w:val="0D0D0D" w:themeColor="text1" w:themeTint="F2"/>
                <w:sz w:val="22"/>
                <w:szCs w:val="22"/>
              </w:rPr>
              <w:t xml:space="preserve">This is a beneficial opportunity as it allows professional in the field who have dealt with these situations to express how they dealt with the grief and emotional stress. </w:t>
            </w:r>
          </w:p>
        </w:tc>
      </w:tr>
      <w:tr w:rsidR="00D217CD" w:rsidRPr="00661453" w14:paraId="23CBFBEB" w14:textId="77777777" w:rsidTr="3281A3C2">
        <w:trPr>
          <w:trHeight w:val="1332"/>
        </w:trPr>
        <w:tc>
          <w:tcPr>
            <w:tcW w:w="10299" w:type="dxa"/>
            <w:gridSpan w:val="2"/>
            <w:tcMar>
              <w:top w:w="0" w:type="dxa"/>
              <w:left w:w="108" w:type="dxa"/>
              <w:bottom w:w="0" w:type="dxa"/>
              <w:right w:w="108" w:type="dxa"/>
            </w:tcMar>
          </w:tcPr>
          <w:p w14:paraId="4CD315F3" w14:textId="77777777" w:rsidR="00D217CD" w:rsidRPr="00661453" w:rsidRDefault="00D217CD" w:rsidP="007E787C">
            <w:pPr>
              <w:jc w:val="both"/>
              <w:rPr>
                <w:rFonts w:ascii="Arial" w:hAnsi="Arial" w:cs="Arial"/>
                <w:b/>
                <w:bCs/>
                <w:sz w:val="22"/>
                <w:szCs w:val="22"/>
              </w:rPr>
            </w:pPr>
            <w:r w:rsidRPr="00661453">
              <w:rPr>
                <w:rFonts w:ascii="Arial" w:hAnsi="Arial" w:cs="Arial"/>
                <w:b/>
                <w:bCs/>
                <w:sz w:val="22"/>
                <w:szCs w:val="22"/>
              </w:rPr>
              <w:t>INITIAL REFERENCE LIST:</w:t>
            </w:r>
          </w:p>
          <w:p w14:paraId="58FDF36D" w14:textId="77777777" w:rsidR="00D217CD" w:rsidRPr="00661453" w:rsidRDefault="00D217CD" w:rsidP="007E787C">
            <w:pPr>
              <w:jc w:val="both"/>
              <w:rPr>
                <w:rFonts w:ascii="Arial" w:hAnsi="Arial" w:cs="Arial"/>
                <w:sz w:val="22"/>
                <w:szCs w:val="22"/>
              </w:rPr>
            </w:pPr>
            <w:r w:rsidRPr="00661453">
              <w:rPr>
                <w:rFonts w:ascii="Arial" w:hAnsi="Arial" w:cs="Arial"/>
                <w:sz w:val="22"/>
                <w:szCs w:val="22"/>
              </w:rPr>
              <w:t>Please follow the Harvard referencing system</w:t>
            </w:r>
          </w:p>
          <w:p w14:paraId="18376FD2" w14:textId="77777777" w:rsidR="00B42816" w:rsidRPr="00111971" w:rsidRDefault="00B42816" w:rsidP="00B42816">
            <w:pPr>
              <w:pStyle w:val="NormalWeb"/>
              <w:pBdr>
                <w:top w:val="single" w:sz="2" w:space="0" w:color="E3E3E3"/>
                <w:left w:val="single" w:sz="2" w:space="0" w:color="E3E3E3"/>
                <w:bottom w:val="single" w:sz="2" w:space="0" w:color="E3E3E3"/>
                <w:right w:val="single" w:sz="2" w:space="0" w:color="E3E3E3"/>
              </w:pBdr>
              <w:spacing w:before="0" w:after="300"/>
              <w:rPr>
                <w:rFonts w:asciiTheme="majorHAnsi" w:hAnsiTheme="majorHAnsi" w:cstheme="majorHAnsi"/>
                <w:color w:val="0D0D0D"/>
                <w:sz w:val="22"/>
                <w:szCs w:val="22"/>
              </w:rPr>
            </w:pPr>
            <w:r w:rsidRPr="00111971">
              <w:rPr>
                <w:rFonts w:asciiTheme="majorHAnsi" w:hAnsiTheme="majorHAnsi" w:cstheme="majorHAnsi"/>
                <w:color w:val="0D0D0D"/>
                <w:sz w:val="22"/>
                <w:szCs w:val="22"/>
              </w:rPr>
              <w:t xml:space="preserve">College of Policing (2018) </w:t>
            </w:r>
            <w:r w:rsidRPr="00D64204">
              <w:rPr>
                <w:rFonts w:asciiTheme="majorHAnsi" w:hAnsiTheme="majorHAnsi" w:cstheme="majorHAnsi"/>
                <w:i/>
                <w:iCs/>
                <w:color w:val="0D0D0D"/>
                <w:sz w:val="22"/>
                <w:szCs w:val="22"/>
              </w:rPr>
              <w:t>Responding to trauma in policing</w:t>
            </w:r>
            <w:r w:rsidRPr="00111971">
              <w:rPr>
                <w:rFonts w:asciiTheme="majorHAnsi" w:hAnsiTheme="majorHAnsi" w:cstheme="majorHAnsi"/>
                <w:color w:val="0D0D0D"/>
                <w:sz w:val="22"/>
                <w:szCs w:val="22"/>
              </w:rPr>
              <w:t xml:space="preserve">. Available at: </w:t>
            </w:r>
            <w:hyperlink r:id="rId10" w:tgtFrame="_new" w:history="1">
              <w:r w:rsidRPr="00111971">
                <w:rPr>
                  <w:rStyle w:val="Hyperlink"/>
                  <w:rFonts w:asciiTheme="majorHAnsi" w:hAnsiTheme="majorHAnsi" w:cstheme="majorHAnsi"/>
                  <w:sz w:val="22"/>
                  <w:szCs w:val="22"/>
                  <w:bdr w:val="single" w:sz="2" w:space="0" w:color="E3E3E3" w:frame="1"/>
                </w:rPr>
                <w:t>https://assets.production.copweb.aws.college.police.uk/s3fs-public/2021-02/responding-to-trauma-in-policing.pdf</w:t>
              </w:r>
            </w:hyperlink>
            <w:r w:rsidRPr="00111971">
              <w:rPr>
                <w:rFonts w:asciiTheme="majorHAnsi" w:hAnsiTheme="majorHAnsi" w:cstheme="majorHAnsi"/>
                <w:color w:val="0D0D0D"/>
                <w:sz w:val="22"/>
                <w:szCs w:val="22"/>
              </w:rPr>
              <w:t xml:space="preserve"> (Accessed: 15th March 2024).</w:t>
            </w:r>
          </w:p>
          <w:p w14:paraId="21C99B64" w14:textId="77777777" w:rsidR="00B42816" w:rsidRPr="00111971" w:rsidRDefault="00B42816" w:rsidP="00B42816">
            <w:pPr>
              <w:pStyle w:val="NormalWeb"/>
              <w:pBdr>
                <w:top w:val="single" w:sz="2" w:space="0" w:color="E3E3E3"/>
                <w:left w:val="single" w:sz="2" w:space="0" w:color="E3E3E3"/>
                <w:bottom w:val="single" w:sz="2" w:space="0" w:color="E3E3E3"/>
                <w:right w:val="single" w:sz="2" w:space="0" w:color="E3E3E3"/>
              </w:pBdr>
              <w:spacing w:before="300" w:after="300"/>
              <w:rPr>
                <w:rFonts w:asciiTheme="majorHAnsi" w:hAnsiTheme="majorHAnsi" w:cstheme="majorHAnsi"/>
                <w:color w:val="0D0D0D"/>
                <w:sz w:val="22"/>
                <w:szCs w:val="22"/>
              </w:rPr>
            </w:pPr>
            <w:r w:rsidRPr="00111971">
              <w:rPr>
                <w:rFonts w:asciiTheme="majorHAnsi" w:hAnsiTheme="majorHAnsi" w:cstheme="majorHAnsi"/>
                <w:color w:val="0D0D0D"/>
                <w:sz w:val="22"/>
                <w:szCs w:val="22"/>
              </w:rPr>
              <w:t xml:space="preserve">College of Policing (2023) </w:t>
            </w:r>
            <w:r w:rsidRPr="00D64204">
              <w:rPr>
                <w:rFonts w:asciiTheme="majorHAnsi" w:hAnsiTheme="majorHAnsi" w:cstheme="majorHAnsi"/>
                <w:i/>
                <w:iCs/>
                <w:color w:val="0D0D0D"/>
                <w:sz w:val="22"/>
                <w:szCs w:val="22"/>
              </w:rPr>
              <w:t>Management of Incidents.</w:t>
            </w:r>
            <w:r w:rsidRPr="00111971">
              <w:rPr>
                <w:rFonts w:asciiTheme="majorHAnsi" w:hAnsiTheme="majorHAnsi" w:cstheme="majorHAnsi"/>
                <w:color w:val="0D0D0D"/>
                <w:sz w:val="22"/>
                <w:szCs w:val="22"/>
              </w:rPr>
              <w:t xml:space="preserve"> Available at: </w:t>
            </w:r>
            <w:hyperlink r:id="rId11" w:tgtFrame="_new" w:history="1">
              <w:r w:rsidRPr="00111971">
                <w:rPr>
                  <w:rStyle w:val="Hyperlink"/>
                  <w:rFonts w:asciiTheme="majorHAnsi" w:hAnsiTheme="majorHAnsi" w:cstheme="majorHAnsi"/>
                  <w:sz w:val="22"/>
                  <w:szCs w:val="22"/>
                  <w:bdr w:val="single" w:sz="2" w:space="0" w:color="E3E3E3" w:frame="1"/>
                </w:rPr>
                <w:t>https://www.college.police.uk/app/roads-policing/management-incidents</w:t>
              </w:r>
            </w:hyperlink>
            <w:r w:rsidRPr="00111971">
              <w:rPr>
                <w:rFonts w:asciiTheme="majorHAnsi" w:hAnsiTheme="majorHAnsi" w:cstheme="majorHAnsi"/>
                <w:color w:val="0D0D0D"/>
                <w:sz w:val="22"/>
                <w:szCs w:val="22"/>
              </w:rPr>
              <w:t xml:space="preserve"> (Accessed: 15th March 2024).</w:t>
            </w:r>
          </w:p>
          <w:p w14:paraId="4E5B0579" w14:textId="77777777" w:rsidR="00B42816" w:rsidRPr="00111971" w:rsidRDefault="00B42816" w:rsidP="00B42816">
            <w:pPr>
              <w:pStyle w:val="NormalWeb"/>
              <w:pBdr>
                <w:top w:val="single" w:sz="2" w:space="0" w:color="E3E3E3"/>
                <w:left w:val="single" w:sz="2" w:space="0" w:color="E3E3E3"/>
                <w:bottom w:val="single" w:sz="2" w:space="0" w:color="E3E3E3"/>
                <w:right w:val="single" w:sz="2" w:space="0" w:color="E3E3E3"/>
              </w:pBdr>
              <w:spacing w:before="300" w:after="300"/>
              <w:rPr>
                <w:rFonts w:asciiTheme="majorHAnsi" w:hAnsiTheme="majorHAnsi" w:cstheme="majorHAnsi"/>
                <w:color w:val="0D0D0D"/>
                <w:sz w:val="22"/>
                <w:szCs w:val="22"/>
              </w:rPr>
            </w:pPr>
            <w:r w:rsidRPr="00111971">
              <w:rPr>
                <w:rFonts w:asciiTheme="majorHAnsi" w:hAnsiTheme="majorHAnsi" w:cstheme="majorHAnsi"/>
                <w:color w:val="0D0D0D"/>
                <w:sz w:val="22"/>
                <w:szCs w:val="22"/>
              </w:rPr>
              <w:lastRenderedPageBreak/>
              <w:t xml:space="preserve">Goodall, K. (2022) </w:t>
            </w:r>
            <w:r w:rsidRPr="00D64204">
              <w:rPr>
                <w:rFonts w:asciiTheme="majorHAnsi" w:hAnsiTheme="majorHAnsi" w:cstheme="majorHAnsi"/>
                <w:i/>
                <w:iCs/>
                <w:color w:val="0D0D0D"/>
                <w:sz w:val="22"/>
                <w:szCs w:val="22"/>
              </w:rPr>
              <w:t>Trauma informed policing.</w:t>
            </w:r>
            <w:r w:rsidRPr="00111971">
              <w:rPr>
                <w:rFonts w:asciiTheme="majorHAnsi" w:hAnsiTheme="majorHAnsi" w:cstheme="majorHAnsi"/>
                <w:color w:val="0D0D0D"/>
                <w:sz w:val="22"/>
                <w:szCs w:val="22"/>
              </w:rPr>
              <w:t xml:space="preserve"> Available at: </w:t>
            </w:r>
            <w:hyperlink r:id="rId12" w:anchor=":~:text=In%20a%20trauma-informed%20service%2C%20every%20individual%20should%20have,roles%20appeared%20to%20find%20the%20training%20particularly%20beneficial" w:tgtFrame="_new" w:history="1">
              <w:r w:rsidRPr="00111971">
                <w:rPr>
                  <w:rStyle w:val="Hyperlink"/>
                  <w:rFonts w:asciiTheme="majorHAnsi" w:hAnsiTheme="majorHAnsi" w:cstheme="majorHAnsi"/>
                  <w:sz w:val="22"/>
                  <w:szCs w:val="22"/>
                  <w:bdr w:val="single" w:sz="2" w:space="0" w:color="E3E3E3" w:frame="1"/>
                </w:rPr>
                <w:t>https://crestresearch.ac.uk/comment/trauma-informed-policing/#:~:text=In%20a%20trauma-informed%20service%2C%20every%20individual%20should%20have,roles%20appeared%20to%20find%20the%20training%20particularly%20beneficial</w:t>
              </w:r>
            </w:hyperlink>
            <w:r w:rsidRPr="00111971">
              <w:rPr>
                <w:rFonts w:asciiTheme="majorHAnsi" w:hAnsiTheme="majorHAnsi" w:cstheme="majorHAnsi"/>
                <w:color w:val="0D0D0D"/>
                <w:sz w:val="22"/>
                <w:szCs w:val="22"/>
              </w:rPr>
              <w:t>. (Accessed: 15th April 2024).</w:t>
            </w:r>
          </w:p>
          <w:p w14:paraId="14EDCB00" w14:textId="6001EA4A" w:rsidR="00B42816" w:rsidRPr="00111971" w:rsidRDefault="00B42816" w:rsidP="00B42816">
            <w:pPr>
              <w:pStyle w:val="NormalWeb"/>
              <w:pBdr>
                <w:top w:val="single" w:sz="2" w:space="0" w:color="E3E3E3"/>
                <w:left w:val="single" w:sz="2" w:space="0" w:color="E3E3E3"/>
                <w:bottom w:val="single" w:sz="2" w:space="0" w:color="E3E3E3"/>
                <w:right w:val="single" w:sz="2" w:space="0" w:color="E3E3E3"/>
              </w:pBdr>
              <w:spacing w:before="300" w:after="300"/>
              <w:rPr>
                <w:rFonts w:asciiTheme="majorHAnsi" w:hAnsiTheme="majorHAnsi" w:cstheme="majorHAnsi"/>
                <w:color w:val="0D0D0D"/>
                <w:sz w:val="22"/>
                <w:szCs w:val="22"/>
              </w:rPr>
            </w:pPr>
            <w:r w:rsidRPr="00111971">
              <w:rPr>
                <w:rFonts w:asciiTheme="majorHAnsi" w:hAnsiTheme="majorHAnsi" w:cstheme="majorHAnsi"/>
                <w:color w:val="0D0D0D"/>
                <w:sz w:val="22"/>
                <w:szCs w:val="22"/>
              </w:rPr>
              <w:t xml:space="preserve">Home Office (2023) </w:t>
            </w:r>
            <w:r w:rsidR="00D64204" w:rsidRPr="00D64204">
              <w:rPr>
                <w:rFonts w:asciiTheme="majorHAnsi" w:hAnsiTheme="majorHAnsi" w:cstheme="majorHAnsi"/>
                <w:i/>
                <w:iCs/>
                <w:color w:val="0D0D0D"/>
                <w:sz w:val="22"/>
                <w:szCs w:val="22"/>
              </w:rPr>
              <w:t>Reported Road</w:t>
            </w:r>
            <w:r w:rsidRPr="00D64204">
              <w:rPr>
                <w:rFonts w:asciiTheme="majorHAnsi" w:hAnsiTheme="majorHAnsi" w:cstheme="majorHAnsi"/>
                <w:i/>
                <w:iCs/>
                <w:color w:val="0D0D0D"/>
                <w:sz w:val="22"/>
                <w:szCs w:val="22"/>
              </w:rPr>
              <w:t xml:space="preserve"> casualties Great Britain, annual report: 2022.</w:t>
            </w:r>
            <w:r w:rsidRPr="00111971">
              <w:rPr>
                <w:rFonts w:asciiTheme="majorHAnsi" w:hAnsiTheme="majorHAnsi" w:cstheme="majorHAnsi"/>
                <w:color w:val="0D0D0D"/>
                <w:sz w:val="22"/>
                <w:szCs w:val="22"/>
              </w:rPr>
              <w:t xml:space="preserve"> Available at: </w:t>
            </w:r>
            <w:hyperlink r:id="rId13" w:anchor=":~:text=Headline%20figures,-Chart%201%20shows&amp;text=In%20reported%20road%20collisions%20in,of%203%25%20compared%20to%202019" w:tgtFrame="_new" w:history="1">
              <w:r w:rsidRPr="00111971">
                <w:rPr>
                  <w:rStyle w:val="Hyperlink"/>
                  <w:rFonts w:asciiTheme="majorHAnsi" w:hAnsiTheme="majorHAnsi" w:cstheme="majorHAnsi"/>
                  <w:sz w:val="22"/>
                  <w:szCs w:val="22"/>
                  <w:bdr w:val="single" w:sz="2" w:space="0" w:color="E3E3E3" w:frame="1"/>
                </w:rPr>
                <w:t>https://www.gov.uk/government/statistics/reported-road-casualties-great-britain-annual-report-2022/reported-road-casualties-great-britain-annual-report-2022#:~:text=Headline%20figures,-Chart%201%20shows&amp;text=In%20reported%20road%20collisions%20in,of%203%25%20compared%20to%202019</w:t>
              </w:r>
            </w:hyperlink>
            <w:r w:rsidRPr="00111971">
              <w:rPr>
                <w:rFonts w:asciiTheme="majorHAnsi" w:hAnsiTheme="majorHAnsi" w:cstheme="majorHAnsi"/>
                <w:color w:val="0D0D0D"/>
                <w:sz w:val="22"/>
                <w:szCs w:val="22"/>
              </w:rPr>
              <w:t xml:space="preserve"> (Accessed: 15th March 2024).</w:t>
            </w:r>
          </w:p>
          <w:p w14:paraId="019182E4" w14:textId="77777777" w:rsidR="00B42816" w:rsidRPr="00111971" w:rsidRDefault="00B42816" w:rsidP="00B42816">
            <w:pPr>
              <w:pStyle w:val="NormalWeb"/>
              <w:pBdr>
                <w:top w:val="single" w:sz="2" w:space="0" w:color="E3E3E3"/>
                <w:left w:val="single" w:sz="2" w:space="0" w:color="E3E3E3"/>
                <w:bottom w:val="single" w:sz="2" w:space="0" w:color="E3E3E3"/>
                <w:right w:val="single" w:sz="2" w:space="0" w:color="E3E3E3"/>
              </w:pBdr>
              <w:spacing w:before="300" w:after="300"/>
              <w:rPr>
                <w:rFonts w:asciiTheme="majorHAnsi" w:hAnsiTheme="majorHAnsi" w:cstheme="majorHAnsi"/>
                <w:color w:val="0D0D0D"/>
                <w:sz w:val="22"/>
                <w:szCs w:val="22"/>
              </w:rPr>
            </w:pPr>
            <w:r w:rsidRPr="00111971">
              <w:rPr>
                <w:rFonts w:asciiTheme="majorHAnsi" w:hAnsiTheme="majorHAnsi" w:cstheme="majorHAnsi"/>
                <w:color w:val="0D0D0D"/>
                <w:sz w:val="22"/>
                <w:szCs w:val="22"/>
              </w:rPr>
              <w:t xml:space="preserve">Mental Health First Aid (2023) </w:t>
            </w:r>
            <w:r w:rsidRPr="00D64204">
              <w:rPr>
                <w:rFonts w:asciiTheme="majorHAnsi" w:hAnsiTheme="majorHAnsi" w:cstheme="majorHAnsi"/>
                <w:i/>
                <w:iCs/>
                <w:color w:val="0D0D0D"/>
                <w:sz w:val="22"/>
                <w:szCs w:val="22"/>
              </w:rPr>
              <w:t xml:space="preserve">Dismantling mental health stigma in public safety. </w:t>
            </w:r>
            <w:r w:rsidRPr="00111971">
              <w:rPr>
                <w:rFonts w:asciiTheme="majorHAnsi" w:hAnsiTheme="majorHAnsi" w:cstheme="majorHAnsi"/>
                <w:color w:val="0D0D0D"/>
                <w:sz w:val="22"/>
                <w:szCs w:val="22"/>
              </w:rPr>
              <w:t xml:space="preserve">Available at: </w:t>
            </w:r>
            <w:hyperlink r:id="rId14" w:anchor=":~:text=A%20staggering%2090%25%20of%20police,as%20part%20of%20their%20jobs" w:tgtFrame="_new" w:history="1">
              <w:r w:rsidRPr="00111971">
                <w:rPr>
                  <w:rStyle w:val="Hyperlink"/>
                  <w:rFonts w:asciiTheme="majorHAnsi" w:hAnsiTheme="majorHAnsi" w:cstheme="majorHAnsi"/>
                  <w:sz w:val="22"/>
                  <w:szCs w:val="22"/>
                  <w:bdr w:val="single" w:sz="2" w:space="0" w:color="E3E3E3" w:frame="1"/>
                </w:rPr>
                <w:t>https://www.mentalhealthfirstaid.org/2023/08/dismantling-mental-health-stigma-in-public-safety/#:~:text=A%20staggering%2090%25%20of%20police,as%20part%20of%20their%20jobs</w:t>
              </w:r>
            </w:hyperlink>
            <w:r w:rsidRPr="00111971">
              <w:rPr>
                <w:rFonts w:asciiTheme="majorHAnsi" w:hAnsiTheme="majorHAnsi" w:cstheme="majorHAnsi"/>
                <w:color w:val="0D0D0D"/>
                <w:sz w:val="22"/>
                <w:szCs w:val="22"/>
              </w:rPr>
              <w:t>. (Accessed: 15th March 2024).</w:t>
            </w:r>
          </w:p>
          <w:p w14:paraId="465707AB" w14:textId="77777777" w:rsidR="00B42816" w:rsidRPr="00111971" w:rsidRDefault="00B42816" w:rsidP="00B42816">
            <w:pPr>
              <w:pStyle w:val="NormalWeb"/>
              <w:pBdr>
                <w:top w:val="single" w:sz="2" w:space="0" w:color="E3E3E3"/>
                <w:left w:val="single" w:sz="2" w:space="0" w:color="E3E3E3"/>
                <w:bottom w:val="single" w:sz="2" w:space="0" w:color="E3E3E3"/>
                <w:right w:val="single" w:sz="2" w:space="0" w:color="E3E3E3"/>
              </w:pBdr>
              <w:spacing w:before="300" w:after="300"/>
              <w:rPr>
                <w:rFonts w:asciiTheme="majorHAnsi" w:hAnsiTheme="majorHAnsi" w:cstheme="majorHAnsi"/>
                <w:color w:val="0D0D0D"/>
                <w:sz w:val="22"/>
                <w:szCs w:val="22"/>
              </w:rPr>
            </w:pPr>
            <w:r w:rsidRPr="00111971">
              <w:rPr>
                <w:rFonts w:asciiTheme="majorHAnsi" w:hAnsiTheme="majorHAnsi" w:cstheme="majorHAnsi"/>
                <w:color w:val="0D0D0D"/>
                <w:sz w:val="22"/>
                <w:szCs w:val="22"/>
              </w:rPr>
              <w:t xml:space="preserve">Police Care (2023) </w:t>
            </w:r>
            <w:r w:rsidRPr="00D64204">
              <w:rPr>
                <w:rFonts w:asciiTheme="majorHAnsi" w:hAnsiTheme="majorHAnsi" w:cstheme="majorHAnsi"/>
                <w:i/>
                <w:iCs/>
                <w:color w:val="0D0D0D"/>
                <w:sz w:val="22"/>
                <w:szCs w:val="22"/>
              </w:rPr>
              <w:t>Self-support techniques after a traumatic incident</w:t>
            </w:r>
            <w:r w:rsidRPr="00111971">
              <w:rPr>
                <w:rFonts w:asciiTheme="majorHAnsi" w:hAnsiTheme="majorHAnsi" w:cstheme="majorHAnsi"/>
                <w:color w:val="0D0D0D"/>
                <w:sz w:val="22"/>
                <w:szCs w:val="22"/>
              </w:rPr>
              <w:t xml:space="preserve">. Available at: </w:t>
            </w:r>
            <w:hyperlink r:id="rId15" w:anchor=":~:text=If%20you%20are%20experiencing%20difficulties,rep%2C%20or%20your%20staff%20association.&amp;text=Start%20a%20conversation.,Don%27t%20go%20it%20alone" w:tgtFrame="_new" w:history="1">
              <w:r w:rsidRPr="00111971">
                <w:rPr>
                  <w:rStyle w:val="Hyperlink"/>
                  <w:rFonts w:asciiTheme="majorHAnsi" w:hAnsiTheme="majorHAnsi" w:cstheme="majorHAnsi"/>
                  <w:sz w:val="22"/>
                  <w:szCs w:val="22"/>
                  <w:bdr w:val="single" w:sz="2" w:space="0" w:color="E3E3E3" w:frame="1"/>
                </w:rPr>
                <w:t>https://www.policecare.org.uk/help/self-support-techniques-after-a-traumatic/#:~:text=If%20you%20are%20experiencing%20difficulties,rep%2C%20or%20your%20staff%20association.&amp;text=Start%20a%20conversation.,Don%27t%20go%20it%20alone</w:t>
              </w:r>
            </w:hyperlink>
            <w:r w:rsidRPr="00111971">
              <w:rPr>
                <w:rFonts w:asciiTheme="majorHAnsi" w:hAnsiTheme="majorHAnsi" w:cstheme="majorHAnsi"/>
                <w:color w:val="0D0D0D"/>
                <w:sz w:val="22"/>
                <w:szCs w:val="22"/>
              </w:rPr>
              <w:t xml:space="preserve"> (Accessed: 15th March 2024).</w:t>
            </w:r>
          </w:p>
          <w:p w14:paraId="644A6FDA" w14:textId="77777777" w:rsidR="00B42816" w:rsidRPr="00111971" w:rsidRDefault="00B42816" w:rsidP="00B42816">
            <w:pPr>
              <w:pStyle w:val="NormalWeb"/>
              <w:pBdr>
                <w:top w:val="single" w:sz="2" w:space="0" w:color="E3E3E3"/>
                <w:left w:val="single" w:sz="2" w:space="0" w:color="E3E3E3"/>
                <w:bottom w:val="single" w:sz="2" w:space="0" w:color="E3E3E3"/>
                <w:right w:val="single" w:sz="2" w:space="0" w:color="E3E3E3"/>
              </w:pBdr>
              <w:spacing w:before="300" w:after="300"/>
              <w:rPr>
                <w:rFonts w:asciiTheme="majorHAnsi" w:hAnsiTheme="majorHAnsi" w:cstheme="majorHAnsi"/>
                <w:color w:val="0D0D0D"/>
                <w:sz w:val="22"/>
                <w:szCs w:val="22"/>
              </w:rPr>
            </w:pPr>
            <w:proofErr w:type="spellStart"/>
            <w:r w:rsidRPr="00111971">
              <w:rPr>
                <w:rFonts w:asciiTheme="majorHAnsi" w:hAnsiTheme="majorHAnsi" w:cstheme="majorHAnsi"/>
                <w:color w:val="0D0D0D"/>
                <w:sz w:val="22"/>
                <w:szCs w:val="22"/>
              </w:rPr>
              <w:t>Tangye</w:t>
            </w:r>
            <w:proofErr w:type="spellEnd"/>
            <w:r w:rsidRPr="00111971">
              <w:rPr>
                <w:rFonts w:asciiTheme="majorHAnsi" w:hAnsiTheme="majorHAnsi" w:cstheme="majorHAnsi"/>
                <w:color w:val="0D0D0D"/>
                <w:sz w:val="22"/>
                <w:szCs w:val="22"/>
              </w:rPr>
              <w:t xml:space="preserve">, H. (2024) ‘An expert talks- investigating fatal road traffic </w:t>
            </w:r>
            <w:proofErr w:type="gramStart"/>
            <w:r w:rsidRPr="00111971">
              <w:rPr>
                <w:rFonts w:asciiTheme="majorHAnsi" w:hAnsiTheme="majorHAnsi" w:cstheme="majorHAnsi"/>
                <w:color w:val="0D0D0D"/>
                <w:sz w:val="22"/>
                <w:szCs w:val="22"/>
              </w:rPr>
              <w:t>accidents’</w:t>
            </w:r>
            <w:proofErr w:type="gramEnd"/>
            <w:r w:rsidRPr="00111971">
              <w:rPr>
                <w:rFonts w:asciiTheme="majorHAnsi" w:hAnsiTheme="majorHAnsi" w:cstheme="majorHAnsi"/>
                <w:color w:val="0D0D0D"/>
                <w:sz w:val="22"/>
                <w:szCs w:val="22"/>
              </w:rPr>
              <w:t xml:space="preserve">. Interview with Harry </w:t>
            </w:r>
            <w:proofErr w:type="spellStart"/>
            <w:r w:rsidRPr="00111971">
              <w:rPr>
                <w:rFonts w:asciiTheme="majorHAnsi" w:hAnsiTheme="majorHAnsi" w:cstheme="majorHAnsi"/>
                <w:color w:val="0D0D0D"/>
                <w:sz w:val="22"/>
                <w:szCs w:val="22"/>
              </w:rPr>
              <w:t>Tangye</w:t>
            </w:r>
            <w:proofErr w:type="spellEnd"/>
            <w:r w:rsidRPr="00111971">
              <w:rPr>
                <w:rFonts w:asciiTheme="majorHAnsi" w:hAnsiTheme="majorHAnsi" w:cstheme="majorHAnsi"/>
                <w:color w:val="0D0D0D"/>
                <w:sz w:val="22"/>
                <w:szCs w:val="22"/>
              </w:rPr>
              <w:t>. Interviewed by Consulting Cops for Consulting Cops.</w:t>
            </w:r>
          </w:p>
          <w:p w14:paraId="16B1E453" w14:textId="77777777" w:rsidR="00B42816" w:rsidRPr="00111971" w:rsidRDefault="00B42816" w:rsidP="00B42816">
            <w:pPr>
              <w:pStyle w:val="NormalWeb"/>
              <w:pBdr>
                <w:top w:val="single" w:sz="2" w:space="0" w:color="E3E3E3"/>
                <w:left w:val="single" w:sz="2" w:space="0" w:color="E3E3E3"/>
                <w:bottom w:val="single" w:sz="2" w:space="0" w:color="E3E3E3"/>
                <w:right w:val="single" w:sz="2" w:space="0" w:color="E3E3E3"/>
              </w:pBdr>
              <w:spacing w:before="300" w:after="0"/>
              <w:rPr>
                <w:rFonts w:asciiTheme="majorHAnsi" w:hAnsiTheme="majorHAnsi" w:cstheme="majorHAnsi"/>
                <w:color w:val="0D0D0D"/>
                <w:sz w:val="22"/>
                <w:szCs w:val="22"/>
              </w:rPr>
            </w:pPr>
            <w:r w:rsidRPr="00111971">
              <w:rPr>
                <w:rFonts w:asciiTheme="majorHAnsi" w:hAnsiTheme="majorHAnsi" w:cstheme="majorHAnsi"/>
                <w:color w:val="0D0D0D"/>
                <w:sz w:val="22"/>
                <w:szCs w:val="22"/>
              </w:rPr>
              <w:t xml:space="preserve">University of Cambridge (2014) </w:t>
            </w:r>
            <w:r w:rsidRPr="00D64204">
              <w:rPr>
                <w:rFonts w:asciiTheme="majorHAnsi" w:hAnsiTheme="majorHAnsi" w:cstheme="majorHAnsi"/>
                <w:i/>
                <w:iCs/>
                <w:color w:val="0D0D0D"/>
                <w:sz w:val="22"/>
                <w:szCs w:val="22"/>
              </w:rPr>
              <w:t>Police workforce: almost one in five suffer with a form of PTSD.</w:t>
            </w:r>
            <w:r w:rsidRPr="00111971">
              <w:rPr>
                <w:rFonts w:asciiTheme="majorHAnsi" w:hAnsiTheme="majorHAnsi" w:cstheme="majorHAnsi"/>
                <w:color w:val="0D0D0D"/>
                <w:sz w:val="22"/>
                <w:szCs w:val="22"/>
              </w:rPr>
              <w:t xml:space="preserve"> Available at: </w:t>
            </w:r>
            <w:hyperlink r:id="rId16" w:tgtFrame="_new" w:history="1">
              <w:r w:rsidRPr="00111971">
                <w:rPr>
                  <w:rStyle w:val="Hyperlink"/>
                  <w:rFonts w:asciiTheme="majorHAnsi" w:hAnsiTheme="majorHAnsi" w:cstheme="majorHAnsi"/>
                  <w:sz w:val="22"/>
                  <w:szCs w:val="22"/>
                  <w:bdr w:val="single" w:sz="2" w:space="0" w:color="E3E3E3" w:frame="1"/>
                </w:rPr>
                <w:t>https://www.cam.ac.uk/stories/police-ptsd#</w:t>
              </w:r>
            </w:hyperlink>
            <w:r w:rsidRPr="00111971">
              <w:rPr>
                <w:rFonts w:asciiTheme="majorHAnsi" w:hAnsiTheme="majorHAnsi" w:cstheme="majorHAnsi"/>
                <w:color w:val="0D0D0D"/>
                <w:sz w:val="22"/>
                <w:szCs w:val="22"/>
              </w:rPr>
              <w:t xml:space="preserve"> (Accessed: 10th March 2024).</w:t>
            </w:r>
          </w:p>
          <w:p w14:paraId="6B546CBA" w14:textId="77777777" w:rsidR="002437C8" w:rsidRDefault="002437C8" w:rsidP="002437C8"/>
          <w:p w14:paraId="217088DF" w14:textId="77777777" w:rsidR="00D217CD" w:rsidRPr="00661453" w:rsidRDefault="00D217CD" w:rsidP="007E787C">
            <w:pPr>
              <w:jc w:val="both"/>
              <w:rPr>
                <w:rFonts w:ascii="Arial" w:hAnsi="Arial" w:cs="Arial"/>
                <w:bCs/>
                <w:i/>
                <w:sz w:val="22"/>
                <w:szCs w:val="22"/>
              </w:rPr>
            </w:pPr>
          </w:p>
          <w:p w14:paraId="753F988B" w14:textId="77777777" w:rsidR="00D217CD" w:rsidRPr="00661453" w:rsidRDefault="00D217CD" w:rsidP="007E787C">
            <w:pPr>
              <w:jc w:val="both"/>
              <w:rPr>
                <w:rFonts w:ascii="Arial" w:hAnsi="Arial" w:cs="Arial"/>
                <w:sz w:val="22"/>
                <w:szCs w:val="22"/>
              </w:rPr>
            </w:pPr>
          </w:p>
        </w:tc>
      </w:tr>
    </w:tbl>
    <w:p w14:paraId="110460D1" w14:textId="77777777" w:rsidR="00152E9D" w:rsidRPr="00A406E5" w:rsidRDefault="00152E9D" w:rsidP="00D217CD">
      <w:pPr>
        <w:rPr>
          <w:rFonts w:ascii="Arial" w:hAnsi="Arial" w:cs="Arial"/>
          <w:sz w:val="24"/>
          <w:szCs w:val="24"/>
        </w:rPr>
      </w:pPr>
    </w:p>
    <w:bookmarkEnd w:id="1"/>
    <w:bookmarkEnd w:id="2"/>
    <w:p w14:paraId="7002EE51" w14:textId="77777777" w:rsidR="00152E9D" w:rsidRPr="00A406E5" w:rsidRDefault="00152E9D" w:rsidP="00A67FB1">
      <w:pPr>
        <w:ind w:left="720"/>
        <w:rPr>
          <w:rFonts w:ascii="Arial" w:hAnsi="Arial" w:cs="Arial"/>
          <w:sz w:val="24"/>
          <w:szCs w:val="24"/>
        </w:rPr>
      </w:pPr>
    </w:p>
    <w:p w14:paraId="5D7B36AF" w14:textId="0AC7AF1F" w:rsidR="3281A3C2" w:rsidRDefault="3281A3C2" w:rsidP="3281A3C2">
      <w:pPr>
        <w:ind w:left="720"/>
        <w:rPr>
          <w:rFonts w:ascii="Arial" w:hAnsi="Arial" w:cs="Arial"/>
          <w:sz w:val="24"/>
          <w:szCs w:val="24"/>
        </w:rPr>
      </w:pPr>
    </w:p>
    <w:p w14:paraId="77C48863" w14:textId="1E049516" w:rsidR="3281A3C2" w:rsidRDefault="3281A3C2" w:rsidP="3281A3C2">
      <w:pPr>
        <w:ind w:left="720"/>
        <w:rPr>
          <w:rFonts w:ascii="Arial" w:hAnsi="Arial" w:cs="Arial"/>
          <w:sz w:val="24"/>
          <w:szCs w:val="24"/>
        </w:rPr>
      </w:pPr>
    </w:p>
    <w:p w14:paraId="7234B872" w14:textId="34DAD97F" w:rsidR="3281A3C2" w:rsidRDefault="3281A3C2" w:rsidP="3281A3C2">
      <w:pPr>
        <w:ind w:left="720"/>
        <w:rPr>
          <w:rFonts w:ascii="Arial" w:hAnsi="Arial" w:cs="Arial"/>
          <w:sz w:val="24"/>
          <w:szCs w:val="24"/>
        </w:rPr>
      </w:pPr>
    </w:p>
    <w:p w14:paraId="512503CC" w14:textId="5559EFB6" w:rsidR="3281A3C2" w:rsidRDefault="3281A3C2" w:rsidP="3281A3C2">
      <w:pPr>
        <w:ind w:left="720"/>
        <w:rPr>
          <w:rFonts w:ascii="Arial" w:hAnsi="Arial" w:cs="Arial"/>
          <w:sz w:val="24"/>
          <w:szCs w:val="24"/>
        </w:rPr>
      </w:pPr>
    </w:p>
    <w:p w14:paraId="7AA4674A" w14:textId="0B630FDF" w:rsidR="3281A3C2" w:rsidRDefault="3281A3C2" w:rsidP="3281A3C2">
      <w:pPr>
        <w:ind w:left="720"/>
        <w:rPr>
          <w:rFonts w:ascii="Arial" w:hAnsi="Arial" w:cs="Arial"/>
          <w:sz w:val="24"/>
          <w:szCs w:val="24"/>
        </w:rPr>
      </w:pPr>
    </w:p>
    <w:p w14:paraId="1CFBB10B" w14:textId="313B6808" w:rsidR="00A3505D" w:rsidRPr="00A406E5" w:rsidRDefault="00A3505D" w:rsidP="00C06FDB">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5F5F732" w14:textId="2506F22D" w:rsidR="00191C93" w:rsidRDefault="00191C93" w:rsidP="00191C93">
      <w:pPr>
        <w:tabs>
          <w:tab w:val="left" w:pos="5103"/>
        </w:tabs>
        <w:rPr>
          <w:rFonts w:ascii="Arial" w:hAnsi="Arial" w:cs="Arial"/>
          <w:b/>
          <w:bCs/>
          <w:sz w:val="24"/>
          <w:szCs w:val="24"/>
        </w:rPr>
      </w:pPr>
      <w:r>
        <w:rPr>
          <w:rFonts w:ascii="Arial" w:hAnsi="Arial" w:cs="Arial"/>
          <w:b/>
          <w:bCs/>
          <w:sz w:val="24"/>
          <w:szCs w:val="24"/>
        </w:rPr>
        <w:lastRenderedPageBreak/>
        <w:t xml:space="preserve">Task 3- Ethics Form </w:t>
      </w:r>
    </w:p>
    <w:p w14:paraId="4D5C29DF" w14:textId="77777777" w:rsidR="00191C93" w:rsidRDefault="00191C93" w:rsidP="00191C93">
      <w:pPr>
        <w:tabs>
          <w:tab w:val="left" w:pos="5103"/>
        </w:tabs>
        <w:jc w:val="center"/>
        <w:rPr>
          <w:rFonts w:ascii="Arial" w:hAnsi="Arial" w:cs="Arial"/>
          <w:b/>
          <w:bCs/>
          <w:sz w:val="24"/>
          <w:szCs w:val="24"/>
        </w:rPr>
      </w:pPr>
    </w:p>
    <w:p w14:paraId="1E01051D" w14:textId="38526E3F" w:rsidR="00191C93" w:rsidRPr="004C3A0B" w:rsidRDefault="00191C93" w:rsidP="00191C93">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82DF238" w14:textId="77777777" w:rsidR="00191C93" w:rsidRPr="004C3A0B" w:rsidRDefault="00191C93" w:rsidP="00191C93">
      <w:pPr>
        <w:tabs>
          <w:tab w:val="left" w:pos="5103"/>
        </w:tabs>
        <w:jc w:val="center"/>
        <w:rPr>
          <w:rFonts w:ascii="Arial" w:hAnsi="Arial" w:cs="Arial"/>
          <w:b/>
          <w:bCs/>
        </w:rPr>
      </w:pPr>
    </w:p>
    <w:p w14:paraId="05B2092B" w14:textId="77777777" w:rsidR="00191C93" w:rsidRPr="004C3A0B" w:rsidRDefault="00191C93" w:rsidP="00191C93">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A165A4A" w14:textId="77777777" w:rsidR="00191C93" w:rsidRPr="004C3A0B" w:rsidRDefault="00191C93" w:rsidP="00191C93">
      <w:pPr>
        <w:tabs>
          <w:tab w:val="left" w:pos="5103"/>
        </w:tabs>
        <w:jc w:val="center"/>
        <w:rPr>
          <w:rFonts w:ascii="Arial" w:hAnsi="Arial" w:cs="Arial"/>
          <w:b/>
          <w:bCs/>
          <w:sz w:val="16"/>
          <w:szCs w:val="16"/>
        </w:rPr>
      </w:pPr>
    </w:p>
    <w:p w14:paraId="66928E0A" w14:textId="77777777" w:rsidR="00191C93" w:rsidRPr="004C3A0B" w:rsidRDefault="00191C93" w:rsidP="00191C93">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F600893" w14:textId="77777777" w:rsidR="00191C93" w:rsidRPr="004C3A0B" w:rsidRDefault="00191C93" w:rsidP="00191C93">
      <w:pPr>
        <w:tabs>
          <w:tab w:val="left" w:pos="5103"/>
        </w:tabs>
        <w:jc w:val="both"/>
        <w:rPr>
          <w:rFonts w:ascii="Arial" w:hAnsi="Arial" w:cs="Arial"/>
          <w:sz w:val="22"/>
          <w:szCs w:val="22"/>
        </w:rPr>
      </w:pPr>
    </w:p>
    <w:p w14:paraId="4235BB4E" w14:textId="77777777" w:rsidR="00191C93" w:rsidRPr="004C3A0B" w:rsidRDefault="00191C93" w:rsidP="00191C93">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25F7941" w14:textId="77777777" w:rsidR="00191C93" w:rsidRPr="004C3A0B" w:rsidRDefault="00191C93" w:rsidP="00191C93">
      <w:pPr>
        <w:tabs>
          <w:tab w:val="left" w:pos="5103"/>
        </w:tabs>
        <w:jc w:val="both"/>
        <w:rPr>
          <w:rFonts w:ascii="Arial" w:hAnsi="Arial" w:cs="Arial"/>
          <w:sz w:val="22"/>
          <w:szCs w:val="22"/>
        </w:rPr>
      </w:pPr>
    </w:p>
    <w:p w14:paraId="43BB64E4" w14:textId="77777777" w:rsidR="00191C93" w:rsidRPr="004C3A0B" w:rsidRDefault="00191C93" w:rsidP="00191C93">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71A541A" w14:textId="77777777" w:rsidR="00191C93" w:rsidRPr="004C3A0B" w:rsidRDefault="00191C93" w:rsidP="00191C93">
      <w:pPr>
        <w:tabs>
          <w:tab w:val="left" w:pos="5103"/>
        </w:tabs>
        <w:jc w:val="both"/>
        <w:rPr>
          <w:rFonts w:ascii="Arial" w:hAnsi="Arial" w:cs="Arial"/>
          <w:sz w:val="22"/>
          <w:szCs w:val="22"/>
        </w:rPr>
      </w:pPr>
    </w:p>
    <w:p w14:paraId="181911AF" w14:textId="77777777" w:rsidR="00191C93" w:rsidRPr="004C3A0B" w:rsidRDefault="00191C93" w:rsidP="00191C93">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4C82ECF" w14:textId="77777777" w:rsidR="00191C93" w:rsidRPr="004C3A0B" w:rsidRDefault="00191C93" w:rsidP="00191C93">
      <w:pPr>
        <w:autoSpaceDE w:val="0"/>
        <w:autoSpaceDN w:val="0"/>
        <w:adjustRightInd w:val="0"/>
        <w:jc w:val="both"/>
        <w:rPr>
          <w:rFonts w:ascii="Arial" w:hAnsi="Arial" w:cs="Arial"/>
          <w:sz w:val="22"/>
          <w:szCs w:val="22"/>
        </w:rPr>
      </w:pPr>
    </w:p>
    <w:p w14:paraId="5EB87292" w14:textId="77777777" w:rsidR="00191C93" w:rsidRDefault="00191C93" w:rsidP="00191C93">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65102DCB" w14:textId="77777777" w:rsidR="00191C93" w:rsidRDefault="00191C93" w:rsidP="00191C93">
      <w:pPr>
        <w:autoSpaceDE w:val="0"/>
        <w:autoSpaceDN w:val="0"/>
        <w:adjustRightInd w:val="0"/>
        <w:jc w:val="both"/>
        <w:rPr>
          <w:rFonts w:ascii="Arial" w:hAnsi="Arial" w:cs="Arial"/>
          <w:sz w:val="22"/>
          <w:szCs w:val="22"/>
        </w:rPr>
      </w:pPr>
    </w:p>
    <w:p w14:paraId="38B9AE05" w14:textId="77777777" w:rsidR="00191C93" w:rsidRPr="004C3A0B" w:rsidRDefault="00191C93" w:rsidP="00191C9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91C93" w:rsidRPr="004C3A0B" w14:paraId="21DA6F2D" w14:textId="77777777" w:rsidTr="003441BE">
        <w:trPr>
          <w:trHeight w:val="439"/>
        </w:trPr>
        <w:tc>
          <w:tcPr>
            <w:tcW w:w="559" w:type="dxa"/>
            <w:shd w:val="clear" w:color="auto" w:fill="F2F2F2" w:themeFill="background1" w:themeFillShade="F2"/>
            <w:vAlign w:val="center"/>
          </w:tcPr>
          <w:p w14:paraId="4655D786" w14:textId="77777777" w:rsidR="00191C93" w:rsidRPr="004C3A0B" w:rsidRDefault="00191C93" w:rsidP="003441BE">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663A041F" w14:textId="77777777" w:rsidR="00191C93" w:rsidRPr="004C3A0B" w:rsidRDefault="00191C93" w:rsidP="003441BE">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5ABD0E4C" w14:textId="77777777" w:rsidR="00191C93" w:rsidRPr="004C3A0B" w:rsidRDefault="00191C93" w:rsidP="003441BE">
            <w:pPr>
              <w:rPr>
                <w:rFonts w:ascii="Arial" w:hAnsi="Arial" w:cs="Arial"/>
                <w:sz w:val="22"/>
                <w:szCs w:val="22"/>
              </w:rPr>
            </w:pPr>
            <w:proofErr w:type="spellStart"/>
            <w:r>
              <w:rPr>
                <w:rFonts w:ascii="Arial" w:hAnsi="Arial" w:cs="Arial"/>
                <w:sz w:val="22"/>
                <w:szCs w:val="22"/>
              </w:rPr>
              <w:t>D’Andre</w:t>
            </w:r>
            <w:proofErr w:type="spellEnd"/>
            <w:r>
              <w:rPr>
                <w:rFonts w:ascii="Arial" w:hAnsi="Arial" w:cs="Arial"/>
                <w:sz w:val="22"/>
                <w:szCs w:val="22"/>
              </w:rPr>
              <w:t xml:space="preserve"> Wells </w:t>
            </w:r>
          </w:p>
        </w:tc>
      </w:tr>
      <w:tr w:rsidR="00191C93" w:rsidRPr="004C3A0B" w14:paraId="237AAC8A" w14:textId="77777777" w:rsidTr="003441BE">
        <w:trPr>
          <w:trHeight w:val="472"/>
        </w:trPr>
        <w:tc>
          <w:tcPr>
            <w:tcW w:w="559" w:type="dxa"/>
            <w:shd w:val="clear" w:color="auto" w:fill="BFBFBF" w:themeFill="background1" w:themeFillShade="BF"/>
            <w:vAlign w:val="center"/>
          </w:tcPr>
          <w:p w14:paraId="53E7C499" w14:textId="77777777" w:rsidR="00191C93" w:rsidRPr="004C3A0B" w:rsidRDefault="00191C93" w:rsidP="003441BE">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7D6E04B5" w14:textId="77777777" w:rsidR="00191C93" w:rsidRPr="004C3A0B" w:rsidRDefault="00191C93" w:rsidP="003441BE">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00B79FE0" w14:textId="77777777" w:rsidR="00191C93" w:rsidRPr="004C3A0B" w:rsidRDefault="00191C93" w:rsidP="003441BE">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F7CFB1E" w14:textId="77777777" w:rsidR="00191C93" w:rsidRPr="004C3A0B" w:rsidRDefault="00191C93" w:rsidP="003441BE">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8BA5DDB" w14:textId="77777777" w:rsidR="00191C93" w:rsidRPr="004C3A0B" w:rsidRDefault="00191C93" w:rsidP="003441BE">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0AF6320" w14:textId="77777777" w:rsidR="00191C93" w:rsidRPr="004C3A0B" w:rsidRDefault="00191C93" w:rsidP="003441BE">
            <w:pPr>
              <w:jc w:val="center"/>
              <w:rPr>
                <w:rFonts w:ascii="Arial" w:hAnsi="Arial" w:cs="Arial"/>
                <w:sz w:val="22"/>
                <w:szCs w:val="22"/>
              </w:rPr>
            </w:pPr>
            <w:r>
              <w:rPr>
                <w:rFonts w:ascii="MS Gothic" w:eastAsia="MS Gothic" w:hAnsi="MS Gothic" w:cs="Arial" w:hint="eastAsia"/>
                <w:sz w:val="22"/>
                <w:szCs w:val="22"/>
              </w:rPr>
              <w:t>☐</w:t>
            </w:r>
          </w:p>
        </w:tc>
      </w:tr>
      <w:tr w:rsidR="00191C93" w:rsidRPr="004C3A0B" w14:paraId="4FE8F55C" w14:textId="77777777" w:rsidTr="003441BE">
        <w:trPr>
          <w:trHeight w:val="472"/>
        </w:trPr>
        <w:tc>
          <w:tcPr>
            <w:tcW w:w="559" w:type="dxa"/>
            <w:shd w:val="clear" w:color="auto" w:fill="F2F2F2" w:themeFill="background1" w:themeFillShade="F2"/>
            <w:vAlign w:val="center"/>
          </w:tcPr>
          <w:p w14:paraId="3439E733" w14:textId="77777777" w:rsidR="00191C93" w:rsidRDefault="00191C93" w:rsidP="003441BE">
            <w:pPr>
              <w:rPr>
                <w:rFonts w:ascii="Arial" w:hAnsi="Arial" w:cs="Arial"/>
                <w:sz w:val="22"/>
                <w:szCs w:val="22"/>
              </w:rPr>
            </w:pPr>
          </w:p>
        </w:tc>
        <w:tc>
          <w:tcPr>
            <w:tcW w:w="2544" w:type="dxa"/>
            <w:shd w:val="clear" w:color="auto" w:fill="F2F2F2" w:themeFill="background1" w:themeFillShade="F2"/>
            <w:vAlign w:val="center"/>
          </w:tcPr>
          <w:p w14:paraId="2C676ACB" w14:textId="77777777" w:rsidR="00191C93" w:rsidRPr="004C3A0B" w:rsidRDefault="00191C93" w:rsidP="003441BE">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678AA5E" w14:textId="77777777" w:rsidR="00191C93" w:rsidRDefault="00191C93" w:rsidP="003441BE">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E2C899A" w14:textId="77777777" w:rsidR="00191C93" w:rsidRPr="004C3A0B" w:rsidRDefault="00191C93" w:rsidP="003441BE">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DA7AE49" w14:textId="77777777" w:rsidR="00191C93" w:rsidRDefault="00191C93" w:rsidP="003441BE">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4D62274" w14:textId="77777777" w:rsidR="00191C93" w:rsidRPr="004C3A0B" w:rsidRDefault="00191C93" w:rsidP="003441B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F48040" w14:textId="77777777" w:rsidR="00191C93" w:rsidRDefault="00191C93" w:rsidP="003441BE">
                <w:pPr>
                  <w:jc w:val="center"/>
                  <w:rPr>
                    <w:rFonts w:ascii="Arial" w:hAnsi="Arial" w:cs="Arial"/>
                    <w:sz w:val="22"/>
                    <w:szCs w:val="22"/>
                  </w:rPr>
                </w:pPr>
                <w:r>
                  <w:rPr>
                    <w:rFonts w:ascii="MS Gothic" w:eastAsia="MS Gothic" w:hAnsi="MS Gothic" w:cs="Arial" w:hint="eastAsia"/>
                    <w:sz w:val="22"/>
                    <w:szCs w:val="22"/>
                  </w:rPr>
                  <w:t>☐</w:t>
                </w:r>
              </w:p>
            </w:tc>
          </w:sdtContent>
        </w:sdt>
      </w:tr>
    </w:tbl>
    <w:p w14:paraId="3719A9A8" w14:textId="77777777" w:rsidR="00191C93" w:rsidRPr="004C3A0B" w:rsidRDefault="00191C93" w:rsidP="00191C93">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91C93" w:rsidRPr="004C3A0B" w14:paraId="284D7630" w14:textId="77777777" w:rsidTr="003441BE">
        <w:trPr>
          <w:cantSplit/>
          <w:trHeight w:val="334"/>
        </w:trPr>
        <w:tc>
          <w:tcPr>
            <w:tcW w:w="559" w:type="dxa"/>
            <w:shd w:val="clear" w:color="auto" w:fill="F2F2F2" w:themeFill="background1" w:themeFillShade="F2"/>
            <w:vAlign w:val="center"/>
          </w:tcPr>
          <w:p w14:paraId="6E8E66B3" w14:textId="77777777" w:rsidR="00191C93" w:rsidRDefault="00191C93" w:rsidP="003441BE">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6806C49B" w14:textId="77777777" w:rsidR="00191C93" w:rsidRPr="004C3A0B" w:rsidRDefault="00191C93" w:rsidP="003441BE">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3C79D0D6" w14:textId="7DA3D17C" w:rsidR="00191C93" w:rsidRPr="004C3A0B" w:rsidRDefault="003E5735" w:rsidP="003441BE">
            <w:pPr>
              <w:rPr>
                <w:rFonts w:ascii="Arial" w:hAnsi="Arial" w:cs="Arial"/>
                <w:sz w:val="22"/>
                <w:szCs w:val="22"/>
              </w:rPr>
            </w:pPr>
            <w:r>
              <w:rPr>
                <w:rFonts w:ascii="Arial" w:hAnsi="Arial" w:cs="Arial"/>
                <w:sz w:val="22"/>
                <w:szCs w:val="22"/>
              </w:rPr>
              <w:t xml:space="preserve">Institute of management and heath </w:t>
            </w:r>
          </w:p>
        </w:tc>
      </w:tr>
      <w:tr w:rsidR="00191C93" w:rsidRPr="004C3A0B" w14:paraId="0B5BF8B0" w14:textId="77777777" w:rsidTr="003441BE">
        <w:trPr>
          <w:cantSplit/>
          <w:trHeight w:val="340"/>
        </w:trPr>
        <w:tc>
          <w:tcPr>
            <w:tcW w:w="559" w:type="dxa"/>
            <w:shd w:val="clear" w:color="auto" w:fill="F2F2F2" w:themeFill="background1" w:themeFillShade="F2"/>
            <w:vAlign w:val="center"/>
          </w:tcPr>
          <w:p w14:paraId="3EBBDE1D" w14:textId="77777777" w:rsidR="00191C93" w:rsidRPr="004C3A0B" w:rsidRDefault="00191C93" w:rsidP="003441BE">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844CDBC" w14:textId="77777777" w:rsidR="00191C93" w:rsidRPr="004C3A0B" w:rsidRDefault="00191C93" w:rsidP="003441BE">
            <w:pPr>
              <w:rPr>
                <w:rFonts w:ascii="Arial" w:hAnsi="Arial" w:cs="Arial"/>
                <w:sz w:val="22"/>
                <w:szCs w:val="22"/>
              </w:rPr>
            </w:pPr>
            <w:r w:rsidRPr="004C3A0B">
              <w:rPr>
                <w:rFonts w:ascii="Arial" w:hAnsi="Arial" w:cs="Arial"/>
                <w:sz w:val="22"/>
                <w:szCs w:val="22"/>
              </w:rPr>
              <w:t>Campus:</w:t>
            </w:r>
          </w:p>
        </w:tc>
        <w:tc>
          <w:tcPr>
            <w:tcW w:w="6636" w:type="dxa"/>
            <w:vAlign w:val="center"/>
          </w:tcPr>
          <w:p w14:paraId="12957EEA" w14:textId="77777777" w:rsidR="00191C93" w:rsidRDefault="00191C93" w:rsidP="003441BE">
            <w:pPr>
              <w:rPr>
                <w:rFonts w:ascii="Arial" w:hAnsi="Arial" w:cs="Arial"/>
                <w:sz w:val="22"/>
                <w:szCs w:val="22"/>
              </w:rPr>
            </w:pPr>
            <w:r>
              <w:rPr>
                <w:rFonts w:ascii="Arial" w:hAnsi="Arial" w:cs="Arial"/>
                <w:sz w:val="22"/>
                <w:szCs w:val="22"/>
              </w:rPr>
              <w:t xml:space="preserve">Swansea Business Campus </w:t>
            </w:r>
          </w:p>
          <w:p w14:paraId="0C3293C7" w14:textId="77777777" w:rsidR="00191C93" w:rsidRPr="004C3A0B" w:rsidRDefault="00191C93" w:rsidP="003441BE">
            <w:pPr>
              <w:rPr>
                <w:rFonts w:ascii="Arial" w:hAnsi="Arial" w:cs="Arial"/>
                <w:sz w:val="22"/>
                <w:szCs w:val="22"/>
              </w:rPr>
            </w:pPr>
          </w:p>
        </w:tc>
      </w:tr>
      <w:tr w:rsidR="00191C93" w:rsidRPr="004C3A0B" w14:paraId="4DC06182" w14:textId="77777777" w:rsidTr="003441BE">
        <w:trPr>
          <w:cantSplit/>
          <w:trHeight w:val="340"/>
        </w:trPr>
        <w:tc>
          <w:tcPr>
            <w:tcW w:w="559" w:type="dxa"/>
            <w:shd w:val="clear" w:color="auto" w:fill="F2F2F2" w:themeFill="background1" w:themeFillShade="F2"/>
            <w:vAlign w:val="center"/>
          </w:tcPr>
          <w:p w14:paraId="62601EAC" w14:textId="77777777" w:rsidR="00191C93" w:rsidRPr="004C3A0B" w:rsidRDefault="00191C93" w:rsidP="003441BE">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1C85A92B" w14:textId="77777777" w:rsidR="00191C93" w:rsidRPr="004C3A0B" w:rsidRDefault="00191C93" w:rsidP="003441BE">
            <w:pPr>
              <w:rPr>
                <w:rFonts w:ascii="Arial" w:hAnsi="Arial" w:cs="Arial"/>
                <w:sz w:val="22"/>
                <w:szCs w:val="22"/>
              </w:rPr>
            </w:pPr>
            <w:r w:rsidRPr="004C3A0B">
              <w:rPr>
                <w:rFonts w:ascii="Arial" w:hAnsi="Arial" w:cs="Arial"/>
                <w:sz w:val="22"/>
                <w:szCs w:val="22"/>
              </w:rPr>
              <w:t>E-mail address:</w:t>
            </w:r>
          </w:p>
        </w:tc>
        <w:tc>
          <w:tcPr>
            <w:tcW w:w="6636" w:type="dxa"/>
            <w:vAlign w:val="center"/>
          </w:tcPr>
          <w:p w14:paraId="73A9A233" w14:textId="6F7D9E80" w:rsidR="00191C93" w:rsidRPr="004C3A0B" w:rsidRDefault="00000000" w:rsidP="003441BE">
            <w:pPr>
              <w:rPr>
                <w:rFonts w:ascii="Arial" w:hAnsi="Arial" w:cs="Arial"/>
                <w:sz w:val="22"/>
                <w:szCs w:val="22"/>
              </w:rPr>
            </w:pPr>
            <w:hyperlink r:id="rId17" w:history="1">
              <w:r w:rsidR="003E5735" w:rsidRPr="000673F2">
                <w:rPr>
                  <w:rStyle w:val="Hyperlink"/>
                  <w:rFonts w:ascii="Arial" w:hAnsi="Arial" w:cs="Arial"/>
                  <w:sz w:val="22"/>
                  <w:szCs w:val="22"/>
                </w:rPr>
                <w:t>2204698@student.uwtsd.ac.uk</w:t>
              </w:r>
            </w:hyperlink>
          </w:p>
        </w:tc>
      </w:tr>
      <w:tr w:rsidR="00191C93" w:rsidRPr="004C3A0B" w14:paraId="0E9385FC" w14:textId="77777777" w:rsidTr="003441BE">
        <w:trPr>
          <w:cantSplit/>
          <w:trHeight w:val="340"/>
        </w:trPr>
        <w:tc>
          <w:tcPr>
            <w:tcW w:w="559" w:type="dxa"/>
            <w:shd w:val="clear" w:color="auto" w:fill="F2F2F2" w:themeFill="background1" w:themeFillShade="F2"/>
            <w:vAlign w:val="center"/>
          </w:tcPr>
          <w:p w14:paraId="6869901E" w14:textId="77777777" w:rsidR="00191C93" w:rsidRPr="004C3A0B" w:rsidRDefault="00191C93" w:rsidP="003441BE">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34CAAB36" w14:textId="77777777" w:rsidR="00191C93" w:rsidRPr="004C3A0B" w:rsidRDefault="00191C93" w:rsidP="003441BE">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5E170810" w14:textId="77777777" w:rsidR="00191C93" w:rsidRDefault="00191C93" w:rsidP="003441BE">
            <w:pPr>
              <w:rPr>
                <w:rFonts w:ascii="Arial" w:hAnsi="Arial" w:cs="Arial"/>
                <w:sz w:val="22"/>
                <w:szCs w:val="22"/>
              </w:rPr>
            </w:pPr>
          </w:p>
          <w:p w14:paraId="349D38A9" w14:textId="77777777" w:rsidR="00191C93" w:rsidRPr="004C3A0B" w:rsidRDefault="00191C93" w:rsidP="003441BE">
            <w:pPr>
              <w:rPr>
                <w:rFonts w:ascii="Arial" w:hAnsi="Arial" w:cs="Arial"/>
                <w:sz w:val="22"/>
                <w:szCs w:val="22"/>
              </w:rPr>
            </w:pPr>
            <w:r>
              <w:rPr>
                <w:rFonts w:ascii="Arial" w:hAnsi="Arial" w:cs="Arial"/>
                <w:sz w:val="22"/>
                <w:szCs w:val="22"/>
              </w:rPr>
              <w:t>07460971866</w:t>
            </w:r>
          </w:p>
        </w:tc>
      </w:tr>
      <w:tr w:rsidR="00191C93" w:rsidRPr="004C3A0B" w14:paraId="2094D7CD" w14:textId="77777777" w:rsidTr="003441BE">
        <w:tc>
          <w:tcPr>
            <w:tcW w:w="559" w:type="dxa"/>
            <w:shd w:val="clear" w:color="auto" w:fill="BFBFBF" w:themeFill="background1" w:themeFillShade="BF"/>
            <w:vAlign w:val="center"/>
          </w:tcPr>
          <w:p w14:paraId="4C87DF2D" w14:textId="77777777" w:rsidR="00191C93" w:rsidRPr="004C3A0B" w:rsidRDefault="00191C93" w:rsidP="003441BE">
            <w:pPr>
              <w:rPr>
                <w:rFonts w:ascii="Arial" w:hAnsi="Arial" w:cs="Arial"/>
                <w:b/>
                <w:i/>
                <w:sz w:val="22"/>
                <w:szCs w:val="22"/>
              </w:rPr>
            </w:pPr>
          </w:p>
        </w:tc>
        <w:tc>
          <w:tcPr>
            <w:tcW w:w="9889" w:type="dxa"/>
            <w:gridSpan w:val="2"/>
            <w:shd w:val="clear" w:color="auto" w:fill="BFBFBF" w:themeFill="background1" w:themeFillShade="BF"/>
            <w:vAlign w:val="center"/>
          </w:tcPr>
          <w:p w14:paraId="138997E5" w14:textId="77777777" w:rsidR="00191C93" w:rsidRPr="004C3A0B" w:rsidRDefault="00191C93" w:rsidP="003441BE">
            <w:pPr>
              <w:rPr>
                <w:rFonts w:ascii="Arial" w:hAnsi="Arial" w:cs="Arial"/>
                <w:sz w:val="22"/>
                <w:szCs w:val="22"/>
              </w:rPr>
            </w:pPr>
            <w:r w:rsidRPr="004C3A0B">
              <w:rPr>
                <w:rFonts w:ascii="Arial" w:hAnsi="Arial" w:cs="Arial"/>
                <w:b/>
                <w:i/>
                <w:sz w:val="22"/>
                <w:szCs w:val="22"/>
              </w:rPr>
              <w:t>For students:</w:t>
            </w:r>
          </w:p>
        </w:tc>
      </w:tr>
      <w:tr w:rsidR="00191C93" w:rsidRPr="004C3A0B" w14:paraId="3AC4608F" w14:textId="77777777" w:rsidTr="003441BE">
        <w:trPr>
          <w:trHeight w:val="513"/>
        </w:trPr>
        <w:tc>
          <w:tcPr>
            <w:tcW w:w="559" w:type="dxa"/>
            <w:shd w:val="clear" w:color="auto" w:fill="F2F2F2" w:themeFill="background1" w:themeFillShade="F2"/>
            <w:vAlign w:val="center"/>
          </w:tcPr>
          <w:p w14:paraId="0927A260" w14:textId="77777777" w:rsidR="00191C93" w:rsidRPr="004C3A0B" w:rsidRDefault="00191C93" w:rsidP="003441BE">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508CFA9D" w14:textId="77777777" w:rsidR="00191C93" w:rsidRPr="004C3A0B" w:rsidRDefault="00191C93" w:rsidP="003441BE">
            <w:pPr>
              <w:rPr>
                <w:rFonts w:ascii="Arial" w:hAnsi="Arial" w:cs="Arial"/>
                <w:sz w:val="22"/>
                <w:szCs w:val="22"/>
              </w:rPr>
            </w:pPr>
            <w:r w:rsidRPr="004C3A0B">
              <w:rPr>
                <w:rFonts w:ascii="Arial" w:hAnsi="Arial" w:cs="Arial"/>
                <w:sz w:val="22"/>
                <w:szCs w:val="22"/>
              </w:rPr>
              <w:t>Student Number:</w:t>
            </w:r>
          </w:p>
        </w:tc>
        <w:tc>
          <w:tcPr>
            <w:tcW w:w="6636" w:type="dxa"/>
            <w:vAlign w:val="center"/>
          </w:tcPr>
          <w:p w14:paraId="4B774CA6" w14:textId="77777777" w:rsidR="00191C93" w:rsidRPr="004C3A0B" w:rsidRDefault="00191C93" w:rsidP="003441BE">
            <w:pPr>
              <w:rPr>
                <w:rFonts w:ascii="Arial" w:hAnsi="Arial" w:cs="Arial"/>
                <w:sz w:val="22"/>
                <w:szCs w:val="22"/>
              </w:rPr>
            </w:pPr>
            <w:r>
              <w:rPr>
                <w:rFonts w:ascii="Arial" w:hAnsi="Arial" w:cs="Arial"/>
                <w:sz w:val="22"/>
                <w:szCs w:val="22"/>
              </w:rPr>
              <w:t>2204698</w:t>
            </w:r>
          </w:p>
        </w:tc>
      </w:tr>
      <w:tr w:rsidR="00191C93" w:rsidRPr="004C3A0B" w14:paraId="01BC7633" w14:textId="77777777" w:rsidTr="003441BE">
        <w:trPr>
          <w:trHeight w:val="549"/>
        </w:trPr>
        <w:tc>
          <w:tcPr>
            <w:tcW w:w="559" w:type="dxa"/>
            <w:shd w:val="clear" w:color="auto" w:fill="F2F2F2" w:themeFill="background1" w:themeFillShade="F2"/>
            <w:vAlign w:val="center"/>
          </w:tcPr>
          <w:p w14:paraId="1AB92924" w14:textId="77777777" w:rsidR="00191C93" w:rsidRPr="004C3A0B" w:rsidRDefault="00191C93" w:rsidP="003441BE">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C6BFFBA" w14:textId="77777777" w:rsidR="00191C93" w:rsidRPr="004C3A0B" w:rsidRDefault="00191C93" w:rsidP="003441BE">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3E5E81" w14:textId="77777777" w:rsidR="00191C93" w:rsidRPr="004C3A0B" w:rsidRDefault="00191C93" w:rsidP="003441BE">
            <w:pPr>
              <w:rPr>
                <w:rFonts w:ascii="Arial" w:hAnsi="Arial" w:cs="Arial"/>
                <w:sz w:val="22"/>
                <w:szCs w:val="22"/>
              </w:rPr>
            </w:pPr>
            <w:r>
              <w:rPr>
                <w:rFonts w:ascii="Arial" w:hAnsi="Arial" w:cs="Arial"/>
                <w:sz w:val="22"/>
                <w:szCs w:val="22"/>
              </w:rPr>
              <w:t xml:space="preserve">Professional Policing </w:t>
            </w:r>
          </w:p>
        </w:tc>
      </w:tr>
      <w:tr w:rsidR="00191C93" w:rsidRPr="004C3A0B" w14:paraId="37F467E4" w14:textId="77777777" w:rsidTr="003441BE">
        <w:trPr>
          <w:trHeight w:val="557"/>
        </w:trPr>
        <w:tc>
          <w:tcPr>
            <w:tcW w:w="559" w:type="dxa"/>
            <w:shd w:val="clear" w:color="auto" w:fill="F2F2F2" w:themeFill="background1" w:themeFillShade="F2"/>
            <w:vAlign w:val="center"/>
          </w:tcPr>
          <w:p w14:paraId="360F3541" w14:textId="77777777" w:rsidR="00191C93" w:rsidRPr="004C3A0B" w:rsidRDefault="00191C93" w:rsidP="003441BE">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007AD756" w14:textId="77777777" w:rsidR="00191C93" w:rsidRPr="004C3A0B" w:rsidRDefault="00191C93" w:rsidP="003441BE">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03A3A4C2" w14:textId="77777777" w:rsidR="00191C93" w:rsidRPr="004C3A0B" w:rsidRDefault="00191C93" w:rsidP="003441BE">
            <w:pPr>
              <w:rPr>
                <w:rFonts w:ascii="Arial" w:hAnsi="Arial" w:cs="Arial"/>
                <w:sz w:val="22"/>
                <w:szCs w:val="22"/>
              </w:rPr>
            </w:pPr>
            <w:r>
              <w:rPr>
                <w:rFonts w:ascii="Arial" w:hAnsi="Arial" w:cs="Arial"/>
                <w:sz w:val="22"/>
                <w:szCs w:val="22"/>
              </w:rPr>
              <w:t xml:space="preserve">Mike </w:t>
            </w:r>
            <w:proofErr w:type="spellStart"/>
            <w:r>
              <w:rPr>
                <w:rFonts w:ascii="Arial" w:hAnsi="Arial" w:cs="Arial"/>
                <w:sz w:val="22"/>
                <w:szCs w:val="22"/>
              </w:rPr>
              <w:t>Durke</w:t>
            </w:r>
            <w:proofErr w:type="spellEnd"/>
            <w:r>
              <w:rPr>
                <w:rFonts w:ascii="Arial" w:hAnsi="Arial" w:cs="Arial"/>
                <w:sz w:val="22"/>
                <w:szCs w:val="22"/>
              </w:rPr>
              <w:t xml:space="preserve"> </w:t>
            </w:r>
          </w:p>
        </w:tc>
      </w:tr>
    </w:tbl>
    <w:p w14:paraId="36426AC3" w14:textId="77777777" w:rsidR="00191C93" w:rsidRDefault="00191C93" w:rsidP="00191C93">
      <w:pPr>
        <w:rPr>
          <w:rFonts w:ascii="Arial" w:hAnsi="Arial" w:cs="Arial"/>
          <w:bCs/>
          <w:iCs/>
        </w:rPr>
      </w:pPr>
    </w:p>
    <w:p w14:paraId="2D067D4D" w14:textId="77777777" w:rsidR="00191C93" w:rsidRDefault="00191C93" w:rsidP="00191C93">
      <w:pPr>
        <w:autoSpaceDE w:val="0"/>
        <w:autoSpaceDN w:val="0"/>
        <w:adjustRightInd w:val="0"/>
        <w:jc w:val="both"/>
        <w:rPr>
          <w:rFonts w:ascii="Arial" w:hAnsi="Arial" w:cs="Arial"/>
          <w:b/>
          <w:sz w:val="22"/>
          <w:szCs w:val="22"/>
        </w:rPr>
      </w:pPr>
    </w:p>
    <w:p w14:paraId="6D01D13B" w14:textId="77777777" w:rsidR="00191C93" w:rsidRDefault="00191C93" w:rsidP="00191C93">
      <w:pPr>
        <w:rPr>
          <w:rFonts w:ascii="Arial" w:hAnsi="Arial" w:cs="Arial"/>
          <w:b/>
          <w:sz w:val="22"/>
          <w:szCs w:val="22"/>
        </w:rPr>
      </w:pPr>
      <w:r>
        <w:rPr>
          <w:rFonts w:ascii="Arial" w:hAnsi="Arial" w:cs="Arial"/>
          <w:b/>
          <w:sz w:val="22"/>
          <w:szCs w:val="22"/>
        </w:rPr>
        <w:br w:type="page"/>
      </w:r>
    </w:p>
    <w:p w14:paraId="79C4B19A" w14:textId="77777777" w:rsidR="00191C93" w:rsidRPr="004C3A0B" w:rsidRDefault="00191C93" w:rsidP="00191C9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191C93" w:rsidRPr="004C3A0B" w14:paraId="3C57635E" w14:textId="77777777" w:rsidTr="003441BE">
        <w:tc>
          <w:tcPr>
            <w:tcW w:w="562" w:type="dxa"/>
            <w:shd w:val="clear" w:color="auto" w:fill="F2F2F2" w:themeFill="background1" w:themeFillShade="F2"/>
          </w:tcPr>
          <w:p w14:paraId="09DE53D0"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31421793"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F8F210B"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0F37724" w14:textId="77777777" w:rsidR="00191C93" w:rsidRPr="003257BD" w:rsidRDefault="00191C93" w:rsidP="003441B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72E793E" w14:textId="264C80D1" w:rsidR="00191C93" w:rsidRPr="00065801" w:rsidRDefault="007850F0" w:rsidP="003441BE">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2CEE1F35" w14:textId="77777777" w:rsidR="00191C93" w:rsidRPr="003257BD" w:rsidRDefault="00191C93" w:rsidP="003441B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6300C5F" w14:textId="77777777" w:rsidR="00191C93" w:rsidRPr="00065801" w:rsidRDefault="00191C93" w:rsidP="003441BE">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191C93" w:rsidRPr="004C3A0B" w14:paraId="4D557E3F" w14:textId="77777777" w:rsidTr="003441BE">
        <w:tc>
          <w:tcPr>
            <w:tcW w:w="562" w:type="dxa"/>
            <w:shd w:val="clear" w:color="auto" w:fill="F2F2F2" w:themeFill="background1" w:themeFillShade="F2"/>
          </w:tcPr>
          <w:p w14:paraId="7F8BD23B" w14:textId="77777777" w:rsidR="00191C93" w:rsidRPr="004C3A0B" w:rsidRDefault="00191C93" w:rsidP="003441BE">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20D0D68" w14:textId="77777777" w:rsidR="00191C93" w:rsidRPr="004C3A0B" w:rsidRDefault="00191C93" w:rsidP="003441B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9C81EE1" w14:textId="77777777" w:rsidR="00191C93" w:rsidRPr="004C3A0B" w:rsidRDefault="00191C93" w:rsidP="003441BE">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191C93" w:rsidRPr="004C3A0B" w14:paraId="046EC373" w14:textId="77777777" w:rsidTr="003441BE">
        <w:trPr>
          <w:trHeight w:val="437"/>
        </w:trPr>
        <w:tc>
          <w:tcPr>
            <w:tcW w:w="562" w:type="dxa"/>
            <w:vMerge w:val="restart"/>
            <w:shd w:val="clear" w:color="auto" w:fill="F2F2F2" w:themeFill="background1" w:themeFillShade="F2"/>
          </w:tcPr>
          <w:p w14:paraId="63D90EED" w14:textId="77777777" w:rsidR="00191C93" w:rsidRPr="004C3A0B" w:rsidRDefault="00191C93" w:rsidP="003441BE">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191E8459" w14:textId="77777777" w:rsidR="00191C93" w:rsidRPr="004C3A0B" w:rsidRDefault="00191C93" w:rsidP="003441BE">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2C8138A"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A25A5F" w14:textId="77777777" w:rsidR="00191C93" w:rsidRPr="002B55BF" w:rsidRDefault="00191C93" w:rsidP="003441BE">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719BB2" w14:textId="77777777" w:rsidR="00191C93" w:rsidRPr="004C3A0B" w:rsidRDefault="00191C93" w:rsidP="003441BE">
            <w:pPr>
              <w:autoSpaceDE w:val="0"/>
              <w:autoSpaceDN w:val="0"/>
              <w:adjustRightInd w:val="0"/>
              <w:jc w:val="center"/>
              <w:rPr>
                <w:rFonts w:ascii="Arial" w:hAnsi="Arial" w:cs="Arial"/>
                <w:b/>
                <w:bCs/>
                <w:sz w:val="22"/>
                <w:szCs w:val="22"/>
              </w:rPr>
            </w:pPr>
          </w:p>
        </w:tc>
      </w:tr>
      <w:tr w:rsidR="00191C93" w:rsidRPr="004C3A0B" w14:paraId="019ACCA0" w14:textId="77777777" w:rsidTr="003441BE">
        <w:trPr>
          <w:trHeight w:val="415"/>
        </w:trPr>
        <w:tc>
          <w:tcPr>
            <w:tcW w:w="562" w:type="dxa"/>
            <w:vMerge/>
            <w:shd w:val="clear" w:color="auto" w:fill="F2F2F2" w:themeFill="background1" w:themeFillShade="F2"/>
          </w:tcPr>
          <w:p w14:paraId="284CC6B4" w14:textId="77777777" w:rsidR="00191C93" w:rsidRPr="004C3A0B" w:rsidRDefault="00191C93" w:rsidP="003441B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46FBC83" w14:textId="77777777" w:rsidR="00191C93" w:rsidRPr="004C3A0B" w:rsidRDefault="00191C93" w:rsidP="003441B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D9FAE40"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ECC417" w14:textId="77777777" w:rsidR="00191C93" w:rsidRPr="002B55BF" w:rsidRDefault="00191C93" w:rsidP="003441BE">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32B5CFB" w14:textId="77777777" w:rsidR="00191C93" w:rsidRPr="004C3A0B" w:rsidRDefault="00191C93" w:rsidP="003441BE">
            <w:pPr>
              <w:autoSpaceDE w:val="0"/>
              <w:autoSpaceDN w:val="0"/>
              <w:adjustRightInd w:val="0"/>
              <w:jc w:val="center"/>
              <w:rPr>
                <w:rFonts w:ascii="Arial" w:hAnsi="Arial" w:cs="Arial"/>
                <w:b/>
                <w:bCs/>
                <w:sz w:val="22"/>
                <w:szCs w:val="22"/>
              </w:rPr>
            </w:pPr>
          </w:p>
        </w:tc>
      </w:tr>
      <w:tr w:rsidR="00191C93" w:rsidRPr="004C3A0B" w14:paraId="45FBE6EC" w14:textId="77777777" w:rsidTr="003441BE">
        <w:tc>
          <w:tcPr>
            <w:tcW w:w="562" w:type="dxa"/>
            <w:vMerge/>
            <w:shd w:val="clear" w:color="auto" w:fill="F2F2F2" w:themeFill="background1" w:themeFillShade="F2"/>
          </w:tcPr>
          <w:p w14:paraId="2AA8B586" w14:textId="77777777" w:rsidR="00191C93" w:rsidRPr="004C3A0B" w:rsidRDefault="00191C93" w:rsidP="003441B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5488D48" w14:textId="77777777" w:rsidR="00191C93" w:rsidRPr="004C3A0B" w:rsidRDefault="00191C93" w:rsidP="003441B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B60B997"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Other (write in)</w:t>
            </w:r>
          </w:p>
          <w:p w14:paraId="78BCC169" w14:textId="77777777" w:rsidR="00191C93" w:rsidRPr="004C3A0B" w:rsidRDefault="00191C93" w:rsidP="003441BE">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54E2C9" w14:textId="47DDC83C" w:rsidR="00191C93" w:rsidRPr="002B55BF"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F8D2CC8" w14:textId="63D73678" w:rsidR="00191C93" w:rsidRPr="004C3A0B" w:rsidRDefault="007850F0" w:rsidP="003441BE">
            <w:pPr>
              <w:autoSpaceDE w:val="0"/>
              <w:autoSpaceDN w:val="0"/>
              <w:adjustRightInd w:val="0"/>
              <w:jc w:val="center"/>
              <w:rPr>
                <w:rFonts w:ascii="Arial" w:hAnsi="Arial" w:cs="Arial"/>
                <w:b/>
                <w:bCs/>
                <w:sz w:val="22"/>
                <w:szCs w:val="22"/>
              </w:rPr>
            </w:pPr>
            <w:r>
              <w:rPr>
                <w:rFonts w:ascii="Arial" w:hAnsi="Arial" w:cs="Arial"/>
                <w:b/>
                <w:bCs/>
                <w:sz w:val="22"/>
                <w:szCs w:val="22"/>
              </w:rPr>
              <w:t>15/04/24</w:t>
            </w:r>
          </w:p>
        </w:tc>
      </w:tr>
    </w:tbl>
    <w:p w14:paraId="6BD6C5A5" w14:textId="77777777" w:rsidR="00191C93" w:rsidRDefault="00191C93" w:rsidP="00191C93">
      <w:pPr>
        <w:autoSpaceDE w:val="0"/>
        <w:autoSpaceDN w:val="0"/>
        <w:adjustRightInd w:val="0"/>
        <w:spacing w:after="240"/>
        <w:jc w:val="both"/>
        <w:rPr>
          <w:rFonts w:ascii="Arial" w:hAnsi="Arial" w:cs="Arial"/>
          <w:bCs/>
          <w:iCs/>
        </w:rPr>
      </w:pPr>
    </w:p>
    <w:p w14:paraId="296949F2" w14:textId="77777777" w:rsidR="00191C93" w:rsidRPr="004C3A0B" w:rsidRDefault="00191C93" w:rsidP="00191C9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191C93" w:rsidRPr="004C3A0B" w14:paraId="4CF101F8" w14:textId="77777777" w:rsidTr="003441BE">
        <w:tc>
          <w:tcPr>
            <w:tcW w:w="562" w:type="dxa"/>
            <w:shd w:val="clear" w:color="auto" w:fill="F2F2F2" w:themeFill="background1" w:themeFillShade="F2"/>
          </w:tcPr>
          <w:p w14:paraId="47469E42" w14:textId="77777777" w:rsidR="00191C93" w:rsidRPr="004C3A0B" w:rsidRDefault="00191C93" w:rsidP="003441BE">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B321F8B"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191C93" w:rsidRPr="004C3A0B" w14:paraId="0AAA041B" w14:textId="77777777" w:rsidTr="003441BE">
        <w:trPr>
          <w:trHeight w:val="355"/>
        </w:trPr>
        <w:tc>
          <w:tcPr>
            <w:tcW w:w="562" w:type="dxa"/>
            <w:vAlign w:val="center"/>
          </w:tcPr>
          <w:p w14:paraId="54E56547" w14:textId="77777777" w:rsidR="00191C93" w:rsidRPr="002132F9" w:rsidRDefault="00191C93" w:rsidP="003441BE">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F6B3AFE" w14:textId="77777777" w:rsidR="00191C93" w:rsidRPr="003F6F7B" w:rsidRDefault="00000000" w:rsidP="003441BE">
            <w:pPr>
              <w:autoSpaceDE w:val="0"/>
              <w:autoSpaceDN w:val="0"/>
              <w:adjustRightInd w:val="0"/>
              <w:rPr>
                <w:rFonts w:ascii="Arial" w:hAnsi="Arial" w:cs="Arial"/>
                <w:b/>
                <w:bCs/>
                <w:sz w:val="22"/>
                <w:szCs w:val="22"/>
              </w:rPr>
            </w:pPr>
            <w:hyperlink r:id="rId18" w:history="1">
              <w:r w:rsidR="00191C93" w:rsidRPr="005704BE">
                <w:rPr>
                  <w:rStyle w:val="Hyperlink"/>
                  <w:rFonts w:ascii="Arial" w:hAnsi="Arial" w:cs="Arial"/>
                  <w:b/>
                  <w:bCs/>
                  <w:sz w:val="22"/>
                  <w:szCs w:val="22"/>
                </w:rPr>
                <w:t>UWTSD Research Ethi</w:t>
              </w:r>
              <w:r w:rsidR="00191C93">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FC3192F" w14:textId="0FEC366E" w:rsidR="00191C93" w:rsidRPr="002B55BF"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191C93" w:rsidRPr="004C3A0B" w14:paraId="6058E6EB" w14:textId="77777777" w:rsidTr="003441BE">
        <w:trPr>
          <w:trHeight w:val="417"/>
        </w:trPr>
        <w:tc>
          <w:tcPr>
            <w:tcW w:w="562" w:type="dxa"/>
            <w:vAlign w:val="center"/>
          </w:tcPr>
          <w:p w14:paraId="376C4618" w14:textId="77777777" w:rsidR="00191C93" w:rsidRPr="002132F9" w:rsidRDefault="00191C93" w:rsidP="003441BE">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4FC9C8BB" w14:textId="77777777" w:rsidR="00191C93" w:rsidRPr="006C1FDD" w:rsidRDefault="00191C93" w:rsidP="003441BE">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0B2688C0" w14:textId="67E807D2" w:rsidR="00191C93" w:rsidRPr="002B55BF" w:rsidRDefault="007850F0" w:rsidP="003441BE">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191C93" w:rsidRPr="004C3A0B" w14:paraId="37827519" w14:textId="77777777" w:rsidTr="003441BE">
        <w:trPr>
          <w:trHeight w:val="409"/>
        </w:trPr>
        <w:tc>
          <w:tcPr>
            <w:tcW w:w="562" w:type="dxa"/>
            <w:vAlign w:val="center"/>
          </w:tcPr>
          <w:p w14:paraId="4D9FB5EA" w14:textId="77777777" w:rsidR="00191C93" w:rsidRPr="002132F9" w:rsidRDefault="00191C93" w:rsidP="003441BE">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0312A51B" w14:textId="77777777" w:rsidR="00191C93" w:rsidRPr="00392C8E" w:rsidRDefault="00191C93" w:rsidP="003441BE">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7D54C124" w14:textId="6AC2646C" w:rsidR="00191C93" w:rsidRPr="002B55BF" w:rsidRDefault="007850F0" w:rsidP="003441BE">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2D30398" w14:textId="77777777" w:rsidR="00191C93" w:rsidRPr="004C3A0B" w:rsidRDefault="00191C93" w:rsidP="00191C93">
      <w:pPr>
        <w:autoSpaceDE w:val="0"/>
        <w:autoSpaceDN w:val="0"/>
        <w:adjustRightInd w:val="0"/>
        <w:spacing w:after="240"/>
        <w:jc w:val="both"/>
        <w:rPr>
          <w:rFonts w:ascii="Arial" w:hAnsi="Arial" w:cs="Arial"/>
          <w:b/>
          <w:sz w:val="22"/>
          <w:szCs w:val="22"/>
        </w:rPr>
      </w:pPr>
    </w:p>
    <w:p w14:paraId="143DAAF3" w14:textId="77777777" w:rsidR="00191C93" w:rsidRDefault="00191C93" w:rsidP="00191C93">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1CD3DFC1" w14:textId="77777777" w:rsidR="00191C93" w:rsidRPr="003F6F7B" w:rsidRDefault="00191C93" w:rsidP="00191C9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Pr="003F6F7B">
        <w:rPr>
          <w:rFonts w:ascii="Arial" w:hAnsi="Arial" w:cs="Arial"/>
          <w:sz w:val="22"/>
          <w:szCs w:val="22"/>
        </w:rPr>
        <w:t xml:space="preserve">If there are no external </w:t>
      </w:r>
      <w:proofErr w:type="gramStart"/>
      <w:r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191C93" w:rsidRPr="004C3A0B" w14:paraId="3C01D6AE" w14:textId="77777777" w:rsidTr="003441BE">
        <w:trPr>
          <w:trHeight w:val="227"/>
        </w:trPr>
        <w:tc>
          <w:tcPr>
            <w:tcW w:w="562" w:type="dxa"/>
            <w:shd w:val="clear" w:color="auto" w:fill="F2F2F2" w:themeFill="background1" w:themeFillShade="F2"/>
          </w:tcPr>
          <w:p w14:paraId="073BC0CA"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1A5FB869" w14:textId="77777777" w:rsidR="00191C93" w:rsidRPr="004C3A0B" w:rsidRDefault="00191C93" w:rsidP="003441BE">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6532625E" w14:textId="77777777" w:rsidR="00191C93" w:rsidRDefault="00191C93" w:rsidP="003441BE">
            <w:pPr>
              <w:autoSpaceDE w:val="0"/>
              <w:autoSpaceDN w:val="0"/>
              <w:adjustRightInd w:val="0"/>
              <w:rPr>
                <w:rFonts w:ascii="Arial" w:hAnsi="Arial" w:cs="Arial"/>
                <w:bCs/>
                <w:sz w:val="22"/>
                <w:szCs w:val="22"/>
              </w:rPr>
            </w:pPr>
          </w:p>
          <w:p w14:paraId="58F4A243" w14:textId="75101BB5" w:rsidR="00191C93" w:rsidRPr="00111971" w:rsidRDefault="003E5735" w:rsidP="003441BE">
            <w:pPr>
              <w:autoSpaceDE w:val="0"/>
              <w:autoSpaceDN w:val="0"/>
              <w:adjustRightInd w:val="0"/>
              <w:rPr>
                <w:rFonts w:asciiTheme="majorHAnsi" w:hAnsiTheme="majorHAnsi" w:cstheme="majorHAnsi"/>
                <w:bCs/>
                <w:sz w:val="22"/>
                <w:szCs w:val="22"/>
              </w:rPr>
            </w:pPr>
            <w:r w:rsidRPr="00111971">
              <w:rPr>
                <w:rFonts w:asciiTheme="majorHAnsi" w:hAnsiTheme="majorHAnsi" w:cstheme="majorHAnsi"/>
                <w:bCs/>
                <w:sz w:val="22"/>
                <w:szCs w:val="22"/>
              </w:rPr>
              <w:t xml:space="preserve">Institution of management and health </w:t>
            </w:r>
          </w:p>
        </w:tc>
      </w:tr>
      <w:tr w:rsidR="00191C93" w:rsidRPr="004C3A0B" w14:paraId="1E864400" w14:textId="77777777" w:rsidTr="003441BE">
        <w:trPr>
          <w:trHeight w:val="227"/>
        </w:trPr>
        <w:tc>
          <w:tcPr>
            <w:tcW w:w="562" w:type="dxa"/>
            <w:shd w:val="clear" w:color="auto" w:fill="F2F2F2" w:themeFill="background1" w:themeFillShade="F2"/>
          </w:tcPr>
          <w:p w14:paraId="2D95B218"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62DE173C" w14:textId="77777777" w:rsidR="00191C93" w:rsidRPr="004C3A0B" w:rsidRDefault="00191C93" w:rsidP="003441BE">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7D2E54CD" w14:textId="5A770BD8" w:rsidR="00191C93" w:rsidRPr="00111971" w:rsidRDefault="003E5735" w:rsidP="003441BE">
            <w:pPr>
              <w:autoSpaceDE w:val="0"/>
              <w:autoSpaceDN w:val="0"/>
              <w:adjustRightInd w:val="0"/>
              <w:rPr>
                <w:rFonts w:asciiTheme="majorHAnsi" w:hAnsiTheme="majorHAnsi" w:cstheme="majorHAnsi"/>
                <w:bCs/>
                <w:sz w:val="22"/>
                <w:szCs w:val="22"/>
              </w:rPr>
            </w:pPr>
            <w:proofErr w:type="spellStart"/>
            <w:r w:rsidRPr="00111971">
              <w:rPr>
                <w:rFonts w:asciiTheme="majorHAnsi" w:hAnsiTheme="majorHAnsi" w:cstheme="majorHAnsi"/>
                <w:bCs/>
                <w:sz w:val="22"/>
                <w:szCs w:val="22"/>
              </w:rPr>
              <w:t>D’Andre</w:t>
            </w:r>
            <w:proofErr w:type="spellEnd"/>
            <w:r w:rsidRPr="00111971">
              <w:rPr>
                <w:rFonts w:asciiTheme="majorHAnsi" w:hAnsiTheme="majorHAnsi" w:cstheme="majorHAnsi"/>
                <w:bCs/>
                <w:sz w:val="22"/>
                <w:szCs w:val="22"/>
              </w:rPr>
              <w:t xml:space="preserve"> Wells </w:t>
            </w:r>
          </w:p>
          <w:p w14:paraId="75782DE9" w14:textId="77777777" w:rsidR="00191C93" w:rsidRPr="004C3A0B" w:rsidRDefault="00191C93" w:rsidP="003441BE">
            <w:pPr>
              <w:autoSpaceDE w:val="0"/>
              <w:autoSpaceDN w:val="0"/>
              <w:adjustRightInd w:val="0"/>
              <w:rPr>
                <w:rFonts w:ascii="Arial" w:hAnsi="Arial" w:cs="Arial"/>
                <w:bCs/>
                <w:sz w:val="22"/>
                <w:szCs w:val="22"/>
              </w:rPr>
            </w:pPr>
          </w:p>
        </w:tc>
      </w:tr>
      <w:tr w:rsidR="00191C93" w:rsidRPr="004C3A0B" w14:paraId="07677E16" w14:textId="77777777" w:rsidTr="003441BE">
        <w:trPr>
          <w:trHeight w:val="227"/>
        </w:trPr>
        <w:tc>
          <w:tcPr>
            <w:tcW w:w="562" w:type="dxa"/>
            <w:shd w:val="clear" w:color="auto" w:fill="F2F2F2" w:themeFill="background1" w:themeFillShade="F2"/>
          </w:tcPr>
          <w:p w14:paraId="1FEB6D53"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25CDBAE8" w14:textId="77777777" w:rsidR="00191C93" w:rsidRDefault="00191C93" w:rsidP="003441BE">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60882122" w14:textId="77777777" w:rsidR="00191C93" w:rsidRPr="004C3A0B" w:rsidRDefault="00191C93" w:rsidP="003441BE">
            <w:pPr>
              <w:autoSpaceDE w:val="0"/>
              <w:autoSpaceDN w:val="0"/>
              <w:adjustRightInd w:val="0"/>
              <w:jc w:val="both"/>
              <w:rPr>
                <w:rFonts w:ascii="Arial" w:hAnsi="Arial" w:cs="Arial"/>
                <w:sz w:val="22"/>
                <w:szCs w:val="22"/>
              </w:rPr>
            </w:pPr>
          </w:p>
        </w:tc>
        <w:tc>
          <w:tcPr>
            <w:tcW w:w="6095" w:type="dxa"/>
            <w:gridSpan w:val="6"/>
          </w:tcPr>
          <w:p w14:paraId="616C00CC" w14:textId="04852978" w:rsidR="00191C93" w:rsidRPr="00111971" w:rsidRDefault="003E5735" w:rsidP="003441BE">
            <w:pPr>
              <w:autoSpaceDE w:val="0"/>
              <w:autoSpaceDN w:val="0"/>
              <w:adjustRightInd w:val="0"/>
              <w:rPr>
                <w:rFonts w:asciiTheme="majorHAnsi" w:hAnsiTheme="majorHAnsi" w:cstheme="majorHAnsi"/>
                <w:bCs/>
                <w:sz w:val="22"/>
                <w:szCs w:val="22"/>
              </w:rPr>
            </w:pPr>
            <w:r w:rsidRPr="00111971">
              <w:rPr>
                <w:rFonts w:asciiTheme="majorHAnsi" w:hAnsiTheme="majorHAnsi" w:cstheme="majorHAnsi"/>
                <w:bCs/>
                <w:sz w:val="22"/>
                <w:szCs w:val="22"/>
              </w:rPr>
              <w:t>2204698@student.uwtsd.ac.uk</w:t>
            </w:r>
          </w:p>
        </w:tc>
      </w:tr>
      <w:tr w:rsidR="00191C93" w:rsidRPr="004C3A0B" w14:paraId="390D7CBB" w14:textId="77777777" w:rsidTr="003441BE">
        <w:tc>
          <w:tcPr>
            <w:tcW w:w="562" w:type="dxa"/>
            <w:shd w:val="clear" w:color="auto" w:fill="F2F2F2" w:themeFill="background1" w:themeFillShade="F2"/>
          </w:tcPr>
          <w:p w14:paraId="285CBBA7"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0897CF36"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2F5006A" w14:textId="77777777" w:rsidR="00191C93" w:rsidRPr="004C3A0B" w:rsidRDefault="00191C93" w:rsidP="003441B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C1DCC62" w14:textId="77777777" w:rsidR="00191C93" w:rsidRPr="00392C8E" w:rsidRDefault="00000000" w:rsidP="003441BE">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191C93"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E369854" w14:textId="77777777" w:rsidR="00191C93" w:rsidRPr="004C3A0B" w:rsidRDefault="00191C93" w:rsidP="003441B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F7EA85A" w14:textId="2690E724" w:rsidR="00191C93" w:rsidRPr="004C3A0B" w:rsidRDefault="003E5735" w:rsidP="003441B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1C93" w:rsidRPr="004C3A0B" w14:paraId="07654D88" w14:textId="77777777" w:rsidTr="003441BE">
        <w:tc>
          <w:tcPr>
            <w:tcW w:w="562" w:type="dxa"/>
            <w:shd w:val="clear" w:color="auto" w:fill="F2F2F2" w:themeFill="background1" w:themeFillShade="F2"/>
          </w:tcPr>
          <w:p w14:paraId="5576EB52"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4E2E9D60"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D585DFD" w14:textId="77777777" w:rsidR="00191C93" w:rsidRPr="004C3A0B" w:rsidRDefault="00191C93" w:rsidP="003441B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21AA53F" w14:textId="77777777" w:rsidR="00191C93" w:rsidRPr="00392C8E" w:rsidRDefault="00000000" w:rsidP="003441BE">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191C93"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3426923" w14:textId="77777777" w:rsidR="00191C93" w:rsidRPr="004C3A0B" w:rsidRDefault="00191C93" w:rsidP="003441B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C811F3" w14:textId="1012855A" w:rsidR="00191C93" w:rsidRPr="004C3A0B" w:rsidRDefault="003E5735" w:rsidP="003441B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1C93" w:rsidRPr="004C3A0B" w14:paraId="747085FE" w14:textId="77777777" w:rsidTr="003441BE">
        <w:trPr>
          <w:trHeight w:val="386"/>
        </w:trPr>
        <w:tc>
          <w:tcPr>
            <w:tcW w:w="562" w:type="dxa"/>
            <w:shd w:val="clear" w:color="auto" w:fill="F2F2F2" w:themeFill="background1" w:themeFillShade="F2"/>
          </w:tcPr>
          <w:p w14:paraId="545C1201"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B2B81A8"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F1A0D4D" w14:textId="77777777" w:rsidR="00191C93" w:rsidRDefault="00191C93" w:rsidP="003441B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57D4C2B" w14:textId="77777777" w:rsidR="00191C93" w:rsidRPr="003257BD" w:rsidRDefault="00191C93" w:rsidP="003441B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52DFD793"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705E06F4" w14:textId="77777777" w:rsidR="00191C93" w:rsidRPr="003257BD" w:rsidRDefault="00191C93" w:rsidP="003441B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3DB5B3" w14:textId="37105B64" w:rsidR="00191C93" w:rsidRPr="003257BD" w:rsidRDefault="003E5735" w:rsidP="003441B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1C93" w:rsidRPr="004C3A0B" w14:paraId="3E7A37F1" w14:textId="77777777" w:rsidTr="003441BE">
        <w:trPr>
          <w:trHeight w:val="386"/>
        </w:trPr>
        <w:tc>
          <w:tcPr>
            <w:tcW w:w="562" w:type="dxa"/>
            <w:shd w:val="clear" w:color="auto" w:fill="F2F2F2" w:themeFill="background1" w:themeFillShade="F2"/>
          </w:tcPr>
          <w:p w14:paraId="1BD145AE"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466AE6F9" w14:textId="77777777" w:rsidR="00191C93" w:rsidRDefault="00191C93" w:rsidP="003441BE">
            <w:pPr>
              <w:autoSpaceDE w:val="0"/>
              <w:autoSpaceDN w:val="0"/>
              <w:adjustRightInd w:val="0"/>
              <w:rPr>
                <w:rFonts w:ascii="Arial" w:hAnsi="Arial" w:cs="Arial"/>
                <w:sz w:val="22"/>
                <w:szCs w:val="22"/>
              </w:rPr>
            </w:pPr>
          </w:p>
        </w:tc>
        <w:tc>
          <w:tcPr>
            <w:tcW w:w="2409" w:type="dxa"/>
          </w:tcPr>
          <w:p w14:paraId="0E2BB23B" w14:textId="77777777" w:rsidR="00191C93" w:rsidRDefault="00191C93" w:rsidP="003441B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D6137C2" w14:textId="77777777" w:rsidR="00191C93" w:rsidRPr="003257BD" w:rsidRDefault="00191C93" w:rsidP="003441B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55A4DB67"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81D4A9" w14:textId="77777777" w:rsidR="00191C93" w:rsidRPr="003257BD" w:rsidRDefault="00191C93" w:rsidP="003441B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FC833DA" w14:textId="7E5CF176" w:rsidR="00191C93" w:rsidRPr="003257BD" w:rsidRDefault="003E5735" w:rsidP="003441B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1C93" w:rsidRPr="004C3A0B" w14:paraId="08CAA08A" w14:textId="77777777" w:rsidTr="003441BE">
        <w:tc>
          <w:tcPr>
            <w:tcW w:w="562" w:type="dxa"/>
            <w:shd w:val="clear" w:color="auto" w:fill="F2F2F2" w:themeFill="background1" w:themeFillShade="F2"/>
          </w:tcPr>
          <w:p w14:paraId="71C0FB3B"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1372E8BE"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A57807D" w14:textId="77777777" w:rsidR="00191C93" w:rsidRDefault="00191C93" w:rsidP="003441BE">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49E90F7B" w14:textId="77777777" w:rsidR="00191C93" w:rsidRPr="003257BD" w:rsidRDefault="00191C93" w:rsidP="003441B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03B3E2" w14:textId="77777777" w:rsidR="00191C93" w:rsidRPr="00392C8E" w:rsidRDefault="00000000" w:rsidP="003441BE">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191C93"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218A28A" w14:textId="77777777" w:rsidR="00191C93" w:rsidRPr="003257BD" w:rsidRDefault="00191C93" w:rsidP="003441B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620863C" w14:textId="3790AF55" w:rsidR="00191C93" w:rsidRPr="00CE6A02" w:rsidRDefault="003E5735" w:rsidP="003441B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1C93" w:rsidRPr="004C3A0B" w14:paraId="44D9FBCF" w14:textId="77777777" w:rsidTr="003441BE">
        <w:tc>
          <w:tcPr>
            <w:tcW w:w="562" w:type="dxa"/>
            <w:shd w:val="clear" w:color="auto" w:fill="F2F2F2" w:themeFill="background1" w:themeFillShade="F2"/>
          </w:tcPr>
          <w:p w14:paraId="607D8175"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49DC4F9A"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23E6A894" w14:textId="77777777" w:rsidR="00191C93" w:rsidRDefault="00191C93" w:rsidP="003441BE">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62DE033D" w14:textId="77777777" w:rsidR="00191C93" w:rsidDel="008461DD" w:rsidRDefault="00191C93" w:rsidP="003441BE">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A2F3451" w14:textId="77777777" w:rsidR="00191C93" w:rsidRPr="003257BD" w:rsidRDefault="00191C93" w:rsidP="003441B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FF6FC9C" w14:textId="77777777" w:rsidR="00191C93" w:rsidRPr="00392C8E" w:rsidRDefault="00000000" w:rsidP="003441BE">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191C93"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145F02C" w14:textId="77777777" w:rsidR="00191C93" w:rsidRPr="003257BD" w:rsidRDefault="00191C93" w:rsidP="003441B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31B996F" w14:textId="3EF29EF8" w:rsidR="00191C93" w:rsidRPr="00CE6A02" w:rsidRDefault="003E5735" w:rsidP="003441B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99E0EC9" w14:textId="77777777" w:rsidR="00191C93" w:rsidRPr="004C3A0B" w:rsidRDefault="00191C93" w:rsidP="00191C93">
      <w:pPr>
        <w:rPr>
          <w:rFonts w:ascii="Arial" w:hAnsi="Arial" w:cs="Arial"/>
          <w:bCs/>
          <w:iCs/>
          <w:sz w:val="16"/>
          <w:szCs w:val="16"/>
        </w:rPr>
      </w:pPr>
    </w:p>
    <w:p w14:paraId="3FAA2603" w14:textId="77777777" w:rsidR="00191C93" w:rsidRDefault="00191C93" w:rsidP="00191C93">
      <w:pPr>
        <w:rPr>
          <w:rFonts w:ascii="Arial" w:hAnsi="Arial" w:cs="Arial"/>
          <w:b/>
          <w:bCs/>
          <w:iCs/>
          <w:sz w:val="22"/>
          <w:szCs w:val="22"/>
        </w:rPr>
      </w:pPr>
    </w:p>
    <w:p w14:paraId="7D8117A1" w14:textId="77777777" w:rsidR="00191C93" w:rsidRPr="00354F34" w:rsidRDefault="00191C93" w:rsidP="00191C9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191C93" w:rsidRPr="004C3A0B" w14:paraId="196B8635" w14:textId="77777777" w:rsidTr="003441BE">
        <w:trPr>
          <w:trHeight w:val="507"/>
        </w:trPr>
        <w:tc>
          <w:tcPr>
            <w:tcW w:w="567" w:type="dxa"/>
            <w:shd w:val="clear" w:color="auto" w:fill="F2F2F2" w:themeFill="background1" w:themeFillShade="F2"/>
            <w:vAlign w:val="center"/>
          </w:tcPr>
          <w:p w14:paraId="5C7473D2" w14:textId="77777777" w:rsidR="00191C93" w:rsidRPr="004C3A0B" w:rsidRDefault="00191C93" w:rsidP="003441BE">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7A8C348C" w14:textId="77777777" w:rsidR="00191C93" w:rsidRPr="004C3A0B" w:rsidRDefault="00191C93" w:rsidP="003441BE">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FC8E953" w14:textId="77777777" w:rsidR="00191C93" w:rsidRPr="003257BD" w:rsidRDefault="00191C93" w:rsidP="003441BE">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09AC08C5" w14:textId="77777777" w:rsidR="00191C93" w:rsidRPr="004C3A0B" w:rsidRDefault="00191C93" w:rsidP="003441BE">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D92B89" w14:textId="77777777" w:rsidR="00191C93" w:rsidRPr="003257BD" w:rsidRDefault="00191C93" w:rsidP="003441BE">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167E290" w14:textId="77777777" w:rsidR="00191C93" w:rsidRPr="004C3A0B" w:rsidRDefault="00191C93" w:rsidP="003441BE">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191C93" w:rsidRPr="004C3A0B" w14:paraId="7504D98A" w14:textId="77777777" w:rsidTr="003441BE">
        <w:tc>
          <w:tcPr>
            <w:tcW w:w="567" w:type="dxa"/>
          </w:tcPr>
          <w:p w14:paraId="4D085534" w14:textId="77777777" w:rsidR="00191C93" w:rsidRDefault="00191C93" w:rsidP="003441BE">
            <w:pPr>
              <w:autoSpaceDE w:val="0"/>
              <w:autoSpaceDN w:val="0"/>
              <w:adjustRightInd w:val="0"/>
              <w:rPr>
                <w:rFonts w:ascii="Arial" w:hAnsi="Arial" w:cs="Arial"/>
                <w:bCs/>
                <w:sz w:val="22"/>
                <w:szCs w:val="22"/>
              </w:rPr>
            </w:pPr>
          </w:p>
        </w:tc>
        <w:tc>
          <w:tcPr>
            <w:tcW w:w="9923" w:type="dxa"/>
            <w:gridSpan w:val="5"/>
          </w:tcPr>
          <w:p w14:paraId="53B97D56" w14:textId="77777777" w:rsidR="00191C93" w:rsidRDefault="00191C93" w:rsidP="003441BE">
            <w:pPr>
              <w:autoSpaceDE w:val="0"/>
              <w:autoSpaceDN w:val="0"/>
              <w:adjustRightInd w:val="0"/>
              <w:rPr>
                <w:rFonts w:ascii="Arial" w:hAnsi="Arial" w:cs="Arial"/>
                <w:bCs/>
                <w:sz w:val="22"/>
                <w:szCs w:val="22"/>
              </w:rPr>
            </w:pPr>
          </w:p>
          <w:p w14:paraId="0E0A3718" w14:textId="77777777" w:rsidR="00191C93" w:rsidRDefault="00191C93" w:rsidP="003441BE">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38F047F2" w14:textId="77777777" w:rsidR="00191C93" w:rsidRPr="004C3A0B" w:rsidRDefault="00191C93" w:rsidP="003441BE">
            <w:pPr>
              <w:autoSpaceDE w:val="0"/>
              <w:autoSpaceDN w:val="0"/>
              <w:adjustRightInd w:val="0"/>
              <w:rPr>
                <w:rFonts w:ascii="Arial" w:hAnsi="Arial" w:cs="Arial"/>
                <w:b/>
                <w:bCs/>
                <w:sz w:val="22"/>
                <w:szCs w:val="22"/>
              </w:rPr>
            </w:pPr>
          </w:p>
        </w:tc>
      </w:tr>
    </w:tbl>
    <w:p w14:paraId="561A800A" w14:textId="77777777" w:rsidR="00191C93" w:rsidRDefault="00191C93" w:rsidP="00191C93">
      <w:pPr>
        <w:autoSpaceDE w:val="0"/>
        <w:autoSpaceDN w:val="0"/>
        <w:adjustRightInd w:val="0"/>
        <w:spacing w:after="240"/>
        <w:jc w:val="both"/>
        <w:rPr>
          <w:rFonts w:ascii="Arial" w:hAnsi="Arial" w:cs="Arial"/>
          <w:b/>
          <w:sz w:val="22"/>
          <w:szCs w:val="22"/>
        </w:rPr>
      </w:pPr>
    </w:p>
    <w:p w14:paraId="51AED1AE" w14:textId="77777777" w:rsidR="00191C93" w:rsidRPr="004C3A0B" w:rsidRDefault="00191C93" w:rsidP="00191C9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9"/>
        <w:gridCol w:w="2659"/>
        <w:gridCol w:w="2694"/>
        <w:gridCol w:w="2694"/>
        <w:gridCol w:w="1793"/>
      </w:tblGrid>
      <w:tr w:rsidR="00191C93" w:rsidRPr="004C3A0B" w14:paraId="3BDC0B1C" w14:textId="77777777" w:rsidTr="003441BE">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ED614" w14:textId="77777777" w:rsidR="00191C93" w:rsidRPr="00D66471" w:rsidRDefault="00191C93" w:rsidP="003441BE">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579D3F" w14:textId="77777777" w:rsidR="00191C93" w:rsidRPr="004C3A0B" w:rsidRDefault="00191C93" w:rsidP="003441BE">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C386DE1" w14:textId="77777777" w:rsidR="00191C93" w:rsidRPr="004C3A0B" w:rsidRDefault="00191C93" w:rsidP="003441BE">
            <w:pPr>
              <w:rPr>
                <w:rFonts w:ascii="Arial" w:hAnsi="Arial" w:cs="Arial"/>
                <w:sz w:val="22"/>
                <w:szCs w:val="22"/>
              </w:rPr>
            </w:pPr>
          </w:p>
        </w:tc>
      </w:tr>
      <w:tr w:rsidR="00191C93" w:rsidRPr="004C3A0B" w14:paraId="07C42FD5" w14:textId="77777777" w:rsidTr="003441BE">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2F7C2" w14:textId="77777777" w:rsidR="00191C93" w:rsidRPr="00D66471" w:rsidRDefault="00191C93" w:rsidP="003441BE">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078500" w14:textId="77777777" w:rsidR="00191C93" w:rsidRPr="00D839CD" w:rsidRDefault="00191C93" w:rsidP="003441BE">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1861B55" w14:textId="35A53D63" w:rsidR="00191C93" w:rsidRPr="00D839CD" w:rsidRDefault="007850F0" w:rsidP="003441BE">
            <w:pPr>
              <w:rPr>
                <w:rFonts w:ascii="Arial" w:hAnsi="Arial" w:cs="Arial"/>
                <w:sz w:val="22"/>
                <w:szCs w:val="22"/>
              </w:rPr>
            </w:pPr>
            <w:r>
              <w:rPr>
                <w:rFonts w:ascii="Arial" w:hAnsi="Arial" w:cs="Arial"/>
                <w:sz w:val="22"/>
                <w:szCs w:val="22"/>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D3468D" w14:textId="77777777" w:rsidR="00191C93" w:rsidRPr="00D839CD" w:rsidRDefault="00191C93" w:rsidP="003441BE">
            <w:pPr>
              <w:rPr>
                <w:rFonts w:ascii="Arial" w:hAnsi="Arial" w:cs="Arial"/>
                <w:sz w:val="22"/>
                <w:szCs w:val="22"/>
              </w:rPr>
            </w:pPr>
            <w:r w:rsidRPr="00D839CD">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34464B51" w14:textId="77777777" w:rsidR="00191C93" w:rsidRPr="004C3A0B" w:rsidRDefault="00191C93" w:rsidP="003441BE">
            <w:pPr>
              <w:rPr>
                <w:rFonts w:ascii="Arial" w:hAnsi="Arial" w:cs="Arial"/>
                <w:sz w:val="22"/>
                <w:szCs w:val="22"/>
              </w:rPr>
            </w:pPr>
          </w:p>
        </w:tc>
      </w:tr>
      <w:tr w:rsidR="00191C93" w:rsidRPr="004C3A0B" w14:paraId="39C8F1E2" w14:textId="77777777" w:rsidTr="003441BE">
        <w:trPr>
          <w:trHeight w:val="454"/>
        </w:trPr>
        <w:tc>
          <w:tcPr>
            <w:tcW w:w="296" w:type="pct"/>
            <w:tcBorders>
              <w:top w:val="single" w:sz="4" w:space="0" w:color="auto"/>
            </w:tcBorders>
            <w:shd w:val="clear" w:color="auto" w:fill="F2F2F2" w:themeFill="background1" w:themeFillShade="F2"/>
            <w:vAlign w:val="center"/>
          </w:tcPr>
          <w:p w14:paraId="0C6BA3D9" w14:textId="77777777" w:rsidR="00191C93" w:rsidRPr="002132F9" w:rsidRDefault="00191C93" w:rsidP="003441BE">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1879686B" w14:textId="77777777" w:rsidR="00191C93" w:rsidRDefault="00191C93" w:rsidP="003441BE">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04A78746" w14:textId="77777777" w:rsidR="00191C93" w:rsidRPr="009D2E0B" w:rsidRDefault="00191C93" w:rsidP="003441B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9FD36F6" w14:textId="77777777" w:rsidR="00191C93" w:rsidRPr="006C1FDD" w:rsidRDefault="00191C93" w:rsidP="00191C93">
            <w:pPr>
              <w:pStyle w:val="ListParagraph"/>
              <w:numPr>
                <w:ilvl w:val="0"/>
                <w:numId w:val="45"/>
              </w:numPr>
              <w:ind w:left="0"/>
              <w:contextualSpacing w:val="0"/>
              <w:rPr>
                <w:rFonts w:ascii="Arial" w:hAnsi="Arial" w:cs="Arial"/>
                <w:i/>
              </w:rPr>
            </w:pPr>
            <w:r w:rsidRPr="006C1FDD">
              <w:rPr>
                <w:rFonts w:ascii="Arial" w:hAnsi="Arial" w:cs="Arial"/>
                <w:i/>
              </w:rPr>
              <w:t>Purpose of Research Activity</w:t>
            </w:r>
          </w:p>
          <w:p w14:paraId="72324D7C" w14:textId="77777777" w:rsidR="00191C93" w:rsidRPr="006C1FDD" w:rsidRDefault="00191C93" w:rsidP="00191C93">
            <w:pPr>
              <w:pStyle w:val="ListParagraph"/>
              <w:numPr>
                <w:ilvl w:val="0"/>
                <w:numId w:val="45"/>
              </w:numPr>
              <w:ind w:left="0"/>
              <w:contextualSpacing w:val="0"/>
              <w:rPr>
                <w:rFonts w:ascii="Arial" w:hAnsi="Arial" w:cs="Arial"/>
                <w:i/>
              </w:rPr>
            </w:pPr>
            <w:r w:rsidRPr="006C1FDD">
              <w:rPr>
                <w:rFonts w:ascii="Arial" w:hAnsi="Arial" w:cs="Arial"/>
                <w:i/>
              </w:rPr>
              <w:t>Proposed Research Question</w:t>
            </w:r>
          </w:p>
          <w:p w14:paraId="0ED39140" w14:textId="77777777" w:rsidR="00191C93" w:rsidRPr="009D2E0B" w:rsidRDefault="00191C93" w:rsidP="00191C93">
            <w:pPr>
              <w:pStyle w:val="ListParagraph"/>
              <w:numPr>
                <w:ilvl w:val="0"/>
                <w:numId w:val="45"/>
              </w:numPr>
              <w:ind w:left="0"/>
              <w:contextualSpacing w:val="0"/>
              <w:rPr>
                <w:rFonts w:ascii="Arial" w:hAnsi="Arial" w:cs="Arial"/>
                <w:i/>
              </w:rPr>
            </w:pPr>
            <w:r w:rsidRPr="009D2E0B">
              <w:rPr>
                <w:rFonts w:ascii="Arial" w:hAnsi="Arial" w:cs="Arial"/>
                <w:i/>
              </w:rPr>
              <w:t>Aims of Research Activity</w:t>
            </w:r>
          </w:p>
          <w:p w14:paraId="6577F9D2" w14:textId="77777777" w:rsidR="00191C93" w:rsidRPr="009D2E0B" w:rsidRDefault="00191C93" w:rsidP="00191C93">
            <w:pPr>
              <w:pStyle w:val="ListParagraph"/>
              <w:numPr>
                <w:ilvl w:val="0"/>
                <w:numId w:val="45"/>
              </w:numPr>
              <w:spacing w:after="240"/>
              <w:ind w:left="0" w:hanging="357"/>
              <w:contextualSpacing w:val="0"/>
              <w:rPr>
                <w:rFonts w:ascii="Arial" w:hAnsi="Arial" w:cs="Arial"/>
                <w:i/>
              </w:rPr>
            </w:pPr>
            <w:r w:rsidRPr="009D2E0B">
              <w:rPr>
                <w:rFonts w:ascii="Arial" w:hAnsi="Arial" w:cs="Arial"/>
                <w:i/>
              </w:rPr>
              <w:t>Objectives of Research Activity</w:t>
            </w:r>
          </w:p>
          <w:p w14:paraId="46B7E89F" w14:textId="77777777" w:rsidR="00191C93" w:rsidRDefault="00191C93" w:rsidP="003441BE">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1863F4DB" w14:textId="77777777" w:rsidR="00191C93" w:rsidRPr="009D2E0B" w:rsidRDefault="00191C93" w:rsidP="00191C93">
            <w:pPr>
              <w:pStyle w:val="ListParagraph"/>
              <w:numPr>
                <w:ilvl w:val="0"/>
                <w:numId w:val="45"/>
              </w:numPr>
              <w:ind w:left="0"/>
              <w:contextualSpacing w:val="0"/>
              <w:rPr>
                <w:rFonts w:ascii="Arial" w:hAnsi="Arial" w:cs="Arial"/>
                <w:i/>
              </w:rPr>
            </w:pPr>
            <w:r w:rsidRPr="009D2E0B">
              <w:rPr>
                <w:rFonts w:ascii="Arial" w:hAnsi="Arial" w:cs="Arial"/>
                <w:i/>
              </w:rPr>
              <w:t xml:space="preserve">What the research activity will add to the body of knowledge </w:t>
            </w:r>
          </w:p>
          <w:p w14:paraId="4DB527E9" w14:textId="77777777" w:rsidR="00191C93" w:rsidRPr="009D2E0B" w:rsidRDefault="00191C93" w:rsidP="00191C93">
            <w:pPr>
              <w:pStyle w:val="ListParagraph"/>
              <w:numPr>
                <w:ilvl w:val="0"/>
                <w:numId w:val="45"/>
              </w:numPr>
              <w:ind w:left="0"/>
              <w:contextualSpacing w:val="0"/>
              <w:rPr>
                <w:rFonts w:ascii="Arial" w:hAnsi="Arial" w:cs="Arial"/>
              </w:rPr>
            </w:pPr>
            <w:r w:rsidRPr="009D2E0B">
              <w:rPr>
                <w:rFonts w:ascii="Arial" w:hAnsi="Arial" w:cs="Arial"/>
                <w:i/>
              </w:rPr>
              <w:t xml:space="preserve">How it addresses an area of importance. </w:t>
            </w:r>
          </w:p>
        </w:tc>
      </w:tr>
      <w:tr w:rsidR="00191C93" w:rsidRPr="004C3A0B" w:rsidDel="002A152D" w14:paraId="4D8FC5F8" w14:textId="77777777" w:rsidTr="003441BE">
        <w:trPr>
          <w:trHeight w:val="454"/>
        </w:trPr>
        <w:tc>
          <w:tcPr>
            <w:tcW w:w="296" w:type="pct"/>
            <w:vAlign w:val="center"/>
          </w:tcPr>
          <w:p w14:paraId="6CF43594" w14:textId="77777777" w:rsidR="00191C93" w:rsidRPr="002132F9" w:rsidRDefault="00191C93" w:rsidP="003441BE">
            <w:pPr>
              <w:autoSpaceDE w:val="0"/>
              <w:autoSpaceDN w:val="0"/>
              <w:adjustRightInd w:val="0"/>
              <w:rPr>
                <w:rFonts w:ascii="Arial" w:hAnsi="Arial" w:cs="Arial"/>
                <w:sz w:val="22"/>
                <w:szCs w:val="22"/>
              </w:rPr>
            </w:pPr>
            <w:r>
              <w:rPr>
                <w:rFonts w:ascii="Arial" w:hAnsi="Arial" w:cs="Arial"/>
                <w:sz w:val="22"/>
                <w:szCs w:val="22"/>
              </w:rPr>
              <w:t>3</w:t>
            </w:r>
          </w:p>
        </w:tc>
        <w:tc>
          <w:tcPr>
            <w:tcW w:w="4704" w:type="pct"/>
            <w:gridSpan w:val="4"/>
            <w:vAlign w:val="center"/>
          </w:tcPr>
          <w:p w14:paraId="6FB85DBB" w14:textId="77777777" w:rsidR="00191C93" w:rsidRPr="009D2E0B" w:rsidRDefault="00191C93" w:rsidP="003441B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EF0CF97" w14:textId="77777777" w:rsidR="00191C93" w:rsidRDefault="00191C93" w:rsidP="003441BE">
            <w:pPr>
              <w:rPr>
                <w:rFonts w:ascii="Arial" w:hAnsi="Arial" w:cs="Arial"/>
              </w:rPr>
            </w:pPr>
          </w:p>
          <w:p w14:paraId="475882AF" w14:textId="77777777" w:rsidR="00191C93" w:rsidRPr="00111971" w:rsidRDefault="00191C93" w:rsidP="003441BE">
            <w:pPr>
              <w:jc w:val="both"/>
              <w:rPr>
                <w:rFonts w:asciiTheme="majorHAnsi" w:hAnsiTheme="majorHAnsi" w:cstheme="majorHAnsi"/>
                <w:color w:val="000000" w:themeColor="text1"/>
                <w:sz w:val="22"/>
                <w:szCs w:val="22"/>
              </w:rPr>
            </w:pPr>
            <w:r w:rsidRPr="00111971">
              <w:rPr>
                <w:rFonts w:asciiTheme="majorHAnsi" w:hAnsiTheme="majorHAnsi" w:cstheme="majorHAnsi"/>
                <w:color w:val="000000" w:themeColor="text1"/>
                <w:sz w:val="22"/>
                <w:szCs w:val="22"/>
              </w:rPr>
              <w:t xml:space="preserve">I have chosen this topic as this is a field of work as I have a personal interest and connection within the subject matter. As I am a Special Constable and I often work with the roads policing unit and have dealt with fatal road traffic collisions myself and I am particularly interested in this field of work as a career going forward. Within my future career my ambition is to join the Roads Policing Unit as I am particularly interested in the investigative process behind their work for example fatal road traffic collisions. I also believe that this line is work can have a detrimental impact on the individual officers who deal with these types of incidents </w:t>
            </w:r>
            <w:proofErr w:type="gramStart"/>
            <w:r w:rsidRPr="00111971">
              <w:rPr>
                <w:rFonts w:asciiTheme="majorHAnsi" w:hAnsiTheme="majorHAnsi" w:cstheme="majorHAnsi"/>
                <w:color w:val="000000" w:themeColor="text1"/>
                <w:sz w:val="22"/>
                <w:szCs w:val="22"/>
              </w:rPr>
              <w:t>on a daily basis</w:t>
            </w:r>
            <w:proofErr w:type="gramEnd"/>
            <w:r w:rsidRPr="00111971">
              <w:rPr>
                <w:rFonts w:asciiTheme="majorHAnsi" w:hAnsiTheme="majorHAnsi" w:cstheme="majorHAnsi"/>
                <w:color w:val="000000" w:themeColor="text1"/>
                <w:sz w:val="22"/>
                <w:szCs w:val="22"/>
              </w:rPr>
              <w:t xml:space="preserve"> and believe this can cause mental health disorders and various other issues along the line. </w:t>
            </w:r>
          </w:p>
          <w:p w14:paraId="299A6192" w14:textId="77777777" w:rsidR="00191C93" w:rsidRPr="00111971" w:rsidRDefault="00191C93" w:rsidP="003441BE">
            <w:pPr>
              <w:jc w:val="both"/>
              <w:rPr>
                <w:rFonts w:asciiTheme="majorHAnsi" w:hAnsiTheme="majorHAnsi" w:cstheme="majorHAnsi"/>
                <w:color w:val="000000" w:themeColor="text1"/>
                <w:sz w:val="22"/>
                <w:szCs w:val="22"/>
              </w:rPr>
            </w:pPr>
          </w:p>
          <w:p w14:paraId="229DEA65" w14:textId="77777777" w:rsidR="00191C93" w:rsidRPr="00111971" w:rsidRDefault="00191C93" w:rsidP="003441BE">
            <w:pPr>
              <w:jc w:val="both"/>
              <w:rPr>
                <w:rFonts w:asciiTheme="majorHAnsi" w:hAnsiTheme="majorHAnsi" w:cstheme="majorHAnsi"/>
                <w:color w:val="000000" w:themeColor="text1"/>
                <w:sz w:val="22"/>
                <w:szCs w:val="22"/>
              </w:rPr>
            </w:pPr>
            <w:r w:rsidRPr="00111971">
              <w:rPr>
                <w:rFonts w:asciiTheme="majorHAnsi" w:hAnsiTheme="majorHAnsi" w:cstheme="majorHAnsi"/>
                <w:color w:val="000000" w:themeColor="text1"/>
                <w:sz w:val="22"/>
                <w:szCs w:val="22"/>
              </w:rPr>
              <w:t xml:space="preserve">I believe this topic is a worthy consideration for an undergraduate dissertation because of </w:t>
            </w:r>
            <w:proofErr w:type="spellStart"/>
            <w:proofErr w:type="gramStart"/>
            <w:r w:rsidRPr="00111971">
              <w:rPr>
                <w:rFonts w:asciiTheme="majorHAnsi" w:hAnsiTheme="majorHAnsi" w:cstheme="majorHAnsi"/>
                <w:color w:val="000000" w:themeColor="text1"/>
                <w:sz w:val="22"/>
                <w:szCs w:val="22"/>
              </w:rPr>
              <w:t>it’s</w:t>
            </w:r>
            <w:proofErr w:type="spellEnd"/>
            <w:proofErr w:type="gramEnd"/>
            <w:r w:rsidRPr="00111971">
              <w:rPr>
                <w:rFonts w:asciiTheme="majorHAnsi" w:hAnsiTheme="majorHAnsi" w:cstheme="majorHAnsi"/>
                <w:color w:val="000000" w:themeColor="text1"/>
                <w:sz w:val="22"/>
                <w:szCs w:val="22"/>
              </w:rPr>
              <w:t xml:space="preserve"> relevance within the subject. For example, fatal road traffic collisions are a major societal issue with very extreme consequences, and understanding how traffic officers deal with this grief is relevant. I also believe that researching into the support mechanisms available to traffic officers may have practical implication for improving their well-being and job performance as well as finding new and adapted ways in which they can deal with the grief. In addition to this, I believe there is potential for impact as by researching the challenges faced by traffic officers and identifying the effective support mechanism my research has the potential to contribute to improving the overall well-being and resilience of police officers. Overall, I believe that this research question offers compelling and worthwhile avenue for exploration in an undergraduate dissertation, providing the opportunity for meaningful research and potential real-world impact.  </w:t>
            </w:r>
          </w:p>
          <w:p w14:paraId="1F35DBB1" w14:textId="77777777" w:rsidR="00191C93" w:rsidRDefault="00191C93" w:rsidP="003441BE">
            <w:pPr>
              <w:rPr>
                <w:rFonts w:ascii="Arial" w:hAnsi="Arial" w:cs="Arial"/>
              </w:rPr>
            </w:pPr>
          </w:p>
          <w:p w14:paraId="7039D536" w14:textId="77777777" w:rsidR="00191C93" w:rsidRDefault="00191C93" w:rsidP="003441BE">
            <w:pPr>
              <w:rPr>
                <w:rFonts w:ascii="Arial" w:hAnsi="Arial" w:cs="Arial"/>
              </w:rPr>
            </w:pPr>
          </w:p>
          <w:p w14:paraId="75B5767E" w14:textId="77777777" w:rsidR="00191C93" w:rsidRPr="002A152D" w:rsidDel="00425DA7" w:rsidRDefault="00191C93" w:rsidP="003441BE">
            <w:pPr>
              <w:rPr>
                <w:rFonts w:ascii="Arial" w:hAnsi="Arial" w:cs="Arial"/>
              </w:rPr>
            </w:pPr>
            <w:r w:rsidRPr="004C3A0B">
              <w:rPr>
                <w:rFonts w:ascii="Arial" w:hAnsi="Arial" w:cs="Arial"/>
                <w:color w:val="808080"/>
                <w:sz w:val="18"/>
                <w:szCs w:val="18"/>
              </w:rPr>
              <w:t>(this box should expand as you type)</w:t>
            </w:r>
          </w:p>
        </w:tc>
      </w:tr>
      <w:tr w:rsidR="00191C93" w:rsidRPr="006C1FDD" w:rsidDel="002A152D" w14:paraId="0D402D1F" w14:textId="77777777" w:rsidTr="003441BE">
        <w:trPr>
          <w:trHeight w:val="454"/>
        </w:trPr>
        <w:tc>
          <w:tcPr>
            <w:tcW w:w="296" w:type="pct"/>
            <w:vAlign w:val="center"/>
          </w:tcPr>
          <w:p w14:paraId="1FAAA139" w14:textId="77777777" w:rsidR="00191C93" w:rsidRPr="002132F9" w:rsidRDefault="00191C93" w:rsidP="003441BE">
            <w:pPr>
              <w:autoSpaceDE w:val="0"/>
              <w:autoSpaceDN w:val="0"/>
              <w:adjustRightInd w:val="0"/>
              <w:rPr>
                <w:rFonts w:ascii="Arial" w:hAnsi="Arial" w:cs="Arial"/>
                <w:sz w:val="22"/>
                <w:szCs w:val="22"/>
              </w:rPr>
            </w:pPr>
            <w:r>
              <w:rPr>
                <w:rFonts w:ascii="Arial" w:hAnsi="Arial" w:cs="Arial"/>
                <w:sz w:val="22"/>
                <w:szCs w:val="22"/>
              </w:rPr>
              <w:t>4</w:t>
            </w:r>
          </w:p>
        </w:tc>
        <w:tc>
          <w:tcPr>
            <w:tcW w:w="4704" w:type="pct"/>
            <w:gridSpan w:val="4"/>
            <w:vAlign w:val="center"/>
          </w:tcPr>
          <w:p w14:paraId="6FF7D149" w14:textId="77777777" w:rsidR="00191C93" w:rsidRPr="006C1FDD" w:rsidRDefault="00191C93" w:rsidP="003441BE">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124C599" w14:textId="77777777" w:rsidR="00191C93" w:rsidRPr="00111971" w:rsidRDefault="00191C93" w:rsidP="003441BE">
            <w:pPr>
              <w:jc w:val="both"/>
              <w:rPr>
                <w:rFonts w:asciiTheme="majorHAnsi" w:hAnsiTheme="majorHAnsi" w:cstheme="majorHAnsi"/>
                <w:color w:val="000000" w:themeColor="text1"/>
                <w:sz w:val="22"/>
                <w:szCs w:val="22"/>
              </w:rPr>
            </w:pPr>
            <w:r w:rsidRPr="00111971">
              <w:rPr>
                <w:rFonts w:asciiTheme="majorHAnsi" w:hAnsiTheme="majorHAnsi" w:cstheme="majorHAnsi"/>
                <w:color w:val="000000" w:themeColor="text1"/>
                <w:sz w:val="22"/>
                <w:szCs w:val="22"/>
              </w:rPr>
              <w:t>How do traffic officers cope with the emotional toll and grief resulting from their involvement in fatal road traffic collisions, and what support mechanisms are available to help them navigate the psychological impact of these traumatic events?</w:t>
            </w:r>
          </w:p>
          <w:p w14:paraId="4ABD3D99" w14:textId="77777777" w:rsidR="00191C93" w:rsidRPr="006C1FDD" w:rsidRDefault="00191C93" w:rsidP="003441BE">
            <w:pPr>
              <w:rPr>
                <w:rFonts w:ascii="Arial" w:hAnsi="Arial" w:cs="Arial"/>
              </w:rPr>
            </w:pPr>
          </w:p>
          <w:p w14:paraId="58F0E734" w14:textId="77777777" w:rsidR="00191C93" w:rsidRPr="006C1FDD" w:rsidRDefault="00191C93" w:rsidP="003441BE">
            <w:pPr>
              <w:rPr>
                <w:rFonts w:ascii="Arial" w:hAnsi="Arial" w:cs="Arial"/>
                <w:sz w:val="22"/>
                <w:szCs w:val="22"/>
              </w:rPr>
            </w:pPr>
          </w:p>
          <w:p w14:paraId="2CE2A0D1" w14:textId="77777777" w:rsidR="00191C93" w:rsidRPr="006C1FDD" w:rsidRDefault="00191C93" w:rsidP="003441BE">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191C93" w:rsidRPr="004C3A0B" w14:paraId="758FEC50" w14:textId="77777777" w:rsidTr="003441BE">
        <w:trPr>
          <w:trHeight w:val="454"/>
        </w:trPr>
        <w:tc>
          <w:tcPr>
            <w:tcW w:w="296" w:type="pct"/>
            <w:vAlign w:val="center"/>
          </w:tcPr>
          <w:p w14:paraId="720FC4C4" w14:textId="77777777" w:rsidR="00191C93" w:rsidRPr="002132F9" w:rsidRDefault="00191C93" w:rsidP="003441BE">
            <w:pPr>
              <w:autoSpaceDE w:val="0"/>
              <w:autoSpaceDN w:val="0"/>
              <w:adjustRightInd w:val="0"/>
              <w:rPr>
                <w:rFonts w:ascii="Arial" w:hAnsi="Arial" w:cs="Arial"/>
                <w:sz w:val="22"/>
                <w:szCs w:val="22"/>
              </w:rPr>
            </w:pPr>
            <w:r>
              <w:rPr>
                <w:rFonts w:ascii="Arial" w:hAnsi="Arial" w:cs="Arial"/>
                <w:sz w:val="22"/>
                <w:szCs w:val="22"/>
              </w:rPr>
              <w:t>5</w:t>
            </w:r>
          </w:p>
        </w:tc>
        <w:tc>
          <w:tcPr>
            <w:tcW w:w="4704" w:type="pct"/>
            <w:gridSpan w:val="4"/>
            <w:vAlign w:val="center"/>
          </w:tcPr>
          <w:p w14:paraId="61FC907B" w14:textId="77777777" w:rsidR="00191C93" w:rsidRPr="006C1FDD" w:rsidRDefault="00191C93" w:rsidP="003441BE">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13FB37F" w14:textId="77777777" w:rsidR="00191C93" w:rsidRPr="006C1FDD" w:rsidRDefault="00191C93" w:rsidP="003441BE">
            <w:pPr>
              <w:rPr>
                <w:rFonts w:ascii="Arial" w:hAnsi="Arial" w:cs="Arial"/>
              </w:rPr>
            </w:pPr>
          </w:p>
          <w:p w14:paraId="73D5EFCB" w14:textId="77777777" w:rsidR="00191C93" w:rsidRPr="00111971" w:rsidRDefault="00191C93" w:rsidP="003441BE">
            <w:pPr>
              <w:jc w:val="both"/>
              <w:rPr>
                <w:rFonts w:asciiTheme="majorHAnsi" w:hAnsiTheme="majorHAnsi" w:cstheme="majorHAnsi"/>
                <w:color w:val="000000" w:themeColor="text1"/>
                <w:sz w:val="22"/>
                <w:szCs w:val="22"/>
              </w:rPr>
            </w:pPr>
            <w:r w:rsidRPr="00111971">
              <w:rPr>
                <w:rFonts w:asciiTheme="majorHAnsi" w:hAnsiTheme="majorHAnsi" w:cstheme="majorHAnsi"/>
                <w:color w:val="000000" w:themeColor="text1"/>
                <w:sz w:val="22"/>
                <w:szCs w:val="22"/>
              </w:rPr>
              <w:t>How do traffic officers cope with the emotional toll and grief resulting from their involvement in fatal road traffic collisions, and what support mechanisms are available to help them navigate the psychological impact of these traumatic events?</w:t>
            </w:r>
          </w:p>
          <w:p w14:paraId="715D24B9" w14:textId="77777777" w:rsidR="00191C93" w:rsidRPr="00111971" w:rsidRDefault="00191C93" w:rsidP="003441BE">
            <w:pPr>
              <w:spacing w:after="160" w:line="257" w:lineRule="auto"/>
              <w:ind w:left="-20" w:right="-20"/>
              <w:jc w:val="both"/>
              <w:rPr>
                <w:rFonts w:asciiTheme="majorHAnsi" w:hAnsiTheme="majorHAnsi" w:cstheme="majorHAnsi"/>
              </w:rPr>
            </w:pPr>
            <w:r w:rsidRPr="00111971">
              <w:rPr>
                <w:rFonts w:asciiTheme="majorHAnsi" w:eastAsia="Calibri" w:hAnsiTheme="majorHAnsi" w:cstheme="majorHAnsi"/>
                <w:sz w:val="22"/>
                <w:szCs w:val="22"/>
              </w:rPr>
              <w:lastRenderedPageBreak/>
              <w:t xml:space="preserve">The information that I will be researching into includes the nature of the role that the traffic officers play when in attendance to fatal road traffic collisions. This will allow me to research and discuss the challenges of being a traffic officer and the emotional toll that they gain from dealing with traumatic events such as fatal road traffic collisions. This subject will also allow me to research the unique stressors they face due to their frontline involvement within responding and investigating these incidents. This will bring me onto the next subject of the impact that trauma has upon the officers. This will allow me to explore the psychological impact of witnessing and being directly involved in fatal collisions. Within this I will be able to discuss the key points such as shock, guilt, </w:t>
            </w:r>
            <w:proofErr w:type="gramStart"/>
            <w:r w:rsidRPr="00111971">
              <w:rPr>
                <w:rFonts w:asciiTheme="majorHAnsi" w:eastAsia="Calibri" w:hAnsiTheme="majorHAnsi" w:cstheme="majorHAnsi"/>
                <w:sz w:val="22"/>
                <w:szCs w:val="22"/>
              </w:rPr>
              <w:t>grief</w:t>
            </w:r>
            <w:proofErr w:type="gramEnd"/>
            <w:r w:rsidRPr="00111971">
              <w:rPr>
                <w:rFonts w:asciiTheme="majorHAnsi" w:eastAsia="Calibri" w:hAnsiTheme="majorHAnsi" w:cstheme="majorHAnsi"/>
                <w:sz w:val="22"/>
                <w:szCs w:val="22"/>
              </w:rPr>
              <w:t xml:space="preserve"> and PTSD and how these emotions can affect the officer’s mental health and well-being. This will link into the subject of the range of different coping mechanisms that traffic officers may use to deal with the emotional stress. This can include support networks, debriefing sessions and mindfulness techniques or seeking professional counselling or therapy. This will allow me to explore the organizational support that officers receive such as employee assistance programmes, mental health courses and training on trauma informed care to assist them batter manage the psychological impact of their jobs. I will also be discussing the stigma and culture surrounding the subject of mental health issues and officers seeking help, this will allow me to discuss the efforts to prioritize their mental health and well-being and seek help when needed. In addition to this, I will be exploring strategies for building resilience among officers to better cope with the challenges that they face. This will be linked in with training stress management as well as fostering a sense of work morale within the department. </w:t>
            </w:r>
          </w:p>
          <w:p w14:paraId="1D56AF4A" w14:textId="77777777" w:rsidR="00191C93" w:rsidRPr="00111971" w:rsidRDefault="00191C93" w:rsidP="003441BE">
            <w:pPr>
              <w:spacing w:after="160" w:line="257" w:lineRule="auto"/>
              <w:ind w:left="-20" w:right="-20"/>
              <w:jc w:val="both"/>
              <w:rPr>
                <w:rFonts w:asciiTheme="majorHAnsi" w:hAnsiTheme="majorHAnsi" w:cstheme="majorHAnsi"/>
              </w:rPr>
            </w:pPr>
            <w:r w:rsidRPr="00111971">
              <w:rPr>
                <w:rFonts w:asciiTheme="majorHAnsi" w:eastAsia="Calibri" w:hAnsiTheme="majorHAnsi" w:cstheme="majorHAnsi"/>
                <w:sz w:val="22"/>
                <w:szCs w:val="22"/>
              </w:rPr>
              <w:t xml:space="preserve"> </w:t>
            </w:r>
          </w:p>
          <w:p w14:paraId="218F7AE2" w14:textId="77777777" w:rsidR="00191C93" w:rsidRPr="00111971" w:rsidRDefault="00191C93" w:rsidP="003441BE">
            <w:pPr>
              <w:spacing w:after="160" w:line="257" w:lineRule="auto"/>
              <w:ind w:left="-20" w:right="-20"/>
              <w:jc w:val="both"/>
              <w:rPr>
                <w:rFonts w:asciiTheme="majorHAnsi" w:hAnsiTheme="majorHAnsi" w:cstheme="majorHAnsi"/>
              </w:rPr>
            </w:pPr>
            <w:r w:rsidRPr="00111971">
              <w:rPr>
                <w:rFonts w:asciiTheme="majorHAnsi" w:eastAsia="Calibri" w:hAnsiTheme="majorHAnsi" w:cstheme="majorHAnsi"/>
                <w:sz w:val="22"/>
                <w:szCs w:val="22"/>
              </w:rPr>
              <w:t>I will then be discussing the long-term effects of exposure to traumatic incidents on traffic officers’ mental health and overall job performance. I will be discussing the importance of ongoing support and monitoring to identify and address any emerging issues or symptoms of trauma-related disorder. Lastly, I will be researching the statistics around the amount of fatal road traffic collisions that were reported last year.</w:t>
            </w:r>
          </w:p>
          <w:p w14:paraId="1869F124" w14:textId="77777777" w:rsidR="00191C93" w:rsidRPr="00661453" w:rsidRDefault="00191C93" w:rsidP="003441BE">
            <w:pPr>
              <w:spacing w:after="160" w:line="257" w:lineRule="auto"/>
              <w:ind w:left="-20" w:right="-20"/>
              <w:jc w:val="both"/>
            </w:pPr>
            <w:r w:rsidRPr="3281A3C2">
              <w:rPr>
                <w:rFonts w:ascii="Calibri" w:eastAsia="Calibri" w:hAnsi="Calibri" w:cs="Calibri"/>
                <w:sz w:val="22"/>
                <w:szCs w:val="22"/>
              </w:rPr>
              <w:t xml:space="preserve"> </w:t>
            </w:r>
          </w:p>
          <w:p w14:paraId="3354BF08" w14:textId="77777777" w:rsidR="00191C93" w:rsidRPr="006C1FDD" w:rsidRDefault="00191C93" w:rsidP="003441BE">
            <w:pPr>
              <w:rPr>
                <w:rFonts w:ascii="Arial" w:hAnsi="Arial" w:cs="Arial"/>
              </w:rPr>
            </w:pPr>
          </w:p>
          <w:p w14:paraId="55315E49" w14:textId="77777777" w:rsidR="00191C93" w:rsidRPr="006C1FDD" w:rsidRDefault="00191C93" w:rsidP="003441BE">
            <w:pPr>
              <w:rPr>
                <w:rFonts w:ascii="Arial" w:hAnsi="Arial" w:cs="Arial"/>
                <w:sz w:val="22"/>
                <w:szCs w:val="22"/>
              </w:rPr>
            </w:pPr>
          </w:p>
          <w:p w14:paraId="61FB0231" w14:textId="77777777" w:rsidR="00191C93" w:rsidRPr="002A152D" w:rsidRDefault="00191C93" w:rsidP="003441BE">
            <w:pPr>
              <w:rPr>
                <w:rFonts w:ascii="Arial" w:hAnsi="Arial" w:cs="Arial"/>
              </w:rPr>
            </w:pPr>
            <w:r w:rsidRPr="006C1FDD">
              <w:rPr>
                <w:rFonts w:ascii="Arial" w:hAnsi="Arial" w:cs="Arial"/>
                <w:sz w:val="18"/>
                <w:szCs w:val="18"/>
              </w:rPr>
              <w:t>(this box should expand as you type)</w:t>
            </w:r>
          </w:p>
        </w:tc>
      </w:tr>
      <w:tr w:rsidR="00191C93" w:rsidRPr="004C3A0B" w14:paraId="6A697512" w14:textId="77777777" w:rsidTr="003441BE">
        <w:trPr>
          <w:trHeight w:val="454"/>
        </w:trPr>
        <w:tc>
          <w:tcPr>
            <w:tcW w:w="296" w:type="pct"/>
            <w:vAlign w:val="center"/>
          </w:tcPr>
          <w:p w14:paraId="2D69A316" w14:textId="77777777" w:rsidR="00191C93" w:rsidRPr="002132F9" w:rsidRDefault="00191C93" w:rsidP="003441BE">
            <w:pPr>
              <w:autoSpaceDE w:val="0"/>
              <w:autoSpaceDN w:val="0"/>
              <w:adjustRightInd w:val="0"/>
              <w:rPr>
                <w:rFonts w:ascii="Arial" w:hAnsi="Arial" w:cs="Arial"/>
                <w:sz w:val="22"/>
                <w:szCs w:val="22"/>
              </w:rPr>
            </w:pPr>
            <w:r>
              <w:rPr>
                <w:rFonts w:ascii="Arial" w:hAnsi="Arial" w:cs="Arial"/>
                <w:sz w:val="22"/>
                <w:szCs w:val="22"/>
              </w:rPr>
              <w:t>6</w:t>
            </w:r>
          </w:p>
        </w:tc>
        <w:tc>
          <w:tcPr>
            <w:tcW w:w="4704" w:type="pct"/>
            <w:gridSpan w:val="4"/>
            <w:vAlign w:val="center"/>
          </w:tcPr>
          <w:p w14:paraId="48A25DBB" w14:textId="77777777" w:rsidR="00191C93" w:rsidRPr="009D2E0B" w:rsidRDefault="00191C93" w:rsidP="003441BE">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7F2A780" w14:textId="175FE729" w:rsidR="00191C93" w:rsidRPr="00111971" w:rsidRDefault="003E5735" w:rsidP="003E5735">
            <w:pPr>
              <w:pStyle w:val="ListParagraph"/>
              <w:numPr>
                <w:ilvl w:val="0"/>
                <w:numId w:val="19"/>
              </w:numPr>
              <w:rPr>
                <w:rFonts w:asciiTheme="majorHAnsi" w:hAnsiTheme="majorHAnsi" w:cstheme="majorHAnsi"/>
                <w:sz w:val="22"/>
                <w:szCs w:val="22"/>
              </w:rPr>
            </w:pPr>
            <w:r w:rsidRPr="00111971">
              <w:rPr>
                <w:rFonts w:asciiTheme="majorHAnsi" w:hAnsiTheme="majorHAnsi" w:cstheme="majorHAnsi"/>
                <w:sz w:val="22"/>
                <w:szCs w:val="22"/>
              </w:rPr>
              <w:t xml:space="preserve">Find out if there are current support networks in place. </w:t>
            </w:r>
          </w:p>
          <w:p w14:paraId="22822787" w14:textId="4802D5A4" w:rsidR="003E5735" w:rsidRPr="00111971" w:rsidRDefault="003E5735" w:rsidP="003E5735">
            <w:pPr>
              <w:pStyle w:val="ListParagraph"/>
              <w:numPr>
                <w:ilvl w:val="0"/>
                <w:numId w:val="19"/>
              </w:numPr>
              <w:rPr>
                <w:rFonts w:asciiTheme="majorHAnsi" w:hAnsiTheme="majorHAnsi" w:cstheme="majorHAnsi"/>
                <w:sz w:val="22"/>
                <w:szCs w:val="22"/>
              </w:rPr>
            </w:pPr>
            <w:r w:rsidRPr="00111971">
              <w:rPr>
                <w:rFonts w:asciiTheme="majorHAnsi" w:hAnsiTheme="majorHAnsi" w:cstheme="majorHAnsi"/>
                <w:sz w:val="22"/>
                <w:szCs w:val="22"/>
              </w:rPr>
              <w:t xml:space="preserve">Find out if there are any further networks that can be put in place. </w:t>
            </w:r>
          </w:p>
          <w:p w14:paraId="5EFB2D73" w14:textId="102B1E80" w:rsidR="003E5735" w:rsidRPr="00111971" w:rsidRDefault="003E5735" w:rsidP="003E5735">
            <w:pPr>
              <w:pStyle w:val="ListParagraph"/>
              <w:numPr>
                <w:ilvl w:val="0"/>
                <w:numId w:val="19"/>
              </w:numPr>
              <w:rPr>
                <w:rFonts w:asciiTheme="majorHAnsi" w:hAnsiTheme="majorHAnsi" w:cstheme="majorHAnsi"/>
                <w:sz w:val="22"/>
                <w:szCs w:val="22"/>
              </w:rPr>
            </w:pPr>
            <w:r w:rsidRPr="00111971">
              <w:rPr>
                <w:rFonts w:asciiTheme="majorHAnsi" w:hAnsiTheme="majorHAnsi" w:cstheme="majorHAnsi"/>
                <w:sz w:val="22"/>
                <w:szCs w:val="22"/>
              </w:rPr>
              <w:t>Find out what coping methods are best used.</w:t>
            </w:r>
          </w:p>
          <w:p w14:paraId="4312EC82" w14:textId="24B7CF95" w:rsidR="003E5735" w:rsidRPr="00111971" w:rsidRDefault="003E5735" w:rsidP="003E5735">
            <w:pPr>
              <w:pStyle w:val="ListParagraph"/>
              <w:numPr>
                <w:ilvl w:val="0"/>
                <w:numId w:val="19"/>
              </w:numPr>
              <w:rPr>
                <w:rFonts w:asciiTheme="majorHAnsi" w:hAnsiTheme="majorHAnsi" w:cstheme="majorHAnsi"/>
                <w:sz w:val="22"/>
                <w:szCs w:val="22"/>
              </w:rPr>
            </w:pPr>
            <w:r w:rsidRPr="00111971">
              <w:rPr>
                <w:rFonts w:asciiTheme="majorHAnsi" w:hAnsiTheme="majorHAnsi" w:cstheme="majorHAnsi"/>
                <w:sz w:val="22"/>
                <w:szCs w:val="22"/>
              </w:rPr>
              <w:t xml:space="preserve">Find out how fatal road traffic collisions </w:t>
            </w:r>
            <w:proofErr w:type="gramStart"/>
            <w:r w:rsidRPr="00111971">
              <w:rPr>
                <w:rFonts w:asciiTheme="majorHAnsi" w:hAnsiTheme="majorHAnsi" w:cstheme="majorHAnsi"/>
                <w:sz w:val="22"/>
                <w:szCs w:val="22"/>
              </w:rPr>
              <w:t>have an effect on</w:t>
            </w:r>
            <w:proofErr w:type="gramEnd"/>
            <w:r w:rsidRPr="00111971">
              <w:rPr>
                <w:rFonts w:asciiTheme="majorHAnsi" w:hAnsiTheme="majorHAnsi" w:cstheme="majorHAnsi"/>
                <w:sz w:val="22"/>
                <w:szCs w:val="22"/>
              </w:rPr>
              <w:t xml:space="preserve"> officers. </w:t>
            </w:r>
          </w:p>
          <w:p w14:paraId="5310A7CD" w14:textId="77777777" w:rsidR="00191C93" w:rsidRDefault="00191C93" w:rsidP="003441BE">
            <w:pPr>
              <w:rPr>
                <w:rFonts w:ascii="Arial" w:hAnsi="Arial" w:cs="Arial"/>
                <w:sz w:val="22"/>
                <w:szCs w:val="22"/>
              </w:rPr>
            </w:pPr>
          </w:p>
          <w:p w14:paraId="41023632" w14:textId="77777777" w:rsidR="00191C93" w:rsidRPr="004C3A0B" w:rsidRDefault="00191C93" w:rsidP="003441BE">
            <w:pPr>
              <w:rPr>
                <w:rFonts w:ascii="Arial" w:hAnsi="Arial" w:cs="Arial"/>
                <w:sz w:val="22"/>
                <w:szCs w:val="22"/>
              </w:rPr>
            </w:pPr>
          </w:p>
          <w:p w14:paraId="0CE5E406" w14:textId="77777777" w:rsidR="00191C93" w:rsidRPr="004C3A0B" w:rsidRDefault="00191C93" w:rsidP="003441BE">
            <w:pPr>
              <w:rPr>
                <w:rFonts w:ascii="Arial" w:hAnsi="Arial" w:cs="Arial"/>
                <w:sz w:val="22"/>
                <w:szCs w:val="22"/>
              </w:rPr>
            </w:pPr>
            <w:r w:rsidRPr="004C3A0B">
              <w:rPr>
                <w:rFonts w:ascii="Arial" w:hAnsi="Arial" w:cs="Arial"/>
                <w:color w:val="808080"/>
                <w:sz w:val="18"/>
                <w:szCs w:val="18"/>
              </w:rPr>
              <w:t>(this box should expand as you type)</w:t>
            </w:r>
          </w:p>
        </w:tc>
      </w:tr>
      <w:tr w:rsidR="00191C93" w:rsidRPr="004C3A0B" w14:paraId="44B8B676" w14:textId="77777777" w:rsidTr="003441BE">
        <w:trPr>
          <w:trHeight w:val="454"/>
        </w:trPr>
        <w:tc>
          <w:tcPr>
            <w:tcW w:w="296" w:type="pct"/>
            <w:shd w:val="clear" w:color="auto" w:fill="F2F2F2" w:themeFill="background1" w:themeFillShade="F2"/>
            <w:vAlign w:val="center"/>
          </w:tcPr>
          <w:p w14:paraId="6ABD2AE6" w14:textId="77777777" w:rsidR="00191C93" w:rsidRPr="002132F9" w:rsidRDefault="00191C93" w:rsidP="003441BE">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7623A0F4" w14:textId="77777777" w:rsidR="00191C93" w:rsidRPr="004C3A0B" w:rsidRDefault="00191C93" w:rsidP="003441BE">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4FE2A3F4" w14:textId="77777777" w:rsidR="00191C93" w:rsidRPr="004C3A0B" w:rsidRDefault="00191C93" w:rsidP="003441BE">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191C93" w:rsidRPr="004C3A0B" w14:paraId="6FF438B5" w14:textId="77777777" w:rsidTr="003441BE">
        <w:trPr>
          <w:trHeight w:val="454"/>
        </w:trPr>
        <w:tc>
          <w:tcPr>
            <w:tcW w:w="296" w:type="pct"/>
            <w:vAlign w:val="center"/>
          </w:tcPr>
          <w:p w14:paraId="7D3C9924" w14:textId="77777777" w:rsidR="00191C93" w:rsidRPr="00D66471" w:rsidRDefault="00191C93" w:rsidP="003441BE">
            <w:pPr>
              <w:rPr>
                <w:rFonts w:ascii="Arial" w:hAnsi="Arial" w:cs="Arial"/>
                <w:sz w:val="22"/>
                <w:szCs w:val="22"/>
              </w:rPr>
            </w:pPr>
            <w:r>
              <w:rPr>
                <w:rFonts w:ascii="Arial" w:hAnsi="Arial" w:cs="Arial"/>
                <w:sz w:val="22"/>
                <w:szCs w:val="22"/>
              </w:rPr>
              <w:t>7</w:t>
            </w:r>
          </w:p>
        </w:tc>
        <w:tc>
          <w:tcPr>
            <w:tcW w:w="4704" w:type="pct"/>
            <w:gridSpan w:val="4"/>
            <w:vAlign w:val="center"/>
          </w:tcPr>
          <w:p w14:paraId="38D7104E" w14:textId="6FC73BE3" w:rsidR="00191C93" w:rsidRPr="00111971" w:rsidRDefault="003E5735" w:rsidP="003441BE">
            <w:pPr>
              <w:rPr>
                <w:rFonts w:asciiTheme="majorHAnsi" w:hAnsiTheme="majorHAnsi" w:cstheme="majorHAnsi"/>
                <w:sz w:val="22"/>
                <w:szCs w:val="22"/>
              </w:rPr>
            </w:pPr>
            <w:r w:rsidRPr="00111971">
              <w:rPr>
                <w:rFonts w:asciiTheme="majorHAnsi" w:hAnsiTheme="majorHAnsi" w:cstheme="majorHAnsi"/>
                <w:sz w:val="22"/>
                <w:szCs w:val="22"/>
              </w:rPr>
              <w:t xml:space="preserve">Within my research I will be using a questionnaire to gather if the general members of public are aware of what traffic officers deal and how they are affected. The questionnaire will also establish if there is anything that can be </w:t>
            </w:r>
            <w:r w:rsidR="00111971" w:rsidRPr="00111971">
              <w:rPr>
                <w:rFonts w:asciiTheme="majorHAnsi" w:hAnsiTheme="majorHAnsi" w:cstheme="majorHAnsi"/>
                <w:sz w:val="22"/>
                <w:szCs w:val="22"/>
              </w:rPr>
              <w:t>done</w:t>
            </w:r>
            <w:r w:rsidRPr="00111971">
              <w:rPr>
                <w:rFonts w:asciiTheme="majorHAnsi" w:hAnsiTheme="majorHAnsi" w:cstheme="majorHAnsi"/>
                <w:sz w:val="22"/>
                <w:szCs w:val="22"/>
              </w:rPr>
              <w:t xml:space="preserve"> to </w:t>
            </w:r>
            <w:r w:rsidR="00111971" w:rsidRPr="00111971">
              <w:rPr>
                <w:rFonts w:asciiTheme="majorHAnsi" w:hAnsiTheme="majorHAnsi" w:cstheme="majorHAnsi"/>
                <w:sz w:val="22"/>
                <w:szCs w:val="22"/>
              </w:rPr>
              <w:t>ensure that</w:t>
            </w:r>
            <w:r w:rsidRPr="00111971">
              <w:rPr>
                <w:rFonts w:asciiTheme="majorHAnsi" w:hAnsiTheme="majorHAnsi" w:cstheme="majorHAnsi"/>
                <w:sz w:val="22"/>
                <w:szCs w:val="22"/>
              </w:rPr>
              <w:t xml:space="preserve"> officers well-being is </w:t>
            </w:r>
            <w:r w:rsidR="00111971" w:rsidRPr="00111971">
              <w:rPr>
                <w:rFonts w:asciiTheme="majorHAnsi" w:hAnsiTheme="majorHAnsi" w:cstheme="majorHAnsi"/>
                <w:sz w:val="22"/>
                <w:szCs w:val="22"/>
              </w:rPr>
              <w:t>paramount.</w:t>
            </w:r>
          </w:p>
          <w:p w14:paraId="2D995F92" w14:textId="77777777" w:rsidR="00191C93" w:rsidRPr="004C3A0B" w:rsidRDefault="00191C93" w:rsidP="003441BE">
            <w:pPr>
              <w:rPr>
                <w:rFonts w:ascii="Arial" w:hAnsi="Arial" w:cs="Arial"/>
                <w:b/>
                <w:sz w:val="22"/>
                <w:szCs w:val="22"/>
              </w:rPr>
            </w:pPr>
            <w:r w:rsidRPr="004C3A0B">
              <w:rPr>
                <w:rFonts w:ascii="Arial" w:hAnsi="Arial" w:cs="Arial"/>
                <w:color w:val="808080"/>
                <w:sz w:val="18"/>
                <w:szCs w:val="18"/>
              </w:rPr>
              <w:t>(this box should expand as you type)</w:t>
            </w:r>
          </w:p>
        </w:tc>
      </w:tr>
      <w:tr w:rsidR="00191C93" w:rsidRPr="004C3A0B" w14:paraId="352CB7D2" w14:textId="77777777" w:rsidTr="003441BE">
        <w:trPr>
          <w:trHeight w:val="454"/>
        </w:trPr>
        <w:tc>
          <w:tcPr>
            <w:tcW w:w="296" w:type="pct"/>
            <w:shd w:val="clear" w:color="auto" w:fill="F2F2F2" w:themeFill="background1" w:themeFillShade="F2"/>
            <w:vAlign w:val="center"/>
          </w:tcPr>
          <w:p w14:paraId="07305B56" w14:textId="77777777" w:rsidR="00191C93" w:rsidRPr="002132F9" w:rsidRDefault="00191C93" w:rsidP="003441BE">
            <w:pPr>
              <w:spacing w:before="120"/>
              <w:rPr>
                <w:rFonts w:ascii="Arial" w:hAnsi="Arial" w:cs="Arial"/>
                <w:bCs/>
                <w:sz w:val="22"/>
                <w:szCs w:val="22"/>
              </w:rPr>
            </w:pPr>
            <w:r>
              <w:br w:type="page"/>
            </w:r>
          </w:p>
        </w:tc>
        <w:tc>
          <w:tcPr>
            <w:tcW w:w="4704" w:type="pct"/>
            <w:gridSpan w:val="4"/>
            <w:shd w:val="clear" w:color="auto" w:fill="F2F2F2" w:themeFill="background1" w:themeFillShade="F2"/>
            <w:vAlign w:val="center"/>
          </w:tcPr>
          <w:p w14:paraId="652CB527" w14:textId="77777777" w:rsidR="00191C93" w:rsidRPr="004C3A0B" w:rsidRDefault="00191C93" w:rsidP="003441BE">
            <w:pPr>
              <w:spacing w:before="120"/>
              <w:rPr>
                <w:rFonts w:ascii="Arial" w:hAnsi="Arial" w:cs="Arial"/>
                <w:b/>
                <w:sz w:val="22"/>
                <w:szCs w:val="22"/>
              </w:rPr>
            </w:pPr>
            <w:r w:rsidRPr="004C3A0B">
              <w:rPr>
                <w:rFonts w:ascii="Arial" w:hAnsi="Arial" w:cs="Arial"/>
                <w:b/>
                <w:sz w:val="22"/>
                <w:szCs w:val="22"/>
              </w:rPr>
              <w:t>Location of research activity</w:t>
            </w:r>
          </w:p>
          <w:p w14:paraId="7F2E7ADF" w14:textId="77777777" w:rsidR="00191C93" w:rsidRPr="004C3A0B" w:rsidRDefault="00191C93" w:rsidP="003441BE">
            <w:pPr>
              <w:rPr>
                <w:rFonts w:ascii="Arial" w:hAnsi="Arial" w:cs="Arial"/>
                <w:sz w:val="22"/>
                <w:szCs w:val="22"/>
              </w:rPr>
            </w:pPr>
            <w:r w:rsidRPr="004C3A0B">
              <w:rPr>
                <w:rFonts w:ascii="Arial" w:hAnsi="Arial" w:cs="Arial"/>
                <w:sz w:val="22"/>
                <w:szCs w:val="22"/>
              </w:rPr>
              <w:t>Identify all locations where research activity will take place.</w:t>
            </w:r>
          </w:p>
        </w:tc>
      </w:tr>
      <w:tr w:rsidR="00191C93" w:rsidRPr="004C3A0B" w14:paraId="2EFB8B07" w14:textId="77777777" w:rsidTr="003441BE">
        <w:trPr>
          <w:trHeight w:val="454"/>
        </w:trPr>
        <w:tc>
          <w:tcPr>
            <w:tcW w:w="296" w:type="pct"/>
            <w:vAlign w:val="center"/>
          </w:tcPr>
          <w:p w14:paraId="0F94C20B" w14:textId="77777777" w:rsidR="00191C93" w:rsidRPr="00F87E26" w:rsidRDefault="00191C93" w:rsidP="003441BE">
            <w:pPr>
              <w:rPr>
                <w:rFonts w:ascii="Arial" w:hAnsi="Arial" w:cs="Arial"/>
                <w:bCs/>
                <w:sz w:val="22"/>
                <w:szCs w:val="22"/>
              </w:rPr>
            </w:pPr>
            <w:r>
              <w:rPr>
                <w:rFonts w:ascii="Arial" w:hAnsi="Arial" w:cs="Arial"/>
                <w:bCs/>
                <w:sz w:val="22"/>
                <w:szCs w:val="22"/>
              </w:rPr>
              <w:t>8</w:t>
            </w:r>
          </w:p>
        </w:tc>
        <w:tc>
          <w:tcPr>
            <w:tcW w:w="4704" w:type="pct"/>
            <w:gridSpan w:val="4"/>
            <w:vAlign w:val="center"/>
          </w:tcPr>
          <w:p w14:paraId="58E4CFCD" w14:textId="77777777" w:rsidR="00191C93" w:rsidRPr="004C3A0B" w:rsidRDefault="00191C93" w:rsidP="003441BE">
            <w:pPr>
              <w:rPr>
                <w:rFonts w:ascii="Arial" w:hAnsi="Arial" w:cs="Arial"/>
                <w:sz w:val="22"/>
                <w:szCs w:val="22"/>
              </w:rPr>
            </w:pPr>
          </w:p>
          <w:p w14:paraId="5D04C0F7" w14:textId="77777777" w:rsidR="00191C93" w:rsidRPr="004C3A0B" w:rsidRDefault="00191C93" w:rsidP="003441BE">
            <w:pPr>
              <w:rPr>
                <w:rFonts w:ascii="Arial" w:hAnsi="Arial" w:cs="Arial"/>
                <w:sz w:val="22"/>
                <w:szCs w:val="22"/>
              </w:rPr>
            </w:pPr>
          </w:p>
          <w:p w14:paraId="1A6BA73D" w14:textId="77777777" w:rsidR="00191C93" w:rsidRPr="004C3A0B" w:rsidRDefault="00191C93" w:rsidP="003441BE">
            <w:pPr>
              <w:rPr>
                <w:rFonts w:ascii="Arial" w:hAnsi="Arial" w:cs="Arial"/>
                <w:b/>
                <w:sz w:val="22"/>
                <w:szCs w:val="22"/>
              </w:rPr>
            </w:pPr>
            <w:r w:rsidRPr="004C3A0B">
              <w:rPr>
                <w:rFonts w:ascii="Arial" w:hAnsi="Arial" w:cs="Arial"/>
                <w:color w:val="808080"/>
                <w:sz w:val="18"/>
                <w:szCs w:val="18"/>
              </w:rPr>
              <w:t>(this box should expand as you type)</w:t>
            </w:r>
          </w:p>
        </w:tc>
      </w:tr>
      <w:tr w:rsidR="00191C93" w:rsidRPr="004C3A0B" w14:paraId="0177DB1B" w14:textId="77777777" w:rsidTr="003441BE">
        <w:trPr>
          <w:trHeight w:val="454"/>
        </w:trPr>
        <w:tc>
          <w:tcPr>
            <w:tcW w:w="296" w:type="pct"/>
            <w:shd w:val="clear" w:color="auto" w:fill="F2F2F2" w:themeFill="background1" w:themeFillShade="F2"/>
            <w:vAlign w:val="center"/>
          </w:tcPr>
          <w:p w14:paraId="03116A68" w14:textId="77777777" w:rsidR="00191C93" w:rsidRPr="002132F9" w:rsidRDefault="00191C93" w:rsidP="003441BE">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4E2BC99C" w14:textId="77777777" w:rsidR="00191C93" w:rsidRPr="004C3A0B" w:rsidRDefault="00191C93" w:rsidP="003441BE">
            <w:pPr>
              <w:spacing w:before="120"/>
              <w:rPr>
                <w:rFonts w:ascii="Arial" w:hAnsi="Arial" w:cs="Arial"/>
                <w:b/>
                <w:sz w:val="22"/>
                <w:szCs w:val="22"/>
              </w:rPr>
            </w:pPr>
            <w:r w:rsidRPr="004C3A0B">
              <w:rPr>
                <w:rFonts w:ascii="Arial" w:hAnsi="Arial" w:cs="Arial"/>
                <w:b/>
                <w:sz w:val="22"/>
                <w:szCs w:val="22"/>
              </w:rPr>
              <w:t xml:space="preserve">Research activity outside of the </w:t>
            </w:r>
            <w:proofErr w:type="gramStart"/>
            <w:r w:rsidRPr="004C3A0B">
              <w:rPr>
                <w:rFonts w:ascii="Arial" w:hAnsi="Arial" w:cs="Arial"/>
                <w:b/>
                <w:sz w:val="22"/>
                <w:szCs w:val="22"/>
              </w:rPr>
              <w:t>UK</w:t>
            </w:r>
            <w:proofErr w:type="gramEnd"/>
          </w:p>
          <w:p w14:paraId="00E23780"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191C93" w:rsidRPr="004C3A0B" w14:paraId="667B2F7A" w14:textId="77777777" w:rsidTr="003441BE">
        <w:trPr>
          <w:trHeight w:val="454"/>
        </w:trPr>
        <w:tc>
          <w:tcPr>
            <w:tcW w:w="296" w:type="pct"/>
            <w:vAlign w:val="center"/>
          </w:tcPr>
          <w:p w14:paraId="6E1D57B9" w14:textId="77777777" w:rsidR="00191C93" w:rsidRPr="00F87E26" w:rsidRDefault="00191C93" w:rsidP="003441BE">
            <w:pPr>
              <w:rPr>
                <w:rFonts w:ascii="Arial" w:hAnsi="Arial" w:cs="Arial"/>
                <w:bCs/>
                <w:sz w:val="22"/>
                <w:szCs w:val="22"/>
              </w:rPr>
            </w:pPr>
            <w:r>
              <w:rPr>
                <w:rFonts w:ascii="Arial" w:hAnsi="Arial" w:cs="Arial"/>
                <w:bCs/>
                <w:sz w:val="22"/>
                <w:szCs w:val="22"/>
              </w:rPr>
              <w:t>9</w:t>
            </w:r>
          </w:p>
        </w:tc>
        <w:tc>
          <w:tcPr>
            <w:tcW w:w="4704" w:type="pct"/>
            <w:gridSpan w:val="4"/>
            <w:vAlign w:val="center"/>
          </w:tcPr>
          <w:p w14:paraId="76BB5364" w14:textId="3F1BBBE7" w:rsidR="00191C93" w:rsidRPr="00111971" w:rsidRDefault="007850F0" w:rsidP="003441BE">
            <w:pPr>
              <w:rPr>
                <w:rFonts w:asciiTheme="majorHAnsi" w:hAnsiTheme="majorHAnsi" w:cstheme="majorHAnsi"/>
                <w:sz w:val="22"/>
                <w:szCs w:val="22"/>
              </w:rPr>
            </w:pPr>
            <w:r w:rsidRPr="00111971">
              <w:rPr>
                <w:rFonts w:asciiTheme="majorHAnsi" w:hAnsiTheme="majorHAnsi" w:cstheme="majorHAnsi"/>
                <w:sz w:val="22"/>
                <w:szCs w:val="22"/>
              </w:rPr>
              <w:t>None</w:t>
            </w:r>
          </w:p>
          <w:p w14:paraId="0B7B2C86" w14:textId="77777777" w:rsidR="00191C93" w:rsidRDefault="00191C93" w:rsidP="003441BE">
            <w:pPr>
              <w:rPr>
                <w:rFonts w:ascii="Arial" w:hAnsi="Arial" w:cs="Arial"/>
                <w:sz w:val="22"/>
                <w:szCs w:val="22"/>
              </w:rPr>
            </w:pPr>
          </w:p>
          <w:p w14:paraId="0F67DAA3" w14:textId="77777777" w:rsidR="00191C93" w:rsidRPr="004C3A0B" w:rsidRDefault="00191C93" w:rsidP="003441BE">
            <w:pPr>
              <w:rPr>
                <w:rFonts w:ascii="Arial" w:hAnsi="Arial" w:cs="Arial"/>
                <w:sz w:val="22"/>
                <w:szCs w:val="22"/>
              </w:rPr>
            </w:pPr>
          </w:p>
          <w:p w14:paraId="1E3B5D68" w14:textId="77777777" w:rsidR="00191C93" w:rsidRPr="003257BD" w:rsidRDefault="00191C93" w:rsidP="003441BE">
            <w:pPr>
              <w:rPr>
                <w:rFonts w:ascii="Arial" w:hAnsi="Arial" w:cs="Arial"/>
                <w:b/>
                <w:i/>
                <w:sz w:val="22"/>
                <w:szCs w:val="22"/>
              </w:rPr>
            </w:pPr>
            <w:r w:rsidRPr="003257BD">
              <w:rPr>
                <w:rFonts w:ascii="Arial" w:hAnsi="Arial" w:cs="Arial"/>
                <w:i/>
                <w:color w:val="808080"/>
                <w:sz w:val="18"/>
                <w:szCs w:val="18"/>
              </w:rPr>
              <w:t>(this box should expand as you type)</w:t>
            </w:r>
          </w:p>
        </w:tc>
      </w:tr>
    </w:tbl>
    <w:p w14:paraId="1ED94D37" w14:textId="77777777" w:rsidR="00191C93" w:rsidRDefault="00191C93" w:rsidP="00191C93"/>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191C93" w:rsidRPr="00090CF7" w14:paraId="498C8655" w14:textId="77777777" w:rsidTr="003441BE">
        <w:trPr>
          <w:trHeight w:val="383"/>
        </w:trPr>
        <w:tc>
          <w:tcPr>
            <w:tcW w:w="567" w:type="dxa"/>
            <w:vMerge w:val="restart"/>
            <w:shd w:val="clear" w:color="auto" w:fill="F2F2F2" w:themeFill="background1" w:themeFillShade="F2"/>
            <w:vAlign w:val="center"/>
          </w:tcPr>
          <w:p w14:paraId="1173EE0E" w14:textId="77777777" w:rsidR="00191C93" w:rsidRPr="00090CF7" w:rsidRDefault="00191C93" w:rsidP="003441BE">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278055F8" w14:textId="77777777" w:rsidR="00191C93" w:rsidRPr="00090CF7" w:rsidRDefault="00191C93" w:rsidP="003441BE">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016EDE7E" w14:textId="77777777" w:rsidR="00191C93" w:rsidRPr="00090CF7" w:rsidRDefault="00191C93" w:rsidP="003441B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55A419F" w14:textId="77777777" w:rsidR="00191C93" w:rsidRPr="00090CF7" w:rsidRDefault="00191C93" w:rsidP="003441BE">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2942CEE" w14:textId="32F9149E" w:rsidR="00191C93" w:rsidRPr="00090CF7" w:rsidRDefault="007850F0" w:rsidP="003441B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1C93" w:rsidRPr="00090CF7" w14:paraId="2B75BDF2" w14:textId="77777777" w:rsidTr="003441BE">
        <w:trPr>
          <w:trHeight w:val="218"/>
        </w:trPr>
        <w:tc>
          <w:tcPr>
            <w:tcW w:w="567" w:type="dxa"/>
            <w:vMerge/>
            <w:shd w:val="clear" w:color="auto" w:fill="F2F2F2" w:themeFill="background1" w:themeFillShade="F2"/>
            <w:vAlign w:val="center"/>
          </w:tcPr>
          <w:p w14:paraId="2F0A4146" w14:textId="77777777" w:rsidR="00191C93" w:rsidRPr="00090CF7" w:rsidRDefault="00191C93" w:rsidP="003441BE">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776DE77" w14:textId="77777777" w:rsidR="00191C93" w:rsidRPr="00090CF7" w:rsidRDefault="00191C93" w:rsidP="003441B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641525F" w14:textId="77777777" w:rsidR="00191C93" w:rsidRPr="00090CF7" w:rsidRDefault="00191C93" w:rsidP="003441BE">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7301E9DD" w14:textId="77777777" w:rsidR="00191C93" w:rsidRPr="00090CF7" w:rsidRDefault="00000000" w:rsidP="003441BE">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191C93">
                  <w:rPr>
                    <w:rFonts w:ascii="MS Gothic" w:eastAsia="MS Gothic" w:hAnsi="MS Gothic" w:cs="Arial" w:hint="eastAsia"/>
                    <w:bCs/>
                    <w:sz w:val="22"/>
                    <w:szCs w:val="22"/>
                  </w:rPr>
                  <w:t>☐</w:t>
                </w:r>
              </w:sdtContent>
            </w:sdt>
          </w:p>
        </w:tc>
      </w:tr>
      <w:tr w:rsidR="00191C93" w:rsidRPr="00090CF7" w14:paraId="4DFC6D60" w14:textId="77777777" w:rsidTr="003441BE">
        <w:tc>
          <w:tcPr>
            <w:tcW w:w="567" w:type="dxa"/>
            <w:shd w:val="clear" w:color="auto" w:fill="FFFFFF" w:themeFill="background1"/>
            <w:vAlign w:val="center"/>
          </w:tcPr>
          <w:p w14:paraId="5F04ADBA" w14:textId="77777777" w:rsidR="00191C93" w:rsidRPr="00090CF7" w:rsidRDefault="00191C93" w:rsidP="003441BE">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518996FB" w14:textId="77777777" w:rsidR="00191C93" w:rsidRPr="00090CF7" w:rsidRDefault="00191C93" w:rsidP="003441BE">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2671EFEE" w14:textId="77777777" w:rsidR="00191C93" w:rsidRPr="00090CF7" w:rsidRDefault="00191C93" w:rsidP="003441BE">
            <w:pPr>
              <w:rPr>
                <w:rFonts w:ascii="Arial" w:hAnsi="Arial" w:cs="Arial"/>
                <w:sz w:val="22"/>
                <w:szCs w:val="22"/>
              </w:rPr>
            </w:pPr>
          </w:p>
          <w:p w14:paraId="7C0E41A4" w14:textId="77777777" w:rsidR="00191C93" w:rsidRPr="00090CF7" w:rsidRDefault="00191C93" w:rsidP="003441BE">
            <w:pPr>
              <w:rPr>
                <w:rFonts w:ascii="Arial" w:hAnsi="Arial" w:cs="Arial"/>
                <w:sz w:val="22"/>
                <w:szCs w:val="22"/>
              </w:rPr>
            </w:pPr>
          </w:p>
          <w:p w14:paraId="49F93C05" w14:textId="77777777" w:rsidR="00191C93" w:rsidRPr="00090CF7" w:rsidRDefault="00191C93" w:rsidP="003441BE">
            <w:pPr>
              <w:rPr>
                <w:rFonts w:ascii="Arial" w:hAnsi="Arial" w:cs="Arial"/>
                <w:sz w:val="22"/>
                <w:szCs w:val="22"/>
              </w:rPr>
            </w:pPr>
          </w:p>
          <w:p w14:paraId="79806700" w14:textId="77777777" w:rsidR="00191C93" w:rsidRPr="00090CF7" w:rsidRDefault="00191C93" w:rsidP="003441BE">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7FCD7CF" w14:textId="77777777" w:rsidR="00191C93" w:rsidRDefault="00191C93" w:rsidP="00191C93">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191C93" w:rsidRPr="004C3A0B" w14:paraId="361E8228" w14:textId="77777777" w:rsidTr="003441BE">
        <w:tc>
          <w:tcPr>
            <w:tcW w:w="562" w:type="dxa"/>
            <w:shd w:val="clear" w:color="auto" w:fill="F2F2F2" w:themeFill="background1" w:themeFillShade="F2"/>
            <w:vAlign w:val="center"/>
          </w:tcPr>
          <w:p w14:paraId="69F01B87" w14:textId="77777777" w:rsidR="00191C93" w:rsidRPr="004C3A0B" w:rsidRDefault="00191C93" w:rsidP="003441B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B5D097F" w14:textId="77777777" w:rsidR="00191C93" w:rsidRPr="004C3A0B" w:rsidRDefault="00191C93" w:rsidP="003441BE">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B4225D9" w14:textId="77777777" w:rsidR="00191C93" w:rsidRPr="004C3A0B" w:rsidRDefault="00191C93" w:rsidP="003441BE">
            <w:pPr>
              <w:autoSpaceDE w:val="0"/>
              <w:autoSpaceDN w:val="0"/>
              <w:adjustRightInd w:val="0"/>
              <w:jc w:val="center"/>
              <w:rPr>
                <w:rFonts w:ascii="Arial" w:hAnsi="Arial" w:cs="Arial"/>
                <w:b/>
                <w:bCs/>
                <w:sz w:val="22"/>
                <w:szCs w:val="22"/>
              </w:rPr>
            </w:pPr>
          </w:p>
          <w:p w14:paraId="33B2F86F"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3F184E0" w14:textId="77777777" w:rsidR="00191C93" w:rsidRPr="004C3A0B" w:rsidRDefault="00191C93" w:rsidP="003441BE">
            <w:pPr>
              <w:autoSpaceDE w:val="0"/>
              <w:autoSpaceDN w:val="0"/>
              <w:adjustRightInd w:val="0"/>
              <w:jc w:val="center"/>
              <w:rPr>
                <w:rFonts w:ascii="Arial" w:hAnsi="Arial" w:cs="Arial"/>
                <w:b/>
                <w:bCs/>
                <w:sz w:val="22"/>
                <w:szCs w:val="22"/>
              </w:rPr>
            </w:pPr>
          </w:p>
          <w:p w14:paraId="13837B51"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91C93" w:rsidRPr="004C3A0B" w14:paraId="67FC7E89" w14:textId="77777777" w:rsidTr="003441BE">
        <w:trPr>
          <w:trHeight w:val="439"/>
        </w:trPr>
        <w:tc>
          <w:tcPr>
            <w:tcW w:w="562" w:type="dxa"/>
            <w:shd w:val="clear" w:color="auto" w:fill="F2F2F2" w:themeFill="background1" w:themeFillShade="F2"/>
            <w:vAlign w:val="center"/>
          </w:tcPr>
          <w:p w14:paraId="4B74070E"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D3F8BB6"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49DFA6F9" w14:textId="2DDD56DA"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241580D7"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0265F93A" w14:textId="77777777" w:rsidTr="003441BE">
        <w:trPr>
          <w:trHeight w:val="403"/>
        </w:trPr>
        <w:tc>
          <w:tcPr>
            <w:tcW w:w="562" w:type="dxa"/>
            <w:shd w:val="clear" w:color="auto" w:fill="F2F2F2" w:themeFill="background1" w:themeFillShade="F2"/>
            <w:vAlign w:val="center"/>
          </w:tcPr>
          <w:p w14:paraId="5C8F4414"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F33AC32"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7C6200CF" w14:textId="6CD524BF"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56C5EEC6"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406CD000" w14:textId="77777777" w:rsidTr="003441BE">
        <w:trPr>
          <w:trHeight w:val="439"/>
        </w:trPr>
        <w:tc>
          <w:tcPr>
            <w:tcW w:w="562" w:type="dxa"/>
            <w:shd w:val="clear" w:color="auto" w:fill="F2F2F2" w:themeFill="background1" w:themeFillShade="F2"/>
            <w:vAlign w:val="center"/>
          </w:tcPr>
          <w:p w14:paraId="1D16CAA3"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0E689B46"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5E197E8E" w14:textId="4EED36F3"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1318FB49"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45661AE5" w14:textId="77777777" w:rsidTr="003441BE">
        <w:trPr>
          <w:trHeight w:val="403"/>
        </w:trPr>
        <w:tc>
          <w:tcPr>
            <w:tcW w:w="562" w:type="dxa"/>
            <w:shd w:val="clear" w:color="auto" w:fill="F2F2F2" w:themeFill="background1" w:themeFillShade="F2"/>
            <w:vAlign w:val="center"/>
          </w:tcPr>
          <w:p w14:paraId="2974577C"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6F4CEE76"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75650A78" w14:textId="3B32D873"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404F831F"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3C9CA6FA" w14:textId="77777777" w:rsidTr="003441BE">
        <w:trPr>
          <w:trHeight w:val="403"/>
        </w:trPr>
        <w:tc>
          <w:tcPr>
            <w:tcW w:w="562" w:type="dxa"/>
            <w:shd w:val="clear" w:color="auto" w:fill="F2F2F2" w:themeFill="background1" w:themeFillShade="F2"/>
            <w:vAlign w:val="center"/>
          </w:tcPr>
          <w:p w14:paraId="7922ACD6"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424D924A"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34F20729" w14:textId="37DF028E"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44098769"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07D2F6D2" w14:textId="77777777" w:rsidTr="003441BE">
        <w:trPr>
          <w:trHeight w:val="439"/>
        </w:trPr>
        <w:tc>
          <w:tcPr>
            <w:tcW w:w="562" w:type="dxa"/>
            <w:shd w:val="clear" w:color="auto" w:fill="F2F2F2" w:themeFill="background1" w:themeFillShade="F2"/>
            <w:vAlign w:val="center"/>
          </w:tcPr>
          <w:p w14:paraId="60BEAADF"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0DAE15FD"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6A8E50BE" w14:textId="2016F5CD"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70BC6DF3"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5F5F368E" w14:textId="77777777" w:rsidTr="003441BE">
        <w:trPr>
          <w:trHeight w:val="403"/>
        </w:trPr>
        <w:tc>
          <w:tcPr>
            <w:tcW w:w="562" w:type="dxa"/>
            <w:shd w:val="clear" w:color="auto" w:fill="F2F2F2" w:themeFill="background1" w:themeFillShade="F2"/>
            <w:vAlign w:val="center"/>
          </w:tcPr>
          <w:p w14:paraId="43538D36"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775D2FEC"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D0472BC"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3EB275D5"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70BFE050" w14:textId="77777777" w:rsidTr="003441BE">
        <w:trPr>
          <w:trHeight w:val="403"/>
        </w:trPr>
        <w:tc>
          <w:tcPr>
            <w:tcW w:w="562" w:type="dxa"/>
            <w:shd w:val="clear" w:color="auto" w:fill="F2F2F2" w:themeFill="background1" w:themeFillShade="F2"/>
            <w:vAlign w:val="center"/>
          </w:tcPr>
          <w:p w14:paraId="62BCDF0B"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2C593B3" w14:textId="77777777" w:rsidR="00191C93" w:rsidRPr="004C3A0B" w:rsidRDefault="00191C93" w:rsidP="003441BE">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191C93" w:rsidRPr="004C3A0B" w14:paraId="1D8C5D93" w14:textId="77777777" w:rsidTr="003441BE">
        <w:trPr>
          <w:trHeight w:val="403"/>
        </w:trPr>
        <w:tc>
          <w:tcPr>
            <w:tcW w:w="562" w:type="dxa"/>
            <w:vAlign w:val="center"/>
          </w:tcPr>
          <w:p w14:paraId="0C0D564D" w14:textId="77777777" w:rsidR="00191C93" w:rsidRPr="006C1FDD" w:rsidRDefault="00191C93" w:rsidP="003441BE">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6B48E54" w14:textId="77777777" w:rsidR="00191C93" w:rsidRDefault="00191C93" w:rsidP="003441BE">
            <w:pPr>
              <w:rPr>
                <w:rFonts w:ascii="Arial" w:hAnsi="Arial" w:cs="Arial"/>
              </w:rPr>
            </w:pPr>
          </w:p>
          <w:p w14:paraId="07C51BDD" w14:textId="77777777" w:rsidR="00191C93" w:rsidRDefault="00191C93" w:rsidP="003441BE">
            <w:pPr>
              <w:rPr>
                <w:rFonts w:ascii="Arial" w:hAnsi="Arial" w:cs="Arial"/>
              </w:rPr>
            </w:pPr>
          </w:p>
          <w:p w14:paraId="2FCA9D9D" w14:textId="77777777" w:rsidR="00191C93" w:rsidRPr="004C3A0B" w:rsidRDefault="00191C93" w:rsidP="003441BE">
            <w:pPr>
              <w:rPr>
                <w:rFonts w:ascii="Arial" w:hAnsi="Arial" w:cs="Arial"/>
                <w:sz w:val="22"/>
                <w:szCs w:val="22"/>
              </w:rPr>
            </w:pPr>
          </w:p>
          <w:p w14:paraId="0B0D6FF2" w14:textId="77777777" w:rsidR="00191C93" w:rsidRDefault="00191C93" w:rsidP="003441BE">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2CEE8EE5" w14:textId="77777777" w:rsidR="00191C93" w:rsidRDefault="00191C93" w:rsidP="00191C93">
      <w:pPr>
        <w:autoSpaceDE w:val="0"/>
        <w:autoSpaceDN w:val="0"/>
        <w:adjustRightInd w:val="0"/>
        <w:spacing w:after="240"/>
        <w:jc w:val="both"/>
        <w:rPr>
          <w:rFonts w:ascii="Arial" w:hAnsi="Arial" w:cs="Arial"/>
          <w:b/>
          <w:sz w:val="22"/>
          <w:szCs w:val="22"/>
        </w:rPr>
      </w:pPr>
    </w:p>
    <w:p w14:paraId="56ECAD66" w14:textId="77777777" w:rsidR="00191C93" w:rsidRPr="004C3A0B" w:rsidRDefault="00191C93" w:rsidP="00191C93">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91C93" w:rsidRPr="004C3A0B" w14:paraId="57140FEC" w14:textId="77777777" w:rsidTr="003441BE">
        <w:trPr>
          <w:trHeight w:val="558"/>
        </w:trPr>
        <w:tc>
          <w:tcPr>
            <w:tcW w:w="562" w:type="dxa"/>
            <w:shd w:val="clear" w:color="auto" w:fill="F2F2F2" w:themeFill="background1" w:themeFillShade="F2"/>
            <w:vAlign w:val="center"/>
          </w:tcPr>
          <w:p w14:paraId="50C50376" w14:textId="77777777" w:rsidR="00191C93" w:rsidRPr="004C3A0B" w:rsidRDefault="00191C93" w:rsidP="003441BE">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122A4CD" w14:textId="77777777" w:rsidR="00191C93" w:rsidRPr="004C3A0B" w:rsidRDefault="00191C93" w:rsidP="003441BE">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19192BA2"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75ABB38D"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91C93" w:rsidRPr="004C3A0B" w14:paraId="752BF782" w14:textId="77777777" w:rsidTr="003441BE">
        <w:trPr>
          <w:trHeight w:val="439"/>
        </w:trPr>
        <w:tc>
          <w:tcPr>
            <w:tcW w:w="562" w:type="dxa"/>
            <w:shd w:val="clear" w:color="auto" w:fill="F2F2F2" w:themeFill="background1" w:themeFillShade="F2"/>
            <w:vAlign w:val="center"/>
          </w:tcPr>
          <w:p w14:paraId="37B3B98F"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4E28137"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0083BB6E" w14:textId="6BC14E5E"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58BA1106"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08D5C433" w14:textId="77777777" w:rsidTr="003441BE">
        <w:trPr>
          <w:trHeight w:val="439"/>
        </w:trPr>
        <w:tc>
          <w:tcPr>
            <w:tcW w:w="562" w:type="dxa"/>
            <w:shd w:val="clear" w:color="auto" w:fill="F2F2F2" w:themeFill="background1" w:themeFillShade="F2"/>
            <w:vAlign w:val="center"/>
          </w:tcPr>
          <w:p w14:paraId="32C323D9"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03430BC9"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3E27CA3A" w14:textId="2B5E6499"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85F35C"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350C4490" w14:textId="77777777" w:rsidTr="003441BE">
        <w:trPr>
          <w:trHeight w:val="439"/>
        </w:trPr>
        <w:tc>
          <w:tcPr>
            <w:tcW w:w="562" w:type="dxa"/>
            <w:shd w:val="clear" w:color="auto" w:fill="F2F2F2" w:themeFill="background1" w:themeFillShade="F2"/>
            <w:vAlign w:val="center"/>
          </w:tcPr>
          <w:p w14:paraId="0BD49FB6"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76FFD205"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F28FFE7"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2EE24F2" w14:textId="33705EF5"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3CA16895" w14:textId="77777777" w:rsidTr="003441BE">
        <w:trPr>
          <w:trHeight w:val="403"/>
        </w:trPr>
        <w:tc>
          <w:tcPr>
            <w:tcW w:w="562" w:type="dxa"/>
            <w:shd w:val="clear" w:color="auto" w:fill="F2F2F2" w:themeFill="background1" w:themeFillShade="F2"/>
            <w:vAlign w:val="center"/>
          </w:tcPr>
          <w:p w14:paraId="32AF0A53"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002BECF8"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02E9F44"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7A0BDE3" w14:textId="721663B7"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6F805893" w14:textId="77777777" w:rsidTr="003441BE">
        <w:trPr>
          <w:trHeight w:val="403"/>
        </w:trPr>
        <w:tc>
          <w:tcPr>
            <w:tcW w:w="562" w:type="dxa"/>
            <w:shd w:val="clear" w:color="auto" w:fill="F2F2F2" w:themeFill="background1" w:themeFillShade="F2"/>
            <w:vAlign w:val="center"/>
          </w:tcPr>
          <w:p w14:paraId="17360209"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DF8C7F3"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C1B5CFE"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0CB3A16" w14:textId="549232B6"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61B29783" w14:textId="77777777" w:rsidTr="003441BE">
        <w:trPr>
          <w:trHeight w:val="403"/>
        </w:trPr>
        <w:tc>
          <w:tcPr>
            <w:tcW w:w="562" w:type="dxa"/>
            <w:shd w:val="clear" w:color="auto" w:fill="F2F2F2" w:themeFill="background1" w:themeFillShade="F2"/>
            <w:vAlign w:val="center"/>
          </w:tcPr>
          <w:p w14:paraId="29D2DF89"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19D66669"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5123833D"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5A6EA4BC" w14:textId="3D2AD6FD"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39B54CAE" w14:textId="77777777" w:rsidTr="003441BE">
        <w:trPr>
          <w:trHeight w:val="439"/>
        </w:trPr>
        <w:tc>
          <w:tcPr>
            <w:tcW w:w="562" w:type="dxa"/>
            <w:shd w:val="clear" w:color="auto" w:fill="F2F2F2" w:themeFill="background1" w:themeFillShade="F2"/>
            <w:vAlign w:val="center"/>
          </w:tcPr>
          <w:p w14:paraId="1B6B66EA"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257EF2F"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27F9F31"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50AC85B" w14:textId="485FE3F7"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11D440B2" w14:textId="77777777" w:rsidTr="003441BE">
        <w:trPr>
          <w:trHeight w:val="403"/>
        </w:trPr>
        <w:tc>
          <w:tcPr>
            <w:tcW w:w="562" w:type="dxa"/>
            <w:shd w:val="clear" w:color="auto" w:fill="F2F2F2" w:themeFill="background1" w:themeFillShade="F2"/>
            <w:vAlign w:val="center"/>
          </w:tcPr>
          <w:p w14:paraId="7B4B8A8C"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1C0F06CF"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78506E6"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56654EA" w14:textId="75BA153B"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1ADAF189" w14:textId="77777777" w:rsidTr="003441BE">
        <w:trPr>
          <w:trHeight w:val="439"/>
        </w:trPr>
        <w:tc>
          <w:tcPr>
            <w:tcW w:w="562" w:type="dxa"/>
            <w:shd w:val="clear" w:color="auto" w:fill="F2F2F2" w:themeFill="background1" w:themeFillShade="F2"/>
            <w:vAlign w:val="center"/>
          </w:tcPr>
          <w:p w14:paraId="16C29C2C"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42EDFD9B"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3F26F0EF"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53F5E18E" w14:textId="17986967"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6E4970ED" w14:textId="77777777" w:rsidTr="003441BE">
        <w:trPr>
          <w:trHeight w:val="403"/>
        </w:trPr>
        <w:tc>
          <w:tcPr>
            <w:tcW w:w="562" w:type="dxa"/>
            <w:shd w:val="clear" w:color="auto" w:fill="F2F2F2" w:themeFill="background1" w:themeFillShade="F2"/>
            <w:vAlign w:val="center"/>
          </w:tcPr>
          <w:p w14:paraId="5C70CC4A"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6E5A2393"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3139F70"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2D847DA" w14:textId="682A6F9B"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27C8B578" w14:textId="77777777" w:rsidTr="003441BE">
        <w:trPr>
          <w:trHeight w:val="403"/>
        </w:trPr>
        <w:tc>
          <w:tcPr>
            <w:tcW w:w="562" w:type="dxa"/>
            <w:shd w:val="clear" w:color="auto" w:fill="F2F2F2" w:themeFill="background1" w:themeFillShade="F2"/>
            <w:vAlign w:val="center"/>
          </w:tcPr>
          <w:p w14:paraId="127E222C"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BF19F05"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F6E3CA9"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31A01ED" w14:textId="6CA80E33"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757310E4" w14:textId="77777777" w:rsidTr="003441BE">
        <w:trPr>
          <w:trHeight w:val="403"/>
        </w:trPr>
        <w:tc>
          <w:tcPr>
            <w:tcW w:w="562" w:type="dxa"/>
            <w:shd w:val="clear" w:color="auto" w:fill="F2F2F2" w:themeFill="background1" w:themeFillShade="F2"/>
            <w:vAlign w:val="center"/>
          </w:tcPr>
          <w:p w14:paraId="59E6844D"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7B6E514A"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231837C"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508E12C6" w14:textId="19B72D94"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16A67643" w14:textId="77777777" w:rsidTr="003441BE">
        <w:trPr>
          <w:trHeight w:val="403"/>
        </w:trPr>
        <w:tc>
          <w:tcPr>
            <w:tcW w:w="562" w:type="dxa"/>
            <w:shd w:val="clear" w:color="auto" w:fill="F2F2F2" w:themeFill="background1" w:themeFillShade="F2"/>
            <w:vAlign w:val="center"/>
          </w:tcPr>
          <w:p w14:paraId="5A5BE84C"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12EB93FD"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299055B"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736F79F4" w14:textId="00B5E65B"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242AF8CE" w14:textId="77777777" w:rsidTr="003441BE">
        <w:trPr>
          <w:trHeight w:val="403"/>
        </w:trPr>
        <w:tc>
          <w:tcPr>
            <w:tcW w:w="562" w:type="dxa"/>
            <w:shd w:val="clear" w:color="auto" w:fill="F2F2F2" w:themeFill="background1" w:themeFillShade="F2"/>
            <w:vAlign w:val="center"/>
          </w:tcPr>
          <w:p w14:paraId="0B139C1E"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A58F215"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14BD88A"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5BECF7F" w14:textId="72229AB5"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625FB3A0" w14:textId="77777777" w:rsidTr="003441BE">
        <w:trPr>
          <w:trHeight w:val="403"/>
        </w:trPr>
        <w:tc>
          <w:tcPr>
            <w:tcW w:w="562" w:type="dxa"/>
            <w:shd w:val="clear" w:color="auto" w:fill="F2F2F2" w:themeFill="background1" w:themeFillShade="F2"/>
            <w:vAlign w:val="center"/>
          </w:tcPr>
          <w:p w14:paraId="1F97BD1F"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1B3F1047"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D60283E"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CF4B20E" w14:textId="53C40FC1"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2E3D7911" w14:textId="77777777" w:rsidTr="003441BE">
        <w:trPr>
          <w:trHeight w:val="403"/>
        </w:trPr>
        <w:tc>
          <w:tcPr>
            <w:tcW w:w="562" w:type="dxa"/>
            <w:shd w:val="clear" w:color="auto" w:fill="F2F2F2" w:themeFill="background1" w:themeFillShade="F2"/>
            <w:vAlign w:val="center"/>
          </w:tcPr>
          <w:p w14:paraId="0C7AFA96"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64EC10D3"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F4E61AB"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D05AFFF" w14:textId="2944A694"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6C1FDD" w14:paraId="754DF7E7" w14:textId="77777777" w:rsidTr="003441BE">
        <w:trPr>
          <w:trHeight w:val="403"/>
        </w:trPr>
        <w:tc>
          <w:tcPr>
            <w:tcW w:w="562" w:type="dxa"/>
            <w:shd w:val="clear" w:color="auto" w:fill="F2F2F2" w:themeFill="background1" w:themeFillShade="F2"/>
            <w:vAlign w:val="center"/>
          </w:tcPr>
          <w:p w14:paraId="075A5A32" w14:textId="77777777" w:rsidR="00191C93" w:rsidRPr="006C1FDD" w:rsidRDefault="00191C93" w:rsidP="003441BE">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042DB8D" w14:textId="77777777" w:rsidR="00191C93" w:rsidRPr="006C1FDD" w:rsidRDefault="00191C93" w:rsidP="003441BE">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0FED6A38"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210B073" w14:textId="0888CAF8"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6C1FDD" w14:paraId="020DCEA4" w14:textId="77777777" w:rsidTr="003441BE">
        <w:trPr>
          <w:trHeight w:val="403"/>
        </w:trPr>
        <w:tc>
          <w:tcPr>
            <w:tcW w:w="562" w:type="dxa"/>
            <w:vAlign w:val="center"/>
          </w:tcPr>
          <w:p w14:paraId="4B2C47BD" w14:textId="77777777" w:rsidR="00191C93" w:rsidRPr="006C1FDD" w:rsidRDefault="00191C93" w:rsidP="003441BE">
            <w:pPr>
              <w:autoSpaceDE w:val="0"/>
              <w:autoSpaceDN w:val="0"/>
              <w:adjustRightInd w:val="0"/>
              <w:rPr>
                <w:rFonts w:ascii="Arial" w:hAnsi="Arial" w:cs="Arial"/>
                <w:sz w:val="22"/>
                <w:szCs w:val="22"/>
              </w:rPr>
            </w:pPr>
          </w:p>
        </w:tc>
        <w:tc>
          <w:tcPr>
            <w:tcW w:w="8227" w:type="dxa"/>
            <w:shd w:val="clear" w:color="auto" w:fill="auto"/>
            <w:vAlign w:val="center"/>
          </w:tcPr>
          <w:p w14:paraId="7CC8EA02" w14:textId="77777777" w:rsidR="00191C93" w:rsidRPr="006C1FDD" w:rsidRDefault="00191C93" w:rsidP="003441BE">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2C65273" w14:textId="77777777" w:rsidR="00191C93" w:rsidRPr="006C1FDD" w:rsidRDefault="00191C93" w:rsidP="003441BE">
            <w:pPr>
              <w:rPr>
                <w:rFonts w:ascii="Arial" w:hAnsi="Arial" w:cs="Arial"/>
              </w:rPr>
            </w:pPr>
          </w:p>
          <w:p w14:paraId="4D55EC0E" w14:textId="77777777" w:rsidR="00191C93" w:rsidRPr="006C1FDD" w:rsidRDefault="00191C93" w:rsidP="003441BE">
            <w:pPr>
              <w:rPr>
                <w:rFonts w:ascii="Arial" w:hAnsi="Arial" w:cs="Arial"/>
              </w:rPr>
            </w:pPr>
          </w:p>
          <w:p w14:paraId="744DAC99" w14:textId="77777777" w:rsidR="00191C93" w:rsidRPr="006C1FDD" w:rsidRDefault="00191C93" w:rsidP="003441BE">
            <w:pPr>
              <w:rPr>
                <w:rFonts w:ascii="Arial" w:hAnsi="Arial" w:cs="Arial"/>
                <w:sz w:val="22"/>
                <w:szCs w:val="22"/>
              </w:rPr>
            </w:pPr>
          </w:p>
          <w:p w14:paraId="62E36FC7" w14:textId="77777777" w:rsidR="00191C93" w:rsidRPr="006C1FDD" w:rsidRDefault="00191C93" w:rsidP="003441BE">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A440B6C" w14:textId="77777777" w:rsidR="00191C93" w:rsidRPr="006C1FDD" w:rsidRDefault="00191C93" w:rsidP="003441B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F76F7D1" w14:textId="77777777" w:rsidR="00191C93" w:rsidRPr="006C1FDD" w:rsidRDefault="00191C93" w:rsidP="003441BE">
            <w:pPr>
              <w:autoSpaceDE w:val="0"/>
              <w:autoSpaceDN w:val="0"/>
              <w:adjustRightInd w:val="0"/>
              <w:jc w:val="center"/>
              <w:rPr>
                <w:rFonts w:ascii="Arial" w:hAnsi="Arial" w:cs="Arial"/>
                <w:b/>
                <w:bCs/>
                <w:sz w:val="22"/>
                <w:szCs w:val="22"/>
              </w:rPr>
            </w:pPr>
          </w:p>
        </w:tc>
      </w:tr>
    </w:tbl>
    <w:p w14:paraId="66BD2884" w14:textId="77777777" w:rsidR="00191C93" w:rsidRPr="004C3A0B" w:rsidRDefault="00191C93" w:rsidP="00191C9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01C83FFA" w14:textId="77777777" w:rsidR="00191C93" w:rsidRPr="004C3A0B" w:rsidRDefault="00191C93" w:rsidP="00191C93">
      <w:pPr>
        <w:rPr>
          <w:rFonts w:ascii="Arial" w:hAnsi="Arial" w:cs="Arial"/>
          <w:bCs/>
          <w:iCs/>
          <w:sz w:val="22"/>
          <w:szCs w:val="22"/>
        </w:rPr>
      </w:pPr>
    </w:p>
    <w:p w14:paraId="7A4B1323" w14:textId="77777777" w:rsidR="00191C93" w:rsidRDefault="00191C93" w:rsidP="00191C93">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2D2A2433" w14:textId="77777777" w:rsidR="00191C93" w:rsidRPr="004C3A0B" w:rsidRDefault="00191C93" w:rsidP="00191C93">
      <w:pPr>
        <w:rPr>
          <w:rFonts w:ascii="Arial" w:hAnsi="Arial" w:cs="Arial"/>
          <w:bCs/>
          <w:iCs/>
          <w:sz w:val="22"/>
          <w:szCs w:val="22"/>
        </w:rPr>
      </w:pPr>
    </w:p>
    <w:p w14:paraId="44BB73F2" w14:textId="77777777" w:rsidR="00191C93" w:rsidRDefault="00191C93" w:rsidP="00191C9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665BE653" w14:textId="77777777" w:rsidR="00191C93" w:rsidRDefault="00191C93" w:rsidP="00191C93">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6E9FEF11" w14:textId="77777777" w:rsidR="00191C93" w:rsidRDefault="00191C93" w:rsidP="00191C93">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191C93" w:rsidRPr="004C3A0B" w14:paraId="3C90538F" w14:textId="77777777" w:rsidTr="003441BE">
        <w:tc>
          <w:tcPr>
            <w:tcW w:w="562" w:type="dxa"/>
            <w:shd w:val="clear" w:color="auto" w:fill="F2F2F2" w:themeFill="background1" w:themeFillShade="F2"/>
            <w:vAlign w:val="center"/>
          </w:tcPr>
          <w:p w14:paraId="08A3551E" w14:textId="77777777" w:rsidR="00191C93" w:rsidRPr="004C3A0B" w:rsidRDefault="00191C93" w:rsidP="003441B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D050FA0" w14:textId="77777777" w:rsidR="00191C93" w:rsidRPr="004C3A0B" w:rsidRDefault="00191C93" w:rsidP="003441BE">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6356203" w14:textId="77777777" w:rsidR="00191C93" w:rsidRPr="004C3A0B" w:rsidRDefault="00191C93" w:rsidP="003441BE">
            <w:pPr>
              <w:autoSpaceDE w:val="0"/>
              <w:autoSpaceDN w:val="0"/>
              <w:adjustRightInd w:val="0"/>
              <w:jc w:val="center"/>
              <w:rPr>
                <w:rFonts w:ascii="Arial" w:hAnsi="Arial" w:cs="Arial"/>
                <w:b/>
                <w:bCs/>
                <w:sz w:val="22"/>
                <w:szCs w:val="22"/>
              </w:rPr>
            </w:pPr>
          </w:p>
          <w:p w14:paraId="08FDF4B8"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1A1F257" w14:textId="77777777" w:rsidR="00191C93" w:rsidRPr="004C3A0B" w:rsidRDefault="00191C93" w:rsidP="003441BE">
            <w:pPr>
              <w:autoSpaceDE w:val="0"/>
              <w:autoSpaceDN w:val="0"/>
              <w:adjustRightInd w:val="0"/>
              <w:jc w:val="center"/>
              <w:rPr>
                <w:rFonts w:ascii="Arial" w:hAnsi="Arial" w:cs="Arial"/>
                <w:b/>
                <w:bCs/>
                <w:sz w:val="22"/>
                <w:szCs w:val="22"/>
              </w:rPr>
            </w:pPr>
          </w:p>
          <w:p w14:paraId="0CDAAFA0"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91C93" w:rsidRPr="004C3A0B" w14:paraId="6E14FAE7" w14:textId="77777777" w:rsidTr="003441BE">
        <w:trPr>
          <w:trHeight w:val="439"/>
        </w:trPr>
        <w:tc>
          <w:tcPr>
            <w:tcW w:w="562" w:type="dxa"/>
            <w:shd w:val="clear" w:color="auto" w:fill="F2F2F2" w:themeFill="background1" w:themeFillShade="F2"/>
            <w:vAlign w:val="center"/>
          </w:tcPr>
          <w:p w14:paraId="07E264E7"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13459E21"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70D011E8" w14:textId="1FA8C832"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794BDAC7"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5A3C1620" w14:textId="77777777" w:rsidTr="003441BE">
        <w:trPr>
          <w:trHeight w:val="403"/>
        </w:trPr>
        <w:tc>
          <w:tcPr>
            <w:tcW w:w="562" w:type="dxa"/>
            <w:shd w:val="clear" w:color="auto" w:fill="F2F2F2" w:themeFill="background1" w:themeFillShade="F2"/>
            <w:vAlign w:val="center"/>
          </w:tcPr>
          <w:p w14:paraId="35EA5E70"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B35C587"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8E7B9E3" w14:textId="5B7C95E4"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4CD31E3E"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0D7AE16B" w14:textId="77777777" w:rsidTr="003441BE">
        <w:trPr>
          <w:trHeight w:val="439"/>
        </w:trPr>
        <w:tc>
          <w:tcPr>
            <w:tcW w:w="562" w:type="dxa"/>
            <w:shd w:val="clear" w:color="auto" w:fill="F2F2F2" w:themeFill="background1" w:themeFillShade="F2"/>
            <w:vAlign w:val="center"/>
          </w:tcPr>
          <w:p w14:paraId="4E29AF27"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303149BB"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6DE64740" w14:textId="50D1C865"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3648448F" w14:textId="1571E205"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09CF67F3" w14:textId="77777777" w:rsidTr="003441BE">
        <w:trPr>
          <w:trHeight w:val="403"/>
        </w:trPr>
        <w:tc>
          <w:tcPr>
            <w:tcW w:w="562" w:type="dxa"/>
            <w:shd w:val="clear" w:color="auto" w:fill="F2F2F2" w:themeFill="background1" w:themeFillShade="F2"/>
            <w:vAlign w:val="center"/>
          </w:tcPr>
          <w:p w14:paraId="3E267394"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42CC6F6"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24D9AF2C"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E2202BA" w14:textId="001C3DCB"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206DCC66" w14:textId="77777777" w:rsidTr="003441BE">
        <w:trPr>
          <w:trHeight w:val="403"/>
        </w:trPr>
        <w:tc>
          <w:tcPr>
            <w:tcW w:w="562" w:type="dxa"/>
            <w:shd w:val="clear" w:color="auto" w:fill="F2F2F2" w:themeFill="background1" w:themeFillShade="F2"/>
            <w:vAlign w:val="center"/>
          </w:tcPr>
          <w:p w14:paraId="74D3889A"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722C660B"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2C5395A1"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DA00F0B" w14:textId="56BFD8BB"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7002DA1D" w14:textId="77777777" w:rsidTr="003441BE">
        <w:trPr>
          <w:trHeight w:val="439"/>
        </w:trPr>
        <w:tc>
          <w:tcPr>
            <w:tcW w:w="562" w:type="dxa"/>
            <w:shd w:val="clear" w:color="auto" w:fill="F2F2F2" w:themeFill="background1" w:themeFillShade="F2"/>
            <w:vAlign w:val="center"/>
          </w:tcPr>
          <w:p w14:paraId="2F472FC2"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90002FC"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07F71C2"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643C151D" w14:textId="672AB858"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2267AA76" w14:textId="77777777" w:rsidTr="003441BE">
        <w:trPr>
          <w:trHeight w:val="403"/>
        </w:trPr>
        <w:tc>
          <w:tcPr>
            <w:tcW w:w="562" w:type="dxa"/>
            <w:shd w:val="clear" w:color="auto" w:fill="F2F2F2" w:themeFill="background1" w:themeFillShade="F2"/>
            <w:vAlign w:val="center"/>
          </w:tcPr>
          <w:p w14:paraId="38768FE9"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377B9D69"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1C528EBA"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63A3749" w14:textId="5008F14A"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657D67C3" w14:textId="77777777" w:rsidTr="003441BE">
        <w:trPr>
          <w:trHeight w:val="403"/>
        </w:trPr>
        <w:tc>
          <w:tcPr>
            <w:tcW w:w="562" w:type="dxa"/>
            <w:shd w:val="clear" w:color="auto" w:fill="F2F2F2" w:themeFill="background1" w:themeFillShade="F2"/>
            <w:vAlign w:val="center"/>
          </w:tcPr>
          <w:p w14:paraId="7E033A85"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5CE8EF5C"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F337D9A"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25666D57" w14:textId="118CA515"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570BA4BF" w14:textId="77777777" w:rsidTr="003441BE">
        <w:trPr>
          <w:trHeight w:val="403"/>
        </w:trPr>
        <w:tc>
          <w:tcPr>
            <w:tcW w:w="562" w:type="dxa"/>
            <w:shd w:val="clear" w:color="auto" w:fill="F2F2F2" w:themeFill="background1" w:themeFillShade="F2"/>
            <w:vAlign w:val="center"/>
          </w:tcPr>
          <w:p w14:paraId="170296C8"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595F428F"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68941DD" w14:textId="77777777" w:rsidR="00191C93" w:rsidRPr="004C3A0B" w:rsidRDefault="00191C93" w:rsidP="003441B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AB093ED"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7327C05D" w14:textId="677A14B5"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4E303E7E" w14:textId="77777777" w:rsidTr="003441BE">
        <w:trPr>
          <w:trHeight w:val="403"/>
        </w:trPr>
        <w:tc>
          <w:tcPr>
            <w:tcW w:w="562" w:type="dxa"/>
            <w:vAlign w:val="center"/>
          </w:tcPr>
          <w:p w14:paraId="74BC220E" w14:textId="77777777" w:rsidR="00191C93" w:rsidRPr="006C1FDD" w:rsidRDefault="00191C93" w:rsidP="003441BE">
            <w:pPr>
              <w:autoSpaceDE w:val="0"/>
              <w:autoSpaceDN w:val="0"/>
              <w:adjustRightInd w:val="0"/>
              <w:jc w:val="center"/>
              <w:rPr>
                <w:rFonts w:ascii="Arial" w:hAnsi="Arial" w:cs="Arial"/>
                <w:sz w:val="22"/>
                <w:szCs w:val="22"/>
              </w:rPr>
            </w:pPr>
          </w:p>
        </w:tc>
        <w:tc>
          <w:tcPr>
            <w:tcW w:w="8217" w:type="dxa"/>
            <w:shd w:val="clear" w:color="auto" w:fill="auto"/>
            <w:vAlign w:val="center"/>
          </w:tcPr>
          <w:p w14:paraId="707357C9" w14:textId="77777777" w:rsidR="00191C93" w:rsidRPr="006C1FDD" w:rsidRDefault="00191C93" w:rsidP="003441BE">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3FBBF05" w14:textId="77777777" w:rsidR="00191C93" w:rsidRDefault="00191C93" w:rsidP="003441BE">
            <w:pPr>
              <w:rPr>
                <w:rFonts w:ascii="Arial" w:hAnsi="Arial" w:cs="Arial"/>
              </w:rPr>
            </w:pPr>
          </w:p>
          <w:p w14:paraId="3BDBE62D" w14:textId="77777777" w:rsidR="00191C93" w:rsidRDefault="00191C93" w:rsidP="003441BE">
            <w:pPr>
              <w:rPr>
                <w:rFonts w:ascii="Arial" w:hAnsi="Arial" w:cs="Arial"/>
              </w:rPr>
            </w:pPr>
          </w:p>
          <w:p w14:paraId="7E1A317F" w14:textId="77777777" w:rsidR="00191C93" w:rsidRPr="004C3A0B" w:rsidRDefault="00191C93" w:rsidP="003441BE">
            <w:pPr>
              <w:rPr>
                <w:rFonts w:ascii="Arial" w:hAnsi="Arial" w:cs="Arial"/>
                <w:sz w:val="22"/>
                <w:szCs w:val="22"/>
              </w:rPr>
            </w:pPr>
          </w:p>
          <w:p w14:paraId="4DE9DD95"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FE66E21" w14:textId="77777777" w:rsidR="00191C93" w:rsidRDefault="00191C93" w:rsidP="003441B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61BA906" w14:textId="77777777" w:rsidR="00191C93" w:rsidRDefault="00191C93" w:rsidP="003441BE">
            <w:pPr>
              <w:autoSpaceDE w:val="0"/>
              <w:autoSpaceDN w:val="0"/>
              <w:adjustRightInd w:val="0"/>
              <w:jc w:val="center"/>
              <w:rPr>
                <w:rFonts w:ascii="Arial" w:hAnsi="Arial" w:cs="Arial"/>
                <w:b/>
                <w:bCs/>
                <w:sz w:val="22"/>
                <w:szCs w:val="22"/>
              </w:rPr>
            </w:pPr>
          </w:p>
        </w:tc>
      </w:tr>
    </w:tbl>
    <w:p w14:paraId="2BDA5685" w14:textId="77777777" w:rsidR="00191C93" w:rsidRPr="00D71982" w:rsidRDefault="00191C93" w:rsidP="00191C93">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191C93" w:rsidRPr="004C3A0B" w14:paraId="3154C2D3" w14:textId="77777777" w:rsidTr="003441BE">
        <w:trPr>
          <w:trHeight w:val="403"/>
        </w:trPr>
        <w:tc>
          <w:tcPr>
            <w:tcW w:w="562" w:type="dxa"/>
            <w:tcBorders>
              <w:bottom w:val="single" w:sz="4" w:space="0" w:color="auto"/>
            </w:tcBorders>
            <w:shd w:val="clear" w:color="auto" w:fill="F2F2F2" w:themeFill="background1" w:themeFillShade="F2"/>
          </w:tcPr>
          <w:p w14:paraId="7235F19F" w14:textId="77777777" w:rsidR="00191C93" w:rsidRPr="002132F9" w:rsidRDefault="00191C93" w:rsidP="003441BE">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A8361A4" w14:textId="77777777" w:rsidR="00191C93" w:rsidRPr="004C3A0B" w:rsidRDefault="00191C93" w:rsidP="003441BE">
            <w:pPr>
              <w:rPr>
                <w:rFonts w:ascii="Arial" w:hAnsi="Arial" w:cs="Arial"/>
                <w:b/>
                <w:sz w:val="22"/>
                <w:szCs w:val="22"/>
              </w:rPr>
            </w:pPr>
            <w:r w:rsidRPr="004C3A0B">
              <w:rPr>
                <w:rFonts w:ascii="Arial" w:hAnsi="Arial" w:cs="Arial"/>
                <w:b/>
                <w:sz w:val="22"/>
                <w:szCs w:val="22"/>
              </w:rPr>
              <w:t>Participant numbers and source</w:t>
            </w:r>
          </w:p>
          <w:p w14:paraId="3D45943D"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191C93" w:rsidRPr="004C3A0B" w14:paraId="7606A646" w14:textId="77777777" w:rsidTr="003441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C2EA40" w14:textId="77777777" w:rsidR="00191C93" w:rsidRDefault="00191C93" w:rsidP="003441BE">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16BAC" w14:textId="77777777" w:rsidR="00191C93" w:rsidRPr="004C3A0B" w:rsidRDefault="00191C93" w:rsidP="003441BE">
            <w:pPr>
              <w:rPr>
                <w:rFonts w:ascii="Arial" w:hAnsi="Arial" w:cs="Arial"/>
                <w:sz w:val="22"/>
                <w:szCs w:val="22"/>
              </w:rPr>
            </w:pPr>
            <w:r>
              <w:rPr>
                <w:rFonts w:ascii="Arial" w:hAnsi="Arial" w:cs="Arial"/>
                <w:sz w:val="22"/>
                <w:szCs w:val="22"/>
              </w:rPr>
              <w:t>How many participants are expected?</w:t>
            </w:r>
          </w:p>
          <w:p w14:paraId="0EAC77D5" w14:textId="77777777" w:rsidR="00191C93" w:rsidRPr="004C3A0B" w:rsidRDefault="00191C93" w:rsidP="003441B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7DF1C3" w14:textId="77777777" w:rsidR="00191C93" w:rsidRDefault="00191C93" w:rsidP="003441BE">
            <w:pPr>
              <w:rPr>
                <w:rFonts w:ascii="Arial" w:hAnsi="Arial" w:cs="Arial"/>
                <w:sz w:val="22"/>
                <w:szCs w:val="22"/>
              </w:rPr>
            </w:pPr>
          </w:p>
          <w:p w14:paraId="3FB06EFA" w14:textId="3820703C" w:rsidR="00191C93" w:rsidRDefault="007850F0" w:rsidP="003441BE">
            <w:pPr>
              <w:rPr>
                <w:rFonts w:ascii="Arial" w:hAnsi="Arial" w:cs="Arial"/>
                <w:sz w:val="22"/>
                <w:szCs w:val="22"/>
              </w:rPr>
            </w:pPr>
            <w:r>
              <w:rPr>
                <w:rFonts w:ascii="Arial" w:hAnsi="Arial" w:cs="Arial"/>
                <w:sz w:val="22"/>
                <w:szCs w:val="22"/>
              </w:rPr>
              <w:t>100</w:t>
            </w:r>
          </w:p>
          <w:p w14:paraId="6E9E3BF1" w14:textId="77777777" w:rsidR="00191C93" w:rsidRPr="004C3A0B" w:rsidRDefault="00191C93" w:rsidP="003441BE">
            <w:pPr>
              <w:rPr>
                <w:rFonts w:ascii="Arial" w:hAnsi="Arial" w:cs="Arial"/>
                <w:sz w:val="22"/>
                <w:szCs w:val="22"/>
              </w:rPr>
            </w:pPr>
          </w:p>
          <w:p w14:paraId="476E858F" w14:textId="77777777" w:rsidR="00191C93" w:rsidRPr="004C3A0B" w:rsidRDefault="00191C93" w:rsidP="003441BE">
            <w:pPr>
              <w:rPr>
                <w:rFonts w:ascii="Arial" w:hAnsi="Arial" w:cs="Arial"/>
                <w:b/>
                <w:sz w:val="22"/>
                <w:szCs w:val="22"/>
              </w:rPr>
            </w:pPr>
            <w:r w:rsidRPr="003257BD">
              <w:rPr>
                <w:rFonts w:ascii="Arial" w:hAnsi="Arial" w:cs="Arial"/>
                <w:i/>
                <w:color w:val="808080"/>
                <w:sz w:val="18"/>
                <w:szCs w:val="18"/>
              </w:rPr>
              <w:t>(this box should expand as you type)</w:t>
            </w:r>
          </w:p>
        </w:tc>
      </w:tr>
      <w:tr w:rsidR="00191C93" w:rsidRPr="004C3A0B" w14:paraId="370D220E" w14:textId="77777777" w:rsidTr="003441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25B7C6" w14:textId="77777777" w:rsidR="00191C93" w:rsidRDefault="00191C93" w:rsidP="003441BE">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0819CB" w14:textId="77777777" w:rsidR="00191C93" w:rsidRPr="00111971" w:rsidRDefault="00191C93" w:rsidP="003441BE">
            <w:pPr>
              <w:rPr>
                <w:rFonts w:asciiTheme="majorHAnsi" w:hAnsiTheme="majorHAnsi" w:cstheme="majorHAnsi"/>
                <w:sz w:val="22"/>
                <w:szCs w:val="22"/>
              </w:rPr>
            </w:pPr>
            <w:r w:rsidRPr="00111971">
              <w:rPr>
                <w:rFonts w:asciiTheme="majorHAnsi" w:hAnsiTheme="majorHAnsi" w:cstheme="majorHAnsi"/>
                <w:sz w:val="22"/>
                <w:szCs w:val="22"/>
              </w:rPr>
              <w:t>Who will the participants be?</w:t>
            </w:r>
          </w:p>
          <w:p w14:paraId="03D26C1F" w14:textId="77777777" w:rsidR="00191C93" w:rsidRPr="00111971" w:rsidRDefault="00191C93" w:rsidP="003441BE">
            <w:pPr>
              <w:rPr>
                <w:rFonts w:asciiTheme="majorHAnsi" w:hAnsiTheme="majorHAnsi" w:cstheme="majorHAnsi"/>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8A9FE7" w14:textId="77777777" w:rsidR="00191C93" w:rsidRPr="00111971" w:rsidRDefault="00191C93" w:rsidP="003441BE">
            <w:pPr>
              <w:rPr>
                <w:rFonts w:asciiTheme="majorHAnsi" w:hAnsiTheme="majorHAnsi" w:cstheme="majorHAnsi"/>
                <w:sz w:val="22"/>
                <w:szCs w:val="22"/>
              </w:rPr>
            </w:pPr>
          </w:p>
          <w:p w14:paraId="7325350F" w14:textId="700BC354" w:rsidR="00191C93" w:rsidRPr="00111971" w:rsidRDefault="007850F0" w:rsidP="003441BE">
            <w:pPr>
              <w:rPr>
                <w:rFonts w:asciiTheme="majorHAnsi" w:hAnsiTheme="majorHAnsi" w:cstheme="majorHAnsi"/>
                <w:sz w:val="22"/>
                <w:szCs w:val="22"/>
              </w:rPr>
            </w:pPr>
            <w:r w:rsidRPr="00111971">
              <w:rPr>
                <w:rFonts w:asciiTheme="majorHAnsi" w:hAnsiTheme="majorHAnsi" w:cstheme="majorHAnsi"/>
                <w:sz w:val="22"/>
                <w:szCs w:val="22"/>
              </w:rPr>
              <w:t>Members of the public</w:t>
            </w:r>
          </w:p>
          <w:p w14:paraId="75717FF9" w14:textId="77777777" w:rsidR="00191C93" w:rsidRPr="00111971" w:rsidRDefault="00191C93" w:rsidP="003441BE">
            <w:pPr>
              <w:rPr>
                <w:rFonts w:asciiTheme="majorHAnsi" w:hAnsiTheme="majorHAnsi" w:cstheme="majorHAnsi"/>
                <w:sz w:val="22"/>
                <w:szCs w:val="22"/>
              </w:rPr>
            </w:pPr>
          </w:p>
          <w:p w14:paraId="1E477982" w14:textId="77777777" w:rsidR="00191C93" w:rsidRPr="00111971" w:rsidRDefault="00191C93" w:rsidP="003441BE">
            <w:pPr>
              <w:rPr>
                <w:rFonts w:asciiTheme="majorHAnsi" w:hAnsiTheme="majorHAnsi" w:cstheme="majorHAnsi"/>
                <w:i/>
                <w:color w:val="808080"/>
                <w:sz w:val="18"/>
                <w:szCs w:val="18"/>
              </w:rPr>
            </w:pPr>
            <w:r w:rsidRPr="00111971">
              <w:rPr>
                <w:rFonts w:asciiTheme="majorHAnsi" w:hAnsiTheme="majorHAnsi" w:cstheme="majorHAnsi"/>
                <w:i/>
                <w:color w:val="808080"/>
                <w:sz w:val="18"/>
                <w:szCs w:val="18"/>
              </w:rPr>
              <w:t>(this box should expand as you type)</w:t>
            </w:r>
          </w:p>
        </w:tc>
      </w:tr>
      <w:tr w:rsidR="00191C93" w:rsidRPr="004C3A0B" w14:paraId="26AFCADD" w14:textId="77777777" w:rsidTr="003441BE">
        <w:trPr>
          <w:trHeight w:val="403"/>
        </w:trPr>
        <w:tc>
          <w:tcPr>
            <w:tcW w:w="562" w:type="dxa"/>
            <w:tcBorders>
              <w:top w:val="single" w:sz="4" w:space="0" w:color="auto"/>
            </w:tcBorders>
            <w:shd w:val="clear" w:color="auto" w:fill="F2F2F2" w:themeFill="background1" w:themeFillShade="F2"/>
            <w:vAlign w:val="center"/>
          </w:tcPr>
          <w:p w14:paraId="0DE044E9" w14:textId="77777777" w:rsidR="00191C93" w:rsidRDefault="00191C93" w:rsidP="003441BE">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FC05F9B" w14:textId="77777777" w:rsidR="00191C93" w:rsidRDefault="00191C93" w:rsidP="003441B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220A9A8" w14:textId="77777777" w:rsidR="00191C93" w:rsidRDefault="00191C93" w:rsidP="003441BE">
            <w:pPr>
              <w:rPr>
                <w:rFonts w:ascii="Arial" w:hAnsi="Arial" w:cs="Arial"/>
                <w:sz w:val="22"/>
                <w:szCs w:val="22"/>
              </w:rPr>
            </w:pPr>
          </w:p>
          <w:p w14:paraId="7A195E88" w14:textId="597E6398" w:rsidR="00191C93" w:rsidRPr="00111971" w:rsidRDefault="007850F0" w:rsidP="003441BE">
            <w:pPr>
              <w:rPr>
                <w:rFonts w:asciiTheme="majorHAnsi" w:hAnsiTheme="majorHAnsi" w:cstheme="majorHAnsi"/>
                <w:sz w:val="22"/>
                <w:szCs w:val="22"/>
              </w:rPr>
            </w:pPr>
            <w:r w:rsidRPr="00111971">
              <w:rPr>
                <w:rFonts w:asciiTheme="majorHAnsi" w:hAnsiTheme="majorHAnsi" w:cstheme="majorHAnsi"/>
                <w:sz w:val="22"/>
                <w:szCs w:val="22"/>
              </w:rPr>
              <w:t xml:space="preserve">Members of the </w:t>
            </w:r>
            <w:proofErr w:type="gramStart"/>
            <w:r w:rsidRPr="00111971">
              <w:rPr>
                <w:rFonts w:asciiTheme="majorHAnsi" w:hAnsiTheme="majorHAnsi" w:cstheme="majorHAnsi"/>
                <w:sz w:val="22"/>
                <w:szCs w:val="22"/>
              </w:rPr>
              <w:t>general public</w:t>
            </w:r>
            <w:proofErr w:type="gramEnd"/>
            <w:r w:rsidRPr="00111971">
              <w:rPr>
                <w:rFonts w:asciiTheme="majorHAnsi" w:hAnsiTheme="majorHAnsi" w:cstheme="majorHAnsi"/>
                <w:sz w:val="22"/>
                <w:szCs w:val="22"/>
              </w:rPr>
              <w:t xml:space="preserve"> </w:t>
            </w:r>
          </w:p>
          <w:p w14:paraId="34EAFE93" w14:textId="672F71C5" w:rsidR="007850F0" w:rsidRPr="00111971" w:rsidRDefault="007850F0" w:rsidP="003441BE">
            <w:pPr>
              <w:rPr>
                <w:rFonts w:asciiTheme="majorHAnsi" w:hAnsiTheme="majorHAnsi" w:cstheme="majorHAnsi"/>
                <w:sz w:val="22"/>
                <w:szCs w:val="22"/>
              </w:rPr>
            </w:pPr>
            <w:r w:rsidRPr="00111971">
              <w:rPr>
                <w:rFonts w:asciiTheme="majorHAnsi" w:hAnsiTheme="majorHAnsi" w:cstheme="majorHAnsi"/>
                <w:sz w:val="22"/>
                <w:szCs w:val="22"/>
              </w:rPr>
              <w:t xml:space="preserve">Friends </w:t>
            </w:r>
          </w:p>
          <w:p w14:paraId="017FCA72" w14:textId="3F10A7C7" w:rsidR="007850F0" w:rsidRPr="00111971" w:rsidRDefault="007850F0" w:rsidP="003441BE">
            <w:pPr>
              <w:rPr>
                <w:rFonts w:asciiTheme="majorHAnsi" w:hAnsiTheme="majorHAnsi" w:cstheme="majorHAnsi"/>
                <w:sz w:val="22"/>
                <w:szCs w:val="22"/>
              </w:rPr>
            </w:pPr>
            <w:r w:rsidRPr="00111971">
              <w:rPr>
                <w:rFonts w:asciiTheme="majorHAnsi" w:hAnsiTheme="majorHAnsi" w:cstheme="majorHAnsi"/>
                <w:sz w:val="22"/>
                <w:szCs w:val="22"/>
              </w:rPr>
              <w:t xml:space="preserve">Family </w:t>
            </w:r>
          </w:p>
          <w:p w14:paraId="2021DC1B" w14:textId="1487A69D" w:rsidR="007850F0" w:rsidRPr="00111971" w:rsidRDefault="007850F0" w:rsidP="003441BE">
            <w:pPr>
              <w:rPr>
                <w:rFonts w:asciiTheme="majorHAnsi" w:hAnsiTheme="majorHAnsi" w:cstheme="majorHAnsi"/>
                <w:sz w:val="22"/>
                <w:szCs w:val="22"/>
              </w:rPr>
            </w:pPr>
            <w:r w:rsidRPr="00111971">
              <w:rPr>
                <w:rFonts w:asciiTheme="majorHAnsi" w:hAnsiTheme="majorHAnsi" w:cstheme="majorHAnsi"/>
                <w:sz w:val="22"/>
                <w:szCs w:val="22"/>
              </w:rPr>
              <w:t xml:space="preserve">Traffic Officers </w:t>
            </w:r>
          </w:p>
          <w:p w14:paraId="3A4C72B4" w14:textId="77777777" w:rsidR="00191C93" w:rsidRPr="004C3A0B" w:rsidRDefault="00191C93" w:rsidP="003441BE">
            <w:pPr>
              <w:rPr>
                <w:rFonts w:ascii="Arial" w:hAnsi="Arial" w:cs="Arial"/>
                <w:sz w:val="22"/>
                <w:szCs w:val="22"/>
              </w:rPr>
            </w:pPr>
          </w:p>
          <w:p w14:paraId="21D9416E" w14:textId="77777777" w:rsidR="00191C93" w:rsidRPr="004C3A0B" w:rsidRDefault="00191C93" w:rsidP="003441BE">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1065913" w14:textId="77777777" w:rsidR="00191C93" w:rsidRPr="00D71982" w:rsidRDefault="00191C93" w:rsidP="00191C93">
      <w:pPr>
        <w:rPr>
          <w:rFonts w:ascii="Arial" w:hAnsi="Arial" w:cs="Arial"/>
          <w:bCs/>
          <w:sz w:val="24"/>
          <w:szCs w:val="24"/>
        </w:rPr>
      </w:pPr>
    </w:p>
    <w:p w14:paraId="2B94111C" w14:textId="77777777" w:rsidR="00191C93" w:rsidRDefault="00191C93" w:rsidP="00191C93"/>
    <w:tbl>
      <w:tblPr>
        <w:tblStyle w:val="TableGrid"/>
        <w:tblW w:w="10485" w:type="dxa"/>
        <w:tblLook w:val="04A0" w:firstRow="1" w:lastRow="0" w:firstColumn="1" w:lastColumn="0" w:noHBand="0" w:noVBand="1"/>
      </w:tblPr>
      <w:tblGrid>
        <w:gridCol w:w="562"/>
        <w:gridCol w:w="7088"/>
        <w:gridCol w:w="992"/>
        <w:gridCol w:w="851"/>
        <w:gridCol w:w="992"/>
      </w:tblGrid>
      <w:tr w:rsidR="00191C93" w:rsidRPr="004C3A0B" w14:paraId="551627A5" w14:textId="77777777" w:rsidTr="003441BE">
        <w:tc>
          <w:tcPr>
            <w:tcW w:w="562" w:type="dxa"/>
            <w:shd w:val="clear" w:color="auto" w:fill="F2F2F2" w:themeFill="background1" w:themeFillShade="F2"/>
            <w:vAlign w:val="center"/>
          </w:tcPr>
          <w:p w14:paraId="6A612587" w14:textId="77777777" w:rsidR="00191C93" w:rsidRPr="002132F9" w:rsidRDefault="00191C93" w:rsidP="003441BE">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BE99B63" w14:textId="77777777" w:rsidR="00191C93" w:rsidRPr="004C3A0B" w:rsidRDefault="00191C93" w:rsidP="003441BE">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BFAFBA8" w14:textId="77777777" w:rsidR="00191C93" w:rsidRPr="004C3A0B" w:rsidRDefault="00191C93" w:rsidP="003441BE">
            <w:pPr>
              <w:autoSpaceDE w:val="0"/>
              <w:autoSpaceDN w:val="0"/>
              <w:adjustRightInd w:val="0"/>
              <w:jc w:val="center"/>
              <w:rPr>
                <w:rFonts w:ascii="Arial" w:hAnsi="Arial" w:cs="Arial"/>
                <w:b/>
                <w:bCs/>
                <w:sz w:val="16"/>
                <w:szCs w:val="16"/>
              </w:rPr>
            </w:pPr>
          </w:p>
          <w:p w14:paraId="26953BF1"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6295335"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3A69FD1C" w14:textId="77777777" w:rsidR="00191C93" w:rsidRPr="004C3A0B" w:rsidRDefault="00191C93" w:rsidP="003441BE">
            <w:pPr>
              <w:autoSpaceDE w:val="0"/>
              <w:autoSpaceDN w:val="0"/>
              <w:adjustRightInd w:val="0"/>
              <w:jc w:val="center"/>
              <w:rPr>
                <w:rFonts w:ascii="Arial" w:hAnsi="Arial" w:cs="Arial"/>
                <w:b/>
                <w:bCs/>
                <w:sz w:val="16"/>
                <w:szCs w:val="16"/>
              </w:rPr>
            </w:pPr>
          </w:p>
          <w:p w14:paraId="0F1FE162"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91C93" w:rsidRPr="004C3A0B" w14:paraId="1EA039CD" w14:textId="77777777" w:rsidTr="003441BE">
        <w:trPr>
          <w:trHeight w:val="439"/>
        </w:trPr>
        <w:tc>
          <w:tcPr>
            <w:tcW w:w="562" w:type="dxa"/>
            <w:shd w:val="clear" w:color="auto" w:fill="F2F2F2" w:themeFill="background1" w:themeFillShade="F2"/>
            <w:vAlign w:val="center"/>
          </w:tcPr>
          <w:p w14:paraId="4DFBC3E0"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4E964789"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76432078" w14:textId="746EBB06"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841834C"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456BD12"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3A0457D5" w14:textId="77777777" w:rsidTr="003441BE">
        <w:trPr>
          <w:trHeight w:val="403"/>
        </w:trPr>
        <w:tc>
          <w:tcPr>
            <w:tcW w:w="562" w:type="dxa"/>
            <w:shd w:val="clear" w:color="auto" w:fill="F2F2F2" w:themeFill="background1" w:themeFillShade="F2"/>
            <w:vAlign w:val="center"/>
          </w:tcPr>
          <w:p w14:paraId="03D63449"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4BA07A95"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68B8A75" w14:textId="2CBC49B2"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24B8CAA"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77600748"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6212E353" w14:textId="77777777" w:rsidTr="003441BE">
        <w:trPr>
          <w:trHeight w:val="439"/>
        </w:trPr>
        <w:tc>
          <w:tcPr>
            <w:tcW w:w="562" w:type="dxa"/>
            <w:shd w:val="clear" w:color="auto" w:fill="F2F2F2" w:themeFill="background1" w:themeFillShade="F2"/>
            <w:vAlign w:val="center"/>
          </w:tcPr>
          <w:p w14:paraId="53AA57D3"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8F82480"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29D1D16" w14:textId="0DD10537"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1071C5FD"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77C52B16"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2C3BCFE9" w14:textId="77777777" w:rsidTr="003441BE">
        <w:trPr>
          <w:trHeight w:val="403"/>
        </w:trPr>
        <w:tc>
          <w:tcPr>
            <w:tcW w:w="562" w:type="dxa"/>
            <w:shd w:val="clear" w:color="auto" w:fill="F2F2F2" w:themeFill="background1" w:themeFillShade="F2"/>
            <w:vAlign w:val="center"/>
          </w:tcPr>
          <w:p w14:paraId="09A7DC6B"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7BFB29E"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033FE49" w14:textId="21CE95FD"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5AF1AC6"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9A2F91D"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055E7430" w14:textId="77777777" w:rsidTr="003441BE">
        <w:trPr>
          <w:trHeight w:val="439"/>
        </w:trPr>
        <w:tc>
          <w:tcPr>
            <w:tcW w:w="562" w:type="dxa"/>
            <w:shd w:val="clear" w:color="auto" w:fill="F2F2F2" w:themeFill="background1" w:themeFillShade="F2"/>
            <w:vAlign w:val="center"/>
          </w:tcPr>
          <w:p w14:paraId="0DA3F996"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66AA9E18"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3A7FFE2C" w14:textId="4003DC9F"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46B6B3"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42DBCD44"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0887F13C" w14:textId="77777777" w:rsidTr="003441BE">
        <w:trPr>
          <w:trHeight w:val="403"/>
        </w:trPr>
        <w:tc>
          <w:tcPr>
            <w:tcW w:w="562" w:type="dxa"/>
            <w:shd w:val="clear" w:color="auto" w:fill="F2F2F2" w:themeFill="background1" w:themeFillShade="F2"/>
            <w:vAlign w:val="center"/>
          </w:tcPr>
          <w:p w14:paraId="139BF7AF"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179A86C"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133F2BC0"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97E2988"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780C3CDD" w14:textId="3C770CB7"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91C93" w:rsidRPr="004C3A0B" w14:paraId="6C414F42" w14:textId="77777777" w:rsidTr="003441BE">
        <w:trPr>
          <w:trHeight w:val="439"/>
        </w:trPr>
        <w:tc>
          <w:tcPr>
            <w:tcW w:w="562" w:type="dxa"/>
            <w:shd w:val="clear" w:color="auto" w:fill="F2F2F2" w:themeFill="background1" w:themeFillShade="F2"/>
            <w:vAlign w:val="center"/>
          </w:tcPr>
          <w:p w14:paraId="623E4384"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9B10C0D"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828142E" w14:textId="112CFA69"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649B1129"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2BEE33AD"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0917390D" w14:textId="77777777" w:rsidTr="003441BE">
        <w:trPr>
          <w:trHeight w:val="403"/>
        </w:trPr>
        <w:tc>
          <w:tcPr>
            <w:tcW w:w="562" w:type="dxa"/>
            <w:shd w:val="clear" w:color="auto" w:fill="F2F2F2" w:themeFill="background1" w:themeFillShade="F2"/>
            <w:vAlign w:val="center"/>
          </w:tcPr>
          <w:p w14:paraId="208A87E5"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D8C2BD6"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57AB42C" w14:textId="4F3DE10D"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F5EA006"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7C2DEE2D"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344E0631" w14:textId="77777777" w:rsidTr="003441BE">
        <w:trPr>
          <w:trHeight w:val="439"/>
        </w:trPr>
        <w:tc>
          <w:tcPr>
            <w:tcW w:w="562" w:type="dxa"/>
            <w:shd w:val="clear" w:color="auto" w:fill="F2F2F2" w:themeFill="background1" w:themeFillShade="F2"/>
            <w:vAlign w:val="center"/>
          </w:tcPr>
          <w:p w14:paraId="5AF44F35"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698F99E4"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450FA069"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0389BB28" w14:textId="1161A427"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5DDAD4B"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765687D8" w14:textId="77777777" w:rsidTr="003441BE">
        <w:trPr>
          <w:trHeight w:val="403"/>
        </w:trPr>
        <w:tc>
          <w:tcPr>
            <w:tcW w:w="562" w:type="dxa"/>
            <w:tcBorders>
              <w:bottom w:val="single" w:sz="4" w:space="0" w:color="auto"/>
            </w:tcBorders>
            <w:shd w:val="clear" w:color="auto" w:fill="F2F2F2" w:themeFill="background1" w:themeFillShade="F2"/>
            <w:vAlign w:val="center"/>
          </w:tcPr>
          <w:p w14:paraId="30504784"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2D451E5"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191C93" w:rsidRPr="004C3A0B" w14:paraId="1BC08FDF" w14:textId="77777777" w:rsidTr="003441BE">
        <w:trPr>
          <w:trHeight w:val="403"/>
        </w:trPr>
        <w:tc>
          <w:tcPr>
            <w:tcW w:w="562" w:type="dxa"/>
            <w:vAlign w:val="center"/>
          </w:tcPr>
          <w:p w14:paraId="70A65883" w14:textId="77777777" w:rsidR="00191C93" w:rsidRDefault="00191C93" w:rsidP="003441BE">
            <w:pPr>
              <w:jc w:val="center"/>
              <w:rPr>
                <w:rFonts w:ascii="Arial" w:hAnsi="Arial" w:cs="Arial"/>
                <w:sz w:val="22"/>
                <w:szCs w:val="22"/>
              </w:rPr>
            </w:pPr>
          </w:p>
        </w:tc>
        <w:tc>
          <w:tcPr>
            <w:tcW w:w="9923" w:type="dxa"/>
            <w:gridSpan w:val="4"/>
            <w:vAlign w:val="center"/>
          </w:tcPr>
          <w:p w14:paraId="389E7AC6" w14:textId="77777777" w:rsidR="00191C93" w:rsidRDefault="00191C93" w:rsidP="003441BE">
            <w:pPr>
              <w:rPr>
                <w:rFonts w:ascii="Arial" w:hAnsi="Arial" w:cs="Arial"/>
                <w:sz w:val="22"/>
                <w:szCs w:val="22"/>
              </w:rPr>
            </w:pPr>
          </w:p>
          <w:p w14:paraId="32D8C809" w14:textId="77777777" w:rsidR="00191C93" w:rsidRDefault="00191C93" w:rsidP="003441BE">
            <w:pPr>
              <w:rPr>
                <w:rFonts w:ascii="Arial" w:hAnsi="Arial" w:cs="Arial"/>
                <w:sz w:val="22"/>
                <w:szCs w:val="22"/>
              </w:rPr>
            </w:pPr>
          </w:p>
          <w:p w14:paraId="417ECD66" w14:textId="77777777" w:rsidR="00191C93" w:rsidRPr="004C3A0B" w:rsidRDefault="00191C93" w:rsidP="003441BE">
            <w:pPr>
              <w:rPr>
                <w:rFonts w:ascii="Arial" w:hAnsi="Arial" w:cs="Arial"/>
                <w:sz w:val="22"/>
                <w:szCs w:val="22"/>
              </w:rPr>
            </w:pPr>
          </w:p>
          <w:p w14:paraId="389A8A83" w14:textId="77777777" w:rsidR="00191C93" w:rsidRPr="004C3A0B" w:rsidRDefault="00191C93" w:rsidP="003441B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5C0E0A" w14:textId="77777777" w:rsidR="00191C93" w:rsidRPr="004C3A0B" w:rsidRDefault="00191C93" w:rsidP="00191C93"/>
    <w:tbl>
      <w:tblPr>
        <w:tblStyle w:val="TableGrid"/>
        <w:tblW w:w="10485" w:type="dxa"/>
        <w:tblLook w:val="04A0" w:firstRow="1" w:lastRow="0" w:firstColumn="1" w:lastColumn="0" w:noHBand="0" w:noVBand="1"/>
      </w:tblPr>
      <w:tblGrid>
        <w:gridCol w:w="562"/>
        <w:gridCol w:w="7088"/>
        <w:gridCol w:w="992"/>
        <w:gridCol w:w="851"/>
        <w:gridCol w:w="992"/>
      </w:tblGrid>
      <w:tr w:rsidR="00191C93" w:rsidRPr="004C3A0B" w14:paraId="617E0B9C" w14:textId="77777777" w:rsidTr="003441BE">
        <w:tc>
          <w:tcPr>
            <w:tcW w:w="562" w:type="dxa"/>
            <w:shd w:val="clear" w:color="auto" w:fill="F2F2F2" w:themeFill="background1" w:themeFillShade="F2"/>
          </w:tcPr>
          <w:p w14:paraId="77938007" w14:textId="77777777" w:rsidR="00191C93" w:rsidRPr="002132F9" w:rsidRDefault="00191C93" w:rsidP="003441BE">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0A38A0C" w14:textId="77777777" w:rsidR="00191C93" w:rsidRPr="004C3A0B" w:rsidRDefault="00191C93" w:rsidP="003441BE">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CF3D1CA" w14:textId="77777777" w:rsidR="00191C93" w:rsidRPr="004C3A0B" w:rsidRDefault="00191C93" w:rsidP="003441BE">
            <w:pPr>
              <w:autoSpaceDE w:val="0"/>
              <w:autoSpaceDN w:val="0"/>
              <w:adjustRightInd w:val="0"/>
              <w:jc w:val="center"/>
              <w:rPr>
                <w:rFonts w:ascii="Arial" w:hAnsi="Arial" w:cs="Arial"/>
                <w:b/>
                <w:bCs/>
                <w:sz w:val="16"/>
                <w:szCs w:val="16"/>
              </w:rPr>
            </w:pPr>
          </w:p>
          <w:p w14:paraId="40C40DB8"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C4F35CB"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45CF8071" w14:textId="77777777" w:rsidR="00191C93" w:rsidRPr="004C3A0B" w:rsidRDefault="00191C93" w:rsidP="003441BE">
            <w:pPr>
              <w:autoSpaceDE w:val="0"/>
              <w:autoSpaceDN w:val="0"/>
              <w:adjustRightInd w:val="0"/>
              <w:jc w:val="center"/>
              <w:rPr>
                <w:rFonts w:ascii="Arial" w:hAnsi="Arial" w:cs="Arial"/>
                <w:b/>
                <w:bCs/>
                <w:sz w:val="16"/>
                <w:szCs w:val="16"/>
              </w:rPr>
            </w:pPr>
          </w:p>
          <w:p w14:paraId="447F44C5"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91C93" w:rsidRPr="004C3A0B" w14:paraId="15815D57" w14:textId="77777777" w:rsidTr="003441BE">
        <w:trPr>
          <w:trHeight w:val="439"/>
        </w:trPr>
        <w:tc>
          <w:tcPr>
            <w:tcW w:w="562" w:type="dxa"/>
            <w:shd w:val="clear" w:color="auto" w:fill="F2F2F2" w:themeFill="background1" w:themeFillShade="F2"/>
            <w:vAlign w:val="center"/>
          </w:tcPr>
          <w:p w14:paraId="3B905BE7"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2C228CE7"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484478B"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21B9803B" w14:textId="05824ED7"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64791E04"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7C5938E8" w14:textId="77777777" w:rsidTr="003441BE">
        <w:trPr>
          <w:trHeight w:val="403"/>
        </w:trPr>
        <w:tc>
          <w:tcPr>
            <w:tcW w:w="562" w:type="dxa"/>
            <w:shd w:val="clear" w:color="auto" w:fill="F2F2F2" w:themeFill="background1" w:themeFillShade="F2"/>
            <w:vAlign w:val="center"/>
          </w:tcPr>
          <w:p w14:paraId="1EE69CF0"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01F5DDC"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1E607D04"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76A8CFDA" w14:textId="776DA5DE"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453AD063"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66F29527" w14:textId="77777777" w:rsidTr="003441BE">
        <w:trPr>
          <w:trHeight w:val="439"/>
        </w:trPr>
        <w:tc>
          <w:tcPr>
            <w:tcW w:w="562" w:type="dxa"/>
            <w:shd w:val="clear" w:color="auto" w:fill="F2F2F2" w:themeFill="background1" w:themeFillShade="F2"/>
            <w:vAlign w:val="center"/>
          </w:tcPr>
          <w:p w14:paraId="05E91F69"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5B66ADAC"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0D2197F9"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CCFE1EE" w14:textId="2BD1C386"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E1B4353"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2FEB8515" w14:textId="77777777" w:rsidTr="003441BE">
        <w:trPr>
          <w:trHeight w:val="403"/>
        </w:trPr>
        <w:tc>
          <w:tcPr>
            <w:tcW w:w="562" w:type="dxa"/>
            <w:shd w:val="clear" w:color="auto" w:fill="F2F2F2" w:themeFill="background1" w:themeFillShade="F2"/>
            <w:vAlign w:val="center"/>
          </w:tcPr>
          <w:p w14:paraId="0350D662"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F3D1F94"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6F15086"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22AB1AC5" w14:textId="02CE984A" w:rsidR="00191C93" w:rsidRPr="00392C8E" w:rsidRDefault="007850F0"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92EB53C" w14:textId="77777777" w:rsidR="00191C93" w:rsidRPr="00392C8E" w:rsidRDefault="00191C93" w:rsidP="003441B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91C93" w:rsidRPr="004C3A0B" w14:paraId="6A91C9DC" w14:textId="77777777" w:rsidTr="003441BE">
        <w:trPr>
          <w:trHeight w:val="403"/>
        </w:trPr>
        <w:tc>
          <w:tcPr>
            <w:tcW w:w="562" w:type="dxa"/>
            <w:shd w:val="clear" w:color="auto" w:fill="F2F2F2" w:themeFill="background1" w:themeFillShade="F2"/>
            <w:vAlign w:val="center"/>
          </w:tcPr>
          <w:p w14:paraId="795D38A3" w14:textId="77777777" w:rsidR="00191C93" w:rsidRPr="004C3A0B" w:rsidRDefault="00191C93" w:rsidP="003441B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852C665"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191C93" w:rsidRPr="004C3A0B" w14:paraId="3F3E7C63" w14:textId="77777777" w:rsidTr="003441BE">
        <w:trPr>
          <w:trHeight w:val="403"/>
        </w:trPr>
        <w:tc>
          <w:tcPr>
            <w:tcW w:w="562" w:type="dxa"/>
            <w:vAlign w:val="center"/>
          </w:tcPr>
          <w:p w14:paraId="75F9ED76" w14:textId="77777777" w:rsidR="00191C93" w:rsidRDefault="00191C93" w:rsidP="003441BE">
            <w:pPr>
              <w:jc w:val="center"/>
              <w:rPr>
                <w:rFonts w:ascii="Arial" w:hAnsi="Arial" w:cs="Arial"/>
                <w:sz w:val="22"/>
                <w:szCs w:val="22"/>
              </w:rPr>
            </w:pPr>
          </w:p>
        </w:tc>
        <w:tc>
          <w:tcPr>
            <w:tcW w:w="9923" w:type="dxa"/>
            <w:gridSpan w:val="4"/>
            <w:vAlign w:val="center"/>
          </w:tcPr>
          <w:p w14:paraId="1017C154" w14:textId="77777777" w:rsidR="00191C93" w:rsidRDefault="00191C93" w:rsidP="003441BE">
            <w:pPr>
              <w:rPr>
                <w:rFonts w:ascii="Arial" w:hAnsi="Arial" w:cs="Arial"/>
                <w:sz w:val="22"/>
                <w:szCs w:val="22"/>
              </w:rPr>
            </w:pPr>
          </w:p>
          <w:p w14:paraId="7A6077EC" w14:textId="77777777" w:rsidR="00191C93" w:rsidRDefault="00191C93" w:rsidP="003441BE">
            <w:pPr>
              <w:rPr>
                <w:rFonts w:ascii="Arial" w:hAnsi="Arial" w:cs="Arial"/>
                <w:sz w:val="22"/>
                <w:szCs w:val="22"/>
              </w:rPr>
            </w:pPr>
          </w:p>
          <w:p w14:paraId="61E592B7" w14:textId="77777777" w:rsidR="00191C93" w:rsidRPr="004C3A0B" w:rsidRDefault="00191C93" w:rsidP="003441BE">
            <w:pPr>
              <w:rPr>
                <w:rFonts w:ascii="Arial" w:hAnsi="Arial" w:cs="Arial"/>
                <w:sz w:val="22"/>
                <w:szCs w:val="22"/>
              </w:rPr>
            </w:pPr>
          </w:p>
          <w:p w14:paraId="3F3A6B98" w14:textId="77777777" w:rsidR="00191C93" w:rsidRPr="004C3A0B" w:rsidRDefault="00191C93" w:rsidP="003441B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B36B775" w14:textId="77777777" w:rsidR="00191C93" w:rsidRPr="00354F34" w:rsidRDefault="00191C93" w:rsidP="00191C93">
      <w:pPr>
        <w:autoSpaceDE w:val="0"/>
        <w:autoSpaceDN w:val="0"/>
        <w:adjustRightInd w:val="0"/>
        <w:spacing w:after="240"/>
        <w:jc w:val="both"/>
        <w:rPr>
          <w:rFonts w:ascii="Arial" w:hAnsi="Arial" w:cs="Arial"/>
          <w:b/>
          <w:sz w:val="22"/>
          <w:szCs w:val="22"/>
        </w:rPr>
      </w:pPr>
    </w:p>
    <w:p w14:paraId="5D28E702" w14:textId="77777777" w:rsidR="00191C93" w:rsidRDefault="00191C93" w:rsidP="00191C93">
      <w:pPr>
        <w:rPr>
          <w:rFonts w:ascii="Arial" w:hAnsi="Arial" w:cs="Arial"/>
          <w:b/>
          <w:sz w:val="22"/>
          <w:szCs w:val="22"/>
        </w:rPr>
      </w:pPr>
      <w:r w:rsidRPr="00354F34">
        <w:rPr>
          <w:rFonts w:ascii="Arial" w:hAnsi="Arial" w:cs="Arial"/>
          <w:b/>
          <w:sz w:val="22"/>
          <w:szCs w:val="22"/>
        </w:rPr>
        <w:t>SECTION H: Anticipated Risks</w:t>
      </w:r>
    </w:p>
    <w:p w14:paraId="053319F6" w14:textId="77777777" w:rsidR="00191C93" w:rsidRPr="00354F34" w:rsidRDefault="00191C93" w:rsidP="00191C93">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8"/>
        <w:gridCol w:w="3399"/>
        <w:gridCol w:w="857"/>
        <w:gridCol w:w="680"/>
      </w:tblGrid>
      <w:tr w:rsidR="00191C93" w:rsidRPr="004C3A0B" w14:paraId="1CD4F9C4" w14:textId="77777777" w:rsidTr="003441BE">
        <w:tc>
          <w:tcPr>
            <w:tcW w:w="596" w:type="dxa"/>
            <w:tcBorders>
              <w:bottom w:val="single" w:sz="4" w:space="0" w:color="auto"/>
            </w:tcBorders>
            <w:shd w:val="clear" w:color="auto" w:fill="F2F2F2" w:themeFill="background1" w:themeFillShade="F2"/>
          </w:tcPr>
          <w:p w14:paraId="1477AADE" w14:textId="77777777" w:rsidR="00191C93" w:rsidRPr="002132F9" w:rsidRDefault="00191C93" w:rsidP="003441BE">
            <w:pPr>
              <w:pStyle w:val="Heading1"/>
              <w:jc w:val="left"/>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4DE2B87A" w14:textId="77777777" w:rsidR="00191C93" w:rsidRDefault="00191C93" w:rsidP="003441BE">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DCBF225" w14:textId="77777777" w:rsidR="00191C93" w:rsidRDefault="00191C93" w:rsidP="003441BE"/>
          <w:p w14:paraId="64153667" w14:textId="77777777" w:rsidR="00191C93" w:rsidRPr="00204E14" w:rsidRDefault="00191C93" w:rsidP="003441BE">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191C93" w:rsidRPr="004C3A0B" w14:paraId="33D11300" w14:textId="77777777" w:rsidTr="003441BE">
        <w:tc>
          <w:tcPr>
            <w:tcW w:w="596" w:type="dxa"/>
            <w:vMerge w:val="restart"/>
            <w:shd w:val="clear" w:color="auto" w:fill="F2F2F2" w:themeFill="background1" w:themeFillShade="F2"/>
            <w:vAlign w:val="center"/>
          </w:tcPr>
          <w:p w14:paraId="317EA0B5" w14:textId="77777777" w:rsidR="00191C93" w:rsidRPr="002132F9" w:rsidRDefault="00191C93" w:rsidP="003441BE">
            <w:pPr>
              <w:pStyle w:val="Heading1"/>
              <w:rPr>
                <w:rFonts w:ascii="Arial" w:hAnsi="Arial" w:cs="Arial"/>
                <w:b w:val="0"/>
                <w:bCs/>
                <w:sz w:val="20"/>
                <w:szCs w:val="16"/>
              </w:rPr>
            </w:pPr>
            <w:r>
              <w:rPr>
                <w:rFonts w:ascii="Arial" w:hAnsi="Arial" w:cs="Arial"/>
                <w:b w:val="0"/>
                <w:sz w:val="20"/>
                <w:szCs w:val="16"/>
              </w:rPr>
              <w:t>1</w:t>
            </w:r>
          </w:p>
        </w:tc>
        <w:tc>
          <w:tcPr>
            <w:tcW w:w="8393" w:type="dxa"/>
            <w:gridSpan w:val="2"/>
            <w:vMerge w:val="restart"/>
            <w:shd w:val="clear" w:color="auto" w:fill="F2F2F2" w:themeFill="background1" w:themeFillShade="F2"/>
            <w:vAlign w:val="center"/>
          </w:tcPr>
          <w:p w14:paraId="61E804B0" w14:textId="77777777" w:rsidR="00191C93" w:rsidRPr="00204E14" w:rsidRDefault="00191C93" w:rsidP="003441B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D08B1FA" w14:textId="77777777" w:rsidR="00191C93" w:rsidRPr="00264416" w:rsidRDefault="00191C93" w:rsidP="003441BE">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1A075B8" w14:textId="04B9904E" w:rsidR="00191C93" w:rsidRPr="00FD519A" w:rsidRDefault="00000000" w:rsidP="003441BE">
            <w:pPr>
              <w:pStyle w:val="Heading1"/>
              <w:rPr>
                <w:rFonts w:ascii="Arial" w:hAnsi="Arial" w:cs="Arial"/>
                <w:sz w:val="20"/>
                <w:szCs w:val="16"/>
              </w:rPr>
            </w:pPr>
            <w:sdt>
              <w:sdtPr>
                <w:rPr>
                  <w:rFonts w:ascii="Arial" w:hAnsi="Arial" w:cs="Arial"/>
                  <w:b w:val="0"/>
                  <w:bCs/>
                </w:rPr>
                <w:id w:val="-2006964611"/>
                <w14:checkbox>
                  <w14:checked w14:val="1"/>
                  <w14:checkedState w14:val="2612" w14:font="MS Gothic"/>
                  <w14:uncheckedState w14:val="2610" w14:font="MS Gothic"/>
                </w14:checkbox>
              </w:sdtPr>
              <w:sdtContent>
                <w:r w:rsidR="007850F0">
                  <w:rPr>
                    <w:rFonts w:ascii="MS Gothic" w:eastAsia="MS Gothic" w:hAnsi="MS Gothic" w:cs="Arial" w:hint="eastAsia"/>
                    <w:b w:val="0"/>
                    <w:bCs/>
                  </w:rPr>
                  <w:t>☒</w:t>
                </w:r>
              </w:sdtContent>
            </w:sdt>
          </w:p>
        </w:tc>
      </w:tr>
      <w:tr w:rsidR="00191C93" w:rsidRPr="004C3A0B" w14:paraId="1DD582CC" w14:textId="77777777" w:rsidTr="003441BE">
        <w:tc>
          <w:tcPr>
            <w:tcW w:w="596" w:type="dxa"/>
            <w:vMerge/>
            <w:tcBorders>
              <w:bottom w:val="single" w:sz="4" w:space="0" w:color="auto"/>
            </w:tcBorders>
            <w:shd w:val="clear" w:color="auto" w:fill="F2F2F2" w:themeFill="background1" w:themeFillShade="F2"/>
            <w:vAlign w:val="center"/>
          </w:tcPr>
          <w:p w14:paraId="76D2A3EA" w14:textId="77777777" w:rsidR="00191C93" w:rsidRPr="002132F9" w:rsidRDefault="00191C93" w:rsidP="003441BE">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09E73BB3" w14:textId="77777777" w:rsidR="00191C93" w:rsidRPr="00204E14" w:rsidRDefault="00191C93" w:rsidP="003441BE">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6EA06E4" w14:textId="77777777" w:rsidR="00191C93" w:rsidRPr="00204E14" w:rsidRDefault="00191C93" w:rsidP="003441BE">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5B170988" w14:textId="77777777" w:rsidR="00191C93" w:rsidRDefault="00000000" w:rsidP="003441BE">
            <w:pPr>
              <w:pStyle w:val="Heading1"/>
              <w:rPr>
                <w:rFonts w:ascii="Arial" w:hAnsi="Arial" w:cs="Arial"/>
                <w:b w:val="0"/>
                <w:bCs/>
              </w:rPr>
            </w:pPr>
            <w:sdt>
              <w:sdtPr>
                <w:rPr>
                  <w:rFonts w:ascii="Arial" w:hAnsi="Arial" w:cs="Arial"/>
                  <w:b w:val="0"/>
                  <w:bCs/>
                </w:rPr>
                <w:id w:val="-389729326"/>
                <w14:checkbox>
                  <w14:checked w14:val="0"/>
                  <w14:checkedState w14:val="2612" w14:font="MS Gothic"/>
                  <w14:uncheckedState w14:val="2610" w14:font="MS Gothic"/>
                </w14:checkbox>
              </w:sdtPr>
              <w:sdtContent>
                <w:r w:rsidR="00191C93">
                  <w:rPr>
                    <w:rFonts w:ascii="MS Gothic" w:eastAsia="MS Gothic" w:hAnsi="MS Gothic" w:cs="Arial" w:hint="eastAsia"/>
                    <w:b w:val="0"/>
                  </w:rPr>
                  <w:t>☐</w:t>
                </w:r>
              </w:sdtContent>
            </w:sdt>
          </w:p>
        </w:tc>
      </w:tr>
      <w:tr w:rsidR="00191C93" w:rsidRPr="004C3A0B" w14:paraId="52F7F5AD" w14:textId="77777777" w:rsidTr="003441BE">
        <w:tc>
          <w:tcPr>
            <w:tcW w:w="596" w:type="dxa"/>
            <w:tcBorders>
              <w:bottom w:val="single" w:sz="4" w:space="0" w:color="auto"/>
            </w:tcBorders>
            <w:shd w:val="clear" w:color="auto" w:fill="F2F2F2" w:themeFill="background1" w:themeFillShade="F2"/>
            <w:vAlign w:val="center"/>
          </w:tcPr>
          <w:p w14:paraId="23077E2A" w14:textId="77777777" w:rsidR="00191C93" w:rsidRPr="002132F9" w:rsidRDefault="00191C93" w:rsidP="003441BE">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717FD19E" w14:textId="77777777" w:rsidR="00191C93" w:rsidRPr="004C3A0B" w:rsidRDefault="00191C93" w:rsidP="003441BE">
            <w:pPr>
              <w:rPr>
                <w:rFonts w:ascii="Arial" w:hAnsi="Arial" w:cs="Arial"/>
                <w:sz w:val="22"/>
                <w:szCs w:val="22"/>
              </w:rPr>
            </w:pPr>
            <w:r w:rsidRPr="004C3A0B">
              <w:rPr>
                <w:rFonts w:ascii="Arial" w:hAnsi="Arial" w:cs="Arial"/>
                <w:b/>
                <w:sz w:val="22"/>
                <w:szCs w:val="22"/>
              </w:rPr>
              <w:t>Risks to participants</w:t>
            </w:r>
          </w:p>
          <w:p w14:paraId="4F999BB9" w14:textId="77777777" w:rsidR="00191C93" w:rsidRPr="004C3A0B" w:rsidRDefault="00191C93" w:rsidP="003441BE">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191C93" w:rsidRPr="004C3A0B" w14:paraId="6AB03393" w14:textId="77777777" w:rsidTr="003441BE">
        <w:tc>
          <w:tcPr>
            <w:tcW w:w="596" w:type="dxa"/>
            <w:tcBorders>
              <w:top w:val="single" w:sz="4" w:space="0" w:color="auto"/>
              <w:bottom w:val="single" w:sz="4" w:space="0" w:color="auto"/>
            </w:tcBorders>
            <w:vAlign w:val="center"/>
          </w:tcPr>
          <w:p w14:paraId="0D98D627" w14:textId="77777777" w:rsidR="00191C93" w:rsidRPr="00CE0890" w:rsidRDefault="00191C93" w:rsidP="003441B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B5C43A6" w14:textId="0249ECBA" w:rsidR="00191C93" w:rsidRDefault="00191C93" w:rsidP="003441BE">
            <w:pPr>
              <w:autoSpaceDE w:val="0"/>
              <w:autoSpaceDN w:val="0"/>
              <w:adjustRightInd w:val="0"/>
              <w:rPr>
                <w:rFonts w:ascii="Arial" w:hAnsi="Arial" w:cs="Arial"/>
                <w:sz w:val="22"/>
                <w:szCs w:val="22"/>
              </w:rPr>
            </w:pPr>
            <w:r>
              <w:rPr>
                <w:rFonts w:ascii="Arial" w:hAnsi="Arial" w:cs="Arial"/>
                <w:sz w:val="22"/>
                <w:szCs w:val="22"/>
              </w:rPr>
              <w:t>Risk to participants:</w:t>
            </w:r>
            <w:r w:rsidR="003E5735">
              <w:rPr>
                <w:rFonts w:ascii="Arial" w:hAnsi="Arial" w:cs="Arial"/>
                <w:sz w:val="22"/>
                <w:szCs w:val="22"/>
              </w:rPr>
              <w:t xml:space="preserve"> </w:t>
            </w:r>
            <w:proofErr w:type="gramStart"/>
            <w:r w:rsidR="003E5735">
              <w:rPr>
                <w:rFonts w:ascii="Arial" w:hAnsi="Arial" w:cs="Arial"/>
                <w:sz w:val="22"/>
                <w:szCs w:val="22"/>
              </w:rPr>
              <w:t>None</w:t>
            </w:r>
            <w:proofErr w:type="gramEnd"/>
          </w:p>
          <w:p w14:paraId="5D9C1AF5" w14:textId="77777777" w:rsidR="00191C93" w:rsidRDefault="00191C93" w:rsidP="003441BE">
            <w:pPr>
              <w:rPr>
                <w:rFonts w:ascii="Arial" w:hAnsi="Arial" w:cs="Arial"/>
                <w:sz w:val="22"/>
                <w:szCs w:val="22"/>
              </w:rPr>
            </w:pPr>
          </w:p>
          <w:p w14:paraId="48C3192C" w14:textId="77777777" w:rsidR="00191C93" w:rsidRPr="004C3A0B" w:rsidRDefault="00191C93" w:rsidP="003441BE">
            <w:pPr>
              <w:rPr>
                <w:rFonts w:ascii="Arial" w:hAnsi="Arial" w:cs="Arial"/>
                <w:sz w:val="22"/>
                <w:szCs w:val="22"/>
              </w:rPr>
            </w:pPr>
          </w:p>
          <w:p w14:paraId="7FA98399" w14:textId="77777777" w:rsidR="00191C93" w:rsidRPr="004C3A0B" w:rsidRDefault="00191C93" w:rsidP="003441BE">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52A83E3" w14:textId="77777777" w:rsidR="00191C93" w:rsidRDefault="00191C93" w:rsidP="003441BE">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126651" w14:textId="77777777" w:rsidR="00191C93" w:rsidRDefault="00191C93" w:rsidP="003441BE">
            <w:pPr>
              <w:rPr>
                <w:rFonts w:ascii="Arial" w:hAnsi="Arial" w:cs="Arial"/>
                <w:sz w:val="22"/>
                <w:szCs w:val="22"/>
              </w:rPr>
            </w:pPr>
          </w:p>
          <w:p w14:paraId="3BEC1CE0" w14:textId="77777777" w:rsidR="00191C93" w:rsidRDefault="00191C93" w:rsidP="003441BE">
            <w:pPr>
              <w:rPr>
                <w:rFonts w:ascii="Arial" w:hAnsi="Arial" w:cs="Arial"/>
                <w:sz w:val="22"/>
                <w:szCs w:val="22"/>
              </w:rPr>
            </w:pPr>
          </w:p>
          <w:p w14:paraId="6C1C82FB" w14:textId="77777777" w:rsidR="00191C93" w:rsidRPr="004C3A0B" w:rsidRDefault="00191C93" w:rsidP="003441BE">
            <w:pPr>
              <w:rPr>
                <w:rFonts w:ascii="Arial" w:hAnsi="Arial" w:cs="Arial"/>
                <w:sz w:val="22"/>
                <w:szCs w:val="22"/>
              </w:rPr>
            </w:pPr>
          </w:p>
          <w:p w14:paraId="1CD9CD93" w14:textId="77777777" w:rsidR="00191C93" w:rsidRPr="00354F34" w:rsidRDefault="00191C93" w:rsidP="003441BE">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191C93" w:rsidRPr="004C3A0B" w14:paraId="5567C62F" w14:textId="77777777" w:rsidTr="003441BE">
        <w:tc>
          <w:tcPr>
            <w:tcW w:w="596" w:type="dxa"/>
            <w:tcBorders>
              <w:bottom w:val="single" w:sz="4" w:space="0" w:color="auto"/>
            </w:tcBorders>
            <w:shd w:val="clear" w:color="auto" w:fill="F2F2F2" w:themeFill="background1" w:themeFillShade="F2"/>
            <w:vAlign w:val="center"/>
          </w:tcPr>
          <w:p w14:paraId="04B790EE" w14:textId="77777777" w:rsidR="00191C93" w:rsidRPr="00E32138" w:rsidRDefault="00191C93" w:rsidP="003441BE">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113FBDF9" w14:textId="77777777" w:rsidR="00191C93" w:rsidRPr="004C3A0B" w:rsidRDefault="00191C93" w:rsidP="003441BE">
            <w:pPr>
              <w:rPr>
                <w:rFonts w:ascii="Arial" w:hAnsi="Arial" w:cs="Arial"/>
                <w:sz w:val="22"/>
                <w:szCs w:val="22"/>
              </w:rPr>
            </w:pPr>
            <w:r w:rsidRPr="004C3A0B">
              <w:rPr>
                <w:rFonts w:ascii="Arial" w:hAnsi="Arial" w:cs="Arial"/>
                <w:bCs/>
                <w:sz w:val="22"/>
                <w:szCs w:val="22"/>
              </w:rPr>
              <w:t xml:space="preserve">If research activity may include sensitive, </w:t>
            </w:r>
            <w:proofErr w:type="gramStart"/>
            <w:r w:rsidRPr="004C3A0B">
              <w:rPr>
                <w:rFonts w:ascii="Arial" w:hAnsi="Arial" w:cs="Arial"/>
                <w:bCs/>
                <w:sz w:val="22"/>
                <w:szCs w:val="22"/>
              </w:rPr>
              <w:t>embarrassing</w:t>
            </w:r>
            <w:proofErr w:type="gramEnd"/>
            <w:r w:rsidRPr="004C3A0B">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 xml:space="preserve">where applicable, consent procedures should make it clear that if something potentially or </w:t>
            </w:r>
            <w:proofErr w:type="gramStart"/>
            <w:r w:rsidRPr="004C3A0B">
              <w:rPr>
                <w:rFonts w:ascii="Arial" w:hAnsi="Arial" w:cs="Arial"/>
                <w:color w:val="161616"/>
                <w:sz w:val="22"/>
                <w:szCs w:val="22"/>
                <w:lang w:val="en-US"/>
              </w:rPr>
              <w:t>actually illegal</w:t>
            </w:r>
            <w:proofErr w:type="gramEnd"/>
            <w:r w:rsidRPr="004C3A0B">
              <w:rPr>
                <w:rFonts w:ascii="Arial" w:hAnsi="Arial" w:cs="Arial"/>
                <w:color w:val="161616"/>
                <w:sz w:val="22"/>
                <w:szCs w:val="22"/>
                <w:lang w:val="en-US"/>
              </w:rPr>
              <w:t xml:space="preserve"> is discovered in the course of a project, it may need to be disclosed to the proper authorities</w:t>
            </w:r>
          </w:p>
        </w:tc>
      </w:tr>
      <w:tr w:rsidR="00191C93" w:rsidRPr="004C3A0B" w14:paraId="11F10FA4" w14:textId="77777777" w:rsidTr="003441BE">
        <w:tc>
          <w:tcPr>
            <w:tcW w:w="596" w:type="dxa"/>
            <w:tcBorders>
              <w:top w:val="single" w:sz="4" w:space="0" w:color="auto"/>
              <w:bottom w:val="single" w:sz="4" w:space="0" w:color="auto"/>
            </w:tcBorders>
            <w:vAlign w:val="center"/>
          </w:tcPr>
          <w:p w14:paraId="092AD2EB" w14:textId="77777777" w:rsidR="00191C93" w:rsidRPr="00111971" w:rsidRDefault="00191C93" w:rsidP="003441BE">
            <w:pPr>
              <w:jc w:val="center"/>
              <w:rPr>
                <w:rFonts w:asciiTheme="majorHAnsi" w:hAnsiTheme="majorHAnsi" w:cstheme="majorHAnsi"/>
                <w:sz w:val="22"/>
                <w:szCs w:val="22"/>
              </w:rPr>
            </w:pPr>
          </w:p>
        </w:tc>
        <w:tc>
          <w:tcPr>
            <w:tcW w:w="9923" w:type="dxa"/>
            <w:gridSpan w:val="4"/>
            <w:tcBorders>
              <w:top w:val="single" w:sz="4" w:space="0" w:color="auto"/>
              <w:bottom w:val="single" w:sz="4" w:space="0" w:color="auto"/>
            </w:tcBorders>
          </w:tcPr>
          <w:p w14:paraId="4AEA2CAE" w14:textId="56D53662" w:rsidR="00191C93" w:rsidRPr="00111971" w:rsidRDefault="00000000" w:rsidP="003441BE">
            <w:pPr>
              <w:rPr>
                <w:rFonts w:asciiTheme="majorHAnsi" w:hAnsiTheme="majorHAnsi" w:cstheme="majorHAnsi"/>
                <w:sz w:val="22"/>
                <w:szCs w:val="22"/>
              </w:rPr>
            </w:pPr>
            <w:hyperlink r:id="rId19" w:history="1">
              <w:r w:rsidR="004D7E25" w:rsidRPr="00111971">
                <w:rPr>
                  <w:rStyle w:val="Hyperlink"/>
                  <w:rFonts w:asciiTheme="majorHAnsi" w:hAnsiTheme="majorHAnsi" w:cstheme="majorHAnsi"/>
                  <w:color w:val="1300C1"/>
                  <w:sz w:val="22"/>
                  <w:szCs w:val="22"/>
                </w:rPr>
                <w:t>020 3117 2520</w:t>
              </w:r>
            </w:hyperlink>
            <w:r w:rsidR="004D7E25" w:rsidRPr="00111971">
              <w:rPr>
                <w:rFonts w:asciiTheme="majorHAnsi" w:hAnsiTheme="majorHAnsi" w:cstheme="majorHAnsi"/>
                <w:sz w:val="22"/>
                <w:szCs w:val="22"/>
              </w:rPr>
              <w:t xml:space="preserve">- </w:t>
            </w:r>
            <w:r w:rsidR="00111971" w:rsidRPr="00111971">
              <w:rPr>
                <w:rFonts w:asciiTheme="majorHAnsi" w:hAnsiTheme="majorHAnsi" w:cstheme="majorHAnsi"/>
                <w:sz w:val="22"/>
                <w:szCs w:val="22"/>
              </w:rPr>
              <w:t>protect.</w:t>
            </w:r>
            <w:r w:rsidR="004D7E25" w:rsidRPr="00111971">
              <w:rPr>
                <w:rFonts w:asciiTheme="majorHAnsi" w:hAnsiTheme="majorHAnsi" w:cstheme="majorHAnsi"/>
                <w:sz w:val="22"/>
                <w:szCs w:val="22"/>
              </w:rPr>
              <w:t xml:space="preserve"> </w:t>
            </w:r>
          </w:p>
          <w:p w14:paraId="14C0E89A" w14:textId="43BEB609" w:rsidR="00191C93" w:rsidRPr="00111971" w:rsidRDefault="00000000" w:rsidP="003441BE">
            <w:pPr>
              <w:rPr>
                <w:rFonts w:asciiTheme="majorHAnsi" w:hAnsiTheme="majorHAnsi" w:cstheme="majorHAnsi"/>
                <w:sz w:val="22"/>
                <w:szCs w:val="22"/>
              </w:rPr>
            </w:pPr>
            <w:hyperlink r:id="rId20" w:history="1">
              <w:r w:rsidR="004D7E25" w:rsidRPr="00111971">
                <w:rPr>
                  <w:rStyle w:val="Hyperlink"/>
                  <w:rFonts w:asciiTheme="majorHAnsi" w:hAnsiTheme="majorHAnsi" w:cstheme="majorHAnsi"/>
                  <w:color w:val="1300C1"/>
                  <w:sz w:val="22"/>
                  <w:szCs w:val="22"/>
                </w:rPr>
                <w:t>0800 121 7114</w:t>
              </w:r>
            </w:hyperlink>
            <w:r w:rsidR="004D7E25" w:rsidRPr="00111971">
              <w:rPr>
                <w:rFonts w:asciiTheme="majorHAnsi" w:hAnsiTheme="majorHAnsi" w:cstheme="majorHAnsi"/>
                <w:sz w:val="22"/>
                <w:szCs w:val="22"/>
              </w:rPr>
              <w:t>- One in four</w:t>
            </w:r>
          </w:p>
          <w:p w14:paraId="518A74FB" w14:textId="78E1031F" w:rsidR="004D7E25" w:rsidRPr="00111971" w:rsidRDefault="004D7E25" w:rsidP="003441BE">
            <w:pPr>
              <w:rPr>
                <w:rFonts w:asciiTheme="majorHAnsi" w:hAnsiTheme="majorHAnsi" w:cstheme="majorHAnsi"/>
                <w:sz w:val="22"/>
                <w:szCs w:val="22"/>
              </w:rPr>
            </w:pPr>
            <w:r w:rsidRPr="00111971">
              <w:rPr>
                <w:rFonts w:asciiTheme="majorHAnsi" w:hAnsiTheme="majorHAnsi" w:cstheme="majorHAnsi"/>
                <w:sz w:val="22"/>
                <w:szCs w:val="22"/>
              </w:rPr>
              <w:t xml:space="preserve">111- NHS </w:t>
            </w:r>
          </w:p>
          <w:p w14:paraId="47A82A2C" w14:textId="77777777" w:rsidR="00191C93" w:rsidRPr="00111971" w:rsidRDefault="00191C93" w:rsidP="003441BE">
            <w:pPr>
              <w:rPr>
                <w:rFonts w:asciiTheme="majorHAnsi" w:hAnsiTheme="majorHAnsi" w:cstheme="majorHAnsi"/>
                <w:sz w:val="22"/>
                <w:szCs w:val="22"/>
              </w:rPr>
            </w:pPr>
          </w:p>
          <w:p w14:paraId="1966A5BD" w14:textId="77777777" w:rsidR="00191C93" w:rsidRPr="00111971" w:rsidRDefault="00191C93" w:rsidP="003441BE">
            <w:pPr>
              <w:autoSpaceDE w:val="0"/>
              <w:autoSpaceDN w:val="0"/>
              <w:adjustRightInd w:val="0"/>
              <w:rPr>
                <w:rFonts w:asciiTheme="majorHAnsi" w:hAnsiTheme="majorHAnsi" w:cstheme="majorHAnsi"/>
                <w:sz w:val="22"/>
                <w:szCs w:val="22"/>
              </w:rPr>
            </w:pPr>
            <w:r w:rsidRPr="00111971">
              <w:rPr>
                <w:rFonts w:asciiTheme="majorHAnsi" w:hAnsiTheme="majorHAnsi" w:cstheme="majorHAnsi"/>
                <w:i/>
                <w:color w:val="808080"/>
                <w:sz w:val="22"/>
                <w:szCs w:val="22"/>
              </w:rPr>
              <w:t>(this box should expand as you type)</w:t>
            </w:r>
          </w:p>
        </w:tc>
      </w:tr>
      <w:tr w:rsidR="00191C93" w:rsidRPr="004C3A0B" w14:paraId="6ED040EE" w14:textId="77777777" w:rsidTr="003441BE">
        <w:tc>
          <w:tcPr>
            <w:tcW w:w="596" w:type="dxa"/>
            <w:tcBorders>
              <w:top w:val="single" w:sz="4" w:space="0" w:color="auto"/>
              <w:bottom w:val="single" w:sz="4" w:space="0" w:color="auto"/>
            </w:tcBorders>
            <w:shd w:val="clear" w:color="auto" w:fill="F2F2F2" w:themeFill="background1" w:themeFillShade="F2"/>
            <w:vAlign w:val="center"/>
          </w:tcPr>
          <w:p w14:paraId="67F1C118" w14:textId="77777777" w:rsidR="00191C93" w:rsidRPr="002132F9" w:rsidRDefault="00191C93" w:rsidP="003441BE">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089B09A" w14:textId="77777777" w:rsidR="00191C93" w:rsidRPr="004C3A0B" w:rsidRDefault="00191C93" w:rsidP="003441BE">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7D48D996" w14:textId="77777777" w:rsidR="00191C93" w:rsidRPr="004C3A0B" w:rsidRDefault="00191C93" w:rsidP="003441BE">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191C93" w:rsidRPr="004C3A0B" w14:paraId="791245EF" w14:textId="77777777" w:rsidTr="003441BE">
        <w:tc>
          <w:tcPr>
            <w:tcW w:w="596" w:type="dxa"/>
            <w:tcBorders>
              <w:top w:val="single" w:sz="4" w:space="0" w:color="auto"/>
              <w:bottom w:val="single" w:sz="4" w:space="0" w:color="auto"/>
            </w:tcBorders>
            <w:vAlign w:val="center"/>
          </w:tcPr>
          <w:p w14:paraId="4657EAD0" w14:textId="77777777" w:rsidR="00191C93" w:rsidRPr="00CE0890" w:rsidRDefault="00191C93" w:rsidP="003441B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5D80D3F"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Risk to the investigator:</w:t>
            </w:r>
          </w:p>
          <w:p w14:paraId="3C810201" w14:textId="77777777" w:rsidR="00191C93" w:rsidRDefault="00191C93" w:rsidP="003441BE">
            <w:pPr>
              <w:rPr>
                <w:rFonts w:ascii="Arial" w:hAnsi="Arial" w:cs="Arial"/>
                <w:sz w:val="22"/>
                <w:szCs w:val="22"/>
              </w:rPr>
            </w:pPr>
          </w:p>
          <w:p w14:paraId="3C36AB38" w14:textId="139F7B10" w:rsidR="00191C93" w:rsidRDefault="004D7E25" w:rsidP="003441BE">
            <w:pPr>
              <w:rPr>
                <w:rFonts w:ascii="Arial" w:hAnsi="Arial" w:cs="Arial"/>
                <w:sz w:val="22"/>
                <w:szCs w:val="22"/>
              </w:rPr>
            </w:pPr>
            <w:r>
              <w:rPr>
                <w:rFonts w:ascii="Arial" w:hAnsi="Arial" w:cs="Arial"/>
                <w:sz w:val="22"/>
                <w:szCs w:val="22"/>
              </w:rPr>
              <w:t>None</w:t>
            </w:r>
          </w:p>
          <w:p w14:paraId="1853486E" w14:textId="77777777" w:rsidR="00191C93" w:rsidRPr="004C3A0B" w:rsidRDefault="00191C93" w:rsidP="003441BE">
            <w:pPr>
              <w:rPr>
                <w:rFonts w:ascii="Arial" w:hAnsi="Arial" w:cs="Arial"/>
                <w:sz w:val="22"/>
                <w:szCs w:val="22"/>
              </w:rPr>
            </w:pPr>
          </w:p>
          <w:p w14:paraId="4E0E6992" w14:textId="77777777" w:rsidR="00191C93" w:rsidRPr="004C3A0B" w:rsidRDefault="00191C93" w:rsidP="003441BE">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9F4D611" w14:textId="77777777" w:rsidR="00191C93" w:rsidRPr="00354F34" w:rsidRDefault="00191C93" w:rsidP="003441BE">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60C4FD5A" w14:textId="77777777" w:rsidR="00191C93" w:rsidRDefault="00191C93" w:rsidP="003441BE">
            <w:pPr>
              <w:rPr>
                <w:rFonts w:ascii="Arial" w:hAnsi="Arial" w:cs="Arial"/>
                <w:sz w:val="22"/>
                <w:szCs w:val="22"/>
              </w:rPr>
            </w:pPr>
          </w:p>
          <w:p w14:paraId="003841DD" w14:textId="77777777" w:rsidR="00191C93" w:rsidRDefault="00191C93" w:rsidP="003441BE">
            <w:pPr>
              <w:rPr>
                <w:rFonts w:ascii="Arial" w:hAnsi="Arial" w:cs="Arial"/>
                <w:sz w:val="22"/>
                <w:szCs w:val="22"/>
              </w:rPr>
            </w:pPr>
          </w:p>
          <w:p w14:paraId="09435870" w14:textId="77777777" w:rsidR="00191C93" w:rsidRPr="004C3A0B" w:rsidRDefault="00191C93" w:rsidP="003441BE">
            <w:pPr>
              <w:rPr>
                <w:rFonts w:ascii="Arial" w:hAnsi="Arial" w:cs="Arial"/>
                <w:sz w:val="22"/>
                <w:szCs w:val="22"/>
              </w:rPr>
            </w:pPr>
          </w:p>
          <w:p w14:paraId="77A4670D" w14:textId="77777777" w:rsidR="00191C93" w:rsidRPr="004C3A0B" w:rsidRDefault="00191C93" w:rsidP="003441B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91C93" w:rsidRPr="004C3A0B" w14:paraId="1EB22335" w14:textId="77777777" w:rsidTr="003441BE">
        <w:tc>
          <w:tcPr>
            <w:tcW w:w="596" w:type="dxa"/>
            <w:tcBorders>
              <w:top w:val="single" w:sz="4" w:space="0" w:color="auto"/>
              <w:bottom w:val="single" w:sz="4" w:space="0" w:color="auto"/>
            </w:tcBorders>
            <w:shd w:val="clear" w:color="auto" w:fill="F2F2F2" w:themeFill="background1" w:themeFillShade="F2"/>
            <w:vAlign w:val="center"/>
          </w:tcPr>
          <w:p w14:paraId="4D11EC37" w14:textId="77777777" w:rsidR="00191C93" w:rsidRPr="002132F9" w:rsidRDefault="00191C93" w:rsidP="003441BE">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439FE6B4" w14:textId="77777777" w:rsidR="00191C93" w:rsidRPr="004C3A0B" w:rsidRDefault="00191C93" w:rsidP="003441BE">
            <w:pPr>
              <w:rPr>
                <w:rFonts w:ascii="Arial" w:hAnsi="Arial" w:cs="Arial"/>
                <w:sz w:val="22"/>
                <w:szCs w:val="22"/>
              </w:rPr>
            </w:pPr>
            <w:r w:rsidRPr="004C3A0B">
              <w:rPr>
                <w:rFonts w:ascii="Arial" w:hAnsi="Arial" w:cs="Arial"/>
                <w:b/>
                <w:sz w:val="22"/>
                <w:szCs w:val="22"/>
              </w:rPr>
              <w:t>University/institutional risks</w:t>
            </w:r>
          </w:p>
          <w:p w14:paraId="6862505E" w14:textId="77777777" w:rsidR="00191C93" w:rsidRPr="004C3A0B" w:rsidRDefault="00191C93" w:rsidP="003441BE">
            <w:pPr>
              <w:rPr>
                <w:rFonts w:ascii="Arial" w:hAnsi="Arial" w:cs="Arial"/>
                <w:sz w:val="22"/>
                <w:szCs w:val="22"/>
              </w:rPr>
            </w:pPr>
            <w:r w:rsidRPr="004C3A0B">
              <w:rPr>
                <w:rFonts w:ascii="Arial" w:hAnsi="Arial" w:cs="Arial"/>
                <w:sz w:val="22"/>
                <w:szCs w:val="22"/>
              </w:rPr>
              <w:t>For example: adverse publicity, financial loss, data protection</w:t>
            </w:r>
          </w:p>
        </w:tc>
      </w:tr>
      <w:tr w:rsidR="00191C93" w:rsidRPr="004C3A0B" w14:paraId="024D5815" w14:textId="77777777" w:rsidTr="003441BE">
        <w:tc>
          <w:tcPr>
            <w:tcW w:w="596" w:type="dxa"/>
            <w:tcBorders>
              <w:top w:val="single" w:sz="4" w:space="0" w:color="auto"/>
              <w:bottom w:val="single" w:sz="4" w:space="0" w:color="auto"/>
            </w:tcBorders>
            <w:vAlign w:val="center"/>
          </w:tcPr>
          <w:p w14:paraId="32FD61CD" w14:textId="77777777" w:rsidR="00191C93" w:rsidRPr="00CE0890" w:rsidRDefault="00191C93" w:rsidP="003441B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D9DBC21"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Risk to the University:</w:t>
            </w:r>
          </w:p>
          <w:p w14:paraId="674722D7" w14:textId="77777777" w:rsidR="00191C93" w:rsidRDefault="00191C93" w:rsidP="003441BE">
            <w:pPr>
              <w:rPr>
                <w:rFonts w:ascii="Arial" w:hAnsi="Arial" w:cs="Arial"/>
                <w:sz w:val="22"/>
                <w:szCs w:val="22"/>
              </w:rPr>
            </w:pPr>
          </w:p>
          <w:p w14:paraId="2F107EAE" w14:textId="77777777" w:rsidR="00191C93" w:rsidRDefault="00191C93" w:rsidP="003441BE">
            <w:pPr>
              <w:rPr>
                <w:rFonts w:ascii="Arial" w:hAnsi="Arial" w:cs="Arial"/>
                <w:sz w:val="22"/>
                <w:szCs w:val="22"/>
              </w:rPr>
            </w:pPr>
          </w:p>
          <w:p w14:paraId="26D89442" w14:textId="7272FB88" w:rsidR="00191C93" w:rsidRPr="004C3A0B" w:rsidRDefault="004D7E25" w:rsidP="003441BE">
            <w:pPr>
              <w:rPr>
                <w:rFonts w:ascii="Arial" w:hAnsi="Arial" w:cs="Arial"/>
                <w:sz w:val="22"/>
                <w:szCs w:val="22"/>
              </w:rPr>
            </w:pPr>
            <w:r>
              <w:rPr>
                <w:rFonts w:ascii="Arial" w:hAnsi="Arial" w:cs="Arial"/>
                <w:sz w:val="22"/>
                <w:szCs w:val="22"/>
              </w:rPr>
              <w:t>None</w:t>
            </w:r>
          </w:p>
          <w:p w14:paraId="5DBC608C" w14:textId="77777777" w:rsidR="00191C93" w:rsidRPr="004C3A0B" w:rsidRDefault="00191C93" w:rsidP="003441BE">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ED0BA05" w14:textId="77777777" w:rsidR="00191C93" w:rsidRPr="00354F34" w:rsidRDefault="00191C93" w:rsidP="003441BE">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87D1F84" w14:textId="77777777" w:rsidR="00191C93" w:rsidRDefault="00191C93" w:rsidP="003441BE">
            <w:pPr>
              <w:rPr>
                <w:rFonts w:ascii="Arial" w:hAnsi="Arial" w:cs="Arial"/>
                <w:sz w:val="22"/>
                <w:szCs w:val="22"/>
              </w:rPr>
            </w:pPr>
          </w:p>
          <w:p w14:paraId="032EF2A8" w14:textId="77777777" w:rsidR="00191C93" w:rsidRDefault="00191C93" w:rsidP="003441BE">
            <w:pPr>
              <w:rPr>
                <w:rFonts w:ascii="Arial" w:hAnsi="Arial" w:cs="Arial"/>
                <w:sz w:val="22"/>
                <w:szCs w:val="22"/>
              </w:rPr>
            </w:pPr>
          </w:p>
          <w:p w14:paraId="3B1FD97E" w14:textId="77777777" w:rsidR="00191C93" w:rsidRPr="004C3A0B" w:rsidRDefault="00191C93" w:rsidP="003441BE">
            <w:pPr>
              <w:rPr>
                <w:rFonts w:ascii="Arial" w:hAnsi="Arial" w:cs="Arial"/>
                <w:sz w:val="22"/>
                <w:szCs w:val="22"/>
              </w:rPr>
            </w:pPr>
          </w:p>
          <w:p w14:paraId="4FE79509" w14:textId="77777777" w:rsidR="00191C93" w:rsidRPr="004C3A0B" w:rsidRDefault="00191C93" w:rsidP="003441B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91C93" w:rsidRPr="004C3A0B" w14:paraId="32896C8B" w14:textId="77777777" w:rsidTr="003441BE">
        <w:tc>
          <w:tcPr>
            <w:tcW w:w="596" w:type="dxa"/>
            <w:tcBorders>
              <w:top w:val="single" w:sz="4" w:space="0" w:color="auto"/>
              <w:bottom w:val="single" w:sz="4" w:space="0" w:color="auto"/>
            </w:tcBorders>
            <w:shd w:val="clear" w:color="auto" w:fill="F2F2F2" w:themeFill="background1" w:themeFillShade="F2"/>
            <w:vAlign w:val="center"/>
          </w:tcPr>
          <w:p w14:paraId="6C38E0FD" w14:textId="77777777" w:rsidR="00191C93" w:rsidRPr="002132F9" w:rsidRDefault="00191C93" w:rsidP="003441BE">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5D1C2F10" w14:textId="77777777" w:rsidR="00191C93" w:rsidRPr="004C3A0B" w:rsidRDefault="00191C93" w:rsidP="003441BE">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1D4671D3" w14:textId="77777777" w:rsidR="00191C93" w:rsidRPr="004C3A0B" w:rsidRDefault="00191C93" w:rsidP="003441BE">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191C93" w:rsidRPr="004C3A0B" w14:paraId="0493A335" w14:textId="77777777" w:rsidTr="003441BE">
        <w:tc>
          <w:tcPr>
            <w:tcW w:w="596" w:type="dxa"/>
            <w:tcBorders>
              <w:top w:val="single" w:sz="4" w:space="0" w:color="auto"/>
              <w:bottom w:val="single" w:sz="4" w:space="0" w:color="auto"/>
            </w:tcBorders>
            <w:vAlign w:val="center"/>
          </w:tcPr>
          <w:p w14:paraId="5D15CF82" w14:textId="77777777" w:rsidR="00191C93" w:rsidRPr="00CE0890" w:rsidRDefault="00191C93" w:rsidP="003441B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C6A537"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Risk to the environment:</w:t>
            </w:r>
          </w:p>
          <w:p w14:paraId="67BCF38A" w14:textId="77777777" w:rsidR="00191C93" w:rsidRDefault="00191C93" w:rsidP="003441BE">
            <w:pPr>
              <w:rPr>
                <w:rFonts w:ascii="Arial" w:hAnsi="Arial" w:cs="Arial"/>
                <w:sz w:val="22"/>
                <w:szCs w:val="22"/>
              </w:rPr>
            </w:pPr>
          </w:p>
          <w:p w14:paraId="56D7D6B0" w14:textId="344B78E8" w:rsidR="00191C93" w:rsidRDefault="004D7E25" w:rsidP="003441BE">
            <w:pPr>
              <w:rPr>
                <w:rFonts w:ascii="Arial" w:hAnsi="Arial" w:cs="Arial"/>
                <w:sz w:val="22"/>
                <w:szCs w:val="22"/>
              </w:rPr>
            </w:pPr>
            <w:r>
              <w:rPr>
                <w:rFonts w:ascii="Arial" w:hAnsi="Arial" w:cs="Arial"/>
                <w:sz w:val="22"/>
                <w:szCs w:val="22"/>
              </w:rPr>
              <w:t>None</w:t>
            </w:r>
          </w:p>
          <w:p w14:paraId="31540ACF" w14:textId="77777777" w:rsidR="00191C93" w:rsidRPr="004C3A0B" w:rsidRDefault="00191C93" w:rsidP="003441BE">
            <w:pPr>
              <w:rPr>
                <w:rFonts w:ascii="Arial" w:hAnsi="Arial" w:cs="Arial"/>
                <w:sz w:val="22"/>
                <w:szCs w:val="22"/>
              </w:rPr>
            </w:pPr>
          </w:p>
          <w:p w14:paraId="002F7E1F" w14:textId="77777777" w:rsidR="00191C93" w:rsidRPr="004C3A0B" w:rsidRDefault="00191C93" w:rsidP="003441BE">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39061359" w14:textId="77777777" w:rsidR="00191C93" w:rsidRPr="00354F34" w:rsidRDefault="00191C93" w:rsidP="003441BE">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39211DFE" w14:textId="77777777" w:rsidR="00191C93" w:rsidRDefault="00191C93" w:rsidP="003441BE">
            <w:pPr>
              <w:rPr>
                <w:rFonts w:ascii="Arial" w:hAnsi="Arial" w:cs="Arial"/>
                <w:sz w:val="22"/>
                <w:szCs w:val="22"/>
              </w:rPr>
            </w:pPr>
          </w:p>
          <w:p w14:paraId="46886746" w14:textId="77777777" w:rsidR="00191C93" w:rsidRDefault="00191C93" w:rsidP="003441BE">
            <w:pPr>
              <w:rPr>
                <w:rFonts w:ascii="Arial" w:hAnsi="Arial" w:cs="Arial"/>
                <w:sz w:val="22"/>
                <w:szCs w:val="22"/>
              </w:rPr>
            </w:pPr>
          </w:p>
          <w:p w14:paraId="79EEC5A3" w14:textId="77777777" w:rsidR="00191C93" w:rsidRPr="004C3A0B" w:rsidRDefault="00191C93" w:rsidP="003441BE">
            <w:pPr>
              <w:rPr>
                <w:rFonts w:ascii="Arial" w:hAnsi="Arial" w:cs="Arial"/>
                <w:sz w:val="22"/>
                <w:szCs w:val="22"/>
              </w:rPr>
            </w:pPr>
          </w:p>
          <w:p w14:paraId="5820FCEB" w14:textId="77777777" w:rsidR="00191C93" w:rsidRPr="004C3A0B" w:rsidRDefault="00191C93" w:rsidP="003441B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EE8E7F2" w14:textId="77777777" w:rsidR="00191C93" w:rsidRDefault="00191C93" w:rsidP="00191C93"/>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91C93" w:rsidRPr="004C3A0B" w14:paraId="251BAF4E" w14:textId="77777777" w:rsidTr="003441B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816F187" w14:textId="77777777" w:rsidR="00191C93" w:rsidRPr="002132F9" w:rsidRDefault="00191C93" w:rsidP="003441BE">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33C8DE0" w14:textId="77777777" w:rsidR="00191C93" w:rsidRPr="004C3A0B" w:rsidRDefault="00191C93" w:rsidP="003441BE">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191C93" w:rsidRPr="004C3A0B" w14:paraId="6E6E3942" w14:textId="77777777" w:rsidTr="003441BE">
        <w:tc>
          <w:tcPr>
            <w:tcW w:w="596" w:type="dxa"/>
            <w:tcBorders>
              <w:top w:val="single" w:sz="4" w:space="0" w:color="auto"/>
              <w:bottom w:val="single" w:sz="4" w:space="0" w:color="auto"/>
            </w:tcBorders>
            <w:shd w:val="clear" w:color="auto" w:fill="F2F2F2" w:themeFill="background1" w:themeFillShade="F2"/>
            <w:vAlign w:val="center"/>
          </w:tcPr>
          <w:p w14:paraId="32211083" w14:textId="77777777" w:rsidR="00191C93" w:rsidRPr="00F96C3F" w:rsidRDefault="00191C93" w:rsidP="003441BE">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9834EE0" w14:textId="77777777" w:rsidR="00191C93" w:rsidRPr="004C3A0B" w:rsidRDefault="00191C93" w:rsidP="003441BE">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D75C6AE" w14:textId="77777777" w:rsidR="00191C93"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A540337" w14:textId="77777777" w:rsidR="00191C93" w:rsidRPr="004C3A0B" w:rsidRDefault="00191C93" w:rsidP="003441B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40C0E26" w14:textId="77777777" w:rsidR="00191C93"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D87B85A" w14:textId="77777777" w:rsidR="00191C93" w:rsidRPr="004C3A0B" w:rsidRDefault="00191C93" w:rsidP="003441BE">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AB8016E" w14:textId="77777777" w:rsidR="00191C93"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01B9D4B" w14:textId="77777777" w:rsidR="00191C93" w:rsidRPr="004C3A0B" w:rsidRDefault="00191C93" w:rsidP="003441BE">
            <w:pPr>
              <w:autoSpaceDE w:val="0"/>
              <w:autoSpaceDN w:val="0"/>
              <w:adjustRightInd w:val="0"/>
              <w:jc w:val="center"/>
              <w:rPr>
                <w:rFonts w:ascii="Arial" w:hAnsi="Arial" w:cs="Arial"/>
                <w:b/>
                <w:sz w:val="22"/>
                <w:szCs w:val="22"/>
              </w:rPr>
            </w:pPr>
          </w:p>
        </w:tc>
      </w:tr>
      <w:tr w:rsidR="00191C93" w:rsidRPr="004C3A0B" w14:paraId="7C575890" w14:textId="77777777" w:rsidTr="003441B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597924A" w14:textId="77777777" w:rsidR="00191C93" w:rsidRPr="00F96C3F" w:rsidRDefault="00191C93" w:rsidP="003441BE">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2D3D75A" w14:textId="77777777" w:rsidR="00191C93" w:rsidRPr="004C3A0B" w:rsidRDefault="00191C93" w:rsidP="003441B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3F999EC" w14:textId="77777777" w:rsidR="00191C93" w:rsidRPr="00392C8E" w:rsidRDefault="00000000" w:rsidP="003441BE">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191C93"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992C0BC" w14:textId="745505FF" w:rsidR="00191C93" w:rsidRPr="00392C8E" w:rsidRDefault="00000000" w:rsidP="003441BE">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850F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DF8C981" w14:textId="77777777" w:rsidR="00191C93" w:rsidRPr="00392C8E" w:rsidRDefault="00000000" w:rsidP="003441BE">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191C93" w:rsidRPr="00392C8E">
                  <w:rPr>
                    <w:rFonts w:ascii="MS Gothic" w:eastAsia="MS Gothic" w:hAnsi="MS Gothic" w:cs="Arial" w:hint="eastAsia"/>
                    <w:sz w:val="22"/>
                    <w:szCs w:val="22"/>
                  </w:rPr>
                  <w:t>☐</w:t>
                </w:r>
              </w:sdtContent>
            </w:sdt>
          </w:p>
        </w:tc>
      </w:tr>
      <w:tr w:rsidR="00191C93" w:rsidRPr="004C3A0B" w14:paraId="1883944B" w14:textId="77777777" w:rsidTr="003441B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DED9282" w14:textId="77777777" w:rsidR="00191C93" w:rsidRDefault="00191C93" w:rsidP="003441BE">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E1A6B5A"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6954BA4" w14:textId="77777777" w:rsidR="00191C93" w:rsidRDefault="00191C93" w:rsidP="003441BE">
            <w:pPr>
              <w:autoSpaceDE w:val="0"/>
              <w:autoSpaceDN w:val="0"/>
              <w:adjustRightInd w:val="0"/>
              <w:jc w:val="center"/>
              <w:rPr>
                <w:rFonts w:ascii="Arial" w:hAnsi="Arial" w:cs="Arial"/>
                <w:b/>
                <w:bCs/>
                <w:sz w:val="22"/>
                <w:szCs w:val="22"/>
              </w:rPr>
            </w:pPr>
          </w:p>
        </w:tc>
      </w:tr>
    </w:tbl>
    <w:p w14:paraId="0ADCC030" w14:textId="77777777" w:rsidR="00191C93" w:rsidRPr="00354F34" w:rsidRDefault="00191C93" w:rsidP="00191C93">
      <w:pPr>
        <w:autoSpaceDE w:val="0"/>
        <w:autoSpaceDN w:val="0"/>
        <w:adjustRightInd w:val="0"/>
        <w:spacing w:after="240"/>
        <w:jc w:val="both"/>
        <w:rPr>
          <w:rFonts w:ascii="Arial" w:hAnsi="Arial" w:cs="Arial"/>
          <w:b/>
          <w:sz w:val="22"/>
          <w:szCs w:val="22"/>
        </w:rPr>
      </w:pPr>
    </w:p>
    <w:p w14:paraId="51C5BB17" w14:textId="77777777" w:rsidR="00191C93" w:rsidRDefault="00191C93" w:rsidP="00191C93">
      <w:pPr>
        <w:rPr>
          <w:rFonts w:ascii="Arial" w:hAnsi="Arial" w:cs="Arial"/>
          <w:b/>
          <w:sz w:val="22"/>
          <w:szCs w:val="22"/>
        </w:rPr>
      </w:pPr>
      <w:r w:rsidRPr="00354F34">
        <w:rPr>
          <w:rFonts w:ascii="Arial" w:hAnsi="Arial" w:cs="Arial"/>
          <w:b/>
          <w:sz w:val="22"/>
          <w:szCs w:val="22"/>
        </w:rPr>
        <w:t>SECTION I: Feedback, Consent and Confidentiality</w:t>
      </w:r>
    </w:p>
    <w:p w14:paraId="29A75067" w14:textId="77777777" w:rsidR="00191C93" w:rsidRPr="00354F34" w:rsidRDefault="00191C93" w:rsidP="00191C93">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91C93" w:rsidRPr="004C3A0B" w14:paraId="6DBAD5F1" w14:textId="77777777" w:rsidTr="003441BE">
        <w:tc>
          <w:tcPr>
            <w:tcW w:w="596" w:type="dxa"/>
            <w:tcBorders>
              <w:top w:val="single" w:sz="4" w:space="0" w:color="auto"/>
              <w:bottom w:val="single" w:sz="4" w:space="0" w:color="auto"/>
            </w:tcBorders>
            <w:shd w:val="clear" w:color="auto" w:fill="F2F2F2" w:themeFill="background1" w:themeFillShade="F2"/>
          </w:tcPr>
          <w:p w14:paraId="12C43A3D" w14:textId="77777777" w:rsidR="00191C93" w:rsidRPr="002132F9" w:rsidRDefault="00191C93" w:rsidP="003441BE">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CFB0031" w14:textId="77777777" w:rsidR="00191C93" w:rsidRPr="004C3A0B" w:rsidRDefault="00191C93" w:rsidP="003441BE">
            <w:pPr>
              <w:rPr>
                <w:rFonts w:ascii="Arial" w:hAnsi="Arial" w:cs="Arial"/>
                <w:sz w:val="22"/>
                <w:szCs w:val="22"/>
              </w:rPr>
            </w:pPr>
            <w:r w:rsidRPr="004C3A0B">
              <w:rPr>
                <w:rFonts w:ascii="Arial" w:hAnsi="Arial" w:cs="Arial"/>
                <w:b/>
                <w:sz w:val="22"/>
                <w:szCs w:val="22"/>
              </w:rPr>
              <w:t>Feedback</w:t>
            </w:r>
          </w:p>
          <w:p w14:paraId="14431CF6" w14:textId="77777777" w:rsidR="00191C93" w:rsidRPr="004C3A0B" w:rsidRDefault="00191C93" w:rsidP="003441BE">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191C93" w:rsidRPr="004C3A0B" w14:paraId="6F822452" w14:textId="77777777" w:rsidTr="003441BE">
        <w:tc>
          <w:tcPr>
            <w:tcW w:w="596" w:type="dxa"/>
            <w:tcBorders>
              <w:top w:val="single" w:sz="4" w:space="0" w:color="auto"/>
              <w:bottom w:val="single" w:sz="4" w:space="0" w:color="auto"/>
            </w:tcBorders>
          </w:tcPr>
          <w:p w14:paraId="33AE70D1" w14:textId="77777777" w:rsidR="00191C93" w:rsidRPr="00E32138" w:rsidRDefault="00191C93" w:rsidP="003441BE">
            <w:pPr>
              <w:rPr>
                <w:rFonts w:ascii="Arial" w:hAnsi="Arial" w:cs="Arial"/>
                <w:bCs/>
                <w:sz w:val="22"/>
                <w:szCs w:val="22"/>
              </w:rPr>
            </w:pPr>
          </w:p>
        </w:tc>
        <w:tc>
          <w:tcPr>
            <w:tcW w:w="9923" w:type="dxa"/>
            <w:tcBorders>
              <w:top w:val="single" w:sz="4" w:space="0" w:color="auto"/>
              <w:bottom w:val="single" w:sz="4" w:space="0" w:color="auto"/>
            </w:tcBorders>
          </w:tcPr>
          <w:p w14:paraId="462ADBEA" w14:textId="77777777" w:rsidR="00191C93" w:rsidRDefault="00191C93" w:rsidP="003441BE">
            <w:pPr>
              <w:rPr>
                <w:rFonts w:ascii="Arial" w:hAnsi="Arial" w:cs="Arial"/>
                <w:sz w:val="22"/>
                <w:szCs w:val="22"/>
              </w:rPr>
            </w:pPr>
          </w:p>
          <w:p w14:paraId="3983A18C" w14:textId="20F1C855" w:rsidR="00191C93" w:rsidRPr="004C3A0B" w:rsidRDefault="007850F0" w:rsidP="003441BE">
            <w:pPr>
              <w:rPr>
                <w:rFonts w:ascii="Arial" w:hAnsi="Arial" w:cs="Arial"/>
                <w:sz w:val="22"/>
                <w:szCs w:val="22"/>
              </w:rPr>
            </w:pPr>
            <w:r>
              <w:rPr>
                <w:rFonts w:ascii="Arial" w:hAnsi="Arial" w:cs="Arial"/>
                <w:sz w:val="22"/>
                <w:szCs w:val="22"/>
              </w:rPr>
              <w:t xml:space="preserve">If participant was to email me, I will send them a summary </w:t>
            </w:r>
            <w:r w:rsidR="003E5735">
              <w:rPr>
                <w:rFonts w:ascii="Arial" w:hAnsi="Arial" w:cs="Arial"/>
                <w:sz w:val="22"/>
                <w:szCs w:val="22"/>
              </w:rPr>
              <w:t>of my research on my topic</w:t>
            </w:r>
            <w:r w:rsidR="004D7E25">
              <w:rPr>
                <w:rFonts w:ascii="Arial" w:hAnsi="Arial" w:cs="Arial"/>
                <w:sz w:val="22"/>
                <w:szCs w:val="22"/>
              </w:rPr>
              <w:t xml:space="preserve"> allowing them to understand what research has been conducted and the overall result that I received. </w:t>
            </w:r>
          </w:p>
          <w:p w14:paraId="09D946EA" w14:textId="77777777" w:rsidR="00191C93" w:rsidRPr="004C3A0B" w:rsidRDefault="00191C93" w:rsidP="003441B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91C93" w:rsidRPr="004C3A0B" w14:paraId="42F9B2F4" w14:textId="77777777" w:rsidTr="003441BE">
        <w:tc>
          <w:tcPr>
            <w:tcW w:w="596" w:type="dxa"/>
            <w:tcBorders>
              <w:top w:val="single" w:sz="4" w:space="0" w:color="auto"/>
              <w:bottom w:val="single" w:sz="4" w:space="0" w:color="auto"/>
            </w:tcBorders>
            <w:shd w:val="clear" w:color="auto" w:fill="F2F2F2" w:themeFill="background1" w:themeFillShade="F2"/>
          </w:tcPr>
          <w:p w14:paraId="6EB84929" w14:textId="77777777" w:rsidR="00191C93" w:rsidRPr="002132F9" w:rsidRDefault="00191C93" w:rsidP="003441BE">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EDB8EF9" w14:textId="77777777" w:rsidR="00191C93" w:rsidRPr="004C3A0B" w:rsidRDefault="00191C93" w:rsidP="003441BE">
            <w:pPr>
              <w:rPr>
                <w:rFonts w:ascii="Arial" w:hAnsi="Arial" w:cs="Arial"/>
                <w:sz w:val="22"/>
                <w:szCs w:val="22"/>
              </w:rPr>
            </w:pPr>
            <w:r w:rsidRPr="004C3A0B">
              <w:rPr>
                <w:rFonts w:ascii="Arial" w:hAnsi="Arial" w:cs="Arial"/>
                <w:b/>
                <w:sz w:val="22"/>
                <w:szCs w:val="22"/>
              </w:rPr>
              <w:t>Informed consent</w:t>
            </w:r>
          </w:p>
          <w:p w14:paraId="3808C1A5"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191C93" w:rsidRPr="004C3A0B" w14:paraId="585818C2" w14:textId="77777777" w:rsidTr="003441BE">
        <w:tc>
          <w:tcPr>
            <w:tcW w:w="596" w:type="dxa"/>
            <w:tcBorders>
              <w:top w:val="single" w:sz="4" w:space="0" w:color="auto"/>
              <w:bottom w:val="single" w:sz="4" w:space="0" w:color="auto"/>
            </w:tcBorders>
          </w:tcPr>
          <w:p w14:paraId="00531695" w14:textId="77777777" w:rsidR="00191C93" w:rsidRPr="00E32138" w:rsidRDefault="00191C93" w:rsidP="003441BE">
            <w:pPr>
              <w:rPr>
                <w:rFonts w:ascii="Arial" w:hAnsi="Arial" w:cs="Arial"/>
                <w:bCs/>
                <w:sz w:val="22"/>
                <w:szCs w:val="22"/>
              </w:rPr>
            </w:pPr>
          </w:p>
        </w:tc>
        <w:tc>
          <w:tcPr>
            <w:tcW w:w="9923" w:type="dxa"/>
            <w:tcBorders>
              <w:top w:val="single" w:sz="4" w:space="0" w:color="auto"/>
              <w:bottom w:val="single" w:sz="4" w:space="0" w:color="auto"/>
            </w:tcBorders>
          </w:tcPr>
          <w:p w14:paraId="0E9600BD" w14:textId="3A218C16" w:rsidR="00191C93" w:rsidRDefault="004D7E25" w:rsidP="003441BE">
            <w:pPr>
              <w:rPr>
                <w:rFonts w:ascii="Arial" w:hAnsi="Arial" w:cs="Arial"/>
                <w:sz w:val="22"/>
                <w:szCs w:val="22"/>
              </w:rPr>
            </w:pPr>
            <w:r>
              <w:rPr>
                <w:rFonts w:ascii="Arial" w:hAnsi="Arial" w:cs="Arial"/>
                <w:sz w:val="22"/>
                <w:szCs w:val="22"/>
              </w:rPr>
              <w:t xml:space="preserve">It will be laid out within the description of the questionnaire. </w:t>
            </w:r>
          </w:p>
          <w:p w14:paraId="2BA70564" w14:textId="77777777" w:rsidR="00191C93" w:rsidRDefault="00191C93" w:rsidP="003441BE">
            <w:pPr>
              <w:rPr>
                <w:rFonts w:ascii="Arial" w:hAnsi="Arial" w:cs="Arial"/>
                <w:sz w:val="22"/>
                <w:szCs w:val="22"/>
              </w:rPr>
            </w:pPr>
          </w:p>
          <w:p w14:paraId="41868E0C" w14:textId="77777777" w:rsidR="00191C93" w:rsidRPr="004C3A0B" w:rsidRDefault="00191C93" w:rsidP="003441BE">
            <w:pPr>
              <w:rPr>
                <w:rFonts w:ascii="Arial" w:hAnsi="Arial" w:cs="Arial"/>
                <w:sz w:val="22"/>
                <w:szCs w:val="22"/>
              </w:rPr>
            </w:pPr>
          </w:p>
          <w:p w14:paraId="620441AB" w14:textId="77777777" w:rsidR="00191C93" w:rsidRPr="004C3A0B" w:rsidRDefault="00191C93" w:rsidP="003441B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91C93" w:rsidRPr="004C3A0B" w14:paraId="3A503865" w14:textId="77777777" w:rsidTr="003441BE">
        <w:tc>
          <w:tcPr>
            <w:tcW w:w="596" w:type="dxa"/>
            <w:tcBorders>
              <w:top w:val="single" w:sz="4" w:space="0" w:color="auto"/>
              <w:bottom w:val="single" w:sz="4" w:space="0" w:color="auto"/>
            </w:tcBorders>
            <w:shd w:val="clear" w:color="auto" w:fill="F2F2F2" w:themeFill="background1" w:themeFillShade="F2"/>
          </w:tcPr>
          <w:p w14:paraId="46BAA9EF" w14:textId="77777777" w:rsidR="00191C93" w:rsidRPr="002132F9" w:rsidRDefault="00191C93" w:rsidP="003441BE">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2161F67" w14:textId="77777777" w:rsidR="00191C93" w:rsidRPr="004C3A0B" w:rsidRDefault="00191C93" w:rsidP="003441BE">
            <w:pPr>
              <w:rPr>
                <w:rFonts w:ascii="Arial" w:hAnsi="Arial" w:cs="Arial"/>
                <w:b/>
                <w:sz w:val="22"/>
                <w:szCs w:val="22"/>
              </w:rPr>
            </w:pPr>
            <w:r w:rsidRPr="004C3A0B">
              <w:rPr>
                <w:rFonts w:ascii="Arial" w:hAnsi="Arial" w:cs="Arial"/>
                <w:b/>
                <w:sz w:val="22"/>
                <w:szCs w:val="22"/>
              </w:rPr>
              <w:t>Confidentiality / Anonymity</w:t>
            </w:r>
          </w:p>
          <w:p w14:paraId="25BF6346" w14:textId="77777777" w:rsidR="00191C93" w:rsidRPr="004C3A0B" w:rsidRDefault="00191C93" w:rsidP="003441BE">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191C93" w:rsidRPr="004C3A0B" w14:paraId="3212CC29" w14:textId="77777777" w:rsidTr="003441BE">
        <w:tc>
          <w:tcPr>
            <w:tcW w:w="596" w:type="dxa"/>
            <w:tcBorders>
              <w:top w:val="single" w:sz="4" w:space="0" w:color="auto"/>
              <w:bottom w:val="single" w:sz="4" w:space="0" w:color="auto"/>
            </w:tcBorders>
          </w:tcPr>
          <w:p w14:paraId="32903B81" w14:textId="77777777" w:rsidR="00191C93" w:rsidRPr="00E32138" w:rsidRDefault="00191C93" w:rsidP="003441BE">
            <w:pPr>
              <w:rPr>
                <w:rFonts w:ascii="Arial" w:hAnsi="Arial" w:cs="Arial"/>
                <w:bCs/>
                <w:sz w:val="22"/>
                <w:szCs w:val="22"/>
              </w:rPr>
            </w:pPr>
          </w:p>
        </w:tc>
        <w:tc>
          <w:tcPr>
            <w:tcW w:w="9923" w:type="dxa"/>
            <w:tcBorders>
              <w:top w:val="single" w:sz="4" w:space="0" w:color="auto"/>
              <w:bottom w:val="single" w:sz="4" w:space="0" w:color="auto"/>
            </w:tcBorders>
          </w:tcPr>
          <w:p w14:paraId="6247A245" w14:textId="77777777" w:rsidR="00191C93" w:rsidRDefault="00191C93" w:rsidP="003441BE">
            <w:pPr>
              <w:rPr>
                <w:rFonts w:ascii="Arial" w:hAnsi="Arial" w:cs="Arial"/>
                <w:sz w:val="22"/>
                <w:szCs w:val="22"/>
              </w:rPr>
            </w:pPr>
          </w:p>
          <w:p w14:paraId="71292C2C" w14:textId="599CD885" w:rsidR="00191C93" w:rsidRDefault="004D7E25" w:rsidP="003441BE">
            <w:pPr>
              <w:rPr>
                <w:rFonts w:ascii="Arial" w:hAnsi="Arial" w:cs="Arial"/>
                <w:sz w:val="22"/>
                <w:szCs w:val="22"/>
              </w:rPr>
            </w:pPr>
            <w:r>
              <w:rPr>
                <w:rFonts w:ascii="Arial" w:hAnsi="Arial" w:cs="Arial"/>
                <w:sz w:val="22"/>
                <w:szCs w:val="22"/>
              </w:rPr>
              <w:t>None</w:t>
            </w:r>
          </w:p>
          <w:p w14:paraId="53907E88" w14:textId="77777777" w:rsidR="00191C93" w:rsidRPr="004C3A0B" w:rsidRDefault="00191C93" w:rsidP="003441BE">
            <w:pPr>
              <w:rPr>
                <w:rFonts w:ascii="Arial" w:hAnsi="Arial" w:cs="Arial"/>
                <w:sz w:val="22"/>
                <w:szCs w:val="22"/>
              </w:rPr>
            </w:pPr>
          </w:p>
          <w:p w14:paraId="69530C7B" w14:textId="77777777" w:rsidR="00191C93" w:rsidRPr="004C3A0B" w:rsidRDefault="00191C93" w:rsidP="003441B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2F15F1" w14:textId="77777777" w:rsidR="00191C93" w:rsidRPr="004C3A0B" w:rsidRDefault="00191C93" w:rsidP="00191C93">
      <w:pPr>
        <w:rPr>
          <w:rFonts w:ascii="Arial" w:hAnsi="Arial" w:cs="Arial"/>
          <w:sz w:val="22"/>
          <w:szCs w:val="22"/>
        </w:rPr>
      </w:pPr>
    </w:p>
    <w:p w14:paraId="2769783F" w14:textId="77777777" w:rsidR="00191C93" w:rsidRDefault="00191C93" w:rsidP="00191C93">
      <w:pPr>
        <w:rPr>
          <w:rFonts w:ascii="Arial" w:hAnsi="Arial" w:cs="Arial"/>
          <w:b/>
          <w:sz w:val="22"/>
          <w:szCs w:val="22"/>
        </w:rPr>
      </w:pPr>
      <w:r w:rsidRPr="00354F34">
        <w:rPr>
          <w:rFonts w:ascii="Arial" w:hAnsi="Arial" w:cs="Arial"/>
          <w:b/>
          <w:sz w:val="22"/>
          <w:szCs w:val="22"/>
        </w:rPr>
        <w:t>SECTION J: Data Protection and Storage</w:t>
      </w:r>
    </w:p>
    <w:p w14:paraId="1436DD7C" w14:textId="77777777" w:rsidR="00191C93" w:rsidRPr="00354F34" w:rsidRDefault="00191C93" w:rsidP="00191C93">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91C93" w14:paraId="6B2227BF" w14:textId="77777777" w:rsidTr="003441B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7DB944C" w14:textId="77777777" w:rsidR="00191C93" w:rsidRDefault="00191C93" w:rsidP="003441BE">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DD4EE91" w14:textId="77777777" w:rsidR="00191C93" w:rsidRDefault="00191C93" w:rsidP="003441B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10B0A" w14:textId="77777777" w:rsidR="00191C93" w:rsidRDefault="00191C93" w:rsidP="003441B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A15AB9" w14:textId="77777777" w:rsidR="00191C93" w:rsidRDefault="00191C93" w:rsidP="003441B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91C93" w14:paraId="200ED0E7" w14:textId="77777777" w:rsidTr="003441B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85BC19A" w14:textId="77777777" w:rsidR="00191C93" w:rsidRPr="00CF6CA5" w:rsidRDefault="00191C93" w:rsidP="003441BE">
            <w:pPr>
              <w:pStyle w:val="NormalWeb"/>
              <w:autoSpaceDE w:val="0"/>
              <w:autoSpaceDN w:val="0"/>
              <w:adjustRightInd w:val="0"/>
              <w:spacing w:before="0" w:after="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31EE420" w14:textId="77777777" w:rsidR="00191C93" w:rsidRDefault="00191C93" w:rsidP="003441BE">
            <w:pPr>
              <w:pStyle w:val="NormalWeb"/>
              <w:autoSpaceDE w:val="0"/>
              <w:autoSpaceDN w:val="0"/>
              <w:adjustRightInd w:val="0"/>
              <w:spacing w:before="0" w:after="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22556D" w14:textId="77777777" w:rsidR="00191C93" w:rsidRPr="000B38C3" w:rsidRDefault="00191C93" w:rsidP="003441BE">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33FA1B" w14:textId="73CD6DD2" w:rsidR="00191C93" w:rsidRPr="000B38C3" w:rsidRDefault="00191C93" w:rsidP="003441BE">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r w:rsidR="003E5735">
              <w:rPr>
                <w:rFonts w:ascii="MS Gothic" w:eastAsia="MS Gothic" w:hAnsi="MS Gothic" w:cs="Arial"/>
                <w:sz w:val="22"/>
                <w:szCs w:val="22"/>
                <w:lang w:val="en-US"/>
              </w:rPr>
              <w:t>/</w:t>
            </w:r>
          </w:p>
        </w:tc>
      </w:tr>
      <w:tr w:rsidR="00191C93" w14:paraId="7338162C" w14:textId="77777777" w:rsidTr="003441B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70E164" w14:textId="77777777" w:rsidR="00191C93" w:rsidRDefault="00191C93" w:rsidP="003441B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83B15D" w14:textId="77777777" w:rsidR="00191C93" w:rsidRDefault="00191C93" w:rsidP="003441B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91C93" w14:paraId="5D559CD0" w14:textId="77777777" w:rsidTr="003441B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9B78A93" w14:textId="77777777" w:rsidR="00191C93" w:rsidRDefault="00191C93" w:rsidP="003441BE">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14BF528" w14:textId="77777777" w:rsidR="00191C93" w:rsidRDefault="00191C93" w:rsidP="003441BE">
            <w:pPr>
              <w:rPr>
                <w:rFonts w:ascii="Arial" w:hAnsi="Arial" w:cs="Arial"/>
                <w:sz w:val="22"/>
                <w:szCs w:val="22"/>
              </w:rPr>
            </w:pPr>
          </w:p>
          <w:p w14:paraId="7A08CB81" w14:textId="77777777" w:rsidR="00191C93" w:rsidRDefault="00191C93" w:rsidP="003441BE">
            <w:pPr>
              <w:rPr>
                <w:rFonts w:ascii="Arial" w:hAnsi="Arial" w:cs="Arial"/>
                <w:sz w:val="22"/>
                <w:szCs w:val="22"/>
              </w:rPr>
            </w:pPr>
          </w:p>
          <w:p w14:paraId="3E741B1C" w14:textId="77777777" w:rsidR="00191C93" w:rsidRPr="004C3A0B" w:rsidRDefault="00191C93" w:rsidP="003441BE">
            <w:pPr>
              <w:rPr>
                <w:rFonts w:ascii="Arial" w:hAnsi="Arial" w:cs="Arial"/>
                <w:sz w:val="22"/>
                <w:szCs w:val="22"/>
              </w:rPr>
            </w:pPr>
          </w:p>
          <w:p w14:paraId="0740D5C5" w14:textId="77777777" w:rsidR="00191C93" w:rsidRPr="00354F34" w:rsidRDefault="00191C93" w:rsidP="003441BE">
            <w:pPr>
              <w:autoSpaceDE w:val="0"/>
              <w:autoSpaceDN w:val="0"/>
              <w:adjustRightInd w:val="0"/>
              <w:rPr>
                <w:i/>
              </w:rPr>
            </w:pPr>
            <w:r w:rsidRPr="003257BD">
              <w:rPr>
                <w:rFonts w:ascii="Arial" w:hAnsi="Arial" w:cs="Arial"/>
                <w:i/>
                <w:color w:val="808080"/>
                <w:sz w:val="18"/>
                <w:szCs w:val="18"/>
              </w:rPr>
              <w:t>(this box should expand as you type)</w:t>
            </w:r>
          </w:p>
        </w:tc>
      </w:tr>
      <w:tr w:rsidR="00191C93" w14:paraId="17FD50BB" w14:textId="77777777" w:rsidTr="003441B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86DC4E2" w14:textId="77777777" w:rsidR="00191C93" w:rsidRDefault="00191C93" w:rsidP="003441BE">
            <w:pPr>
              <w:pStyle w:val="NormalWeb"/>
              <w:autoSpaceDE w:val="0"/>
              <w:autoSpaceDN w:val="0"/>
              <w:adjustRightInd w:val="0"/>
              <w:spacing w:before="0" w:after="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626EC77" w14:textId="77777777" w:rsidR="00191C93" w:rsidRPr="00947984" w:rsidRDefault="00191C93" w:rsidP="003441BE">
            <w:pPr>
              <w:pStyle w:val="NormalWeb"/>
              <w:autoSpaceDE w:val="0"/>
              <w:autoSpaceDN w:val="0"/>
              <w:adjustRightInd w:val="0"/>
              <w:spacing w:before="0" w:after="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A6D50" w14:textId="77777777" w:rsidR="00191C93" w:rsidRDefault="00191C93" w:rsidP="003441B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509F56" w14:textId="77777777" w:rsidR="00191C93" w:rsidRDefault="00191C93" w:rsidP="003441B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91C93" w14:paraId="2DDC6ABC" w14:textId="77777777" w:rsidTr="003441B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0EC908" w14:textId="77777777" w:rsidR="00191C93" w:rsidRPr="00CF6CA5" w:rsidRDefault="00191C93" w:rsidP="003441BE">
            <w:pPr>
              <w:pStyle w:val="NormalWeb"/>
              <w:spacing w:before="0" w:after="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33377" w14:textId="77777777" w:rsidR="00191C93" w:rsidRDefault="00191C93" w:rsidP="003441BE">
            <w:pPr>
              <w:pStyle w:val="NormalWeb"/>
              <w:spacing w:before="0" w:after="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31A23F0" w14:textId="77777777" w:rsidR="00191C93" w:rsidRDefault="00191C93" w:rsidP="003441BE">
            <w:pPr>
              <w:pStyle w:val="NormalWeb"/>
              <w:spacing w:before="0" w:after="0"/>
            </w:pPr>
            <w:r>
              <w:rPr>
                <w:rFonts w:ascii="Arial" w:hAnsi="Arial" w:cs="Arial"/>
                <w:i/>
                <w:iCs/>
                <w:color w:val="000000"/>
                <w:sz w:val="20"/>
                <w:szCs w:val="23"/>
              </w:rPr>
              <w:t>(a) racial or ethnic origin,</w:t>
            </w:r>
          </w:p>
          <w:p w14:paraId="5CE18182" w14:textId="77777777" w:rsidR="00191C93" w:rsidRDefault="00191C93" w:rsidP="003441BE">
            <w:pPr>
              <w:pStyle w:val="NormalWeb"/>
              <w:spacing w:before="0" w:after="0"/>
            </w:pPr>
            <w:r>
              <w:rPr>
                <w:rFonts w:ascii="Arial" w:hAnsi="Arial" w:cs="Arial"/>
                <w:i/>
                <w:iCs/>
                <w:color w:val="000000"/>
                <w:sz w:val="20"/>
                <w:szCs w:val="23"/>
              </w:rPr>
              <w:t>(b) political opinions,</w:t>
            </w:r>
          </w:p>
          <w:p w14:paraId="52323177" w14:textId="77777777" w:rsidR="00191C93" w:rsidRDefault="00191C93" w:rsidP="003441BE">
            <w:pPr>
              <w:pStyle w:val="NormalWeb"/>
              <w:spacing w:before="0" w:after="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AA088E1" w14:textId="77777777" w:rsidR="00191C93" w:rsidRDefault="00191C93" w:rsidP="003441BE">
            <w:pPr>
              <w:pStyle w:val="NormalWeb"/>
              <w:spacing w:before="0" w:after="0"/>
            </w:pPr>
            <w:r>
              <w:rPr>
                <w:rFonts w:ascii="Arial" w:hAnsi="Arial" w:cs="Arial"/>
                <w:i/>
                <w:iCs/>
                <w:color w:val="000000"/>
                <w:sz w:val="20"/>
                <w:szCs w:val="23"/>
              </w:rPr>
              <w:t>(d) membership of a trade union (within the meaning of the Trade Union and Labour Relations (Consolidation) Act 1992),</w:t>
            </w:r>
          </w:p>
          <w:p w14:paraId="2BB01A19" w14:textId="77777777" w:rsidR="00191C93" w:rsidRDefault="00191C93" w:rsidP="003441BE">
            <w:pPr>
              <w:pStyle w:val="NormalWeb"/>
              <w:spacing w:before="0" w:after="0"/>
            </w:pPr>
            <w:r>
              <w:rPr>
                <w:rFonts w:ascii="Arial" w:hAnsi="Arial" w:cs="Arial"/>
                <w:i/>
                <w:iCs/>
                <w:color w:val="000000"/>
                <w:sz w:val="20"/>
                <w:szCs w:val="23"/>
              </w:rPr>
              <w:t>(e) physical or mental health or condition,</w:t>
            </w:r>
          </w:p>
          <w:p w14:paraId="1DE5FC50" w14:textId="77777777" w:rsidR="00191C93" w:rsidRDefault="00191C93" w:rsidP="003441BE">
            <w:pPr>
              <w:pStyle w:val="NormalWeb"/>
              <w:spacing w:before="0" w:after="0"/>
            </w:pPr>
            <w:r>
              <w:rPr>
                <w:rFonts w:ascii="Arial" w:hAnsi="Arial" w:cs="Arial"/>
                <w:i/>
                <w:iCs/>
                <w:color w:val="000000"/>
                <w:sz w:val="20"/>
                <w:szCs w:val="23"/>
              </w:rPr>
              <w:t>(f) sexual life,</w:t>
            </w:r>
          </w:p>
          <w:p w14:paraId="1B0D4AA1" w14:textId="77777777" w:rsidR="00191C93" w:rsidRDefault="00191C93" w:rsidP="003441BE">
            <w:pPr>
              <w:pStyle w:val="NormalWeb"/>
              <w:spacing w:before="0" w:after="0"/>
            </w:pPr>
            <w:r>
              <w:rPr>
                <w:rFonts w:ascii="Arial" w:hAnsi="Arial" w:cs="Arial"/>
                <w:i/>
                <w:iCs/>
                <w:color w:val="000000"/>
                <w:sz w:val="20"/>
                <w:szCs w:val="23"/>
              </w:rPr>
              <w:t>(g) genetics,</w:t>
            </w:r>
          </w:p>
          <w:p w14:paraId="67F4B37D" w14:textId="77777777" w:rsidR="00191C93" w:rsidRPr="00354F34" w:rsidRDefault="00191C93" w:rsidP="003441BE">
            <w:pPr>
              <w:pStyle w:val="NormalWeb"/>
              <w:spacing w:before="0" w:after="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96BAAC" w14:textId="77777777" w:rsidR="00191C93" w:rsidRPr="000B38C3" w:rsidRDefault="00191C93" w:rsidP="003441BE">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842069" w14:textId="2AFB0EDF" w:rsidR="00191C93" w:rsidRPr="000B38C3" w:rsidRDefault="00191C93" w:rsidP="003441BE">
            <w:pPr>
              <w:pStyle w:val="NormalWeb"/>
              <w:autoSpaceDE w:val="0"/>
              <w:autoSpaceDN w:val="0"/>
              <w:adjustRightInd w:val="0"/>
              <w:jc w:val="center"/>
            </w:pPr>
            <w:r w:rsidRPr="000B38C3">
              <w:rPr>
                <w:rFonts w:ascii="MS Gothic" w:eastAsia="MS Gothic" w:hAnsi="MS Gothic" w:cs="Arial" w:hint="eastAsia"/>
                <w:sz w:val="22"/>
                <w:szCs w:val="22"/>
                <w:lang w:val="en-US"/>
              </w:rPr>
              <w:t>☐</w:t>
            </w:r>
            <w:r w:rsidR="003E5735">
              <w:rPr>
                <w:rFonts w:ascii="MS Gothic" w:eastAsia="MS Gothic" w:hAnsi="MS Gothic" w:cs="Arial"/>
                <w:sz w:val="22"/>
                <w:szCs w:val="22"/>
                <w:lang w:val="en-US"/>
              </w:rPr>
              <w:t>/</w:t>
            </w:r>
          </w:p>
        </w:tc>
      </w:tr>
      <w:tr w:rsidR="00191C93" w14:paraId="147E222A" w14:textId="77777777" w:rsidTr="003441B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F77B3F" w14:textId="77777777" w:rsidR="00191C93" w:rsidRDefault="00191C93" w:rsidP="003441B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400EA1" w14:textId="77777777" w:rsidR="00191C93" w:rsidRDefault="00191C93" w:rsidP="003441B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91C93" w14:paraId="72558535" w14:textId="77777777" w:rsidTr="003441B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5F15968" w14:textId="77777777" w:rsidR="00191C93" w:rsidRDefault="00191C93" w:rsidP="003441BE">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6FFD4CE" w14:textId="77777777" w:rsidR="00191C93" w:rsidRDefault="00191C93" w:rsidP="003441BE">
            <w:pPr>
              <w:rPr>
                <w:rFonts w:ascii="Arial" w:hAnsi="Arial" w:cs="Arial"/>
                <w:sz w:val="22"/>
                <w:szCs w:val="22"/>
              </w:rPr>
            </w:pPr>
          </w:p>
          <w:p w14:paraId="2F93BD80" w14:textId="77777777" w:rsidR="00191C93" w:rsidRDefault="00191C93" w:rsidP="003441BE">
            <w:pPr>
              <w:rPr>
                <w:rFonts w:ascii="Arial" w:hAnsi="Arial" w:cs="Arial"/>
                <w:sz w:val="22"/>
                <w:szCs w:val="22"/>
              </w:rPr>
            </w:pPr>
          </w:p>
          <w:p w14:paraId="51D9A919" w14:textId="77777777" w:rsidR="00191C93" w:rsidRPr="004C3A0B" w:rsidRDefault="00191C93" w:rsidP="003441BE">
            <w:pPr>
              <w:rPr>
                <w:rFonts w:ascii="Arial" w:hAnsi="Arial" w:cs="Arial"/>
                <w:sz w:val="22"/>
                <w:szCs w:val="22"/>
              </w:rPr>
            </w:pPr>
          </w:p>
          <w:p w14:paraId="2638F681" w14:textId="77777777" w:rsidR="00191C93" w:rsidRDefault="00191C93" w:rsidP="003441BE">
            <w:pPr>
              <w:autoSpaceDE w:val="0"/>
              <w:autoSpaceDN w:val="0"/>
              <w:adjustRightInd w:val="0"/>
            </w:pPr>
            <w:r w:rsidRPr="003257BD">
              <w:rPr>
                <w:rFonts w:ascii="Arial" w:hAnsi="Arial" w:cs="Arial"/>
                <w:i/>
                <w:color w:val="808080"/>
                <w:sz w:val="18"/>
                <w:szCs w:val="18"/>
              </w:rPr>
              <w:t>(this box should expand as you type)</w:t>
            </w:r>
          </w:p>
        </w:tc>
      </w:tr>
    </w:tbl>
    <w:p w14:paraId="55E433FE" w14:textId="77777777" w:rsidR="00191C93" w:rsidRDefault="00191C93" w:rsidP="00191C93"/>
    <w:tbl>
      <w:tblPr>
        <w:tblStyle w:val="TableGrid"/>
        <w:tblW w:w="10485" w:type="dxa"/>
        <w:tblLook w:val="04A0" w:firstRow="1" w:lastRow="0" w:firstColumn="1" w:lastColumn="0" w:noHBand="0" w:noVBand="1"/>
      </w:tblPr>
      <w:tblGrid>
        <w:gridCol w:w="562"/>
        <w:gridCol w:w="7905"/>
        <w:gridCol w:w="992"/>
        <w:gridCol w:w="1026"/>
      </w:tblGrid>
      <w:tr w:rsidR="00191C93" w:rsidRPr="004C3A0B" w14:paraId="4DE8F661" w14:textId="77777777" w:rsidTr="003441BE">
        <w:trPr>
          <w:trHeight w:val="439"/>
        </w:trPr>
        <w:tc>
          <w:tcPr>
            <w:tcW w:w="562" w:type="dxa"/>
            <w:shd w:val="clear" w:color="auto" w:fill="F2F2F2" w:themeFill="background1" w:themeFillShade="F2"/>
            <w:vAlign w:val="center"/>
          </w:tcPr>
          <w:p w14:paraId="2EAB8D23" w14:textId="77777777" w:rsidR="00191C93" w:rsidRPr="002132F9" w:rsidRDefault="00191C93" w:rsidP="003441BE">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65246D8" w14:textId="77777777" w:rsidR="00191C93" w:rsidRPr="009563B2" w:rsidRDefault="00191C93" w:rsidP="003441BE">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1D7478C1"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18494501"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91C93" w:rsidRPr="004C3A0B" w14:paraId="3B5FEB88" w14:textId="77777777" w:rsidTr="003441BE">
        <w:trPr>
          <w:trHeight w:val="439"/>
        </w:trPr>
        <w:tc>
          <w:tcPr>
            <w:tcW w:w="562" w:type="dxa"/>
            <w:shd w:val="clear" w:color="auto" w:fill="F2F2F2" w:themeFill="background1" w:themeFillShade="F2"/>
            <w:vAlign w:val="center"/>
          </w:tcPr>
          <w:p w14:paraId="7D40B7DC" w14:textId="77777777" w:rsidR="00191C93" w:rsidRPr="00903B3C" w:rsidRDefault="00191C93" w:rsidP="003441B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6DA5DD8"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724F0919"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5D1CF7EB"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68B0E9E3" w14:textId="77777777" w:rsidTr="003441BE">
        <w:trPr>
          <w:trHeight w:val="403"/>
        </w:trPr>
        <w:tc>
          <w:tcPr>
            <w:tcW w:w="562" w:type="dxa"/>
            <w:shd w:val="clear" w:color="auto" w:fill="F2F2F2" w:themeFill="background1" w:themeFillShade="F2"/>
            <w:vAlign w:val="center"/>
          </w:tcPr>
          <w:p w14:paraId="69DB8F3B" w14:textId="77777777" w:rsidR="00191C93" w:rsidRPr="00903B3C" w:rsidRDefault="00191C93" w:rsidP="003441BE">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712A792"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1B35D6A"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29136907"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01ACA38E" w14:textId="77777777" w:rsidTr="003441BE">
        <w:trPr>
          <w:trHeight w:val="439"/>
        </w:trPr>
        <w:tc>
          <w:tcPr>
            <w:tcW w:w="562" w:type="dxa"/>
            <w:shd w:val="clear" w:color="auto" w:fill="F2F2F2" w:themeFill="background1" w:themeFillShade="F2"/>
            <w:vAlign w:val="center"/>
          </w:tcPr>
          <w:p w14:paraId="66099A14" w14:textId="77777777" w:rsidR="00191C93" w:rsidRPr="00903B3C" w:rsidRDefault="00191C93" w:rsidP="003441BE">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1968F1B2"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6A0CF9E0"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0EDAF9C5"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77078EB8" w14:textId="77777777" w:rsidTr="003441BE">
        <w:trPr>
          <w:trHeight w:val="403"/>
        </w:trPr>
        <w:tc>
          <w:tcPr>
            <w:tcW w:w="562" w:type="dxa"/>
            <w:shd w:val="clear" w:color="auto" w:fill="F2F2F2" w:themeFill="background1" w:themeFillShade="F2"/>
            <w:vAlign w:val="center"/>
          </w:tcPr>
          <w:p w14:paraId="570B3FC6" w14:textId="77777777" w:rsidR="00191C93" w:rsidRPr="00903B3C" w:rsidRDefault="00191C93" w:rsidP="003441BE">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59A69D1"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6FDA746E"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2AB18351"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2B341AA5" w14:textId="77777777" w:rsidTr="003441BE">
        <w:trPr>
          <w:trHeight w:val="403"/>
        </w:trPr>
        <w:tc>
          <w:tcPr>
            <w:tcW w:w="562" w:type="dxa"/>
            <w:shd w:val="clear" w:color="auto" w:fill="F2F2F2" w:themeFill="background1" w:themeFillShade="F2"/>
            <w:vAlign w:val="center"/>
          </w:tcPr>
          <w:p w14:paraId="77FB0FF1" w14:textId="77777777" w:rsidR="00191C93" w:rsidRPr="00903B3C" w:rsidRDefault="00191C93" w:rsidP="003441BE">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759F8E5A"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05251201"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7A3054DA"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76285959" w14:textId="77777777" w:rsidTr="003441BE">
        <w:trPr>
          <w:trHeight w:val="403"/>
        </w:trPr>
        <w:tc>
          <w:tcPr>
            <w:tcW w:w="562" w:type="dxa"/>
            <w:shd w:val="clear" w:color="auto" w:fill="F2F2F2" w:themeFill="background1" w:themeFillShade="F2"/>
            <w:vAlign w:val="center"/>
          </w:tcPr>
          <w:p w14:paraId="08EEF18E" w14:textId="77777777" w:rsidR="00191C93" w:rsidRPr="00903B3C" w:rsidRDefault="00191C93" w:rsidP="003441B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51B57E3F"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3AB9106D"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68B801C2"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77C1A235" w14:textId="77777777" w:rsidTr="003441BE">
        <w:trPr>
          <w:trHeight w:val="403"/>
        </w:trPr>
        <w:tc>
          <w:tcPr>
            <w:tcW w:w="562" w:type="dxa"/>
            <w:shd w:val="clear" w:color="auto" w:fill="F2F2F2" w:themeFill="background1" w:themeFillShade="F2"/>
            <w:vAlign w:val="center"/>
          </w:tcPr>
          <w:p w14:paraId="04F89E6D" w14:textId="77777777" w:rsidR="00191C93" w:rsidRPr="00903B3C" w:rsidRDefault="00191C93" w:rsidP="003441B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50E26F13"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Other – specify:</w:t>
            </w:r>
          </w:p>
          <w:p w14:paraId="19CBFD94" w14:textId="77777777" w:rsidR="00191C93" w:rsidRPr="004C3A0B" w:rsidRDefault="00191C93" w:rsidP="003441BE">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1CBC9CB"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42093EF9"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714A26F6" w14:textId="77777777" w:rsidTr="003441BE">
        <w:trPr>
          <w:trHeight w:val="403"/>
        </w:trPr>
        <w:tc>
          <w:tcPr>
            <w:tcW w:w="562" w:type="dxa"/>
            <w:shd w:val="clear" w:color="auto" w:fill="F2F2F2" w:themeFill="background1" w:themeFillShade="F2"/>
            <w:vAlign w:val="center"/>
          </w:tcPr>
          <w:p w14:paraId="5A78BD98" w14:textId="77777777" w:rsidR="00191C93" w:rsidRPr="00903B3C" w:rsidRDefault="00191C93" w:rsidP="003441B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650E5119" w14:textId="77777777" w:rsidR="00191C93" w:rsidRDefault="00191C93" w:rsidP="003441BE">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191C93" w:rsidRPr="004C3A0B" w14:paraId="491A526F" w14:textId="77777777" w:rsidTr="003441BE">
        <w:trPr>
          <w:trHeight w:val="403"/>
        </w:trPr>
        <w:tc>
          <w:tcPr>
            <w:tcW w:w="562" w:type="dxa"/>
            <w:vAlign w:val="center"/>
          </w:tcPr>
          <w:p w14:paraId="44C5A760" w14:textId="77777777" w:rsidR="00191C93" w:rsidRPr="00E65973" w:rsidRDefault="00191C93" w:rsidP="003441BE">
            <w:pPr>
              <w:jc w:val="center"/>
              <w:rPr>
                <w:rFonts w:ascii="Arial" w:hAnsi="Arial" w:cs="Arial"/>
                <w:sz w:val="22"/>
                <w:szCs w:val="22"/>
              </w:rPr>
            </w:pPr>
          </w:p>
        </w:tc>
        <w:tc>
          <w:tcPr>
            <w:tcW w:w="9923" w:type="dxa"/>
            <w:gridSpan w:val="3"/>
          </w:tcPr>
          <w:p w14:paraId="6DB2D907" w14:textId="77777777" w:rsidR="00191C93" w:rsidRDefault="00191C93" w:rsidP="003441BE">
            <w:pPr>
              <w:rPr>
                <w:rFonts w:ascii="Arial" w:hAnsi="Arial" w:cs="Arial"/>
                <w:sz w:val="22"/>
                <w:szCs w:val="22"/>
              </w:rPr>
            </w:pPr>
          </w:p>
          <w:p w14:paraId="013CC281" w14:textId="77777777" w:rsidR="00191C93" w:rsidRPr="004C3A0B" w:rsidRDefault="00191C93" w:rsidP="003441BE">
            <w:pPr>
              <w:rPr>
                <w:rFonts w:ascii="Arial" w:hAnsi="Arial" w:cs="Arial"/>
                <w:sz w:val="22"/>
                <w:szCs w:val="22"/>
              </w:rPr>
            </w:pPr>
          </w:p>
          <w:p w14:paraId="12FE83FE" w14:textId="77777777" w:rsidR="00191C93" w:rsidRDefault="00191C93" w:rsidP="003441BE">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11D94348" w14:textId="77777777" w:rsidR="00191C93" w:rsidRDefault="00191C93" w:rsidP="00191C93"/>
    <w:tbl>
      <w:tblPr>
        <w:tblStyle w:val="TableGrid"/>
        <w:tblW w:w="10485" w:type="dxa"/>
        <w:tblLook w:val="04A0" w:firstRow="1" w:lastRow="0" w:firstColumn="1" w:lastColumn="0" w:noHBand="0" w:noVBand="1"/>
      </w:tblPr>
      <w:tblGrid>
        <w:gridCol w:w="562"/>
        <w:gridCol w:w="7905"/>
        <w:gridCol w:w="992"/>
        <w:gridCol w:w="1026"/>
      </w:tblGrid>
      <w:tr w:rsidR="00191C93" w:rsidRPr="004C3A0B" w14:paraId="33038F8F" w14:textId="77777777" w:rsidTr="003441BE">
        <w:trPr>
          <w:trHeight w:val="439"/>
        </w:trPr>
        <w:tc>
          <w:tcPr>
            <w:tcW w:w="562" w:type="dxa"/>
            <w:shd w:val="clear" w:color="auto" w:fill="F2F2F2" w:themeFill="background1" w:themeFillShade="F2"/>
          </w:tcPr>
          <w:p w14:paraId="56F6DFF2" w14:textId="77777777" w:rsidR="00191C93" w:rsidRPr="002132F9" w:rsidRDefault="00191C93" w:rsidP="003441BE">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7FA28FE" w14:textId="77777777" w:rsidR="00191C93" w:rsidRPr="004C3A0B" w:rsidRDefault="00191C93" w:rsidP="003441BE">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191C93" w:rsidRPr="004C3A0B" w14:paraId="310F7BF5" w14:textId="77777777" w:rsidTr="003441BE">
        <w:trPr>
          <w:trHeight w:val="439"/>
        </w:trPr>
        <w:tc>
          <w:tcPr>
            <w:tcW w:w="562" w:type="dxa"/>
            <w:shd w:val="clear" w:color="auto" w:fill="F2F2F2" w:themeFill="background1" w:themeFillShade="F2"/>
            <w:vAlign w:val="center"/>
          </w:tcPr>
          <w:p w14:paraId="2AA74162" w14:textId="77777777" w:rsidR="00191C93" w:rsidRPr="00842FC0" w:rsidRDefault="00191C93" w:rsidP="003441BE">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D841DAC" w14:textId="77777777" w:rsidR="00191C93" w:rsidRPr="004C3A0B" w:rsidRDefault="00191C93" w:rsidP="003441BE">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0733DDC"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6018C376" w14:textId="77777777" w:rsidR="00191C93" w:rsidRPr="004C3A0B" w:rsidRDefault="00191C93" w:rsidP="003441B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91C93" w:rsidRPr="004C3A0B" w14:paraId="299FBAD5" w14:textId="77777777" w:rsidTr="003441BE">
        <w:trPr>
          <w:trHeight w:val="439"/>
        </w:trPr>
        <w:tc>
          <w:tcPr>
            <w:tcW w:w="562" w:type="dxa"/>
            <w:shd w:val="clear" w:color="auto" w:fill="F2F2F2" w:themeFill="background1" w:themeFillShade="F2"/>
            <w:vAlign w:val="center"/>
          </w:tcPr>
          <w:p w14:paraId="3A132F22" w14:textId="77777777" w:rsidR="00191C93" w:rsidRPr="00842FC0" w:rsidRDefault="00191C93" w:rsidP="003441B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0D040FFC"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6FE5E7D9" w14:textId="70C7AE19" w:rsidR="00191C93" w:rsidRPr="00C71BCC" w:rsidRDefault="00D4128F" w:rsidP="003441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1FC5D9A"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29ED2FCC" w14:textId="77777777" w:rsidTr="003441BE">
        <w:trPr>
          <w:trHeight w:val="403"/>
        </w:trPr>
        <w:tc>
          <w:tcPr>
            <w:tcW w:w="562" w:type="dxa"/>
            <w:shd w:val="clear" w:color="auto" w:fill="F2F2F2" w:themeFill="background1" w:themeFillShade="F2"/>
            <w:vAlign w:val="center"/>
          </w:tcPr>
          <w:p w14:paraId="6FCF47B5" w14:textId="77777777" w:rsidR="00191C93" w:rsidRPr="00842FC0" w:rsidRDefault="00191C93" w:rsidP="003441B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FECBC8"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32DCC08D"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59D3B5AA"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4AF758B1" w14:textId="77777777" w:rsidTr="003441BE">
        <w:trPr>
          <w:trHeight w:val="439"/>
        </w:trPr>
        <w:tc>
          <w:tcPr>
            <w:tcW w:w="562" w:type="dxa"/>
            <w:shd w:val="clear" w:color="auto" w:fill="F2F2F2" w:themeFill="background1" w:themeFillShade="F2"/>
            <w:vAlign w:val="center"/>
          </w:tcPr>
          <w:p w14:paraId="0B4F7450" w14:textId="77777777" w:rsidR="00191C93" w:rsidRPr="00842FC0" w:rsidRDefault="00191C93" w:rsidP="003441B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022DD451"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336E432"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5BDD118E"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1BBA49F8" w14:textId="77777777" w:rsidTr="003441BE">
        <w:trPr>
          <w:trHeight w:val="403"/>
        </w:trPr>
        <w:tc>
          <w:tcPr>
            <w:tcW w:w="562" w:type="dxa"/>
            <w:shd w:val="clear" w:color="auto" w:fill="F2F2F2" w:themeFill="background1" w:themeFillShade="F2"/>
            <w:vAlign w:val="center"/>
          </w:tcPr>
          <w:p w14:paraId="0E124B8E" w14:textId="77777777" w:rsidR="00191C93" w:rsidRPr="00842FC0" w:rsidRDefault="00191C93" w:rsidP="003441B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6EE94479"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05F4D783"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1CFC7251"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4CCB4E8A" w14:textId="77777777" w:rsidTr="003441BE">
        <w:trPr>
          <w:trHeight w:val="403"/>
        </w:trPr>
        <w:tc>
          <w:tcPr>
            <w:tcW w:w="562" w:type="dxa"/>
            <w:shd w:val="clear" w:color="auto" w:fill="F2F2F2" w:themeFill="background1" w:themeFillShade="F2"/>
            <w:vAlign w:val="center"/>
          </w:tcPr>
          <w:p w14:paraId="54B47FF1" w14:textId="77777777" w:rsidR="00191C93" w:rsidRPr="00842FC0" w:rsidRDefault="00191C93" w:rsidP="003441BE">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B9D1A04"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44FBE0A6"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0DE607F1"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39104054" w14:textId="77777777" w:rsidTr="003441BE">
        <w:trPr>
          <w:trHeight w:val="403"/>
        </w:trPr>
        <w:tc>
          <w:tcPr>
            <w:tcW w:w="562" w:type="dxa"/>
            <w:shd w:val="clear" w:color="auto" w:fill="F2F2F2" w:themeFill="background1" w:themeFillShade="F2"/>
            <w:vAlign w:val="center"/>
          </w:tcPr>
          <w:p w14:paraId="2E90E17F" w14:textId="77777777" w:rsidR="00191C93" w:rsidRPr="00842FC0" w:rsidRDefault="00191C93" w:rsidP="003441BE">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0727850E"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2281B3E"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27A9D2FF"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79741999" w14:textId="77777777" w:rsidTr="003441BE">
        <w:trPr>
          <w:trHeight w:val="403"/>
        </w:trPr>
        <w:tc>
          <w:tcPr>
            <w:tcW w:w="562" w:type="dxa"/>
            <w:shd w:val="clear" w:color="auto" w:fill="F2F2F2" w:themeFill="background1" w:themeFillShade="F2"/>
            <w:vAlign w:val="center"/>
          </w:tcPr>
          <w:p w14:paraId="3F809921" w14:textId="77777777" w:rsidR="00191C93" w:rsidRPr="00842FC0" w:rsidRDefault="00191C93" w:rsidP="003441BE">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37F4CD2"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05B2F939"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3E0FA685"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35F047A0" w14:textId="77777777" w:rsidTr="003441BE">
        <w:trPr>
          <w:trHeight w:val="403"/>
        </w:trPr>
        <w:tc>
          <w:tcPr>
            <w:tcW w:w="562" w:type="dxa"/>
            <w:shd w:val="clear" w:color="auto" w:fill="F2F2F2" w:themeFill="background1" w:themeFillShade="F2"/>
            <w:vAlign w:val="center"/>
          </w:tcPr>
          <w:p w14:paraId="76070840" w14:textId="77777777" w:rsidR="00191C93" w:rsidRPr="00842FC0" w:rsidRDefault="00191C93" w:rsidP="003441BE">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06D48141" w14:textId="77777777" w:rsidR="00191C93" w:rsidRPr="004C3A0B" w:rsidRDefault="00191C93" w:rsidP="003441B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216F53C9"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46EE1033" w14:textId="77777777" w:rsidR="00191C93" w:rsidRPr="00C71BCC" w:rsidRDefault="00191C93" w:rsidP="003441B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91C93" w:rsidRPr="004C3A0B" w14:paraId="77BE012F" w14:textId="77777777" w:rsidTr="003441BE">
        <w:trPr>
          <w:trHeight w:val="403"/>
        </w:trPr>
        <w:tc>
          <w:tcPr>
            <w:tcW w:w="562" w:type="dxa"/>
            <w:shd w:val="clear" w:color="auto" w:fill="F2F2F2" w:themeFill="background1" w:themeFillShade="F2"/>
            <w:vAlign w:val="center"/>
          </w:tcPr>
          <w:p w14:paraId="5DF88975" w14:textId="77777777" w:rsidR="00191C93" w:rsidRPr="00842FC0" w:rsidRDefault="00191C93" w:rsidP="003441BE">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22BE4085" w14:textId="77777777" w:rsidR="00191C93" w:rsidRPr="004C3A0B" w:rsidRDefault="00191C93" w:rsidP="003441BE">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191C93" w:rsidRPr="004C3A0B" w14:paraId="30E15D28" w14:textId="77777777" w:rsidTr="003441BE">
        <w:trPr>
          <w:trHeight w:val="403"/>
        </w:trPr>
        <w:tc>
          <w:tcPr>
            <w:tcW w:w="562" w:type="dxa"/>
            <w:vAlign w:val="center"/>
          </w:tcPr>
          <w:p w14:paraId="4F40643B" w14:textId="77777777" w:rsidR="00191C93" w:rsidRPr="00E65973" w:rsidRDefault="00191C93" w:rsidP="003441BE">
            <w:pPr>
              <w:autoSpaceDE w:val="0"/>
              <w:autoSpaceDN w:val="0"/>
              <w:adjustRightInd w:val="0"/>
              <w:jc w:val="center"/>
              <w:rPr>
                <w:rFonts w:ascii="Arial" w:hAnsi="Arial" w:cs="Arial"/>
                <w:sz w:val="22"/>
                <w:szCs w:val="22"/>
              </w:rPr>
            </w:pPr>
          </w:p>
        </w:tc>
        <w:tc>
          <w:tcPr>
            <w:tcW w:w="9923" w:type="dxa"/>
            <w:gridSpan w:val="3"/>
            <w:vAlign w:val="center"/>
          </w:tcPr>
          <w:p w14:paraId="74520485" w14:textId="77777777" w:rsidR="00191C93" w:rsidRDefault="00191C93" w:rsidP="003441BE">
            <w:pPr>
              <w:autoSpaceDE w:val="0"/>
              <w:autoSpaceDN w:val="0"/>
              <w:adjustRightInd w:val="0"/>
              <w:rPr>
                <w:rFonts w:ascii="Arial" w:hAnsi="Arial" w:cs="Arial"/>
                <w:sz w:val="22"/>
                <w:szCs w:val="22"/>
              </w:rPr>
            </w:pPr>
          </w:p>
          <w:p w14:paraId="09846166" w14:textId="77777777" w:rsidR="00191C93" w:rsidRDefault="00191C93" w:rsidP="003441BE">
            <w:pPr>
              <w:autoSpaceDE w:val="0"/>
              <w:autoSpaceDN w:val="0"/>
              <w:adjustRightInd w:val="0"/>
              <w:rPr>
                <w:rFonts w:ascii="Arial" w:hAnsi="Arial" w:cs="Arial"/>
                <w:sz w:val="22"/>
                <w:szCs w:val="22"/>
              </w:rPr>
            </w:pPr>
          </w:p>
          <w:p w14:paraId="36993BEE" w14:textId="77777777" w:rsidR="00191C93" w:rsidRPr="00354F34" w:rsidRDefault="00191C93" w:rsidP="003441BE">
            <w:pPr>
              <w:autoSpaceDE w:val="0"/>
              <w:autoSpaceDN w:val="0"/>
              <w:adjustRightInd w:val="0"/>
              <w:rPr>
                <w:rFonts w:ascii="Arial" w:hAnsi="Arial" w:cs="Arial"/>
                <w:sz w:val="22"/>
                <w:szCs w:val="22"/>
              </w:rPr>
            </w:pPr>
          </w:p>
          <w:p w14:paraId="2F9CE3F1" w14:textId="77777777" w:rsidR="00191C93" w:rsidRPr="004C3A0B" w:rsidRDefault="00191C93" w:rsidP="003441BE">
            <w:pPr>
              <w:autoSpaceDE w:val="0"/>
              <w:autoSpaceDN w:val="0"/>
              <w:adjustRightInd w:val="0"/>
              <w:rPr>
                <w:rFonts w:cs="Arial"/>
              </w:rPr>
            </w:pPr>
            <w:r w:rsidRPr="00354F34">
              <w:rPr>
                <w:rFonts w:ascii="Arial" w:hAnsi="Arial" w:cs="Arial"/>
                <w:i/>
                <w:color w:val="808080"/>
                <w:sz w:val="18"/>
                <w:szCs w:val="18"/>
              </w:rPr>
              <w:t>(this box should expand as you type)</w:t>
            </w:r>
          </w:p>
        </w:tc>
      </w:tr>
      <w:tr w:rsidR="00191C93" w:rsidRPr="004C3A0B" w14:paraId="1EAE74EB" w14:textId="77777777" w:rsidTr="003441BE">
        <w:trPr>
          <w:trHeight w:val="403"/>
        </w:trPr>
        <w:tc>
          <w:tcPr>
            <w:tcW w:w="562" w:type="dxa"/>
            <w:shd w:val="clear" w:color="auto" w:fill="F2F2F2" w:themeFill="background1" w:themeFillShade="F2"/>
            <w:vAlign w:val="center"/>
          </w:tcPr>
          <w:p w14:paraId="50BFA1BF" w14:textId="77777777" w:rsidR="00191C93" w:rsidRPr="00842FC0" w:rsidRDefault="00191C93" w:rsidP="003441BE">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62ACEA89"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191C93" w:rsidRPr="004C3A0B" w14:paraId="7B8EE628" w14:textId="77777777" w:rsidTr="003441BE">
        <w:trPr>
          <w:trHeight w:val="403"/>
        </w:trPr>
        <w:tc>
          <w:tcPr>
            <w:tcW w:w="562" w:type="dxa"/>
            <w:vAlign w:val="center"/>
          </w:tcPr>
          <w:p w14:paraId="25C82B79" w14:textId="77777777" w:rsidR="00191C93" w:rsidRPr="00E65973" w:rsidRDefault="00191C93" w:rsidP="003441BE">
            <w:pPr>
              <w:autoSpaceDE w:val="0"/>
              <w:autoSpaceDN w:val="0"/>
              <w:adjustRightInd w:val="0"/>
              <w:jc w:val="center"/>
              <w:rPr>
                <w:rFonts w:ascii="Arial" w:hAnsi="Arial" w:cs="Arial"/>
                <w:sz w:val="22"/>
                <w:szCs w:val="22"/>
              </w:rPr>
            </w:pPr>
          </w:p>
        </w:tc>
        <w:tc>
          <w:tcPr>
            <w:tcW w:w="9923" w:type="dxa"/>
            <w:gridSpan w:val="3"/>
            <w:vAlign w:val="center"/>
          </w:tcPr>
          <w:p w14:paraId="0B387B1B" w14:textId="77777777" w:rsidR="00191C93" w:rsidRDefault="00191C93" w:rsidP="003441BE">
            <w:pPr>
              <w:autoSpaceDE w:val="0"/>
              <w:autoSpaceDN w:val="0"/>
              <w:adjustRightInd w:val="0"/>
              <w:rPr>
                <w:rFonts w:ascii="Arial" w:hAnsi="Arial" w:cs="Arial"/>
                <w:sz w:val="22"/>
                <w:szCs w:val="22"/>
              </w:rPr>
            </w:pPr>
          </w:p>
          <w:p w14:paraId="10D76C7D" w14:textId="77777777" w:rsidR="00191C93" w:rsidRDefault="00191C93" w:rsidP="003441BE">
            <w:pPr>
              <w:autoSpaceDE w:val="0"/>
              <w:autoSpaceDN w:val="0"/>
              <w:adjustRightInd w:val="0"/>
              <w:rPr>
                <w:rFonts w:ascii="Arial" w:hAnsi="Arial" w:cs="Arial"/>
                <w:sz w:val="22"/>
                <w:szCs w:val="22"/>
              </w:rPr>
            </w:pPr>
          </w:p>
          <w:p w14:paraId="3369BB4C" w14:textId="77777777" w:rsidR="00191C93" w:rsidRPr="00354F34" w:rsidRDefault="00191C93" w:rsidP="003441BE">
            <w:pPr>
              <w:autoSpaceDE w:val="0"/>
              <w:autoSpaceDN w:val="0"/>
              <w:adjustRightInd w:val="0"/>
              <w:rPr>
                <w:rFonts w:ascii="Arial" w:hAnsi="Arial" w:cs="Arial"/>
                <w:sz w:val="22"/>
                <w:szCs w:val="22"/>
              </w:rPr>
            </w:pPr>
          </w:p>
          <w:p w14:paraId="7A431BD0" w14:textId="77777777" w:rsidR="00191C93" w:rsidRPr="004C3A0B" w:rsidRDefault="00191C93" w:rsidP="003441B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91C93" w:rsidRPr="004C3A0B" w14:paraId="4875F98A" w14:textId="77777777" w:rsidTr="003441BE">
        <w:trPr>
          <w:trHeight w:val="403"/>
        </w:trPr>
        <w:tc>
          <w:tcPr>
            <w:tcW w:w="562" w:type="dxa"/>
            <w:shd w:val="clear" w:color="auto" w:fill="F2F2F2" w:themeFill="background1" w:themeFillShade="F2"/>
            <w:vAlign w:val="center"/>
          </w:tcPr>
          <w:p w14:paraId="34208671" w14:textId="77777777" w:rsidR="00191C93" w:rsidRPr="00842FC0" w:rsidRDefault="00191C93" w:rsidP="003441BE">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5ED264E8"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191C93" w:rsidRPr="004C3A0B" w14:paraId="2B322C91" w14:textId="77777777" w:rsidTr="003441BE">
        <w:trPr>
          <w:trHeight w:val="403"/>
        </w:trPr>
        <w:tc>
          <w:tcPr>
            <w:tcW w:w="562" w:type="dxa"/>
            <w:vAlign w:val="center"/>
          </w:tcPr>
          <w:p w14:paraId="70F2F421" w14:textId="77777777" w:rsidR="00191C93" w:rsidRPr="00E65973" w:rsidRDefault="00191C93" w:rsidP="003441BE">
            <w:pPr>
              <w:autoSpaceDE w:val="0"/>
              <w:autoSpaceDN w:val="0"/>
              <w:adjustRightInd w:val="0"/>
              <w:jc w:val="center"/>
              <w:rPr>
                <w:rFonts w:ascii="Arial" w:hAnsi="Arial" w:cs="Arial"/>
                <w:sz w:val="22"/>
                <w:szCs w:val="22"/>
              </w:rPr>
            </w:pPr>
          </w:p>
        </w:tc>
        <w:tc>
          <w:tcPr>
            <w:tcW w:w="9923" w:type="dxa"/>
            <w:gridSpan w:val="3"/>
          </w:tcPr>
          <w:p w14:paraId="338C7D64" w14:textId="77777777" w:rsidR="00191C93" w:rsidRDefault="00191C93" w:rsidP="003441BE">
            <w:pPr>
              <w:autoSpaceDE w:val="0"/>
              <w:autoSpaceDN w:val="0"/>
              <w:adjustRightInd w:val="0"/>
              <w:rPr>
                <w:rFonts w:ascii="Arial" w:hAnsi="Arial" w:cs="Arial"/>
                <w:sz w:val="22"/>
                <w:szCs w:val="22"/>
              </w:rPr>
            </w:pPr>
          </w:p>
          <w:p w14:paraId="2FB33248" w14:textId="77777777" w:rsidR="00191C93" w:rsidRDefault="00191C93" w:rsidP="003441BE">
            <w:pPr>
              <w:autoSpaceDE w:val="0"/>
              <w:autoSpaceDN w:val="0"/>
              <w:adjustRightInd w:val="0"/>
              <w:rPr>
                <w:rFonts w:ascii="Arial" w:hAnsi="Arial" w:cs="Arial"/>
                <w:sz w:val="22"/>
                <w:szCs w:val="22"/>
              </w:rPr>
            </w:pPr>
          </w:p>
          <w:p w14:paraId="089CBC8A" w14:textId="77777777" w:rsidR="00191C93" w:rsidRPr="00354F34" w:rsidRDefault="00191C93" w:rsidP="003441BE">
            <w:pPr>
              <w:autoSpaceDE w:val="0"/>
              <w:autoSpaceDN w:val="0"/>
              <w:adjustRightInd w:val="0"/>
              <w:rPr>
                <w:rFonts w:ascii="Arial" w:hAnsi="Arial" w:cs="Arial"/>
                <w:sz w:val="22"/>
                <w:szCs w:val="22"/>
              </w:rPr>
            </w:pPr>
          </w:p>
          <w:p w14:paraId="7FF9BF70" w14:textId="77777777" w:rsidR="00191C93" w:rsidRPr="004C3A0B" w:rsidRDefault="00191C93" w:rsidP="003441B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91C93" w:rsidRPr="004C3A0B" w14:paraId="5B0D08E0" w14:textId="77777777" w:rsidTr="003441BE">
        <w:trPr>
          <w:trHeight w:val="403"/>
        </w:trPr>
        <w:tc>
          <w:tcPr>
            <w:tcW w:w="562" w:type="dxa"/>
            <w:shd w:val="clear" w:color="auto" w:fill="F2F2F2" w:themeFill="background1" w:themeFillShade="F2"/>
            <w:vAlign w:val="center"/>
          </w:tcPr>
          <w:p w14:paraId="3EE47A56" w14:textId="77777777" w:rsidR="00191C93" w:rsidRPr="00842FC0" w:rsidRDefault="00191C93" w:rsidP="003441BE">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5E360FE7" w14:textId="77777777" w:rsidR="00191C93" w:rsidRPr="004C3A0B" w:rsidRDefault="00191C93" w:rsidP="003441BE">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191C93" w:rsidRPr="004C3A0B" w14:paraId="6436333A" w14:textId="77777777" w:rsidTr="003441BE">
        <w:trPr>
          <w:trHeight w:val="403"/>
        </w:trPr>
        <w:tc>
          <w:tcPr>
            <w:tcW w:w="562" w:type="dxa"/>
            <w:vAlign w:val="center"/>
          </w:tcPr>
          <w:p w14:paraId="1E1A7229" w14:textId="77777777" w:rsidR="00191C93" w:rsidRPr="00E65973" w:rsidRDefault="00191C93" w:rsidP="003441BE">
            <w:pPr>
              <w:autoSpaceDE w:val="0"/>
              <w:autoSpaceDN w:val="0"/>
              <w:adjustRightInd w:val="0"/>
              <w:jc w:val="center"/>
              <w:rPr>
                <w:rFonts w:ascii="Arial" w:hAnsi="Arial" w:cs="Arial"/>
                <w:sz w:val="22"/>
                <w:szCs w:val="22"/>
              </w:rPr>
            </w:pPr>
          </w:p>
        </w:tc>
        <w:tc>
          <w:tcPr>
            <w:tcW w:w="9923" w:type="dxa"/>
            <w:gridSpan w:val="3"/>
          </w:tcPr>
          <w:p w14:paraId="779A613D" w14:textId="77777777" w:rsidR="00191C93" w:rsidRDefault="00191C93" w:rsidP="003441BE">
            <w:pPr>
              <w:autoSpaceDE w:val="0"/>
              <w:autoSpaceDN w:val="0"/>
              <w:adjustRightInd w:val="0"/>
              <w:rPr>
                <w:rFonts w:ascii="Arial" w:hAnsi="Arial" w:cs="Arial"/>
                <w:sz w:val="22"/>
                <w:szCs w:val="22"/>
              </w:rPr>
            </w:pPr>
          </w:p>
          <w:p w14:paraId="789152E6" w14:textId="77777777" w:rsidR="00191C93" w:rsidRDefault="00191C93" w:rsidP="003441BE">
            <w:pPr>
              <w:autoSpaceDE w:val="0"/>
              <w:autoSpaceDN w:val="0"/>
              <w:adjustRightInd w:val="0"/>
              <w:rPr>
                <w:rFonts w:ascii="Arial" w:hAnsi="Arial" w:cs="Arial"/>
                <w:sz w:val="22"/>
                <w:szCs w:val="22"/>
              </w:rPr>
            </w:pPr>
          </w:p>
          <w:p w14:paraId="7A26376A" w14:textId="77777777" w:rsidR="00191C93" w:rsidRPr="00354F34" w:rsidRDefault="00191C93" w:rsidP="003441BE">
            <w:pPr>
              <w:autoSpaceDE w:val="0"/>
              <w:autoSpaceDN w:val="0"/>
              <w:adjustRightInd w:val="0"/>
              <w:rPr>
                <w:rFonts w:ascii="Arial" w:hAnsi="Arial" w:cs="Arial"/>
                <w:sz w:val="22"/>
                <w:szCs w:val="22"/>
              </w:rPr>
            </w:pPr>
          </w:p>
          <w:p w14:paraId="2728D312" w14:textId="77777777" w:rsidR="00191C93" w:rsidRPr="004C3A0B" w:rsidRDefault="00191C93" w:rsidP="003441B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91C93" w:rsidRPr="004C3A0B" w14:paraId="01BA6418" w14:textId="77777777" w:rsidTr="003441BE">
        <w:trPr>
          <w:trHeight w:val="403"/>
        </w:trPr>
        <w:tc>
          <w:tcPr>
            <w:tcW w:w="562" w:type="dxa"/>
            <w:shd w:val="clear" w:color="auto" w:fill="F2F2F2" w:themeFill="background1" w:themeFillShade="F2"/>
            <w:vAlign w:val="center"/>
          </w:tcPr>
          <w:p w14:paraId="0E58222C" w14:textId="77777777" w:rsidR="00191C93" w:rsidRPr="00842FC0" w:rsidRDefault="00191C93" w:rsidP="003441BE">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6623AD40" w14:textId="77777777" w:rsidR="00191C93" w:rsidRDefault="00191C93" w:rsidP="003441B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1"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191C93" w:rsidRPr="004C3A0B" w14:paraId="4ECE9856" w14:textId="77777777" w:rsidTr="003441BE">
        <w:trPr>
          <w:trHeight w:val="403"/>
        </w:trPr>
        <w:tc>
          <w:tcPr>
            <w:tcW w:w="562" w:type="dxa"/>
            <w:vAlign w:val="center"/>
          </w:tcPr>
          <w:p w14:paraId="669E9926" w14:textId="77777777" w:rsidR="00191C93" w:rsidRPr="00E65973" w:rsidRDefault="00191C93" w:rsidP="003441BE">
            <w:pPr>
              <w:autoSpaceDE w:val="0"/>
              <w:autoSpaceDN w:val="0"/>
              <w:adjustRightInd w:val="0"/>
              <w:jc w:val="center"/>
              <w:rPr>
                <w:rFonts w:ascii="Arial" w:hAnsi="Arial" w:cs="Arial"/>
                <w:sz w:val="22"/>
                <w:szCs w:val="22"/>
              </w:rPr>
            </w:pPr>
          </w:p>
        </w:tc>
        <w:tc>
          <w:tcPr>
            <w:tcW w:w="9923" w:type="dxa"/>
            <w:gridSpan w:val="3"/>
          </w:tcPr>
          <w:p w14:paraId="6D663BFE" w14:textId="77777777" w:rsidR="00191C93" w:rsidRDefault="00191C93" w:rsidP="003441BE">
            <w:pPr>
              <w:autoSpaceDE w:val="0"/>
              <w:autoSpaceDN w:val="0"/>
              <w:adjustRightInd w:val="0"/>
              <w:rPr>
                <w:rFonts w:ascii="Arial" w:hAnsi="Arial" w:cs="Arial"/>
                <w:sz w:val="22"/>
                <w:szCs w:val="22"/>
              </w:rPr>
            </w:pPr>
          </w:p>
          <w:p w14:paraId="0618736B" w14:textId="77777777" w:rsidR="00191C93" w:rsidRDefault="00191C93" w:rsidP="003441BE">
            <w:pPr>
              <w:autoSpaceDE w:val="0"/>
              <w:autoSpaceDN w:val="0"/>
              <w:adjustRightInd w:val="0"/>
              <w:rPr>
                <w:rFonts w:ascii="Arial" w:hAnsi="Arial" w:cs="Arial"/>
                <w:sz w:val="22"/>
                <w:szCs w:val="22"/>
              </w:rPr>
            </w:pPr>
          </w:p>
          <w:p w14:paraId="731071D0" w14:textId="77777777" w:rsidR="00191C93" w:rsidRPr="00354F34" w:rsidRDefault="00191C93" w:rsidP="003441BE">
            <w:pPr>
              <w:autoSpaceDE w:val="0"/>
              <w:autoSpaceDN w:val="0"/>
              <w:adjustRightInd w:val="0"/>
              <w:rPr>
                <w:rFonts w:ascii="Arial" w:hAnsi="Arial" w:cs="Arial"/>
                <w:sz w:val="22"/>
                <w:szCs w:val="22"/>
              </w:rPr>
            </w:pPr>
          </w:p>
          <w:p w14:paraId="58EB1D44" w14:textId="77777777" w:rsidR="00191C93" w:rsidRDefault="00191C93" w:rsidP="003441B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91C93" w:rsidRPr="004C3A0B" w14:paraId="33FF5AB4" w14:textId="77777777" w:rsidTr="003441BE">
        <w:trPr>
          <w:trHeight w:val="606"/>
        </w:trPr>
        <w:tc>
          <w:tcPr>
            <w:tcW w:w="562" w:type="dxa"/>
            <w:shd w:val="clear" w:color="auto" w:fill="F2F2F2" w:themeFill="background1" w:themeFillShade="F2"/>
            <w:vAlign w:val="center"/>
          </w:tcPr>
          <w:p w14:paraId="66B704E4" w14:textId="77777777" w:rsidR="00191C93" w:rsidRPr="00842FC0" w:rsidRDefault="00191C93" w:rsidP="003441BE">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16437D04" w14:textId="77777777" w:rsidR="00191C93" w:rsidRPr="009563B2" w:rsidRDefault="00191C93" w:rsidP="003441BE">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361FC24B" w14:textId="77777777" w:rsidR="00191C93" w:rsidRPr="003257BD" w:rsidRDefault="00191C93" w:rsidP="003441B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7B6D87CA" w14:textId="7A80C236" w:rsidR="00191C93" w:rsidRPr="00C71BCC" w:rsidRDefault="00000000" w:rsidP="003441BE">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E5735">
                  <w:rPr>
                    <w:rFonts w:ascii="MS Gothic" w:eastAsia="MS Gothic" w:hAnsi="MS Gothic" w:cs="Arial" w:hint="eastAsia"/>
                  </w:rPr>
                  <w:t>☒</w:t>
                </w:r>
              </w:sdtContent>
            </w:sdt>
          </w:p>
        </w:tc>
      </w:tr>
      <w:tr w:rsidR="00191C93" w:rsidRPr="004C3A0B" w14:paraId="09C9003F" w14:textId="77777777" w:rsidTr="003441BE">
        <w:trPr>
          <w:trHeight w:val="632"/>
        </w:trPr>
        <w:tc>
          <w:tcPr>
            <w:tcW w:w="562" w:type="dxa"/>
            <w:shd w:val="clear" w:color="auto" w:fill="F2F2F2" w:themeFill="background1" w:themeFillShade="F2"/>
            <w:vAlign w:val="center"/>
          </w:tcPr>
          <w:p w14:paraId="66476AB4" w14:textId="77777777" w:rsidR="00191C93" w:rsidRPr="00842FC0" w:rsidRDefault="00191C93" w:rsidP="003441B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5CD567E3" w14:textId="77777777" w:rsidR="00191C93" w:rsidRPr="0092487B" w:rsidRDefault="00191C93" w:rsidP="003441BE">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1FF49E8" w14:textId="77777777" w:rsidR="00191C93" w:rsidRPr="003257BD" w:rsidRDefault="00191C93" w:rsidP="003441B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39C305F9" w14:textId="7BD030A7" w:rsidR="00191C93" w:rsidRPr="00C71BCC" w:rsidRDefault="00000000" w:rsidP="003441BE">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E5735">
                  <w:rPr>
                    <w:rFonts w:ascii="MS Gothic" w:eastAsia="MS Gothic" w:hAnsi="MS Gothic" w:cs="Arial" w:hint="eastAsia"/>
                  </w:rPr>
                  <w:t>☒</w:t>
                </w:r>
              </w:sdtContent>
            </w:sdt>
          </w:p>
        </w:tc>
      </w:tr>
    </w:tbl>
    <w:p w14:paraId="7F1B32BF" w14:textId="77777777" w:rsidR="00191C93" w:rsidRDefault="00191C93" w:rsidP="00191C93">
      <w:pPr>
        <w:rPr>
          <w:rFonts w:ascii="Arial" w:hAnsi="Arial" w:cs="Arial"/>
          <w:b/>
          <w:bCs/>
          <w:sz w:val="22"/>
          <w:szCs w:val="22"/>
        </w:rPr>
      </w:pPr>
    </w:p>
    <w:p w14:paraId="5176BCA0" w14:textId="77777777" w:rsidR="00191C93" w:rsidRDefault="00191C93" w:rsidP="00191C93">
      <w:pPr>
        <w:rPr>
          <w:rFonts w:ascii="Arial" w:hAnsi="Arial" w:cs="Arial"/>
          <w:b/>
          <w:bCs/>
          <w:sz w:val="22"/>
          <w:szCs w:val="22"/>
        </w:rPr>
      </w:pPr>
      <w:r>
        <w:rPr>
          <w:rFonts w:ascii="Arial" w:hAnsi="Arial" w:cs="Arial"/>
          <w:b/>
          <w:bCs/>
          <w:sz w:val="22"/>
          <w:szCs w:val="22"/>
        </w:rPr>
        <w:br w:type="page"/>
      </w:r>
    </w:p>
    <w:p w14:paraId="532F2DE6" w14:textId="77777777" w:rsidR="00191C93" w:rsidRPr="00354F34" w:rsidRDefault="00191C93" w:rsidP="00191C9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191C93" w:rsidRPr="004C3A0B" w14:paraId="06A48D46" w14:textId="77777777" w:rsidTr="003441BE">
        <w:trPr>
          <w:trHeight w:val="1807"/>
        </w:trPr>
        <w:tc>
          <w:tcPr>
            <w:tcW w:w="554" w:type="dxa"/>
            <w:shd w:val="clear" w:color="auto" w:fill="F2F2F2" w:themeFill="background1" w:themeFillShade="F2"/>
            <w:vAlign w:val="center"/>
          </w:tcPr>
          <w:p w14:paraId="5400C059" w14:textId="77777777" w:rsidR="00191C93" w:rsidRPr="004C3A0B" w:rsidRDefault="00191C93" w:rsidP="003441BE">
            <w:pPr>
              <w:jc w:val="center"/>
              <w:rPr>
                <w:rFonts w:ascii="Arial" w:hAnsi="Arial" w:cs="Arial"/>
                <w:sz w:val="22"/>
                <w:szCs w:val="22"/>
              </w:rPr>
            </w:pPr>
          </w:p>
        </w:tc>
        <w:tc>
          <w:tcPr>
            <w:tcW w:w="9923" w:type="dxa"/>
            <w:gridSpan w:val="3"/>
            <w:shd w:val="clear" w:color="auto" w:fill="F2F2F2" w:themeFill="background1" w:themeFillShade="F2"/>
            <w:vAlign w:val="center"/>
          </w:tcPr>
          <w:p w14:paraId="3BDFF079" w14:textId="77777777" w:rsidR="00191C93" w:rsidRPr="004C3A0B" w:rsidRDefault="00191C93" w:rsidP="003441BE">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9191924" w14:textId="77777777" w:rsidR="00191C93" w:rsidRPr="004C3A0B" w:rsidRDefault="00191C93" w:rsidP="003441BE">
            <w:pPr>
              <w:jc w:val="both"/>
              <w:rPr>
                <w:rFonts w:ascii="Arial" w:hAnsi="Arial" w:cs="Arial"/>
                <w:b/>
                <w:bCs/>
                <w:color w:val="000000"/>
                <w:sz w:val="22"/>
                <w:szCs w:val="22"/>
              </w:rPr>
            </w:pPr>
          </w:p>
          <w:p w14:paraId="72E642FB" w14:textId="77777777" w:rsidR="00191C93" w:rsidRPr="004C3A0B" w:rsidRDefault="00191C93" w:rsidP="003441BE">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191C93" w:rsidRPr="004C3A0B" w14:paraId="2F63EC10" w14:textId="77777777" w:rsidTr="003441B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CC7418" w14:textId="77777777" w:rsidR="00191C93" w:rsidRPr="00BC301B" w:rsidRDefault="00191C93" w:rsidP="003441B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8EA95D" w14:textId="77777777" w:rsidR="00191C93" w:rsidRPr="004C3A0B" w:rsidRDefault="00191C93" w:rsidP="003441BE">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B043D29" w14:textId="4D0A0C3A" w:rsidR="00191C93" w:rsidRPr="004C3A0B" w:rsidRDefault="003E5735" w:rsidP="003441BE">
            <w:pPr>
              <w:spacing w:before="100" w:beforeAutospacing="1" w:after="100" w:afterAutospacing="1"/>
              <w:rPr>
                <w:rFonts w:ascii="Arial" w:hAnsi="Arial" w:cs="Arial"/>
                <w:sz w:val="22"/>
                <w:szCs w:val="22"/>
              </w:rPr>
            </w:pPr>
            <w:r>
              <w:rPr>
                <w:rFonts w:ascii="Arial" w:hAnsi="Arial" w:cs="Arial"/>
                <w:sz w:val="22"/>
                <w:szCs w:val="22"/>
              </w:rPr>
              <w:t xml:space="preserve">D. WELLS </w:t>
            </w:r>
          </w:p>
        </w:tc>
        <w:tc>
          <w:tcPr>
            <w:tcW w:w="2139" w:type="dxa"/>
            <w:vAlign w:val="center"/>
          </w:tcPr>
          <w:p w14:paraId="2CAB28B6" w14:textId="09268F60" w:rsidR="00191C93" w:rsidRDefault="00191C93" w:rsidP="003441BE">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E5735">
              <w:rPr>
                <w:rFonts w:ascii="Arial" w:hAnsi="Arial" w:cs="Arial"/>
                <w:b/>
                <w:bCs/>
                <w:sz w:val="22"/>
                <w:szCs w:val="22"/>
              </w:rPr>
              <w:t>15/04/24</w:t>
            </w:r>
          </w:p>
          <w:p w14:paraId="3D45874A" w14:textId="77777777" w:rsidR="00191C93" w:rsidRPr="004C3A0B" w:rsidRDefault="00191C93" w:rsidP="003441BE">
            <w:pPr>
              <w:spacing w:before="100" w:beforeAutospacing="1" w:after="100" w:afterAutospacing="1"/>
              <w:rPr>
                <w:rFonts w:ascii="Arial" w:hAnsi="Arial" w:cs="Arial"/>
                <w:sz w:val="22"/>
                <w:szCs w:val="22"/>
              </w:rPr>
            </w:pPr>
          </w:p>
        </w:tc>
      </w:tr>
    </w:tbl>
    <w:p w14:paraId="2763F4E9" w14:textId="77777777" w:rsidR="00191C93" w:rsidRPr="004C3A0B" w:rsidRDefault="00191C93" w:rsidP="00191C93">
      <w:pPr>
        <w:rPr>
          <w:rFonts w:ascii="Arial" w:hAnsi="Arial" w:cs="Arial"/>
          <w:sz w:val="22"/>
          <w:szCs w:val="22"/>
        </w:rPr>
      </w:pPr>
    </w:p>
    <w:p w14:paraId="40B752FB" w14:textId="77777777" w:rsidR="00191C93" w:rsidRPr="004C3A0B" w:rsidRDefault="00191C93" w:rsidP="00191C93">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3"/>
        <w:gridCol w:w="3017"/>
        <w:gridCol w:w="4546"/>
        <w:gridCol w:w="2118"/>
      </w:tblGrid>
      <w:tr w:rsidR="00191C93" w:rsidRPr="004C3A0B" w14:paraId="4D85BDA7" w14:textId="77777777" w:rsidTr="003441BE">
        <w:trPr>
          <w:trHeight w:val="346"/>
        </w:trPr>
        <w:tc>
          <w:tcPr>
            <w:tcW w:w="365" w:type="pct"/>
            <w:shd w:val="clear" w:color="auto" w:fill="F2F2F2" w:themeFill="background1" w:themeFillShade="F2"/>
            <w:vAlign w:val="center"/>
          </w:tcPr>
          <w:p w14:paraId="53F733D6" w14:textId="77777777" w:rsidR="00191C93" w:rsidRPr="004C3A0B" w:rsidRDefault="00191C93" w:rsidP="003441BE">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4D8C6B9D" w14:textId="77777777" w:rsidR="00191C93" w:rsidRPr="004C3A0B" w:rsidRDefault="00191C93" w:rsidP="003441BE">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1F093BD5" w14:textId="77777777" w:rsidR="00191C93" w:rsidRPr="004C3A0B" w:rsidRDefault="00191C93" w:rsidP="003441BE">
            <w:pPr>
              <w:pStyle w:val="ListParagraph"/>
              <w:ind w:left="0"/>
              <w:rPr>
                <w:rFonts w:ascii="Arial" w:hAnsi="Arial" w:cs="Arial"/>
              </w:rPr>
            </w:pPr>
          </w:p>
        </w:tc>
        <w:tc>
          <w:tcPr>
            <w:tcW w:w="1014" w:type="pct"/>
            <w:vMerge w:val="restart"/>
          </w:tcPr>
          <w:p w14:paraId="40490D08" w14:textId="77777777" w:rsidR="00191C93" w:rsidRPr="004C3A0B" w:rsidRDefault="00191C93" w:rsidP="003441BE">
            <w:pPr>
              <w:pStyle w:val="ListParagraph"/>
              <w:ind w:left="0"/>
              <w:rPr>
                <w:rFonts w:ascii="Arial" w:hAnsi="Arial" w:cs="Arial"/>
              </w:rPr>
            </w:pPr>
            <w:r w:rsidRPr="004C3A0B">
              <w:rPr>
                <w:rFonts w:ascii="Arial" w:hAnsi="Arial" w:cs="Arial"/>
                <w:b/>
                <w:bCs/>
              </w:rPr>
              <w:t>Date:</w:t>
            </w:r>
          </w:p>
        </w:tc>
      </w:tr>
      <w:tr w:rsidR="00191C93" w:rsidRPr="004C3A0B" w14:paraId="72087737" w14:textId="77777777" w:rsidTr="003441BE">
        <w:trPr>
          <w:trHeight w:val="347"/>
        </w:trPr>
        <w:tc>
          <w:tcPr>
            <w:tcW w:w="365" w:type="pct"/>
            <w:shd w:val="clear" w:color="auto" w:fill="F2F2F2" w:themeFill="background1" w:themeFillShade="F2"/>
            <w:vAlign w:val="center"/>
          </w:tcPr>
          <w:p w14:paraId="1EC99007" w14:textId="77777777" w:rsidR="00191C93" w:rsidRPr="004C3A0B" w:rsidRDefault="00191C93" w:rsidP="003441B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35A726A6" w14:textId="77777777" w:rsidR="00191C93" w:rsidRPr="004C3A0B" w:rsidRDefault="00191C93" w:rsidP="003441BE">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68827A6E" w14:textId="77777777" w:rsidR="00191C93" w:rsidRPr="004C3A0B" w:rsidRDefault="00191C93" w:rsidP="003441BE">
            <w:pPr>
              <w:pStyle w:val="ListParagraph"/>
              <w:ind w:left="0"/>
              <w:rPr>
                <w:rFonts w:ascii="Arial" w:hAnsi="Arial" w:cs="Arial"/>
              </w:rPr>
            </w:pPr>
          </w:p>
          <w:p w14:paraId="709FBCC7" w14:textId="77777777" w:rsidR="00191C93" w:rsidRPr="004C3A0B" w:rsidRDefault="00191C93" w:rsidP="003441BE">
            <w:pPr>
              <w:pStyle w:val="ListParagraph"/>
              <w:ind w:left="0"/>
              <w:rPr>
                <w:rFonts w:ascii="Arial" w:hAnsi="Arial" w:cs="Arial"/>
              </w:rPr>
            </w:pPr>
          </w:p>
        </w:tc>
        <w:tc>
          <w:tcPr>
            <w:tcW w:w="1014" w:type="pct"/>
            <w:vMerge/>
            <w:vAlign w:val="center"/>
          </w:tcPr>
          <w:p w14:paraId="3B1A10EF" w14:textId="77777777" w:rsidR="00191C93" w:rsidRPr="004C3A0B" w:rsidRDefault="00191C93" w:rsidP="003441BE">
            <w:pPr>
              <w:pStyle w:val="ListParagraph"/>
              <w:ind w:left="0"/>
              <w:rPr>
                <w:rFonts w:ascii="Arial" w:hAnsi="Arial" w:cs="Arial"/>
              </w:rPr>
            </w:pPr>
          </w:p>
        </w:tc>
      </w:tr>
    </w:tbl>
    <w:p w14:paraId="49D26361" w14:textId="77777777" w:rsidR="00191C93" w:rsidRPr="004C3A0B" w:rsidRDefault="00191C93" w:rsidP="00191C93">
      <w:pPr>
        <w:rPr>
          <w:rFonts w:ascii="Arial" w:hAnsi="Arial" w:cs="Arial"/>
          <w:sz w:val="22"/>
          <w:szCs w:val="22"/>
        </w:rPr>
      </w:pPr>
    </w:p>
    <w:p w14:paraId="273B5762" w14:textId="77777777" w:rsidR="00191C93" w:rsidRDefault="00191C93" w:rsidP="00191C93">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18"/>
        <w:gridCol w:w="4547"/>
        <w:gridCol w:w="2117"/>
      </w:tblGrid>
      <w:tr w:rsidR="00191C93" w:rsidRPr="004C3A0B" w14:paraId="64ABA0E3" w14:textId="77777777" w:rsidTr="003441BE">
        <w:trPr>
          <w:trHeight w:val="346"/>
        </w:trPr>
        <w:tc>
          <w:tcPr>
            <w:tcW w:w="366" w:type="pct"/>
            <w:shd w:val="clear" w:color="auto" w:fill="F2F2F2" w:themeFill="background1" w:themeFillShade="F2"/>
            <w:vAlign w:val="center"/>
          </w:tcPr>
          <w:p w14:paraId="2A940798" w14:textId="77777777" w:rsidR="00191C93" w:rsidRDefault="00191C93" w:rsidP="003441BE">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0BF42684" w14:textId="77777777" w:rsidR="00191C93" w:rsidRPr="004C3A0B" w:rsidRDefault="00191C93" w:rsidP="003441BE">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307656B1" w14:textId="77777777" w:rsidR="00191C93" w:rsidRPr="004C3A0B" w:rsidRDefault="00191C93" w:rsidP="003441BE">
            <w:pPr>
              <w:pStyle w:val="ListParagraph"/>
              <w:ind w:left="0"/>
              <w:rPr>
                <w:rFonts w:ascii="Arial" w:hAnsi="Arial" w:cs="Arial"/>
              </w:rPr>
            </w:pPr>
          </w:p>
        </w:tc>
        <w:tc>
          <w:tcPr>
            <w:tcW w:w="1013" w:type="pct"/>
            <w:vMerge w:val="restart"/>
          </w:tcPr>
          <w:p w14:paraId="46E89BBE" w14:textId="77777777" w:rsidR="00191C93" w:rsidRPr="004C3A0B" w:rsidRDefault="00191C93" w:rsidP="003441BE">
            <w:pPr>
              <w:pStyle w:val="ListParagraph"/>
              <w:ind w:left="0"/>
              <w:rPr>
                <w:rFonts w:ascii="Arial" w:hAnsi="Arial" w:cs="Arial"/>
              </w:rPr>
            </w:pPr>
            <w:r w:rsidRPr="004C3A0B">
              <w:rPr>
                <w:rFonts w:ascii="Arial" w:hAnsi="Arial" w:cs="Arial"/>
                <w:b/>
                <w:bCs/>
              </w:rPr>
              <w:t>Date:</w:t>
            </w:r>
          </w:p>
        </w:tc>
      </w:tr>
      <w:tr w:rsidR="00191C93" w:rsidRPr="004C3A0B" w14:paraId="67DCA4D1" w14:textId="77777777" w:rsidTr="003441BE">
        <w:trPr>
          <w:trHeight w:val="347"/>
        </w:trPr>
        <w:tc>
          <w:tcPr>
            <w:tcW w:w="366" w:type="pct"/>
            <w:shd w:val="clear" w:color="auto" w:fill="F2F2F2" w:themeFill="background1" w:themeFillShade="F2"/>
            <w:vAlign w:val="center"/>
          </w:tcPr>
          <w:p w14:paraId="27480EA4" w14:textId="77777777" w:rsidR="00191C93" w:rsidRPr="004C3A0B" w:rsidRDefault="00191C93" w:rsidP="003441BE">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12666BD1" w14:textId="77777777" w:rsidR="00191C93" w:rsidRPr="004C3A0B" w:rsidRDefault="00191C93" w:rsidP="003441BE">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E42FA47" w14:textId="77777777" w:rsidR="00191C93" w:rsidRPr="004C3A0B" w:rsidRDefault="00191C93" w:rsidP="003441BE">
            <w:pPr>
              <w:pStyle w:val="ListParagraph"/>
              <w:ind w:left="0"/>
              <w:rPr>
                <w:rFonts w:ascii="Arial" w:hAnsi="Arial" w:cs="Arial"/>
              </w:rPr>
            </w:pPr>
          </w:p>
          <w:p w14:paraId="6A886F53" w14:textId="77777777" w:rsidR="00191C93" w:rsidRPr="004C3A0B" w:rsidRDefault="00191C93" w:rsidP="003441BE">
            <w:pPr>
              <w:pStyle w:val="ListParagraph"/>
              <w:ind w:left="0"/>
              <w:rPr>
                <w:rFonts w:ascii="Arial" w:hAnsi="Arial" w:cs="Arial"/>
              </w:rPr>
            </w:pPr>
          </w:p>
        </w:tc>
        <w:tc>
          <w:tcPr>
            <w:tcW w:w="1013" w:type="pct"/>
            <w:vMerge/>
            <w:vAlign w:val="center"/>
          </w:tcPr>
          <w:p w14:paraId="0F23B4D2" w14:textId="77777777" w:rsidR="00191C93" w:rsidRPr="004C3A0B" w:rsidRDefault="00191C93" w:rsidP="003441BE">
            <w:pPr>
              <w:pStyle w:val="ListParagraph"/>
              <w:ind w:left="0"/>
              <w:rPr>
                <w:rFonts w:ascii="Arial" w:hAnsi="Arial" w:cs="Arial"/>
              </w:rPr>
            </w:pPr>
          </w:p>
        </w:tc>
      </w:tr>
    </w:tbl>
    <w:p w14:paraId="16ABDF8A" w14:textId="77777777" w:rsidR="00191C93" w:rsidRDefault="00191C93" w:rsidP="00191C93">
      <w:pPr>
        <w:rPr>
          <w:rFonts w:ascii="Arial" w:hAnsi="Arial" w:cs="Arial"/>
          <w:b/>
          <w:sz w:val="22"/>
          <w:szCs w:val="22"/>
        </w:rPr>
      </w:pPr>
    </w:p>
    <w:p w14:paraId="5AAB5D0A" w14:textId="77777777" w:rsidR="00191C93" w:rsidRPr="004C3A0B" w:rsidRDefault="00191C93" w:rsidP="00191C93">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191C93" w:rsidRPr="004C3A0B" w14:paraId="71986E2A" w14:textId="77777777" w:rsidTr="003441BE">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B1D3367" w14:textId="04856967" w:rsidR="00191C93" w:rsidRPr="002E13FE" w:rsidRDefault="003E5735" w:rsidP="003441BE">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A49F067" w14:textId="77777777" w:rsidR="00191C93" w:rsidRPr="004C3A0B" w:rsidRDefault="00191C93" w:rsidP="003441BE">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191C93" w:rsidRPr="004C3A0B" w14:paraId="4E2ACBF4" w14:textId="77777777" w:rsidTr="003441BE">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FC73DC9" w14:textId="0D2B6DF4" w:rsidR="00191C93" w:rsidRPr="002E13FE" w:rsidRDefault="003E5735" w:rsidP="003441BE">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99A43E1" w14:textId="77777777" w:rsidR="00191C93" w:rsidRPr="004C3A0B" w:rsidRDefault="00191C93" w:rsidP="003441BE">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191C93" w:rsidRPr="004C3A0B" w14:paraId="18D3B909" w14:textId="77777777" w:rsidTr="003441BE">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5ADF38D7" w14:textId="398AECF7" w:rsidR="00191C93" w:rsidRPr="002E13FE" w:rsidRDefault="003E5735" w:rsidP="003441B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0946AD8" w14:textId="77777777" w:rsidR="00191C93" w:rsidRPr="004C3A0B" w:rsidRDefault="00191C93" w:rsidP="003441BE">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191C93" w:rsidRPr="004C3A0B" w14:paraId="46E943B2" w14:textId="77777777" w:rsidTr="003441BE">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0D6E5C93" w14:textId="02618906" w:rsidR="00191C93" w:rsidRPr="002E13FE" w:rsidRDefault="003E5735" w:rsidP="003441B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DE21FC2" w14:textId="77777777" w:rsidR="00191C93" w:rsidRPr="004C3A0B" w:rsidRDefault="00191C93" w:rsidP="003441BE">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191C93" w:rsidRPr="004C3A0B" w14:paraId="328AA769" w14:textId="77777777" w:rsidTr="003441BE">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7DD6E4EB" w14:textId="159951BC" w:rsidR="00191C93" w:rsidRPr="002E13FE" w:rsidRDefault="003E5735" w:rsidP="003441BE">
                <w:pPr>
                  <w:jc w:val="center"/>
                  <w:rPr>
                    <w:rFonts w:ascii="Arial" w:hAnsi="Arial" w:cs="Arial"/>
                  </w:rPr>
                </w:pPr>
                <w:r>
                  <w:rPr>
                    <w:rFonts w:ascii="MS Gothic" w:eastAsia="MS Gothic" w:hAnsi="MS Gothic" w:cs="Arial" w:hint="eastAsia"/>
                  </w:rPr>
                  <w:t>☒</w:t>
                </w:r>
              </w:p>
            </w:sdtContent>
          </w:sdt>
        </w:tc>
        <w:tc>
          <w:tcPr>
            <w:tcW w:w="9810" w:type="dxa"/>
            <w:vAlign w:val="center"/>
          </w:tcPr>
          <w:p w14:paraId="381902BC" w14:textId="77777777" w:rsidR="00191C93" w:rsidRPr="004C3A0B" w:rsidRDefault="00191C93" w:rsidP="003441BE">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191C93" w:rsidRPr="004C3A0B" w14:paraId="7977F15E" w14:textId="77777777" w:rsidTr="003441BE">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0C453B11" w14:textId="164FE505" w:rsidR="00191C93" w:rsidRPr="002E13FE" w:rsidRDefault="003E5735" w:rsidP="003441B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6F7BF6F" w14:textId="77777777" w:rsidR="00191C93" w:rsidRPr="004C3A0B" w:rsidRDefault="00191C93" w:rsidP="003441BE">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191C93" w:rsidRPr="004C3A0B" w14:paraId="64EE6890" w14:textId="77777777" w:rsidTr="003441BE">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973A082" w14:textId="56D3AFF5" w:rsidR="00191C93" w:rsidRPr="002E13FE" w:rsidRDefault="003E5735" w:rsidP="003441B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3E14A5C" w14:textId="77777777" w:rsidR="00191C93" w:rsidRPr="004C3A0B" w:rsidRDefault="00191C93" w:rsidP="003441BE">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292E3E8C" w14:textId="77777777" w:rsidR="00191C93" w:rsidRPr="004C3A0B" w:rsidRDefault="00191C93" w:rsidP="00191C93">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191C93" w:rsidRPr="004C3A0B" w14:paraId="3D994EBC" w14:textId="77777777" w:rsidTr="003441BE">
        <w:tc>
          <w:tcPr>
            <w:tcW w:w="10485" w:type="dxa"/>
            <w:shd w:val="clear" w:color="auto" w:fill="D9D9D9" w:themeFill="background1" w:themeFillShade="D9"/>
          </w:tcPr>
          <w:p w14:paraId="6E22395A" w14:textId="77777777" w:rsidR="00191C93" w:rsidRPr="004C3A0B" w:rsidRDefault="00191C93" w:rsidP="003441BE">
            <w:pPr>
              <w:rPr>
                <w:rFonts w:ascii="Arial" w:hAnsi="Arial" w:cs="Arial"/>
                <w:b/>
                <w:sz w:val="22"/>
                <w:szCs w:val="22"/>
              </w:rPr>
            </w:pPr>
            <w:r w:rsidRPr="004C3A0B">
              <w:rPr>
                <w:rFonts w:ascii="Arial" w:hAnsi="Arial" w:cs="Arial"/>
                <w:b/>
                <w:sz w:val="22"/>
                <w:szCs w:val="22"/>
              </w:rPr>
              <w:t>RESEARCH STUDENTS AND STAFF ONLY</w:t>
            </w:r>
          </w:p>
          <w:p w14:paraId="31FF3040" w14:textId="77777777" w:rsidR="00191C93" w:rsidRPr="004C3A0B" w:rsidRDefault="00191C93" w:rsidP="003441BE">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5EAD926" w14:textId="77777777" w:rsidR="00191C93" w:rsidRPr="004C3A0B" w:rsidRDefault="00191C93" w:rsidP="003441BE">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191C93" w:rsidRPr="004C3A0B" w14:paraId="4FF9638E" w14:textId="77777777" w:rsidTr="003441BE">
        <w:tc>
          <w:tcPr>
            <w:tcW w:w="10485" w:type="dxa"/>
            <w:shd w:val="clear" w:color="auto" w:fill="D9D9D9" w:themeFill="background1" w:themeFillShade="D9"/>
          </w:tcPr>
          <w:p w14:paraId="3D6E6A86" w14:textId="77777777" w:rsidR="00191C93" w:rsidRPr="004C3A0B" w:rsidRDefault="00191C93" w:rsidP="003441B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2D6D265D" w14:textId="77777777" w:rsidR="00191C93" w:rsidRPr="004C3A0B" w:rsidRDefault="00191C93" w:rsidP="00191C93">
      <w:pPr>
        <w:tabs>
          <w:tab w:val="left" w:pos="5103"/>
        </w:tabs>
        <w:rPr>
          <w:rFonts w:ascii="Arial" w:hAnsi="Arial" w:cs="Arial"/>
          <w:bCs/>
          <w:sz w:val="22"/>
          <w:szCs w:val="22"/>
        </w:rPr>
      </w:pPr>
    </w:p>
    <w:p w14:paraId="4F658737" w14:textId="77777777" w:rsidR="00191C93" w:rsidRPr="00431025" w:rsidRDefault="00191C93" w:rsidP="00191C93">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25" w:history="1">
        <w:r w:rsidRPr="00431025">
          <w:rPr>
            <w:rStyle w:val="Hyperlink"/>
            <w:rFonts w:ascii="Arial" w:hAnsi="Arial" w:cs="Arial"/>
            <w:sz w:val="22"/>
            <w:szCs w:val="22"/>
          </w:rPr>
          <w:t>https://www.uwtsd.ac.uk/academic-office/appendices-and-forms/</w:t>
        </w:r>
      </w:hyperlink>
    </w:p>
    <w:p w14:paraId="4F398535" w14:textId="3A455790" w:rsidR="001F50B6" w:rsidRDefault="001F50B6" w:rsidP="00D22D9C">
      <w:pPr>
        <w:jc w:val="both"/>
        <w:rPr>
          <w:rFonts w:ascii="Arial" w:hAnsi="Arial" w:cs="Arial"/>
          <w:sz w:val="22"/>
          <w:szCs w:val="22"/>
        </w:rPr>
      </w:pPr>
    </w:p>
    <w:p w14:paraId="3B0F4391" w14:textId="77777777" w:rsidR="00191C93" w:rsidRDefault="00191C93" w:rsidP="00D22D9C">
      <w:pPr>
        <w:jc w:val="both"/>
        <w:rPr>
          <w:rFonts w:ascii="Arial" w:hAnsi="Arial" w:cs="Arial"/>
          <w:sz w:val="22"/>
          <w:szCs w:val="22"/>
        </w:rPr>
      </w:pPr>
    </w:p>
    <w:p w14:paraId="38184444" w14:textId="77777777" w:rsidR="00191C93" w:rsidRDefault="00191C93" w:rsidP="00D22D9C">
      <w:pPr>
        <w:jc w:val="both"/>
        <w:rPr>
          <w:rFonts w:ascii="Arial" w:hAnsi="Arial" w:cs="Arial"/>
          <w:sz w:val="22"/>
          <w:szCs w:val="22"/>
        </w:rPr>
      </w:pPr>
    </w:p>
    <w:p w14:paraId="054B8D07" w14:textId="77777777" w:rsidR="00111971" w:rsidRDefault="00111971" w:rsidP="00D22D9C">
      <w:pPr>
        <w:jc w:val="both"/>
        <w:rPr>
          <w:rFonts w:ascii="Arial" w:hAnsi="Arial" w:cs="Arial"/>
          <w:b/>
          <w:bCs/>
          <w:sz w:val="24"/>
          <w:szCs w:val="24"/>
        </w:rPr>
      </w:pPr>
    </w:p>
    <w:p w14:paraId="0D43C2EF" w14:textId="65EB0C81" w:rsidR="00191C93" w:rsidRDefault="00191C93" w:rsidP="00D22D9C">
      <w:pPr>
        <w:jc w:val="both"/>
        <w:rPr>
          <w:rFonts w:ascii="Arial" w:hAnsi="Arial" w:cs="Arial"/>
          <w:sz w:val="24"/>
          <w:szCs w:val="24"/>
        </w:rPr>
      </w:pPr>
      <w:r w:rsidRPr="00191C93">
        <w:rPr>
          <w:rFonts w:ascii="Arial" w:hAnsi="Arial" w:cs="Arial"/>
          <w:b/>
          <w:bCs/>
          <w:sz w:val="24"/>
          <w:szCs w:val="24"/>
        </w:rPr>
        <w:lastRenderedPageBreak/>
        <w:t xml:space="preserve">Task 4- </w:t>
      </w:r>
      <w:r w:rsidR="00C3008C" w:rsidRPr="00C3008C">
        <w:rPr>
          <w:rFonts w:ascii="Arial" w:hAnsi="Arial" w:cs="Arial"/>
          <w:sz w:val="24"/>
          <w:szCs w:val="24"/>
        </w:rPr>
        <w:t>Justification of your chosen research method (500 words)</w:t>
      </w:r>
    </w:p>
    <w:p w14:paraId="31B21B27" w14:textId="77777777" w:rsidR="00C3008C" w:rsidRDefault="00C3008C" w:rsidP="00D22D9C">
      <w:pPr>
        <w:jc w:val="both"/>
        <w:rPr>
          <w:rFonts w:ascii="Arial" w:hAnsi="Arial" w:cs="Arial"/>
          <w:sz w:val="24"/>
          <w:szCs w:val="24"/>
        </w:rPr>
      </w:pPr>
    </w:p>
    <w:p w14:paraId="3F67F726" w14:textId="77777777" w:rsidR="00B91826" w:rsidRPr="00111971" w:rsidRDefault="00B91826" w:rsidP="00B91826">
      <w:pPr>
        <w:rPr>
          <w:rFonts w:asciiTheme="majorHAnsi" w:hAnsiTheme="majorHAnsi" w:cstheme="majorHAnsi"/>
          <w:color w:val="333333"/>
          <w:sz w:val="22"/>
          <w:szCs w:val="22"/>
          <w:shd w:val="clear" w:color="auto" w:fill="FBFBFB"/>
        </w:rPr>
      </w:pPr>
    </w:p>
    <w:p w14:paraId="75A61AA5" w14:textId="5714045D" w:rsidR="00C3008C" w:rsidRPr="00111971" w:rsidRDefault="00B91826" w:rsidP="00B91826">
      <w:pPr>
        <w:rPr>
          <w:rFonts w:asciiTheme="majorHAnsi" w:hAnsiTheme="majorHAnsi" w:cstheme="majorHAnsi"/>
          <w:color w:val="0D0D0D"/>
          <w:sz w:val="22"/>
          <w:szCs w:val="22"/>
        </w:rPr>
      </w:pPr>
      <w:r w:rsidRPr="00111971">
        <w:rPr>
          <w:rFonts w:asciiTheme="majorHAnsi" w:hAnsiTheme="majorHAnsi" w:cstheme="majorHAnsi"/>
          <w:color w:val="333333"/>
          <w:sz w:val="22"/>
          <w:szCs w:val="22"/>
          <w:shd w:val="clear" w:color="auto" w:fill="FBFBFB"/>
        </w:rPr>
        <w:t xml:space="preserve">Using a questionnaire for my subject question is the best method of research for many reasons these include accessibility as a questionnaire is widespread distribution and collection of responses from a large sample of traffic officers. This accessibility ensures that a diverse range of perspectives and coping mechanisms can be captured, providing a broad understanding of the topic. In addition to this my question are is anonymous allowing traffic officers to express their thoughts and feelings without fear of judgement or repercussions, this will encourage honesty and openness leading to accurate data collection. </w:t>
      </w:r>
      <w:r w:rsidRPr="00111971">
        <w:rPr>
          <w:rFonts w:asciiTheme="majorHAnsi" w:hAnsiTheme="majorHAnsi" w:cstheme="majorHAnsi"/>
          <w:color w:val="0D0D0D"/>
          <w:sz w:val="22"/>
          <w:szCs w:val="22"/>
        </w:rPr>
        <w:t xml:space="preserve">Administering a questionnaire is a relatively efficient data collection method, especially when compared to interviews or focus groups. It allows researchers to gather data from </w:t>
      </w:r>
      <w:proofErr w:type="gramStart"/>
      <w:r w:rsidRPr="00111971">
        <w:rPr>
          <w:rFonts w:asciiTheme="majorHAnsi" w:hAnsiTheme="majorHAnsi" w:cstheme="majorHAnsi"/>
          <w:color w:val="0D0D0D"/>
          <w:sz w:val="22"/>
          <w:szCs w:val="22"/>
        </w:rPr>
        <w:t>a large number of</w:t>
      </w:r>
      <w:proofErr w:type="gramEnd"/>
      <w:r w:rsidRPr="00111971">
        <w:rPr>
          <w:rFonts w:asciiTheme="majorHAnsi" w:hAnsiTheme="majorHAnsi" w:cstheme="majorHAnsi"/>
          <w:color w:val="0D0D0D"/>
          <w:sz w:val="22"/>
          <w:szCs w:val="22"/>
        </w:rPr>
        <w:t xml:space="preserve"> participants in a relatively short amount of time, maximizing efficiency without compromising the depth of information collected. Lastly, questionnaires can be tailored to include specific questions relevant to the research objectives, allowing researchers to focus on key areas of interest. This flexibility ensures that the questionnaire is customized to address the specific research question and objectives. In summary, using a questionnaire for exploring how traffic officers cope with the emotional toll of fatal road traffic collisions and the available support mechanisms is a suitable method due to its accessibility, anonymity, efficiency and easy of analysis and flexibility. </w:t>
      </w:r>
    </w:p>
    <w:p w14:paraId="057E570E" w14:textId="77777777" w:rsidR="00C3008C" w:rsidRDefault="00C3008C" w:rsidP="00D22D9C">
      <w:pPr>
        <w:jc w:val="both"/>
        <w:rPr>
          <w:rFonts w:ascii="Arial" w:hAnsi="Arial" w:cs="Arial"/>
          <w:sz w:val="24"/>
          <w:szCs w:val="24"/>
        </w:rPr>
      </w:pPr>
    </w:p>
    <w:p w14:paraId="1F6625F0" w14:textId="77777777" w:rsidR="00C3008C" w:rsidRDefault="00C3008C" w:rsidP="00D22D9C">
      <w:pPr>
        <w:jc w:val="both"/>
        <w:rPr>
          <w:rFonts w:ascii="Arial" w:hAnsi="Arial" w:cs="Arial"/>
          <w:sz w:val="24"/>
          <w:szCs w:val="24"/>
        </w:rPr>
      </w:pPr>
    </w:p>
    <w:p w14:paraId="62D30090" w14:textId="77777777" w:rsidR="00C3008C" w:rsidRDefault="00C3008C" w:rsidP="00D22D9C">
      <w:pPr>
        <w:jc w:val="both"/>
        <w:rPr>
          <w:rFonts w:ascii="Arial" w:hAnsi="Arial" w:cs="Arial"/>
          <w:sz w:val="24"/>
          <w:szCs w:val="24"/>
        </w:rPr>
      </w:pPr>
    </w:p>
    <w:p w14:paraId="74793E79" w14:textId="5B4BC20A" w:rsidR="00C3008C" w:rsidRDefault="00C3008C" w:rsidP="00D22D9C">
      <w:pPr>
        <w:jc w:val="both"/>
        <w:rPr>
          <w:rFonts w:ascii="Arial" w:hAnsi="Arial" w:cs="Arial"/>
          <w:sz w:val="24"/>
          <w:szCs w:val="24"/>
        </w:rPr>
      </w:pPr>
      <w:r w:rsidRPr="00C3008C">
        <w:rPr>
          <w:rFonts w:ascii="Arial" w:hAnsi="Arial" w:cs="Arial"/>
          <w:b/>
          <w:bCs/>
          <w:sz w:val="24"/>
          <w:szCs w:val="24"/>
        </w:rPr>
        <w:t>Task 5-</w:t>
      </w:r>
      <w:r>
        <w:rPr>
          <w:rFonts w:ascii="Arial" w:hAnsi="Arial" w:cs="Arial"/>
          <w:sz w:val="24"/>
          <w:szCs w:val="24"/>
        </w:rPr>
        <w:t xml:space="preserve"> </w:t>
      </w:r>
      <w:r w:rsidRPr="00C3008C">
        <w:rPr>
          <w:rFonts w:ascii="Arial" w:hAnsi="Arial" w:cs="Arial"/>
          <w:sz w:val="24"/>
          <w:szCs w:val="24"/>
        </w:rPr>
        <w:t>A minimum of 10 questions that could be used in the chosen data collection method (500 words)</w:t>
      </w:r>
    </w:p>
    <w:p w14:paraId="0FF245A5" w14:textId="77777777" w:rsidR="00C3008C" w:rsidRDefault="00C3008C" w:rsidP="00D22D9C">
      <w:pPr>
        <w:jc w:val="both"/>
        <w:rPr>
          <w:rFonts w:ascii="Arial" w:hAnsi="Arial" w:cs="Arial"/>
          <w:sz w:val="24"/>
          <w:szCs w:val="24"/>
        </w:rPr>
      </w:pPr>
    </w:p>
    <w:p w14:paraId="25B5FABA" w14:textId="2B2B75A1" w:rsidR="00C3008C" w:rsidRDefault="00000000" w:rsidP="00D22D9C">
      <w:pPr>
        <w:jc w:val="both"/>
        <w:rPr>
          <w:rFonts w:ascii="Arial" w:hAnsi="Arial" w:cs="Arial"/>
          <w:sz w:val="24"/>
          <w:szCs w:val="24"/>
        </w:rPr>
      </w:pPr>
      <w:hyperlink r:id="rId26" w:history="1">
        <w:r w:rsidR="00A40B59" w:rsidRPr="000673F2">
          <w:rPr>
            <w:rStyle w:val="Hyperlink"/>
            <w:rFonts w:ascii="Arial" w:hAnsi="Arial" w:cs="Arial"/>
            <w:sz w:val="24"/>
            <w:szCs w:val="24"/>
          </w:rPr>
          <w:t>https://forms.office.com/Pages/ResponsePage.aspx?id=-REPTm4EBUWcuNshUjEeIWTtEBWzBGxCoTDuFo5IvT5UOTc4TlBJWjhaNUdHTlBHRjRMUUZHWkRSRS4u</w:t>
        </w:r>
      </w:hyperlink>
    </w:p>
    <w:p w14:paraId="7E7DDC13" w14:textId="77777777" w:rsidR="00C3008C" w:rsidRDefault="00C3008C" w:rsidP="00D22D9C">
      <w:pPr>
        <w:jc w:val="both"/>
        <w:rPr>
          <w:rFonts w:ascii="Arial" w:hAnsi="Arial" w:cs="Arial"/>
          <w:sz w:val="24"/>
          <w:szCs w:val="24"/>
        </w:rPr>
      </w:pPr>
    </w:p>
    <w:p w14:paraId="285804CD" w14:textId="77777777" w:rsidR="00C3008C" w:rsidRDefault="00C3008C" w:rsidP="00D22D9C">
      <w:pPr>
        <w:jc w:val="both"/>
        <w:rPr>
          <w:rFonts w:ascii="Arial" w:hAnsi="Arial" w:cs="Arial"/>
          <w:sz w:val="24"/>
          <w:szCs w:val="24"/>
        </w:rPr>
      </w:pPr>
    </w:p>
    <w:p w14:paraId="44C82676" w14:textId="77777777" w:rsidR="00C3008C" w:rsidRDefault="00C3008C" w:rsidP="00D22D9C">
      <w:pPr>
        <w:jc w:val="both"/>
        <w:rPr>
          <w:rFonts w:ascii="Arial" w:hAnsi="Arial" w:cs="Arial"/>
          <w:sz w:val="24"/>
          <w:szCs w:val="24"/>
        </w:rPr>
      </w:pPr>
    </w:p>
    <w:p w14:paraId="2479266B" w14:textId="77777777" w:rsidR="0087419D" w:rsidRDefault="0087419D" w:rsidP="00C3008C">
      <w:pPr>
        <w:jc w:val="both"/>
        <w:rPr>
          <w:rFonts w:ascii="Arial" w:hAnsi="Arial" w:cs="Arial"/>
          <w:sz w:val="24"/>
          <w:szCs w:val="24"/>
        </w:rPr>
      </w:pPr>
    </w:p>
    <w:p w14:paraId="5BE3826F" w14:textId="1328EF83" w:rsidR="00C3008C" w:rsidRPr="00C3008C" w:rsidRDefault="00C3008C" w:rsidP="00C3008C">
      <w:pPr>
        <w:jc w:val="both"/>
        <w:rPr>
          <w:rFonts w:ascii="Arial" w:hAnsi="Arial" w:cs="Arial"/>
          <w:sz w:val="24"/>
          <w:szCs w:val="24"/>
        </w:rPr>
      </w:pPr>
      <w:r w:rsidRPr="00C3008C">
        <w:rPr>
          <w:rFonts w:ascii="Arial" w:hAnsi="Arial" w:cs="Arial"/>
          <w:b/>
          <w:bCs/>
          <w:sz w:val="24"/>
          <w:szCs w:val="24"/>
        </w:rPr>
        <w:t>Task 6-</w:t>
      </w:r>
      <w:r w:rsidRPr="00C3008C">
        <w:rPr>
          <w:rFonts w:ascii="Arial" w:hAnsi="Arial" w:cs="Arial"/>
          <w:sz w:val="24"/>
          <w:szCs w:val="24"/>
        </w:rPr>
        <w:t xml:space="preserve"> Evaluation of the chosen data analysis method (500 words)</w:t>
      </w:r>
    </w:p>
    <w:p w14:paraId="7CED88CB" w14:textId="77777777" w:rsidR="00111971" w:rsidRPr="00111971" w:rsidRDefault="00111971" w:rsidP="00111971">
      <w:pPr>
        <w:rPr>
          <w:rFonts w:asciiTheme="majorHAnsi" w:hAnsiTheme="majorHAnsi" w:cstheme="majorHAnsi"/>
          <w:sz w:val="22"/>
          <w:szCs w:val="22"/>
        </w:rPr>
      </w:pPr>
      <w:r w:rsidRPr="00111971">
        <w:rPr>
          <w:rFonts w:asciiTheme="majorHAnsi" w:hAnsiTheme="majorHAnsi" w:cstheme="majorHAnsi"/>
          <w:sz w:val="22"/>
          <w:szCs w:val="22"/>
        </w:rPr>
        <w:t xml:space="preserve">Efficiency: By using questionnaires, researchers can quickly and effectively collect a wide range of viewpoints and experiences from a big number of traffic officers. This all-encompassing method offers insights into support networks and coping strategies. Anonymity: Participants can freely share their ideas and experiences in questionnaires without fear of repercussions or judgement because they are anonymous. This encourages open communication, especially when discussing delicate subjects like sorrow and mental discomfort. Standardisation: Researchers make sure that questions and response alternatives are consistent by using standardised surveys. This uniform method makes it easier to analyse data and makes it possible to compare traffic officers from different departments or areas. Quantitative Analysis: By using the quantitative data obtained from questionnaire responses, researchers </w:t>
      </w:r>
      <w:proofErr w:type="gramStart"/>
      <w:r w:rsidRPr="00111971">
        <w:rPr>
          <w:rFonts w:asciiTheme="majorHAnsi" w:hAnsiTheme="majorHAnsi" w:cstheme="majorHAnsi"/>
          <w:sz w:val="22"/>
          <w:szCs w:val="22"/>
        </w:rPr>
        <w:t>are able to</w:t>
      </w:r>
      <w:proofErr w:type="gramEnd"/>
      <w:r w:rsidRPr="00111971">
        <w:rPr>
          <w:rFonts w:asciiTheme="majorHAnsi" w:hAnsiTheme="majorHAnsi" w:cstheme="majorHAnsi"/>
          <w:sz w:val="22"/>
          <w:szCs w:val="22"/>
        </w:rPr>
        <w:t xml:space="preserve"> determine the frequency of coping techniques and support systems among traffic cops. By finding patterns, correlations, and trends, statistical analysis provides information about regions that may need more help and about effective coping mechanisms. Scalability: As a scalable research tool, questionnaires may be readily sent to traffic officers in various departments and locations. Large populations of traffic officers can be studied thanks to its scalability, which improves the findings' applicability in other contexts. Cost-effectiveness: The administration of questionnaires is frequently less expensive when compared to other research techniques like focus groups or interviews. They are a sensible option for research projects with tight budgets because they demand less time, manpower, and logistical assistance. It additionally permits Adaptability, Open-ended and closed-ended questions can be used in questionnaires to provide data collection flexibility. While open-ended questions enable participants to comment on their experiences and provide qualitative insights, closed-ended questions streamline data processing and quantitative analysis.</w:t>
      </w:r>
    </w:p>
    <w:p w14:paraId="4E9B987D" w14:textId="420FD0FD" w:rsidR="00C3008C" w:rsidRPr="00191C93" w:rsidRDefault="00C3008C" w:rsidP="00D22D9C">
      <w:pPr>
        <w:jc w:val="both"/>
        <w:rPr>
          <w:rFonts w:ascii="Arial" w:hAnsi="Arial" w:cs="Arial"/>
          <w:b/>
          <w:bCs/>
          <w:sz w:val="24"/>
          <w:szCs w:val="24"/>
        </w:rPr>
      </w:pPr>
    </w:p>
    <w:sectPr w:rsidR="00C3008C" w:rsidRPr="00191C93" w:rsidSect="00040ADD">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07FEE" w14:textId="77777777" w:rsidR="00040ADD" w:rsidRDefault="00040ADD">
      <w:r>
        <w:separator/>
      </w:r>
    </w:p>
  </w:endnote>
  <w:endnote w:type="continuationSeparator" w:id="0">
    <w:p w14:paraId="410CBBFC" w14:textId="77777777" w:rsidR="00040ADD" w:rsidRDefault="00040ADD">
      <w:r>
        <w:continuationSeparator/>
      </w:r>
    </w:p>
  </w:endnote>
  <w:endnote w:type="continuationNotice" w:id="1">
    <w:p w14:paraId="7C33F6A5" w14:textId="77777777" w:rsidR="00040ADD" w:rsidRDefault="00040A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4694B" w14:textId="77777777" w:rsidR="00040ADD" w:rsidRDefault="00040ADD">
      <w:r>
        <w:separator/>
      </w:r>
    </w:p>
  </w:footnote>
  <w:footnote w:type="continuationSeparator" w:id="0">
    <w:p w14:paraId="7A343876" w14:textId="77777777" w:rsidR="00040ADD" w:rsidRDefault="00040ADD">
      <w:r>
        <w:continuationSeparator/>
      </w:r>
    </w:p>
  </w:footnote>
  <w:footnote w:type="continuationNotice" w:id="1">
    <w:p w14:paraId="49CF42FF" w14:textId="77777777" w:rsidR="00040ADD" w:rsidRDefault="00040AD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7A3DDD"/>
    <w:multiLevelType w:val="hybridMultilevel"/>
    <w:tmpl w:val="6FF0DD1E"/>
    <w:lvl w:ilvl="0" w:tplc="1E5E3CC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7E25FE"/>
    <w:multiLevelType w:val="hybridMultilevel"/>
    <w:tmpl w:val="7156730A"/>
    <w:lvl w:ilvl="0" w:tplc="C4E28CC4">
      <w:start w:val="1"/>
      <w:numFmt w:val="bullet"/>
      <w:lvlText w:val="•"/>
      <w:lvlJc w:val="left"/>
      <w:pPr>
        <w:tabs>
          <w:tab w:val="num" w:pos="720"/>
        </w:tabs>
        <w:ind w:left="720" w:hanging="360"/>
      </w:pPr>
      <w:rPr>
        <w:rFonts w:ascii="Arial" w:hAnsi="Arial" w:hint="default"/>
      </w:rPr>
    </w:lvl>
    <w:lvl w:ilvl="1" w:tplc="C7E4FEC8" w:tentative="1">
      <w:start w:val="1"/>
      <w:numFmt w:val="bullet"/>
      <w:lvlText w:val="•"/>
      <w:lvlJc w:val="left"/>
      <w:pPr>
        <w:tabs>
          <w:tab w:val="num" w:pos="1440"/>
        </w:tabs>
        <w:ind w:left="1440" w:hanging="360"/>
      </w:pPr>
      <w:rPr>
        <w:rFonts w:ascii="Arial" w:hAnsi="Arial" w:hint="default"/>
      </w:rPr>
    </w:lvl>
    <w:lvl w:ilvl="2" w:tplc="07E41BB2" w:tentative="1">
      <w:start w:val="1"/>
      <w:numFmt w:val="bullet"/>
      <w:lvlText w:val="•"/>
      <w:lvlJc w:val="left"/>
      <w:pPr>
        <w:tabs>
          <w:tab w:val="num" w:pos="2160"/>
        </w:tabs>
        <w:ind w:left="2160" w:hanging="360"/>
      </w:pPr>
      <w:rPr>
        <w:rFonts w:ascii="Arial" w:hAnsi="Arial" w:hint="default"/>
      </w:rPr>
    </w:lvl>
    <w:lvl w:ilvl="3" w:tplc="FE06BB6C" w:tentative="1">
      <w:start w:val="1"/>
      <w:numFmt w:val="bullet"/>
      <w:lvlText w:val="•"/>
      <w:lvlJc w:val="left"/>
      <w:pPr>
        <w:tabs>
          <w:tab w:val="num" w:pos="2880"/>
        </w:tabs>
        <w:ind w:left="2880" w:hanging="360"/>
      </w:pPr>
      <w:rPr>
        <w:rFonts w:ascii="Arial" w:hAnsi="Arial" w:hint="default"/>
      </w:rPr>
    </w:lvl>
    <w:lvl w:ilvl="4" w:tplc="911C7FDC" w:tentative="1">
      <w:start w:val="1"/>
      <w:numFmt w:val="bullet"/>
      <w:lvlText w:val="•"/>
      <w:lvlJc w:val="left"/>
      <w:pPr>
        <w:tabs>
          <w:tab w:val="num" w:pos="3600"/>
        </w:tabs>
        <w:ind w:left="3600" w:hanging="360"/>
      </w:pPr>
      <w:rPr>
        <w:rFonts w:ascii="Arial" w:hAnsi="Arial" w:hint="default"/>
      </w:rPr>
    </w:lvl>
    <w:lvl w:ilvl="5" w:tplc="99B6657E" w:tentative="1">
      <w:start w:val="1"/>
      <w:numFmt w:val="bullet"/>
      <w:lvlText w:val="•"/>
      <w:lvlJc w:val="left"/>
      <w:pPr>
        <w:tabs>
          <w:tab w:val="num" w:pos="4320"/>
        </w:tabs>
        <w:ind w:left="4320" w:hanging="360"/>
      </w:pPr>
      <w:rPr>
        <w:rFonts w:ascii="Arial" w:hAnsi="Arial" w:hint="default"/>
      </w:rPr>
    </w:lvl>
    <w:lvl w:ilvl="6" w:tplc="19F04A2C" w:tentative="1">
      <w:start w:val="1"/>
      <w:numFmt w:val="bullet"/>
      <w:lvlText w:val="•"/>
      <w:lvlJc w:val="left"/>
      <w:pPr>
        <w:tabs>
          <w:tab w:val="num" w:pos="5040"/>
        </w:tabs>
        <w:ind w:left="5040" w:hanging="360"/>
      </w:pPr>
      <w:rPr>
        <w:rFonts w:ascii="Arial" w:hAnsi="Arial" w:hint="default"/>
      </w:rPr>
    </w:lvl>
    <w:lvl w:ilvl="7" w:tplc="109A3018" w:tentative="1">
      <w:start w:val="1"/>
      <w:numFmt w:val="bullet"/>
      <w:lvlText w:val="•"/>
      <w:lvlJc w:val="left"/>
      <w:pPr>
        <w:tabs>
          <w:tab w:val="num" w:pos="5760"/>
        </w:tabs>
        <w:ind w:left="5760" w:hanging="360"/>
      </w:pPr>
      <w:rPr>
        <w:rFonts w:ascii="Arial" w:hAnsi="Arial" w:hint="default"/>
      </w:rPr>
    </w:lvl>
    <w:lvl w:ilvl="8" w:tplc="72465C8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2FC0A43"/>
    <w:multiLevelType w:val="hybridMultilevel"/>
    <w:tmpl w:val="101EA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18"/>
  </w:num>
  <w:num w:numId="3" w16cid:durableId="551386548">
    <w:abstractNumId w:val="42"/>
  </w:num>
  <w:num w:numId="4" w16cid:durableId="1328249599">
    <w:abstractNumId w:val="25"/>
  </w:num>
  <w:num w:numId="5" w16cid:durableId="1629507774">
    <w:abstractNumId w:val="14"/>
  </w:num>
  <w:num w:numId="6" w16cid:durableId="815100522">
    <w:abstractNumId w:val="40"/>
  </w:num>
  <w:num w:numId="7" w16cid:durableId="1664971962">
    <w:abstractNumId w:val="3"/>
  </w:num>
  <w:num w:numId="8" w16cid:durableId="420836819">
    <w:abstractNumId w:val="35"/>
  </w:num>
  <w:num w:numId="9" w16cid:durableId="1352684847">
    <w:abstractNumId w:val="21"/>
  </w:num>
  <w:num w:numId="10" w16cid:durableId="1326278409">
    <w:abstractNumId w:val="6"/>
  </w:num>
  <w:num w:numId="11" w16cid:durableId="1897081028">
    <w:abstractNumId w:val="7"/>
  </w:num>
  <w:num w:numId="12" w16cid:durableId="1114714032">
    <w:abstractNumId w:val="15"/>
  </w:num>
  <w:num w:numId="13" w16cid:durableId="1289899390">
    <w:abstractNumId w:val="32"/>
  </w:num>
  <w:num w:numId="14" w16cid:durableId="1550071778">
    <w:abstractNumId w:val="5"/>
  </w:num>
  <w:num w:numId="15" w16cid:durableId="255409480">
    <w:abstractNumId w:val="0"/>
  </w:num>
  <w:num w:numId="16" w16cid:durableId="595863372">
    <w:abstractNumId w:val="10"/>
  </w:num>
  <w:num w:numId="17" w16cid:durableId="1806004601">
    <w:abstractNumId w:val="44"/>
  </w:num>
  <w:num w:numId="18" w16cid:durableId="482047681">
    <w:abstractNumId w:val="28"/>
  </w:num>
  <w:num w:numId="19" w16cid:durableId="2066637470">
    <w:abstractNumId w:val="27"/>
  </w:num>
  <w:num w:numId="20" w16cid:durableId="877861814">
    <w:abstractNumId w:val="20"/>
  </w:num>
  <w:num w:numId="21" w16cid:durableId="148523171">
    <w:abstractNumId w:val="34"/>
  </w:num>
  <w:num w:numId="22" w16cid:durableId="1269700013">
    <w:abstractNumId w:val="8"/>
  </w:num>
  <w:num w:numId="23" w16cid:durableId="1443840298">
    <w:abstractNumId w:val="41"/>
  </w:num>
  <w:num w:numId="24" w16cid:durableId="8251234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7272529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0842380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19683892">
    <w:abstractNumId w:val="9"/>
  </w:num>
  <w:num w:numId="28" w16cid:durableId="1864703167">
    <w:abstractNumId w:val="16"/>
  </w:num>
  <w:num w:numId="29" w16cid:durableId="54667881">
    <w:abstractNumId w:val="17"/>
  </w:num>
  <w:num w:numId="30" w16cid:durableId="793014901">
    <w:abstractNumId w:val="38"/>
  </w:num>
  <w:num w:numId="31" w16cid:durableId="825166174">
    <w:abstractNumId w:val="36"/>
  </w:num>
  <w:num w:numId="32" w16cid:durableId="409231963">
    <w:abstractNumId w:val="37"/>
  </w:num>
  <w:num w:numId="33" w16cid:durableId="1178731377">
    <w:abstractNumId w:val="2"/>
  </w:num>
  <w:num w:numId="34" w16cid:durableId="1792046769">
    <w:abstractNumId w:val="12"/>
  </w:num>
  <w:num w:numId="35" w16cid:durableId="1452674016">
    <w:abstractNumId w:val="13"/>
  </w:num>
  <w:num w:numId="36" w16cid:durableId="1502038617">
    <w:abstractNumId w:val="22"/>
  </w:num>
  <w:num w:numId="37" w16cid:durableId="1715078398">
    <w:abstractNumId w:val="24"/>
  </w:num>
  <w:num w:numId="38" w16cid:durableId="223881954">
    <w:abstractNumId w:val="39"/>
  </w:num>
  <w:num w:numId="39" w16cid:durableId="1265570593">
    <w:abstractNumId w:val="11"/>
  </w:num>
  <w:num w:numId="40" w16cid:durableId="724067049">
    <w:abstractNumId w:val="26"/>
  </w:num>
  <w:num w:numId="41" w16cid:durableId="116946890">
    <w:abstractNumId w:val="33"/>
  </w:num>
  <w:num w:numId="42" w16cid:durableId="1663073570">
    <w:abstractNumId w:val="4"/>
  </w:num>
  <w:num w:numId="43" w16cid:durableId="544022063">
    <w:abstractNumId w:val="19"/>
  </w:num>
  <w:num w:numId="44" w16cid:durableId="887032577">
    <w:abstractNumId w:val="23"/>
  </w:num>
  <w:num w:numId="45" w16cid:durableId="1406339784">
    <w:abstractNumId w:val="45"/>
  </w:num>
  <w:num w:numId="46" w16cid:durableId="2040623590">
    <w:abstractNumId w:val="31"/>
  </w:num>
  <w:num w:numId="47" w16cid:durableId="49082814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4F"/>
    <w:rsid w:val="00010B93"/>
    <w:rsid w:val="00011666"/>
    <w:rsid w:val="00012744"/>
    <w:rsid w:val="00026B02"/>
    <w:rsid w:val="00040ADD"/>
    <w:rsid w:val="00074A14"/>
    <w:rsid w:val="00077B8A"/>
    <w:rsid w:val="000822E5"/>
    <w:rsid w:val="00085DD4"/>
    <w:rsid w:val="000961F5"/>
    <w:rsid w:val="000971FC"/>
    <w:rsid w:val="000A2A3A"/>
    <w:rsid w:val="000A481C"/>
    <w:rsid w:val="000A492A"/>
    <w:rsid w:val="000B7F89"/>
    <w:rsid w:val="000D2F80"/>
    <w:rsid w:val="000E413A"/>
    <w:rsid w:val="000F5AA3"/>
    <w:rsid w:val="00100396"/>
    <w:rsid w:val="00100B5C"/>
    <w:rsid w:val="001106E9"/>
    <w:rsid w:val="00111971"/>
    <w:rsid w:val="00121642"/>
    <w:rsid w:val="00124CA5"/>
    <w:rsid w:val="00134F77"/>
    <w:rsid w:val="00152E9D"/>
    <w:rsid w:val="00154487"/>
    <w:rsid w:val="00164708"/>
    <w:rsid w:val="0017512A"/>
    <w:rsid w:val="00191C93"/>
    <w:rsid w:val="00196958"/>
    <w:rsid w:val="001A0753"/>
    <w:rsid w:val="001A1E39"/>
    <w:rsid w:val="001A24F3"/>
    <w:rsid w:val="001B405C"/>
    <w:rsid w:val="001B5F45"/>
    <w:rsid w:val="001C1C4F"/>
    <w:rsid w:val="001C6E93"/>
    <w:rsid w:val="001D537B"/>
    <w:rsid w:val="001E1050"/>
    <w:rsid w:val="001E1E1F"/>
    <w:rsid w:val="001E2007"/>
    <w:rsid w:val="001E57C1"/>
    <w:rsid w:val="001F07EF"/>
    <w:rsid w:val="001F50B6"/>
    <w:rsid w:val="001F6D7A"/>
    <w:rsid w:val="001F7674"/>
    <w:rsid w:val="0022746E"/>
    <w:rsid w:val="00235F71"/>
    <w:rsid w:val="002437C8"/>
    <w:rsid w:val="002444CA"/>
    <w:rsid w:val="00254D01"/>
    <w:rsid w:val="00260DE6"/>
    <w:rsid w:val="00273FEE"/>
    <w:rsid w:val="0028204E"/>
    <w:rsid w:val="00284B09"/>
    <w:rsid w:val="0028591B"/>
    <w:rsid w:val="002878BF"/>
    <w:rsid w:val="00291841"/>
    <w:rsid w:val="002B7F23"/>
    <w:rsid w:val="002C15EF"/>
    <w:rsid w:val="002C2E1E"/>
    <w:rsid w:val="002C449B"/>
    <w:rsid w:val="002C6040"/>
    <w:rsid w:val="002D5B3F"/>
    <w:rsid w:val="002E272E"/>
    <w:rsid w:val="002F5532"/>
    <w:rsid w:val="002F5778"/>
    <w:rsid w:val="00312B4B"/>
    <w:rsid w:val="00320D9D"/>
    <w:rsid w:val="003223E0"/>
    <w:rsid w:val="00352A15"/>
    <w:rsid w:val="00352C4A"/>
    <w:rsid w:val="00362077"/>
    <w:rsid w:val="00362560"/>
    <w:rsid w:val="003732FD"/>
    <w:rsid w:val="003753B2"/>
    <w:rsid w:val="00376559"/>
    <w:rsid w:val="00382BAA"/>
    <w:rsid w:val="00384D73"/>
    <w:rsid w:val="00385909"/>
    <w:rsid w:val="00393EB6"/>
    <w:rsid w:val="003A3CE5"/>
    <w:rsid w:val="003B0AA0"/>
    <w:rsid w:val="003B366F"/>
    <w:rsid w:val="003B3F9D"/>
    <w:rsid w:val="003B6C95"/>
    <w:rsid w:val="003C22D0"/>
    <w:rsid w:val="003E5735"/>
    <w:rsid w:val="003E5751"/>
    <w:rsid w:val="004046A9"/>
    <w:rsid w:val="00404C50"/>
    <w:rsid w:val="00423934"/>
    <w:rsid w:val="00426244"/>
    <w:rsid w:val="004508A5"/>
    <w:rsid w:val="00451810"/>
    <w:rsid w:val="00470A38"/>
    <w:rsid w:val="00477880"/>
    <w:rsid w:val="004874DE"/>
    <w:rsid w:val="0049071E"/>
    <w:rsid w:val="004A4073"/>
    <w:rsid w:val="004B5334"/>
    <w:rsid w:val="004B6C14"/>
    <w:rsid w:val="004D5E9B"/>
    <w:rsid w:val="004D63D9"/>
    <w:rsid w:val="004D7E25"/>
    <w:rsid w:val="004E6585"/>
    <w:rsid w:val="004F2207"/>
    <w:rsid w:val="004F2BC9"/>
    <w:rsid w:val="004F52EC"/>
    <w:rsid w:val="0050249F"/>
    <w:rsid w:val="005066D9"/>
    <w:rsid w:val="00524566"/>
    <w:rsid w:val="00527E60"/>
    <w:rsid w:val="00530BEF"/>
    <w:rsid w:val="00551498"/>
    <w:rsid w:val="00552351"/>
    <w:rsid w:val="00561F00"/>
    <w:rsid w:val="00562C4E"/>
    <w:rsid w:val="00562DEC"/>
    <w:rsid w:val="005646C8"/>
    <w:rsid w:val="00576AB4"/>
    <w:rsid w:val="00577917"/>
    <w:rsid w:val="00577AE3"/>
    <w:rsid w:val="00590667"/>
    <w:rsid w:val="005969E2"/>
    <w:rsid w:val="005A1689"/>
    <w:rsid w:val="005A751A"/>
    <w:rsid w:val="005B61CD"/>
    <w:rsid w:val="005D1D58"/>
    <w:rsid w:val="005D432C"/>
    <w:rsid w:val="005E285E"/>
    <w:rsid w:val="005E38A6"/>
    <w:rsid w:val="005E72F8"/>
    <w:rsid w:val="005F0579"/>
    <w:rsid w:val="005F17B3"/>
    <w:rsid w:val="005F3A53"/>
    <w:rsid w:val="006062A3"/>
    <w:rsid w:val="00610E08"/>
    <w:rsid w:val="006140BF"/>
    <w:rsid w:val="006161BE"/>
    <w:rsid w:val="00620787"/>
    <w:rsid w:val="00632434"/>
    <w:rsid w:val="0063478F"/>
    <w:rsid w:val="006379DF"/>
    <w:rsid w:val="00644256"/>
    <w:rsid w:val="00661138"/>
    <w:rsid w:val="00661453"/>
    <w:rsid w:val="00661D6F"/>
    <w:rsid w:val="006628E9"/>
    <w:rsid w:val="0066725E"/>
    <w:rsid w:val="006716C7"/>
    <w:rsid w:val="00681208"/>
    <w:rsid w:val="00681FA9"/>
    <w:rsid w:val="00691EA9"/>
    <w:rsid w:val="006934D4"/>
    <w:rsid w:val="006A4961"/>
    <w:rsid w:val="006A6DC3"/>
    <w:rsid w:val="006C6915"/>
    <w:rsid w:val="006D49ED"/>
    <w:rsid w:val="006D55CE"/>
    <w:rsid w:val="006D637A"/>
    <w:rsid w:val="006D6F24"/>
    <w:rsid w:val="006F0F95"/>
    <w:rsid w:val="006F45BF"/>
    <w:rsid w:val="006F60E0"/>
    <w:rsid w:val="00702A00"/>
    <w:rsid w:val="00702C59"/>
    <w:rsid w:val="00702F71"/>
    <w:rsid w:val="00711D09"/>
    <w:rsid w:val="007366DF"/>
    <w:rsid w:val="00757839"/>
    <w:rsid w:val="00770C81"/>
    <w:rsid w:val="007850F0"/>
    <w:rsid w:val="007865C1"/>
    <w:rsid w:val="00791024"/>
    <w:rsid w:val="00793F0A"/>
    <w:rsid w:val="007A2657"/>
    <w:rsid w:val="007B69DA"/>
    <w:rsid w:val="007C2829"/>
    <w:rsid w:val="007C682C"/>
    <w:rsid w:val="007D2385"/>
    <w:rsid w:val="007D54A3"/>
    <w:rsid w:val="007E787C"/>
    <w:rsid w:val="007F214F"/>
    <w:rsid w:val="00800069"/>
    <w:rsid w:val="008042F0"/>
    <w:rsid w:val="008310A0"/>
    <w:rsid w:val="00835D29"/>
    <w:rsid w:val="00842E7F"/>
    <w:rsid w:val="00847BB8"/>
    <w:rsid w:val="0085255D"/>
    <w:rsid w:val="00852933"/>
    <w:rsid w:val="008552D3"/>
    <w:rsid w:val="008566E5"/>
    <w:rsid w:val="008566FE"/>
    <w:rsid w:val="00865B46"/>
    <w:rsid w:val="0087419D"/>
    <w:rsid w:val="00884654"/>
    <w:rsid w:val="00896134"/>
    <w:rsid w:val="008A2406"/>
    <w:rsid w:val="008A62BC"/>
    <w:rsid w:val="008B43E7"/>
    <w:rsid w:val="008D114A"/>
    <w:rsid w:val="008D763F"/>
    <w:rsid w:val="008E5FDF"/>
    <w:rsid w:val="008F036F"/>
    <w:rsid w:val="008F1308"/>
    <w:rsid w:val="008F2AB4"/>
    <w:rsid w:val="008F78C2"/>
    <w:rsid w:val="00904568"/>
    <w:rsid w:val="00911394"/>
    <w:rsid w:val="00923EF2"/>
    <w:rsid w:val="00926D25"/>
    <w:rsid w:val="00926E9D"/>
    <w:rsid w:val="0092728D"/>
    <w:rsid w:val="009315A0"/>
    <w:rsid w:val="00932C6E"/>
    <w:rsid w:val="00933F10"/>
    <w:rsid w:val="009433C5"/>
    <w:rsid w:val="00956991"/>
    <w:rsid w:val="00963E05"/>
    <w:rsid w:val="00965881"/>
    <w:rsid w:val="009871FF"/>
    <w:rsid w:val="00990799"/>
    <w:rsid w:val="00995D51"/>
    <w:rsid w:val="009A0631"/>
    <w:rsid w:val="009B10ED"/>
    <w:rsid w:val="009D3EA4"/>
    <w:rsid w:val="009D649C"/>
    <w:rsid w:val="009E4BC1"/>
    <w:rsid w:val="009F5CB2"/>
    <w:rsid w:val="00A03BB8"/>
    <w:rsid w:val="00A16E98"/>
    <w:rsid w:val="00A31779"/>
    <w:rsid w:val="00A3505D"/>
    <w:rsid w:val="00A4036F"/>
    <w:rsid w:val="00A406E5"/>
    <w:rsid w:val="00A40B59"/>
    <w:rsid w:val="00A40EE7"/>
    <w:rsid w:val="00A4641C"/>
    <w:rsid w:val="00A55876"/>
    <w:rsid w:val="00A67FB1"/>
    <w:rsid w:val="00A85BFE"/>
    <w:rsid w:val="00A909C4"/>
    <w:rsid w:val="00AB6FE7"/>
    <w:rsid w:val="00AB7AD7"/>
    <w:rsid w:val="00AD2430"/>
    <w:rsid w:val="00AE41A6"/>
    <w:rsid w:val="00AF0E34"/>
    <w:rsid w:val="00AF271D"/>
    <w:rsid w:val="00AF56C2"/>
    <w:rsid w:val="00B004E6"/>
    <w:rsid w:val="00B03042"/>
    <w:rsid w:val="00B0744D"/>
    <w:rsid w:val="00B1435B"/>
    <w:rsid w:val="00B42816"/>
    <w:rsid w:val="00B446FB"/>
    <w:rsid w:val="00B50EA8"/>
    <w:rsid w:val="00B64082"/>
    <w:rsid w:val="00B72325"/>
    <w:rsid w:val="00B732F1"/>
    <w:rsid w:val="00B81AD3"/>
    <w:rsid w:val="00B829D8"/>
    <w:rsid w:val="00B84B5B"/>
    <w:rsid w:val="00B86446"/>
    <w:rsid w:val="00B91826"/>
    <w:rsid w:val="00BA1176"/>
    <w:rsid w:val="00BD4F9E"/>
    <w:rsid w:val="00BE0B01"/>
    <w:rsid w:val="00BE79C7"/>
    <w:rsid w:val="00BF3CB5"/>
    <w:rsid w:val="00C01A3F"/>
    <w:rsid w:val="00C06FDB"/>
    <w:rsid w:val="00C073F1"/>
    <w:rsid w:val="00C1285B"/>
    <w:rsid w:val="00C1361B"/>
    <w:rsid w:val="00C14E1F"/>
    <w:rsid w:val="00C20267"/>
    <w:rsid w:val="00C3008C"/>
    <w:rsid w:val="00C315AF"/>
    <w:rsid w:val="00C36D9A"/>
    <w:rsid w:val="00C44A72"/>
    <w:rsid w:val="00C61FC2"/>
    <w:rsid w:val="00C705F9"/>
    <w:rsid w:val="00C80F0F"/>
    <w:rsid w:val="00C8667A"/>
    <w:rsid w:val="00C93BCB"/>
    <w:rsid w:val="00CC241A"/>
    <w:rsid w:val="00CE4035"/>
    <w:rsid w:val="00CE65AB"/>
    <w:rsid w:val="00CF4266"/>
    <w:rsid w:val="00D04192"/>
    <w:rsid w:val="00D217CD"/>
    <w:rsid w:val="00D21BB6"/>
    <w:rsid w:val="00D22D9C"/>
    <w:rsid w:val="00D241F1"/>
    <w:rsid w:val="00D24918"/>
    <w:rsid w:val="00D275CB"/>
    <w:rsid w:val="00D30DFA"/>
    <w:rsid w:val="00D4128F"/>
    <w:rsid w:val="00D463A5"/>
    <w:rsid w:val="00D46727"/>
    <w:rsid w:val="00D4710D"/>
    <w:rsid w:val="00D47D25"/>
    <w:rsid w:val="00D62ACD"/>
    <w:rsid w:val="00D64204"/>
    <w:rsid w:val="00D8667B"/>
    <w:rsid w:val="00DA36EE"/>
    <w:rsid w:val="00DB116D"/>
    <w:rsid w:val="00DB5EE4"/>
    <w:rsid w:val="00DD17CC"/>
    <w:rsid w:val="00DE217A"/>
    <w:rsid w:val="00DF321B"/>
    <w:rsid w:val="00E230E0"/>
    <w:rsid w:val="00E27F15"/>
    <w:rsid w:val="00E51AAC"/>
    <w:rsid w:val="00E66CC0"/>
    <w:rsid w:val="00E728A9"/>
    <w:rsid w:val="00E807D9"/>
    <w:rsid w:val="00EA0F4E"/>
    <w:rsid w:val="00EA295B"/>
    <w:rsid w:val="00EA3B9B"/>
    <w:rsid w:val="00EA3E7A"/>
    <w:rsid w:val="00EA5475"/>
    <w:rsid w:val="00EA6801"/>
    <w:rsid w:val="00EB0AB9"/>
    <w:rsid w:val="00EB4F96"/>
    <w:rsid w:val="00ED1891"/>
    <w:rsid w:val="00ED7072"/>
    <w:rsid w:val="00EE3132"/>
    <w:rsid w:val="00EE3D9D"/>
    <w:rsid w:val="00EE6F25"/>
    <w:rsid w:val="00F02126"/>
    <w:rsid w:val="00F02CDC"/>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2DEF"/>
    <w:rsid w:val="00FA68F8"/>
    <w:rsid w:val="00FB1DC0"/>
    <w:rsid w:val="00FB3B4E"/>
    <w:rsid w:val="00FB4521"/>
    <w:rsid w:val="00FB4F84"/>
    <w:rsid w:val="00FB5CF8"/>
    <w:rsid w:val="00FC1EF2"/>
    <w:rsid w:val="00FD7C44"/>
    <w:rsid w:val="00FE051C"/>
    <w:rsid w:val="00FE38FE"/>
    <w:rsid w:val="00FF1B31"/>
    <w:rsid w:val="00FF24F5"/>
    <w:rsid w:val="00FF273B"/>
    <w:rsid w:val="00FF564C"/>
    <w:rsid w:val="078C674E"/>
    <w:rsid w:val="0F3092D6"/>
    <w:rsid w:val="0F7B167C"/>
    <w:rsid w:val="1205B6CC"/>
    <w:rsid w:val="16BB63BF"/>
    <w:rsid w:val="247EAC72"/>
    <w:rsid w:val="2EEBECCE"/>
    <w:rsid w:val="318AFD58"/>
    <w:rsid w:val="3281A3C2"/>
    <w:rsid w:val="39BD646F"/>
    <w:rsid w:val="3DB9B737"/>
    <w:rsid w:val="3ED1FD9D"/>
    <w:rsid w:val="40F6A8F6"/>
    <w:rsid w:val="418F6398"/>
    <w:rsid w:val="48DE9623"/>
    <w:rsid w:val="4CB2B3F6"/>
    <w:rsid w:val="4CDA738B"/>
    <w:rsid w:val="5214145D"/>
    <w:rsid w:val="56B095A9"/>
    <w:rsid w:val="61EC5C21"/>
    <w:rsid w:val="6D526B82"/>
    <w:rsid w:val="6E2DB65A"/>
    <w:rsid w:val="7360FB10"/>
    <w:rsid w:val="7482118D"/>
    <w:rsid w:val="772E7366"/>
    <w:rsid w:val="7B37B5A6"/>
    <w:rsid w:val="7BBFE9D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50FB3DEE-5972-45D3-859A-AA0E3A707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uiPriority w:val="99"/>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446F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446FB"/>
    <w:rPr>
      <w:sz w:val="24"/>
      <w:lang w:eastAsia="en-GB"/>
    </w:rPr>
  </w:style>
  <w:style w:type="paragraph" w:styleId="BodyText">
    <w:name w:val="Body Text"/>
    <w:basedOn w:val="Normal"/>
    <w:link w:val="BodyTextChar"/>
    <w:semiHidden/>
    <w:unhideWhenUsed/>
    <w:rsid w:val="00D217CD"/>
    <w:pPr>
      <w:spacing w:after="120"/>
    </w:pPr>
  </w:style>
  <w:style w:type="character" w:customStyle="1" w:styleId="BodyTextChar">
    <w:name w:val="Body Text Char"/>
    <w:basedOn w:val="DefaultParagraphFont"/>
    <w:link w:val="BodyText"/>
    <w:semiHidden/>
    <w:rsid w:val="00D217CD"/>
    <w:rPr>
      <w:lang w:eastAsia="en-GB"/>
    </w:rPr>
  </w:style>
  <w:style w:type="character" w:customStyle="1" w:styleId="lookup-resultcontent">
    <w:name w:val="lookup-result__content"/>
    <w:rsid w:val="00D217CD"/>
  </w:style>
  <w:style w:type="character" w:styleId="UnresolvedMention">
    <w:name w:val="Unresolved Mention"/>
    <w:basedOn w:val="DefaultParagraphFont"/>
    <w:uiPriority w:val="99"/>
    <w:semiHidden/>
    <w:unhideWhenUsed/>
    <w:rsid w:val="00121642"/>
    <w:rPr>
      <w:color w:val="605E5C"/>
      <w:shd w:val="clear" w:color="auto" w:fill="E1DFDD"/>
    </w:rPr>
  </w:style>
  <w:style w:type="character" w:styleId="FollowedHyperlink">
    <w:name w:val="FollowedHyperlink"/>
    <w:basedOn w:val="DefaultParagraphFont"/>
    <w:uiPriority w:val="99"/>
    <w:semiHidden/>
    <w:unhideWhenUsed/>
    <w:rsid w:val="008E5FDF"/>
    <w:rPr>
      <w:color w:val="800080" w:themeColor="followedHyperlink"/>
      <w:u w:val="single"/>
    </w:rPr>
  </w:style>
  <w:style w:type="character" w:customStyle="1" w:styleId="apple-converted-space">
    <w:name w:val="apple-converted-space"/>
    <w:basedOn w:val="DefaultParagraphFont"/>
    <w:rsid w:val="002437C8"/>
  </w:style>
  <w:style w:type="character" w:customStyle="1" w:styleId="Heading1Char">
    <w:name w:val="Heading 1 Char"/>
    <w:link w:val="Heading1"/>
    <w:uiPriority w:val="99"/>
    <w:rsid w:val="00191C93"/>
    <w:rPr>
      <w:b/>
      <w:sz w:val="36"/>
      <w:shd w:val="pct15" w:color="auto" w:fill="auto"/>
      <w:lang w:eastAsia="en-GB"/>
    </w:rPr>
  </w:style>
  <w:style w:type="character" w:customStyle="1" w:styleId="Heading4Char">
    <w:name w:val="Heading 4 Char"/>
    <w:link w:val="Heading4"/>
    <w:uiPriority w:val="99"/>
    <w:rsid w:val="00191C93"/>
    <w:rPr>
      <w:sz w:val="40"/>
      <w:lang w:eastAsia="en-GB"/>
    </w:rPr>
  </w:style>
  <w:style w:type="character" w:customStyle="1" w:styleId="BodyText2Char">
    <w:name w:val="Body Text 2 Char"/>
    <w:link w:val="BodyText2"/>
    <w:uiPriority w:val="99"/>
    <w:rsid w:val="00191C93"/>
    <w:rPr>
      <w:sz w:val="16"/>
    </w:rPr>
  </w:style>
  <w:style w:type="paragraph" w:customStyle="1" w:styleId="deannah1">
    <w:name w:val="deannah1"/>
    <w:basedOn w:val="Normal"/>
    <w:uiPriority w:val="99"/>
    <w:rsid w:val="00191C93"/>
    <w:pPr>
      <w:keepNext/>
      <w:spacing w:after="240"/>
    </w:pPr>
    <w:rPr>
      <w:b/>
      <w:bCs/>
      <w:sz w:val="24"/>
      <w:szCs w:val="24"/>
      <w:lang w:eastAsia="en-US"/>
    </w:rPr>
  </w:style>
  <w:style w:type="character" w:customStyle="1" w:styleId="Hyperlink1">
    <w:name w:val="Hyperlink1"/>
    <w:uiPriority w:val="99"/>
    <w:rsid w:val="00191C93"/>
    <w:rPr>
      <w:color w:val="535353"/>
      <w:u w:val="single"/>
      <w:effect w:val="none"/>
    </w:rPr>
  </w:style>
  <w:style w:type="paragraph" w:customStyle="1" w:styleId="NormalWeb1">
    <w:name w:val="Normal (Web)1"/>
    <w:basedOn w:val="Normal"/>
    <w:uiPriority w:val="99"/>
    <w:rsid w:val="00191C93"/>
    <w:pPr>
      <w:spacing w:before="100" w:beforeAutospacing="1" w:after="300"/>
    </w:pPr>
    <w:rPr>
      <w:sz w:val="24"/>
      <w:szCs w:val="24"/>
    </w:rPr>
  </w:style>
  <w:style w:type="character" w:styleId="PageNumber">
    <w:name w:val="page number"/>
    <w:basedOn w:val="DefaultParagraphFont"/>
    <w:uiPriority w:val="99"/>
    <w:rsid w:val="00191C93"/>
  </w:style>
  <w:style w:type="character" w:styleId="CommentReference">
    <w:name w:val="annotation reference"/>
    <w:uiPriority w:val="99"/>
    <w:semiHidden/>
    <w:unhideWhenUsed/>
    <w:rsid w:val="00191C93"/>
    <w:rPr>
      <w:sz w:val="16"/>
      <w:szCs w:val="16"/>
    </w:rPr>
  </w:style>
  <w:style w:type="paragraph" w:styleId="CommentText">
    <w:name w:val="annotation text"/>
    <w:basedOn w:val="Normal"/>
    <w:link w:val="CommentTextChar"/>
    <w:uiPriority w:val="99"/>
    <w:semiHidden/>
    <w:unhideWhenUsed/>
    <w:rsid w:val="00191C93"/>
    <w:rPr>
      <w:lang w:eastAsia="en-US"/>
    </w:rPr>
  </w:style>
  <w:style w:type="character" w:customStyle="1" w:styleId="CommentTextChar">
    <w:name w:val="Comment Text Char"/>
    <w:basedOn w:val="DefaultParagraphFont"/>
    <w:link w:val="CommentText"/>
    <w:uiPriority w:val="99"/>
    <w:semiHidden/>
    <w:rsid w:val="00191C93"/>
  </w:style>
  <w:style w:type="paragraph" w:styleId="CommentSubject">
    <w:name w:val="annotation subject"/>
    <w:basedOn w:val="CommentText"/>
    <w:next w:val="CommentText"/>
    <w:link w:val="CommentSubjectChar"/>
    <w:uiPriority w:val="99"/>
    <w:semiHidden/>
    <w:unhideWhenUsed/>
    <w:rsid w:val="00191C93"/>
    <w:rPr>
      <w:b/>
      <w:bCs/>
    </w:rPr>
  </w:style>
  <w:style w:type="character" w:customStyle="1" w:styleId="CommentSubjectChar">
    <w:name w:val="Comment Subject Char"/>
    <w:basedOn w:val="CommentTextChar"/>
    <w:link w:val="CommentSubject"/>
    <w:uiPriority w:val="99"/>
    <w:semiHidden/>
    <w:rsid w:val="00191C93"/>
    <w:rPr>
      <w:b/>
      <w:bCs/>
    </w:rPr>
  </w:style>
  <w:style w:type="character" w:styleId="Strong">
    <w:name w:val="Strong"/>
    <w:uiPriority w:val="22"/>
    <w:qFormat/>
    <w:rsid w:val="00191C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627054">
      <w:bodyDiv w:val="1"/>
      <w:marLeft w:val="0"/>
      <w:marRight w:val="0"/>
      <w:marTop w:val="0"/>
      <w:marBottom w:val="0"/>
      <w:divBdr>
        <w:top w:val="none" w:sz="0" w:space="0" w:color="auto"/>
        <w:left w:val="none" w:sz="0" w:space="0" w:color="auto"/>
        <w:bottom w:val="none" w:sz="0" w:space="0" w:color="auto"/>
        <w:right w:val="none" w:sz="0" w:space="0" w:color="auto"/>
      </w:divBdr>
      <w:divsChild>
        <w:div w:id="481580808">
          <w:marLeft w:val="0"/>
          <w:marRight w:val="0"/>
          <w:marTop w:val="0"/>
          <w:marBottom w:val="0"/>
          <w:divBdr>
            <w:top w:val="none" w:sz="0" w:space="0" w:color="auto"/>
            <w:left w:val="none" w:sz="0" w:space="0" w:color="auto"/>
            <w:bottom w:val="none" w:sz="0" w:space="0" w:color="auto"/>
            <w:right w:val="none" w:sz="0" w:space="0" w:color="auto"/>
          </w:divBdr>
        </w:div>
        <w:div w:id="1096636603">
          <w:marLeft w:val="0"/>
          <w:marRight w:val="0"/>
          <w:marTop w:val="0"/>
          <w:marBottom w:val="0"/>
          <w:divBdr>
            <w:top w:val="none" w:sz="0" w:space="0" w:color="auto"/>
            <w:left w:val="none" w:sz="0" w:space="0" w:color="auto"/>
            <w:bottom w:val="none" w:sz="0" w:space="0" w:color="auto"/>
            <w:right w:val="none" w:sz="0" w:space="0" w:color="auto"/>
          </w:divBdr>
        </w:div>
        <w:div w:id="1120686793">
          <w:marLeft w:val="0"/>
          <w:marRight w:val="0"/>
          <w:marTop w:val="0"/>
          <w:marBottom w:val="0"/>
          <w:divBdr>
            <w:top w:val="none" w:sz="0" w:space="0" w:color="auto"/>
            <w:left w:val="none" w:sz="0" w:space="0" w:color="auto"/>
            <w:bottom w:val="none" w:sz="0" w:space="0" w:color="auto"/>
            <w:right w:val="none" w:sz="0" w:space="0" w:color="auto"/>
          </w:divBdr>
        </w:div>
        <w:div w:id="1821968501">
          <w:marLeft w:val="0"/>
          <w:marRight w:val="0"/>
          <w:marTop w:val="0"/>
          <w:marBottom w:val="0"/>
          <w:divBdr>
            <w:top w:val="none" w:sz="0" w:space="0" w:color="auto"/>
            <w:left w:val="none" w:sz="0" w:space="0" w:color="auto"/>
            <w:bottom w:val="none" w:sz="0" w:space="0" w:color="auto"/>
            <w:right w:val="none" w:sz="0" w:space="0" w:color="auto"/>
          </w:divBdr>
        </w:div>
        <w:div w:id="1896433732">
          <w:marLeft w:val="0"/>
          <w:marRight w:val="0"/>
          <w:marTop w:val="0"/>
          <w:marBottom w:val="0"/>
          <w:divBdr>
            <w:top w:val="none" w:sz="0" w:space="0" w:color="auto"/>
            <w:left w:val="none" w:sz="0" w:space="0" w:color="auto"/>
            <w:bottom w:val="none" w:sz="0" w:space="0" w:color="auto"/>
            <w:right w:val="none" w:sz="0" w:space="0" w:color="auto"/>
          </w:divBdr>
        </w:div>
        <w:div w:id="2039624859">
          <w:marLeft w:val="0"/>
          <w:marRight w:val="0"/>
          <w:marTop w:val="0"/>
          <w:marBottom w:val="0"/>
          <w:divBdr>
            <w:top w:val="none" w:sz="0" w:space="0" w:color="auto"/>
            <w:left w:val="none" w:sz="0" w:space="0" w:color="auto"/>
            <w:bottom w:val="none" w:sz="0" w:space="0" w:color="auto"/>
            <w:right w:val="none" w:sz="0" w:space="0" w:color="auto"/>
          </w:divBdr>
        </w:div>
        <w:div w:id="2072728251">
          <w:marLeft w:val="0"/>
          <w:marRight w:val="0"/>
          <w:marTop w:val="0"/>
          <w:marBottom w:val="0"/>
          <w:divBdr>
            <w:top w:val="none" w:sz="0" w:space="0" w:color="auto"/>
            <w:left w:val="none" w:sz="0" w:space="0" w:color="auto"/>
            <w:bottom w:val="none" w:sz="0" w:space="0" w:color="auto"/>
            <w:right w:val="none" w:sz="0" w:space="0" w:color="auto"/>
          </w:divBdr>
        </w:div>
      </w:divsChild>
    </w:div>
    <w:div w:id="1128742748">
      <w:bodyDiv w:val="1"/>
      <w:marLeft w:val="0"/>
      <w:marRight w:val="0"/>
      <w:marTop w:val="0"/>
      <w:marBottom w:val="0"/>
      <w:divBdr>
        <w:top w:val="none" w:sz="0" w:space="0" w:color="auto"/>
        <w:left w:val="none" w:sz="0" w:space="0" w:color="auto"/>
        <w:bottom w:val="none" w:sz="0" w:space="0" w:color="auto"/>
        <w:right w:val="none" w:sz="0" w:space="0" w:color="auto"/>
      </w:divBdr>
      <w:divsChild>
        <w:div w:id="104890150">
          <w:marLeft w:val="288"/>
          <w:marRight w:val="0"/>
          <w:marTop w:val="154"/>
          <w:marBottom w:val="0"/>
          <w:divBdr>
            <w:top w:val="none" w:sz="0" w:space="0" w:color="auto"/>
            <w:left w:val="none" w:sz="0" w:space="0" w:color="auto"/>
            <w:bottom w:val="none" w:sz="0" w:space="0" w:color="auto"/>
            <w:right w:val="none" w:sz="0" w:space="0" w:color="auto"/>
          </w:divBdr>
        </w:div>
        <w:div w:id="716124232">
          <w:marLeft w:val="288"/>
          <w:marRight w:val="0"/>
          <w:marTop w:val="154"/>
          <w:marBottom w:val="0"/>
          <w:divBdr>
            <w:top w:val="none" w:sz="0" w:space="0" w:color="auto"/>
            <w:left w:val="none" w:sz="0" w:space="0" w:color="auto"/>
            <w:bottom w:val="none" w:sz="0" w:space="0" w:color="auto"/>
            <w:right w:val="none" w:sz="0" w:space="0" w:color="auto"/>
          </w:divBdr>
        </w:div>
      </w:divsChild>
    </w:div>
    <w:div w:id="116917361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statistics/reported-road-casualties-great-britain-annual-report-2022/reported-road-casualties-great-britain-annual-report-2022" TargetMode="External"/><Relationship Id="rId18" Type="http://schemas.openxmlformats.org/officeDocument/2006/relationships/hyperlink" Target="file:///C:/Users/c.lohmann-hancock/AppData/Local/Microsoft/Windows/INetCache/REICoP-17-20-v3-Final.pdf" TargetMode="External"/><Relationship Id="rId26" Type="http://schemas.openxmlformats.org/officeDocument/2006/relationships/hyperlink" Target="https://forms.office.com/Pages/ResponsePage.aspx?id=-REPTm4EBUWcuNshUjEeIWTtEBWzBGxCoTDuFo5IvT5UOTc4TlBJWjhaNUdHTlBHRjRMUUZHWkRSRS4u" TargetMode="External"/><Relationship Id="rId3" Type="http://schemas.openxmlformats.org/officeDocument/2006/relationships/settings" Target="settings.xml"/><Relationship Id="rId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image" Target="media/image1.png"/><Relationship Id="rId12" Type="http://schemas.openxmlformats.org/officeDocument/2006/relationships/hyperlink" Target="https://crestresearch.ac.uk/comment/trauma-informed-policing/" TargetMode="External"/><Relationship Id="rId17" Type="http://schemas.openxmlformats.org/officeDocument/2006/relationships/hyperlink" Target="mailto:2204698@student.uwtsd.ac.uk" TargetMode="External"/><Relationship Id="rId25" Type="http://schemas.openxmlformats.org/officeDocument/2006/relationships/hyperlink" Target="https://www.uwtsd.ac.uk/academic-office/appendices-and-forms/" TargetMode="External"/><Relationship Id="rId2" Type="http://schemas.openxmlformats.org/officeDocument/2006/relationships/styles" Target="styles.xml"/><Relationship Id="rId16" Type="http://schemas.openxmlformats.org/officeDocument/2006/relationships/hyperlink" Target="https://www.cam.ac.uk/stories/police-ptsd" TargetMode="External"/><Relationship Id="rId20" Type="http://schemas.openxmlformats.org/officeDocument/2006/relationships/hyperlink" Target="tel:+44-800-121-71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app/roads-policing/management-incidents" TargetMode="External"/><Relationship Id="rId24"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hyperlink" Target="https://www.policecare.org.uk/help/self-support-techniques-after-a-traumatic/" TargetMode="External"/><Relationship Id="rId23" Type="http://schemas.openxmlformats.org/officeDocument/2006/relationships/hyperlink" Target="https://www.uwtsd.ac.uk/research/research-ethics/" TargetMode="External"/><Relationship Id="rId28" Type="http://schemas.openxmlformats.org/officeDocument/2006/relationships/theme" Target="theme/theme1.xml"/><Relationship Id="rId10" Type="http://schemas.openxmlformats.org/officeDocument/2006/relationships/hyperlink" Target="https://assets.production.copweb.aws.college.police.uk/s3fs-public/2021-02/responding-to-trauma-in-policing.pdf" TargetMode="External"/><Relationship Id="rId19" Type="http://schemas.openxmlformats.org/officeDocument/2006/relationships/hyperlink" Target="tel:+44-20-3117-252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entalhealthfirstaid.org/2023/08/dismantling-mental-health-stigma-in-public-safety/" TargetMode="External"/><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20</Pages>
  <Words>7090</Words>
  <Characters>40415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D'Andre Wells (2204698)</cp:lastModifiedBy>
  <cp:revision>2</cp:revision>
  <cp:lastPrinted>2014-10-10T07:42:00Z</cp:lastPrinted>
  <dcterms:created xsi:type="dcterms:W3CDTF">2024-04-27T15:24:00Z</dcterms:created>
  <dcterms:modified xsi:type="dcterms:W3CDTF">2024-04-27T15:24:00Z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