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87D4F9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141E943" wp14:editId="589E513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06023A97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5588D89D" w14:textId="77777777" w:rsidTr="009E4559">
        <w:tc>
          <w:tcPr>
            <w:tcW w:w="9922" w:type="dxa"/>
            <w:shd w:val="clear" w:color="auto" w:fill="C0C0C0"/>
          </w:tcPr>
          <w:p w14:paraId="1E8E5613" w14:textId="77777777"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7DEAE456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77B58957" w14:textId="77777777" w:rsidTr="008F1308">
        <w:tc>
          <w:tcPr>
            <w:tcW w:w="2093" w:type="dxa"/>
            <w:shd w:val="pct15" w:color="auto" w:fill="auto"/>
          </w:tcPr>
          <w:p w14:paraId="3746A743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C8B7E19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7E7146DE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AB89EEB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F71B57" w14:paraId="598090B9" w14:textId="77777777" w:rsidTr="00A406E5">
        <w:tc>
          <w:tcPr>
            <w:tcW w:w="2093" w:type="dxa"/>
            <w:shd w:val="pct15" w:color="auto" w:fill="auto"/>
          </w:tcPr>
          <w:p w14:paraId="0A62C4FF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A2C1DD1" w14:textId="6EEDF596" w:rsidR="00DB116D" w:rsidRPr="00F71B57" w:rsidRDefault="00F71B5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F71B57">
              <w:rPr>
                <w:rFonts w:ascii="Arial" w:hAnsi="Arial" w:cs="Arial"/>
                <w:b/>
                <w:sz w:val="22"/>
                <w:szCs w:val="22"/>
                <w:lang w:val="it-IT"/>
              </w:rPr>
              <w:t>BA Perfformio / BA Theatr Gerdd</w:t>
            </w:r>
            <w:r>
              <w:rPr>
                <w:rFonts w:ascii="Arial" w:hAnsi="Arial" w:cs="Arial"/>
                <w:b/>
                <w:sz w:val="22"/>
                <w:szCs w:val="22"/>
                <w:lang w:val="it-IT"/>
              </w:rPr>
              <w:t>orol</w:t>
            </w:r>
          </w:p>
        </w:tc>
      </w:tr>
      <w:tr w:rsidR="008F1308" w:rsidRPr="00A406E5" w14:paraId="1E1331E6" w14:textId="77777777" w:rsidTr="00866A6D">
        <w:tc>
          <w:tcPr>
            <w:tcW w:w="2093" w:type="dxa"/>
            <w:shd w:val="pct15" w:color="auto" w:fill="auto"/>
          </w:tcPr>
          <w:p w14:paraId="343CF315" w14:textId="77777777"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146395C" w14:textId="40C2F1D4" w:rsidR="008F1308" w:rsidRPr="00A406E5" w:rsidRDefault="00E00E1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Diwydiannau Creadigol</w:t>
            </w:r>
          </w:p>
        </w:tc>
      </w:tr>
      <w:tr w:rsidR="00A96875" w:rsidRPr="00F71B57" w14:paraId="1E1A0EF0" w14:textId="77777777" w:rsidTr="008F1308">
        <w:tc>
          <w:tcPr>
            <w:tcW w:w="2093" w:type="dxa"/>
            <w:shd w:val="pct15" w:color="auto" w:fill="auto"/>
          </w:tcPr>
          <w:p w14:paraId="616E163A" w14:textId="77777777" w:rsidR="00A96875" w:rsidRPr="00A406E5" w:rsidRDefault="00A96875" w:rsidP="00A9687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7578875" w14:textId="47EC63D4" w:rsidR="00A96875" w:rsidRPr="00A406E5" w:rsidRDefault="00A96875" w:rsidP="00A9687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59A3">
              <w:rPr>
                <w:rFonts w:ascii="Arial" w:hAnsi="Arial" w:cs="Arial"/>
                <w:b/>
                <w:sz w:val="22"/>
                <w:szCs w:val="22"/>
              </w:rPr>
              <w:t>ADPB600</w:t>
            </w:r>
            <w:r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268" w:type="dxa"/>
            <w:shd w:val="clear" w:color="auto" w:fill="D9D9D9"/>
          </w:tcPr>
          <w:p w14:paraId="541AE517" w14:textId="7470C543" w:rsidR="00A96875" w:rsidRPr="00F71B57" w:rsidRDefault="00A96875" w:rsidP="00A96875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26D39579" w14:textId="0617BF56" w:rsidR="00A96875" w:rsidRPr="00F71B57" w:rsidRDefault="00A96875" w:rsidP="00A9687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"/>
              </w:rPr>
              <w:t>100%</w:t>
            </w:r>
          </w:p>
        </w:tc>
      </w:tr>
      <w:tr w:rsidR="00A96875" w:rsidRPr="00A406E5" w14:paraId="7570142B" w14:textId="77777777" w:rsidTr="008F1308">
        <w:tc>
          <w:tcPr>
            <w:tcW w:w="2093" w:type="dxa"/>
            <w:shd w:val="pct15" w:color="auto" w:fill="auto"/>
          </w:tcPr>
          <w:p w14:paraId="68BBC7B4" w14:textId="77777777" w:rsidR="00A96875" w:rsidRPr="00A406E5" w:rsidRDefault="00A96875" w:rsidP="00A9687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06E93F47" w14:textId="0EC7D765" w:rsidR="00A96875" w:rsidRPr="00A406E5" w:rsidRDefault="00A96875" w:rsidP="00A9687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Eilir Owen Griffiths</w:t>
            </w:r>
          </w:p>
        </w:tc>
        <w:tc>
          <w:tcPr>
            <w:tcW w:w="2268" w:type="dxa"/>
            <w:shd w:val="clear" w:color="auto" w:fill="D9D9D9"/>
          </w:tcPr>
          <w:p w14:paraId="3D2D3613" w14:textId="22747D5B" w:rsidR="00A96875" w:rsidRPr="00A406E5" w:rsidRDefault="00A96875" w:rsidP="00A9687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0A8041FC" w14:textId="3206E4F6" w:rsidR="00A96875" w:rsidRPr="00A406E5" w:rsidRDefault="00A96875" w:rsidP="00A9687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Eilir Owen Griffiths</w:t>
            </w:r>
          </w:p>
        </w:tc>
      </w:tr>
      <w:tr w:rsidR="00E46EFD" w:rsidRPr="00D96A46" w14:paraId="17B36C60" w14:textId="77777777" w:rsidTr="008F1308">
        <w:tc>
          <w:tcPr>
            <w:tcW w:w="2093" w:type="dxa"/>
            <w:shd w:val="pct15" w:color="auto" w:fill="auto"/>
          </w:tcPr>
          <w:p w14:paraId="67C2BB97" w14:textId="77777777" w:rsidR="00E46EFD" w:rsidRPr="00A406E5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4A3875E" w14:textId="20871C98" w:rsidR="00E46EFD" w:rsidRPr="00A406E5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Gwaith Cwrs</w:t>
            </w:r>
          </w:p>
        </w:tc>
        <w:tc>
          <w:tcPr>
            <w:tcW w:w="2268" w:type="dxa"/>
            <w:shd w:val="pct15" w:color="auto" w:fill="auto"/>
          </w:tcPr>
          <w:p w14:paraId="008CF021" w14:textId="6BD04AD7" w:rsidR="00E46EFD" w:rsidRPr="00A406E5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9E4C056" w14:textId="756BFED8" w:rsidR="00E46EFD" w:rsidRPr="00D96A46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Perffromiad a </w:t>
            </w:r>
            <w:r w:rsidR="00A96875">
              <w:rPr>
                <w:rFonts w:ascii="Arial" w:hAnsi="Arial" w:cs="Arial"/>
                <w:b/>
                <w:sz w:val="22"/>
                <w:szCs w:val="22"/>
              </w:rPr>
              <w:t>chyflwyniad</w:t>
            </w:r>
          </w:p>
        </w:tc>
      </w:tr>
      <w:tr w:rsidR="00E46EFD" w:rsidRPr="00A406E5" w14:paraId="5CB49CC4" w14:textId="77777777" w:rsidTr="008F1308">
        <w:tc>
          <w:tcPr>
            <w:tcW w:w="2093" w:type="dxa"/>
            <w:shd w:val="pct15" w:color="auto" w:fill="auto"/>
          </w:tcPr>
          <w:p w14:paraId="5951689A" w14:textId="77777777" w:rsidR="00E46EFD" w:rsidRPr="00A406E5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6E913259" w14:textId="682C8AEF" w:rsidR="00E46EFD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Wythnos </w:t>
            </w:r>
            <w:r w:rsidR="00687781">
              <w:rPr>
                <w:rFonts w:ascii="Arial" w:hAnsi="Arial" w:cs="Arial"/>
                <w:b/>
                <w:sz w:val="22"/>
                <w:szCs w:val="22"/>
              </w:rPr>
              <w:t>19 Mai</w:t>
            </w:r>
            <w:r>
              <w:rPr>
                <w:rFonts w:ascii="Arial" w:hAnsi="Arial" w:cs="Arial"/>
                <w:b/>
                <w:sz w:val="22"/>
                <w:szCs w:val="22"/>
              </w:rPr>
              <w:t>, 202</w:t>
            </w:r>
            <w:r w:rsidR="00687781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  <w:p w14:paraId="2326D1F6" w14:textId="6D2E1E16" w:rsidR="00E46EFD" w:rsidRPr="00A406E5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14:paraId="23518111" w14:textId="29197F48" w:rsidR="00E46EFD" w:rsidRPr="00A406E5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08D13395" w14:textId="4B19B4F5" w:rsidR="00E46EFD" w:rsidRPr="00A406E5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 wythnos</w:t>
            </w:r>
          </w:p>
        </w:tc>
      </w:tr>
      <w:tr w:rsidR="00152E9D" w:rsidRPr="00551F44" w14:paraId="051733D2" w14:textId="77777777" w:rsidTr="00A406E5">
        <w:tc>
          <w:tcPr>
            <w:tcW w:w="2093" w:type="dxa"/>
            <w:shd w:val="pct15" w:color="auto" w:fill="auto"/>
          </w:tcPr>
          <w:p w14:paraId="17EEE98A" w14:textId="77777777"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38220E9" w14:textId="77777777"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723552F3" w14:textId="77777777"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A176133" w14:textId="77777777" w:rsidR="007F34F8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7F34F8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380825ED" w14:textId="358A06D3" w:rsidR="007F34F8" w:rsidRPr="00D0776C" w:rsidRDefault="007F34F8" w:rsidP="007F34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02BC18FC" w14:textId="2BA3B4B7" w:rsidR="00A406E5" w:rsidRPr="007F34F8" w:rsidRDefault="007F34F8" w:rsidP="007F34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  <w:r w:rsidR="00367C88"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A406E5" w:rsidRPr="00A406E5" w14:paraId="6CD5FFFA" w14:textId="77777777" w:rsidTr="00A406E5">
        <w:tc>
          <w:tcPr>
            <w:tcW w:w="2093" w:type="dxa"/>
            <w:shd w:val="pct15" w:color="auto" w:fill="auto"/>
          </w:tcPr>
          <w:p w14:paraId="662BC293" w14:textId="77777777"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7D47695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0CEB14E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18DF8F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E95497E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303122D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E6629A" w14:paraId="41ACC62B" w14:textId="77777777" w:rsidTr="00A406E5">
        <w:tc>
          <w:tcPr>
            <w:tcW w:w="9747" w:type="dxa"/>
            <w:shd w:val="pct10" w:color="auto" w:fill="auto"/>
          </w:tcPr>
          <w:p w14:paraId="68136C0C" w14:textId="77777777" w:rsidR="00C01A3F" w:rsidRPr="00F71B57" w:rsidRDefault="00367C88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F71B5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C24FA8D" w14:textId="77777777" w:rsidR="00C01A3F" w:rsidRPr="00F71B57" w:rsidRDefault="00367C88" w:rsidP="00553B4B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E6629A" w14:paraId="01ED85F6" w14:textId="77777777" w:rsidTr="00A406E5">
        <w:tc>
          <w:tcPr>
            <w:tcW w:w="9747" w:type="dxa"/>
          </w:tcPr>
          <w:p w14:paraId="1C3B3C63" w14:textId="77777777" w:rsidR="00C01A3F" w:rsidRPr="00F71B57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7972E3" w14:textId="77777777" w:rsidR="00A95E5B" w:rsidRDefault="00A95E5B" w:rsidP="00A95E5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Ar ôl cwblhau’r modwl hwn yn llwyddiannus, dylai’r myfyriwr allu:</w:t>
            </w:r>
          </w:p>
          <w:p w14:paraId="3ECFBC81" w14:textId="77777777" w:rsidR="00C14304" w:rsidRPr="00914B57" w:rsidRDefault="00C14304" w:rsidP="00A95E5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23922EA" w14:textId="69D6A607" w:rsidR="00A95E5B" w:rsidRPr="00C14304" w:rsidRDefault="00A95E5B" w:rsidP="00C1430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C14304">
              <w:rPr>
                <w:rFonts w:ascii="Arial" w:hAnsi="Arial" w:cs="Arial"/>
                <w:sz w:val="22"/>
                <w:szCs w:val="22"/>
              </w:rPr>
              <w:t xml:space="preserve">Dangos yr amrywiaeth angenrheidiol o sgiliau a amlinellir ym mhob un o’r modylau </w:t>
            </w:r>
          </w:p>
          <w:p w14:paraId="44FD4A8B" w14:textId="77777777" w:rsidR="00A95E5B" w:rsidRPr="00C14304" w:rsidRDefault="00A95E5B" w:rsidP="00C1430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C14304">
              <w:rPr>
                <w:rFonts w:ascii="Arial" w:hAnsi="Arial" w:cs="Arial"/>
                <w:sz w:val="22"/>
                <w:szCs w:val="22"/>
              </w:rPr>
              <w:t xml:space="preserve">eraill i safon y diwydiant; </w:t>
            </w:r>
          </w:p>
          <w:p w14:paraId="442180AD" w14:textId="50968297" w:rsidR="00A95E5B" w:rsidRPr="00C14304" w:rsidRDefault="00A95E5B" w:rsidP="00C1430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C14304">
              <w:rPr>
                <w:rFonts w:ascii="Arial" w:hAnsi="Arial" w:cs="Arial"/>
                <w:sz w:val="22"/>
                <w:szCs w:val="22"/>
              </w:rPr>
              <w:t>Cynhyrchu portffolio o ddeunydd addas i fynd i mewn i’r proffesiwn</w:t>
            </w:r>
          </w:p>
          <w:p w14:paraId="54523FF1" w14:textId="647B30FF" w:rsidR="00A95E5B" w:rsidRPr="00C14304" w:rsidRDefault="00A95E5B" w:rsidP="00C1430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C14304">
              <w:rPr>
                <w:rFonts w:ascii="Arial" w:hAnsi="Arial" w:cs="Arial"/>
                <w:sz w:val="22"/>
                <w:szCs w:val="22"/>
              </w:rPr>
              <w:t>Gwerthuso’n feirniadol eu cryfderau a’u gwendidau</w:t>
            </w:r>
          </w:p>
          <w:p w14:paraId="2788507F" w14:textId="77777777" w:rsidR="00C01A3F" w:rsidRPr="00F71B57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3384EA42" w14:textId="77777777" w:rsidR="00C01A3F" w:rsidRPr="00F71B57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0D1BC2D1" w14:textId="77777777" w:rsidR="00C01A3F" w:rsidRPr="00F71B57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7D0D816C" w14:textId="77777777" w:rsidR="00C01A3F" w:rsidRPr="00F71B57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0A2B009A" w14:textId="77777777" w:rsidR="00C01A3F" w:rsidRPr="00F71B57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C2CADE" w14:textId="77777777" w:rsidR="00C01A3F" w:rsidRPr="00F71B57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038E3A5" w14:textId="77777777" w:rsidR="00C01A3F" w:rsidRPr="00F71B57" w:rsidRDefault="00C01A3F" w:rsidP="00BA1176">
      <w:pPr>
        <w:rPr>
          <w:rFonts w:ascii="Arial" w:hAnsi="Arial" w:cs="Arial"/>
          <w:b/>
        </w:rPr>
      </w:pPr>
    </w:p>
    <w:p w14:paraId="7181EA09" w14:textId="77777777" w:rsidR="00C01A3F" w:rsidRPr="00F71B57" w:rsidRDefault="00C01A3F" w:rsidP="00BA1176">
      <w:pPr>
        <w:rPr>
          <w:rFonts w:ascii="Arial" w:hAnsi="Arial" w:cs="Arial"/>
          <w:b/>
        </w:rPr>
      </w:pPr>
    </w:p>
    <w:p w14:paraId="1FFC5BD9" w14:textId="77777777" w:rsidR="0028204E" w:rsidRPr="00F71B57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0627C556" w14:textId="77777777" w:rsidTr="009E4559">
        <w:tc>
          <w:tcPr>
            <w:tcW w:w="9781" w:type="dxa"/>
            <w:shd w:val="clear" w:color="auto" w:fill="C0C0C0"/>
          </w:tcPr>
          <w:p w14:paraId="2F5C61FC" w14:textId="77777777" w:rsidR="005969E2" w:rsidRPr="00A406E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71B57">
              <w:rPr>
                <w:rFonts w:ascii="Arial" w:hAnsi="Arial" w:cs="Arial"/>
                <w:sz w:val="32"/>
              </w:rPr>
              <w:br w:type="page"/>
            </w:r>
            <w:r w:rsidR="00367C88" w:rsidRPr="009E455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3ECA1DFA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143845C8" w14:textId="77777777" w:rsidR="00E6629A" w:rsidRDefault="00E6629A" w:rsidP="00E662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id="0" w:name="_Hlk157420541"/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4DD9D782" w14:textId="77777777" w:rsidR="00E6629A" w:rsidRPr="00C573A3" w:rsidRDefault="00E6629A" w:rsidP="00E6629A">
      <w:pPr>
        <w:ind w:left="284"/>
        <w:rPr>
          <w:rFonts w:ascii="Arial" w:eastAsia="Calibri" w:hAnsi="Arial" w:cs="Arial"/>
          <w:lang w:val="cy-GB"/>
        </w:rPr>
      </w:pPr>
      <w:r w:rsidRPr="00C573A3">
        <w:rPr>
          <w:rFonts w:ascii="Arial" w:eastAsia="Calibri" w:hAnsi="Arial" w:cs="Arial"/>
          <w:lang w:val="cy-GB"/>
        </w:rPr>
        <w:t xml:space="preserve">(Y darlithydd i ddynodi </w:t>
      </w:r>
      <w:r>
        <w:rPr>
          <w:rFonts w:ascii="Arial" w:eastAsia="Calibri" w:hAnsi="Arial" w:cs="Arial"/>
          <w:lang w:val="cy-GB"/>
        </w:rPr>
        <w:t xml:space="preserve">Gallwch/Na allwch </w:t>
      </w:r>
      <w:r w:rsidRPr="00C573A3">
        <w:rPr>
          <w:rFonts w:ascii="Arial" w:eastAsia="Calibri" w:hAnsi="Arial" w:cs="Arial"/>
          <w:lang w:val="cy-GB"/>
        </w:rPr>
        <w:t xml:space="preserve">neu </w:t>
      </w:r>
      <w:r>
        <w:rPr>
          <w:rFonts w:ascii="Arial" w:eastAsia="Calibri" w:hAnsi="Arial" w:cs="Arial"/>
          <w:lang w:val="cy-GB"/>
        </w:rPr>
        <w:t>Gywir/Anghywir</w:t>
      </w:r>
      <w:r w:rsidRPr="00C573A3">
        <w:rPr>
          <w:rFonts w:ascii="Arial" w:eastAsia="Calibri" w:hAnsi="Arial" w:cs="Arial"/>
          <w:lang w:val="cy-GB"/>
        </w:rPr>
        <w:t xml:space="preserve"> yn erbyn pob elfen)</w:t>
      </w:r>
    </w:p>
    <w:p w14:paraId="392D6580" w14:textId="77777777" w:rsidR="00E6629A" w:rsidRPr="00E6629A" w:rsidRDefault="00E6629A" w:rsidP="00E6629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E6629A" w:rsidRPr="00C573A3" w14:paraId="14FE5E05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1D9BC016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B24C4A2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wrth ymchwilio, yn cynnwys chwilio am lyfryddiaeth, defnyddio offer i grynhoi, cymharu deunyddiau a’u dadansoddi. </w:t>
            </w:r>
          </w:p>
        </w:tc>
        <w:tc>
          <w:tcPr>
            <w:tcW w:w="1559" w:type="dxa"/>
          </w:tcPr>
          <w:p w14:paraId="4C988757" w14:textId="3C7B81E5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26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128D04A0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6F736CE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E6629A" w:rsidRPr="00C573A3" w14:paraId="6434EE7A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7D69AFD8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A8BDCFD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42A9C8ED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068DFEF9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07B45E4" w14:textId="63862692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26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C573A3" w14:paraId="1755EF0F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5DADB66E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C3C7A51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yn cynnwys aralleirio eich gwaith eich hun o fewn safonau penodol.</w:t>
            </w:r>
          </w:p>
        </w:tc>
        <w:tc>
          <w:tcPr>
            <w:tcW w:w="1559" w:type="dxa"/>
          </w:tcPr>
          <w:p w14:paraId="672D65E4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3AACE65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ABCC81D" w14:textId="2A1FAB01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26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C573A3" w14:paraId="5AE28640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56C0C2DA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3C000C13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68DBF770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9B068EA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FB5C20E" w14:textId="60A5BC3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26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C573A3" w14:paraId="78F6EF98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3F45260F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AD1DB00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3FCB68C4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797EF1E7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6132ECB" w14:textId="174B8885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26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C573A3" w14:paraId="0595EFCB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34528FDB" w14:textId="77777777" w:rsidR="00E6629A" w:rsidRPr="00C573A3" w:rsidRDefault="00E6629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E65A54A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7C82F4D3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46F746E7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767D653" w14:textId="57927506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26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C573A3" w14:paraId="61BFBE3C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641CF6B7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631BE9F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7D6AA210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7043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7ED84AE0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ABD785F" w14:textId="288BFBBD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Anghywir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26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bookmarkEnd w:id="0"/>
    </w:tbl>
    <w:p w14:paraId="13F1E8F4" w14:textId="77777777" w:rsidR="00E6629A" w:rsidRPr="00C573A3" w:rsidRDefault="00E6629A" w:rsidP="00E6629A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4282945C" w14:textId="77777777" w:rsidR="00E6629A" w:rsidRPr="00C573A3" w:rsidRDefault="00E6629A" w:rsidP="00E6629A">
      <w:pPr>
        <w:ind w:left="720"/>
        <w:rPr>
          <w:rFonts w:ascii="Arial" w:hAnsi="Arial" w:cs="Arial"/>
          <w:sz w:val="22"/>
          <w:szCs w:val="22"/>
        </w:rPr>
      </w:pPr>
    </w:p>
    <w:p w14:paraId="13670B49" w14:textId="77777777" w:rsidR="00634714" w:rsidRDefault="00634714" w:rsidP="00634714">
      <w:pPr>
        <w:rPr>
          <w:rFonts w:ascii="Arial" w:hAnsi="Arial" w:cs="Arial"/>
          <w:sz w:val="24"/>
          <w:szCs w:val="24"/>
        </w:rPr>
      </w:pPr>
    </w:p>
    <w:p w14:paraId="79833C7C" w14:textId="77777777" w:rsidR="00634714" w:rsidRDefault="00634714" w:rsidP="00634714">
      <w:pPr>
        <w:rPr>
          <w:rFonts w:ascii="Arial" w:hAnsi="Arial" w:cs="Arial"/>
          <w:sz w:val="24"/>
          <w:szCs w:val="24"/>
        </w:rPr>
      </w:pPr>
    </w:p>
    <w:p w14:paraId="35E99BA7" w14:textId="77777777" w:rsidR="00634714" w:rsidRDefault="00634714" w:rsidP="00634714">
      <w:pPr>
        <w:rPr>
          <w:rFonts w:ascii="Arial" w:hAnsi="Arial" w:cs="Arial"/>
          <w:sz w:val="24"/>
          <w:szCs w:val="24"/>
        </w:rPr>
      </w:pPr>
    </w:p>
    <w:p w14:paraId="058C9BF7" w14:textId="77777777" w:rsidR="00634714" w:rsidRDefault="00634714" w:rsidP="00634714">
      <w:pPr>
        <w:rPr>
          <w:rFonts w:ascii="Arial" w:hAnsi="Arial" w:cs="Arial"/>
          <w:sz w:val="24"/>
          <w:szCs w:val="24"/>
        </w:rPr>
      </w:pPr>
    </w:p>
    <w:p w14:paraId="2DDABD24" w14:textId="77777777" w:rsidR="00634714" w:rsidRDefault="00634714" w:rsidP="00634714">
      <w:pPr>
        <w:rPr>
          <w:rFonts w:ascii="Arial" w:hAnsi="Arial" w:cs="Arial"/>
          <w:sz w:val="24"/>
          <w:szCs w:val="24"/>
        </w:rPr>
      </w:pPr>
    </w:p>
    <w:p w14:paraId="67868387" w14:textId="77777777" w:rsidR="00D96C70" w:rsidRPr="00914B57" w:rsidRDefault="00D96C70" w:rsidP="00D96C7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GWAITH CWRS (100%)</w:t>
      </w:r>
    </w:p>
    <w:p w14:paraId="2E70B5EC" w14:textId="77777777" w:rsidR="00D96C70" w:rsidRDefault="00D96C70" w:rsidP="00D96C70">
      <w:pPr>
        <w:rPr>
          <w:rFonts w:ascii="Arial" w:hAnsi="Arial" w:cs="Arial"/>
          <w:sz w:val="24"/>
          <w:szCs w:val="24"/>
        </w:rPr>
      </w:pPr>
    </w:p>
    <w:p w14:paraId="34FFFD72" w14:textId="77777777" w:rsidR="00D96C70" w:rsidRDefault="00D96C70" w:rsidP="00D96C70">
      <w:pPr>
        <w:rPr>
          <w:rFonts w:ascii="Arial" w:hAnsi="Arial" w:cs="Arial"/>
          <w:sz w:val="24"/>
          <w:szCs w:val="24"/>
        </w:rPr>
      </w:pPr>
      <w:r w:rsidRPr="00914B57">
        <w:rPr>
          <w:rFonts w:ascii="Arial" w:hAnsi="Arial" w:cs="Arial"/>
          <w:sz w:val="24"/>
          <w:szCs w:val="24"/>
        </w:rPr>
        <w:t>Byddwch yn parhau i dd</w:t>
      </w:r>
      <w:r>
        <w:rPr>
          <w:rFonts w:ascii="Arial" w:hAnsi="Arial" w:cs="Arial"/>
          <w:sz w:val="24"/>
          <w:szCs w:val="24"/>
        </w:rPr>
        <w:t xml:space="preserve">atbygu eich </w:t>
      </w:r>
      <w:r w:rsidRPr="00914B57">
        <w:rPr>
          <w:rFonts w:ascii="Arial" w:hAnsi="Arial" w:cs="Arial"/>
          <w:sz w:val="24"/>
          <w:szCs w:val="24"/>
        </w:rPr>
        <w:t>sgil</w:t>
      </w:r>
      <w:r>
        <w:rPr>
          <w:rFonts w:ascii="Arial" w:hAnsi="Arial" w:cs="Arial"/>
          <w:sz w:val="24"/>
          <w:szCs w:val="24"/>
        </w:rPr>
        <w:t>iau</w:t>
      </w:r>
      <w:r w:rsidRPr="00914B57">
        <w:rPr>
          <w:rFonts w:ascii="Arial" w:hAnsi="Arial" w:cs="Arial"/>
          <w:sz w:val="24"/>
          <w:szCs w:val="24"/>
        </w:rPr>
        <w:t xml:space="preserve"> craidd, fel rhan o'ch paratoadau ar gyfer yr </w:t>
      </w:r>
      <w:r>
        <w:rPr>
          <w:rFonts w:ascii="Arial" w:hAnsi="Arial" w:cs="Arial"/>
          <w:sz w:val="24"/>
          <w:szCs w:val="24"/>
        </w:rPr>
        <w:t>perfformiad</w:t>
      </w:r>
      <w:r w:rsidRPr="00914B57">
        <w:rPr>
          <w:rFonts w:ascii="Arial" w:hAnsi="Arial" w:cs="Arial"/>
          <w:sz w:val="24"/>
          <w:szCs w:val="24"/>
        </w:rPr>
        <w:t>. Cyflwynir y modiwl trwy weithdai ymarferol, dosbarthiadau meistr ac ymarferion. Rhoddir pwyslais ar ymrwymiad ac ymroddiad y myfyriwr i’r modiwl, gan gynnwys prydlondeb, presenoldeb, agwedd a</w:t>
      </w:r>
      <w:r>
        <w:rPr>
          <w:rFonts w:ascii="Arial" w:hAnsi="Arial" w:cs="Arial"/>
          <w:sz w:val="24"/>
          <w:szCs w:val="24"/>
        </w:rPr>
        <w:t xml:space="preserve"> etiquette</w:t>
      </w:r>
      <w:r w:rsidRPr="00914B57">
        <w:rPr>
          <w:rFonts w:ascii="Arial" w:hAnsi="Arial" w:cs="Arial"/>
          <w:sz w:val="24"/>
          <w:szCs w:val="24"/>
        </w:rPr>
        <w:t xml:space="preserve"> dosbarth. Bydd hwn yn asesiad parhaus drwy gydol y modiwl.</w:t>
      </w:r>
    </w:p>
    <w:p w14:paraId="5BAAC8AB" w14:textId="77777777" w:rsidR="00D96C70" w:rsidRDefault="00D96C70" w:rsidP="00D96C70">
      <w:pPr>
        <w:rPr>
          <w:rFonts w:ascii="Arial" w:hAnsi="Arial" w:cs="Arial"/>
          <w:sz w:val="24"/>
          <w:szCs w:val="24"/>
        </w:rPr>
      </w:pPr>
    </w:p>
    <w:p w14:paraId="41E1222F" w14:textId="77777777" w:rsidR="00D96C70" w:rsidRDefault="00D96C70" w:rsidP="00D96C70">
      <w:pPr>
        <w:pStyle w:val="bullet"/>
        <w:spacing w:before="240"/>
        <w:ind w:left="0" w:firstLine="0"/>
        <w:rPr>
          <w:rFonts w:ascii="Arial" w:eastAsia="Arial" w:hAnsi="Arial" w:cs="Arial"/>
          <w:b/>
          <w:bCs/>
          <w:color w:val="000000" w:themeColor="text1"/>
          <w:lang w:val="cy-GB"/>
        </w:rPr>
      </w:pPr>
      <w:r w:rsidRPr="0C2DDD4A">
        <w:rPr>
          <w:rFonts w:ascii="Arial" w:eastAsia="Arial" w:hAnsi="Arial" w:cs="Arial"/>
          <w:b/>
          <w:bCs/>
          <w:color w:val="000000" w:themeColor="text1"/>
          <w:lang w:val="cy-GB"/>
        </w:rPr>
        <w:t>** Disgwylir cyfartaledd presenoldeb o 80% i gwblhau y modwl**</w:t>
      </w:r>
    </w:p>
    <w:p w14:paraId="74E94BA6" w14:textId="77777777" w:rsidR="00D96C70" w:rsidRDefault="00D96C70" w:rsidP="00D96C70">
      <w:pPr>
        <w:rPr>
          <w:rFonts w:ascii="Arial" w:hAnsi="Arial" w:cs="Arial"/>
          <w:sz w:val="24"/>
          <w:szCs w:val="24"/>
          <w:highlight w:val="yellow"/>
          <w:lang w:val="cy-GB"/>
        </w:rPr>
      </w:pPr>
    </w:p>
    <w:p w14:paraId="350812B2" w14:textId="77777777" w:rsidR="00D96C70" w:rsidRPr="00914B57" w:rsidRDefault="00D96C70" w:rsidP="00D96C70">
      <w:pPr>
        <w:rPr>
          <w:rFonts w:ascii="Arial" w:hAnsi="Arial" w:cs="Arial"/>
          <w:sz w:val="24"/>
          <w:szCs w:val="24"/>
          <w:lang w:val="cy-GB"/>
        </w:rPr>
      </w:pPr>
    </w:p>
    <w:p w14:paraId="11C20604" w14:textId="77777777" w:rsidR="00D96C70" w:rsidRPr="00914B57" w:rsidRDefault="00D96C70" w:rsidP="00D96C70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914B57">
        <w:rPr>
          <w:rFonts w:ascii="Arial" w:hAnsi="Arial" w:cs="Arial"/>
          <w:b/>
          <w:bCs/>
          <w:sz w:val="24"/>
          <w:szCs w:val="24"/>
          <w:lang w:val="cy-GB"/>
        </w:rPr>
        <w:t>Disgwylir i chi gwblhau'r tasgau canlynol:</w:t>
      </w:r>
    </w:p>
    <w:p w14:paraId="5B6D88A4" w14:textId="77777777" w:rsidR="00D96C70" w:rsidRPr="00914B57" w:rsidRDefault="00D96C70" w:rsidP="00D96C70">
      <w:pPr>
        <w:rPr>
          <w:rFonts w:ascii="Arial" w:hAnsi="Arial" w:cs="Arial"/>
          <w:b/>
          <w:bCs/>
          <w:sz w:val="24"/>
          <w:szCs w:val="24"/>
          <w:lang w:val="cy-GB"/>
        </w:rPr>
      </w:pPr>
    </w:p>
    <w:p w14:paraId="141FD678" w14:textId="77777777" w:rsidR="00D96C70" w:rsidRPr="00914B57" w:rsidRDefault="00D96C70" w:rsidP="00D96C70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914B57">
        <w:rPr>
          <w:rFonts w:ascii="Arial" w:hAnsi="Arial" w:cs="Arial"/>
          <w:b/>
          <w:bCs/>
          <w:sz w:val="24"/>
          <w:szCs w:val="24"/>
          <w:lang w:val="cy-GB"/>
        </w:rPr>
        <w:t>Perfformiad:</w:t>
      </w:r>
    </w:p>
    <w:p w14:paraId="247379BC" w14:textId="77777777" w:rsidR="00D96C70" w:rsidRPr="00914B57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D11E75A" w14:textId="77777777" w:rsidR="00D96C70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914B57">
        <w:rPr>
          <w:rFonts w:ascii="Arial" w:hAnsi="Arial" w:cs="Arial"/>
          <w:sz w:val="24"/>
          <w:szCs w:val="24"/>
          <w:lang w:val="cy-GB"/>
        </w:rPr>
        <w:t>Bydd y myfyrwyr yn gweithio gyda chyfarwyddwr a</w:t>
      </w:r>
      <w:r>
        <w:rPr>
          <w:rFonts w:ascii="Arial" w:hAnsi="Arial" w:cs="Arial"/>
          <w:sz w:val="24"/>
          <w:szCs w:val="24"/>
          <w:lang w:val="cy-GB"/>
        </w:rPr>
        <w:t>/neu</w:t>
      </w:r>
      <w:r w:rsidRPr="00914B57">
        <w:rPr>
          <w:rFonts w:ascii="Arial" w:hAnsi="Arial" w:cs="Arial"/>
          <w:sz w:val="24"/>
          <w:szCs w:val="24"/>
          <w:lang w:val="cy-GB"/>
        </w:rPr>
        <w:t xml:space="preserve"> Chyfarwyddwr Cerdd i guradu perfformiad . Mewn ymgynghoriad â thiwtoriaid, byddwch yn ymchwilio ac yn paratoi ystod briodol o ddeunyddiau/portffolio i arddangos eich galluoedd fel ymarferwyr sy'n datblygu. Bydd y gwaith gorffen</w:t>
      </w:r>
      <w:r>
        <w:rPr>
          <w:rFonts w:ascii="Arial" w:hAnsi="Arial" w:cs="Arial"/>
          <w:sz w:val="24"/>
          <w:szCs w:val="24"/>
          <w:lang w:val="cy-GB"/>
        </w:rPr>
        <w:t>edig</w:t>
      </w:r>
      <w:r w:rsidRPr="00914B57">
        <w:rPr>
          <w:rFonts w:ascii="Arial" w:hAnsi="Arial" w:cs="Arial"/>
          <w:sz w:val="24"/>
          <w:szCs w:val="24"/>
          <w:lang w:val="cy-GB"/>
        </w:rPr>
        <w:t xml:space="preserve"> yn cael ei berfformio </w:t>
      </w:r>
      <w:r>
        <w:rPr>
          <w:rFonts w:ascii="Arial" w:hAnsi="Arial" w:cs="Arial"/>
          <w:sz w:val="24"/>
          <w:szCs w:val="24"/>
          <w:lang w:val="cy-GB"/>
        </w:rPr>
        <w:t xml:space="preserve">o flaen cynulleidfa fyw. </w:t>
      </w:r>
      <w:r w:rsidRPr="00914B57">
        <w:rPr>
          <w:rFonts w:ascii="Arial" w:hAnsi="Arial" w:cs="Arial"/>
          <w:sz w:val="24"/>
          <w:szCs w:val="24"/>
          <w:lang w:val="cy-GB"/>
        </w:rPr>
        <w:t>Byddwch yn canolbwyntio ar gyflwyno</w:t>
      </w:r>
      <w:r>
        <w:rPr>
          <w:rFonts w:ascii="Arial" w:hAnsi="Arial" w:cs="Arial"/>
          <w:sz w:val="24"/>
          <w:szCs w:val="24"/>
          <w:lang w:val="cy-GB"/>
        </w:rPr>
        <w:t>’r sgiliau craidd yr ydych wedi eu datblygu yn ystod y cwrs gradd</w:t>
      </w:r>
      <w:r w:rsidRPr="00914B57">
        <w:rPr>
          <w:rFonts w:ascii="Arial" w:hAnsi="Arial" w:cs="Arial"/>
          <w:sz w:val="24"/>
          <w:szCs w:val="24"/>
          <w:lang w:val="cy-GB"/>
        </w:rPr>
        <w:t xml:space="preserve">. Mae’r modiwl hwn wedi’i gynllunio i’ch galluogi i gyfuno eich profiad dysgu fel perfformiwr ar y rhaglen </w:t>
      </w:r>
      <w:r>
        <w:rPr>
          <w:rFonts w:ascii="Arial" w:hAnsi="Arial" w:cs="Arial"/>
          <w:sz w:val="24"/>
          <w:szCs w:val="24"/>
          <w:lang w:val="cy-GB"/>
        </w:rPr>
        <w:t xml:space="preserve">mewn modd </w:t>
      </w:r>
      <w:r w:rsidRPr="00914B57">
        <w:rPr>
          <w:rFonts w:ascii="Arial" w:hAnsi="Arial" w:cs="Arial"/>
          <w:sz w:val="24"/>
          <w:szCs w:val="24"/>
          <w:lang w:val="cy-GB"/>
        </w:rPr>
        <w:t xml:space="preserve">creadigol </w:t>
      </w:r>
      <w:r>
        <w:rPr>
          <w:rFonts w:ascii="Arial" w:hAnsi="Arial" w:cs="Arial"/>
          <w:sz w:val="24"/>
          <w:szCs w:val="24"/>
          <w:lang w:val="cy-GB"/>
        </w:rPr>
        <w:t>sydd yn arddangos eich crefft perfformiwr yn barod a’r gyfer y diwydiant.</w:t>
      </w:r>
    </w:p>
    <w:p w14:paraId="32E56188" w14:textId="77777777" w:rsidR="00D96C70" w:rsidRDefault="00D96C70" w:rsidP="00D96C70">
      <w:pPr>
        <w:rPr>
          <w:rFonts w:ascii="Arial" w:hAnsi="Arial" w:cs="Arial"/>
          <w:sz w:val="24"/>
          <w:szCs w:val="24"/>
          <w:lang w:val="cy-GB"/>
        </w:rPr>
      </w:pPr>
    </w:p>
    <w:p w14:paraId="24DB5F5F" w14:textId="516682AA" w:rsidR="00D96C70" w:rsidRPr="00D62D5C" w:rsidRDefault="00D96C70" w:rsidP="00D96C70">
      <w:pPr>
        <w:rPr>
          <w:rFonts w:ascii="Arial" w:hAnsi="Arial" w:cs="Arial"/>
          <w:b/>
          <w:bCs/>
          <w:sz w:val="24"/>
          <w:szCs w:val="24"/>
          <w:lang w:val="cy-GB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 xml:space="preserve">Dyddiad Cyflwyno: Wythnos </w:t>
      </w:r>
      <w:r w:rsidR="00972422"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>19</w:t>
      </w:r>
      <w:r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 xml:space="preserve"> Mai</w:t>
      </w:r>
      <w:r w:rsidR="00687781"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>, 2025</w:t>
      </w:r>
    </w:p>
    <w:p w14:paraId="0EE68580" w14:textId="77777777" w:rsidR="00D96C70" w:rsidRDefault="00D96C70" w:rsidP="00D96C70">
      <w:pPr>
        <w:rPr>
          <w:rFonts w:ascii="Arial" w:hAnsi="Arial" w:cs="Arial"/>
          <w:sz w:val="24"/>
          <w:szCs w:val="24"/>
          <w:lang w:val="cy-GB"/>
        </w:rPr>
      </w:pPr>
    </w:p>
    <w:p w14:paraId="3C9C25A4" w14:textId="77777777" w:rsidR="00D96C70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D5CC983" w14:textId="77777777" w:rsidR="00D96C70" w:rsidRPr="003719F4" w:rsidRDefault="00D96C70" w:rsidP="00D96C70">
      <w:pPr>
        <w:rPr>
          <w:rFonts w:ascii="Arial" w:hAnsi="Arial" w:cs="Arial"/>
          <w:sz w:val="24"/>
          <w:szCs w:val="24"/>
          <w:lang w:val="cy-GB"/>
        </w:rPr>
      </w:pPr>
      <w:r w:rsidRPr="00AD19BE">
        <w:rPr>
          <w:rFonts w:ascii="Arial" w:hAnsi="Arial" w:cs="Arial"/>
          <w:b/>
          <w:bCs/>
          <w:sz w:val="24"/>
          <w:szCs w:val="24"/>
          <w:lang w:val="cy-GB"/>
        </w:rPr>
        <w:t xml:space="preserve">Cyflwyniad: Bydd myfyrwyr yn gweithio mewn grwpiau i baratoi cyflwyniad manwl yn </w:t>
      </w:r>
      <w:r w:rsidRPr="003719F4">
        <w:rPr>
          <w:rFonts w:ascii="Arial" w:hAnsi="Arial" w:cs="Arial"/>
          <w:sz w:val="24"/>
          <w:szCs w:val="24"/>
          <w:lang w:val="cy-GB"/>
        </w:rPr>
        <w:t>amlinellu'r eu llwybrau gyrfaol, a'r cyfleoedd sydd ar gael iddynt yn eu disgyblaeth benodol. Disgwylir cyflwyniad powerpoint.</w:t>
      </w:r>
    </w:p>
    <w:p w14:paraId="7BAB849F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E0BC663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719F4">
        <w:rPr>
          <w:rFonts w:ascii="Arial" w:hAnsi="Arial" w:cs="Arial"/>
          <w:sz w:val="24"/>
          <w:szCs w:val="24"/>
          <w:lang w:val="cy-GB"/>
        </w:rPr>
        <w:t>Rhaid i’r cyflwyniad ddangos tystiolaeth o’r canlynol:</w:t>
      </w:r>
    </w:p>
    <w:p w14:paraId="24C6C345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83DF8EB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719F4">
        <w:rPr>
          <w:rFonts w:ascii="Arial" w:hAnsi="Arial" w:cs="Arial"/>
          <w:sz w:val="24"/>
          <w:szCs w:val="24"/>
          <w:lang w:val="cy-GB"/>
        </w:rPr>
        <w:t>- O leiaf 6 ffynhonnell wybodaeth</w:t>
      </w:r>
    </w:p>
    <w:p w14:paraId="7C833AD1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719F4">
        <w:rPr>
          <w:rFonts w:ascii="Arial" w:hAnsi="Arial" w:cs="Arial"/>
          <w:sz w:val="24"/>
          <w:szCs w:val="24"/>
          <w:lang w:val="cy-GB"/>
        </w:rPr>
        <w:t>- gwybodaeth a dealltwriaeth o'u hopsiynau gyrfa penodol</w:t>
      </w:r>
    </w:p>
    <w:p w14:paraId="5174500C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719F4">
        <w:rPr>
          <w:rFonts w:ascii="Arial" w:hAnsi="Arial" w:cs="Arial"/>
          <w:sz w:val="24"/>
          <w:szCs w:val="24"/>
          <w:lang w:val="cy-GB"/>
        </w:rPr>
        <w:t>- gwerthuso'r opsiynau sydd ar gael o fewn y llwybr gyrfa</w:t>
      </w:r>
    </w:p>
    <w:p w14:paraId="762FBA64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719F4">
        <w:rPr>
          <w:rFonts w:ascii="Arial" w:hAnsi="Arial" w:cs="Arial"/>
          <w:sz w:val="24"/>
          <w:szCs w:val="24"/>
          <w:lang w:val="cy-GB"/>
        </w:rPr>
        <w:t xml:space="preserve">- </w:t>
      </w:r>
      <w:r>
        <w:rPr>
          <w:rFonts w:ascii="Arial" w:hAnsi="Arial" w:cs="Arial"/>
          <w:sz w:val="24"/>
          <w:szCs w:val="24"/>
          <w:lang w:val="cy-GB"/>
        </w:rPr>
        <w:t>Strwythuro</w:t>
      </w:r>
      <w:r w:rsidRPr="003719F4">
        <w:rPr>
          <w:rFonts w:ascii="Arial" w:hAnsi="Arial" w:cs="Arial"/>
          <w:sz w:val="24"/>
          <w:szCs w:val="24"/>
          <w:lang w:val="cy-GB"/>
        </w:rPr>
        <w:t>: Strwythur y powerpoint</w:t>
      </w:r>
    </w:p>
    <w:p w14:paraId="200E8CF6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719F4">
        <w:rPr>
          <w:rFonts w:ascii="Arial" w:hAnsi="Arial" w:cs="Arial"/>
          <w:sz w:val="24"/>
          <w:szCs w:val="24"/>
          <w:lang w:val="cy-GB"/>
        </w:rPr>
        <w:t>- Ansawdd y powerpoint</w:t>
      </w:r>
    </w:p>
    <w:p w14:paraId="69426BF1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719F4">
        <w:rPr>
          <w:rFonts w:ascii="Arial" w:hAnsi="Arial" w:cs="Arial"/>
          <w:sz w:val="24"/>
          <w:szCs w:val="24"/>
          <w:lang w:val="cy-GB"/>
        </w:rPr>
        <w:t>- Sgiliau cyfathrebu da</w:t>
      </w:r>
    </w:p>
    <w:p w14:paraId="3433EDB2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719F4">
        <w:rPr>
          <w:rFonts w:ascii="Arial" w:hAnsi="Arial" w:cs="Arial"/>
          <w:sz w:val="24"/>
          <w:szCs w:val="24"/>
          <w:lang w:val="cy-GB"/>
        </w:rPr>
        <w:t>- Rheoli Amser</w:t>
      </w:r>
    </w:p>
    <w:p w14:paraId="473283C8" w14:textId="77777777" w:rsidR="00D96C70" w:rsidRPr="00914B57" w:rsidRDefault="00D96C70" w:rsidP="00D96C70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</w:p>
    <w:p w14:paraId="77F65962" w14:textId="77777777" w:rsidR="00D96C70" w:rsidRPr="00914B57" w:rsidRDefault="00D96C70" w:rsidP="00D96C70">
      <w:pPr>
        <w:rPr>
          <w:rFonts w:ascii="Arial" w:hAnsi="Arial" w:cs="Arial"/>
          <w:i/>
          <w:iCs/>
          <w:spacing w:val="1"/>
          <w:sz w:val="24"/>
          <w:szCs w:val="24"/>
          <w:lang w:val="cy-GB"/>
        </w:rPr>
      </w:pPr>
      <w:r w:rsidRPr="00914B57">
        <w:rPr>
          <w:rFonts w:ascii="Arial" w:hAnsi="Arial" w:cs="Arial"/>
          <w:i/>
          <w:iCs/>
          <w:spacing w:val="1"/>
          <w:sz w:val="24"/>
          <w:szCs w:val="24"/>
          <w:lang w:val="cy-GB"/>
        </w:rPr>
        <w:t>Dylid cymhwyso'r safon gyfeirio gywir drwyddi draw. Rhaid i'ch ymchwil gael ei llywio a'i chefnogi gan ddeunydd sy'n berthnasol i'ch gwaith cwrs. Byddwch yn darparu tystiolaeth eich bod wedi dod o hyd i'ch gwaith o ystod eang o ffynonellau credadwy gan gynnwys cyfnodolion academaidd, gwerslyfrau, erthyglau newyddion cyfredol a gwefannau'r pum mlynedd diwethaf yn ogystal â gweithiau arloesol/pwysig yn eich maes astudio. Rhaid cynnwys llyfryddiaeth lawn ar ddiwedd pob cyflwyniad.</w:t>
      </w:r>
    </w:p>
    <w:p w14:paraId="40CFFA9D" w14:textId="77777777" w:rsidR="00D96C70" w:rsidRPr="00914B57" w:rsidRDefault="00D96C70" w:rsidP="00D96C70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</w:p>
    <w:p w14:paraId="05CE362D" w14:textId="77777777" w:rsidR="00D96C70" w:rsidRPr="00914B57" w:rsidRDefault="00D96C70" w:rsidP="00D96C70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  <w:r w:rsidRPr="00914B57">
        <w:rPr>
          <w:rFonts w:ascii="Arial" w:hAnsi="Arial" w:cs="Arial"/>
          <w:spacing w:val="1"/>
          <w:sz w:val="24"/>
          <w:szCs w:val="24"/>
          <w:lang w:val="cy-GB"/>
        </w:rPr>
        <w:t>https://uwtsd.ac.uk/llyfrgell/hanfodol-myfyrwyr/llawlyfrau-cyfeirio/</w:t>
      </w:r>
    </w:p>
    <w:p w14:paraId="5301075B" w14:textId="77777777" w:rsidR="00D96C70" w:rsidRPr="00914B57" w:rsidRDefault="00D96C70" w:rsidP="00D96C70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</w:p>
    <w:p w14:paraId="698411F0" w14:textId="77777777" w:rsidR="00D96C70" w:rsidRPr="00914B57" w:rsidRDefault="00D96C70" w:rsidP="00D96C70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  <w:r w:rsidRPr="00914B57">
        <w:rPr>
          <w:rFonts w:ascii="Arial" w:hAnsi="Arial" w:cs="Arial"/>
          <w:spacing w:val="1"/>
          <w:sz w:val="24"/>
          <w:szCs w:val="24"/>
          <w:lang w:val="cy-GB"/>
        </w:rPr>
        <w:t>Adnoddau ychwanegol i helpu gyda'r dasg hon:</w:t>
      </w:r>
    </w:p>
    <w:p w14:paraId="0AB102E7" w14:textId="77777777" w:rsidR="00D96C70" w:rsidRPr="00914B57" w:rsidRDefault="00D96C70" w:rsidP="00D96C70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</w:p>
    <w:p w14:paraId="43C8FBCF" w14:textId="77777777" w:rsidR="00D96C70" w:rsidRPr="00914B57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hyperlink r:id="rId12" w:history="1">
        <w:r w:rsidRPr="00914B57">
          <w:rPr>
            <w:rStyle w:val="Hyperlink"/>
            <w:rFonts w:ascii="Arial" w:hAnsi="Arial" w:cs="Arial"/>
            <w:sz w:val="24"/>
            <w:szCs w:val="24"/>
            <w:lang w:val="cy-GB"/>
          </w:rPr>
          <w:t>https://uwtsd.ac.uk/library/student-essentials/referencing-handbooks/</w:t>
        </w:r>
      </w:hyperlink>
    </w:p>
    <w:p w14:paraId="10710E44" w14:textId="77777777" w:rsidR="00D96C70" w:rsidRPr="00914B57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C3D06EA" w14:textId="77777777" w:rsidR="00D96C70" w:rsidRPr="00914B57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914B57">
        <w:rPr>
          <w:rFonts w:ascii="Arial" w:hAnsi="Arial" w:cs="Arial"/>
          <w:sz w:val="24"/>
          <w:szCs w:val="24"/>
          <w:lang w:val="cy-GB"/>
        </w:rPr>
        <w:t xml:space="preserve">Adnoddau I helpu chi gyda tasgau ysgrifennedig. </w:t>
      </w:r>
    </w:p>
    <w:p w14:paraId="2C3F3266" w14:textId="77777777" w:rsidR="00D96C70" w:rsidRPr="00914B57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F7D4268" w14:textId="77777777" w:rsidR="00D96C70" w:rsidRPr="00914B57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hyperlink r:id="rId13" w:history="1">
        <w:r w:rsidRPr="00914B57">
          <w:rPr>
            <w:rStyle w:val="Hyperlink"/>
            <w:rFonts w:ascii="Arial" w:hAnsi="Arial" w:cs="Arial"/>
            <w:sz w:val="24"/>
            <w:szCs w:val="24"/>
            <w:lang w:val="cy-GB"/>
          </w:rPr>
          <w:t>https://uwtsd.ac.uk/library/infoskills/</w:t>
        </w:r>
      </w:hyperlink>
    </w:p>
    <w:p w14:paraId="536950F8" w14:textId="77777777" w:rsidR="00D96C70" w:rsidRPr="00914B57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A5414FC" w14:textId="77777777" w:rsidR="00D96C70" w:rsidRPr="00914B57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6B5C7AF" w14:textId="77777777" w:rsidR="00D96C70" w:rsidRDefault="00D96C70" w:rsidP="00D96C70">
      <w:pPr>
        <w:ind w:left="720"/>
        <w:rPr>
          <w:rFonts w:ascii="Arial" w:hAnsi="Arial" w:cs="Arial"/>
          <w:color w:val="000000"/>
          <w:sz w:val="24"/>
          <w:szCs w:val="24"/>
          <w:lang w:val="cy-GB"/>
        </w:rPr>
      </w:pPr>
      <w:r w:rsidRPr="00914B57">
        <w:rPr>
          <w:rFonts w:ascii="Arial" w:hAnsi="Arial" w:cs="Arial"/>
          <w:color w:val="000000"/>
          <w:sz w:val="24"/>
          <w:szCs w:val="24"/>
          <w:lang w:val="cy-GB"/>
        </w:rPr>
        <w:t>Bydd y perfformiadau a'r broses ymarfer yn bersonol, ar y campws (yn dibynnu ar ddyfarniadau Covid).</w:t>
      </w:r>
    </w:p>
    <w:p w14:paraId="16BA7100" w14:textId="77777777" w:rsidR="00D96C70" w:rsidRDefault="00D96C70" w:rsidP="00D96C70">
      <w:pPr>
        <w:ind w:left="720"/>
        <w:rPr>
          <w:rFonts w:ascii="Arial" w:hAnsi="Arial" w:cs="Arial"/>
          <w:color w:val="000000"/>
          <w:sz w:val="24"/>
          <w:szCs w:val="24"/>
          <w:lang w:val="cy-GB"/>
        </w:rPr>
      </w:pPr>
    </w:p>
    <w:p w14:paraId="098DBA1C" w14:textId="5B8DA330" w:rsidR="00D96C70" w:rsidRPr="00D62D5C" w:rsidRDefault="00D96C70" w:rsidP="00D96C70">
      <w:pPr>
        <w:ind w:left="720"/>
        <w:rPr>
          <w:rFonts w:ascii="Arial" w:hAnsi="Arial" w:cs="Arial"/>
          <w:b/>
          <w:bCs/>
          <w:sz w:val="24"/>
          <w:szCs w:val="24"/>
          <w:lang w:val="cy-GB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 xml:space="preserve">Dyddiad Cyflwyno: Wythnos </w:t>
      </w:r>
      <w:r w:rsidR="00972422"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>1</w:t>
      </w:r>
      <w:r w:rsidR="00551F44"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>7</w:t>
      </w:r>
      <w:r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 xml:space="preserve"> </w:t>
      </w:r>
      <w:r w:rsidR="00551F44"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>MAWRTH</w:t>
      </w:r>
      <w:r w:rsidR="00687781"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>, 2025</w:t>
      </w:r>
    </w:p>
    <w:p w14:paraId="1D2984FD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CDF95F5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88ACC0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E5805EE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1E886E8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208C271C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BC512D2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26FDE3B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8AD2C09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67F54B9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DE215EB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56FDAF9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F304D02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B073BA9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F88BF00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C143F8A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FD6511F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BF2F0BE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20AAB19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E52C482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84994AE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9D9AECE" w14:textId="77777777" w:rsidR="00D96C70" w:rsidRPr="00D14C13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F13D546" w14:textId="77777777" w:rsidR="00D96C70" w:rsidRPr="00D14C13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D14C13">
        <w:rPr>
          <w:rFonts w:ascii="Arial" w:hAnsi="Arial" w:cs="Arial"/>
          <w:sz w:val="22"/>
          <w:szCs w:val="22"/>
          <w:lang w:val="cy-GB"/>
        </w:rPr>
        <w:br/>
      </w:r>
      <w:r w:rsidRPr="00D14C13">
        <w:rPr>
          <w:rFonts w:ascii="Arial" w:hAnsi="Arial" w:cs="Arial"/>
          <w:sz w:val="22"/>
          <w:szCs w:val="22"/>
          <w:lang w:val="cy-GB"/>
        </w:rPr>
        <w:br/>
      </w:r>
    </w:p>
    <w:p w14:paraId="46E9C05C" w14:textId="77777777" w:rsidR="00D96C70" w:rsidRPr="00D14C13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08572C6" w14:textId="77777777" w:rsidR="00D96C70" w:rsidRPr="00D14C13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A90D83D" w14:textId="77777777" w:rsidR="00D96C70" w:rsidRPr="00D14C13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1C492D9" w14:textId="77777777" w:rsidR="00D96C70" w:rsidRPr="00D14C13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D425DE1" w14:textId="77777777" w:rsidR="00D96C70" w:rsidRPr="00D14C13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61872C7" w14:textId="77777777" w:rsidR="00D96C70" w:rsidRDefault="00D96C70" w:rsidP="00D96C70">
      <w:pPr>
        <w:rPr>
          <w:rFonts w:ascii="Arial" w:hAnsi="Arial" w:cs="Arial"/>
          <w:sz w:val="22"/>
          <w:szCs w:val="22"/>
          <w:lang w:val="cy-GB"/>
        </w:rPr>
      </w:pPr>
    </w:p>
    <w:p w14:paraId="3BF15DF0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5E20858D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2A7C0448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78DB53FF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513EB5C5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6577DBF1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4FD1DF8C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7C5FE829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52DC4F13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6B341494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3AC4E377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5DF80DC1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4DF64EC3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7925C098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01F24CE1" w14:textId="77777777" w:rsidR="00D567C9" w:rsidRPr="00D14C13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22F827D1" w14:textId="77777777" w:rsidR="00D96C70" w:rsidRPr="00D14C13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96C70" w:rsidRPr="00551F44" w14:paraId="493F85A3" w14:textId="77777777" w:rsidTr="00CE4E52">
        <w:trPr>
          <w:trHeight w:val="414"/>
        </w:trPr>
        <w:tc>
          <w:tcPr>
            <w:tcW w:w="10670" w:type="dxa"/>
            <w:shd w:val="clear" w:color="auto" w:fill="D9D9D9"/>
          </w:tcPr>
          <w:p w14:paraId="251C4994" w14:textId="77777777" w:rsidR="00D96C70" w:rsidRPr="00914B57" w:rsidRDefault="00D96C70" w:rsidP="00CE4E52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14:paraId="24F69402" w14:textId="77777777" w:rsidR="00D96C70" w:rsidRPr="00914B57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298E9BE" w14:textId="77777777" w:rsidR="00D96C70" w:rsidRPr="00914B57" w:rsidRDefault="00D96C70" w:rsidP="00D96C70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Pr="00914B57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5F4BEFC5" w14:textId="77777777" w:rsidR="00D96C70" w:rsidRPr="00914B57" w:rsidRDefault="00D96C70" w:rsidP="00D96C70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7F3A38EC" w14:textId="77777777" w:rsidR="00D96C70" w:rsidRPr="00A406E5" w:rsidRDefault="00D96C70" w:rsidP="00D96C70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77A6A633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Pr="00A406E5">
        <w:rPr>
          <w:rFonts w:ascii="Arial" w:hAnsi="Arial" w:cs="Arial"/>
          <w:sz w:val="22"/>
          <w:szCs w:val="22"/>
        </w:rPr>
        <w:t xml:space="preserve"> </w:t>
      </w:r>
    </w:p>
    <w:p w14:paraId="4F42E518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545B9937" w14:textId="77777777" w:rsidR="00D96C70" w:rsidRPr="00A406E5" w:rsidRDefault="00D96C70" w:rsidP="00D96C70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A406E5">
        <w:rPr>
          <w:rFonts w:ascii="Arial" w:hAnsi="Arial" w:cs="Arial"/>
          <w:i/>
          <w:sz w:val="22"/>
          <w:szCs w:val="22"/>
        </w:rPr>
        <w:t xml:space="preserve"> </w:t>
      </w:r>
      <w:r w:rsidRPr="00914B57">
        <w:rPr>
          <w:rFonts w:ascii="Arial" w:hAnsi="Arial" w:cs="Arial"/>
          <w:i/>
          <w:sz w:val="22"/>
          <w:szCs w:val="22"/>
        </w:rPr>
        <w:t xml:space="preserve">Dylai eich </w:t>
      </w:r>
      <w:r>
        <w:rPr>
          <w:rFonts w:ascii="Arial" w:hAnsi="Arial" w:cs="Arial"/>
          <w:i/>
          <w:sz w:val="22"/>
          <w:szCs w:val="22"/>
        </w:rPr>
        <w:t>cyflwyniad</w:t>
      </w:r>
      <w:r w:rsidRPr="00914B57">
        <w:rPr>
          <w:rFonts w:ascii="Arial" w:hAnsi="Arial" w:cs="Arial"/>
          <w:i/>
          <w:sz w:val="22"/>
          <w:szCs w:val="22"/>
        </w:rPr>
        <w:t xml:space="preserve"> ddangos tystiolaeth o amrywiaeth eang o ddeunydd yr ymchwiliwyd iddo ac a ystyriwyd yn ystod y modiwl.</w:t>
      </w:r>
    </w:p>
    <w:p w14:paraId="5911C878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1A44763E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4F78E969" w14:textId="77777777" w:rsidR="00D96C70" w:rsidRPr="00A406E5" w:rsidRDefault="00D96C70" w:rsidP="00D96C70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6C9F4685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a’ch dealltwriaeth systematig o gysyniadau ac egwyddorion gwaelodol sy’n gysylltiedig â’r maes pwnc.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Pr="004D5E9B">
        <w:t xml:space="preserve"> </w:t>
      </w:r>
    </w:p>
    <w:p w14:paraId="3561534E" w14:textId="77777777" w:rsidR="00D96C70" w:rsidRPr="00A406E5" w:rsidRDefault="00D96C70" w:rsidP="00D96C70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71C59BE5" w14:textId="77777777" w:rsidR="00D96C70" w:rsidRPr="00A406E5" w:rsidRDefault="00D96C70" w:rsidP="00D96C70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914B57">
        <w:rPr>
          <w:rFonts w:ascii="Arial" w:hAnsi="Arial" w:cs="Arial"/>
          <w:i/>
          <w:sz w:val="22"/>
          <w:szCs w:val="22"/>
        </w:rPr>
        <w:t>Trwy gymhwyso tasgau penodol dylech ddangos tystiolaeth bod gennych y wybodaeth a'r sgiliau dealltwriaeth perthnasol a enillwyd yn ystod y rhaglen.</w:t>
      </w:r>
    </w:p>
    <w:p w14:paraId="44FA81C0" w14:textId="77777777" w:rsidR="00D96C70" w:rsidRPr="00A406E5" w:rsidRDefault="00D96C70" w:rsidP="00D96C70">
      <w:pPr>
        <w:jc w:val="both"/>
        <w:rPr>
          <w:rFonts w:ascii="Arial" w:hAnsi="Arial" w:cs="Arial"/>
          <w:i/>
          <w:sz w:val="22"/>
          <w:szCs w:val="22"/>
        </w:rPr>
      </w:pPr>
      <w:r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59506968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7CE89FA2" w14:textId="77777777" w:rsidR="00D96C70" w:rsidRPr="00A406E5" w:rsidRDefault="00D96C70" w:rsidP="00D96C70">
      <w:pPr>
        <w:jc w:val="both"/>
        <w:rPr>
          <w:rFonts w:ascii="Arial" w:hAnsi="Arial" w:cs="Arial"/>
          <w:b/>
          <w:sz w:val="22"/>
          <w:szCs w:val="22"/>
        </w:rPr>
      </w:pPr>
    </w:p>
    <w:p w14:paraId="0340F66D" w14:textId="77777777" w:rsidR="00D96C70" w:rsidRPr="00A406E5" w:rsidRDefault="00D96C70" w:rsidP="00D96C70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6E3A6EB7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Pr="00866A6D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Pam?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Sut?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Pryd?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Pwy?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Ble?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Ar ba gost?</w:t>
      </w:r>
      <w:r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>
        <w:rPr>
          <w:rFonts w:ascii="Arial" w:hAnsi="Arial" w:cs="Arial"/>
          <w:sz w:val="22"/>
          <w:szCs w:val="22"/>
        </w:rPr>
        <w:t xml:space="preserve">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52B64862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3603C9B8" w14:textId="77777777" w:rsidR="00D96C70" w:rsidRPr="0026087E" w:rsidRDefault="00D96C70" w:rsidP="00D96C70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lastRenderedPageBreak/>
        <w:t xml:space="preserve">Canllawiau penodol i'r asesiad hwn: </w:t>
      </w:r>
      <w:r w:rsidRPr="00A406E5">
        <w:rPr>
          <w:rFonts w:ascii="Arial" w:hAnsi="Arial" w:cs="Arial"/>
          <w:i/>
          <w:sz w:val="22"/>
          <w:szCs w:val="22"/>
        </w:rPr>
        <w:t xml:space="preserve"> </w:t>
      </w:r>
      <w:r w:rsidRPr="0026087E">
        <w:rPr>
          <w:rFonts w:ascii="Arial" w:hAnsi="Arial" w:cs="Arial"/>
          <w:i/>
          <w:sz w:val="22"/>
          <w:szCs w:val="22"/>
        </w:rPr>
        <w:t>Wrth i chi weithio gydag eraill byddwch yn cael eich herio yn ddeallusol. A chewch eich asesu ar y ffordd yr ydych yn mynd i'r afael â phroblemau a'u datrys ac yn delio â sefyllfaoedd cymhleth mewn amgylcheddau proffesiynol.</w:t>
      </w:r>
    </w:p>
    <w:p w14:paraId="4A5E63D2" w14:textId="77777777" w:rsidR="00D96C70" w:rsidRPr="0026087E" w:rsidRDefault="00D96C70" w:rsidP="00D96C70">
      <w:pPr>
        <w:jc w:val="both"/>
        <w:rPr>
          <w:rFonts w:ascii="Arial" w:hAnsi="Arial" w:cs="Arial"/>
          <w:i/>
          <w:sz w:val="22"/>
          <w:szCs w:val="22"/>
          <w:lang w:val="cy-GB"/>
        </w:rPr>
      </w:pPr>
    </w:p>
    <w:p w14:paraId="2228502C" w14:textId="77777777" w:rsidR="00D96C70" w:rsidRPr="0026087E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F987C80" w14:textId="77777777" w:rsidR="00D96C70" w:rsidRPr="0026087E" w:rsidRDefault="00D96C70" w:rsidP="00D96C70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17ED3682" w14:textId="77777777" w:rsidR="00D96C70" w:rsidRPr="00A406E5" w:rsidRDefault="00D96C70" w:rsidP="00D96C70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0250E462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74563E31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2B9CDFA8" w14:textId="77777777" w:rsidR="00D96C70" w:rsidRPr="00A406E5" w:rsidRDefault="00D96C70" w:rsidP="00D96C70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A406E5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Asesir drwy waith ymarferol</w:t>
      </w:r>
    </w:p>
    <w:p w14:paraId="3C3CF232" w14:textId="77777777" w:rsidR="00D96C70" w:rsidRPr="00A406E5" w:rsidRDefault="00D96C70" w:rsidP="00D96C70">
      <w:pPr>
        <w:jc w:val="both"/>
        <w:rPr>
          <w:rFonts w:ascii="Arial" w:hAnsi="Arial" w:cs="Arial"/>
          <w:i/>
          <w:sz w:val="22"/>
          <w:szCs w:val="22"/>
        </w:rPr>
      </w:pPr>
    </w:p>
    <w:p w14:paraId="09242A8E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4B813A84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37AEA4E2" w14:textId="77777777" w:rsidR="00D96C70" w:rsidRPr="00A406E5" w:rsidRDefault="00D96C70" w:rsidP="00D96C70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41F83E27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Pr="00995D5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B754604" w14:textId="77777777" w:rsidR="00D96C70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0D0BFE38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20245A13" w14:textId="77777777" w:rsidR="00D96C70" w:rsidRPr="00A406E5" w:rsidRDefault="00D96C70" w:rsidP="00D96C70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DA0596E" w14:textId="77777777" w:rsidR="00D96C70" w:rsidRPr="00237280" w:rsidRDefault="00D96C70" w:rsidP="00D96C70">
      <w:pPr>
        <w:jc w:val="both"/>
      </w:pPr>
      <w:r w:rsidRPr="0026087E">
        <w:rPr>
          <w:rFonts w:ascii="Arial" w:hAnsi="Arial" w:cs="Arial"/>
          <w:i/>
          <w:sz w:val="22"/>
          <w:szCs w:val="22"/>
        </w:rPr>
        <w:t xml:space="preserve">Rhoddir pwyslais ar ymrwymiad ac ymroddiad y myfyriwr i’r modiwl, gan gynnwys prydlondeb, presenoldeb, agwedd a </w:t>
      </w:r>
      <w:r>
        <w:rPr>
          <w:rFonts w:ascii="Arial" w:hAnsi="Arial" w:cs="Arial"/>
          <w:i/>
          <w:sz w:val="22"/>
          <w:szCs w:val="22"/>
        </w:rPr>
        <w:t>etiquette</w:t>
      </w:r>
      <w:r w:rsidRPr="0026087E">
        <w:rPr>
          <w:rFonts w:ascii="Arial" w:hAnsi="Arial" w:cs="Arial"/>
          <w:i/>
          <w:sz w:val="22"/>
          <w:szCs w:val="22"/>
        </w:rPr>
        <w:t xml:space="preserve"> dosbarth. Bydd hwn yn asesiad parhaus drwy gydol y modiwl.</w:t>
      </w:r>
    </w:p>
    <w:p w14:paraId="7B939238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675D7690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079A54D9" w14:textId="77777777" w:rsidR="00D96C70" w:rsidRPr="00A406E5" w:rsidRDefault="00D96C70" w:rsidP="00D96C70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D96C70" w:rsidRPr="00A406E5" w14:paraId="44341DD0" w14:textId="77777777" w:rsidTr="00CE4E52">
        <w:trPr>
          <w:jc w:val="center"/>
        </w:trPr>
        <w:tc>
          <w:tcPr>
            <w:tcW w:w="10670" w:type="dxa"/>
            <w:shd w:val="clear" w:color="auto" w:fill="BFBFBF"/>
          </w:tcPr>
          <w:p w14:paraId="46B5B6D7" w14:textId="77777777" w:rsidR="00D96C70" w:rsidRPr="00A406E5" w:rsidRDefault="00D96C70" w:rsidP="00CE4E52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1E6887E3" w14:textId="77777777" w:rsidR="00D96C70" w:rsidRPr="00A406E5" w:rsidRDefault="00D96C70" w:rsidP="00D96C70">
      <w:pPr>
        <w:rPr>
          <w:rFonts w:ascii="Arial" w:hAnsi="Arial" w:cs="Arial"/>
        </w:rPr>
      </w:pPr>
    </w:p>
    <w:p w14:paraId="2B31C258" w14:textId="77777777" w:rsidR="00D96C70" w:rsidRPr="00A406E5" w:rsidRDefault="00D96C70" w:rsidP="00D96C70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EF96A42" w14:textId="77777777" w:rsidR="00D96C70" w:rsidRPr="00A406E5" w:rsidRDefault="00D96C70" w:rsidP="00D96C70">
      <w:pPr>
        <w:rPr>
          <w:rFonts w:ascii="Arial" w:hAnsi="Arial" w:cs="Arial"/>
          <w:b/>
          <w:sz w:val="22"/>
          <w:szCs w:val="22"/>
        </w:rPr>
        <w:sectPr w:rsidR="00D96C70" w:rsidRPr="00A406E5" w:rsidSect="00D96C70">
          <w:footerReference w:type="default" r:id="rId14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16E39F9" w14:textId="77777777" w:rsidR="00D96C70" w:rsidRPr="00A406E5" w:rsidRDefault="00D96C70" w:rsidP="00D96C70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D96C70" w:rsidRPr="00A406E5" w14:paraId="4CA4C06A" w14:textId="77777777" w:rsidTr="00CE4E52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CB2D0AF" w14:textId="77777777" w:rsidR="00D96C70" w:rsidRPr="00A406E5" w:rsidRDefault="00D96C70" w:rsidP="00CE4E52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22FCB180" w14:textId="77777777" w:rsidR="00D96C70" w:rsidRPr="00A85BFE" w:rsidRDefault="00D96C70" w:rsidP="00CE4E52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33252F1" w14:textId="77777777" w:rsidR="00D96C70" w:rsidRPr="00A85BFE" w:rsidRDefault="00D96C70" w:rsidP="00CE4E52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D96C70" w:rsidRPr="00A406E5" w14:paraId="78AF08F2" w14:textId="77777777" w:rsidTr="00CE4E5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7768CAE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49FFD7D0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7070FEA" w14:textId="04D23103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  <w:r w:rsidRPr="0023497E"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FA7D8A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65048863" w14:textId="77777777" w:rsidTr="00CE4E5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F728BE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DE2F28A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7F792A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35822B7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73893E3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08E10EE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2C4D69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6B8C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1E34A56E" w14:textId="77777777" w:rsidTr="00CE4E5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3672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B69D" w14:textId="4E07303B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480FA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2AE15051" w14:textId="77777777" w:rsidTr="00CE4E5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4BB1FAF" w14:textId="77777777" w:rsidR="00D96C70" w:rsidRPr="00A406E5" w:rsidRDefault="00D96C70" w:rsidP="00CE4E52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79BB7BA6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88391E8" w14:textId="0EAEF0F2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  <w:r w:rsidRPr="0023497E"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813BD5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3C769A4D" w14:textId="77777777" w:rsidTr="00CE4E5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D30985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B2101D7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507CBC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6CDF3CA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60E6EC4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2BC1BA2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7D0C29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79D5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5D887B5F" w14:textId="77777777" w:rsidTr="00CE4E5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3F1C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E56B" w14:textId="685E37DF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52850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3A1AC54F" w14:textId="77777777" w:rsidTr="00CE4E5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7F1E472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75D5C9B2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A79B2A" w14:textId="01925C8D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  <w:r w:rsidRPr="0023497E"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9F86A82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6CF41D73" w14:textId="77777777" w:rsidTr="00CE4E5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103780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2DEE22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21576E0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7E5833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60A7ADC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B183E0F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11B41F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C7AD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53A1EE14" w14:textId="77777777" w:rsidTr="00CE4E5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AA4E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50F8" w14:textId="66F54E55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23D0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538DFA11" w14:textId="77777777" w:rsidTr="00CE4E5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6375780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14248200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79BEBD4" w14:textId="27E5CEB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B2F5D7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31752173" w14:textId="77777777" w:rsidTr="00CE4E52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BF4A87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D9AC32F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3EA703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F99D5C2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BAA721A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4E84EBF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21E69A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8D66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2C9E4046" w14:textId="77777777" w:rsidTr="00CE4E52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16BD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38F6" w14:textId="0505283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00936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2DEE36CE" w14:textId="77777777" w:rsidTr="00CE4E5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E148762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049A9F29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D8923B" w14:textId="15DBEBD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  <w:r w:rsidRPr="0023497E"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6EACF7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4AB82810" w14:textId="77777777" w:rsidTr="00CE4E52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B943B8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C67BD3E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D3AD5F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DAED1AE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AED495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1FD6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0FE7183E" w14:textId="77777777" w:rsidTr="00CE4E52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C70E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2460" w14:textId="298CB3D6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4ADE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2F99C416" w14:textId="77777777" w:rsidR="00D96C70" w:rsidRPr="00A406E5" w:rsidRDefault="00D96C70" w:rsidP="00D96C70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D96C70" w:rsidRPr="00A406E5" w14:paraId="732A0E11" w14:textId="77777777" w:rsidTr="00CE4E52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3904575C" w14:textId="77777777" w:rsidR="00D96C70" w:rsidRPr="00A406E5" w:rsidRDefault="00D96C70" w:rsidP="00CE4E52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76983651" w14:textId="77777777" w:rsidR="00D96C70" w:rsidRPr="00A406E5" w:rsidRDefault="00D96C70" w:rsidP="00CE4E5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4868AFB8" w14:textId="77777777" w:rsidR="00D96C70" w:rsidRPr="00A406E5" w:rsidRDefault="00D96C70" w:rsidP="00CE4E52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D96C70" w:rsidRPr="00A406E5" w14:paraId="5E3EFC75" w14:textId="77777777" w:rsidTr="00CE4E52">
        <w:trPr>
          <w:cantSplit/>
        </w:trPr>
        <w:tc>
          <w:tcPr>
            <w:tcW w:w="6062" w:type="dxa"/>
            <w:vMerge/>
            <w:vAlign w:val="bottom"/>
          </w:tcPr>
          <w:p w14:paraId="2F6A956B" w14:textId="77777777" w:rsidR="00D96C70" w:rsidRPr="00A406E5" w:rsidRDefault="00D96C70" w:rsidP="00CE4E52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6F2EB6F" w14:textId="77777777" w:rsidR="00D96C70" w:rsidRPr="00A406E5" w:rsidRDefault="00D96C70" w:rsidP="00CE4E5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503ED8B1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60BD033" w14:textId="77777777" w:rsidR="00D96C70" w:rsidRPr="00A406E5" w:rsidRDefault="00D96C70" w:rsidP="00CE4E52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D96C70" w:rsidRPr="00A406E5" w14:paraId="76B7B342" w14:textId="77777777" w:rsidTr="00CE4E52">
        <w:trPr>
          <w:cantSplit/>
        </w:trPr>
        <w:tc>
          <w:tcPr>
            <w:tcW w:w="6062" w:type="dxa"/>
            <w:vMerge/>
            <w:vAlign w:val="bottom"/>
          </w:tcPr>
          <w:p w14:paraId="3167FCBB" w14:textId="77777777" w:rsidR="00D96C70" w:rsidRPr="00A406E5" w:rsidRDefault="00D96C70" w:rsidP="00CE4E52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7D575ECE" w14:textId="77777777" w:rsidR="00D96C70" w:rsidRPr="00A406E5" w:rsidRDefault="00D96C70" w:rsidP="00CE4E5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1BDD12FA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B2DCA54" w14:textId="77777777" w:rsidR="00D96C70" w:rsidRPr="00A406E5" w:rsidRDefault="00D96C70" w:rsidP="00CE4E52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0064D468" w14:textId="77777777" w:rsidR="00D96C70" w:rsidRDefault="00D96C70" w:rsidP="00D96C70">
      <w:pPr>
        <w:rPr>
          <w:rFonts w:ascii="Arial" w:hAnsi="Arial" w:cs="Arial"/>
        </w:rPr>
      </w:pPr>
    </w:p>
    <w:p w14:paraId="2BC696A2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5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7C8D9339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5E55F1C2" w14:textId="77777777" w:rsidR="00C073F1" w:rsidRPr="00A406E5" w:rsidRDefault="00C073F1" w:rsidP="00152E9D">
      <w:pPr>
        <w:rPr>
          <w:rFonts w:ascii="Arial" w:hAnsi="Arial" w:cs="Arial"/>
          <w:vanish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08358DE9" w14:textId="77777777" w:rsidTr="009E4559">
        <w:tc>
          <w:tcPr>
            <w:tcW w:w="13858" w:type="dxa"/>
            <w:shd w:val="clear" w:color="auto" w:fill="C2D69B" w:themeFill="accent3" w:themeFillTint="99"/>
          </w:tcPr>
          <w:p w14:paraId="222889A7" w14:textId="77777777" w:rsidR="00C073F1" w:rsidRPr="00995D51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0991C6A4" w14:textId="77777777" w:rsidR="00F217F6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D9771E" w14:paraId="5BC65744" w14:textId="77777777" w:rsidTr="00AA4930">
        <w:tc>
          <w:tcPr>
            <w:tcW w:w="13948" w:type="dxa"/>
            <w:shd w:val="clear" w:color="auto" w:fill="C2D69B" w:themeFill="accent3" w:themeFillTint="99"/>
          </w:tcPr>
          <w:p w14:paraId="387E2E63" w14:textId="77777777" w:rsidR="00F217F6" w:rsidRPr="00D9771E" w:rsidRDefault="00F217F6" w:rsidP="00357A2B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9771E" w14:paraId="471952D4" w14:textId="77777777" w:rsidTr="00AA4930">
        <w:tc>
          <w:tcPr>
            <w:tcW w:w="13948" w:type="dxa"/>
            <w:shd w:val="clear" w:color="auto" w:fill="EAF1DD" w:themeFill="accent3" w:themeFillTint="33"/>
          </w:tcPr>
          <w:p w14:paraId="630EBA98" w14:textId="77777777" w:rsidR="00F217F6" w:rsidRPr="00B669B1" w:rsidRDefault="00F217F6" w:rsidP="00357A2B">
            <w:pPr>
              <w:rPr>
                <w:rFonts w:ascii="Arial" w:eastAsia="Arial" w:hAnsi="Arial" w:cs="Arial"/>
                <w:spacing w:val="-1"/>
              </w:rPr>
            </w:pP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14:paraId="318B614A" w14:textId="77777777" w:rsidR="00F217F6" w:rsidRPr="00D9771E" w:rsidRDefault="00F217F6" w:rsidP="00F217F6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D9771E" w14:paraId="338AF78A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4B20184B" w14:textId="77777777" w:rsidR="00F217F6" w:rsidRPr="00C73F6F" w:rsidRDefault="00F217F6" w:rsidP="00357A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2950C8DE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B36BB67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DC00E3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6BEE763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36396608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530C232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3ACD49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6863E397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5B1F100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51B736F5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7CC44159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00BE63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D9771E" w14:paraId="3FD7E181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754727C5" w14:textId="77777777" w:rsidR="00F217F6" w:rsidRPr="00D9771E" w:rsidRDefault="00F217F6" w:rsidP="00357A2B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5CDAB1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E28D12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EEC38B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749321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5E130281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1A53F585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14:paraId="21FE9CF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F217F6" w:rsidRPr="00D9771E" w14:paraId="12916458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57F2F9CA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1F6591C0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69544A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77775C3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391A520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C97D2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9D249B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4363769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9C9F2D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3754C5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35FD73B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4D782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207DC0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F217F6" w:rsidRPr="00D9771E" w14:paraId="0ED6778E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6EC34F58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55C7D8D4" w14:textId="77777777" w:rsidR="00F217F6" w:rsidRPr="00CA7DB9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14:paraId="6ED63293" w14:textId="77777777" w:rsidR="00F217F6" w:rsidRPr="00D9771E" w:rsidRDefault="00F217F6" w:rsidP="00357A2B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A5F3162" w14:textId="77777777" w:rsidR="00F217F6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14:paraId="20F6395F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103B0E7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5A65B05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9FEA521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11ECC8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FB58FFE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61ED38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eithriadol o egwyddorion a theorïau’r pwnc, wedi’u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Ymwybyddiaeth feirniadol, soffistigedig a manwl o amwyseddau a’r cyfyngiadau ar wybodaeth. </w:t>
            </w:r>
          </w:p>
        </w:tc>
      </w:tr>
      <w:tr w:rsidR="00F217F6" w:rsidRPr="00D9771E" w14:paraId="78FA1B53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54B53FF4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863446A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23446902" w14:textId="77777777"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14:paraId="127D24AE" w14:textId="77777777"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14:paraId="65F4EE7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06D4179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7A75643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14:paraId="0491B693" w14:textId="77777777" w:rsidR="00F217F6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14:paraId="6515CD56" w14:textId="77777777" w:rsidR="00F217F6" w:rsidRPr="00E518DC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14:paraId="1073555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39D3F5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14:paraId="329500C5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14:paraId="194B569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14:paraId="7A44B9B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Gallu i ddyfeisio a chynnal dadleuon argyhoeddiadol ac i adolygu dibynadwyedd, dilysrwydd ac arwyddocâd tystiolaeth (a allai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39956E6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4BA60C8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maes a’r cysyniadau ehangach.  </w:t>
            </w:r>
          </w:p>
          <w:p w14:paraId="6D1FA4EE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2073B3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eithriadol wedi’u seilio ar dystiolaeth a ddewiswyd yn ddoeth.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A779775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ragorol ar y maes a’r cysyniadau ehangach.  </w:t>
            </w:r>
          </w:p>
        </w:tc>
      </w:tr>
      <w:tr w:rsidR="00F217F6" w:rsidRPr="00D9771E" w14:paraId="6A17D385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DF7255B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7D60E49A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14:paraId="092EF24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6910DA2A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468E77B1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6292937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C3152F1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B47BF4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0A826EA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  <w:p w14:paraId="48DAA39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6C31C9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Ymwybyddiaeth ddigonol a chymhwyso dulliau, deunyddiau, offer a/neu dechnegau sefydledig mewn modd priodol ar y cyfan.</w:t>
            </w:r>
          </w:p>
          <w:p w14:paraId="062DB2CB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2230BD9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sylfaenol mewn cyd-destunau cymhleth ac anrhagweladwy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2E6D56D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14:paraId="2C968294" w14:textId="77777777" w:rsidR="00F217F6" w:rsidRPr="00F71B57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F71B57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251C2249" w14:textId="77777777" w:rsidR="00F217F6" w:rsidRPr="00F71B57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1736" w:type="dxa"/>
          </w:tcPr>
          <w:p w14:paraId="435C1F0A" w14:textId="77777777" w:rsidR="00F217F6" w:rsidRPr="00F71B57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14:paraId="401F9847" w14:textId="77777777" w:rsidR="00F217F6" w:rsidRPr="00F71B57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F71B57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1721A6E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10B930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14:paraId="3413469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62889FD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  <w:tc>
          <w:tcPr>
            <w:tcW w:w="1736" w:type="dxa"/>
          </w:tcPr>
          <w:p w14:paraId="2E6815C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Lefelau eithriadol o sgiliau cymhwyso a defnyddio mewn cyd-destunau ymarferol,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soffistigedig.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Cymathu a datblygu prosesau a thechnegau </w:t>
            </w:r>
            <w:r>
              <w:rPr>
                <w:rFonts w:ascii="Arial" w:hAnsi="Arial" w:cs="Arial"/>
                <w:lang w:val="cy-GB"/>
              </w:rPr>
              <w:t>blaenllaw</w:t>
            </w:r>
            <w:r w:rsidRPr="008E5E76">
              <w:rPr>
                <w:rFonts w:ascii="Arial" w:hAnsi="Arial" w:cs="Arial"/>
                <w:lang w:val="cy-GB"/>
              </w:rPr>
              <w:t>.</w:t>
            </w:r>
          </w:p>
        </w:tc>
      </w:tr>
      <w:tr w:rsidR="00F217F6" w:rsidRPr="00551F44" w14:paraId="2D73A5F7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F1A94EC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29CFE206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71ED42D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64BE8D93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14:paraId="7D4A2853" w14:textId="77777777" w:rsidR="00F217F6" w:rsidRPr="00ED3ABD" w:rsidRDefault="00F217F6" w:rsidP="00357A2B">
            <w:pPr>
              <w:rPr>
                <w:rFonts w:ascii="Arial" w:hAnsi="Arial" w:cs="Arial"/>
              </w:rPr>
            </w:pPr>
          </w:p>
          <w:p w14:paraId="20F9F5E2" w14:textId="77777777" w:rsidR="00F217F6" w:rsidRPr="00E07BE3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05AB126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24AD4AD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BCDAA78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C118B39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816C414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6CF9D9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14:paraId="3BB9D7B8" w14:textId="77777777" w:rsidR="00F217F6" w:rsidRPr="008F2A5B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</w:t>
            </w:r>
          </w:p>
          <w:p w14:paraId="6395782C" w14:textId="77777777" w:rsidR="00F217F6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14:paraId="78301103" w14:textId="77777777" w:rsidR="00F217F6" w:rsidRPr="00F71B57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709A8E8" w14:textId="77777777" w:rsidR="00F217F6" w:rsidRPr="00F71B57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14:paraId="78A1C031" w14:textId="77777777" w:rsidR="00F217F6" w:rsidRPr="00F71B57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</w:p>
          <w:p w14:paraId="705717ED" w14:textId="77777777" w:rsidR="00F217F6" w:rsidRPr="00F71B57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83DD050" w14:textId="77777777" w:rsidR="00F217F6" w:rsidRPr="00F71B57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14:paraId="566D7895" w14:textId="77777777" w:rsidR="00F217F6" w:rsidRPr="00F71B57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0B7DF12" w14:textId="77777777" w:rsidR="00F217F6" w:rsidRPr="00F71B57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gyda lefel eithriadol o uchel o broffesiynoldeb.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</w:p>
          <w:p w14:paraId="68F58170" w14:textId="77777777" w:rsidR="00F217F6" w:rsidRPr="00F71B57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 w:rsidRPr="00F71B57">
              <w:rPr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eithriadol ar gyfer </w:t>
            </w:r>
            <w:r>
              <w:rPr>
                <w:rFonts w:ascii="Arial" w:hAnsi="Arial" w:cs="Arial"/>
                <w:lang w:val="cy-GB"/>
              </w:rPr>
              <w:t>cyflogaeth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14:paraId="48B2CD5F" w14:textId="77777777" w:rsidR="00F217F6" w:rsidRPr="00F71B57" w:rsidRDefault="00F217F6" w:rsidP="00F217F6">
      <w:pPr>
        <w:rPr>
          <w:rFonts w:ascii="Arial" w:hAnsi="Arial" w:cs="Arial"/>
          <w:lang w:val="cy-GB"/>
        </w:rPr>
      </w:pPr>
    </w:p>
    <w:p w14:paraId="0E7D8AC9" w14:textId="77777777" w:rsidR="000376F8" w:rsidRPr="00F71B57" w:rsidRDefault="000376F8" w:rsidP="00F217F6">
      <w:pPr>
        <w:rPr>
          <w:rFonts w:ascii="Arial" w:hAnsi="Arial" w:cs="Arial"/>
          <w:lang w:val="cy-GB"/>
        </w:rPr>
      </w:pPr>
      <w:r w:rsidRPr="00F71B57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="000376F8" w:rsidRPr="00F71B57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51BDF6" w14:textId="77777777" w:rsidR="007D7997" w:rsidRDefault="007D7997">
      <w:r>
        <w:separator/>
      </w:r>
    </w:p>
  </w:endnote>
  <w:endnote w:type="continuationSeparator" w:id="0">
    <w:p w14:paraId="10C5BCCB" w14:textId="77777777" w:rsidR="007D7997" w:rsidRDefault="007D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53CC6" w14:textId="77777777" w:rsidR="00D96C70" w:rsidRPr="00F217F6" w:rsidRDefault="00D96C70">
    <w:pPr>
      <w:pStyle w:val="Footer"/>
      <w:jc w:val="center"/>
      <w:rPr>
        <w:lang w:val="cy-GB"/>
      </w:rPr>
    </w:pPr>
    <w:r w:rsidRPr="00F217F6">
      <w:rPr>
        <w:lang w:val="cy-GB"/>
      </w:rPr>
      <w:t xml:space="preserve">Tudalen </w:t>
    </w:r>
    <w:r w:rsidRPr="00F217F6">
      <w:rPr>
        <w:b/>
        <w:sz w:val="24"/>
        <w:szCs w:val="24"/>
        <w:lang w:val="cy-GB"/>
      </w:rPr>
      <w:fldChar w:fldCharType="begin"/>
    </w:r>
    <w:r w:rsidRPr="00F217F6">
      <w:rPr>
        <w:b/>
        <w:lang w:val="cy-GB"/>
      </w:rPr>
      <w:instrText xml:space="preserve"> PAGE </w:instrText>
    </w:r>
    <w:r w:rsidRPr="00F217F6">
      <w:rPr>
        <w:b/>
        <w:sz w:val="24"/>
        <w:szCs w:val="24"/>
        <w:lang w:val="cy-GB"/>
      </w:rPr>
      <w:fldChar w:fldCharType="separate"/>
    </w:r>
    <w:r>
      <w:rPr>
        <w:b/>
        <w:noProof/>
        <w:lang w:val="cy-GB"/>
      </w:rPr>
      <w:t>5</w:t>
    </w:r>
    <w:r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 </w:t>
    </w:r>
    <w:r w:rsidRPr="00F217F6">
      <w:rPr>
        <w:b/>
        <w:sz w:val="24"/>
        <w:szCs w:val="24"/>
        <w:lang w:val="cy-GB"/>
      </w:rPr>
      <w:fldChar w:fldCharType="begin"/>
    </w:r>
    <w:r w:rsidRPr="00F217F6">
      <w:rPr>
        <w:b/>
        <w:lang w:val="cy-GB"/>
      </w:rPr>
      <w:instrText xml:space="preserve"> NUMPAGES  </w:instrText>
    </w:r>
    <w:r w:rsidRPr="00F217F6">
      <w:rPr>
        <w:b/>
        <w:sz w:val="24"/>
        <w:szCs w:val="24"/>
        <w:lang w:val="cy-GB"/>
      </w:rPr>
      <w:fldChar w:fldCharType="separate"/>
    </w:r>
    <w:r>
      <w:rPr>
        <w:b/>
        <w:noProof/>
        <w:lang w:val="cy-GB"/>
      </w:rPr>
      <w:t>10</w:t>
    </w:r>
    <w:r w:rsidRPr="00F217F6">
      <w:rPr>
        <w:b/>
        <w:sz w:val="24"/>
        <w:szCs w:val="24"/>
        <w:lang w:val="cy-GB"/>
      </w:rPr>
      <w:fldChar w:fldCharType="end"/>
    </w:r>
  </w:p>
  <w:p w14:paraId="10694B1B" w14:textId="77777777" w:rsidR="00D96C70" w:rsidRDefault="00D96C7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2FBC2" w14:textId="77777777"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2FC7B4" w14:textId="77777777" w:rsidR="007D7997" w:rsidRDefault="007D7997">
      <w:r>
        <w:separator/>
      </w:r>
    </w:p>
  </w:footnote>
  <w:footnote w:type="continuationSeparator" w:id="0">
    <w:p w14:paraId="146182B1" w14:textId="77777777" w:rsidR="007D7997" w:rsidRDefault="007D7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224C16"/>
    <w:multiLevelType w:val="hybridMultilevel"/>
    <w:tmpl w:val="7798841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4B17E12"/>
    <w:multiLevelType w:val="hybridMultilevel"/>
    <w:tmpl w:val="802A3248"/>
    <w:lvl w:ilvl="0" w:tplc="9FCCD60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53E35"/>
    <w:multiLevelType w:val="hybridMultilevel"/>
    <w:tmpl w:val="12861556"/>
    <w:lvl w:ilvl="0" w:tplc="9FCCD60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622420689">
    <w:abstractNumId w:val="2"/>
  </w:num>
  <w:num w:numId="2" w16cid:durableId="2025861155">
    <w:abstractNumId w:val="12"/>
  </w:num>
  <w:num w:numId="3" w16cid:durableId="1833132064">
    <w:abstractNumId w:val="18"/>
  </w:num>
  <w:num w:numId="4" w16cid:durableId="1708290908">
    <w:abstractNumId w:val="14"/>
  </w:num>
  <w:num w:numId="5" w16cid:durableId="2135635616">
    <w:abstractNumId w:val="10"/>
  </w:num>
  <w:num w:numId="6" w16cid:durableId="1818302675">
    <w:abstractNumId w:val="17"/>
  </w:num>
  <w:num w:numId="7" w16cid:durableId="1051463324">
    <w:abstractNumId w:val="4"/>
  </w:num>
  <w:num w:numId="8" w16cid:durableId="1166048835">
    <w:abstractNumId w:val="16"/>
  </w:num>
  <w:num w:numId="9" w16cid:durableId="1989359036">
    <w:abstractNumId w:val="13"/>
  </w:num>
  <w:num w:numId="10" w16cid:durableId="1764107379">
    <w:abstractNumId w:val="7"/>
  </w:num>
  <w:num w:numId="11" w16cid:durableId="617760255">
    <w:abstractNumId w:val="8"/>
  </w:num>
  <w:num w:numId="12" w16cid:durableId="2021159188">
    <w:abstractNumId w:val="11"/>
  </w:num>
  <w:num w:numId="13" w16cid:durableId="760679624">
    <w:abstractNumId w:val="15"/>
  </w:num>
  <w:num w:numId="14" w16cid:durableId="1798403154">
    <w:abstractNumId w:val="5"/>
  </w:num>
  <w:num w:numId="15" w16cid:durableId="2135175533">
    <w:abstractNumId w:val="0"/>
  </w:num>
  <w:num w:numId="16" w16cid:durableId="307632808">
    <w:abstractNumId w:val="9"/>
  </w:num>
  <w:num w:numId="17" w16cid:durableId="1007441892">
    <w:abstractNumId w:val="1"/>
  </w:num>
  <w:num w:numId="18" w16cid:durableId="1995522440">
    <w:abstractNumId w:val="6"/>
  </w:num>
  <w:num w:numId="19" w16cid:durableId="20396226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306EB"/>
    <w:rsid w:val="000376F8"/>
    <w:rsid w:val="000822E5"/>
    <w:rsid w:val="000971FC"/>
    <w:rsid w:val="000A2A3A"/>
    <w:rsid w:val="000A492A"/>
    <w:rsid w:val="000B5966"/>
    <w:rsid w:val="000C37CD"/>
    <w:rsid w:val="000D2F80"/>
    <w:rsid w:val="000E413A"/>
    <w:rsid w:val="000E705C"/>
    <w:rsid w:val="000F5AA3"/>
    <w:rsid w:val="00100396"/>
    <w:rsid w:val="00100B5C"/>
    <w:rsid w:val="00103507"/>
    <w:rsid w:val="001106E9"/>
    <w:rsid w:val="00124CA5"/>
    <w:rsid w:val="00134F77"/>
    <w:rsid w:val="00152E9D"/>
    <w:rsid w:val="00154487"/>
    <w:rsid w:val="0017512A"/>
    <w:rsid w:val="0019627D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16349"/>
    <w:rsid w:val="0022746E"/>
    <w:rsid w:val="00235F71"/>
    <w:rsid w:val="002444CA"/>
    <w:rsid w:val="00260DE6"/>
    <w:rsid w:val="00273FEE"/>
    <w:rsid w:val="0028204E"/>
    <w:rsid w:val="0028591B"/>
    <w:rsid w:val="00287F88"/>
    <w:rsid w:val="00291841"/>
    <w:rsid w:val="002C449B"/>
    <w:rsid w:val="002C6040"/>
    <w:rsid w:val="002D5B3F"/>
    <w:rsid w:val="002E272E"/>
    <w:rsid w:val="002F5778"/>
    <w:rsid w:val="00301E9A"/>
    <w:rsid w:val="003223E0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3F02D4"/>
    <w:rsid w:val="004046A9"/>
    <w:rsid w:val="00404C50"/>
    <w:rsid w:val="00423934"/>
    <w:rsid w:val="00426244"/>
    <w:rsid w:val="00470A38"/>
    <w:rsid w:val="004874DE"/>
    <w:rsid w:val="004B45CF"/>
    <w:rsid w:val="004B5334"/>
    <w:rsid w:val="004B6C14"/>
    <w:rsid w:val="004C4F19"/>
    <w:rsid w:val="004C51E3"/>
    <w:rsid w:val="004D5770"/>
    <w:rsid w:val="004D5E9B"/>
    <w:rsid w:val="004D63D9"/>
    <w:rsid w:val="004E6585"/>
    <w:rsid w:val="004F607F"/>
    <w:rsid w:val="0050249F"/>
    <w:rsid w:val="00524566"/>
    <w:rsid w:val="00530BEF"/>
    <w:rsid w:val="00544B0B"/>
    <w:rsid w:val="00551F44"/>
    <w:rsid w:val="00552351"/>
    <w:rsid w:val="00553B4B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32434"/>
    <w:rsid w:val="00634714"/>
    <w:rsid w:val="0063478F"/>
    <w:rsid w:val="00644256"/>
    <w:rsid w:val="0064662F"/>
    <w:rsid w:val="00661D6F"/>
    <w:rsid w:val="006628E9"/>
    <w:rsid w:val="0066725E"/>
    <w:rsid w:val="006716C7"/>
    <w:rsid w:val="00681208"/>
    <w:rsid w:val="00681FA9"/>
    <w:rsid w:val="00687781"/>
    <w:rsid w:val="006878DA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6F7F37"/>
    <w:rsid w:val="00702F71"/>
    <w:rsid w:val="00722E7C"/>
    <w:rsid w:val="00725268"/>
    <w:rsid w:val="007366DF"/>
    <w:rsid w:val="00757839"/>
    <w:rsid w:val="00770C81"/>
    <w:rsid w:val="00791024"/>
    <w:rsid w:val="00793F0A"/>
    <w:rsid w:val="007A2657"/>
    <w:rsid w:val="007C682C"/>
    <w:rsid w:val="007D2385"/>
    <w:rsid w:val="007D7997"/>
    <w:rsid w:val="007E6F99"/>
    <w:rsid w:val="007F214F"/>
    <w:rsid w:val="007F34F8"/>
    <w:rsid w:val="00800069"/>
    <w:rsid w:val="008042F0"/>
    <w:rsid w:val="008310A0"/>
    <w:rsid w:val="00835D29"/>
    <w:rsid w:val="00842E7F"/>
    <w:rsid w:val="008434EB"/>
    <w:rsid w:val="00852933"/>
    <w:rsid w:val="008566E5"/>
    <w:rsid w:val="008566FE"/>
    <w:rsid w:val="00865B46"/>
    <w:rsid w:val="00866A6D"/>
    <w:rsid w:val="00896134"/>
    <w:rsid w:val="008A62BC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72422"/>
    <w:rsid w:val="00973DF4"/>
    <w:rsid w:val="009871FF"/>
    <w:rsid w:val="00990799"/>
    <w:rsid w:val="00995D51"/>
    <w:rsid w:val="009A0631"/>
    <w:rsid w:val="009B10ED"/>
    <w:rsid w:val="009B1B43"/>
    <w:rsid w:val="009C0CF5"/>
    <w:rsid w:val="009D3EA4"/>
    <w:rsid w:val="009D649C"/>
    <w:rsid w:val="009E4559"/>
    <w:rsid w:val="009E4BC1"/>
    <w:rsid w:val="009F5CB2"/>
    <w:rsid w:val="00A03BB8"/>
    <w:rsid w:val="00A3505D"/>
    <w:rsid w:val="00A4036F"/>
    <w:rsid w:val="00A406E5"/>
    <w:rsid w:val="00A45FA0"/>
    <w:rsid w:val="00A4641C"/>
    <w:rsid w:val="00A55876"/>
    <w:rsid w:val="00A67FB1"/>
    <w:rsid w:val="00A85BFE"/>
    <w:rsid w:val="00A95E5B"/>
    <w:rsid w:val="00A96875"/>
    <w:rsid w:val="00AA4930"/>
    <w:rsid w:val="00AB6FE7"/>
    <w:rsid w:val="00AB7AD7"/>
    <w:rsid w:val="00AC5F32"/>
    <w:rsid w:val="00AD2430"/>
    <w:rsid w:val="00AD771F"/>
    <w:rsid w:val="00AE41A6"/>
    <w:rsid w:val="00AF0E34"/>
    <w:rsid w:val="00AF271D"/>
    <w:rsid w:val="00AF56C2"/>
    <w:rsid w:val="00B004E6"/>
    <w:rsid w:val="00B0060A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A5017"/>
    <w:rsid w:val="00BE0B01"/>
    <w:rsid w:val="00BE79C7"/>
    <w:rsid w:val="00BF3CB5"/>
    <w:rsid w:val="00C01A3F"/>
    <w:rsid w:val="00C073F1"/>
    <w:rsid w:val="00C1285B"/>
    <w:rsid w:val="00C1361B"/>
    <w:rsid w:val="00C14304"/>
    <w:rsid w:val="00C14E1F"/>
    <w:rsid w:val="00C315AF"/>
    <w:rsid w:val="00C31D13"/>
    <w:rsid w:val="00C36D9A"/>
    <w:rsid w:val="00C44A72"/>
    <w:rsid w:val="00C61FC2"/>
    <w:rsid w:val="00C6338B"/>
    <w:rsid w:val="00C66490"/>
    <w:rsid w:val="00C705F9"/>
    <w:rsid w:val="00C80F0F"/>
    <w:rsid w:val="00C8667A"/>
    <w:rsid w:val="00C93BCB"/>
    <w:rsid w:val="00CB1FD6"/>
    <w:rsid w:val="00CC241A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567C9"/>
    <w:rsid w:val="00D62ACD"/>
    <w:rsid w:val="00D83652"/>
    <w:rsid w:val="00D96A46"/>
    <w:rsid w:val="00D96C70"/>
    <w:rsid w:val="00DA278E"/>
    <w:rsid w:val="00DA36EE"/>
    <w:rsid w:val="00DB0646"/>
    <w:rsid w:val="00DB116D"/>
    <w:rsid w:val="00DD17CC"/>
    <w:rsid w:val="00DE217A"/>
    <w:rsid w:val="00DF321B"/>
    <w:rsid w:val="00E00E10"/>
    <w:rsid w:val="00E05287"/>
    <w:rsid w:val="00E230E0"/>
    <w:rsid w:val="00E45034"/>
    <w:rsid w:val="00E46EFD"/>
    <w:rsid w:val="00E51AAC"/>
    <w:rsid w:val="00E5293F"/>
    <w:rsid w:val="00E6629A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58E2"/>
    <w:rsid w:val="00F67644"/>
    <w:rsid w:val="00F71B57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C770B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4C42FDF"/>
  <w15:docId w15:val="{CF46A7DC-82B3-4533-8A52-03F24EB0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link w:val="bulletChar"/>
    <w:rsid w:val="00D96C70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  <w:lang w:eastAsia="en-GB"/>
    </w:rPr>
  </w:style>
  <w:style w:type="character" w:customStyle="1" w:styleId="bulletChar">
    <w:name w:val="bullet Char"/>
    <w:link w:val="bullet"/>
    <w:rsid w:val="00D96C70"/>
    <w:rPr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wtsd.ac.uk/library/infoskill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uwtsd.ac.uk/library/student-essentials/referencing-handbooks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8" ma:contentTypeDescription="Create a new document." ma:contentTypeScope="" ma:versionID="00aea878bdecdfce5b8871c011346ce5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7b1517b9cb2c61f9bb23f3637683bdd2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D5F1A-33A6-4D4A-9970-BFB3672FD3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e3169f-a9f3-41ae-acb0-0b632df752ba"/>
    <ds:schemaRef ds:uri="bef62789-d549-4860-81a5-a69cfe2d48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8655AE-4288-4F87-8924-08B73B298B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ECFEAC-3AE6-4C35-BB8F-628598BB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11</Pages>
  <Words>4045</Words>
  <Characters>24150</Characters>
  <Application>Microsoft Office Word</Application>
  <DocSecurity>0</DocSecurity>
  <Lines>201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28139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Eilir Owen-griffiths</cp:lastModifiedBy>
  <cp:revision>3</cp:revision>
  <cp:lastPrinted>2014-10-10T07:42:00Z</cp:lastPrinted>
  <dcterms:created xsi:type="dcterms:W3CDTF">2025-01-07T09:47:00Z</dcterms:created>
  <dcterms:modified xsi:type="dcterms:W3CDTF">2025-01-07T09:47:00Z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