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692703" w:rsidRPr="00CF1A49" w14:paraId="0BDB2F02" w14:textId="77777777" w:rsidTr="00694479">
        <w:trPr>
          <w:trHeight w:hRule="exact" w:val="1843"/>
        </w:trPr>
        <w:tc>
          <w:tcPr>
            <w:tcW w:w="9360" w:type="dxa"/>
            <w:tcMar>
              <w:top w:w="0" w:type="dxa"/>
              <w:bottom w:w="0" w:type="dxa"/>
            </w:tcMar>
          </w:tcPr>
          <w:p w14:paraId="4A74E3DF" w14:textId="3D83E082" w:rsidR="00692703" w:rsidRPr="00CF1A49" w:rsidRDefault="00694479" w:rsidP="00913946">
            <w:pPr>
              <w:pStyle w:val="Title"/>
            </w:pPr>
            <w:r>
              <w:t>Andrei</w:t>
            </w:r>
            <w:r w:rsidR="00692703" w:rsidRPr="00CF1A49">
              <w:t xml:space="preserve"> </w:t>
            </w:r>
            <w:r>
              <w:rPr>
                <w:rStyle w:val="IntenseEmphasis"/>
              </w:rPr>
              <w:t>Stafi</w:t>
            </w:r>
          </w:p>
          <w:p w14:paraId="0156D1CF" w14:textId="34B4D5F3" w:rsidR="00692703" w:rsidRPr="00CF1A49" w:rsidRDefault="00694479" w:rsidP="00913946">
            <w:pPr>
              <w:pStyle w:val="ContactInfo"/>
              <w:contextualSpacing w:val="0"/>
            </w:pPr>
            <w:r>
              <w:t>22 Ash Grove, Caldicot, Wales NP264NG</w:t>
            </w:r>
            <w:r w:rsidR="00692703" w:rsidRPr="00CF1A49">
              <w:t xml:space="preserve"> </w:t>
            </w:r>
            <w:sdt>
              <w:sdtPr>
                <w:alias w:val="Divider dot:"/>
                <w:tag w:val="Divider dot:"/>
                <w:id w:val="-1459182552"/>
                <w:placeholder>
                  <w:docPart w:val="15A455D8F4424CDCB267070DEE5DB236"/>
                </w:placeholder>
                <w:temporary/>
                <w:showingPlcHdr/>
                <w15:appearance w15:val="hidden"/>
              </w:sdtPr>
              <w:sdtEndPr/>
              <w:sdtContent>
                <w:r w:rsidR="00692703" w:rsidRPr="00CF1A49">
                  <w:t>·</w:t>
                </w:r>
              </w:sdtContent>
            </w:sdt>
            <w:r w:rsidR="00692703" w:rsidRPr="00CF1A49">
              <w:t xml:space="preserve"> </w:t>
            </w:r>
            <w:r>
              <w:t>Mobile: 07423557644</w:t>
            </w:r>
          </w:p>
          <w:p w14:paraId="7ABBA5F9" w14:textId="646ED88D" w:rsidR="00692703" w:rsidRPr="00CF1A49" w:rsidRDefault="00070A3B" w:rsidP="00913946">
            <w:pPr>
              <w:pStyle w:val="ContactInfoEmphasis"/>
              <w:contextualSpacing w:val="0"/>
            </w:pPr>
            <w:sdt>
              <w:sdtPr>
                <w:alias w:val="Enter email:"/>
                <w:tag w:val="Enter email:"/>
                <w:id w:val="1154873695"/>
                <w:placeholder>
                  <w:docPart w:val="B5F18C8B7CCE457EA70C4AE2BA3CAB9E"/>
                </w:placeholder>
                <w:temporary/>
                <w:showingPlcHdr/>
                <w15:appearance w15:val="hidden"/>
              </w:sdtPr>
              <w:sdtEndPr/>
              <w:sdtContent>
                <w:r w:rsidR="00C57FC6" w:rsidRPr="00CF1A49">
                  <w:t>Email</w:t>
                </w:r>
              </w:sdtContent>
            </w:sdt>
            <w:r w:rsidR="00694479">
              <w:t>: andrei.stafi@gmail.com</w:t>
            </w:r>
          </w:p>
        </w:tc>
      </w:tr>
      <w:tr w:rsidR="009571D8" w:rsidRPr="002A1DF5" w14:paraId="0DC98CE1" w14:textId="77777777" w:rsidTr="00692703">
        <w:tc>
          <w:tcPr>
            <w:tcW w:w="9360" w:type="dxa"/>
            <w:tcMar>
              <w:top w:w="432" w:type="dxa"/>
            </w:tcMar>
          </w:tcPr>
          <w:p w14:paraId="4DB47B63" w14:textId="692DAA86" w:rsidR="00694479" w:rsidRPr="002A1DF5" w:rsidRDefault="00694479" w:rsidP="00913946">
            <w:pPr>
              <w:contextualSpacing w:val="0"/>
            </w:pPr>
            <w:r w:rsidRPr="002A1DF5">
              <w:t>Accomplished and energetic with a solid history of achievement in video editing and video production managing. Motivated leader with strong organisational and prioritisation abilities.</w:t>
            </w:r>
          </w:p>
          <w:p w14:paraId="1FEE5DFB" w14:textId="77777777" w:rsidR="00694479" w:rsidRPr="002A1DF5" w:rsidRDefault="00694479" w:rsidP="00694479">
            <w:pPr>
              <w:pStyle w:val="Heading1"/>
              <w:outlineLvl w:val="0"/>
            </w:pPr>
            <w:r w:rsidRPr="002A1DF5">
              <w:t>Relevant Work Experience</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694479" w:rsidRPr="002A1DF5" w14:paraId="353541D8" w14:textId="77777777" w:rsidTr="003167B6">
              <w:tc>
                <w:tcPr>
                  <w:tcW w:w="9355" w:type="dxa"/>
                </w:tcPr>
                <w:p w14:paraId="169837EF" w14:textId="482A5F4F" w:rsidR="00694479" w:rsidRPr="002A1DF5" w:rsidRDefault="00694479" w:rsidP="00694479">
                  <w:pPr>
                    <w:pStyle w:val="Heading3"/>
                    <w:contextualSpacing w:val="0"/>
                    <w:outlineLvl w:val="2"/>
                  </w:pPr>
                  <w:r w:rsidRPr="002A1DF5">
                    <w:t>2013 – PRESENT</w:t>
                  </w:r>
                </w:p>
                <w:p w14:paraId="68A685D1" w14:textId="7C28D291" w:rsidR="00694479" w:rsidRPr="002A1DF5" w:rsidRDefault="00694479" w:rsidP="00694479">
                  <w:pPr>
                    <w:pStyle w:val="Heading2"/>
                    <w:contextualSpacing w:val="0"/>
                    <w:outlineLvl w:val="1"/>
                  </w:pPr>
                  <w:r w:rsidRPr="002A1DF5">
                    <w:t xml:space="preserve">vIDEOGRAPHER, </w:t>
                  </w:r>
                  <w:r w:rsidRPr="002A1DF5">
                    <w:rPr>
                      <w:rStyle w:val="SubtleReference"/>
                    </w:rPr>
                    <w:t>FREELANCER</w:t>
                  </w:r>
                </w:p>
                <w:p w14:paraId="57689364" w14:textId="46FC9836" w:rsidR="00694479" w:rsidRPr="002A1DF5" w:rsidRDefault="00694479" w:rsidP="00694479">
                  <w:r w:rsidRPr="002A1DF5">
                    <w:t>•</w:t>
                  </w:r>
                  <w:r w:rsidRPr="002A1DF5">
                    <w:tab/>
                    <w:t>Create professional video content: Commercial projects, conferences, Musical video, Sports, Documentary, Life events, Fashion, Dance Competition, Theatre, Workshop.</w:t>
                  </w:r>
                </w:p>
                <w:p w14:paraId="61EB55D1" w14:textId="5E6ABBCF" w:rsidR="00694479" w:rsidRPr="002A1DF5" w:rsidRDefault="00694479" w:rsidP="00694479">
                  <w:r w:rsidRPr="002A1DF5">
                    <w:t>•</w:t>
                  </w:r>
                  <w:r w:rsidRPr="002A1DF5">
                    <w:tab/>
                    <w:t xml:space="preserve">Remained composed and highly professional in a fast-paced and constantly changing environment, effectively handling challenging situations and difficult individuals to achieve objectives. </w:t>
                  </w:r>
                </w:p>
                <w:p w14:paraId="1C4821BF" w14:textId="13C96DE7" w:rsidR="00694479" w:rsidRPr="002A1DF5" w:rsidRDefault="00694479" w:rsidP="00694479">
                  <w:r w:rsidRPr="002A1DF5">
                    <w:t>•</w:t>
                  </w:r>
                  <w:r w:rsidRPr="002A1DF5">
                    <w:tab/>
                    <w:t>Use Adobe CC suite software to edit the footage into the correct order and add effects.</w:t>
                  </w:r>
                </w:p>
                <w:p w14:paraId="164368AB" w14:textId="00685348" w:rsidR="00694479" w:rsidRPr="002A1DF5" w:rsidRDefault="00694479" w:rsidP="00694479">
                  <w:pPr>
                    <w:pStyle w:val="Heading3"/>
                    <w:contextualSpacing w:val="0"/>
                    <w:outlineLvl w:val="2"/>
                  </w:pPr>
                </w:p>
                <w:p w14:paraId="33131827" w14:textId="29D63BD5" w:rsidR="00694479" w:rsidRPr="002A1DF5" w:rsidRDefault="00694479" w:rsidP="00694479">
                  <w:pPr>
                    <w:pStyle w:val="Heading3"/>
                    <w:contextualSpacing w:val="0"/>
                    <w:outlineLvl w:val="2"/>
                  </w:pPr>
                  <w:r w:rsidRPr="002A1DF5">
                    <w:t>2019 – Present</w:t>
                  </w:r>
                </w:p>
                <w:p w14:paraId="7E925433" w14:textId="0D695FBB" w:rsidR="00694479" w:rsidRPr="002A1DF5" w:rsidRDefault="00694479" w:rsidP="00694479">
                  <w:pPr>
                    <w:pStyle w:val="Heading2"/>
                    <w:contextualSpacing w:val="0"/>
                    <w:outlineLvl w:val="1"/>
                  </w:pPr>
                  <w:r w:rsidRPr="002A1DF5">
                    <w:t xml:space="preserve">Courier, </w:t>
                  </w:r>
                  <w:r w:rsidRPr="002A1DF5">
                    <w:rPr>
                      <w:rStyle w:val="SubtleReference"/>
                    </w:rPr>
                    <w:t>Amazon, ups, dhl, dpd, dx-PARCEL</w:t>
                  </w:r>
                </w:p>
                <w:p w14:paraId="4EB52608" w14:textId="77777777" w:rsidR="00694479" w:rsidRPr="002A1DF5" w:rsidRDefault="00694479" w:rsidP="00694479">
                  <w:pPr>
                    <w:contextualSpacing w:val="0"/>
                  </w:pPr>
                  <w:r w:rsidRPr="002A1DF5">
                    <w:t>•</w:t>
                  </w:r>
                  <w:r w:rsidRPr="002A1DF5">
                    <w:tab/>
                    <w:t>Completed daily pre-trip inspection checklist before first delivery of the day.</w:t>
                  </w:r>
                </w:p>
                <w:p w14:paraId="1680E457" w14:textId="6A4E68BC" w:rsidR="00694479" w:rsidRPr="002A1DF5" w:rsidRDefault="00694479" w:rsidP="00694479">
                  <w:pPr>
                    <w:contextualSpacing w:val="0"/>
                  </w:pPr>
                  <w:r w:rsidRPr="002A1DF5">
                    <w:t>•</w:t>
                  </w:r>
                  <w:r w:rsidRPr="002A1DF5">
                    <w:tab/>
                    <w:t>Selected most efficient routes in compliance with delivery instructions and fuel policy.</w:t>
                  </w:r>
                </w:p>
                <w:p w14:paraId="69C49281" w14:textId="46BEBB13" w:rsidR="00694479" w:rsidRPr="002A1DF5" w:rsidRDefault="00694479" w:rsidP="00694479">
                  <w:pPr>
                    <w:contextualSpacing w:val="0"/>
                  </w:pPr>
                  <w:r w:rsidRPr="002A1DF5">
                    <w:t>•</w:t>
                  </w:r>
                  <w:r w:rsidRPr="002A1DF5">
                    <w:tab/>
                    <w:t>Deliver parcels to customers</w:t>
                  </w:r>
                </w:p>
              </w:tc>
            </w:tr>
          </w:tbl>
          <w:p w14:paraId="72A70DCE" w14:textId="06FDB279" w:rsidR="00694479" w:rsidRPr="002A1DF5" w:rsidRDefault="00694479" w:rsidP="00913946">
            <w:pPr>
              <w:contextualSpacing w:val="0"/>
            </w:pPr>
          </w:p>
        </w:tc>
      </w:tr>
    </w:tbl>
    <w:p w14:paraId="082E3CBA" w14:textId="17F3CBB8" w:rsidR="004E01EB" w:rsidRPr="002A1DF5" w:rsidRDefault="00694479" w:rsidP="004E01EB">
      <w:pPr>
        <w:pStyle w:val="Heading1"/>
      </w:pPr>
      <w:r w:rsidRPr="002A1DF5">
        <w:rPr>
          <w:noProof/>
        </w:rPr>
        <w:drawing>
          <wp:anchor distT="0" distB="0" distL="114300" distR="114300" simplePos="0" relativeHeight="251658240" behindDoc="0" locked="0" layoutInCell="1" allowOverlap="1" wp14:anchorId="6748CBA0" wp14:editId="7EDB210A">
            <wp:simplePos x="0" y="0"/>
            <wp:positionH relativeFrom="margin">
              <wp:align>left</wp:align>
            </wp:positionH>
            <wp:positionV relativeFrom="page">
              <wp:posOffset>112052</wp:posOffset>
            </wp:positionV>
            <wp:extent cx="1114425" cy="1591945"/>
            <wp:effectExtent l="19050" t="0" r="28575" b="484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4425" cy="15919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2A1DF5">
        <w:t>Additional Work Experience</w:t>
      </w:r>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1D0BF1" w:rsidRPr="002A1DF5" w14:paraId="7730ABCF" w14:textId="77777777" w:rsidTr="00D66A52">
        <w:tc>
          <w:tcPr>
            <w:tcW w:w="9355" w:type="dxa"/>
          </w:tcPr>
          <w:p w14:paraId="5FD975C4" w14:textId="460BF5DE" w:rsidR="00694479" w:rsidRPr="002A1DF5" w:rsidRDefault="00694479" w:rsidP="00694479">
            <w:pPr>
              <w:pStyle w:val="Heading3"/>
              <w:contextualSpacing w:val="0"/>
              <w:outlineLvl w:val="2"/>
            </w:pPr>
            <w:r w:rsidRPr="002A1DF5">
              <w:t>2009 – 2013</w:t>
            </w:r>
          </w:p>
          <w:p w14:paraId="3487C642" w14:textId="6295705B" w:rsidR="00694479" w:rsidRPr="002A1DF5" w:rsidRDefault="00694479" w:rsidP="00694479">
            <w:pPr>
              <w:pStyle w:val="Heading2"/>
              <w:contextualSpacing w:val="0"/>
              <w:outlineLvl w:val="1"/>
            </w:pPr>
            <w:r w:rsidRPr="002A1DF5">
              <w:t xml:space="preserve">Customer Relationship Officer, </w:t>
            </w:r>
            <w:r w:rsidRPr="002A1DF5">
              <w:rPr>
                <w:rStyle w:val="SubtleReference"/>
              </w:rPr>
              <w:t>Claim Expert GIE</w:t>
            </w:r>
          </w:p>
          <w:p w14:paraId="3949D0BB" w14:textId="409B4795" w:rsidR="00694479" w:rsidRPr="002A1DF5" w:rsidRDefault="00694479" w:rsidP="00694479">
            <w:r w:rsidRPr="002A1DF5">
              <w:t>•</w:t>
            </w:r>
            <w:r w:rsidRPr="002A1DF5">
              <w:tab/>
              <w:t>Delivered an exceptional level of service to each customer by listening to concerns and answering questions.</w:t>
            </w:r>
          </w:p>
          <w:p w14:paraId="4B413C04" w14:textId="5BAEEC21" w:rsidR="00694479" w:rsidRPr="002A1DF5" w:rsidRDefault="00694479" w:rsidP="00694479">
            <w:r w:rsidRPr="002A1DF5">
              <w:t>•</w:t>
            </w:r>
            <w:r w:rsidRPr="002A1DF5">
              <w:tab/>
              <w:t>Organizing and conducting the activity of approving and opening files for the damaged car. (FRONT OFFICE)</w:t>
            </w:r>
          </w:p>
          <w:p w14:paraId="60A59E01" w14:textId="25B526C2" w:rsidR="00694479" w:rsidRPr="002A1DF5" w:rsidRDefault="00694479" w:rsidP="00694479">
            <w:r w:rsidRPr="002A1DF5">
              <w:t>•</w:t>
            </w:r>
            <w:r w:rsidRPr="002A1DF5">
              <w:tab/>
              <w:t>Planned the activity and established the work program for 9 subordinates;</w:t>
            </w:r>
          </w:p>
          <w:p w14:paraId="29F57E4F" w14:textId="77777777" w:rsidR="00694479" w:rsidRPr="002A1DF5" w:rsidRDefault="00694479" w:rsidP="00694479"/>
          <w:p w14:paraId="70DC6CC1" w14:textId="1190FFD2" w:rsidR="001D0BF1" w:rsidRPr="002A1DF5" w:rsidRDefault="00694479" w:rsidP="001D0BF1">
            <w:pPr>
              <w:pStyle w:val="Heading3"/>
              <w:contextualSpacing w:val="0"/>
              <w:outlineLvl w:val="2"/>
            </w:pPr>
            <w:r w:rsidRPr="002A1DF5">
              <w:t xml:space="preserve">2007 </w:t>
            </w:r>
            <w:r w:rsidR="001D0BF1" w:rsidRPr="002A1DF5">
              <w:t>–</w:t>
            </w:r>
            <w:r w:rsidRPr="002A1DF5">
              <w:t xml:space="preserve"> 2009</w:t>
            </w:r>
          </w:p>
          <w:p w14:paraId="5345295D" w14:textId="76656A3B" w:rsidR="001D0BF1" w:rsidRPr="002A1DF5" w:rsidRDefault="00694479" w:rsidP="001D0BF1">
            <w:pPr>
              <w:pStyle w:val="Heading2"/>
              <w:contextualSpacing w:val="0"/>
              <w:outlineLvl w:val="1"/>
            </w:pPr>
            <w:r w:rsidRPr="002A1DF5">
              <w:t>Car Damage Referent</w:t>
            </w:r>
            <w:r w:rsidR="001D0BF1" w:rsidRPr="002A1DF5">
              <w:t xml:space="preserve">, </w:t>
            </w:r>
            <w:r w:rsidRPr="002A1DF5">
              <w:rPr>
                <w:rStyle w:val="SubtleReference"/>
              </w:rPr>
              <w:t>Omniasig Vienna Insurance</w:t>
            </w:r>
          </w:p>
          <w:p w14:paraId="5EF9F714" w14:textId="397C446A" w:rsidR="00694479" w:rsidRPr="002A1DF5" w:rsidRDefault="00694479" w:rsidP="00694479">
            <w:r w:rsidRPr="002A1DF5">
              <w:t>•</w:t>
            </w:r>
            <w:r w:rsidRPr="002A1DF5">
              <w:tab/>
              <w:t>Obtained additional information regarding the files from the inspectors/</w:t>
            </w:r>
            <w:r w:rsidR="006E69AD" w:rsidRPr="002A1DF5">
              <w:t>damage’s</w:t>
            </w:r>
            <w:r w:rsidRPr="002A1DF5">
              <w:t xml:space="preserve"> supervisor / legal adviser;</w:t>
            </w:r>
          </w:p>
          <w:p w14:paraId="25BE6674" w14:textId="05C882FE" w:rsidR="00694479" w:rsidRPr="002A1DF5" w:rsidRDefault="00694479" w:rsidP="00694479">
            <w:r w:rsidRPr="002A1DF5">
              <w:t>•</w:t>
            </w:r>
            <w:r w:rsidRPr="002A1DF5">
              <w:tab/>
              <w:t>Manage the communication with the client on certain requests that did not have a solution in the Call Center;</w:t>
            </w:r>
          </w:p>
          <w:p w14:paraId="1F50BB5D" w14:textId="51E310EA" w:rsidR="00694479" w:rsidRPr="002A1DF5" w:rsidRDefault="00694479" w:rsidP="00694479">
            <w:r w:rsidRPr="002A1DF5">
              <w:t>•</w:t>
            </w:r>
            <w:r w:rsidRPr="002A1DF5">
              <w:tab/>
              <w:t>Record the files in the program application and make the payment reports - database</w:t>
            </w:r>
          </w:p>
        </w:tc>
      </w:tr>
      <w:tr w:rsidR="00F61DF9" w:rsidRPr="002A1DF5" w14:paraId="6E39F71D" w14:textId="77777777" w:rsidTr="00694479">
        <w:trPr>
          <w:trHeight w:val="14"/>
        </w:trPr>
        <w:tc>
          <w:tcPr>
            <w:tcW w:w="9355" w:type="dxa"/>
            <w:tcMar>
              <w:top w:w="216" w:type="dxa"/>
            </w:tcMar>
          </w:tcPr>
          <w:p w14:paraId="324723ED" w14:textId="7258EFBC" w:rsidR="00694479" w:rsidRPr="002A1DF5" w:rsidRDefault="00694479" w:rsidP="00694479">
            <w:pPr>
              <w:tabs>
                <w:tab w:val="left" w:pos="945"/>
              </w:tabs>
            </w:pPr>
          </w:p>
        </w:tc>
      </w:tr>
    </w:tbl>
    <w:sdt>
      <w:sdtPr>
        <w:alias w:val="Education:"/>
        <w:tag w:val="Education:"/>
        <w:id w:val="-1908763273"/>
        <w:placeholder>
          <w:docPart w:val="7C9384AAD0AE4325A0BAA2505CB2E95B"/>
        </w:placeholder>
        <w:temporary/>
        <w:showingPlcHdr/>
        <w15:appearance w15:val="hidden"/>
      </w:sdtPr>
      <w:sdtEndPr/>
      <w:sdtContent>
        <w:p w14:paraId="40CA0055" w14:textId="77777777" w:rsidR="00DA59AA" w:rsidRPr="002A1DF5" w:rsidRDefault="00DA59AA" w:rsidP="0097790C">
          <w:pPr>
            <w:pStyle w:val="Heading1"/>
          </w:pPr>
          <w:r w:rsidRPr="002A1DF5">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0"/>
      </w:tblGrid>
      <w:tr w:rsidR="001D0BF1" w:rsidRPr="002A1DF5" w14:paraId="2CA5926E" w14:textId="77777777" w:rsidTr="00D66A52">
        <w:tc>
          <w:tcPr>
            <w:tcW w:w="9355" w:type="dxa"/>
          </w:tcPr>
          <w:p w14:paraId="207B8CD4" w14:textId="6BC9EAB6" w:rsidR="001D0BF1" w:rsidRPr="002A1DF5" w:rsidRDefault="00694479" w:rsidP="001D0BF1">
            <w:pPr>
              <w:pStyle w:val="Heading3"/>
              <w:contextualSpacing w:val="0"/>
              <w:outlineLvl w:val="2"/>
            </w:pPr>
            <w:r w:rsidRPr="002A1DF5">
              <w:t>July 2008</w:t>
            </w:r>
          </w:p>
          <w:p w14:paraId="3ED67396" w14:textId="44CCF029" w:rsidR="001D0BF1" w:rsidRPr="002A1DF5" w:rsidRDefault="00694479" w:rsidP="001D0BF1">
            <w:pPr>
              <w:pStyle w:val="Heading2"/>
              <w:contextualSpacing w:val="0"/>
              <w:outlineLvl w:val="1"/>
            </w:pPr>
            <w:r w:rsidRPr="002A1DF5">
              <w:t>bachelor degree</w:t>
            </w:r>
            <w:r w:rsidR="001D0BF1" w:rsidRPr="002A1DF5">
              <w:t xml:space="preserve">, </w:t>
            </w:r>
            <w:r w:rsidRPr="002A1DF5">
              <w:rPr>
                <w:rStyle w:val="SubtleReference"/>
              </w:rPr>
              <w:t>UNIVERSITY OF DIMITRIE CANTEMIR, romania</w:t>
            </w:r>
          </w:p>
          <w:p w14:paraId="15191C9B" w14:textId="0E7DC92C" w:rsidR="00694479" w:rsidRPr="002A1DF5" w:rsidRDefault="00694479" w:rsidP="007538DC">
            <w:pPr>
              <w:contextualSpacing w:val="0"/>
            </w:pPr>
            <w:r w:rsidRPr="002A1DF5">
              <w:t>Relevant modules include: Economic, Financial Mathematics, Basic Accounting, Management, Marketing, Economic IT, Introduction to Law, EU Economy, Assurance and reassurance.</w:t>
            </w:r>
          </w:p>
          <w:p w14:paraId="441D21C6" w14:textId="0AC68578" w:rsidR="007538DC" w:rsidRPr="002A1DF5" w:rsidRDefault="00694479" w:rsidP="007538DC">
            <w:pPr>
              <w:contextualSpacing w:val="0"/>
            </w:pPr>
            <w:r w:rsidRPr="002A1DF5">
              <w:t>Bachelor of Economics</w:t>
            </w:r>
          </w:p>
        </w:tc>
      </w:tr>
      <w:tr w:rsidR="00F61DF9" w:rsidRPr="002A1DF5" w14:paraId="478128A6" w14:textId="77777777" w:rsidTr="00F61DF9">
        <w:tc>
          <w:tcPr>
            <w:tcW w:w="9355" w:type="dxa"/>
            <w:tcMar>
              <w:top w:w="216" w:type="dxa"/>
            </w:tcMar>
          </w:tcPr>
          <w:p w14:paraId="66EF5635" w14:textId="4264AA48" w:rsidR="00F61DF9" w:rsidRPr="002A1DF5" w:rsidRDefault="00694479" w:rsidP="00F61DF9">
            <w:pPr>
              <w:pStyle w:val="Heading3"/>
              <w:contextualSpacing w:val="0"/>
              <w:outlineLvl w:val="2"/>
            </w:pPr>
            <w:r w:rsidRPr="002A1DF5">
              <w:t>May 2005</w:t>
            </w:r>
          </w:p>
          <w:p w14:paraId="06CB1DB4" w14:textId="67B9A3BA" w:rsidR="00F61DF9" w:rsidRPr="002A1DF5" w:rsidRDefault="00694479" w:rsidP="00F61DF9">
            <w:pPr>
              <w:pStyle w:val="Heading2"/>
              <w:contextualSpacing w:val="0"/>
              <w:outlineLvl w:val="1"/>
            </w:pPr>
            <w:r w:rsidRPr="002A1DF5">
              <w:t>mechanical technician for maintenance and repairs</w:t>
            </w:r>
            <w:r w:rsidR="00F61DF9" w:rsidRPr="002A1DF5">
              <w:t xml:space="preserve">, </w:t>
            </w:r>
            <w:r w:rsidRPr="002A1DF5">
              <w:rPr>
                <w:rStyle w:val="SubtleReference"/>
              </w:rPr>
              <w:t>UPPER SCHOOL ELIE RADU, romania</w:t>
            </w:r>
          </w:p>
          <w:p w14:paraId="393F2BD4" w14:textId="0BF20DEF" w:rsidR="00F61DF9" w:rsidRPr="002A1DF5" w:rsidRDefault="00694479" w:rsidP="00F61DF9">
            <w:pPr>
              <w:rPr>
                <w:b/>
                <w:bCs/>
              </w:rPr>
            </w:pPr>
            <w:r w:rsidRPr="002A1DF5">
              <w:t xml:space="preserve">Passing all examinations, including the final exam. </w:t>
            </w:r>
            <w:r w:rsidRPr="002A1DF5">
              <w:rPr>
                <w:b/>
                <w:bCs/>
              </w:rPr>
              <w:t>A</w:t>
            </w:r>
            <w:r w:rsidRPr="002A1DF5">
              <w:rPr>
                <w:bCs/>
              </w:rPr>
              <w:t>-Level.</w:t>
            </w:r>
          </w:p>
        </w:tc>
      </w:tr>
    </w:tbl>
    <w:sdt>
      <w:sdtPr>
        <w:alias w:val="Skills:"/>
        <w:tag w:val="Skills:"/>
        <w:id w:val="-1392877668"/>
        <w:placeholder>
          <w:docPart w:val="CBF54FF411D2429DAF5827F73D8B7BDA"/>
        </w:placeholder>
        <w:temporary/>
        <w:showingPlcHdr/>
        <w15:appearance w15:val="hidden"/>
      </w:sdtPr>
      <w:sdtEndPr/>
      <w:sdtContent>
        <w:p w14:paraId="410150D4" w14:textId="77777777" w:rsidR="00486277" w:rsidRPr="002A1DF5" w:rsidRDefault="00486277" w:rsidP="00486277">
          <w:pPr>
            <w:pStyle w:val="Heading1"/>
          </w:pPr>
          <w:r w:rsidRPr="002A1DF5">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3A0632" w:rsidRPr="002A1DF5" w14:paraId="1FCCAC22" w14:textId="77777777" w:rsidTr="00694479">
        <w:tc>
          <w:tcPr>
            <w:tcW w:w="4680" w:type="dxa"/>
          </w:tcPr>
          <w:p w14:paraId="3393DDCB" w14:textId="6F216F54" w:rsidR="00694479" w:rsidRPr="002A1DF5" w:rsidRDefault="00694479" w:rsidP="00694479">
            <w:pPr>
              <w:pStyle w:val="ListBullet"/>
            </w:pPr>
            <w:r w:rsidRPr="002A1DF5">
              <w:t>Edit in Adobe Creative Cloud proficiency (4+ years)</w:t>
            </w:r>
          </w:p>
          <w:p w14:paraId="4AB0727D" w14:textId="1ED45DA8" w:rsidR="00694479" w:rsidRPr="002A1DF5" w:rsidRDefault="00694479" w:rsidP="00694479">
            <w:pPr>
              <w:pStyle w:val="ListBullet"/>
            </w:pPr>
            <w:r w:rsidRPr="002A1DF5">
              <w:t>Drone filming (2+ years)</w:t>
            </w:r>
          </w:p>
          <w:p w14:paraId="6E24F2A9" w14:textId="5419BE7C" w:rsidR="00694479" w:rsidRPr="002A1DF5" w:rsidRDefault="00694479" w:rsidP="00694479">
            <w:pPr>
              <w:pStyle w:val="ListBullet"/>
            </w:pPr>
            <w:r w:rsidRPr="002A1DF5">
              <w:t>Steadicam operator (5+ years)</w:t>
            </w:r>
          </w:p>
          <w:p w14:paraId="55000B35" w14:textId="77777777" w:rsidR="00694479" w:rsidRPr="002A1DF5" w:rsidRDefault="00694479" w:rsidP="00694479">
            <w:pPr>
              <w:pStyle w:val="ListBullet"/>
            </w:pPr>
            <w:r w:rsidRPr="002A1DF5">
              <w:t>Pre-production planning</w:t>
            </w:r>
          </w:p>
          <w:p w14:paraId="4E2ADF7E" w14:textId="0B294AC6" w:rsidR="001F4E6D" w:rsidRPr="002A1DF5" w:rsidRDefault="00694479" w:rsidP="00694479">
            <w:pPr>
              <w:pStyle w:val="ListBullet"/>
            </w:pPr>
            <w:r w:rsidRPr="002A1DF5">
              <w:t>Post-production expertise</w:t>
            </w:r>
          </w:p>
        </w:tc>
        <w:tc>
          <w:tcPr>
            <w:tcW w:w="4680" w:type="dxa"/>
            <w:tcMar>
              <w:left w:w="360" w:type="dxa"/>
            </w:tcMar>
          </w:tcPr>
          <w:p w14:paraId="7E5A7F22" w14:textId="5EDAA743" w:rsidR="00694479" w:rsidRPr="002A1DF5" w:rsidRDefault="00694479" w:rsidP="00694479">
            <w:pPr>
              <w:pStyle w:val="ListBullet"/>
            </w:pPr>
            <w:r w:rsidRPr="002A1DF5">
              <w:t>Extremely organised</w:t>
            </w:r>
          </w:p>
          <w:p w14:paraId="70CC375B" w14:textId="623114E4" w:rsidR="00694479" w:rsidRPr="002A1DF5" w:rsidRDefault="00694479" w:rsidP="00694479">
            <w:pPr>
              <w:pStyle w:val="ListBullet"/>
            </w:pPr>
            <w:r w:rsidRPr="002A1DF5">
              <w:t>Attention to detail</w:t>
            </w:r>
          </w:p>
          <w:p w14:paraId="319FAD2E" w14:textId="77777777" w:rsidR="00694479" w:rsidRPr="002A1DF5" w:rsidRDefault="00694479" w:rsidP="00694479">
            <w:pPr>
              <w:pStyle w:val="ListBullet"/>
            </w:pPr>
            <w:r w:rsidRPr="002A1DF5">
              <w:t>Client assessment and analysis</w:t>
            </w:r>
          </w:p>
          <w:p w14:paraId="55C37EBF" w14:textId="77777777" w:rsidR="00694479" w:rsidRPr="002A1DF5" w:rsidRDefault="00694479" w:rsidP="00694479">
            <w:pPr>
              <w:pStyle w:val="ListBullet"/>
            </w:pPr>
            <w:r w:rsidRPr="002A1DF5">
              <w:t>Team management</w:t>
            </w:r>
          </w:p>
          <w:p w14:paraId="47E258B4" w14:textId="701CE043" w:rsidR="00694479" w:rsidRPr="002A1DF5" w:rsidRDefault="00694479" w:rsidP="00694479">
            <w:pPr>
              <w:pStyle w:val="ListBullet"/>
            </w:pPr>
            <w:r w:rsidRPr="002A1DF5">
              <w:t>Directing experience (3+ years)</w:t>
            </w:r>
          </w:p>
          <w:p w14:paraId="408A96EC" w14:textId="70330392" w:rsidR="00694479" w:rsidRPr="002A1DF5" w:rsidRDefault="00694479" w:rsidP="00694479">
            <w:pPr>
              <w:pStyle w:val="ListBullet"/>
            </w:pPr>
            <w:r w:rsidRPr="002A1DF5">
              <w:t>Microsoft Office (10+ years)</w:t>
            </w:r>
          </w:p>
        </w:tc>
      </w:tr>
    </w:tbl>
    <w:p w14:paraId="604745CF" w14:textId="00E26C31" w:rsidR="002A1DF5" w:rsidRPr="002A1DF5" w:rsidRDefault="002A1DF5" w:rsidP="002A1DF5">
      <w:pPr>
        <w:pStyle w:val="Heading1"/>
        <w:jc w:val="center"/>
      </w:pPr>
      <w:r w:rsidRPr="002A1DF5">
        <w:rPr>
          <w:rStyle w:val="SubtleReference"/>
          <w:noProof/>
        </w:rPr>
        <w:drawing>
          <wp:anchor distT="0" distB="0" distL="114300" distR="114300" simplePos="0" relativeHeight="251659264" behindDoc="0" locked="0" layoutInCell="1" allowOverlap="1" wp14:anchorId="3D55247C" wp14:editId="6EB363EF">
            <wp:simplePos x="0" y="0"/>
            <wp:positionH relativeFrom="margin">
              <wp:posOffset>4563041</wp:posOffset>
            </wp:positionH>
            <wp:positionV relativeFrom="paragraph">
              <wp:posOffset>213995</wp:posOffset>
            </wp:positionV>
            <wp:extent cx="695325" cy="69532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1DF5">
        <w:rPr>
          <w:noProof/>
        </w:rPr>
        <w:drawing>
          <wp:anchor distT="0" distB="0" distL="114300" distR="114300" simplePos="0" relativeHeight="251660288" behindDoc="0" locked="0" layoutInCell="1" allowOverlap="1" wp14:anchorId="45DCE94C" wp14:editId="3D6A4230">
            <wp:simplePos x="0" y="0"/>
            <wp:positionH relativeFrom="margin">
              <wp:posOffset>695325</wp:posOffset>
            </wp:positionH>
            <wp:positionV relativeFrom="paragraph">
              <wp:posOffset>212725</wp:posOffset>
            </wp:positionV>
            <wp:extent cx="695325" cy="69532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1F43D" w14:textId="36A55CB5" w:rsidR="00694479" w:rsidRPr="002A1DF5" w:rsidRDefault="00694479" w:rsidP="002A1DF5">
      <w:pPr>
        <w:pStyle w:val="Heading1"/>
        <w:jc w:val="center"/>
      </w:pPr>
      <w:r w:rsidRPr="002A1DF5">
        <w:t>Awards and Achievements</w:t>
      </w:r>
    </w:p>
    <w:p w14:paraId="6BA24CE5" w14:textId="77777777" w:rsidR="00694479" w:rsidRPr="002A1DF5" w:rsidRDefault="00694479" w:rsidP="00694479">
      <w:pPr>
        <w:pStyle w:val="ListParagraph"/>
      </w:pPr>
    </w:p>
    <w:p w14:paraId="5EC9D38C" w14:textId="56B33B63" w:rsidR="00694479" w:rsidRPr="002A1DF5" w:rsidRDefault="00694479" w:rsidP="00694479">
      <w:pPr>
        <w:pStyle w:val="ListParagraph"/>
        <w:numPr>
          <w:ilvl w:val="0"/>
          <w:numId w:val="14"/>
        </w:numPr>
      </w:pPr>
      <w:r w:rsidRPr="002A1DF5">
        <w:rPr>
          <w:b/>
          <w:bCs/>
        </w:rPr>
        <w:t xml:space="preserve">Same day edit videos – </w:t>
      </w:r>
      <w:r w:rsidRPr="002A1DF5">
        <w:t>In</w:t>
      </w:r>
      <w:r w:rsidRPr="002A1DF5">
        <w:rPr>
          <w:b/>
          <w:bCs/>
        </w:rPr>
        <w:t xml:space="preserve"> </w:t>
      </w:r>
      <w:r w:rsidRPr="002A1DF5">
        <w:t>Life Events, I manage to make more than 10 same-day edits with excellent customer feedback (2019)</w:t>
      </w:r>
    </w:p>
    <w:p w14:paraId="5C783B94" w14:textId="18A65E1E" w:rsidR="00694479" w:rsidRPr="002A1DF5" w:rsidRDefault="00694479" w:rsidP="00694479">
      <w:pPr>
        <w:pStyle w:val="ListParagraph"/>
        <w:numPr>
          <w:ilvl w:val="0"/>
          <w:numId w:val="14"/>
        </w:numPr>
      </w:pPr>
      <w:r w:rsidRPr="002A1DF5">
        <w:rPr>
          <w:b/>
          <w:bCs/>
        </w:rPr>
        <w:t>Workshop</w:t>
      </w:r>
      <w:r w:rsidRPr="002A1DF5">
        <w:t xml:space="preserve"> – How to film and edit with your smartphone. In 2018, I had the opportunity as a trainer to instruct and educate aspirants, the very basics of filming and editing videos with their smartphones. </w:t>
      </w:r>
    </w:p>
    <w:p w14:paraId="6CA8F71B" w14:textId="6708CDC6" w:rsidR="00694479" w:rsidRPr="002A1DF5" w:rsidRDefault="00694479" w:rsidP="00694479">
      <w:pPr>
        <w:pStyle w:val="ListParagraph"/>
        <w:numPr>
          <w:ilvl w:val="0"/>
          <w:numId w:val="14"/>
        </w:numPr>
        <w:rPr>
          <w:rStyle w:val="style-scope"/>
        </w:rPr>
      </w:pPr>
      <w:r w:rsidRPr="002A1DF5">
        <w:rPr>
          <w:b/>
          <w:bCs/>
        </w:rPr>
        <w:t xml:space="preserve">Award </w:t>
      </w:r>
      <w:r w:rsidRPr="002A1DF5">
        <w:t xml:space="preserve">– Best Movie filmed </w:t>
      </w:r>
      <w:r w:rsidRPr="002A1DF5">
        <w:rPr>
          <w:rStyle w:val="style-scope"/>
        </w:rPr>
        <w:t>with Panasonic AG-UX90 – 1</w:t>
      </w:r>
      <w:r w:rsidRPr="002A1DF5">
        <w:rPr>
          <w:rStyle w:val="style-scope"/>
          <w:vertAlign w:val="superscript"/>
        </w:rPr>
        <w:t>st</w:t>
      </w:r>
      <w:r w:rsidRPr="002A1DF5">
        <w:rPr>
          <w:rStyle w:val="style-scope"/>
        </w:rPr>
        <w:t xml:space="preserve"> place, a contest organized by Westbuy (2018)</w:t>
      </w:r>
    </w:p>
    <w:p w14:paraId="6964AD5E" w14:textId="57CB18B1" w:rsidR="00694479" w:rsidRPr="002A1DF5" w:rsidRDefault="00694479" w:rsidP="00694479">
      <w:pPr>
        <w:pStyle w:val="ListParagraph"/>
        <w:numPr>
          <w:ilvl w:val="0"/>
          <w:numId w:val="14"/>
        </w:numPr>
        <w:rPr>
          <w:rStyle w:val="style-scope"/>
        </w:rPr>
      </w:pPr>
      <w:r w:rsidRPr="002A1DF5">
        <w:rPr>
          <w:b/>
          <w:bCs/>
        </w:rPr>
        <w:t xml:space="preserve">Award </w:t>
      </w:r>
      <w:r w:rsidRPr="002A1DF5">
        <w:t xml:space="preserve">– Best Movie shot entirely with the </w:t>
      </w:r>
      <w:proofErr w:type="spellStart"/>
      <w:r w:rsidRPr="002A1DF5">
        <w:t>Zhiyun</w:t>
      </w:r>
      <w:proofErr w:type="spellEnd"/>
      <w:r w:rsidRPr="002A1DF5">
        <w:t xml:space="preserve"> Crane 2 gimbal - </w:t>
      </w:r>
      <w:r w:rsidRPr="002A1DF5">
        <w:rPr>
          <w:rStyle w:val="style-scope"/>
        </w:rPr>
        <w:t>1</w:t>
      </w:r>
      <w:r w:rsidRPr="002A1DF5">
        <w:rPr>
          <w:rStyle w:val="style-scope"/>
          <w:vertAlign w:val="superscript"/>
        </w:rPr>
        <w:t>st</w:t>
      </w:r>
      <w:r w:rsidRPr="002A1DF5">
        <w:rPr>
          <w:rStyle w:val="style-scope"/>
        </w:rPr>
        <w:t xml:space="preserve"> place, contest organized by </w:t>
      </w:r>
      <w:proofErr w:type="spellStart"/>
      <w:r w:rsidRPr="002A1DF5">
        <w:rPr>
          <w:rStyle w:val="style-scope"/>
        </w:rPr>
        <w:t>Westbuy</w:t>
      </w:r>
      <w:proofErr w:type="spellEnd"/>
      <w:r w:rsidRPr="002A1DF5">
        <w:rPr>
          <w:rStyle w:val="style-scope"/>
        </w:rPr>
        <w:t xml:space="preserve"> (2018)</w:t>
      </w:r>
    </w:p>
    <w:p w14:paraId="257F307E" w14:textId="2A28305C" w:rsidR="00694479" w:rsidRPr="002A1DF5" w:rsidRDefault="00694479" w:rsidP="00694479">
      <w:pPr>
        <w:pStyle w:val="ListParagraph"/>
        <w:numPr>
          <w:ilvl w:val="0"/>
          <w:numId w:val="14"/>
        </w:numPr>
      </w:pPr>
      <w:r w:rsidRPr="002A1DF5">
        <w:rPr>
          <w:b/>
          <w:bCs/>
        </w:rPr>
        <w:t xml:space="preserve">Music video – </w:t>
      </w:r>
      <w:r w:rsidRPr="002A1DF5">
        <w:t xml:space="preserve">more than 1.7 million views on </w:t>
      </w:r>
      <w:r w:rsidR="006E69AD" w:rsidRPr="002A1DF5">
        <w:t>YouTube</w:t>
      </w:r>
      <w:r w:rsidRPr="002A1DF5">
        <w:t xml:space="preserve"> for a single video.  Red Clover (2015)</w:t>
      </w:r>
    </w:p>
    <w:p w14:paraId="5C5C0DC9" w14:textId="774C8730" w:rsidR="00694479" w:rsidRPr="002A1DF5" w:rsidRDefault="00694479" w:rsidP="00694479">
      <w:pPr>
        <w:pStyle w:val="Heading1"/>
      </w:pPr>
      <w:r w:rsidRPr="002A1DF5">
        <w:t>Interests</w:t>
      </w:r>
    </w:p>
    <w:p w14:paraId="7CD3A6D6" w14:textId="540380DC" w:rsidR="00694479" w:rsidRPr="002A1DF5" w:rsidRDefault="00694479" w:rsidP="00694479">
      <w:r w:rsidRPr="002A1DF5">
        <w:t xml:space="preserve">I like to watch movies critically and I always invest time in gaining knowledge in the field of cinematography. I love nature and its soothing sound where I like to take pictures. Enjoy driving and visiting places full of history. </w:t>
      </w:r>
    </w:p>
    <w:p w14:paraId="4E424074" w14:textId="553EE253" w:rsidR="00694479" w:rsidRPr="002A1DF5" w:rsidRDefault="00694479" w:rsidP="00694479">
      <w:pPr>
        <w:pStyle w:val="Heading1"/>
      </w:pPr>
      <w:r w:rsidRPr="002A1DF5">
        <w:t>References</w:t>
      </w:r>
    </w:p>
    <w:p w14:paraId="18D159CA" w14:textId="70B8D3FC" w:rsidR="00694479" w:rsidRPr="002A1DF5" w:rsidRDefault="00694479" w:rsidP="00694479">
      <w:r w:rsidRPr="002A1DF5">
        <w:t>Available on request.</w:t>
      </w:r>
    </w:p>
    <w:p w14:paraId="74DFFB3A" w14:textId="009235EF" w:rsidR="002A1DF5" w:rsidRDefault="002A1DF5" w:rsidP="00694479"/>
    <w:p w14:paraId="042BD4D0" w14:textId="77777777" w:rsidR="002A1DF5" w:rsidRPr="002A1DF5" w:rsidRDefault="002A1DF5" w:rsidP="00694479"/>
    <w:p w14:paraId="3285E92D" w14:textId="0C68E391" w:rsidR="002A1DF5" w:rsidRPr="002A1DF5" w:rsidRDefault="002A1DF5" w:rsidP="002A1DF5">
      <w:pPr>
        <w:jc w:val="center"/>
        <w:rPr>
          <w:b/>
          <w:bCs/>
        </w:rPr>
      </w:pPr>
      <w:r w:rsidRPr="002A1DF5">
        <w:rPr>
          <w:b/>
          <w:bCs/>
        </w:rPr>
        <w:lastRenderedPageBreak/>
        <w:t>Consider a job you would like to apply for within a specific organization.</w:t>
      </w:r>
    </w:p>
    <w:p w14:paraId="2EEEEE5E" w14:textId="77777777" w:rsidR="002A1DF5" w:rsidRPr="002A1DF5" w:rsidRDefault="002A1DF5" w:rsidP="002A1DF5">
      <w:pPr>
        <w:jc w:val="center"/>
        <w:rPr>
          <w:b/>
          <w:bCs/>
        </w:rPr>
      </w:pPr>
    </w:p>
    <w:p w14:paraId="157B9116" w14:textId="50CCCC05" w:rsidR="002A1DF5" w:rsidRPr="002A1DF5" w:rsidRDefault="002A1DF5" w:rsidP="002A1DF5">
      <w:pPr>
        <w:ind w:left="360" w:firstLine="720"/>
      </w:pPr>
      <w:r w:rsidRPr="002A1DF5">
        <w:t xml:space="preserve">I am interested in applying for a job as a Videographer/ Video Content Producer for the organization - Search Laboratory - </w:t>
      </w:r>
      <w:hyperlink r:id="rId10" w:history="1">
        <w:r w:rsidRPr="002A1DF5">
          <w:rPr>
            <w:rStyle w:val="Hyperlink"/>
          </w:rPr>
          <w:t>https://www.totaljobs.com/job/videographer/search-laboratory-job95596984</w:t>
        </w:r>
      </w:hyperlink>
      <w:r w:rsidRPr="002A1DF5">
        <w:t>.</w:t>
      </w:r>
    </w:p>
    <w:p w14:paraId="175AB0EC" w14:textId="0D41F992" w:rsidR="002A1DF5" w:rsidRPr="002A1DF5" w:rsidRDefault="002A1DF5" w:rsidP="002A1DF5">
      <w:pPr>
        <w:pStyle w:val="ListParagraph"/>
        <w:rPr>
          <w:b/>
          <w:bCs/>
        </w:rPr>
      </w:pPr>
    </w:p>
    <w:p w14:paraId="3710137B" w14:textId="77777777" w:rsidR="002A1DF5" w:rsidRPr="002A1DF5" w:rsidRDefault="002A1DF5" w:rsidP="002A1DF5">
      <w:pPr>
        <w:pStyle w:val="ListParagraph"/>
        <w:rPr>
          <w:b/>
          <w:bCs/>
        </w:rPr>
      </w:pPr>
    </w:p>
    <w:p w14:paraId="246C2533" w14:textId="6C75200D" w:rsidR="002A1DF5" w:rsidRPr="002A1DF5" w:rsidRDefault="002A1DF5" w:rsidP="002A1DF5">
      <w:pPr>
        <w:pStyle w:val="ListParagraph"/>
        <w:numPr>
          <w:ilvl w:val="0"/>
          <w:numId w:val="15"/>
        </w:numPr>
        <w:rPr>
          <w:b/>
          <w:bCs/>
        </w:rPr>
      </w:pPr>
      <w:r w:rsidRPr="002A1DF5">
        <w:rPr>
          <w:b/>
          <w:bCs/>
        </w:rPr>
        <w:t>What can you tell us about yourself?</w:t>
      </w:r>
    </w:p>
    <w:p w14:paraId="5670C8F9" w14:textId="77777777" w:rsidR="002A1DF5" w:rsidRPr="002A1DF5" w:rsidRDefault="002A1DF5" w:rsidP="002A1DF5">
      <w:pPr>
        <w:pStyle w:val="ListParagraph"/>
        <w:rPr>
          <w:b/>
          <w:bCs/>
        </w:rPr>
      </w:pPr>
    </w:p>
    <w:p w14:paraId="31363084" w14:textId="438FDDB4" w:rsidR="002A1DF5" w:rsidRPr="002A1DF5" w:rsidRDefault="002A1DF5" w:rsidP="002A1DF5">
      <w:pPr>
        <w:pStyle w:val="ListParagraph"/>
      </w:pPr>
      <w:r w:rsidRPr="002A1DF5">
        <w:t>I am a videographer who provide first-class video production services to the masses. Being a passion-driven videographer, I love to bring dreams and imagination to reality.</w:t>
      </w:r>
    </w:p>
    <w:p w14:paraId="06F01445" w14:textId="77777777" w:rsidR="002A1DF5" w:rsidRPr="002A1DF5" w:rsidRDefault="002A1DF5" w:rsidP="002A1DF5">
      <w:pPr>
        <w:pStyle w:val="ListParagraph"/>
      </w:pPr>
    </w:p>
    <w:p w14:paraId="43464626" w14:textId="232E3CD2" w:rsidR="002A1DF5" w:rsidRPr="002A1DF5" w:rsidRDefault="002A1DF5" w:rsidP="002A1DF5">
      <w:pPr>
        <w:pStyle w:val="ListParagraph"/>
      </w:pPr>
      <w:r w:rsidRPr="002A1DF5">
        <w:t>My love and enthusiasm for videography started when I was pretty young. My passion and determination helped me steadily improve my craft until I finally opted for it as a career. After getting the best of videography, I stepped into the video production industry in 2013, which soon opened many new doors for me.</w:t>
      </w:r>
    </w:p>
    <w:p w14:paraId="79FE0AA6" w14:textId="77777777" w:rsidR="002A1DF5" w:rsidRPr="002A1DF5" w:rsidRDefault="002A1DF5" w:rsidP="002A1DF5">
      <w:pPr>
        <w:pStyle w:val="ListParagraph"/>
      </w:pPr>
    </w:p>
    <w:p w14:paraId="2CFDB368" w14:textId="790E4FE2" w:rsidR="002A1DF5" w:rsidRPr="002A1DF5" w:rsidRDefault="002A1DF5" w:rsidP="002A1DF5">
      <w:pPr>
        <w:pStyle w:val="ListParagraph"/>
      </w:pPr>
      <w:r w:rsidRPr="002A1DF5">
        <w:t xml:space="preserve">During my decade-long experience as a videographer, I have landed work opportunities in many sectors. I’ve collaborated with and made videos for weddings, baptisms, workshops, sports, documentaries, corporates, music, fashion, lifestyle, and real estate industries so far. However, my specialities are WEDDING, BAPTISM or CHRISTENING, SPORT and </w:t>
      </w:r>
      <w:r w:rsidR="006E69AD" w:rsidRPr="002A1DF5">
        <w:t>COMMERCIAL videos</w:t>
      </w:r>
      <w:r w:rsidRPr="002A1DF5">
        <w:t>, and I have produced some of the best work of my career in these genres.</w:t>
      </w:r>
    </w:p>
    <w:p w14:paraId="07B1ECF6" w14:textId="4FDC554F" w:rsidR="002A1DF5" w:rsidRPr="002A1DF5" w:rsidRDefault="002A1DF5" w:rsidP="002A1DF5">
      <w:pPr>
        <w:pStyle w:val="ListParagraph"/>
      </w:pPr>
    </w:p>
    <w:p w14:paraId="41B3C796" w14:textId="77777777" w:rsidR="002A1DF5" w:rsidRPr="002A1DF5" w:rsidRDefault="002A1DF5" w:rsidP="002A1DF5">
      <w:pPr>
        <w:pStyle w:val="ListParagraph"/>
      </w:pPr>
      <w:r w:rsidRPr="002A1DF5">
        <w:t>In 2018, I had the opportunity as a trainer to instruct and educate aspirants, the very basics of filming and editing videos with their smartphones.</w:t>
      </w:r>
    </w:p>
    <w:p w14:paraId="28FC8ACD" w14:textId="77777777" w:rsidR="002A1DF5" w:rsidRPr="002A1DF5" w:rsidRDefault="002A1DF5" w:rsidP="002A1DF5">
      <w:pPr>
        <w:pStyle w:val="ListParagraph"/>
      </w:pPr>
    </w:p>
    <w:p w14:paraId="52C1A907" w14:textId="07DD1193" w:rsidR="002A1DF5" w:rsidRPr="002A1DF5" w:rsidRDefault="002A1DF5" w:rsidP="002A1DF5">
      <w:pPr>
        <w:pStyle w:val="ListParagraph"/>
      </w:pPr>
      <w:r w:rsidRPr="002A1DF5">
        <w:t>I combine professionalism with creativity to produce phenomenal artworks.</w:t>
      </w:r>
    </w:p>
    <w:p w14:paraId="46F7E8C7" w14:textId="3FDFFF2F" w:rsidR="002A1DF5" w:rsidRPr="002A1DF5" w:rsidRDefault="002A1DF5" w:rsidP="002A1DF5">
      <w:pPr>
        <w:pStyle w:val="ListParagraph"/>
      </w:pPr>
    </w:p>
    <w:p w14:paraId="70E6582E" w14:textId="4FD1D485" w:rsidR="002A1DF5" w:rsidRPr="002A1DF5" w:rsidRDefault="002A1DF5" w:rsidP="002A1DF5"/>
    <w:p w14:paraId="3FD2DD3D" w14:textId="61350141" w:rsidR="002A1DF5" w:rsidRPr="002A1DF5" w:rsidRDefault="002A1DF5" w:rsidP="002A1DF5">
      <w:pPr>
        <w:pStyle w:val="ListParagraph"/>
        <w:numPr>
          <w:ilvl w:val="0"/>
          <w:numId w:val="15"/>
        </w:numPr>
        <w:rPr>
          <w:b/>
          <w:bCs/>
        </w:rPr>
      </w:pPr>
      <w:r w:rsidRPr="002A1DF5">
        <w:rPr>
          <w:b/>
          <w:bCs/>
        </w:rPr>
        <w:t>What are your expectations from this job?</w:t>
      </w:r>
    </w:p>
    <w:p w14:paraId="497E0589" w14:textId="7CEE4738" w:rsidR="002A1DF5" w:rsidRPr="002A1DF5" w:rsidRDefault="002A1DF5" w:rsidP="002A1DF5">
      <w:pPr>
        <w:rPr>
          <w:b/>
          <w:bCs/>
        </w:rPr>
      </w:pPr>
    </w:p>
    <w:p w14:paraId="64454A5C" w14:textId="1285B0D4" w:rsidR="002A1DF5" w:rsidRPr="002A1DF5" w:rsidRDefault="002A1DF5" w:rsidP="002A1DF5">
      <w:pPr>
        <w:pStyle w:val="ListParagraph"/>
      </w:pPr>
      <w:r w:rsidRPr="002A1DF5">
        <w:t>My expectations regarding this job are those in which I will receive tasks that I will have to solve and get involved with all my strengths and abilities so that they can be fulfilled successfully with all my might.</w:t>
      </w:r>
    </w:p>
    <w:p w14:paraId="2DDD76A7" w14:textId="77777777" w:rsidR="002A1DF5" w:rsidRPr="002A1DF5" w:rsidRDefault="002A1DF5" w:rsidP="002A1DF5">
      <w:pPr>
        <w:pStyle w:val="ListParagraph"/>
      </w:pPr>
    </w:p>
    <w:p w14:paraId="0596AC9C" w14:textId="5A60C567" w:rsidR="002A1DF5" w:rsidRPr="002A1DF5" w:rsidRDefault="002A1DF5" w:rsidP="002A1DF5">
      <w:pPr>
        <w:pStyle w:val="ListParagraph"/>
      </w:pPr>
      <w:r w:rsidRPr="002A1DF5">
        <w:t>It will be an opportunity for me to work in this company because I will improve my knowledge of filming and editing. After all, in life, we ​​are constantly evolving.</w:t>
      </w:r>
    </w:p>
    <w:p w14:paraId="4D81EFD6" w14:textId="0CDAC268" w:rsidR="002A1DF5" w:rsidRPr="002A1DF5" w:rsidRDefault="002A1DF5" w:rsidP="002A1DF5">
      <w:pPr>
        <w:pStyle w:val="ListParagraph"/>
      </w:pPr>
    </w:p>
    <w:p w14:paraId="1AC05307" w14:textId="749DAFCF" w:rsidR="002A1DF5" w:rsidRPr="002A1DF5" w:rsidRDefault="002A1DF5" w:rsidP="002A1DF5">
      <w:pPr>
        <w:pStyle w:val="ListParagraph"/>
        <w:rPr>
          <w:b/>
          <w:bCs/>
        </w:rPr>
      </w:pPr>
      <w:r w:rsidRPr="002A1DF5">
        <w:t>It will also be an opportunity for me to use my qualities in the company and I will always try to be active and focused on everything I do.</w:t>
      </w:r>
    </w:p>
    <w:p w14:paraId="14D1B81B" w14:textId="77777777" w:rsidR="002A1DF5" w:rsidRPr="002A1DF5" w:rsidRDefault="002A1DF5" w:rsidP="002A1DF5"/>
    <w:p w14:paraId="5A2B332A" w14:textId="1F980995" w:rsidR="002A1DF5" w:rsidRPr="002A1DF5" w:rsidRDefault="002A1DF5" w:rsidP="002A1DF5">
      <w:pPr>
        <w:pStyle w:val="ListParagraph"/>
        <w:numPr>
          <w:ilvl w:val="0"/>
          <w:numId w:val="15"/>
        </w:numPr>
        <w:rPr>
          <w:b/>
          <w:bCs/>
        </w:rPr>
      </w:pPr>
      <w:r w:rsidRPr="002A1DF5">
        <w:rPr>
          <w:b/>
          <w:bCs/>
        </w:rPr>
        <w:t>Why should we hire you?</w:t>
      </w:r>
    </w:p>
    <w:p w14:paraId="26B44D22" w14:textId="6DFFC713" w:rsidR="002A1DF5" w:rsidRPr="002A1DF5" w:rsidRDefault="002A1DF5" w:rsidP="002A1DF5">
      <w:pPr>
        <w:pStyle w:val="ListParagraph"/>
        <w:rPr>
          <w:b/>
          <w:bCs/>
        </w:rPr>
      </w:pPr>
    </w:p>
    <w:p w14:paraId="6D73ACB9" w14:textId="77777777" w:rsidR="006E69AD" w:rsidRDefault="002A1DF5" w:rsidP="002A1DF5">
      <w:pPr>
        <w:pStyle w:val="ListParagraph"/>
      </w:pPr>
      <w:r w:rsidRPr="002A1DF5">
        <w:t xml:space="preserve">I was very attentive to the companies to which I sent my CV. When I saw the ad for this job, I knew I had found exactly what I was looking for. </w:t>
      </w:r>
    </w:p>
    <w:p w14:paraId="2A2C7CEF" w14:textId="77777777" w:rsidR="006E69AD" w:rsidRDefault="006E69AD" w:rsidP="002A1DF5">
      <w:pPr>
        <w:pStyle w:val="ListParagraph"/>
      </w:pPr>
    </w:p>
    <w:p w14:paraId="2EF81E5A" w14:textId="09B61ABD" w:rsidR="002A1DF5" w:rsidRPr="002A1DF5" w:rsidRDefault="002A1DF5" w:rsidP="002A1DF5">
      <w:pPr>
        <w:pStyle w:val="ListParagraph"/>
      </w:pPr>
      <w:r w:rsidRPr="002A1DF5">
        <w:t>What I can bring to this job is 8 years of experience and very good knowledge in the field, my ability to communicate and build strong relationships. These, together with the flexibility and organizational skills make me a good candidate for the job.</w:t>
      </w:r>
    </w:p>
    <w:p w14:paraId="2AA0504F" w14:textId="77777777" w:rsidR="002A1DF5" w:rsidRPr="002A1DF5" w:rsidRDefault="002A1DF5" w:rsidP="002A1DF5">
      <w:pPr>
        <w:pStyle w:val="ListParagraph"/>
      </w:pPr>
    </w:p>
    <w:p w14:paraId="5FCF5202" w14:textId="7F263DB2" w:rsidR="002A1DF5" w:rsidRPr="002A1DF5" w:rsidRDefault="002A1DF5" w:rsidP="002A1DF5">
      <w:pPr>
        <w:pStyle w:val="ListParagraph"/>
      </w:pPr>
      <w:r w:rsidRPr="002A1DF5">
        <w:lastRenderedPageBreak/>
        <w:t xml:space="preserve">I am proud of the ability to always know what is happening in the field of videography. I read quite a lot in this regard and I watch on </w:t>
      </w:r>
      <w:r w:rsidR="006E69AD" w:rsidRPr="002A1DF5">
        <w:t>YouTube</w:t>
      </w:r>
      <w:r w:rsidRPr="002A1DF5">
        <w:t>, channels about video production. I prefer to take courses and attend seminars if they are in my area of ​​interest.</w:t>
      </w:r>
    </w:p>
    <w:p w14:paraId="1B2079BF" w14:textId="77777777" w:rsidR="002A1DF5" w:rsidRPr="002A1DF5" w:rsidRDefault="002A1DF5" w:rsidP="002A1DF5">
      <w:pPr>
        <w:pStyle w:val="ListParagraph"/>
      </w:pPr>
    </w:p>
    <w:p w14:paraId="18A73180" w14:textId="47EB4C35" w:rsidR="002A1DF5" w:rsidRPr="002A1DF5" w:rsidRDefault="002A1DF5" w:rsidP="002A1DF5">
      <w:pPr>
        <w:pStyle w:val="ListParagraph"/>
      </w:pPr>
      <w:r w:rsidRPr="002A1DF5">
        <w:t>Due to my knowledge, experience, ability to get along with different people as a character, I am teamwork, I have maturity and enthusiasm. My skills will add value to the company.</w:t>
      </w:r>
    </w:p>
    <w:p w14:paraId="28D77375" w14:textId="77777777" w:rsidR="002A1DF5" w:rsidRPr="002A1DF5" w:rsidRDefault="002A1DF5" w:rsidP="002A1DF5">
      <w:pPr>
        <w:pStyle w:val="ListParagraph"/>
      </w:pPr>
    </w:p>
    <w:p w14:paraId="7FCE6177" w14:textId="6F596D0C" w:rsidR="002A1DF5" w:rsidRDefault="002A1DF5" w:rsidP="002A1DF5">
      <w:pPr>
        <w:pStyle w:val="ListParagraph"/>
      </w:pPr>
      <w:r w:rsidRPr="002A1DF5">
        <w:t>I will not limit myself only to fulfilling my duties, but I want to perform at work.</w:t>
      </w:r>
    </w:p>
    <w:p w14:paraId="54B95DB1" w14:textId="77777777" w:rsidR="006E69AD" w:rsidRPr="002A1DF5" w:rsidRDefault="006E69AD" w:rsidP="002A1DF5">
      <w:pPr>
        <w:pStyle w:val="ListParagraph"/>
      </w:pPr>
    </w:p>
    <w:p w14:paraId="653BD855" w14:textId="2273E18A" w:rsidR="002A1DF5" w:rsidRPr="002A1DF5" w:rsidRDefault="002A1DF5" w:rsidP="002A1DF5">
      <w:pPr>
        <w:pStyle w:val="ListParagraph"/>
      </w:pPr>
      <w:r w:rsidRPr="002A1DF5">
        <w:t xml:space="preserve">I am convinced that once hired in the company I will become a reliable member of the team and everyone will be able to count on me, in addition, I think the company's policy is correct and I will easily adapt to the organizational culture.  </w:t>
      </w:r>
    </w:p>
    <w:p w14:paraId="52A04007" w14:textId="68C51EAA" w:rsidR="002A1DF5" w:rsidRPr="002A1DF5" w:rsidRDefault="002A1DF5" w:rsidP="002A1DF5">
      <w:pPr>
        <w:pStyle w:val="ListParagraph"/>
      </w:pPr>
    </w:p>
    <w:p w14:paraId="726E2766" w14:textId="4B645591" w:rsidR="002A1DF5" w:rsidRPr="002A1DF5" w:rsidRDefault="002A1DF5" w:rsidP="002A1DF5">
      <w:pPr>
        <w:pStyle w:val="ListParagraph"/>
        <w:numPr>
          <w:ilvl w:val="0"/>
          <w:numId w:val="15"/>
        </w:numPr>
        <w:rPr>
          <w:b/>
          <w:bCs/>
        </w:rPr>
      </w:pPr>
      <w:r w:rsidRPr="002A1DF5">
        <w:rPr>
          <w:b/>
          <w:bCs/>
        </w:rPr>
        <w:t>Tell me about a moment when you had to organize and implement a project from start to finish.</w:t>
      </w:r>
    </w:p>
    <w:p w14:paraId="633385FF" w14:textId="77777777" w:rsidR="002A1DF5" w:rsidRPr="002A1DF5" w:rsidRDefault="002A1DF5" w:rsidP="002A1DF5">
      <w:pPr>
        <w:pStyle w:val="ListParagraph"/>
        <w:rPr>
          <w:b/>
          <w:bCs/>
        </w:rPr>
      </w:pPr>
    </w:p>
    <w:p w14:paraId="162866C3" w14:textId="161D6401" w:rsidR="002A1DF5" w:rsidRPr="002A1DF5" w:rsidRDefault="002A1DF5" w:rsidP="002A1DF5">
      <w:pPr>
        <w:pStyle w:val="ListParagraph"/>
      </w:pPr>
      <w:r w:rsidRPr="002A1DF5">
        <w:t>I implemented a project that included cameraman staff along with editors, sound design and lights technicians. I organized, for the beginning, a meeting for the exchange of ideas. Following this meeting, we devised a plan, with the best solutions found. I divided the people into teams, then set deadlines to periodically check the teams. After three weeks, we exceeded our expectations and began to effectively implement the plan. It was a great effort of the teams and a great success. I was appreciated by my superiors for my leadership qualities, but I was rather proud of the team spirit and cooperation that led to the success of the project.</w:t>
      </w:r>
    </w:p>
    <w:p w14:paraId="7F6E812F" w14:textId="77777777" w:rsidR="002A1DF5" w:rsidRPr="002A1DF5" w:rsidRDefault="002A1DF5" w:rsidP="002A1DF5">
      <w:pPr>
        <w:pStyle w:val="ListParagraph"/>
      </w:pPr>
    </w:p>
    <w:p w14:paraId="77AA741A" w14:textId="767974F6" w:rsidR="002A1DF5" w:rsidRPr="002A1DF5" w:rsidRDefault="002A1DF5" w:rsidP="002A1DF5">
      <w:pPr>
        <w:pStyle w:val="ListParagraph"/>
        <w:numPr>
          <w:ilvl w:val="0"/>
          <w:numId w:val="15"/>
        </w:numPr>
        <w:rPr>
          <w:b/>
          <w:bCs/>
        </w:rPr>
      </w:pPr>
      <w:r w:rsidRPr="002A1DF5">
        <w:rPr>
          <w:b/>
          <w:bCs/>
        </w:rPr>
        <w:t>We expect to work more than 8 hours a day at certain times of the year. Do you have a problem with this?</w:t>
      </w:r>
    </w:p>
    <w:p w14:paraId="2C89052B" w14:textId="77777777" w:rsidR="002A1DF5" w:rsidRPr="002A1DF5" w:rsidRDefault="002A1DF5" w:rsidP="002A1DF5">
      <w:pPr>
        <w:pStyle w:val="ListParagraph"/>
        <w:rPr>
          <w:b/>
          <w:bCs/>
        </w:rPr>
      </w:pPr>
    </w:p>
    <w:p w14:paraId="393DC131" w14:textId="25C9AC7C" w:rsidR="002A1DF5" w:rsidRPr="002A1DF5" w:rsidRDefault="002A1DF5" w:rsidP="002A1DF5">
      <w:pPr>
        <w:pStyle w:val="ListParagraph"/>
        <w:rPr>
          <w:b/>
          <w:bCs/>
        </w:rPr>
      </w:pPr>
      <w:r w:rsidRPr="002A1DF5">
        <w:t>I don't necessarily have a problem with overtime.</w:t>
      </w:r>
      <w:r>
        <w:t xml:space="preserve"> T</w:t>
      </w:r>
      <w:r w:rsidRPr="002A1DF5">
        <w:t>hroughout my career</w:t>
      </w:r>
      <w:r>
        <w:t>,</w:t>
      </w:r>
      <w:r w:rsidRPr="002A1DF5">
        <w:t xml:space="preserve"> I also worked 12 or 14 hours a day, but I think it's more important for me to work smart, not necessarily as many hours as possible. My goal is to do my job most efficiently.</w:t>
      </w:r>
    </w:p>
    <w:sectPr w:rsidR="002A1DF5" w:rsidRPr="002A1DF5" w:rsidSect="005A1B10">
      <w:footerReference w:type="default" r:id="rId11"/>
      <w:headerReference w:type="first" r:id="rId12"/>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94B9A" w14:textId="77777777" w:rsidR="00070A3B" w:rsidRDefault="00070A3B" w:rsidP="0068194B">
      <w:r>
        <w:separator/>
      </w:r>
    </w:p>
    <w:p w14:paraId="5A162BBC" w14:textId="77777777" w:rsidR="00070A3B" w:rsidRDefault="00070A3B"/>
    <w:p w14:paraId="1F98AE81" w14:textId="77777777" w:rsidR="00070A3B" w:rsidRDefault="00070A3B"/>
  </w:endnote>
  <w:endnote w:type="continuationSeparator" w:id="0">
    <w:p w14:paraId="1317C0B1" w14:textId="77777777" w:rsidR="00070A3B" w:rsidRDefault="00070A3B" w:rsidP="0068194B">
      <w:r>
        <w:continuationSeparator/>
      </w:r>
    </w:p>
    <w:p w14:paraId="1147F6A2" w14:textId="77777777" w:rsidR="00070A3B" w:rsidRDefault="00070A3B"/>
    <w:p w14:paraId="10CD5E66" w14:textId="77777777" w:rsidR="00070A3B" w:rsidRDefault="00070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4961524D"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6DE76" w14:textId="77777777" w:rsidR="00070A3B" w:rsidRDefault="00070A3B" w:rsidP="0068194B">
      <w:r>
        <w:separator/>
      </w:r>
    </w:p>
    <w:p w14:paraId="5C011634" w14:textId="77777777" w:rsidR="00070A3B" w:rsidRDefault="00070A3B"/>
    <w:p w14:paraId="30BDB1B7" w14:textId="77777777" w:rsidR="00070A3B" w:rsidRDefault="00070A3B"/>
  </w:footnote>
  <w:footnote w:type="continuationSeparator" w:id="0">
    <w:p w14:paraId="53651AD4" w14:textId="77777777" w:rsidR="00070A3B" w:rsidRDefault="00070A3B" w:rsidP="0068194B">
      <w:r>
        <w:continuationSeparator/>
      </w:r>
    </w:p>
    <w:p w14:paraId="68C329E1" w14:textId="77777777" w:rsidR="00070A3B" w:rsidRDefault="00070A3B"/>
    <w:p w14:paraId="222A880A" w14:textId="77777777" w:rsidR="00070A3B" w:rsidRDefault="00070A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F8E38"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2FAB8E64" wp14:editId="638252C4">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78DC1A49"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05AA703C"/>
    <w:multiLevelType w:val="hybridMultilevel"/>
    <w:tmpl w:val="15A827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AB2774E"/>
    <w:multiLevelType w:val="hybridMultilevel"/>
    <w:tmpl w:val="D4708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6E5F71"/>
    <w:multiLevelType w:val="hybridMultilevel"/>
    <w:tmpl w:val="58C4E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4"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A04FDA"/>
    <w:multiLevelType w:val="hybridMultilevel"/>
    <w:tmpl w:val="4AC4A28A"/>
    <w:lvl w:ilvl="0" w:tplc="082CD44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527630FB"/>
    <w:multiLevelType w:val="hybridMultilevel"/>
    <w:tmpl w:val="6F687FAC"/>
    <w:lvl w:ilvl="0" w:tplc="082CD44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8370B"/>
    <w:multiLevelType w:val="hybridMultilevel"/>
    <w:tmpl w:val="D1D46092"/>
    <w:lvl w:ilvl="0" w:tplc="082CD44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13"/>
  </w:num>
  <w:num w:numId="6">
    <w:abstractNumId w:val="3"/>
  </w:num>
  <w:num w:numId="7">
    <w:abstractNumId w:val="14"/>
  </w:num>
  <w:num w:numId="8">
    <w:abstractNumId w:val="2"/>
  </w:num>
  <w:num w:numId="9">
    <w:abstractNumId w:val="16"/>
  </w:num>
  <w:num w:numId="10">
    <w:abstractNumId w:val="5"/>
  </w:num>
  <w:num w:numId="11">
    <w:abstractNumId w:val="4"/>
  </w:num>
  <w:num w:numId="12">
    <w:abstractNumId w:val="1"/>
  </w:num>
  <w:num w:numId="13">
    <w:abstractNumId w:val="0"/>
  </w:num>
  <w:num w:numId="14">
    <w:abstractNumId w:val="12"/>
  </w:num>
  <w:num w:numId="15">
    <w:abstractNumId w:val="11"/>
  </w:num>
  <w:num w:numId="16">
    <w:abstractNumId w:val="10"/>
  </w:num>
  <w:num w:numId="17">
    <w:abstractNumId w:val="15"/>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1Nra0MDC2NDEyMjFR0lEKTi0uzszPAykwrgUAE05a3SwAAAA="/>
  </w:docVars>
  <w:rsids>
    <w:rsidRoot w:val="00694479"/>
    <w:rsid w:val="000001EF"/>
    <w:rsid w:val="00007322"/>
    <w:rsid w:val="00007728"/>
    <w:rsid w:val="00024584"/>
    <w:rsid w:val="00024730"/>
    <w:rsid w:val="00055E95"/>
    <w:rsid w:val="0007021F"/>
    <w:rsid w:val="00070A3B"/>
    <w:rsid w:val="000B2BA5"/>
    <w:rsid w:val="000F2F8C"/>
    <w:rsid w:val="0010006E"/>
    <w:rsid w:val="001045A8"/>
    <w:rsid w:val="00114A91"/>
    <w:rsid w:val="001427E1"/>
    <w:rsid w:val="00163668"/>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97D"/>
    <w:rsid w:val="00213B4C"/>
    <w:rsid w:val="002253B0"/>
    <w:rsid w:val="00236D54"/>
    <w:rsid w:val="00241D8C"/>
    <w:rsid w:val="00241FDB"/>
    <w:rsid w:val="0024720C"/>
    <w:rsid w:val="002617AE"/>
    <w:rsid w:val="002638D0"/>
    <w:rsid w:val="002647D3"/>
    <w:rsid w:val="00275EAE"/>
    <w:rsid w:val="00294998"/>
    <w:rsid w:val="00297F18"/>
    <w:rsid w:val="002A1945"/>
    <w:rsid w:val="002A1DF5"/>
    <w:rsid w:val="002B2958"/>
    <w:rsid w:val="002B3FC8"/>
    <w:rsid w:val="002D23C5"/>
    <w:rsid w:val="002D6137"/>
    <w:rsid w:val="002E7E61"/>
    <w:rsid w:val="002F05E5"/>
    <w:rsid w:val="002F254D"/>
    <w:rsid w:val="002F30E4"/>
    <w:rsid w:val="00307140"/>
    <w:rsid w:val="00316DFF"/>
    <w:rsid w:val="00325B57"/>
    <w:rsid w:val="00336056"/>
    <w:rsid w:val="00346E40"/>
    <w:rsid w:val="003544E1"/>
    <w:rsid w:val="00366398"/>
    <w:rsid w:val="003A0632"/>
    <w:rsid w:val="003A30E5"/>
    <w:rsid w:val="003A6ADF"/>
    <w:rsid w:val="003B5928"/>
    <w:rsid w:val="003D380F"/>
    <w:rsid w:val="003E160D"/>
    <w:rsid w:val="003F1D5F"/>
    <w:rsid w:val="00405128"/>
    <w:rsid w:val="00406CFF"/>
    <w:rsid w:val="00416B25"/>
    <w:rsid w:val="00420592"/>
    <w:rsid w:val="004319E0"/>
    <w:rsid w:val="00437E8C"/>
    <w:rsid w:val="00440225"/>
    <w:rsid w:val="004726BC"/>
    <w:rsid w:val="00474105"/>
    <w:rsid w:val="00480E6E"/>
    <w:rsid w:val="00486277"/>
    <w:rsid w:val="00494CF6"/>
    <w:rsid w:val="00495F8D"/>
    <w:rsid w:val="004A1FAE"/>
    <w:rsid w:val="004A32FF"/>
    <w:rsid w:val="004B06EB"/>
    <w:rsid w:val="004B6AD0"/>
    <w:rsid w:val="004C2D5D"/>
    <w:rsid w:val="004C33E1"/>
    <w:rsid w:val="004E01EB"/>
    <w:rsid w:val="004E2794"/>
    <w:rsid w:val="00510392"/>
    <w:rsid w:val="00513E2A"/>
    <w:rsid w:val="00566A35"/>
    <w:rsid w:val="0056701E"/>
    <w:rsid w:val="005740D7"/>
    <w:rsid w:val="005A0F26"/>
    <w:rsid w:val="005A1B10"/>
    <w:rsid w:val="005A6850"/>
    <w:rsid w:val="005B1B1B"/>
    <w:rsid w:val="005C5932"/>
    <w:rsid w:val="005D3CA7"/>
    <w:rsid w:val="005D4CC1"/>
    <w:rsid w:val="005F4B91"/>
    <w:rsid w:val="005F55D2"/>
    <w:rsid w:val="0062312F"/>
    <w:rsid w:val="00625F2C"/>
    <w:rsid w:val="006618E9"/>
    <w:rsid w:val="0068194B"/>
    <w:rsid w:val="00692703"/>
    <w:rsid w:val="00694479"/>
    <w:rsid w:val="006A1962"/>
    <w:rsid w:val="006B5D48"/>
    <w:rsid w:val="006B7D7B"/>
    <w:rsid w:val="006C1A5E"/>
    <w:rsid w:val="006E1507"/>
    <w:rsid w:val="006E69AD"/>
    <w:rsid w:val="00712D8B"/>
    <w:rsid w:val="007273B7"/>
    <w:rsid w:val="00733E0A"/>
    <w:rsid w:val="0074403D"/>
    <w:rsid w:val="00746D44"/>
    <w:rsid w:val="007538DC"/>
    <w:rsid w:val="00757803"/>
    <w:rsid w:val="0079206B"/>
    <w:rsid w:val="00796076"/>
    <w:rsid w:val="007C0566"/>
    <w:rsid w:val="007C606B"/>
    <w:rsid w:val="007E6A61"/>
    <w:rsid w:val="00801140"/>
    <w:rsid w:val="00803404"/>
    <w:rsid w:val="00834955"/>
    <w:rsid w:val="00855B59"/>
    <w:rsid w:val="00860461"/>
    <w:rsid w:val="0086487C"/>
    <w:rsid w:val="00870B20"/>
    <w:rsid w:val="008829F8"/>
    <w:rsid w:val="00885897"/>
    <w:rsid w:val="008A6538"/>
    <w:rsid w:val="008C7056"/>
    <w:rsid w:val="008D1071"/>
    <w:rsid w:val="008F3B14"/>
    <w:rsid w:val="00901899"/>
    <w:rsid w:val="0090344B"/>
    <w:rsid w:val="00905715"/>
    <w:rsid w:val="0091321E"/>
    <w:rsid w:val="00913946"/>
    <w:rsid w:val="0092726B"/>
    <w:rsid w:val="009361BA"/>
    <w:rsid w:val="00944F78"/>
    <w:rsid w:val="009510E7"/>
    <w:rsid w:val="00952C89"/>
    <w:rsid w:val="009571D8"/>
    <w:rsid w:val="009650EA"/>
    <w:rsid w:val="0097790C"/>
    <w:rsid w:val="0098506E"/>
    <w:rsid w:val="009A44CE"/>
    <w:rsid w:val="009C4DFC"/>
    <w:rsid w:val="009D44F8"/>
    <w:rsid w:val="009E3160"/>
    <w:rsid w:val="009F220C"/>
    <w:rsid w:val="009F3B05"/>
    <w:rsid w:val="009F4931"/>
    <w:rsid w:val="00A14534"/>
    <w:rsid w:val="00A16DAA"/>
    <w:rsid w:val="00A24162"/>
    <w:rsid w:val="00A25023"/>
    <w:rsid w:val="00A270EA"/>
    <w:rsid w:val="00A34BA2"/>
    <w:rsid w:val="00A36F27"/>
    <w:rsid w:val="00A42E32"/>
    <w:rsid w:val="00A46E63"/>
    <w:rsid w:val="00A51DC5"/>
    <w:rsid w:val="00A53DE1"/>
    <w:rsid w:val="00A615E1"/>
    <w:rsid w:val="00A755E8"/>
    <w:rsid w:val="00A93A5D"/>
    <w:rsid w:val="00AB32F8"/>
    <w:rsid w:val="00AB610B"/>
    <w:rsid w:val="00AD360E"/>
    <w:rsid w:val="00AD40FB"/>
    <w:rsid w:val="00AD782D"/>
    <w:rsid w:val="00AE7650"/>
    <w:rsid w:val="00B10EBE"/>
    <w:rsid w:val="00B236F1"/>
    <w:rsid w:val="00B50F99"/>
    <w:rsid w:val="00B51D1B"/>
    <w:rsid w:val="00B540F4"/>
    <w:rsid w:val="00B60FD0"/>
    <w:rsid w:val="00B622DF"/>
    <w:rsid w:val="00B6332A"/>
    <w:rsid w:val="00B81760"/>
    <w:rsid w:val="00B8494C"/>
    <w:rsid w:val="00BA1546"/>
    <w:rsid w:val="00BB4E51"/>
    <w:rsid w:val="00BD431F"/>
    <w:rsid w:val="00BE423E"/>
    <w:rsid w:val="00BF61AC"/>
    <w:rsid w:val="00C47FA6"/>
    <w:rsid w:val="00C57FC6"/>
    <w:rsid w:val="00C66A7D"/>
    <w:rsid w:val="00C779DA"/>
    <w:rsid w:val="00C814F7"/>
    <w:rsid w:val="00CA4B4D"/>
    <w:rsid w:val="00CB35C3"/>
    <w:rsid w:val="00CD323D"/>
    <w:rsid w:val="00CE4030"/>
    <w:rsid w:val="00CE64B3"/>
    <w:rsid w:val="00CF1A49"/>
    <w:rsid w:val="00D0630C"/>
    <w:rsid w:val="00D243A9"/>
    <w:rsid w:val="00D305E5"/>
    <w:rsid w:val="00D37CD3"/>
    <w:rsid w:val="00D66A52"/>
    <w:rsid w:val="00D66EFA"/>
    <w:rsid w:val="00D72A2D"/>
    <w:rsid w:val="00D9521A"/>
    <w:rsid w:val="00DA3914"/>
    <w:rsid w:val="00DA59AA"/>
    <w:rsid w:val="00DB6915"/>
    <w:rsid w:val="00DB7E1E"/>
    <w:rsid w:val="00DC1B78"/>
    <w:rsid w:val="00DC2A2F"/>
    <w:rsid w:val="00DC600B"/>
    <w:rsid w:val="00DE0FAA"/>
    <w:rsid w:val="00DE136D"/>
    <w:rsid w:val="00DE6534"/>
    <w:rsid w:val="00DF4D6C"/>
    <w:rsid w:val="00E01923"/>
    <w:rsid w:val="00E14498"/>
    <w:rsid w:val="00E2397A"/>
    <w:rsid w:val="00E254DB"/>
    <w:rsid w:val="00E300FC"/>
    <w:rsid w:val="00E362DB"/>
    <w:rsid w:val="00E5632B"/>
    <w:rsid w:val="00E70240"/>
    <w:rsid w:val="00E71E6B"/>
    <w:rsid w:val="00E81CC5"/>
    <w:rsid w:val="00E85A87"/>
    <w:rsid w:val="00E85B4A"/>
    <w:rsid w:val="00E9528E"/>
    <w:rsid w:val="00EA5099"/>
    <w:rsid w:val="00EC1351"/>
    <w:rsid w:val="00EC4CBF"/>
    <w:rsid w:val="00EE2CA8"/>
    <w:rsid w:val="00EF17E8"/>
    <w:rsid w:val="00EF51D9"/>
    <w:rsid w:val="00F130DD"/>
    <w:rsid w:val="00F24884"/>
    <w:rsid w:val="00F476C4"/>
    <w:rsid w:val="00F61DF9"/>
    <w:rsid w:val="00F72B17"/>
    <w:rsid w:val="00F81960"/>
    <w:rsid w:val="00F8769D"/>
    <w:rsid w:val="00F9350C"/>
    <w:rsid w:val="00F94EB5"/>
    <w:rsid w:val="00F9624D"/>
    <w:rsid w:val="00FB31C1"/>
    <w:rsid w:val="00FB58F2"/>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E00B3"/>
  <w15:chartTrackingRefBased/>
  <w15:docId w15:val="{E79EF05F-4F31-475D-BCAC-A43F4159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rPr>
      <w:lang w:val="en-GB"/>
    </w:rPr>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character" w:customStyle="1" w:styleId="style-scope">
    <w:name w:val="style-scope"/>
    <w:basedOn w:val="DefaultParagraphFont"/>
    <w:rsid w:val="00694479"/>
  </w:style>
  <w:style w:type="character" w:styleId="UnresolvedMention">
    <w:name w:val="Unresolved Mention"/>
    <w:basedOn w:val="DefaultParagraphFont"/>
    <w:uiPriority w:val="99"/>
    <w:semiHidden/>
    <w:unhideWhenUsed/>
    <w:rsid w:val="002A1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264840">
      <w:bodyDiv w:val="1"/>
      <w:marLeft w:val="0"/>
      <w:marRight w:val="0"/>
      <w:marTop w:val="0"/>
      <w:marBottom w:val="0"/>
      <w:divBdr>
        <w:top w:val="none" w:sz="0" w:space="0" w:color="auto"/>
        <w:left w:val="none" w:sz="0" w:space="0" w:color="auto"/>
        <w:bottom w:val="none" w:sz="0" w:space="0" w:color="auto"/>
        <w:right w:val="none" w:sz="0" w:space="0" w:color="auto"/>
      </w:divBdr>
    </w:div>
    <w:div w:id="1635870092">
      <w:bodyDiv w:val="1"/>
      <w:marLeft w:val="0"/>
      <w:marRight w:val="0"/>
      <w:marTop w:val="0"/>
      <w:marBottom w:val="0"/>
      <w:divBdr>
        <w:top w:val="none" w:sz="0" w:space="0" w:color="auto"/>
        <w:left w:val="none" w:sz="0" w:space="0" w:color="auto"/>
        <w:bottom w:val="none" w:sz="0" w:space="0" w:color="auto"/>
        <w:right w:val="none" w:sz="0" w:space="0" w:color="auto"/>
      </w:divBdr>
      <w:divsChild>
        <w:div w:id="990451746">
          <w:marLeft w:val="0"/>
          <w:marRight w:val="0"/>
          <w:marTop w:val="0"/>
          <w:marBottom w:val="0"/>
          <w:divBdr>
            <w:top w:val="none" w:sz="0" w:space="0" w:color="auto"/>
            <w:left w:val="none" w:sz="0" w:space="0" w:color="auto"/>
            <w:bottom w:val="none" w:sz="0" w:space="0" w:color="auto"/>
            <w:right w:val="none" w:sz="0" w:space="0" w:color="auto"/>
          </w:divBdr>
          <w:divsChild>
            <w:div w:id="1113133165">
              <w:marLeft w:val="0"/>
              <w:marRight w:val="0"/>
              <w:marTop w:val="0"/>
              <w:marBottom w:val="0"/>
              <w:divBdr>
                <w:top w:val="none" w:sz="0" w:space="0" w:color="auto"/>
                <w:left w:val="none" w:sz="0" w:space="0" w:color="auto"/>
                <w:bottom w:val="none" w:sz="0" w:space="0" w:color="auto"/>
                <w:right w:val="none" w:sz="0" w:space="0" w:color="auto"/>
              </w:divBdr>
              <w:divsChild>
                <w:div w:id="1524172702">
                  <w:marLeft w:val="0"/>
                  <w:marRight w:val="0"/>
                  <w:marTop w:val="0"/>
                  <w:marBottom w:val="0"/>
                  <w:divBdr>
                    <w:top w:val="none" w:sz="0" w:space="0" w:color="auto"/>
                    <w:left w:val="none" w:sz="0" w:space="0" w:color="auto"/>
                    <w:bottom w:val="none" w:sz="0" w:space="0" w:color="auto"/>
                    <w:right w:val="none" w:sz="0" w:space="0" w:color="auto"/>
                  </w:divBdr>
                  <w:divsChild>
                    <w:div w:id="1469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87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otaljobs.com/job/videographer/search-laboratory-job9559698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AppData\Local\Microsoft\Office\16.0\DTS\en-US%7b6BA55A24-D753-48F1-B695-BEBBA397D80D%7d\%7b1BCCA4E5-8D96-437A-B1C2-171D369E674A%7dtf1640248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A455D8F4424CDCB267070DEE5DB236"/>
        <w:category>
          <w:name w:val="General"/>
          <w:gallery w:val="placeholder"/>
        </w:category>
        <w:types>
          <w:type w:val="bbPlcHdr"/>
        </w:types>
        <w:behaviors>
          <w:behavior w:val="content"/>
        </w:behaviors>
        <w:guid w:val="{99A771CB-2A79-4BA1-8012-B64233BA5C27}"/>
      </w:docPartPr>
      <w:docPartBody>
        <w:p w:rsidR="00CC0646" w:rsidRDefault="00875D3E">
          <w:pPr>
            <w:pStyle w:val="15A455D8F4424CDCB267070DEE5DB236"/>
          </w:pPr>
          <w:r w:rsidRPr="00CF1A49">
            <w:t>·</w:t>
          </w:r>
        </w:p>
      </w:docPartBody>
    </w:docPart>
    <w:docPart>
      <w:docPartPr>
        <w:name w:val="B5F18C8B7CCE457EA70C4AE2BA3CAB9E"/>
        <w:category>
          <w:name w:val="General"/>
          <w:gallery w:val="placeholder"/>
        </w:category>
        <w:types>
          <w:type w:val="bbPlcHdr"/>
        </w:types>
        <w:behaviors>
          <w:behavior w:val="content"/>
        </w:behaviors>
        <w:guid w:val="{08E05648-A49D-458C-82C4-B84E2EFC7E9F}"/>
      </w:docPartPr>
      <w:docPartBody>
        <w:p w:rsidR="00CC0646" w:rsidRDefault="00875D3E">
          <w:pPr>
            <w:pStyle w:val="B5F18C8B7CCE457EA70C4AE2BA3CAB9E"/>
          </w:pPr>
          <w:r w:rsidRPr="00CF1A49">
            <w:t>Email</w:t>
          </w:r>
        </w:p>
      </w:docPartBody>
    </w:docPart>
    <w:docPart>
      <w:docPartPr>
        <w:name w:val="7C9384AAD0AE4325A0BAA2505CB2E95B"/>
        <w:category>
          <w:name w:val="General"/>
          <w:gallery w:val="placeholder"/>
        </w:category>
        <w:types>
          <w:type w:val="bbPlcHdr"/>
        </w:types>
        <w:behaviors>
          <w:behavior w:val="content"/>
        </w:behaviors>
        <w:guid w:val="{6FE7A469-E9A5-4130-B7E0-063DDD5ED41C}"/>
      </w:docPartPr>
      <w:docPartBody>
        <w:p w:rsidR="00CC0646" w:rsidRDefault="00875D3E">
          <w:pPr>
            <w:pStyle w:val="7C9384AAD0AE4325A0BAA2505CB2E95B"/>
          </w:pPr>
          <w:r w:rsidRPr="00CF1A49">
            <w:t>Education</w:t>
          </w:r>
        </w:p>
      </w:docPartBody>
    </w:docPart>
    <w:docPart>
      <w:docPartPr>
        <w:name w:val="CBF54FF411D2429DAF5827F73D8B7BDA"/>
        <w:category>
          <w:name w:val="General"/>
          <w:gallery w:val="placeholder"/>
        </w:category>
        <w:types>
          <w:type w:val="bbPlcHdr"/>
        </w:types>
        <w:behaviors>
          <w:behavior w:val="content"/>
        </w:behaviors>
        <w:guid w:val="{5CB3E2B6-C004-45E6-B9DF-9469E1E9034F}"/>
      </w:docPartPr>
      <w:docPartBody>
        <w:p w:rsidR="00CC0646" w:rsidRDefault="00875D3E">
          <w:pPr>
            <w:pStyle w:val="CBF54FF411D2429DAF5827F73D8B7BDA"/>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C47"/>
    <w:rsid w:val="006046AD"/>
    <w:rsid w:val="00652C47"/>
    <w:rsid w:val="00875D3E"/>
    <w:rsid w:val="00AA1038"/>
    <w:rsid w:val="00CC0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paragraph" w:customStyle="1" w:styleId="15A455D8F4424CDCB267070DEE5DB236">
    <w:name w:val="15A455D8F4424CDCB267070DEE5DB236"/>
  </w:style>
  <w:style w:type="paragraph" w:customStyle="1" w:styleId="B5F18C8B7CCE457EA70C4AE2BA3CAB9E">
    <w:name w:val="B5F18C8B7CCE457EA70C4AE2BA3CAB9E"/>
  </w:style>
  <w:style w:type="character" w:styleId="SubtleReference">
    <w:name w:val="Subtle Reference"/>
    <w:basedOn w:val="DefaultParagraphFont"/>
    <w:uiPriority w:val="10"/>
    <w:qFormat/>
    <w:rPr>
      <w:b/>
      <w:caps w:val="0"/>
      <w:smallCaps/>
      <w:color w:val="595959" w:themeColor="text1" w:themeTint="A6"/>
    </w:rPr>
  </w:style>
  <w:style w:type="paragraph" w:customStyle="1" w:styleId="7C9384AAD0AE4325A0BAA2505CB2E95B">
    <w:name w:val="7C9384AAD0AE4325A0BAA2505CB2E95B"/>
  </w:style>
  <w:style w:type="paragraph" w:customStyle="1" w:styleId="CBF54FF411D2429DAF5827F73D8B7BDA">
    <w:name w:val="CBF54FF411D2429DAF5827F73D8B7B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{1BCCA4E5-8D96-437A-B1C2-171D369E674A}tf16402488_win32</Template>
  <TotalTime>377</TotalTime>
  <Pages>4</Pages>
  <Words>1182</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4</cp:revision>
  <dcterms:created xsi:type="dcterms:W3CDTF">2021-12-09T14:33:00Z</dcterms:created>
  <dcterms:modified xsi:type="dcterms:W3CDTF">2021-12-10T11:44:00Z</dcterms:modified>
  <cp:category/>
</cp:coreProperties>
</file>