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88901"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67362A31" wp14:editId="23FD98BB">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5E0CB2C5" w14:textId="3E34C53A" w:rsidR="00C6554A" w:rsidRDefault="00404851" w:rsidP="00C6554A">
      <w:pPr>
        <w:pStyle w:val="Title"/>
      </w:pPr>
      <w:r>
        <w:t>ACADEMIC AND EMPLOYABILITY REPORT</w:t>
      </w:r>
    </w:p>
    <w:p w14:paraId="097F049C" w14:textId="2192F7AA" w:rsidR="00404851" w:rsidRDefault="00404851" w:rsidP="00404851">
      <w:pPr>
        <w:jc w:val="both"/>
      </w:pPr>
      <w:r>
        <w:t xml:space="preserve">                                                      MIHAELA BODE 1916537</w:t>
      </w:r>
    </w:p>
    <w:p w14:paraId="1E34010A" w14:textId="2949B8CA" w:rsidR="00404851" w:rsidRDefault="00404851" w:rsidP="00404851">
      <w:pPr>
        <w:jc w:val="both"/>
      </w:pPr>
      <w:r>
        <w:t xml:space="preserve">                                       ACADEMIC AND EMPLOYABILITY SKILLS</w:t>
      </w:r>
    </w:p>
    <w:p w14:paraId="0C42E6F7" w14:textId="3D683020" w:rsidR="00404851" w:rsidRDefault="00404851" w:rsidP="00404851">
      <w:pPr>
        <w:jc w:val="both"/>
      </w:pPr>
      <w:r>
        <w:t xml:space="preserve">                                                               PETER ALLEN</w:t>
      </w:r>
    </w:p>
    <w:p w14:paraId="610B008F" w14:textId="7E214BFB" w:rsidR="00404851" w:rsidRDefault="00404851" w:rsidP="00404851">
      <w:pPr>
        <w:jc w:val="both"/>
      </w:pPr>
    </w:p>
    <w:p w14:paraId="5E6CDAD0" w14:textId="663924D8" w:rsidR="00404851" w:rsidRDefault="00404851" w:rsidP="00404851">
      <w:pPr>
        <w:jc w:val="both"/>
        <w:rPr>
          <w:sz w:val="36"/>
          <w:szCs w:val="36"/>
        </w:rPr>
      </w:pPr>
      <w:r>
        <w:rPr>
          <w:sz w:val="36"/>
          <w:szCs w:val="36"/>
        </w:rPr>
        <w:t xml:space="preserve">                                      CONTENTS</w:t>
      </w:r>
    </w:p>
    <w:p w14:paraId="394772E6" w14:textId="050FA1C6" w:rsidR="00404851" w:rsidRDefault="00404851" w:rsidP="00404851">
      <w:pPr>
        <w:jc w:val="both"/>
        <w:rPr>
          <w:sz w:val="36"/>
          <w:szCs w:val="36"/>
        </w:rPr>
      </w:pPr>
    </w:p>
    <w:p w14:paraId="43BDCF98" w14:textId="63D1C991" w:rsidR="00404851" w:rsidRDefault="00404851" w:rsidP="00404851">
      <w:pPr>
        <w:jc w:val="both"/>
        <w:rPr>
          <w:sz w:val="36"/>
          <w:szCs w:val="36"/>
        </w:rPr>
      </w:pPr>
    </w:p>
    <w:p w14:paraId="022EA73B" w14:textId="279535A5" w:rsidR="00404851" w:rsidRDefault="00404851" w:rsidP="00404851">
      <w:pPr>
        <w:jc w:val="both"/>
        <w:rPr>
          <w:sz w:val="36"/>
          <w:szCs w:val="36"/>
        </w:rPr>
      </w:pPr>
      <w:r>
        <w:rPr>
          <w:sz w:val="36"/>
          <w:szCs w:val="36"/>
        </w:rPr>
        <w:t>INTRODUCTION…………………………………………</w:t>
      </w:r>
      <w:proofErr w:type="gramStart"/>
      <w:r>
        <w:rPr>
          <w:sz w:val="36"/>
          <w:szCs w:val="36"/>
        </w:rPr>
        <w:t>…..</w:t>
      </w:r>
      <w:proofErr w:type="gramEnd"/>
      <w:r>
        <w:rPr>
          <w:sz w:val="36"/>
          <w:szCs w:val="36"/>
        </w:rPr>
        <w:t>1</w:t>
      </w:r>
    </w:p>
    <w:p w14:paraId="2237B935" w14:textId="15B89B3F" w:rsidR="00404851" w:rsidRDefault="00404851" w:rsidP="00404851">
      <w:pPr>
        <w:jc w:val="both"/>
        <w:rPr>
          <w:sz w:val="36"/>
          <w:szCs w:val="36"/>
        </w:rPr>
      </w:pPr>
      <w:r>
        <w:rPr>
          <w:sz w:val="36"/>
          <w:szCs w:val="36"/>
        </w:rPr>
        <w:t>SWOT……………………………………………………………….2</w:t>
      </w:r>
    </w:p>
    <w:p w14:paraId="662876F5" w14:textId="09F0257B" w:rsidR="00404851" w:rsidRDefault="00404851" w:rsidP="00404851">
      <w:pPr>
        <w:jc w:val="both"/>
        <w:rPr>
          <w:sz w:val="36"/>
          <w:szCs w:val="36"/>
        </w:rPr>
      </w:pPr>
      <w:r>
        <w:rPr>
          <w:sz w:val="36"/>
          <w:szCs w:val="36"/>
        </w:rPr>
        <w:t>PERSONAL DEVELOPMENT PLAN ANALYSED.</w:t>
      </w:r>
    </w:p>
    <w:p w14:paraId="5CDA82E6" w14:textId="2D35329A" w:rsidR="00404851" w:rsidRDefault="00404851" w:rsidP="00404851">
      <w:pPr>
        <w:jc w:val="both"/>
        <w:rPr>
          <w:sz w:val="36"/>
          <w:szCs w:val="36"/>
        </w:rPr>
      </w:pPr>
      <w:r>
        <w:rPr>
          <w:sz w:val="36"/>
          <w:szCs w:val="36"/>
        </w:rPr>
        <w:t>………………………………………………………………………….5</w:t>
      </w:r>
    </w:p>
    <w:p w14:paraId="6CE30905" w14:textId="5CDE052B" w:rsidR="00404851" w:rsidRDefault="00404851" w:rsidP="00404851">
      <w:pPr>
        <w:jc w:val="both"/>
        <w:rPr>
          <w:sz w:val="36"/>
          <w:szCs w:val="36"/>
        </w:rPr>
      </w:pPr>
    </w:p>
    <w:p w14:paraId="4C79224E" w14:textId="5E25E273" w:rsidR="00404851" w:rsidRDefault="00404851" w:rsidP="00404851">
      <w:pPr>
        <w:jc w:val="both"/>
        <w:rPr>
          <w:sz w:val="36"/>
          <w:szCs w:val="36"/>
        </w:rPr>
      </w:pPr>
    </w:p>
    <w:p w14:paraId="6E6D46FE" w14:textId="714969B8" w:rsidR="00404851" w:rsidRDefault="00404851" w:rsidP="00404851">
      <w:pPr>
        <w:jc w:val="both"/>
        <w:rPr>
          <w:sz w:val="36"/>
          <w:szCs w:val="36"/>
        </w:rPr>
      </w:pPr>
    </w:p>
    <w:p w14:paraId="2869A3F8" w14:textId="77C418C3" w:rsidR="00404851" w:rsidRDefault="00404851" w:rsidP="00404851">
      <w:pPr>
        <w:jc w:val="both"/>
        <w:rPr>
          <w:sz w:val="36"/>
          <w:szCs w:val="36"/>
        </w:rPr>
      </w:pPr>
    </w:p>
    <w:p w14:paraId="38F6EF78" w14:textId="744DA788" w:rsidR="00404851" w:rsidRDefault="00404851" w:rsidP="00404851">
      <w:pPr>
        <w:jc w:val="both"/>
        <w:rPr>
          <w:sz w:val="36"/>
          <w:szCs w:val="36"/>
        </w:rPr>
      </w:pPr>
    </w:p>
    <w:p w14:paraId="6220FD8C" w14:textId="26ABC87D" w:rsidR="00404851" w:rsidRDefault="00404851" w:rsidP="00404851">
      <w:pPr>
        <w:jc w:val="both"/>
        <w:rPr>
          <w:sz w:val="36"/>
          <w:szCs w:val="36"/>
        </w:rPr>
      </w:pPr>
    </w:p>
    <w:p w14:paraId="27373B14" w14:textId="0CE235AD" w:rsidR="00404851" w:rsidRDefault="00404851" w:rsidP="00404851">
      <w:pPr>
        <w:jc w:val="both"/>
        <w:rPr>
          <w:sz w:val="36"/>
          <w:szCs w:val="36"/>
        </w:rPr>
      </w:pPr>
    </w:p>
    <w:p w14:paraId="5D31E54B" w14:textId="5E3657F8" w:rsidR="00404851" w:rsidRDefault="00404851" w:rsidP="00404851">
      <w:pPr>
        <w:jc w:val="both"/>
        <w:rPr>
          <w:sz w:val="36"/>
          <w:szCs w:val="36"/>
        </w:rPr>
      </w:pPr>
    </w:p>
    <w:p w14:paraId="65D9AA3F" w14:textId="6A6514F7" w:rsidR="00404851" w:rsidRDefault="00404851" w:rsidP="00404851">
      <w:pPr>
        <w:jc w:val="both"/>
        <w:rPr>
          <w:sz w:val="36"/>
          <w:szCs w:val="36"/>
        </w:rPr>
      </w:pPr>
    </w:p>
    <w:p w14:paraId="42E23F04" w14:textId="7C985CE2" w:rsidR="00404851" w:rsidRDefault="00404851" w:rsidP="00404851">
      <w:pPr>
        <w:jc w:val="both"/>
        <w:rPr>
          <w:sz w:val="36"/>
          <w:szCs w:val="36"/>
        </w:rPr>
      </w:pPr>
    </w:p>
    <w:p w14:paraId="7C304189" w14:textId="624F1349" w:rsidR="00404851" w:rsidRDefault="00404851" w:rsidP="00404851">
      <w:pPr>
        <w:jc w:val="both"/>
        <w:rPr>
          <w:sz w:val="36"/>
          <w:szCs w:val="36"/>
        </w:rPr>
      </w:pPr>
    </w:p>
    <w:p w14:paraId="718663D4" w14:textId="77777777" w:rsidR="00404851" w:rsidRDefault="00404851" w:rsidP="00404851">
      <w:pPr>
        <w:pStyle w:val="Title"/>
      </w:pPr>
      <w:r>
        <w:t>INTRODUCTION</w:t>
      </w:r>
    </w:p>
    <w:p w14:paraId="5351A332" w14:textId="77777777" w:rsidR="00404851" w:rsidRDefault="00404851" w:rsidP="00404851">
      <w:pPr>
        <w:pStyle w:val="Title"/>
      </w:pPr>
    </w:p>
    <w:p w14:paraId="47CADEAD" w14:textId="77777777" w:rsidR="00404851" w:rsidRDefault="00404851" w:rsidP="00404851">
      <w:pPr>
        <w:pStyle w:val="Title"/>
      </w:pPr>
    </w:p>
    <w:p w14:paraId="6E679856" w14:textId="77777777" w:rsidR="00404851" w:rsidRDefault="00404851" w:rsidP="00404851">
      <w:pPr>
        <w:rPr>
          <w:sz w:val="36"/>
          <w:szCs w:val="36"/>
        </w:rPr>
      </w:pPr>
      <w:r>
        <w:rPr>
          <w:sz w:val="36"/>
          <w:szCs w:val="36"/>
        </w:rPr>
        <w:t>All that I dreamed that maybe I will be able to fulfill a dream that provides for the completion of my studies. And there will not remain a dream hidden in my dream.</w:t>
      </w:r>
    </w:p>
    <w:p w14:paraId="64C14D5B" w14:textId="77777777" w:rsidR="00316A13" w:rsidRDefault="00404851" w:rsidP="00404851">
      <w:pPr>
        <w:rPr>
          <w:sz w:val="36"/>
          <w:szCs w:val="36"/>
        </w:rPr>
      </w:pPr>
      <w:r>
        <w:rPr>
          <w:sz w:val="36"/>
          <w:szCs w:val="36"/>
        </w:rPr>
        <w:t>In this I will write</w:t>
      </w:r>
      <w:r w:rsidR="00316A13">
        <w:rPr>
          <w:sz w:val="36"/>
          <w:szCs w:val="36"/>
        </w:rPr>
        <w:t xml:space="preserve"> about Academic and Employability Skill and how this course has helped me to make some decision about my future and set my horizons and ambition me to lead them to fulfillment.</w:t>
      </w:r>
    </w:p>
    <w:p w14:paraId="6B95E093" w14:textId="77777777" w:rsidR="00316A13" w:rsidRDefault="00316A13" w:rsidP="00404851">
      <w:pPr>
        <w:rPr>
          <w:sz w:val="36"/>
          <w:szCs w:val="36"/>
        </w:rPr>
      </w:pPr>
      <w:r>
        <w:rPr>
          <w:sz w:val="36"/>
          <w:szCs w:val="36"/>
        </w:rPr>
        <w:t xml:space="preserve">The course help me to </w:t>
      </w:r>
      <w:proofErr w:type="spellStart"/>
      <w:r>
        <w:rPr>
          <w:sz w:val="36"/>
          <w:szCs w:val="36"/>
        </w:rPr>
        <w:t>analyse</w:t>
      </w:r>
      <w:proofErr w:type="spellEnd"/>
      <w:r>
        <w:rPr>
          <w:sz w:val="36"/>
          <w:szCs w:val="36"/>
        </w:rPr>
        <w:t xml:space="preserve"> me as a person and also to help me to create a SWOT and Personal Development Plan where I set my goals which I want to achieved on the end of this course and also the end of university year.</w:t>
      </w:r>
    </w:p>
    <w:p w14:paraId="5CD4B345" w14:textId="77777777" w:rsidR="00982F6D" w:rsidRDefault="00316A13" w:rsidP="00404851">
      <w:pPr>
        <w:rPr>
          <w:sz w:val="36"/>
          <w:szCs w:val="36"/>
        </w:rPr>
      </w:pPr>
      <w:r>
        <w:rPr>
          <w:sz w:val="36"/>
          <w:szCs w:val="36"/>
        </w:rPr>
        <w:t>In this report you will discover all my opinions and goals that I was worked</w:t>
      </w:r>
      <w:r w:rsidR="00982F6D">
        <w:rPr>
          <w:sz w:val="36"/>
          <w:szCs w:val="36"/>
        </w:rPr>
        <w:t xml:space="preserve"> and now are completed.</w:t>
      </w:r>
    </w:p>
    <w:p w14:paraId="7BEA38ED" w14:textId="77777777" w:rsidR="00982F6D" w:rsidRDefault="00982F6D" w:rsidP="00404851">
      <w:pPr>
        <w:rPr>
          <w:sz w:val="36"/>
          <w:szCs w:val="36"/>
        </w:rPr>
      </w:pPr>
      <w:r>
        <w:rPr>
          <w:sz w:val="36"/>
          <w:szCs w:val="36"/>
        </w:rPr>
        <w:t xml:space="preserve">Everything I was learning at Academic and Employability Skills course I applied at my </w:t>
      </w:r>
      <w:proofErr w:type="gramStart"/>
      <w:r>
        <w:rPr>
          <w:sz w:val="36"/>
          <w:szCs w:val="36"/>
        </w:rPr>
        <w:t>work place</w:t>
      </w:r>
      <w:proofErr w:type="gramEnd"/>
      <w:r>
        <w:rPr>
          <w:sz w:val="36"/>
          <w:szCs w:val="36"/>
        </w:rPr>
        <w:t xml:space="preserve"> and helped me a lot to understand and to managed the difficult moments easily then before. And </w:t>
      </w:r>
      <w:proofErr w:type="gramStart"/>
      <w:r>
        <w:rPr>
          <w:sz w:val="36"/>
          <w:szCs w:val="36"/>
        </w:rPr>
        <w:t>also</w:t>
      </w:r>
      <w:proofErr w:type="gramEnd"/>
      <w:r>
        <w:rPr>
          <w:sz w:val="36"/>
          <w:szCs w:val="36"/>
        </w:rPr>
        <w:t xml:space="preserve"> I work a lot at my weaknesses and I become more confident in </w:t>
      </w:r>
      <w:proofErr w:type="spellStart"/>
      <w:r>
        <w:rPr>
          <w:sz w:val="36"/>
          <w:szCs w:val="36"/>
        </w:rPr>
        <w:t>my self</w:t>
      </w:r>
      <w:proofErr w:type="spellEnd"/>
      <w:r>
        <w:rPr>
          <w:sz w:val="36"/>
          <w:szCs w:val="36"/>
        </w:rPr>
        <w:t xml:space="preserve"> and my attitude is more professional. </w:t>
      </w:r>
    </w:p>
    <w:p w14:paraId="2C63552C" w14:textId="77777777" w:rsidR="00982F6D" w:rsidRDefault="00982F6D" w:rsidP="00404851">
      <w:pPr>
        <w:rPr>
          <w:sz w:val="36"/>
          <w:szCs w:val="36"/>
        </w:rPr>
      </w:pPr>
    </w:p>
    <w:p w14:paraId="4C51A84F" w14:textId="77777777" w:rsidR="00982F6D" w:rsidRDefault="00982F6D" w:rsidP="00404851">
      <w:pPr>
        <w:rPr>
          <w:sz w:val="36"/>
          <w:szCs w:val="36"/>
        </w:rPr>
      </w:pPr>
      <w:r>
        <w:rPr>
          <w:sz w:val="36"/>
          <w:szCs w:val="36"/>
        </w:rPr>
        <w:t xml:space="preserve">           SWOT</w:t>
      </w:r>
    </w:p>
    <w:p w14:paraId="4DD24ECD" w14:textId="77777777" w:rsidR="00982F6D" w:rsidRDefault="00982F6D" w:rsidP="00404851">
      <w:pPr>
        <w:rPr>
          <w:sz w:val="36"/>
          <w:szCs w:val="36"/>
        </w:rPr>
      </w:pPr>
      <w:r>
        <w:rPr>
          <w:sz w:val="36"/>
          <w:szCs w:val="36"/>
        </w:rPr>
        <w:t>S-strengths</w:t>
      </w:r>
    </w:p>
    <w:p w14:paraId="60D5A758" w14:textId="77777777" w:rsidR="00982F6D" w:rsidRDefault="00982F6D" w:rsidP="00404851">
      <w:pPr>
        <w:rPr>
          <w:sz w:val="36"/>
          <w:szCs w:val="36"/>
        </w:rPr>
      </w:pPr>
      <w:r>
        <w:rPr>
          <w:sz w:val="36"/>
          <w:szCs w:val="36"/>
        </w:rPr>
        <w:t>W-weaknesses</w:t>
      </w:r>
    </w:p>
    <w:p w14:paraId="6B702C4E" w14:textId="77777777" w:rsidR="00982F6D" w:rsidRDefault="00982F6D" w:rsidP="00404851">
      <w:pPr>
        <w:rPr>
          <w:sz w:val="36"/>
          <w:szCs w:val="36"/>
        </w:rPr>
      </w:pPr>
      <w:r>
        <w:rPr>
          <w:sz w:val="36"/>
          <w:szCs w:val="36"/>
        </w:rPr>
        <w:t xml:space="preserve">O-opportunities </w:t>
      </w:r>
    </w:p>
    <w:p w14:paraId="73A74DDE" w14:textId="77777777" w:rsidR="00982F6D" w:rsidRDefault="00982F6D" w:rsidP="00404851">
      <w:pPr>
        <w:rPr>
          <w:sz w:val="36"/>
          <w:szCs w:val="36"/>
        </w:rPr>
      </w:pPr>
      <w:r>
        <w:rPr>
          <w:sz w:val="36"/>
          <w:szCs w:val="36"/>
        </w:rPr>
        <w:t>T-threats</w:t>
      </w:r>
    </w:p>
    <w:p w14:paraId="01F3D975" w14:textId="77777777" w:rsidR="00982F6D" w:rsidRDefault="00982F6D" w:rsidP="00404851">
      <w:pPr>
        <w:rPr>
          <w:sz w:val="36"/>
          <w:szCs w:val="36"/>
        </w:rPr>
      </w:pPr>
      <w:r>
        <w:rPr>
          <w:sz w:val="36"/>
          <w:szCs w:val="36"/>
        </w:rPr>
        <w:t>SWOT-is a strategic planning technique used to help a person on organization your plan with your important opportunities.</w:t>
      </w:r>
    </w:p>
    <w:p w14:paraId="141074E1" w14:textId="77777777" w:rsidR="0028183F" w:rsidRDefault="00982F6D" w:rsidP="00404851">
      <w:pPr>
        <w:rPr>
          <w:sz w:val="36"/>
          <w:szCs w:val="36"/>
          <w:u w:val="single"/>
        </w:rPr>
      </w:pPr>
      <w:r>
        <w:rPr>
          <w:sz w:val="36"/>
          <w:szCs w:val="36"/>
        </w:rPr>
        <w:t xml:space="preserve">     </w:t>
      </w:r>
      <w:r w:rsidR="00404851">
        <w:t xml:space="preserve"> </w:t>
      </w:r>
      <w:r w:rsidR="0028183F">
        <w:rPr>
          <w:sz w:val="36"/>
          <w:szCs w:val="36"/>
          <w:u w:val="single"/>
        </w:rPr>
        <w:t>STRENGTHS</w:t>
      </w:r>
    </w:p>
    <w:p w14:paraId="47A600E3" w14:textId="77777777" w:rsidR="0028183F" w:rsidRDefault="0028183F" w:rsidP="00404851">
      <w:pPr>
        <w:rPr>
          <w:sz w:val="36"/>
          <w:szCs w:val="36"/>
        </w:rPr>
      </w:pPr>
      <w:r>
        <w:rPr>
          <w:sz w:val="36"/>
          <w:szCs w:val="36"/>
        </w:rPr>
        <w:t xml:space="preserve">-I have a good organization </w:t>
      </w:r>
      <w:proofErr w:type="gramStart"/>
      <w:r>
        <w:rPr>
          <w:sz w:val="36"/>
          <w:szCs w:val="36"/>
        </w:rPr>
        <w:t>skills</w:t>
      </w:r>
      <w:proofErr w:type="gramEnd"/>
      <w:r>
        <w:rPr>
          <w:sz w:val="36"/>
          <w:szCs w:val="36"/>
        </w:rPr>
        <w:t>.</w:t>
      </w:r>
    </w:p>
    <w:p w14:paraId="12DCDD6D" w14:textId="77777777" w:rsidR="0028183F" w:rsidRDefault="0028183F" w:rsidP="00404851">
      <w:pPr>
        <w:rPr>
          <w:sz w:val="36"/>
          <w:szCs w:val="36"/>
        </w:rPr>
      </w:pPr>
      <w:r>
        <w:rPr>
          <w:sz w:val="36"/>
          <w:szCs w:val="36"/>
        </w:rPr>
        <w:t>-I have ability to work under pressure.</w:t>
      </w:r>
    </w:p>
    <w:p w14:paraId="5079851D" w14:textId="77777777" w:rsidR="0028183F" w:rsidRDefault="0028183F" w:rsidP="00404851">
      <w:pPr>
        <w:rPr>
          <w:sz w:val="36"/>
          <w:szCs w:val="36"/>
        </w:rPr>
      </w:pPr>
      <w:r>
        <w:rPr>
          <w:sz w:val="36"/>
          <w:szCs w:val="36"/>
        </w:rPr>
        <w:t xml:space="preserve">-I am good in what I </w:t>
      </w:r>
      <w:proofErr w:type="gramStart"/>
      <w:r>
        <w:rPr>
          <w:sz w:val="36"/>
          <w:szCs w:val="36"/>
        </w:rPr>
        <w:t>doing</w:t>
      </w:r>
      <w:proofErr w:type="gramEnd"/>
      <w:r>
        <w:rPr>
          <w:sz w:val="36"/>
          <w:szCs w:val="36"/>
        </w:rPr>
        <w:t xml:space="preserve"> at work.</w:t>
      </w:r>
    </w:p>
    <w:p w14:paraId="138EB247" w14:textId="6F8D1C18" w:rsidR="0028183F" w:rsidRDefault="0028183F" w:rsidP="00404851">
      <w:pPr>
        <w:rPr>
          <w:sz w:val="36"/>
          <w:szCs w:val="36"/>
        </w:rPr>
      </w:pPr>
      <w:r>
        <w:rPr>
          <w:sz w:val="36"/>
          <w:szCs w:val="36"/>
        </w:rPr>
        <w:t>-I have diversity of experience in different jobs.</w:t>
      </w:r>
    </w:p>
    <w:p w14:paraId="137BADD9" w14:textId="3222010B" w:rsidR="0028183F" w:rsidRDefault="0028183F" w:rsidP="00404851">
      <w:pPr>
        <w:rPr>
          <w:sz w:val="36"/>
          <w:szCs w:val="36"/>
        </w:rPr>
      </w:pPr>
      <w:r>
        <w:rPr>
          <w:sz w:val="36"/>
          <w:szCs w:val="36"/>
        </w:rPr>
        <w:t>-I am enthusiastic person.</w:t>
      </w:r>
    </w:p>
    <w:p w14:paraId="5D8EDBC9" w14:textId="5253CB8D" w:rsidR="0028183F" w:rsidRDefault="0028183F" w:rsidP="00404851">
      <w:pPr>
        <w:rPr>
          <w:sz w:val="36"/>
          <w:szCs w:val="36"/>
        </w:rPr>
      </w:pPr>
      <w:r>
        <w:rPr>
          <w:sz w:val="36"/>
          <w:szCs w:val="36"/>
        </w:rPr>
        <w:t>-I am highly dedicated person at work.</w:t>
      </w:r>
    </w:p>
    <w:p w14:paraId="73B4B291" w14:textId="77777777" w:rsidR="0028183F" w:rsidRDefault="0028183F" w:rsidP="00404851">
      <w:pPr>
        <w:rPr>
          <w:sz w:val="36"/>
          <w:szCs w:val="36"/>
        </w:rPr>
      </w:pPr>
    </w:p>
    <w:p w14:paraId="3C7CE995" w14:textId="681CDD78" w:rsidR="0028183F" w:rsidRDefault="0028183F" w:rsidP="00404851">
      <w:pPr>
        <w:rPr>
          <w:sz w:val="36"/>
          <w:szCs w:val="36"/>
          <w:u w:val="single"/>
        </w:rPr>
      </w:pPr>
      <w:r>
        <w:rPr>
          <w:sz w:val="36"/>
          <w:szCs w:val="36"/>
          <w:u w:val="single"/>
        </w:rPr>
        <w:t xml:space="preserve">     WEAKNESSES</w:t>
      </w:r>
    </w:p>
    <w:p w14:paraId="3669234E" w14:textId="25477C31" w:rsidR="0028183F" w:rsidRDefault="0028183F" w:rsidP="0028183F">
      <w:pPr>
        <w:rPr>
          <w:sz w:val="36"/>
          <w:szCs w:val="36"/>
        </w:rPr>
      </w:pPr>
      <w:r>
        <w:rPr>
          <w:sz w:val="36"/>
          <w:szCs w:val="36"/>
        </w:rPr>
        <w:t>-I am very emotional person.</w:t>
      </w:r>
    </w:p>
    <w:p w14:paraId="42741B53" w14:textId="28076607" w:rsidR="0028183F" w:rsidRDefault="0028183F" w:rsidP="0028183F">
      <w:pPr>
        <w:rPr>
          <w:sz w:val="36"/>
          <w:szCs w:val="36"/>
        </w:rPr>
      </w:pPr>
      <w:r>
        <w:rPr>
          <w:sz w:val="36"/>
          <w:szCs w:val="36"/>
        </w:rPr>
        <w:t>-I am very shy in front of large groups.</w:t>
      </w:r>
    </w:p>
    <w:p w14:paraId="3EE1EE63" w14:textId="0BF71AA7" w:rsidR="0028183F" w:rsidRDefault="0028183F" w:rsidP="0028183F">
      <w:pPr>
        <w:rPr>
          <w:sz w:val="36"/>
          <w:szCs w:val="36"/>
        </w:rPr>
      </w:pPr>
      <w:r>
        <w:rPr>
          <w:sz w:val="36"/>
          <w:szCs w:val="36"/>
        </w:rPr>
        <w:t>-I can get stressed easily.</w:t>
      </w:r>
    </w:p>
    <w:p w14:paraId="21C630B7" w14:textId="03B8FC96" w:rsidR="0028183F" w:rsidRDefault="0028183F" w:rsidP="0028183F">
      <w:pPr>
        <w:rPr>
          <w:sz w:val="36"/>
          <w:szCs w:val="36"/>
        </w:rPr>
      </w:pPr>
      <w:r>
        <w:rPr>
          <w:sz w:val="36"/>
          <w:szCs w:val="36"/>
        </w:rPr>
        <w:t>-I am poor at dealing with conflicts.</w:t>
      </w:r>
    </w:p>
    <w:p w14:paraId="6ABEAC8E" w14:textId="52434863" w:rsidR="0028183F" w:rsidRDefault="0028183F" w:rsidP="0028183F">
      <w:pPr>
        <w:rPr>
          <w:sz w:val="36"/>
          <w:szCs w:val="36"/>
          <w:u w:val="single"/>
        </w:rPr>
      </w:pPr>
      <w:r>
        <w:rPr>
          <w:sz w:val="36"/>
          <w:szCs w:val="36"/>
        </w:rPr>
        <w:t xml:space="preserve">     </w:t>
      </w:r>
      <w:r>
        <w:rPr>
          <w:sz w:val="36"/>
          <w:szCs w:val="36"/>
          <w:u w:val="single"/>
        </w:rPr>
        <w:t>OPPORTUNITIES</w:t>
      </w:r>
    </w:p>
    <w:p w14:paraId="7A3CCDE9" w14:textId="244AB40A" w:rsidR="0028183F" w:rsidRDefault="0028183F" w:rsidP="0028183F">
      <w:pPr>
        <w:rPr>
          <w:sz w:val="36"/>
          <w:szCs w:val="36"/>
        </w:rPr>
      </w:pPr>
      <w:r>
        <w:rPr>
          <w:sz w:val="36"/>
          <w:szCs w:val="36"/>
        </w:rPr>
        <w:t>-I have been offered this opportunity to study and to complete my studies.</w:t>
      </w:r>
    </w:p>
    <w:p w14:paraId="60E99ADA" w14:textId="6250A1DD" w:rsidR="0028183F" w:rsidRDefault="0028183F" w:rsidP="0028183F">
      <w:pPr>
        <w:rPr>
          <w:sz w:val="36"/>
          <w:szCs w:val="36"/>
        </w:rPr>
      </w:pPr>
      <w:r>
        <w:rPr>
          <w:sz w:val="36"/>
          <w:szCs w:val="36"/>
        </w:rPr>
        <w:t>-I have been offered this occasion to improve my communication and writing skills on English.</w:t>
      </w:r>
    </w:p>
    <w:p w14:paraId="4A5E9365" w14:textId="7AAAE0AE" w:rsidR="0028183F" w:rsidRDefault="0028183F" w:rsidP="0028183F">
      <w:pPr>
        <w:rPr>
          <w:sz w:val="36"/>
          <w:szCs w:val="36"/>
        </w:rPr>
      </w:pPr>
      <w:r>
        <w:rPr>
          <w:sz w:val="36"/>
          <w:szCs w:val="36"/>
        </w:rPr>
        <w:t xml:space="preserve">-I have the chance to get up </w:t>
      </w:r>
      <w:r w:rsidR="00B74F34">
        <w:rPr>
          <w:sz w:val="36"/>
          <w:szCs w:val="36"/>
        </w:rPr>
        <w:t>from the cleaner position to supervisor or more….</w:t>
      </w:r>
    </w:p>
    <w:p w14:paraId="087A682D" w14:textId="4C1724B5" w:rsidR="00B74F34" w:rsidRDefault="00B74F34" w:rsidP="0028183F">
      <w:pPr>
        <w:rPr>
          <w:sz w:val="36"/>
          <w:szCs w:val="36"/>
        </w:rPr>
      </w:pPr>
      <w:r>
        <w:rPr>
          <w:sz w:val="36"/>
          <w:szCs w:val="36"/>
        </w:rPr>
        <w:t>-</w:t>
      </w:r>
      <w:proofErr w:type="gramStart"/>
      <w:r>
        <w:rPr>
          <w:sz w:val="36"/>
          <w:szCs w:val="36"/>
        </w:rPr>
        <w:t>Also</w:t>
      </w:r>
      <w:proofErr w:type="gramEnd"/>
      <w:r>
        <w:rPr>
          <w:sz w:val="36"/>
          <w:szCs w:val="36"/>
        </w:rPr>
        <w:t xml:space="preserve"> I have the opportunity to learn the digital skills and how to use the modern technologies (laptop, computers </w:t>
      </w:r>
      <w:proofErr w:type="spellStart"/>
      <w:r>
        <w:rPr>
          <w:sz w:val="36"/>
          <w:szCs w:val="36"/>
        </w:rPr>
        <w:t>etc</w:t>
      </w:r>
      <w:proofErr w:type="spellEnd"/>
      <w:r>
        <w:rPr>
          <w:sz w:val="36"/>
          <w:szCs w:val="36"/>
        </w:rPr>
        <w:t>,).</w:t>
      </w:r>
    </w:p>
    <w:p w14:paraId="0D2B2147" w14:textId="0A5A6D84" w:rsidR="00B74F34" w:rsidRDefault="00B74F34" w:rsidP="0028183F">
      <w:pPr>
        <w:rPr>
          <w:sz w:val="36"/>
          <w:szCs w:val="36"/>
          <w:u w:val="single"/>
        </w:rPr>
      </w:pPr>
      <w:r>
        <w:rPr>
          <w:sz w:val="36"/>
          <w:szCs w:val="36"/>
        </w:rPr>
        <w:t xml:space="preserve">       </w:t>
      </w:r>
      <w:r>
        <w:rPr>
          <w:sz w:val="36"/>
          <w:szCs w:val="36"/>
          <w:u w:val="single"/>
        </w:rPr>
        <w:t>THREATS</w:t>
      </w:r>
    </w:p>
    <w:p w14:paraId="4A280EBC" w14:textId="7CDA9330" w:rsidR="00B74F34" w:rsidRDefault="00B74F34" w:rsidP="0028183F">
      <w:pPr>
        <w:rPr>
          <w:sz w:val="36"/>
          <w:szCs w:val="36"/>
        </w:rPr>
      </w:pPr>
      <w:r>
        <w:rPr>
          <w:sz w:val="36"/>
          <w:szCs w:val="36"/>
        </w:rPr>
        <w:t xml:space="preserve">-Life is </w:t>
      </w:r>
      <w:proofErr w:type="spellStart"/>
      <w:r>
        <w:rPr>
          <w:sz w:val="36"/>
          <w:szCs w:val="36"/>
        </w:rPr>
        <w:t>to</w:t>
      </w:r>
      <w:proofErr w:type="spellEnd"/>
      <w:r>
        <w:rPr>
          <w:sz w:val="36"/>
          <w:szCs w:val="36"/>
        </w:rPr>
        <w:t xml:space="preserve"> expensive and </w:t>
      </w:r>
      <w:proofErr w:type="gramStart"/>
      <w:r>
        <w:rPr>
          <w:sz w:val="36"/>
          <w:szCs w:val="36"/>
        </w:rPr>
        <w:t>really</w:t>
      </w:r>
      <w:proofErr w:type="gramEnd"/>
      <w:r>
        <w:rPr>
          <w:sz w:val="36"/>
          <w:szCs w:val="36"/>
        </w:rPr>
        <w:t xml:space="preserve"> I need to have a good job and to take care about my family and to offer them a decent life.</w:t>
      </w:r>
    </w:p>
    <w:p w14:paraId="684D9963" w14:textId="0097B34C" w:rsidR="00B74F34" w:rsidRDefault="00B74F34" w:rsidP="0028183F">
      <w:pPr>
        <w:rPr>
          <w:sz w:val="36"/>
          <w:szCs w:val="36"/>
        </w:rPr>
      </w:pPr>
      <w:r>
        <w:rPr>
          <w:sz w:val="36"/>
          <w:szCs w:val="36"/>
        </w:rPr>
        <w:t>-I need to find a job closure because is expensive to traveling.</w:t>
      </w:r>
    </w:p>
    <w:p w14:paraId="56C610E6" w14:textId="6B1A5034" w:rsidR="00B74F34" w:rsidRDefault="00B74F34" w:rsidP="0028183F">
      <w:pPr>
        <w:rPr>
          <w:sz w:val="36"/>
          <w:szCs w:val="36"/>
        </w:rPr>
      </w:pPr>
      <w:r>
        <w:rPr>
          <w:sz w:val="36"/>
          <w:szCs w:val="36"/>
        </w:rPr>
        <w:t>-Focused on study and on the opportunities and not to leave nothing to disturb me.</w:t>
      </w:r>
    </w:p>
    <w:p w14:paraId="06C513A4" w14:textId="2EE8184F" w:rsidR="00B74F34" w:rsidRDefault="00B74F34" w:rsidP="0028183F">
      <w:pPr>
        <w:rPr>
          <w:sz w:val="36"/>
          <w:szCs w:val="36"/>
        </w:rPr>
      </w:pPr>
      <w:r>
        <w:rPr>
          <w:sz w:val="36"/>
          <w:szCs w:val="36"/>
        </w:rPr>
        <w:t>-And to leave nothing to disturb me from reaching my goals on this university years.</w:t>
      </w:r>
    </w:p>
    <w:p w14:paraId="18F95F66" w14:textId="31CD9795" w:rsidR="00B74F34" w:rsidRDefault="00B74F34" w:rsidP="0028183F">
      <w:pPr>
        <w:rPr>
          <w:sz w:val="36"/>
          <w:szCs w:val="36"/>
        </w:rPr>
      </w:pPr>
    </w:p>
    <w:p w14:paraId="6F041E5D" w14:textId="740D836E" w:rsidR="00964FF6" w:rsidRDefault="00B74F34" w:rsidP="0028183F">
      <w:pPr>
        <w:rPr>
          <w:sz w:val="36"/>
          <w:szCs w:val="36"/>
        </w:rPr>
      </w:pPr>
      <w:r>
        <w:rPr>
          <w:sz w:val="36"/>
          <w:szCs w:val="36"/>
        </w:rPr>
        <w:t>PERSONAL AND DEVELOPMENT PLAN ANALYSED</w:t>
      </w:r>
      <w:r w:rsidR="00964FF6">
        <w:rPr>
          <w:sz w:val="36"/>
          <w:szCs w:val="36"/>
        </w:rPr>
        <w:t>.</w:t>
      </w:r>
    </w:p>
    <w:p w14:paraId="7EB9BD90" w14:textId="71985CDE" w:rsidR="00964FF6" w:rsidRDefault="00964FF6" w:rsidP="0028183F">
      <w:pPr>
        <w:rPr>
          <w:sz w:val="36"/>
          <w:szCs w:val="36"/>
        </w:rPr>
      </w:pPr>
      <w:proofErr w:type="gramStart"/>
      <w:r>
        <w:rPr>
          <w:sz w:val="36"/>
          <w:szCs w:val="36"/>
        </w:rPr>
        <w:t>PDP(</w:t>
      </w:r>
      <w:proofErr w:type="gramEnd"/>
      <w:r>
        <w:rPr>
          <w:sz w:val="36"/>
          <w:szCs w:val="36"/>
        </w:rPr>
        <w:t>personal development plan)- is the process of creating an action plan based on awareness, values, reflection, goal- setting and planning for personal development with a context about a career, education  and goals for self-improvement.</w:t>
      </w:r>
    </w:p>
    <w:p w14:paraId="7D2F9533" w14:textId="3708EB09" w:rsidR="00964FF6" w:rsidRDefault="00964FF6" w:rsidP="0028183F">
      <w:pPr>
        <w:rPr>
          <w:sz w:val="36"/>
          <w:szCs w:val="36"/>
          <w:u w:val="single"/>
        </w:rPr>
      </w:pPr>
      <w:r>
        <w:rPr>
          <w:sz w:val="36"/>
          <w:szCs w:val="36"/>
        </w:rPr>
        <w:t xml:space="preserve">          </w:t>
      </w:r>
      <w:r>
        <w:rPr>
          <w:sz w:val="36"/>
          <w:szCs w:val="36"/>
          <w:u w:val="single"/>
        </w:rPr>
        <w:t>AUTO EVOLUATION.</w:t>
      </w:r>
    </w:p>
    <w:p w14:paraId="6C2D975A" w14:textId="1E0B280A" w:rsidR="00964FF6" w:rsidRDefault="00964FF6" w:rsidP="0028183F">
      <w:pPr>
        <w:rPr>
          <w:sz w:val="36"/>
          <w:szCs w:val="36"/>
        </w:rPr>
      </w:pPr>
      <w:r>
        <w:rPr>
          <w:sz w:val="36"/>
          <w:szCs w:val="36"/>
        </w:rPr>
        <w:t xml:space="preserve">I am a simple, dynamic person with a major interest in learning everything new I am </w:t>
      </w:r>
      <w:proofErr w:type="gramStart"/>
      <w:r>
        <w:rPr>
          <w:sz w:val="36"/>
          <w:szCs w:val="36"/>
        </w:rPr>
        <w:t>a</w:t>
      </w:r>
      <w:proofErr w:type="gramEnd"/>
      <w:r>
        <w:rPr>
          <w:sz w:val="36"/>
          <w:szCs w:val="36"/>
        </w:rPr>
        <w:t xml:space="preserve"> organized person and I have good skills to work under the pressure plus I have a diverse experience in different jobs. And I am always a person dedicated to what I </w:t>
      </w:r>
      <w:proofErr w:type="gramStart"/>
      <w:r>
        <w:rPr>
          <w:sz w:val="36"/>
          <w:szCs w:val="36"/>
        </w:rPr>
        <w:t>do</w:t>
      </w:r>
      <w:proofErr w:type="gramEnd"/>
      <w:r>
        <w:rPr>
          <w:sz w:val="36"/>
          <w:szCs w:val="36"/>
        </w:rPr>
        <w:t xml:space="preserve"> and ambition helps me never fail.</w:t>
      </w:r>
    </w:p>
    <w:p w14:paraId="2D0BBFFB" w14:textId="41707080" w:rsidR="00964FF6" w:rsidRDefault="00964FF6" w:rsidP="0028183F">
      <w:pPr>
        <w:rPr>
          <w:sz w:val="36"/>
          <w:szCs w:val="36"/>
        </w:rPr>
      </w:pPr>
      <w:r>
        <w:rPr>
          <w:sz w:val="36"/>
          <w:szCs w:val="36"/>
        </w:rPr>
        <w:t xml:space="preserve">I never gave up even </w:t>
      </w:r>
      <w:proofErr w:type="spellStart"/>
      <w:r>
        <w:rPr>
          <w:sz w:val="36"/>
          <w:szCs w:val="36"/>
        </w:rPr>
        <w:t>through</w:t>
      </w:r>
      <w:proofErr w:type="spellEnd"/>
      <w:r>
        <w:rPr>
          <w:sz w:val="36"/>
          <w:szCs w:val="36"/>
        </w:rPr>
        <w:t xml:space="preserve"> I found it was hard even I can say that is a good</w:t>
      </w:r>
      <w:r w:rsidR="00812582">
        <w:rPr>
          <w:sz w:val="36"/>
          <w:szCs w:val="36"/>
        </w:rPr>
        <w:t xml:space="preserve"> </w:t>
      </w:r>
      <w:proofErr w:type="spellStart"/>
      <w:r>
        <w:rPr>
          <w:sz w:val="36"/>
          <w:szCs w:val="36"/>
        </w:rPr>
        <w:t>think</w:t>
      </w:r>
      <w:proofErr w:type="spellEnd"/>
      <w:r>
        <w:rPr>
          <w:sz w:val="36"/>
          <w:szCs w:val="36"/>
        </w:rPr>
        <w:t xml:space="preserve"> for me. But as a person I have some weaknesses to advance in the objectives that I </w:t>
      </w:r>
      <w:proofErr w:type="gramStart"/>
      <w:r>
        <w:rPr>
          <w:sz w:val="36"/>
          <w:szCs w:val="36"/>
        </w:rPr>
        <w:t>propose</w:t>
      </w:r>
      <w:proofErr w:type="gramEnd"/>
      <w:r>
        <w:rPr>
          <w:sz w:val="36"/>
          <w:szCs w:val="36"/>
        </w:rPr>
        <w:t xml:space="preserve"> and these are</w:t>
      </w:r>
      <w:r w:rsidR="00812582">
        <w:rPr>
          <w:sz w:val="36"/>
          <w:szCs w:val="36"/>
        </w:rPr>
        <w:t>:</w:t>
      </w:r>
    </w:p>
    <w:p w14:paraId="1198AD41" w14:textId="3FE18EBD" w:rsidR="00812582" w:rsidRDefault="00812582" w:rsidP="0028183F">
      <w:pPr>
        <w:rPr>
          <w:sz w:val="36"/>
          <w:szCs w:val="36"/>
        </w:rPr>
      </w:pPr>
      <w:r>
        <w:rPr>
          <w:sz w:val="36"/>
          <w:szCs w:val="36"/>
        </w:rPr>
        <w:t>-I am very emotional.</w:t>
      </w:r>
    </w:p>
    <w:p w14:paraId="4B2DB90F" w14:textId="6D981880" w:rsidR="00812582" w:rsidRDefault="00812582" w:rsidP="0028183F">
      <w:pPr>
        <w:rPr>
          <w:sz w:val="36"/>
          <w:szCs w:val="36"/>
        </w:rPr>
      </w:pPr>
      <w:r>
        <w:rPr>
          <w:sz w:val="36"/>
          <w:szCs w:val="36"/>
        </w:rPr>
        <w:t>-I am very shy in front of large groups.</w:t>
      </w:r>
    </w:p>
    <w:p w14:paraId="7EF0DA8F" w14:textId="2364C306" w:rsidR="00812582" w:rsidRDefault="00812582" w:rsidP="0028183F">
      <w:pPr>
        <w:rPr>
          <w:sz w:val="36"/>
          <w:szCs w:val="36"/>
        </w:rPr>
      </w:pPr>
      <w:r>
        <w:rPr>
          <w:sz w:val="36"/>
          <w:szCs w:val="36"/>
        </w:rPr>
        <w:t>- I can get stressed easily.</w:t>
      </w:r>
    </w:p>
    <w:p w14:paraId="6B9A7333" w14:textId="7E2C5FB3" w:rsidR="00812582" w:rsidRDefault="00812582" w:rsidP="0028183F">
      <w:pPr>
        <w:rPr>
          <w:sz w:val="36"/>
          <w:szCs w:val="36"/>
        </w:rPr>
      </w:pPr>
      <w:r>
        <w:rPr>
          <w:sz w:val="36"/>
          <w:szCs w:val="36"/>
        </w:rPr>
        <w:t>-Sometimes I am poor at dealing with conflict.</w:t>
      </w:r>
    </w:p>
    <w:p w14:paraId="0760570F" w14:textId="758C7E2B" w:rsidR="00812582" w:rsidRDefault="00812582" w:rsidP="0028183F">
      <w:pPr>
        <w:rPr>
          <w:sz w:val="36"/>
          <w:szCs w:val="36"/>
          <w:u w:val="single"/>
        </w:rPr>
      </w:pPr>
      <w:r>
        <w:rPr>
          <w:sz w:val="36"/>
          <w:szCs w:val="36"/>
        </w:rPr>
        <w:t xml:space="preserve">  </w:t>
      </w:r>
      <w:r>
        <w:rPr>
          <w:sz w:val="36"/>
          <w:szCs w:val="36"/>
          <w:u w:val="single"/>
        </w:rPr>
        <w:t>SETTING THE OBJECTIVES</w:t>
      </w:r>
    </w:p>
    <w:p w14:paraId="29D1301C" w14:textId="239629E1" w:rsidR="00812582" w:rsidRDefault="00812582" w:rsidP="0028183F">
      <w:pPr>
        <w:rPr>
          <w:sz w:val="36"/>
          <w:szCs w:val="36"/>
        </w:rPr>
      </w:pPr>
      <w:proofErr w:type="gramStart"/>
      <w:r>
        <w:rPr>
          <w:sz w:val="36"/>
          <w:szCs w:val="36"/>
        </w:rPr>
        <w:t>Plus</w:t>
      </w:r>
      <w:proofErr w:type="gramEnd"/>
      <w:r>
        <w:rPr>
          <w:sz w:val="36"/>
          <w:szCs w:val="36"/>
        </w:rPr>
        <w:t xml:space="preserve"> I will have first to solving the weaknesses of my personality and what expectations I have following my courses at the university and also to following the direction I have chosen.</w:t>
      </w:r>
    </w:p>
    <w:p w14:paraId="52D153F6" w14:textId="08670E3D" w:rsidR="00812582" w:rsidRDefault="00812582" w:rsidP="0028183F">
      <w:pPr>
        <w:rPr>
          <w:sz w:val="36"/>
          <w:szCs w:val="36"/>
        </w:rPr>
      </w:pPr>
      <w:r>
        <w:rPr>
          <w:sz w:val="36"/>
          <w:szCs w:val="36"/>
        </w:rPr>
        <w:t>I am going to create exact a picture in mind with my future and focus it. Plus establishing energy routine on learning and writing exactly a list of objectives that I will have to carry out.</w:t>
      </w:r>
    </w:p>
    <w:p w14:paraId="7499EA09" w14:textId="72E7B83A" w:rsidR="00812582" w:rsidRDefault="00812582" w:rsidP="0028183F">
      <w:pPr>
        <w:rPr>
          <w:sz w:val="36"/>
          <w:szCs w:val="36"/>
        </w:rPr>
      </w:pPr>
      <w:r>
        <w:rPr>
          <w:sz w:val="36"/>
          <w:szCs w:val="36"/>
        </w:rPr>
        <w:t xml:space="preserve">Thanks to the new work place I understand that I can do more and I can advance in my career. Of that I took the decision to study which it </w:t>
      </w:r>
      <w:proofErr w:type="gramStart"/>
      <w:r>
        <w:rPr>
          <w:sz w:val="36"/>
          <w:szCs w:val="36"/>
        </w:rPr>
        <w:t>give</w:t>
      </w:r>
      <w:proofErr w:type="gramEnd"/>
      <w:r>
        <w:rPr>
          <w:sz w:val="36"/>
          <w:szCs w:val="36"/>
        </w:rPr>
        <w:t xml:space="preserve"> me the opportunity </w:t>
      </w:r>
      <w:r w:rsidR="003D6393">
        <w:rPr>
          <w:sz w:val="36"/>
          <w:szCs w:val="36"/>
        </w:rPr>
        <w:t>to improve my communication and the writing skills in English and also the chance to learn about the digital skills.</w:t>
      </w:r>
    </w:p>
    <w:p w14:paraId="3E937B90" w14:textId="10AB43E3" w:rsidR="003D6393" w:rsidRDefault="003D6393" w:rsidP="0028183F">
      <w:pPr>
        <w:rPr>
          <w:sz w:val="36"/>
          <w:szCs w:val="36"/>
        </w:rPr>
      </w:pPr>
      <w:r>
        <w:rPr>
          <w:sz w:val="36"/>
          <w:szCs w:val="36"/>
        </w:rPr>
        <w:t xml:space="preserve">Career and family are the most important aspect and I will use them in my plan to achieve the goals I have set. And </w:t>
      </w:r>
      <w:proofErr w:type="gramStart"/>
      <w:r>
        <w:rPr>
          <w:sz w:val="36"/>
          <w:szCs w:val="36"/>
        </w:rPr>
        <w:t>also</w:t>
      </w:r>
      <w:proofErr w:type="gramEnd"/>
      <w:r>
        <w:rPr>
          <w:sz w:val="36"/>
          <w:szCs w:val="36"/>
        </w:rPr>
        <w:t xml:space="preserve"> I want to make a aspect also the family and University studies are match perfect when I have all the support from my lovely family.</w:t>
      </w:r>
    </w:p>
    <w:p w14:paraId="08707DA9" w14:textId="5E917EEE" w:rsidR="003D6393" w:rsidRDefault="003D6393" w:rsidP="0028183F">
      <w:pPr>
        <w:rPr>
          <w:sz w:val="36"/>
          <w:szCs w:val="36"/>
        </w:rPr>
      </w:pPr>
    </w:p>
    <w:p w14:paraId="0EBF55B1" w14:textId="1558134A" w:rsidR="003D6393" w:rsidRDefault="003D6393" w:rsidP="0028183F">
      <w:pPr>
        <w:rPr>
          <w:sz w:val="36"/>
          <w:szCs w:val="36"/>
          <w:u w:val="single"/>
        </w:rPr>
      </w:pPr>
      <w:r>
        <w:rPr>
          <w:sz w:val="36"/>
          <w:szCs w:val="36"/>
          <w:u w:val="single"/>
        </w:rPr>
        <w:t>OBJECTIVES FOR FOLLOWING THE COURSES AT THE UNIVERSITY AND THEIR INFLUENCE ON MY CAREER.</w:t>
      </w:r>
    </w:p>
    <w:p w14:paraId="6EE8BDB8" w14:textId="65068E17" w:rsidR="003D6393" w:rsidRDefault="003D6393" w:rsidP="0028183F">
      <w:pPr>
        <w:rPr>
          <w:sz w:val="36"/>
          <w:szCs w:val="36"/>
        </w:rPr>
      </w:pPr>
      <w:r>
        <w:rPr>
          <w:sz w:val="36"/>
          <w:szCs w:val="36"/>
        </w:rPr>
        <w:t xml:space="preserve">When I started going to </w:t>
      </w:r>
      <w:proofErr w:type="gramStart"/>
      <w:r>
        <w:rPr>
          <w:sz w:val="36"/>
          <w:szCs w:val="36"/>
        </w:rPr>
        <w:t>University</w:t>
      </w:r>
      <w:proofErr w:type="gramEnd"/>
      <w:r>
        <w:rPr>
          <w:sz w:val="36"/>
          <w:szCs w:val="36"/>
        </w:rPr>
        <w:t xml:space="preserve"> I was afraid and also ii was something new for me and plus this experience is different from school experience I have in past years on my birth country.</w:t>
      </w:r>
    </w:p>
    <w:p w14:paraId="4785F826" w14:textId="14A45CF9" w:rsidR="003D6393" w:rsidRDefault="00AC2360" w:rsidP="0028183F">
      <w:pPr>
        <w:rPr>
          <w:sz w:val="36"/>
          <w:szCs w:val="36"/>
        </w:rPr>
      </w:pPr>
      <w:r>
        <w:rPr>
          <w:sz w:val="36"/>
          <w:szCs w:val="36"/>
        </w:rPr>
        <w:t xml:space="preserve">Following these courses gives me the chance to learn many things and develop some ideas and that I can apply them at work, and </w:t>
      </w:r>
      <w:proofErr w:type="gramStart"/>
      <w:r>
        <w:rPr>
          <w:sz w:val="36"/>
          <w:szCs w:val="36"/>
        </w:rPr>
        <w:t>yes</w:t>
      </w:r>
      <w:proofErr w:type="gramEnd"/>
      <w:r>
        <w:rPr>
          <w:sz w:val="36"/>
          <w:szCs w:val="36"/>
        </w:rPr>
        <w:t xml:space="preserve"> I follow the courses and I have also a job at same time.</w:t>
      </w:r>
    </w:p>
    <w:p w14:paraId="008F7CE6" w14:textId="214EAEBC" w:rsidR="00AC2360" w:rsidRDefault="00AC2360" w:rsidP="0028183F">
      <w:pPr>
        <w:rPr>
          <w:sz w:val="36"/>
          <w:szCs w:val="36"/>
        </w:rPr>
      </w:pPr>
      <w:r>
        <w:rPr>
          <w:sz w:val="36"/>
          <w:szCs w:val="36"/>
        </w:rPr>
        <w:t xml:space="preserve">I made a list with the goals I want to achieve during the University year </w:t>
      </w:r>
      <w:proofErr w:type="gramStart"/>
      <w:r>
        <w:rPr>
          <w:sz w:val="36"/>
          <w:szCs w:val="36"/>
        </w:rPr>
        <w:t>as;</w:t>
      </w:r>
      <w:proofErr w:type="gramEnd"/>
    </w:p>
    <w:p w14:paraId="629227AE" w14:textId="2928AD41" w:rsidR="00AC2360" w:rsidRDefault="00AC2360" w:rsidP="0028183F">
      <w:pPr>
        <w:rPr>
          <w:sz w:val="36"/>
          <w:szCs w:val="36"/>
        </w:rPr>
      </w:pPr>
      <w:r>
        <w:rPr>
          <w:sz w:val="36"/>
          <w:szCs w:val="36"/>
        </w:rPr>
        <w:t>-as going to improve my oral presentation.</w:t>
      </w:r>
    </w:p>
    <w:p w14:paraId="188B5422" w14:textId="0107CA55" w:rsidR="00AC2360" w:rsidRDefault="00AC2360" w:rsidP="0028183F">
      <w:pPr>
        <w:rPr>
          <w:sz w:val="36"/>
          <w:szCs w:val="36"/>
        </w:rPr>
      </w:pPr>
      <w:r>
        <w:rPr>
          <w:sz w:val="36"/>
          <w:szCs w:val="36"/>
        </w:rPr>
        <w:t>-as going to develop my writing skills.</w:t>
      </w:r>
    </w:p>
    <w:p w14:paraId="22E9DAE6" w14:textId="7BFCD964" w:rsidR="00AC2360" w:rsidRDefault="00AC2360" w:rsidP="0028183F">
      <w:pPr>
        <w:rPr>
          <w:sz w:val="36"/>
          <w:szCs w:val="36"/>
        </w:rPr>
      </w:pPr>
      <w:r>
        <w:rPr>
          <w:sz w:val="36"/>
          <w:szCs w:val="36"/>
        </w:rPr>
        <w:t xml:space="preserve">-as going to spend more time for learning </w:t>
      </w:r>
      <w:proofErr w:type="gramStart"/>
      <w:r>
        <w:rPr>
          <w:sz w:val="36"/>
          <w:szCs w:val="36"/>
        </w:rPr>
        <w:t>and also</w:t>
      </w:r>
      <w:proofErr w:type="gramEnd"/>
      <w:r>
        <w:rPr>
          <w:sz w:val="36"/>
          <w:szCs w:val="36"/>
        </w:rPr>
        <w:t xml:space="preserve"> to meet new people.</w:t>
      </w:r>
    </w:p>
    <w:p w14:paraId="2E2CD9C6" w14:textId="051ECED0" w:rsidR="00AC2360" w:rsidRDefault="00AC2360" w:rsidP="0028183F">
      <w:pPr>
        <w:rPr>
          <w:sz w:val="36"/>
          <w:szCs w:val="36"/>
        </w:rPr>
      </w:pPr>
      <w:r>
        <w:rPr>
          <w:sz w:val="36"/>
          <w:szCs w:val="36"/>
        </w:rPr>
        <w:t>-as going to more with others as groups.</w:t>
      </w:r>
    </w:p>
    <w:p w14:paraId="09F0AF0C" w14:textId="22BEF8B0" w:rsidR="00AC2360" w:rsidRDefault="00AC2360" w:rsidP="0028183F">
      <w:pPr>
        <w:rPr>
          <w:sz w:val="36"/>
          <w:szCs w:val="36"/>
        </w:rPr>
      </w:pPr>
      <w:r>
        <w:rPr>
          <w:sz w:val="36"/>
          <w:szCs w:val="36"/>
        </w:rPr>
        <w:t xml:space="preserve">-as going to develop my reading, </w:t>
      </w:r>
      <w:proofErr w:type="gramStart"/>
      <w:r>
        <w:rPr>
          <w:sz w:val="36"/>
          <w:szCs w:val="36"/>
        </w:rPr>
        <w:t>research</w:t>
      </w:r>
      <w:proofErr w:type="gramEnd"/>
      <w:r>
        <w:rPr>
          <w:sz w:val="36"/>
          <w:szCs w:val="36"/>
        </w:rPr>
        <w:t xml:space="preserve"> and confidence skills.</w:t>
      </w:r>
    </w:p>
    <w:p w14:paraId="135737B4" w14:textId="1E26218A" w:rsidR="00AC2360" w:rsidRDefault="00AC2360" w:rsidP="0028183F">
      <w:pPr>
        <w:rPr>
          <w:sz w:val="36"/>
          <w:szCs w:val="36"/>
          <w:u w:val="single"/>
        </w:rPr>
      </w:pPr>
      <w:r>
        <w:rPr>
          <w:sz w:val="36"/>
          <w:szCs w:val="36"/>
        </w:rPr>
        <w:t xml:space="preserve">      </w:t>
      </w:r>
      <w:r>
        <w:rPr>
          <w:sz w:val="36"/>
          <w:szCs w:val="36"/>
          <w:u w:val="single"/>
        </w:rPr>
        <w:t>ACTION PLAN:</w:t>
      </w:r>
    </w:p>
    <w:p w14:paraId="37E16CEC" w14:textId="21BA0BF7" w:rsidR="00AC2360" w:rsidRDefault="00AC2360" w:rsidP="0028183F">
      <w:pPr>
        <w:rPr>
          <w:sz w:val="36"/>
          <w:szCs w:val="36"/>
        </w:rPr>
      </w:pPr>
      <w:r>
        <w:rPr>
          <w:sz w:val="36"/>
          <w:szCs w:val="36"/>
        </w:rPr>
        <w:t xml:space="preserve">Closely following this report plan in career which can be achieved through hard work, perseverance and by showing that I am the best, and </w:t>
      </w:r>
      <w:r w:rsidR="001745E6">
        <w:rPr>
          <w:sz w:val="36"/>
          <w:szCs w:val="36"/>
        </w:rPr>
        <w:t>to stand through work in the chosen field.</w:t>
      </w:r>
    </w:p>
    <w:p w14:paraId="7969CC4F" w14:textId="06BE3C26" w:rsidR="001745E6" w:rsidRDefault="001745E6" w:rsidP="0028183F">
      <w:pPr>
        <w:rPr>
          <w:sz w:val="36"/>
          <w:szCs w:val="36"/>
        </w:rPr>
      </w:pPr>
      <w:r>
        <w:rPr>
          <w:sz w:val="36"/>
          <w:szCs w:val="36"/>
        </w:rPr>
        <w:t xml:space="preserve">And not choosing the direction to start from one function to another by achieving my set goals only to following just one way. That the direction to successful career will be safer than meeting the criteria that each employer </w:t>
      </w:r>
      <w:proofErr w:type="gramStart"/>
      <w:r>
        <w:rPr>
          <w:sz w:val="36"/>
          <w:szCs w:val="36"/>
        </w:rPr>
        <w:t>are</w:t>
      </w:r>
      <w:proofErr w:type="gramEnd"/>
      <w:r>
        <w:rPr>
          <w:sz w:val="36"/>
          <w:szCs w:val="36"/>
        </w:rPr>
        <w:t xml:space="preserve"> looking for.</w:t>
      </w:r>
    </w:p>
    <w:p w14:paraId="4B16242B" w14:textId="6F842A1B" w:rsidR="001745E6" w:rsidRDefault="001745E6" w:rsidP="0028183F">
      <w:pPr>
        <w:rPr>
          <w:sz w:val="36"/>
          <w:szCs w:val="36"/>
        </w:rPr>
      </w:pPr>
      <w:r>
        <w:rPr>
          <w:sz w:val="36"/>
          <w:szCs w:val="36"/>
        </w:rPr>
        <w:t>REFERENCES:</w:t>
      </w:r>
    </w:p>
    <w:p w14:paraId="3C50508F" w14:textId="176F64A3" w:rsidR="001745E6" w:rsidRDefault="001745E6" w:rsidP="0028183F">
      <w:pPr>
        <w:rPr>
          <w:sz w:val="36"/>
          <w:szCs w:val="36"/>
        </w:rPr>
      </w:pPr>
      <w:r>
        <w:rPr>
          <w:sz w:val="36"/>
          <w:szCs w:val="36"/>
        </w:rPr>
        <w:t xml:space="preserve">Stella </w:t>
      </w:r>
      <w:proofErr w:type="spellStart"/>
      <w:proofErr w:type="gramStart"/>
      <w:r>
        <w:rPr>
          <w:sz w:val="36"/>
          <w:szCs w:val="36"/>
        </w:rPr>
        <w:t>Cortell</w:t>
      </w:r>
      <w:proofErr w:type="spellEnd"/>
      <w:r>
        <w:rPr>
          <w:sz w:val="36"/>
          <w:szCs w:val="36"/>
        </w:rPr>
        <w:t>( Palgrave</w:t>
      </w:r>
      <w:proofErr w:type="gramEnd"/>
      <w:r>
        <w:rPr>
          <w:sz w:val="36"/>
          <w:szCs w:val="36"/>
        </w:rPr>
        <w:t xml:space="preserve"> study skills) SKILLS FOR SUCCESS.. The personal development planning handbook 2003.</w:t>
      </w:r>
    </w:p>
    <w:p w14:paraId="27748F5E" w14:textId="296519ED" w:rsidR="001745E6" w:rsidRDefault="001745E6" w:rsidP="0028183F">
      <w:pPr>
        <w:rPr>
          <w:sz w:val="36"/>
          <w:szCs w:val="36"/>
        </w:rPr>
      </w:pPr>
      <w:r>
        <w:rPr>
          <w:sz w:val="36"/>
          <w:szCs w:val="36"/>
        </w:rPr>
        <w:t xml:space="preserve"> </w:t>
      </w:r>
    </w:p>
    <w:p w14:paraId="26A0533E" w14:textId="2D05F689" w:rsidR="001745E6" w:rsidRDefault="001745E6" w:rsidP="0028183F">
      <w:pPr>
        <w:rPr>
          <w:sz w:val="36"/>
          <w:szCs w:val="36"/>
        </w:rPr>
      </w:pPr>
      <w:r>
        <w:rPr>
          <w:sz w:val="36"/>
          <w:szCs w:val="36"/>
        </w:rPr>
        <w:t>FEEDBACK LECTURER:</w:t>
      </w:r>
    </w:p>
    <w:p w14:paraId="58CFBFE8" w14:textId="52752361" w:rsidR="001745E6" w:rsidRDefault="006C4139" w:rsidP="0028183F">
      <w:pPr>
        <w:rPr>
          <w:sz w:val="36"/>
          <w:szCs w:val="36"/>
        </w:rPr>
      </w:pPr>
      <w:r>
        <w:rPr>
          <w:sz w:val="36"/>
          <w:szCs w:val="36"/>
        </w:rPr>
        <w:t xml:space="preserve"> Thank you for your hard work in supporting us and to explain the lessons </w:t>
      </w:r>
      <w:proofErr w:type="gramStart"/>
      <w:r>
        <w:rPr>
          <w:sz w:val="36"/>
          <w:szCs w:val="36"/>
        </w:rPr>
        <w:t>to  us</w:t>
      </w:r>
      <w:proofErr w:type="gramEnd"/>
      <w:r>
        <w:rPr>
          <w:sz w:val="36"/>
          <w:szCs w:val="36"/>
        </w:rPr>
        <w:t xml:space="preserve"> to understand well. To show us where to find materials for find more information. </w:t>
      </w:r>
      <w:proofErr w:type="gramStart"/>
      <w:r>
        <w:rPr>
          <w:sz w:val="36"/>
          <w:szCs w:val="36"/>
        </w:rPr>
        <w:t>Also</w:t>
      </w:r>
      <w:proofErr w:type="gramEnd"/>
      <w:r>
        <w:rPr>
          <w:sz w:val="36"/>
          <w:szCs w:val="36"/>
        </w:rPr>
        <w:t xml:space="preserve"> you show to us how to be more confidents and not to leave nothing to stay in our way. You are </w:t>
      </w:r>
      <w:proofErr w:type="gramStart"/>
      <w:r>
        <w:rPr>
          <w:sz w:val="36"/>
          <w:szCs w:val="36"/>
        </w:rPr>
        <w:t>very kind</w:t>
      </w:r>
      <w:proofErr w:type="gramEnd"/>
      <w:r>
        <w:rPr>
          <w:sz w:val="36"/>
          <w:szCs w:val="36"/>
        </w:rPr>
        <w:t xml:space="preserve"> and lovely person. </w:t>
      </w:r>
      <w:r w:rsidR="00285D29">
        <w:rPr>
          <w:sz w:val="36"/>
          <w:szCs w:val="36"/>
        </w:rPr>
        <w:t>Thank you for your support during this term.</w:t>
      </w:r>
    </w:p>
    <w:p w14:paraId="72DB11FB" w14:textId="594DD0E7" w:rsidR="00285D29" w:rsidRDefault="00285D29" w:rsidP="0028183F">
      <w:pPr>
        <w:rPr>
          <w:sz w:val="36"/>
          <w:szCs w:val="36"/>
        </w:rPr>
      </w:pPr>
    </w:p>
    <w:p w14:paraId="19541E8A" w14:textId="4B2447D5" w:rsidR="00285D29" w:rsidRDefault="00285D29" w:rsidP="0028183F">
      <w:pPr>
        <w:rPr>
          <w:sz w:val="36"/>
          <w:szCs w:val="36"/>
        </w:rPr>
      </w:pPr>
    </w:p>
    <w:p w14:paraId="49E49CF5" w14:textId="62663007" w:rsidR="00285D29" w:rsidRDefault="00285D29" w:rsidP="0028183F">
      <w:pPr>
        <w:rPr>
          <w:sz w:val="36"/>
          <w:szCs w:val="36"/>
        </w:rPr>
      </w:pPr>
    </w:p>
    <w:p w14:paraId="054D7242" w14:textId="07250F2B" w:rsidR="00285D29" w:rsidRDefault="00285D29" w:rsidP="0028183F">
      <w:pPr>
        <w:rPr>
          <w:sz w:val="36"/>
          <w:szCs w:val="36"/>
        </w:rPr>
      </w:pPr>
    </w:p>
    <w:p w14:paraId="33C39926" w14:textId="71D706F1" w:rsidR="00285D29" w:rsidRDefault="00285D29" w:rsidP="0028183F">
      <w:pPr>
        <w:rPr>
          <w:sz w:val="36"/>
          <w:szCs w:val="36"/>
        </w:rPr>
      </w:pPr>
    </w:p>
    <w:p w14:paraId="613237F8" w14:textId="5E9A1F00" w:rsidR="00285D29" w:rsidRDefault="00285D29" w:rsidP="0028183F">
      <w:pPr>
        <w:rPr>
          <w:sz w:val="36"/>
          <w:szCs w:val="36"/>
        </w:rPr>
      </w:pPr>
    </w:p>
    <w:p w14:paraId="59A43125" w14:textId="0AFE32BC" w:rsidR="00285D29" w:rsidRDefault="00285D29" w:rsidP="0028183F">
      <w:pPr>
        <w:rPr>
          <w:sz w:val="36"/>
          <w:szCs w:val="36"/>
        </w:rPr>
      </w:pPr>
    </w:p>
    <w:p w14:paraId="54ED050D" w14:textId="23E7AAC0" w:rsidR="00285D29" w:rsidRDefault="00285D29" w:rsidP="0028183F">
      <w:pPr>
        <w:rPr>
          <w:sz w:val="36"/>
          <w:szCs w:val="36"/>
        </w:rPr>
      </w:pPr>
    </w:p>
    <w:p w14:paraId="098E583A" w14:textId="34DB5FB2" w:rsidR="00285D29" w:rsidRDefault="00285D29" w:rsidP="0028183F">
      <w:pPr>
        <w:rPr>
          <w:sz w:val="36"/>
          <w:szCs w:val="36"/>
        </w:rPr>
      </w:pPr>
    </w:p>
    <w:p w14:paraId="5EF2F319" w14:textId="2964F235" w:rsidR="00285D29" w:rsidRDefault="00285D29" w:rsidP="0028183F">
      <w:pPr>
        <w:rPr>
          <w:sz w:val="36"/>
          <w:szCs w:val="36"/>
        </w:rPr>
      </w:pPr>
    </w:p>
    <w:p w14:paraId="20AC92DA" w14:textId="178A867F" w:rsidR="00285D29" w:rsidRDefault="00285D29" w:rsidP="0028183F">
      <w:pPr>
        <w:rPr>
          <w:sz w:val="36"/>
          <w:szCs w:val="36"/>
        </w:rPr>
      </w:pPr>
    </w:p>
    <w:p w14:paraId="38566CAF" w14:textId="66945867" w:rsidR="00285D29" w:rsidRDefault="00285D29" w:rsidP="0028183F">
      <w:pPr>
        <w:rPr>
          <w:sz w:val="36"/>
          <w:szCs w:val="36"/>
        </w:rPr>
      </w:pPr>
    </w:p>
    <w:p w14:paraId="641057A9" w14:textId="61FFCBFA" w:rsidR="00285D29" w:rsidRDefault="00285D29" w:rsidP="0028183F">
      <w:pPr>
        <w:rPr>
          <w:sz w:val="36"/>
          <w:szCs w:val="36"/>
        </w:rPr>
      </w:pPr>
    </w:p>
    <w:p w14:paraId="2D413101" w14:textId="3901BE84" w:rsidR="00285D29" w:rsidRDefault="00285D29" w:rsidP="0028183F">
      <w:pPr>
        <w:rPr>
          <w:sz w:val="36"/>
          <w:szCs w:val="36"/>
        </w:rPr>
      </w:pPr>
    </w:p>
    <w:p w14:paraId="12F6AEEA" w14:textId="1CA0FC22" w:rsidR="00285D29" w:rsidRDefault="00285D29" w:rsidP="0028183F">
      <w:pPr>
        <w:rPr>
          <w:sz w:val="36"/>
          <w:szCs w:val="36"/>
        </w:rPr>
      </w:pPr>
    </w:p>
    <w:p w14:paraId="0B6E697D" w14:textId="25D19589" w:rsidR="00285D29" w:rsidRDefault="00285D29" w:rsidP="0028183F">
      <w:pPr>
        <w:rPr>
          <w:sz w:val="36"/>
          <w:szCs w:val="36"/>
        </w:rPr>
      </w:pPr>
    </w:p>
    <w:p w14:paraId="74627A4A" w14:textId="1F765B92" w:rsidR="00285D29" w:rsidRPr="00AC2360" w:rsidRDefault="00285D29" w:rsidP="0028183F">
      <w:pPr>
        <w:rPr>
          <w:sz w:val="36"/>
          <w:szCs w:val="36"/>
        </w:rPr>
      </w:pPr>
      <w:r>
        <w:rPr>
          <w:noProof/>
          <w:sz w:val="36"/>
          <w:szCs w:val="36"/>
        </w:rPr>
        <w:drawing>
          <wp:inline distT="0" distB="0" distL="0" distR="0" wp14:anchorId="1AA3C204" wp14:editId="6EB11813">
            <wp:extent cx="7315200" cy="5486400"/>
            <wp:effectExtent l="0" t="0"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31A1309.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315200" cy="5486400"/>
                    </a:xfrm>
                    <a:prstGeom prst="rect">
                      <a:avLst/>
                    </a:prstGeom>
                  </pic:spPr>
                </pic:pic>
              </a:graphicData>
            </a:graphic>
          </wp:inline>
        </w:drawing>
      </w:r>
    </w:p>
    <w:p w14:paraId="74997E48" w14:textId="42F32A4C" w:rsidR="00812582" w:rsidRPr="00812582" w:rsidRDefault="00812582" w:rsidP="00812582">
      <w:pPr>
        <w:rPr>
          <w:sz w:val="36"/>
          <w:szCs w:val="36"/>
        </w:rPr>
      </w:pPr>
    </w:p>
    <w:p w14:paraId="3987DB5A" w14:textId="56A1EF06" w:rsidR="00B74F34" w:rsidRPr="00B74F34" w:rsidRDefault="00285D29" w:rsidP="0028183F">
      <w:pPr>
        <w:rPr>
          <w:sz w:val="36"/>
          <w:szCs w:val="36"/>
          <w:u w:val="single"/>
        </w:rPr>
      </w:pPr>
      <w:r>
        <w:rPr>
          <w:noProof/>
          <w:sz w:val="36"/>
          <w:szCs w:val="36"/>
          <w:u w:val="single"/>
        </w:rPr>
        <w:drawing>
          <wp:inline distT="0" distB="0" distL="0" distR="0" wp14:anchorId="1D5BA4C7" wp14:editId="042CAD77">
            <wp:extent cx="7315200" cy="5486400"/>
            <wp:effectExtent l="0" t="0" r="0" b="0"/>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41F32FF.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315200" cy="5486400"/>
                    </a:xfrm>
                    <a:prstGeom prst="rect">
                      <a:avLst/>
                    </a:prstGeom>
                  </pic:spPr>
                </pic:pic>
              </a:graphicData>
            </a:graphic>
          </wp:inline>
        </w:drawing>
      </w:r>
    </w:p>
    <w:p w14:paraId="54FEE995" w14:textId="77777777" w:rsidR="0028183F" w:rsidRPr="0028183F" w:rsidRDefault="0028183F" w:rsidP="00404851">
      <w:pPr>
        <w:rPr>
          <w:b/>
          <w:bCs/>
          <w:sz w:val="36"/>
          <w:szCs w:val="36"/>
        </w:rPr>
      </w:pPr>
    </w:p>
    <w:p w14:paraId="226134FA" w14:textId="56479792" w:rsidR="00404851" w:rsidRPr="00982F6D" w:rsidRDefault="00404851" w:rsidP="00404851">
      <w:pPr>
        <w:rPr>
          <w:sz w:val="36"/>
          <w:szCs w:val="36"/>
        </w:rPr>
      </w:pPr>
      <w:r>
        <w:t xml:space="preserve">                        </w:t>
      </w:r>
    </w:p>
    <w:p w14:paraId="28330D61" w14:textId="51D7BE76" w:rsidR="00C6554A" w:rsidRPr="00D5413C" w:rsidRDefault="00285D29" w:rsidP="00404851">
      <w:pPr>
        <w:pStyle w:val="Title"/>
      </w:pPr>
      <w:r>
        <w:rPr>
          <w:noProof/>
        </w:rPr>
        <w:drawing>
          <wp:inline distT="0" distB="0" distL="0" distR="0" wp14:anchorId="5CB29A8B" wp14:editId="729A60CA">
            <wp:extent cx="7315200" cy="5486400"/>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FCDB465.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315200" cy="5486400"/>
                    </a:xfrm>
                    <a:prstGeom prst="rect">
                      <a:avLst/>
                    </a:prstGeom>
                  </pic:spPr>
                </pic:pic>
              </a:graphicData>
            </a:graphic>
          </wp:inline>
        </w:drawing>
      </w:r>
    </w:p>
    <w:p w14:paraId="49950599" w14:textId="783D73AF" w:rsidR="00C6554A" w:rsidRDefault="00285D29" w:rsidP="00404851">
      <w:pPr>
        <w:pStyle w:val="Title"/>
      </w:pPr>
      <w:r>
        <w:rPr>
          <w:noProof/>
        </w:rPr>
        <w:drawing>
          <wp:inline distT="0" distB="0" distL="0" distR="0" wp14:anchorId="688BFE4D" wp14:editId="3DDFE010">
            <wp:extent cx="7315200" cy="5486400"/>
            <wp:effectExtent l="0" t="0" r="0" b="0"/>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4D1C8BB.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315200" cy="5486400"/>
                    </a:xfrm>
                    <a:prstGeom prst="rect">
                      <a:avLst/>
                    </a:prstGeom>
                  </pic:spPr>
                </pic:pic>
              </a:graphicData>
            </a:graphic>
          </wp:inline>
        </w:drawing>
      </w:r>
      <w:r w:rsidR="00C6554A">
        <w:t xml:space="preserve"> |  |</w:t>
      </w:r>
      <w:r w:rsidR="00C6554A" w:rsidRPr="00D5413C">
        <w:t xml:space="preserve"> </w:t>
      </w:r>
      <w:r w:rsidR="00C6554A">
        <w:br w:type="page"/>
      </w:r>
    </w:p>
    <w:p w14:paraId="7504A3BB" w14:textId="60F3152F" w:rsidR="00C6554A" w:rsidRDefault="00285D29" w:rsidP="00C6554A">
      <w:pPr>
        <w:pStyle w:val="Heading1"/>
      </w:pPr>
      <w:r>
        <w:rPr>
          <w:noProof/>
        </w:rPr>
        <w:lastRenderedPageBreak/>
        <w:drawing>
          <wp:inline distT="0" distB="0" distL="0" distR="0" wp14:anchorId="68808D7B" wp14:editId="21FD98FD">
            <wp:extent cx="5486400" cy="7314565"/>
            <wp:effectExtent l="0" t="0" r="0" b="635"/>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0F13C37.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7314565"/>
                    </a:xfrm>
                    <a:prstGeom prst="rect">
                      <a:avLst/>
                    </a:prstGeom>
                  </pic:spPr>
                </pic:pic>
              </a:graphicData>
            </a:graphic>
          </wp:inline>
        </w:drawing>
      </w:r>
    </w:p>
    <w:p w14:paraId="7B146B3C" w14:textId="7AAA740E" w:rsidR="00C6554A" w:rsidRDefault="00C6554A" w:rsidP="00C6554A"/>
    <w:p w14:paraId="4F922810" w14:textId="40D525EE" w:rsidR="00C6554A" w:rsidRPr="00514122" w:rsidRDefault="00C6554A" w:rsidP="00C6554A">
      <w:pPr>
        <w:pStyle w:val="ListBullet"/>
        <w:numPr>
          <w:ilvl w:val="0"/>
          <w:numId w:val="1"/>
        </w:numPr>
      </w:pPr>
    </w:p>
    <w:p w14:paraId="3517D97C" w14:textId="7A9A8F93" w:rsidR="00C6554A" w:rsidRPr="00D5413C" w:rsidRDefault="00C6554A" w:rsidP="00C6554A">
      <w:pPr>
        <w:pStyle w:val="Heading2"/>
      </w:pPr>
    </w:p>
    <w:p w14:paraId="488D0C95" w14:textId="2E298A80" w:rsidR="00285D29" w:rsidRDefault="00285D29" w:rsidP="00285D29"/>
    <w:p w14:paraId="077D2841" w14:textId="77777777" w:rsidR="00285D29" w:rsidRDefault="00285D29" w:rsidP="00285D29"/>
    <w:p w14:paraId="68704604" w14:textId="77777777" w:rsidR="00285D29" w:rsidRDefault="00285D29">
      <w:r>
        <w:br w:type="page"/>
      </w:r>
    </w:p>
    <w:p w14:paraId="51F60BF9" w14:textId="0D041EDC" w:rsidR="00404851" w:rsidRDefault="00285D29" w:rsidP="00285D29">
      <w:r>
        <w:rPr>
          <w:noProof/>
        </w:rPr>
        <w:drawing>
          <wp:inline distT="0" distB="0" distL="0" distR="0" wp14:anchorId="722096B7" wp14:editId="414656FF">
            <wp:extent cx="5486400" cy="7315200"/>
            <wp:effectExtent l="0" t="0" r="0" b="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192897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0" cy="7315200"/>
                    </a:xfrm>
                    <a:prstGeom prst="rect">
                      <a:avLst/>
                    </a:prstGeom>
                  </pic:spPr>
                </pic:pic>
              </a:graphicData>
            </a:graphic>
          </wp:inline>
        </w:drawing>
      </w:r>
      <w:r>
        <w:rPr>
          <w:noProof/>
        </w:rPr>
        <w:drawing>
          <wp:inline distT="0" distB="0" distL="0" distR="0" wp14:anchorId="7F4213D6" wp14:editId="019F4632">
            <wp:extent cx="5486400" cy="7316470"/>
            <wp:effectExtent l="0" t="0" r="0" b="0"/>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E05EA5D.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7316470"/>
                    </a:xfrm>
                    <a:prstGeom prst="rect">
                      <a:avLst/>
                    </a:prstGeom>
                  </pic:spPr>
                </pic:pic>
              </a:graphicData>
            </a:graphic>
          </wp:inline>
        </w:drawing>
      </w:r>
    </w:p>
    <w:sectPr w:rsidR="00404851">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22B278" w14:textId="77777777" w:rsidR="00404851" w:rsidRDefault="00404851" w:rsidP="00C6554A">
      <w:pPr>
        <w:spacing w:before="0" w:after="0" w:line="240" w:lineRule="auto"/>
      </w:pPr>
      <w:r>
        <w:separator/>
      </w:r>
    </w:p>
  </w:endnote>
  <w:endnote w:type="continuationSeparator" w:id="0">
    <w:p w14:paraId="2F4F3CC3" w14:textId="77777777" w:rsidR="00404851" w:rsidRDefault="0040485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8F590" w14:textId="77777777" w:rsidR="00404851" w:rsidRDefault="00404851">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90C3C" w14:textId="77777777" w:rsidR="00404851" w:rsidRDefault="00404851" w:rsidP="00C6554A">
      <w:pPr>
        <w:spacing w:before="0" w:after="0" w:line="240" w:lineRule="auto"/>
      </w:pPr>
      <w:r>
        <w:separator/>
      </w:r>
    </w:p>
  </w:footnote>
  <w:footnote w:type="continuationSeparator" w:id="0">
    <w:p w14:paraId="6D33B22C" w14:textId="77777777" w:rsidR="00404851" w:rsidRDefault="0040485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FB6392"/>
    <w:multiLevelType w:val="hybridMultilevel"/>
    <w:tmpl w:val="3E103F94"/>
    <w:lvl w:ilvl="0" w:tplc="55DE99A0">
      <w:start w:val="20"/>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550897"/>
    <w:multiLevelType w:val="hybridMultilevel"/>
    <w:tmpl w:val="BDC2698A"/>
    <w:lvl w:ilvl="0" w:tplc="681688E2">
      <w:start w:val="20"/>
      <w:numFmt w:val="bullet"/>
      <w:lvlText w:val="-"/>
      <w:lvlJc w:val="left"/>
      <w:pPr>
        <w:ind w:left="720" w:hanging="360"/>
      </w:pPr>
      <w:rPr>
        <w:rFonts w:ascii="Constantia" w:eastAsiaTheme="minorHAnsi" w:hAnsi="Constantia"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851"/>
    <w:rsid w:val="001745E6"/>
    <w:rsid w:val="002554CD"/>
    <w:rsid w:val="0028183F"/>
    <w:rsid w:val="00285D29"/>
    <w:rsid w:val="00293B83"/>
    <w:rsid w:val="002B4294"/>
    <w:rsid w:val="00316A13"/>
    <w:rsid w:val="00333D0D"/>
    <w:rsid w:val="003D6393"/>
    <w:rsid w:val="00404851"/>
    <w:rsid w:val="004C049F"/>
    <w:rsid w:val="005000E2"/>
    <w:rsid w:val="006A3CE7"/>
    <w:rsid w:val="006C4139"/>
    <w:rsid w:val="00812582"/>
    <w:rsid w:val="00964FF6"/>
    <w:rsid w:val="00982F6D"/>
    <w:rsid w:val="00AC2360"/>
    <w:rsid w:val="00B74F34"/>
    <w:rsid w:val="00C6554A"/>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5A4F8"/>
  <w15:chartTrackingRefBased/>
  <w15:docId w15:val="{188ADDB1-273A-401E-BCF8-5F992807D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2818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dem\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180</TotalTime>
  <Pages>18</Pages>
  <Words>964</Words>
  <Characters>5497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Bode Mihaela</dc:creator>
  <cp:keywords/>
  <dc:description/>
  <cp:lastModifiedBy>Bode Mihaela</cp:lastModifiedBy>
  <cp:revision>1</cp:revision>
  <dcterms:created xsi:type="dcterms:W3CDTF">2020-04-21T11:58:00Z</dcterms:created>
  <dcterms:modified xsi:type="dcterms:W3CDTF">2020-04-21T14:59:00Z</dcterms:modified>
</cp:coreProperties>
</file>