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B1F99" w14:textId="77777777" w:rsidR="00912101" w:rsidRDefault="0023752D" w:rsidP="00682E7D">
      <w:bookmarkStart w:id="0" w:name="_GoBack"/>
      <w:r>
        <w:rPr>
          <w:noProof/>
        </w:rPr>
        <w:drawing>
          <wp:anchor distT="0" distB="0" distL="114300" distR="114300" simplePos="0" relativeHeight="251652608" behindDoc="1" locked="0" layoutInCell="1" allowOverlap="1" wp14:anchorId="631324E7" wp14:editId="707B95B8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79205" cy="10720552"/>
            <wp:effectExtent l="0" t="0" r="317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Fro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205" cy="1072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 w:displacedByCustomXml="next"/>
    <w:sdt>
      <w:sdtPr>
        <w:id w:val="1902631487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5D581BCE" w14:textId="77777777" w:rsidR="008C1F2B" w:rsidRDefault="0023752D" w:rsidP="00AB6B41">
          <w:pPr>
            <w:sectPr w:rsidR="008C1F2B" w:rsidSect="00682E7D">
              <w:headerReference w:type="default" r:id="rId12"/>
              <w:footerReference w:type="default" r:id="rId13"/>
              <w:head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896" behindDoc="0" locked="0" layoutInCell="1" allowOverlap="1" wp14:anchorId="502BB1F3" wp14:editId="375685BA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5257165</wp:posOffset>
                    </wp:positionV>
                    <wp:extent cx="3152775" cy="742950"/>
                    <wp:effectExtent l="0" t="0" r="2857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52775" cy="742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98053F" w14:textId="77777777" w:rsidR="004C2AAF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 xml:space="preserve">Sports Industry Research </w:t>
                                </w:r>
                              </w:p>
                              <w:p w14:paraId="4E0E3B45" w14:textId="77777777" w:rsidR="00912101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>Project</w:t>
                                </w:r>
                                <w:r w:rsidR="004C2AAF">
                                  <w:rPr>
                                    <w:sz w:val="28"/>
                                  </w:rPr>
                                  <w:t xml:space="preserve"> Proposal </w:t>
                                </w:r>
                                <w:r>
                                  <w:rPr>
                                    <w:sz w:val="28"/>
                                  </w:rPr>
                                  <w:t>M6X02100</w:t>
                                </w:r>
                              </w:p>
                              <w:p w14:paraId="1304A9CD" w14:textId="77777777" w:rsidR="004C2AAF" w:rsidRPr="00912101" w:rsidRDefault="004C2AAF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Assignment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A6ED5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97.05pt;margin-top:413.95pt;width:248.25pt;height:58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">
                    <v:textbox>
                      <w:txbxContent>
                        <w:p w:rsidR="004C2AAF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 xml:space="preserve">Sports Industry Research </w:t>
                          </w:r>
                        </w:p>
                        <w:p w:rsidR="00912101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>Project</w:t>
                          </w:r>
                          <w:r w:rsidR="004C2AAF">
                            <w:rPr>
                              <w:sz w:val="28"/>
                            </w:rPr>
                            <w:t xml:space="preserve"> Proposal </w:t>
                          </w:r>
                          <w:r>
                            <w:rPr>
                              <w:sz w:val="28"/>
                            </w:rPr>
                            <w:t>M6X02100</w:t>
                          </w:r>
                        </w:p>
                        <w:p w:rsidR="004C2AAF" w:rsidRPr="00912101" w:rsidRDefault="004C2AAF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Assignment 1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14:paraId="182F84E8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720A6E4D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15367EC1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66A9727A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0D998D49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Student Name</w:t>
          </w:r>
        </w:p>
        <w:p w14:paraId="56CDF0A0" w14:textId="3AF32444" w:rsidR="00AB6B41" w:rsidRPr="00AB6B41" w:rsidRDefault="004275D6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4275D6">
            <w:rPr>
              <w:rFonts w:ascii="Arial" w:hAnsi="Arial" w:cs="Arial"/>
              <w:sz w:val="72"/>
              <w:szCs w:val="22"/>
            </w:rPr>
            <w:t>Jack Roberts (1701927)</w:t>
          </w:r>
        </w:p>
        <w:p w14:paraId="3595126D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32F0B372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5720D9B4" w14:textId="1CC3200B" w:rsid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Project Title</w:t>
          </w:r>
        </w:p>
        <w:p w14:paraId="04B10996" w14:textId="7180072C" w:rsidR="004275D6" w:rsidRPr="00AB6B41" w:rsidRDefault="004275D6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4275D6">
            <w:rPr>
              <w:rFonts w:ascii="Arial" w:hAnsi="Arial" w:cs="Arial"/>
              <w:sz w:val="72"/>
              <w:szCs w:val="22"/>
            </w:rPr>
            <w:t xml:space="preserve">Investigating the factors that prevent people playing sports at a grassroot level in the </w:t>
          </w:r>
          <w:proofErr w:type="spellStart"/>
          <w:r w:rsidRPr="004275D6">
            <w:rPr>
              <w:rFonts w:ascii="Arial" w:hAnsi="Arial" w:cs="Arial"/>
              <w:sz w:val="72"/>
              <w:szCs w:val="22"/>
            </w:rPr>
            <w:t>Maesteg</w:t>
          </w:r>
          <w:proofErr w:type="spellEnd"/>
          <w:r w:rsidRPr="004275D6">
            <w:rPr>
              <w:rFonts w:ascii="Arial" w:hAnsi="Arial" w:cs="Arial"/>
              <w:sz w:val="72"/>
              <w:szCs w:val="22"/>
            </w:rPr>
            <w:t xml:space="preserve"> areas.</w:t>
          </w:r>
        </w:p>
        <w:p w14:paraId="224CBE8F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75374A90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br w:type="page"/>
          </w:r>
        </w:p>
        <w:p w14:paraId="6534759D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2890F941" w14:textId="77777777" w:rsidR="00290BD5" w:rsidRPr="00290BD5" w:rsidRDefault="00ED3325" w:rsidP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</w:sdtContent>
    </w:sdt>
    <w:p w14:paraId="5CB6F7B2" w14:textId="77777777" w:rsidR="00B54EF1" w:rsidRPr="00290BD5" w:rsidRDefault="0023752D" w:rsidP="00290B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Rationale – Why are you researching this area (Screenshot from PowerPoint)</w:t>
      </w:r>
    </w:p>
    <w:p w14:paraId="724953A2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498451B3" w14:textId="77777777" w:rsidTr="0023752D">
        <w:trPr>
          <w:trHeight w:val="11309"/>
        </w:trPr>
        <w:tc>
          <w:tcPr>
            <w:tcW w:w="9511" w:type="dxa"/>
          </w:tcPr>
          <w:p w14:paraId="021A643E" w14:textId="79DC205D" w:rsidR="0023752D" w:rsidRDefault="004275D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72064" behindDoc="0" locked="0" layoutInCell="1" allowOverlap="1" wp14:anchorId="0CD28128" wp14:editId="537FCC44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460375</wp:posOffset>
                  </wp:positionV>
                  <wp:extent cx="5731510" cy="319024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creen Shot 2019-11-15 at 13.07.28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9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43F1C30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4295E51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2140D16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646DFA8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7FF01A1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Project Aim and Objectives into the table below (Screenshot from PowerPoint)</w:t>
      </w:r>
    </w:p>
    <w:p w14:paraId="7CEE4FE8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09E12EBB" w14:textId="77777777" w:rsidTr="007B7E76">
        <w:trPr>
          <w:trHeight w:val="11309"/>
        </w:trPr>
        <w:tc>
          <w:tcPr>
            <w:tcW w:w="9511" w:type="dxa"/>
          </w:tcPr>
          <w:p w14:paraId="5D7C6FFD" w14:textId="7AB03703" w:rsidR="0023752D" w:rsidRDefault="004275D6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73088" behindDoc="0" locked="0" layoutInCell="1" allowOverlap="1" wp14:anchorId="553B556A" wp14:editId="61D2868B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587375</wp:posOffset>
                  </wp:positionV>
                  <wp:extent cx="5731510" cy="302323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creen Shot 2019-11-15 at 13.07.42.pn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023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ECA6C0A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69F86A3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0FCEE3C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24C578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5C6A6D2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Background to the Organisation, Facility, Group or Athlete into the table below (Screenshot from PowerPoint)</w:t>
      </w:r>
    </w:p>
    <w:p w14:paraId="30FA726C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2CAB527B" w14:textId="77777777" w:rsidTr="007B7E76">
        <w:trPr>
          <w:trHeight w:val="11309"/>
        </w:trPr>
        <w:tc>
          <w:tcPr>
            <w:tcW w:w="9511" w:type="dxa"/>
          </w:tcPr>
          <w:p w14:paraId="1304728D" w14:textId="2CEA0F54" w:rsidR="0023752D" w:rsidRDefault="004275D6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74112" behindDoc="0" locked="0" layoutInCell="1" allowOverlap="1" wp14:anchorId="2A5ACB87" wp14:editId="1FA7B9AB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629920</wp:posOffset>
                  </wp:positionV>
                  <wp:extent cx="5731510" cy="3190875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creen Shot 2019-11-15 at 13.07.54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90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388088F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4BD218D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76BD02A0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4C1A9D40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Miniature Literature Review into the table below (Screenshot from PowerPoint)</w:t>
      </w:r>
    </w:p>
    <w:p w14:paraId="340F7419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37464CAE" w14:textId="77777777" w:rsidTr="007B7E76">
        <w:trPr>
          <w:trHeight w:val="11309"/>
        </w:trPr>
        <w:tc>
          <w:tcPr>
            <w:tcW w:w="9511" w:type="dxa"/>
          </w:tcPr>
          <w:p w14:paraId="798354B4" w14:textId="77777777" w:rsidR="004275D6" w:rsidRDefault="004275D6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FE5A05F" w14:textId="3E557F64" w:rsidR="004275D6" w:rsidRDefault="004275D6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75136" behindDoc="0" locked="0" layoutInCell="1" allowOverlap="1" wp14:anchorId="3B0FA85B" wp14:editId="1BD6A307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191135</wp:posOffset>
                  </wp:positionV>
                  <wp:extent cx="5731510" cy="2816225"/>
                  <wp:effectExtent l="0" t="0" r="0" b="317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creen Shot 2019-11-15 at 13.08.25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1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20B31B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30BEF9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3CFEB1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B0BFC8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6CFFCC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795D89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2D025E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9C5CB4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369BA0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80F76D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8975DA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80837A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32636F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22499F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6D9EAD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DC932B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04FEDC" w14:textId="38FDBA4A" w:rsid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7A0231" w14:textId="318E4600" w:rsid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76160" behindDoc="0" locked="0" layoutInCell="1" allowOverlap="1" wp14:anchorId="59CA522C" wp14:editId="22071CFE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36830</wp:posOffset>
                  </wp:positionV>
                  <wp:extent cx="5731510" cy="2764155"/>
                  <wp:effectExtent l="0" t="0" r="0" b="444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creen Shot 2019-11-15 at 13.08.32.pn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64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FEA72A" w14:textId="3A2033E9" w:rsidR="004275D6" w:rsidRDefault="004275D6" w:rsidP="004275D6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6ED058C3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FB09A8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144B01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1C591D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89AD62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0F3AA6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29222B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F04E4E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7A7BF9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7853E8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E50D2A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86272E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825055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84BD08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B3533A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74372F" w14:textId="3F8C89D3" w:rsid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7A20AC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902E82" w14:textId="4D443695" w:rsid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20D97E" w14:textId="77777777" w:rsidR="0023752D" w:rsidRDefault="004275D6" w:rsidP="004275D6">
            <w:pPr>
              <w:tabs>
                <w:tab w:val="left" w:pos="372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  <w:p w14:paraId="3C0DF87C" w14:textId="77777777" w:rsidR="004275D6" w:rsidRDefault="004275D6" w:rsidP="004275D6">
            <w:pPr>
              <w:tabs>
                <w:tab w:val="left" w:pos="37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F877DEE" w14:textId="77777777" w:rsidR="004275D6" w:rsidRDefault="004275D6" w:rsidP="004275D6">
            <w:pPr>
              <w:tabs>
                <w:tab w:val="left" w:pos="37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A08FF82" w14:textId="77777777" w:rsidR="004275D6" w:rsidRDefault="004275D6" w:rsidP="004275D6">
            <w:pPr>
              <w:tabs>
                <w:tab w:val="left" w:pos="37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8D0B513" w14:textId="77777777" w:rsidR="004275D6" w:rsidRDefault="004275D6" w:rsidP="004275D6">
            <w:pPr>
              <w:tabs>
                <w:tab w:val="left" w:pos="37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D023D25" w14:textId="77777777" w:rsidR="004275D6" w:rsidRDefault="004275D6" w:rsidP="004275D6">
            <w:pPr>
              <w:tabs>
                <w:tab w:val="left" w:pos="37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2C7AA43" w14:textId="77777777" w:rsidR="004275D6" w:rsidRDefault="004275D6" w:rsidP="004275D6">
            <w:pPr>
              <w:tabs>
                <w:tab w:val="left" w:pos="37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DCC3D3C" w14:textId="77777777" w:rsidR="004275D6" w:rsidRDefault="004275D6" w:rsidP="004275D6">
            <w:pPr>
              <w:tabs>
                <w:tab w:val="left" w:pos="37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DDCA77E" w14:textId="77777777" w:rsidR="004275D6" w:rsidRDefault="004275D6" w:rsidP="004275D6">
            <w:pPr>
              <w:tabs>
                <w:tab w:val="left" w:pos="37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2193732" w14:textId="77777777" w:rsidR="004275D6" w:rsidRDefault="004275D6" w:rsidP="004275D6">
            <w:pPr>
              <w:tabs>
                <w:tab w:val="left" w:pos="37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B14992E" w14:textId="77777777" w:rsidR="004275D6" w:rsidRDefault="004275D6" w:rsidP="004275D6">
            <w:pPr>
              <w:tabs>
                <w:tab w:val="left" w:pos="37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B89BD97" w14:textId="77777777" w:rsidR="004275D6" w:rsidRDefault="004275D6" w:rsidP="004275D6">
            <w:pPr>
              <w:tabs>
                <w:tab w:val="left" w:pos="37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CEED2A3" w14:textId="7E0EFBC3" w:rsidR="004275D6" w:rsidRDefault="004275D6" w:rsidP="004275D6">
            <w:pPr>
              <w:tabs>
                <w:tab w:val="left" w:pos="372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28430DF8" wp14:editId="08D3E371">
                  <wp:extent cx="5731510" cy="319278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creen Shot 2019-11-15 at 13.08.39.pn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92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DCC460" w14:textId="2F97ADC6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77184" behindDoc="0" locked="0" layoutInCell="1" allowOverlap="1" wp14:anchorId="2679F9A6" wp14:editId="1D51D7D7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154940</wp:posOffset>
                  </wp:positionV>
                  <wp:extent cx="5731510" cy="281940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creen Shot 2019-11-15 at 13.08.47.pn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1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6A6550" w14:textId="03AEC91D" w:rsid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F64E8A" w14:textId="68F2503B" w:rsidR="004275D6" w:rsidRDefault="004275D6" w:rsidP="004275D6">
            <w:pPr>
              <w:tabs>
                <w:tab w:val="left" w:pos="132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  <w:p w14:paraId="157D361D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BDA989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AFB37C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619EA4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B0B547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9BA396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36B87E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7C58F1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C999C1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7753B9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38C007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6A487E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A8F3FA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ABFEF9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EC5998" w14:textId="77777777" w:rsidR="004275D6" w:rsidRP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FCD654" w14:textId="5535CD39" w:rsid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0ED59B" w14:textId="3025633E" w:rsidR="004275D6" w:rsidRDefault="004275D6" w:rsidP="004275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A22B9C" w14:textId="77777777" w:rsidR="004275D6" w:rsidRDefault="004275D6" w:rsidP="004275D6">
            <w:pPr>
              <w:tabs>
                <w:tab w:val="left" w:pos="30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  <w:p w14:paraId="794F5DEE" w14:textId="77777777" w:rsidR="004275D6" w:rsidRDefault="004275D6" w:rsidP="004275D6">
            <w:pPr>
              <w:tabs>
                <w:tab w:val="left" w:pos="306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C8DCF28" w14:textId="77777777" w:rsidR="004275D6" w:rsidRDefault="004275D6" w:rsidP="004275D6">
            <w:pPr>
              <w:tabs>
                <w:tab w:val="left" w:pos="306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177C4D7" w14:textId="77777777" w:rsidR="004275D6" w:rsidRDefault="004275D6" w:rsidP="004275D6">
            <w:pPr>
              <w:tabs>
                <w:tab w:val="left" w:pos="306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42787E6" w14:textId="77777777" w:rsidR="004275D6" w:rsidRDefault="004275D6" w:rsidP="004275D6">
            <w:pPr>
              <w:tabs>
                <w:tab w:val="left" w:pos="306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7A272EE" w14:textId="77777777" w:rsidR="004275D6" w:rsidRDefault="004275D6" w:rsidP="004275D6">
            <w:pPr>
              <w:tabs>
                <w:tab w:val="left" w:pos="306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9F7724A" w14:textId="77777777" w:rsidR="004275D6" w:rsidRDefault="004275D6" w:rsidP="004275D6">
            <w:pPr>
              <w:tabs>
                <w:tab w:val="left" w:pos="306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3F559F6" w14:textId="77777777" w:rsidR="004275D6" w:rsidRDefault="004275D6" w:rsidP="004275D6">
            <w:pPr>
              <w:tabs>
                <w:tab w:val="left" w:pos="306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28F1FF5" w14:textId="77777777" w:rsidR="004275D6" w:rsidRDefault="004275D6" w:rsidP="004275D6">
            <w:pPr>
              <w:tabs>
                <w:tab w:val="left" w:pos="306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9B05F04" w14:textId="77777777" w:rsidR="004275D6" w:rsidRDefault="004275D6" w:rsidP="004275D6">
            <w:pPr>
              <w:tabs>
                <w:tab w:val="left" w:pos="306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D0716D2" w14:textId="77777777" w:rsidR="004275D6" w:rsidRDefault="004275D6" w:rsidP="004275D6">
            <w:pPr>
              <w:tabs>
                <w:tab w:val="left" w:pos="306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CF5215E" w14:textId="77777777" w:rsidR="004275D6" w:rsidRDefault="004275D6" w:rsidP="004275D6">
            <w:pPr>
              <w:tabs>
                <w:tab w:val="left" w:pos="306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A715ED4" w14:textId="77777777" w:rsidR="004275D6" w:rsidRDefault="004275D6" w:rsidP="004275D6">
            <w:pPr>
              <w:tabs>
                <w:tab w:val="left" w:pos="306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EA2155D" w14:textId="77777777" w:rsidR="004275D6" w:rsidRDefault="004275D6" w:rsidP="004275D6">
            <w:pPr>
              <w:tabs>
                <w:tab w:val="left" w:pos="306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55D0363" w14:textId="31A043FF" w:rsidR="004275D6" w:rsidRPr="004275D6" w:rsidRDefault="004275D6" w:rsidP="004275D6">
            <w:pPr>
              <w:tabs>
                <w:tab w:val="left" w:pos="30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6C5D5DA8" wp14:editId="3E5B664B">
                  <wp:extent cx="5731510" cy="344360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Screen Shot 2019-11-15 at 13.09.02.pn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443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F885D5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F32EEF5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005F7C9" w14:textId="537013DA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DB66C6A" w14:textId="367E55E4" w:rsidR="004275D6" w:rsidRDefault="004275D6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7B1E3DF" w14:textId="6E7FA5E5" w:rsidR="004275D6" w:rsidRDefault="004275D6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20C31C3" w14:textId="77777777" w:rsidR="004275D6" w:rsidRDefault="004275D6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FFF9823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2B7C4072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58C12510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Access to Resources and Methodology into the table below (Screenshot from PowerPoint)</w:t>
      </w:r>
    </w:p>
    <w:p w14:paraId="04B7B3E1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3CE6544B" w14:textId="77777777" w:rsidTr="007B7E76">
        <w:trPr>
          <w:trHeight w:val="11309"/>
        </w:trPr>
        <w:tc>
          <w:tcPr>
            <w:tcW w:w="9511" w:type="dxa"/>
          </w:tcPr>
          <w:p w14:paraId="167C62C8" w14:textId="0FC74B52" w:rsidR="0023752D" w:rsidRDefault="004275D6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78208" behindDoc="0" locked="0" layoutInCell="1" allowOverlap="1" wp14:anchorId="6BA14C72" wp14:editId="065163AE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429895</wp:posOffset>
                  </wp:positionV>
                  <wp:extent cx="5731510" cy="2969895"/>
                  <wp:effectExtent l="0" t="0" r="0" b="190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Screen Shot 2019-11-15 at 13.09.37.pn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969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B3C9F94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FC2E4E8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2D460BD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88FFEEF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7341394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Timeline into the table below (Screenshot from PowerPoint)</w:t>
      </w:r>
    </w:p>
    <w:p w14:paraId="23DFFF2A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133DBD6A" w14:textId="77777777" w:rsidTr="007B7E76">
        <w:trPr>
          <w:trHeight w:val="11309"/>
        </w:trPr>
        <w:tc>
          <w:tcPr>
            <w:tcW w:w="9511" w:type="dxa"/>
          </w:tcPr>
          <w:p w14:paraId="634CC566" w14:textId="1FE739E9" w:rsidR="0023752D" w:rsidRDefault="004275D6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 wp14:anchorId="04A55286" wp14:editId="72829195">
                  <wp:extent cx="5731510" cy="292544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Screen Shot 2019-11-15 at 13.09.28.png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925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983970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4E064C9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br w:type="page"/>
      </w:r>
    </w:p>
    <w:p w14:paraId="0F8770D4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A002784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2F8DD20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Bibliography, Books, Online Sources and Professional Bodies into the table below (Screenshot from PowerPoint)</w:t>
      </w:r>
    </w:p>
    <w:p w14:paraId="3047FD3A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73551FC4" w14:textId="77777777" w:rsidTr="007B7E76">
        <w:trPr>
          <w:trHeight w:val="11309"/>
        </w:trPr>
        <w:tc>
          <w:tcPr>
            <w:tcW w:w="9511" w:type="dxa"/>
          </w:tcPr>
          <w:p w14:paraId="54CA636D" w14:textId="11681D2E" w:rsidR="0067628E" w:rsidRDefault="004275D6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 wp14:anchorId="7DF934E8" wp14:editId="041B096D">
                  <wp:extent cx="5731510" cy="3452495"/>
                  <wp:effectExtent l="0" t="0" r="0" b="190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Screen Shot 2019-11-15 at 13.09.58.pn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452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C6FF23" w14:textId="12428825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79232" behindDoc="0" locked="0" layoutInCell="1" allowOverlap="1" wp14:anchorId="08A9F651" wp14:editId="47784E26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21590</wp:posOffset>
                  </wp:positionV>
                  <wp:extent cx="5731510" cy="23368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Screen Shot 2019-11-15 at 13.10.56.pn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3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442B9F" w14:textId="181DFFDA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43CC48" w14:textId="465D75C1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96BC10" w14:textId="59BC3B35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CE0B36" w14:textId="41276E8D" w:rsid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FB1723" w14:textId="1ED5FC73" w:rsidR="0023752D" w:rsidRPr="0067628E" w:rsidRDefault="0067628E" w:rsidP="0067628E">
            <w:pPr>
              <w:tabs>
                <w:tab w:val="left" w:pos="55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23B093DF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8259A9E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5A9799C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</w:t>
      </w:r>
      <w:r w:rsidR="00BB2EFC">
        <w:rPr>
          <w:rFonts w:ascii="Arial" w:hAnsi="Arial" w:cs="Arial"/>
          <w:sz w:val="22"/>
          <w:szCs w:val="22"/>
        </w:rPr>
        <w:t>Ethics Form P1</w:t>
      </w:r>
      <w:r>
        <w:rPr>
          <w:rFonts w:ascii="Arial" w:hAnsi="Arial" w:cs="Arial"/>
          <w:sz w:val="22"/>
          <w:szCs w:val="22"/>
        </w:rPr>
        <w:t xml:space="preserve"> into the table below </w:t>
      </w:r>
    </w:p>
    <w:p w14:paraId="31AB4A30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12F8D2CF" w14:textId="77777777" w:rsidTr="007B7E76">
        <w:trPr>
          <w:trHeight w:val="11309"/>
        </w:trPr>
        <w:tc>
          <w:tcPr>
            <w:tcW w:w="9511" w:type="dxa"/>
          </w:tcPr>
          <w:p w14:paraId="1349D83A" w14:textId="12D4751B" w:rsidR="0023752D" w:rsidRDefault="0067628E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 wp14:anchorId="7B9D4EBE" wp14:editId="649FD8CE">
                  <wp:extent cx="5731510" cy="43307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Screen Shot 2019-11-15 at 13.09.44.pn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33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BC095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3EBF4D03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BFA300D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P2 into the table below </w:t>
      </w:r>
    </w:p>
    <w:p w14:paraId="581232E5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60D10E0A" w14:textId="77777777" w:rsidTr="007B7E76">
        <w:trPr>
          <w:trHeight w:val="11309"/>
        </w:trPr>
        <w:tc>
          <w:tcPr>
            <w:tcW w:w="9511" w:type="dxa"/>
          </w:tcPr>
          <w:p w14:paraId="4D3762AB" w14:textId="274AC0BD" w:rsidR="0023752D" w:rsidRDefault="0067628E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 wp14:anchorId="79D0EAFF" wp14:editId="1B9555CA">
                  <wp:extent cx="5731510" cy="596138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Screen Shot 2019-11-15 at 13.22.06.pn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961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148041" w14:textId="77777777" w:rsidR="00BB2EFC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608929A9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9100F64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P3 into the table below </w:t>
      </w:r>
    </w:p>
    <w:p w14:paraId="482B1E62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6BDC8F11" w14:textId="77777777" w:rsidTr="007B7E76">
        <w:trPr>
          <w:trHeight w:val="11309"/>
        </w:trPr>
        <w:tc>
          <w:tcPr>
            <w:tcW w:w="9511" w:type="dxa"/>
          </w:tcPr>
          <w:p w14:paraId="39397224" w14:textId="20CC6B7C" w:rsidR="0067628E" w:rsidRDefault="0067628E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80256" behindDoc="0" locked="0" layoutInCell="1" allowOverlap="1" wp14:anchorId="1F84CC66" wp14:editId="7EA0BCC9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123825</wp:posOffset>
                  </wp:positionV>
                  <wp:extent cx="5575300" cy="4495800"/>
                  <wp:effectExtent l="0" t="0" r="0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Screen Shot 2019-11-15 at 13.22.41.png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5300" cy="449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5FF39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BF5B8F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AB0DAD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69D402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5867BA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A731CC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62BE6C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B5CFED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C7F68C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D81F92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A898B1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FB3CF9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BBDE01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E87EA0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6176D2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F621F5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BACBA7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852F0C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5A7CB9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92E47D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6BB214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B42EFE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C8B507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27DE73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3A81EB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443502" w14:textId="4396D868" w:rsid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FCE7A7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F8E4ED" w14:textId="714FB267" w:rsid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7C173A" w14:textId="53908F3A" w:rsidR="0067628E" w:rsidRDefault="0067628E" w:rsidP="0067628E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lastRenderedPageBreak/>
              <w:drawing>
                <wp:inline distT="0" distB="0" distL="0" distR="0" wp14:anchorId="2731E61A" wp14:editId="212CED19">
                  <wp:extent cx="5232400" cy="66294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 Shot 2019-11-15 at 13.23.12.png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2400" cy="662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D39848" w14:textId="42FBCE97" w:rsid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31412F" w14:textId="699E891B" w:rsid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40A8A4" w14:textId="77777777" w:rsidR="00BB2EFC" w:rsidRDefault="00BB2EFC" w:rsidP="006762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D59A1F3" w14:textId="77777777" w:rsidR="0067628E" w:rsidRDefault="0067628E" w:rsidP="006762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76D1277" w14:textId="77777777" w:rsidR="0067628E" w:rsidRDefault="0067628E" w:rsidP="006762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1439E00" w14:textId="77777777" w:rsidR="0067628E" w:rsidRDefault="0067628E" w:rsidP="006762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30D09CD" w14:textId="77777777" w:rsidR="0067628E" w:rsidRDefault="0067628E" w:rsidP="006762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073A777" w14:textId="77777777" w:rsidR="0067628E" w:rsidRDefault="0067628E" w:rsidP="006762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687F5E5" w14:textId="77777777" w:rsidR="0067628E" w:rsidRDefault="0067628E" w:rsidP="006762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8F64C47" w14:textId="77777777" w:rsidR="0067628E" w:rsidRDefault="0067628E" w:rsidP="006762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DAE8798" w14:textId="77777777" w:rsidR="0067628E" w:rsidRDefault="0067628E" w:rsidP="006762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D1EA0B9" w14:textId="77777777" w:rsidR="0067628E" w:rsidRDefault="0067628E" w:rsidP="006762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6EC4EFD" w14:textId="77777777" w:rsidR="0067628E" w:rsidRDefault="0067628E" w:rsidP="006762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E29FB38" w14:textId="50C9044F" w:rsid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FEB345" w14:textId="4AB735FF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81280" behindDoc="0" locked="0" layoutInCell="1" allowOverlap="1" wp14:anchorId="112A3845" wp14:editId="00DE2718">
                  <wp:simplePos x="0" y="0"/>
                  <wp:positionH relativeFrom="column">
                    <wp:posOffset>455295</wp:posOffset>
                  </wp:positionH>
                  <wp:positionV relativeFrom="paragraph">
                    <wp:posOffset>189230</wp:posOffset>
                  </wp:positionV>
                  <wp:extent cx="5181600" cy="1993900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Screen Shot 2019-11-15 at 13.23.20.png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00" cy="199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7695DAA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br w:type="page"/>
      </w:r>
    </w:p>
    <w:p w14:paraId="703AF82E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14FEA1C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P4 into the table below </w:t>
      </w:r>
    </w:p>
    <w:p w14:paraId="11D4EF25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2B5F5947" w14:textId="77777777" w:rsidTr="007B7E76">
        <w:trPr>
          <w:trHeight w:val="11309"/>
        </w:trPr>
        <w:tc>
          <w:tcPr>
            <w:tcW w:w="9511" w:type="dxa"/>
          </w:tcPr>
          <w:p w14:paraId="30E7100C" w14:textId="602347D0" w:rsidR="0067628E" w:rsidRDefault="0067628E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82304" behindDoc="0" locked="0" layoutInCell="1" allowOverlap="1" wp14:anchorId="0D64B6DA" wp14:editId="7B72047E">
                  <wp:simplePos x="0" y="0"/>
                  <wp:positionH relativeFrom="column">
                    <wp:posOffset>417195</wp:posOffset>
                  </wp:positionH>
                  <wp:positionV relativeFrom="paragraph">
                    <wp:posOffset>200660</wp:posOffset>
                  </wp:positionV>
                  <wp:extent cx="5219700" cy="4368800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Screen Shot 2019-11-15 at 13.23.35.png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9700" cy="436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F536C2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1D957E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417766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0A2300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78F532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FB9CD1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86E216" w14:textId="41BBB500" w:rsid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1B87E2" w14:textId="1038BC80" w:rsid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A43458" w14:textId="1578F681" w:rsid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CB5A0E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D4A29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EDAB9E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77E7B1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45D13B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6602C2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A66B63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D3A1FD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9C2513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ABE7C6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14A4C9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D82B2C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394ECE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CF10D4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8B411E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F56182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087875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1BA610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9560F1" w14:textId="0A8DB907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  <w:p w14:paraId="79FFF697" w14:textId="6BA3EFC5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B324E95" w14:textId="23FD60E7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A7B4F4A" w14:textId="779DADC2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71FF08C" w14:textId="1F5C1B7B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B96F176" w14:textId="58BA030C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313D2A0" w14:textId="5A843A36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DBA0DA6" w14:textId="05AA5F97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421E5DD" w14:textId="537C5076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3279E66" w14:textId="01F49F9A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09B83AE" w14:textId="09176E8D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2F8D483" w14:textId="7EFD95C1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1670A18" w14:textId="48FB13A9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32E052C" w14:textId="77894D76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96D97F5" w14:textId="2C6B8804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44DDE84" w14:textId="2A5E385C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BA4E30E" w14:textId="7FA794C8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B03B0DE" w14:textId="37A52A5D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656F2F9" w14:textId="60B41558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7A3B778" w14:textId="5EC26303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25D63FF" w14:textId="77777777" w:rsidR="0067628E" w:rsidRDefault="0067628E" w:rsidP="0067628E">
            <w:pPr>
              <w:tabs>
                <w:tab w:val="left" w:pos="3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8CDA984" w14:textId="77777777" w:rsidR="0067628E" w:rsidRP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A0C49D" w14:textId="2830BFE2" w:rsidR="0067628E" w:rsidRDefault="0067628E" w:rsidP="0067628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151BD5" w14:textId="52D8DB87" w:rsidR="00BB2EFC" w:rsidRPr="0067628E" w:rsidRDefault="0067628E" w:rsidP="0067628E">
            <w:pPr>
              <w:tabs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03F0C61F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br w:type="page"/>
      </w:r>
    </w:p>
    <w:p w14:paraId="46ED581F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A5A7455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P5 into the table below </w:t>
      </w:r>
    </w:p>
    <w:p w14:paraId="1B2D96E8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6F64479A" w14:textId="77777777" w:rsidTr="007B7E76">
        <w:trPr>
          <w:trHeight w:val="11309"/>
        </w:trPr>
        <w:tc>
          <w:tcPr>
            <w:tcW w:w="9511" w:type="dxa"/>
          </w:tcPr>
          <w:p w14:paraId="3F02F455" w14:textId="6A3186A8" w:rsidR="00BB2EFC" w:rsidRDefault="00414CA5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85376" behindDoc="0" locked="0" layoutInCell="1" allowOverlap="1" wp14:anchorId="0907DC49" wp14:editId="7228F44A">
                  <wp:simplePos x="0" y="0"/>
                  <wp:positionH relativeFrom="column">
                    <wp:posOffset>374650</wp:posOffset>
                  </wp:positionH>
                  <wp:positionV relativeFrom="paragraph">
                    <wp:posOffset>189865</wp:posOffset>
                  </wp:positionV>
                  <wp:extent cx="4851400" cy="5651500"/>
                  <wp:effectExtent l="0" t="0" r="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Screen Shot 2019-11-15 at 13.23.43.png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1400" cy="565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51BE045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977A4B0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DF5C3E4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P6 into the table below </w:t>
      </w:r>
    </w:p>
    <w:p w14:paraId="2868AE0A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60695DB8" w14:textId="77777777" w:rsidTr="007B7E76">
        <w:trPr>
          <w:trHeight w:val="11309"/>
        </w:trPr>
        <w:tc>
          <w:tcPr>
            <w:tcW w:w="9511" w:type="dxa"/>
          </w:tcPr>
          <w:p w14:paraId="52E96F8D" w14:textId="00E77A6E" w:rsidR="00BB2EFC" w:rsidRDefault="00414CA5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86400" behindDoc="0" locked="0" layoutInCell="1" allowOverlap="1" wp14:anchorId="4B5085DB" wp14:editId="46DF8675">
                  <wp:simplePos x="0" y="0"/>
                  <wp:positionH relativeFrom="column">
                    <wp:posOffset>302895</wp:posOffset>
                  </wp:positionH>
                  <wp:positionV relativeFrom="paragraph">
                    <wp:posOffset>327660</wp:posOffset>
                  </wp:positionV>
                  <wp:extent cx="5295900" cy="5981700"/>
                  <wp:effectExtent l="0" t="0" r="0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Screen Shot 2019-11-15 at 13.24.15.png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5900" cy="598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53D5275" w14:textId="77777777" w:rsidR="006E04C9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5C911A95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5B5BC4A" w14:textId="77777777"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P7 into the table below </w:t>
      </w:r>
    </w:p>
    <w:p w14:paraId="68054DE1" w14:textId="77777777"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14:paraId="6FC98816" w14:textId="77777777" w:rsidTr="007B7E76">
        <w:trPr>
          <w:trHeight w:val="11309"/>
        </w:trPr>
        <w:tc>
          <w:tcPr>
            <w:tcW w:w="9511" w:type="dxa"/>
          </w:tcPr>
          <w:p w14:paraId="2E899944" w14:textId="1AD64BE5" w:rsidR="006E04C9" w:rsidRDefault="00414CA5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87424" behindDoc="0" locked="0" layoutInCell="1" allowOverlap="1" wp14:anchorId="2A2A622A" wp14:editId="4AE98634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301625</wp:posOffset>
                  </wp:positionV>
                  <wp:extent cx="5731510" cy="3581400"/>
                  <wp:effectExtent l="0" t="0" r="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Screen Shot 2019-11-15 at 13.09.51.png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58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176B1A6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6189F84E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507C1B9" w14:textId="77777777"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P8 into the table below </w:t>
      </w:r>
    </w:p>
    <w:p w14:paraId="159F9394" w14:textId="77777777"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14:paraId="199D73D9" w14:textId="77777777" w:rsidTr="007B7E76">
        <w:trPr>
          <w:trHeight w:val="11309"/>
        </w:trPr>
        <w:tc>
          <w:tcPr>
            <w:tcW w:w="9511" w:type="dxa"/>
          </w:tcPr>
          <w:p w14:paraId="25ED3F2D" w14:textId="77777777"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871FEC8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58482C46" w14:textId="77777777"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14:paraId="63D76FAA" w14:textId="77777777"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14:paraId="5AE3BEB9" w14:textId="77777777"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P9 into the table below </w:t>
      </w:r>
    </w:p>
    <w:p w14:paraId="6E18A39C" w14:textId="77777777"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14:paraId="18DEE5F5" w14:textId="77777777" w:rsidTr="007B7E76">
        <w:trPr>
          <w:trHeight w:val="11309"/>
        </w:trPr>
        <w:tc>
          <w:tcPr>
            <w:tcW w:w="9511" w:type="dxa"/>
          </w:tcPr>
          <w:p w14:paraId="424980CC" w14:textId="77777777"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A28A54C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45A1E6A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04D9F20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CDE6790" w14:textId="77777777" w:rsidR="00BB2EFC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1" locked="0" layoutInCell="1" allowOverlap="1" wp14:anchorId="0D55113B" wp14:editId="1382C40D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00010" cy="1273271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Back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2732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37F075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C10769E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EA37B7E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0C5606D" w14:textId="77777777" w:rsidR="00290BD5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F10EC4C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745EA04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02F6898" w14:textId="77777777"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5CC55CE" w14:textId="77777777"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B04775D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563CEC0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0FF7CC9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462E71E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14910EF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B1B9304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BE3D365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E31CCD0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78B42F9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495043B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3D000A1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DB51F58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8803A4C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A4972D1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EC68369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0AC118F" w14:textId="77777777" w:rsidR="00AB6B41" w:rsidRDefault="006E04C9" w:rsidP="00290BD5">
      <w:pPr>
        <w:jc w:val="both"/>
        <w:rPr>
          <w:rFonts w:ascii="Arial" w:hAnsi="Arial" w:cs="Arial"/>
          <w:b/>
          <w:sz w:val="22"/>
          <w:szCs w:val="22"/>
        </w:rPr>
      </w:pPr>
      <w:r w:rsidRPr="00AB6B4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1AA7E25E" wp14:editId="35A3FA1B">
                <wp:simplePos x="0" y="0"/>
                <wp:positionH relativeFrom="margin">
                  <wp:posOffset>649558</wp:posOffset>
                </wp:positionH>
                <wp:positionV relativeFrom="paragraph">
                  <wp:posOffset>10567</wp:posOffset>
                </wp:positionV>
                <wp:extent cx="4686300" cy="6858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EAFB99" w14:textId="77777777" w:rsidR="00AB6B41" w:rsidRPr="00AB6B41" w:rsidRDefault="00AB6B41">
                            <w:pPr>
                              <w:rPr>
                                <w:sz w:val="72"/>
                              </w:rPr>
                            </w:pPr>
                            <w:r w:rsidRPr="00AB6B41">
                              <w:rPr>
                                <w:sz w:val="72"/>
                              </w:rPr>
                              <w:t>Questions for Viva?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16BD6" id="_x0000_s1027" type="#_x0000_t202" style="position:absolute;left:0;text-align:left;margin-left:51.15pt;margin-top:.85pt;width:369pt;height:54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">
                <v:textbox>
                  <w:txbxContent>
                    <w:p w:rsidR="00AB6B41" w:rsidRPr="00AB6B41" w:rsidRDefault="00AB6B41">
                      <w:pPr>
                        <w:rPr>
                          <w:sz w:val="72"/>
                        </w:rPr>
                      </w:pPr>
                      <w:r w:rsidRPr="00AB6B41">
                        <w:rPr>
                          <w:sz w:val="72"/>
                        </w:rPr>
                        <w:t>Questions for Viva?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42A808E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D9286C0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948524F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68A8362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ADF028C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8717453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3886839" w14:textId="77777777" w:rsidR="00590E4C" w:rsidRPr="00290BD5" w:rsidRDefault="00590E4C" w:rsidP="00290BD5">
      <w:pPr>
        <w:jc w:val="both"/>
        <w:rPr>
          <w:rFonts w:ascii="Arial" w:hAnsi="Arial" w:cs="Arial"/>
          <w:sz w:val="22"/>
          <w:szCs w:val="22"/>
        </w:rPr>
      </w:pPr>
    </w:p>
    <w:sectPr w:rsidR="00590E4C" w:rsidRPr="00290BD5" w:rsidSect="00682E7D">
      <w:headerReference w:type="first" r:id="rId3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D6AED6" w14:textId="77777777" w:rsidR="00ED3325" w:rsidRDefault="00ED3325" w:rsidP="00290BD5">
      <w:r>
        <w:separator/>
      </w:r>
    </w:p>
  </w:endnote>
  <w:endnote w:type="continuationSeparator" w:id="0">
    <w:p w14:paraId="4C6C2202" w14:textId="77777777" w:rsidR="00ED3325" w:rsidRDefault="00ED3325" w:rsidP="0029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-168666121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A5A7932" w14:textId="77777777" w:rsidR="00C028CC" w:rsidRDefault="00C028CC" w:rsidP="00AB6B41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  <w:p w14:paraId="6BE82C8F" w14:textId="77777777" w:rsidR="00590E4C" w:rsidRPr="00590E4C" w:rsidRDefault="00590E4C">
            <w:pPr>
              <w:pStyle w:val="Foot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E4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17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590E4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18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5024909" w14:textId="77777777" w:rsidR="00590E4C" w:rsidRDefault="00590E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FD040" w14:textId="77777777" w:rsidR="00ED3325" w:rsidRDefault="00ED3325" w:rsidP="00290BD5">
      <w:r>
        <w:separator/>
      </w:r>
    </w:p>
  </w:footnote>
  <w:footnote w:type="continuationSeparator" w:id="0">
    <w:p w14:paraId="302128D8" w14:textId="77777777" w:rsidR="00ED3325" w:rsidRDefault="00ED3325" w:rsidP="00290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0AC5C" w14:textId="77777777" w:rsidR="00290BD5" w:rsidRDefault="00290BD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766932BF" wp14:editId="3CCCD188">
          <wp:simplePos x="0" y="0"/>
          <wp:positionH relativeFrom="column">
            <wp:posOffset>-672838</wp:posOffset>
          </wp:positionH>
          <wp:positionV relativeFrom="paragraph">
            <wp:posOffset>-287534</wp:posOffset>
          </wp:positionV>
          <wp:extent cx="2491569" cy="997261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A1BCB1" w14:textId="77777777" w:rsidR="00AB6B41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188F29E5" wp14:editId="474707B7">
          <wp:simplePos x="0" y="0"/>
          <wp:positionH relativeFrom="column">
            <wp:posOffset>-895350</wp:posOffset>
          </wp:positionH>
          <wp:positionV relativeFrom="paragraph">
            <wp:posOffset>-438785</wp:posOffset>
          </wp:positionV>
          <wp:extent cx="2491569" cy="99726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B20A6" w14:textId="77777777" w:rsidR="00682E7D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3360" behindDoc="1" locked="0" layoutInCell="1" allowOverlap="1" wp14:anchorId="0AFFC2F0" wp14:editId="10E6214B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91569" cy="997261"/>
          <wp:effectExtent l="0" t="0" r="444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2989"/>
    <w:multiLevelType w:val="multilevel"/>
    <w:tmpl w:val="60FC1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C39"/>
    <w:rsid w:val="00091F76"/>
    <w:rsid w:val="000F0FB8"/>
    <w:rsid w:val="001D1817"/>
    <w:rsid w:val="0023752D"/>
    <w:rsid w:val="00290BD5"/>
    <w:rsid w:val="002D27ED"/>
    <w:rsid w:val="00344C0D"/>
    <w:rsid w:val="003A39E1"/>
    <w:rsid w:val="00414CA5"/>
    <w:rsid w:val="004275D6"/>
    <w:rsid w:val="004A7962"/>
    <w:rsid w:val="004C2AAF"/>
    <w:rsid w:val="00567033"/>
    <w:rsid w:val="00590E4C"/>
    <w:rsid w:val="005A5D17"/>
    <w:rsid w:val="006149E7"/>
    <w:rsid w:val="0067628E"/>
    <w:rsid w:val="00682E7D"/>
    <w:rsid w:val="006E04C9"/>
    <w:rsid w:val="008B521D"/>
    <w:rsid w:val="008C1F2B"/>
    <w:rsid w:val="00912101"/>
    <w:rsid w:val="00A63E4B"/>
    <w:rsid w:val="00AB6B41"/>
    <w:rsid w:val="00AD6907"/>
    <w:rsid w:val="00B52A01"/>
    <w:rsid w:val="00B54EF1"/>
    <w:rsid w:val="00BB2EFC"/>
    <w:rsid w:val="00BB520D"/>
    <w:rsid w:val="00C028CC"/>
    <w:rsid w:val="00C34B15"/>
    <w:rsid w:val="00C96CE7"/>
    <w:rsid w:val="00D27C39"/>
    <w:rsid w:val="00D53027"/>
    <w:rsid w:val="00ED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6E3A4B"/>
  <w15:docId w15:val="{6DFA3910-90E7-4D29-81F4-F06FEAEB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4B1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C34B15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C34B1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34B1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C34B1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34B15"/>
    <w:pPr>
      <w:numPr>
        <w:ilvl w:val="6"/>
        <w:numId w:val="1"/>
      </w:numPr>
      <w:spacing w:before="240" w:after="60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34B15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34B15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34B15"/>
    <w:rPr>
      <w:rFonts w:ascii="Verdana" w:eastAsia="Times New Roman" w:hAnsi="Verdana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C34B15"/>
    <w:rPr>
      <w:rFonts w:ascii="Verdana" w:eastAsia="Times New Roman" w:hAnsi="Verdana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C34B15"/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34B15"/>
    <w:rPr>
      <w:rFonts w:ascii="Verdana" w:eastAsia="Times New Roman" w:hAnsi="Verdana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C34B15"/>
    <w:rPr>
      <w:rFonts w:ascii="Verdana" w:eastAsia="Times New Roman" w:hAnsi="Verdana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34B15"/>
    <w:rPr>
      <w:rFonts w:ascii="Verdana" w:eastAsia="Times New Roman" w:hAnsi="Verdana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C34B15"/>
    <w:rPr>
      <w:rFonts w:ascii="Verdana" w:eastAsia="Times New Roman" w:hAnsi="Verdana" w:cs="Arial"/>
    </w:rPr>
  </w:style>
  <w:style w:type="table" w:styleId="TableGrid">
    <w:name w:val="Table Grid"/>
    <w:basedOn w:val="TableNormal"/>
    <w:uiPriority w:val="59"/>
    <w:rsid w:val="0029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BD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027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82E7D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82E7D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theme" Target="theme/theme1.xml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jpe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1601245\Downloads\Sports%20Industry%20Research%20Project%20Proposal%20Template%20(3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5FB2FDA7984FA87112E26C884F14" ma:contentTypeVersion="2" ma:contentTypeDescription="Create a new document." ma:contentTypeScope="" ma:versionID="f8039966a2f44929d0bef3cb2e66d0ad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414DB9C-F17F-413E-91F1-E72D3FF270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AABD6A-A579-45BE-85E1-97C07897E8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33FE8F-A013-4520-834B-699B204B3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CF0237-094C-2843-9449-E91349ED5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C:\Users\1601245\Downloads\Sports Industry Research Project Proposal Template (3).dotx</Template>
  <TotalTime>1</TotalTime>
  <Pages>25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Policy Template with blank pages &amp; covers</vt:lpstr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Policy Template with blank pages &amp; covers</dc:title>
  <dc:creator>Thomas Lloyd (1601245)</dc:creator>
  <cp:lastModifiedBy>Jack Roberts (1701927)</cp:lastModifiedBy>
  <cp:revision>2</cp:revision>
  <cp:lastPrinted>2015-02-09T16:35:00Z</cp:lastPrinted>
  <dcterms:created xsi:type="dcterms:W3CDTF">2019-11-15T13:32:00Z</dcterms:created>
  <dcterms:modified xsi:type="dcterms:W3CDTF">2019-11-15T13:32:00Z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0x010100E9765FB2FDA7984FA87112E26C884F14</vt:lpwstr>
  </property>
</Properties>
</file>