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5DE1DE" w14:textId="0D429A88" w:rsidR="00A8212E" w:rsidRDefault="00A8212E" w:rsidP="0026018F">
      <w:pPr>
        <w:rPr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6A71766E" wp14:editId="289B29F9">
                <wp:simplePos x="0" y="0"/>
                <wp:positionH relativeFrom="column">
                  <wp:posOffset>-186055</wp:posOffset>
                </wp:positionH>
                <wp:positionV relativeFrom="paragraph">
                  <wp:posOffset>-21590</wp:posOffset>
                </wp:positionV>
                <wp:extent cx="6467475" cy="7620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10FB38" w14:textId="6626FB23" w:rsidR="009F270B" w:rsidRDefault="009F270B" w:rsidP="00A8212E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bookmarkStart w:id="0" w:name="_GoBack"/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Personol</w:t>
                            </w:r>
                            <w:proofErr w:type="spellEnd"/>
                          </w:p>
                          <w:bookmarkEnd w:id="0"/>
                          <w:p w14:paraId="651F3078" w14:textId="398EB877" w:rsidR="009F270B" w:rsidRPr="00FF2660" w:rsidRDefault="009F270B" w:rsidP="00A8212E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Adran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1: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Dechrau’r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Daith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71766E" id="Rectangle 1" o:spid="_x0000_s1026" style="position:absolute;left:0;text-align:left;margin-left:-14.65pt;margin-top:-1.7pt;width:509.25pt;height:60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" fillcolor="#4f81bd [3204]" strokecolor="#243f60 [1604]" strokeweight="2pt">
                <v:textbox>
                  <w:txbxContent>
                    <w:p w14:paraId="7010FB38" w14:textId="6626FB23" w:rsidR="009F270B" w:rsidRDefault="009F270B" w:rsidP="00A8212E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Cynllun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Datblygu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Personol</w:t>
                      </w:r>
                      <w:proofErr w:type="spellEnd"/>
                    </w:p>
                    <w:p w14:paraId="651F3078" w14:textId="398EB877" w:rsidR="009F270B" w:rsidRPr="00FF2660" w:rsidRDefault="009F270B" w:rsidP="00A8212E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Adran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1: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Dechrau’r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Daith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4F2F0F80" w14:textId="56829917" w:rsidR="00C826D9" w:rsidRDefault="00C826D9" w:rsidP="00C826D9">
      <w:pPr>
        <w:rPr>
          <w:szCs w:val="24"/>
        </w:rPr>
      </w:pPr>
    </w:p>
    <w:p w14:paraId="6B37EA09" w14:textId="77777777" w:rsidR="006D6758" w:rsidRPr="00C826D9" w:rsidRDefault="006D6758" w:rsidP="006D6758">
      <w:pPr>
        <w:spacing w:after="120"/>
        <w:rPr>
          <w:szCs w:val="24"/>
        </w:rPr>
      </w:pPr>
    </w:p>
    <w:tbl>
      <w:tblPr>
        <w:tblStyle w:val="TableGrid"/>
        <w:tblW w:w="10207" w:type="dxa"/>
        <w:tblInd w:w="-176" w:type="dxa"/>
        <w:tblLook w:val="04A0" w:firstRow="1" w:lastRow="0" w:firstColumn="1" w:lastColumn="0" w:noHBand="0" w:noVBand="1"/>
      </w:tblPr>
      <w:tblGrid>
        <w:gridCol w:w="1985"/>
        <w:gridCol w:w="3118"/>
        <w:gridCol w:w="2464"/>
        <w:gridCol w:w="2640"/>
      </w:tblGrid>
      <w:tr w:rsidR="00A8212E" w14:paraId="00B5C606" w14:textId="77777777" w:rsidTr="00A8212E">
        <w:tc>
          <w:tcPr>
            <w:tcW w:w="1985" w:type="dxa"/>
            <w:shd w:val="clear" w:color="auto" w:fill="95B3D7" w:themeFill="accent1" w:themeFillTint="99"/>
          </w:tcPr>
          <w:p w14:paraId="78AECEBF" w14:textId="5DEAAA9B" w:rsidR="00A8212E" w:rsidRPr="00A8212E" w:rsidRDefault="0026018F" w:rsidP="00A8212E">
            <w:pPr>
              <w:spacing w:before="120" w:after="120"/>
              <w:jc w:val="left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Enw’r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Myfyriwr</w:t>
            </w:r>
            <w:proofErr w:type="spellEnd"/>
            <w:r w:rsidR="00A8212E" w:rsidRPr="00A8212E">
              <w:rPr>
                <w:b/>
                <w:szCs w:val="24"/>
              </w:rPr>
              <w:t>:</w:t>
            </w:r>
          </w:p>
        </w:tc>
        <w:tc>
          <w:tcPr>
            <w:tcW w:w="3118" w:type="dxa"/>
          </w:tcPr>
          <w:p w14:paraId="653E7211" w14:textId="77777777" w:rsidR="00A8212E" w:rsidRPr="00A55F09" w:rsidRDefault="00A8212E" w:rsidP="00A8212E">
            <w:pPr>
              <w:spacing w:before="120" w:after="120"/>
              <w:jc w:val="left"/>
              <w:rPr>
                <w:b/>
                <w:szCs w:val="24"/>
              </w:rPr>
            </w:pPr>
          </w:p>
        </w:tc>
        <w:tc>
          <w:tcPr>
            <w:tcW w:w="2464" w:type="dxa"/>
            <w:shd w:val="clear" w:color="auto" w:fill="95B3D7" w:themeFill="accent1" w:themeFillTint="99"/>
          </w:tcPr>
          <w:p w14:paraId="27AAD99C" w14:textId="17F4FF0A" w:rsidR="00A8212E" w:rsidRPr="00A8212E" w:rsidRDefault="0026018F" w:rsidP="00A8212E">
            <w:pPr>
              <w:spacing w:before="120" w:after="120"/>
              <w:jc w:val="left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Rhif</w:t>
            </w:r>
            <w:proofErr w:type="spellEnd"/>
            <w:r>
              <w:rPr>
                <w:b/>
                <w:szCs w:val="24"/>
              </w:rPr>
              <w:t xml:space="preserve"> y </w:t>
            </w:r>
            <w:proofErr w:type="spellStart"/>
            <w:r>
              <w:rPr>
                <w:b/>
                <w:szCs w:val="24"/>
              </w:rPr>
              <w:t>Myfyriwr</w:t>
            </w:r>
            <w:proofErr w:type="spellEnd"/>
            <w:r w:rsidR="00A8212E">
              <w:rPr>
                <w:b/>
                <w:szCs w:val="24"/>
              </w:rPr>
              <w:t>:</w:t>
            </w:r>
          </w:p>
        </w:tc>
        <w:tc>
          <w:tcPr>
            <w:tcW w:w="2640" w:type="dxa"/>
          </w:tcPr>
          <w:p w14:paraId="606AEA92" w14:textId="77777777" w:rsidR="00A8212E" w:rsidRPr="00A8212E" w:rsidRDefault="00A8212E" w:rsidP="00A8212E">
            <w:pPr>
              <w:spacing w:before="120" w:after="120"/>
              <w:jc w:val="left"/>
              <w:rPr>
                <w:b/>
                <w:szCs w:val="24"/>
              </w:rPr>
            </w:pPr>
          </w:p>
        </w:tc>
      </w:tr>
    </w:tbl>
    <w:p w14:paraId="587A85A2" w14:textId="77777777" w:rsidR="00A8212E" w:rsidRPr="00A55F09" w:rsidRDefault="00A8212E" w:rsidP="00A55F09">
      <w:pPr>
        <w:spacing w:before="0"/>
        <w:rPr>
          <w:sz w:val="16"/>
          <w:szCs w:val="16"/>
        </w:rPr>
      </w:pPr>
    </w:p>
    <w:tbl>
      <w:tblPr>
        <w:tblStyle w:val="TableGrid"/>
        <w:tblW w:w="10207" w:type="dxa"/>
        <w:tblInd w:w="-176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A8212E" w14:paraId="211AF833" w14:textId="77777777" w:rsidTr="0026018F">
        <w:tc>
          <w:tcPr>
            <w:tcW w:w="10207" w:type="dxa"/>
            <w:gridSpan w:val="2"/>
            <w:shd w:val="clear" w:color="auto" w:fill="95B3D7" w:themeFill="accent1" w:themeFillTint="99"/>
          </w:tcPr>
          <w:p w14:paraId="6F656D32" w14:textId="36EAD374" w:rsidR="00A8212E" w:rsidRPr="0026018F" w:rsidRDefault="0026018F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 xml:space="preserve">Eich Tiwtor Personol </w:t>
            </w:r>
            <w:r w:rsidRPr="00335B58">
              <w:rPr>
                <w:szCs w:val="24"/>
                <w:lang w:val="cy-GB"/>
              </w:rPr>
              <w:t>(D.S.</w:t>
            </w:r>
            <w:r w:rsidR="00C96643" w:rsidRPr="0026018F">
              <w:rPr>
                <w:szCs w:val="24"/>
              </w:rPr>
              <w:t xml:space="preserve"> </w:t>
            </w:r>
            <w:r w:rsidRPr="00335B58">
              <w:rPr>
                <w:szCs w:val="24"/>
                <w:lang w:val="cy-GB"/>
              </w:rPr>
              <w:t>Mae gennych yr hawl i newid eich Tiwtor Personol)</w:t>
            </w:r>
          </w:p>
        </w:tc>
      </w:tr>
      <w:tr w:rsidR="00A8212E" w14:paraId="62B435F9" w14:textId="77777777" w:rsidTr="0026018F">
        <w:tc>
          <w:tcPr>
            <w:tcW w:w="2127" w:type="dxa"/>
            <w:shd w:val="clear" w:color="auto" w:fill="DBE5F1" w:themeFill="accent1" w:themeFillTint="33"/>
          </w:tcPr>
          <w:p w14:paraId="22B078B2" w14:textId="6671CE25" w:rsidR="00A8212E" w:rsidRPr="00A8212E" w:rsidRDefault="00DB66EA" w:rsidP="00DB66EA">
            <w:pPr>
              <w:spacing w:before="120" w:after="120"/>
              <w:ind w:right="-140" w:hanging="224"/>
              <w:rPr>
                <w:b/>
                <w:szCs w:val="24"/>
              </w:rPr>
            </w:pPr>
            <w:r>
              <w:rPr>
                <w:b/>
                <w:szCs w:val="24"/>
                <w:lang w:val="cy-GB"/>
              </w:rPr>
              <w:t xml:space="preserve"> </w:t>
            </w:r>
            <w:r w:rsidR="0026018F" w:rsidRPr="00335B58">
              <w:rPr>
                <w:b/>
                <w:szCs w:val="24"/>
                <w:lang w:val="cy-GB"/>
              </w:rPr>
              <w:t>Blwyddyn (e.e.</w:t>
            </w:r>
            <w:r w:rsidR="00A8212E" w:rsidRPr="0026018F">
              <w:rPr>
                <w:b/>
                <w:szCs w:val="24"/>
              </w:rPr>
              <w:t xml:space="preserve"> </w:t>
            </w:r>
            <w:r w:rsidR="00A8212E">
              <w:rPr>
                <w:b/>
                <w:szCs w:val="24"/>
              </w:rPr>
              <w:t>20017-8)</w:t>
            </w:r>
          </w:p>
        </w:tc>
        <w:tc>
          <w:tcPr>
            <w:tcW w:w="8080" w:type="dxa"/>
            <w:shd w:val="clear" w:color="auto" w:fill="DBE5F1" w:themeFill="accent1" w:themeFillTint="33"/>
          </w:tcPr>
          <w:p w14:paraId="67131908" w14:textId="4966592D" w:rsidR="00A8212E" w:rsidRPr="0026018F" w:rsidRDefault="0026018F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Enw</w:t>
            </w:r>
          </w:p>
        </w:tc>
      </w:tr>
      <w:tr w:rsidR="00A8212E" w14:paraId="3CF8B314" w14:textId="77777777" w:rsidTr="0026018F">
        <w:tc>
          <w:tcPr>
            <w:tcW w:w="2127" w:type="dxa"/>
          </w:tcPr>
          <w:p w14:paraId="36878B24" w14:textId="77777777" w:rsidR="00A8212E" w:rsidRPr="00A55F09" w:rsidRDefault="00A8212E" w:rsidP="002F1B26">
            <w:pPr>
              <w:spacing w:before="120"/>
              <w:rPr>
                <w:b/>
                <w:szCs w:val="24"/>
              </w:rPr>
            </w:pPr>
          </w:p>
        </w:tc>
        <w:tc>
          <w:tcPr>
            <w:tcW w:w="8080" w:type="dxa"/>
          </w:tcPr>
          <w:p w14:paraId="08F1BD52" w14:textId="77777777" w:rsidR="00A8212E" w:rsidRPr="00A55F09" w:rsidRDefault="00A8212E" w:rsidP="002F1B26">
            <w:pPr>
              <w:spacing w:before="120"/>
              <w:jc w:val="left"/>
              <w:rPr>
                <w:b/>
                <w:szCs w:val="24"/>
              </w:rPr>
            </w:pPr>
          </w:p>
        </w:tc>
      </w:tr>
      <w:tr w:rsidR="00A8212E" w14:paraId="36F32D9A" w14:textId="77777777" w:rsidTr="0026018F">
        <w:tc>
          <w:tcPr>
            <w:tcW w:w="2127" w:type="dxa"/>
          </w:tcPr>
          <w:p w14:paraId="2BFADA43" w14:textId="77777777" w:rsidR="00A8212E" w:rsidRPr="00A55F09" w:rsidRDefault="00A8212E" w:rsidP="002F1B26">
            <w:pPr>
              <w:spacing w:before="120"/>
              <w:rPr>
                <w:b/>
                <w:szCs w:val="24"/>
              </w:rPr>
            </w:pPr>
          </w:p>
        </w:tc>
        <w:tc>
          <w:tcPr>
            <w:tcW w:w="8080" w:type="dxa"/>
          </w:tcPr>
          <w:p w14:paraId="51940791" w14:textId="77777777" w:rsidR="00A8212E" w:rsidRPr="00A55F09" w:rsidRDefault="00A8212E" w:rsidP="002F1B26">
            <w:pPr>
              <w:spacing w:before="120"/>
              <w:jc w:val="left"/>
              <w:rPr>
                <w:b/>
                <w:szCs w:val="24"/>
              </w:rPr>
            </w:pPr>
          </w:p>
        </w:tc>
      </w:tr>
      <w:tr w:rsidR="00A8212E" w14:paraId="6F62DF4C" w14:textId="77777777" w:rsidTr="0026018F">
        <w:tc>
          <w:tcPr>
            <w:tcW w:w="2127" w:type="dxa"/>
          </w:tcPr>
          <w:p w14:paraId="2A294450" w14:textId="77777777" w:rsidR="00A8212E" w:rsidRPr="00A55F09" w:rsidRDefault="00A8212E" w:rsidP="002F1B26">
            <w:pPr>
              <w:spacing w:before="120"/>
              <w:rPr>
                <w:b/>
                <w:szCs w:val="24"/>
              </w:rPr>
            </w:pPr>
          </w:p>
        </w:tc>
        <w:tc>
          <w:tcPr>
            <w:tcW w:w="8080" w:type="dxa"/>
          </w:tcPr>
          <w:p w14:paraId="0C2E82F6" w14:textId="77777777" w:rsidR="00A8212E" w:rsidRPr="00A55F09" w:rsidRDefault="00A8212E" w:rsidP="002F1B26">
            <w:pPr>
              <w:spacing w:before="120"/>
              <w:jc w:val="left"/>
              <w:rPr>
                <w:b/>
                <w:szCs w:val="24"/>
              </w:rPr>
            </w:pPr>
          </w:p>
        </w:tc>
      </w:tr>
      <w:tr w:rsidR="00A8212E" w14:paraId="0600590C" w14:textId="77777777" w:rsidTr="0026018F">
        <w:tc>
          <w:tcPr>
            <w:tcW w:w="2127" w:type="dxa"/>
          </w:tcPr>
          <w:p w14:paraId="3F1D4ED6" w14:textId="77777777" w:rsidR="00A8212E" w:rsidRPr="00A55F09" w:rsidRDefault="00A8212E" w:rsidP="002F1B26">
            <w:pPr>
              <w:spacing w:before="120"/>
              <w:rPr>
                <w:b/>
                <w:szCs w:val="24"/>
              </w:rPr>
            </w:pPr>
          </w:p>
        </w:tc>
        <w:tc>
          <w:tcPr>
            <w:tcW w:w="8080" w:type="dxa"/>
          </w:tcPr>
          <w:p w14:paraId="626634B1" w14:textId="77777777" w:rsidR="00A8212E" w:rsidRPr="00A55F09" w:rsidRDefault="00A8212E" w:rsidP="002F1B26">
            <w:pPr>
              <w:spacing w:before="120"/>
              <w:jc w:val="left"/>
              <w:rPr>
                <w:b/>
                <w:szCs w:val="24"/>
              </w:rPr>
            </w:pPr>
          </w:p>
        </w:tc>
      </w:tr>
      <w:tr w:rsidR="00A8212E" w14:paraId="1B4218E1" w14:textId="77777777" w:rsidTr="0026018F">
        <w:tc>
          <w:tcPr>
            <w:tcW w:w="2127" w:type="dxa"/>
          </w:tcPr>
          <w:p w14:paraId="5664E6AB" w14:textId="77777777" w:rsidR="00A8212E" w:rsidRPr="00A55F09" w:rsidRDefault="00A8212E" w:rsidP="002F1B26">
            <w:pPr>
              <w:spacing w:before="120"/>
              <w:rPr>
                <w:b/>
                <w:szCs w:val="24"/>
              </w:rPr>
            </w:pPr>
          </w:p>
        </w:tc>
        <w:tc>
          <w:tcPr>
            <w:tcW w:w="8080" w:type="dxa"/>
          </w:tcPr>
          <w:p w14:paraId="77F208A2" w14:textId="77777777" w:rsidR="00A8212E" w:rsidRPr="00A55F09" w:rsidRDefault="00A8212E" w:rsidP="002F1B26">
            <w:pPr>
              <w:spacing w:before="120"/>
              <w:jc w:val="left"/>
              <w:rPr>
                <w:b/>
                <w:szCs w:val="24"/>
              </w:rPr>
            </w:pPr>
          </w:p>
        </w:tc>
      </w:tr>
    </w:tbl>
    <w:p w14:paraId="51C1241D" w14:textId="77777777" w:rsidR="00A8212E" w:rsidRPr="00A55F09" w:rsidRDefault="00A8212E" w:rsidP="00A55F09">
      <w:pPr>
        <w:spacing w:before="0"/>
        <w:rPr>
          <w:sz w:val="16"/>
          <w:szCs w:val="16"/>
        </w:rPr>
      </w:pPr>
    </w:p>
    <w:tbl>
      <w:tblPr>
        <w:tblStyle w:val="TableGrid"/>
        <w:tblW w:w="10207" w:type="dxa"/>
        <w:tblInd w:w="-176" w:type="dxa"/>
        <w:tblLook w:val="04A0" w:firstRow="1" w:lastRow="0" w:firstColumn="1" w:lastColumn="0" w:noHBand="0" w:noVBand="1"/>
      </w:tblPr>
      <w:tblGrid>
        <w:gridCol w:w="6238"/>
        <w:gridCol w:w="1843"/>
        <w:gridCol w:w="2126"/>
      </w:tblGrid>
      <w:tr w:rsidR="00A8212E" w14:paraId="21CEC4BF" w14:textId="77777777" w:rsidTr="0026018F">
        <w:tc>
          <w:tcPr>
            <w:tcW w:w="10207" w:type="dxa"/>
            <w:gridSpan w:val="3"/>
            <w:shd w:val="clear" w:color="auto" w:fill="95B3D7" w:themeFill="accent1" w:themeFillTint="99"/>
          </w:tcPr>
          <w:p w14:paraId="79934519" w14:textId="70FE65AD" w:rsidR="00A8212E" w:rsidRPr="0026018F" w:rsidRDefault="0026018F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Eich Rhaglen Astudio</w:t>
            </w:r>
          </w:p>
        </w:tc>
      </w:tr>
      <w:tr w:rsidR="00C826D9" w:rsidRPr="00A8212E" w14:paraId="1C797FB1" w14:textId="77777777" w:rsidTr="0026018F">
        <w:tc>
          <w:tcPr>
            <w:tcW w:w="6238" w:type="dxa"/>
            <w:shd w:val="clear" w:color="auto" w:fill="DBE5F1" w:themeFill="accent1" w:themeFillTint="33"/>
          </w:tcPr>
          <w:p w14:paraId="4EBB7108" w14:textId="22532E9C" w:rsidR="00C826D9" w:rsidRPr="0026018F" w:rsidRDefault="0026018F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Rhaglen / Llwybr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14:paraId="2F6CABF9" w14:textId="03E8DD43" w:rsidR="00C826D9" w:rsidRPr="0026018F" w:rsidRDefault="0026018F" w:rsidP="0026018F">
            <w:pPr>
              <w:spacing w:before="120" w:after="120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 xml:space="preserve">Wedi cofrestru’n llawn ar </w:t>
            </w:r>
            <w:proofErr w:type="spellStart"/>
            <w:r w:rsidRPr="00335B58">
              <w:rPr>
                <w:b/>
                <w:sz w:val="20"/>
                <w:szCs w:val="20"/>
                <w:lang w:val="cy-GB"/>
              </w:rPr>
              <w:t>My</w:t>
            </w:r>
            <w:proofErr w:type="spellEnd"/>
            <w:r w:rsidRPr="00335B58">
              <w:rPr>
                <w:b/>
                <w:sz w:val="20"/>
                <w:szCs w:val="20"/>
                <w:lang w:val="cy-GB"/>
              </w:rPr>
              <w:t xml:space="preserve"> TSD?</w:t>
            </w:r>
          </w:p>
          <w:p w14:paraId="145EA62F" w14:textId="1119AF5F" w:rsidR="00C826D9" w:rsidRPr="0026018F" w:rsidRDefault="0026018F" w:rsidP="00335B58">
            <w:pPr>
              <w:spacing w:before="120" w:after="120"/>
              <w:rPr>
                <w:b/>
                <w:sz w:val="20"/>
                <w:szCs w:val="16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>Do/Naddo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14:paraId="0E1A27E7" w14:textId="6B50ED5C" w:rsidR="00C826D9" w:rsidRPr="0026018F" w:rsidRDefault="0026018F" w:rsidP="00335B58">
            <w:pPr>
              <w:spacing w:before="120" w:after="120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>Dyddiad Newid (os yw’n berthnasol)</w:t>
            </w:r>
          </w:p>
        </w:tc>
      </w:tr>
      <w:tr w:rsidR="00C826D9" w:rsidRPr="00A8212E" w14:paraId="22185A92" w14:textId="77777777" w:rsidTr="0026018F">
        <w:tc>
          <w:tcPr>
            <w:tcW w:w="6238" w:type="dxa"/>
            <w:shd w:val="clear" w:color="auto" w:fill="FFFFFF" w:themeFill="background1"/>
          </w:tcPr>
          <w:p w14:paraId="7BB2246D" w14:textId="77777777" w:rsidR="00C826D9" w:rsidRPr="00A55F09" w:rsidRDefault="00C826D9" w:rsidP="00C826D9">
            <w:pPr>
              <w:spacing w:before="120"/>
              <w:jc w:val="left"/>
              <w:rPr>
                <w:b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C247AAB" w14:textId="3FDC2632" w:rsidR="00C826D9" w:rsidRPr="00A55F09" w:rsidRDefault="00C826D9" w:rsidP="00C826D9">
            <w:pPr>
              <w:spacing w:before="120"/>
              <w:rPr>
                <w:b/>
                <w:szCs w:val="24"/>
              </w:rPr>
            </w:pPr>
          </w:p>
        </w:tc>
        <w:tc>
          <w:tcPr>
            <w:tcW w:w="2126" w:type="dxa"/>
          </w:tcPr>
          <w:p w14:paraId="1E82FC5E" w14:textId="77777777" w:rsidR="00C826D9" w:rsidRPr="00A55F09" w:rsidRDefault="00C826D9" w:rsidP="00A55F09">
            <w:pPr>
              <w:spacing w:before="120"/>
              <w:rPr>
                <w:b/>
                <w:szCs w:val="24"/>
              </w:rPr>
            </w:pPr>
          </w:p>
        </w:tc>
      </w:tr>
      <w:tr w:rsidR="00C826D9" w:rsidRPr="00A8212E" w14:paraId="7018951B" w14:textId="77777777" w:rsidTr="0026018F">
        <w:tc>
          <w:tcPr>
            <w:tcW w:w="6238" w:type="dxa"/>
            <w:shd w:val="clear" w:color="auto" w:fill="FFFFFF" w:themeFill="background1"/>
          </w:tcPr>
          <w:p w14:paraId="62B4743D" w14:textId="77777777" w:rsidR="00C826D9" w:rsidRPr="00A55F09" w:rsidRDefault="00C826D9" w:rsidP="00C826D9">
            <w:pPr>
              <w:spacing w:before="120"/>
              <w:jc w:val="left"/>
              <w:rPr>
                <w:b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B576444" w14:textId="335F1BA6" w:rsidR="00C826D9" w:rsidRPr="00A55F09" w:rsidRDefault="00C826D9" w:rsidP="00C826D9">
            <w:pPr>
              <w:spacing w:before="120"/>
              <w:rPr>
                <w:b/>
                <w:szCs w:val="24"/>
              </w:rPr>
            </w:pPr>
          </w:p>
        </w:tc>
        <w:tc>
          <w:tcPr>
            <w:tcW w:w="2126" w:type="dxa"/>
          </w:tcPr>
          <w:p w14:paraId="02AE3449" w14:textId="77777777" w:rsidR="00C826D9" w:rsidRPr="00A55F09" w:rsidRDefault="00C826D9" w:rsidP="00A55F09">
            <w:pPr>
              <w:spacing w:before="120"/>
              <w:rPr>
                <w:b/>
                <w:szCs w:val="24"/>
              </w:rPr>
            </w:pPr>
          </w:p>
        </w:tc>
      </w:tr>
      <w:tr w:rsidR="00C826D9" w:rsidRPr="00A8212E" w14:paraId="00B16771" w14:textId="77777777" w:rsidTr="0026018F">
        <w:tc>
          <w:tcPr>
            <w:tcW w:w="6238" w:type="dxa"/>
            <w:shd w:val="clear" w:color="auto" w:fill="FFFFFF" w:themeFill="background1"/>
          </w:tcPr>
          <w:p w14:paraId="639DAF68" w14:textId="77777777" w:rsidR="00C826D9" w:rsidRPr="00A55F09" w:rsidRDefault="00C826D9" w:rsidP="00C826D9">
            <w:pPr>
              <w:spacing w:before="120"/>
              <w:jc w:val="left"/>
              <w:rPr>
                <w:b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A1D1CAD" w14:textId="0BFF7E51" w:rsidR="00C826D9" w:rsidRPr="00A55F09" w:rsidRDefault="00C826D9" w:rsidP="00C826D9">
            <w:pPr>
              <w:spacing w:before="120"/>
              <w:rPr>
                <w:b/>
                <w:szCs w:val="24"/>
              </w:rPr>
            </w:pPr>
          </w:p>
        </w:tc>
        <w:tc>
          <w:tcPr>
            <w:tcW w:w="2126" w:type="dxa"/>
          </w:tcPr>
          <w:p w14:paraId="49E210F5" w14:textId="77777777" w:rsidR="00C826D9" w:rsidRPr="00A55F09" w:rsidRDefault="00C826D9" w:rsidP="00A55F09">
            <w:pPr>
              <w:spacing w:before="120"/>
              <w:rPr>
                <w:b/>
                <w:szCs w:val="24"/>
              </w:rPr>
            </w:pPr>
          </w:p>
        </w:tc>
      </w:tr>
      <w:tr w:rsidR="00C826D9" w:rsidRPr="00A8212E" w14:paraId="01907D2B" w14:textId="77777777" w:rsidTr="0026018F">
        <w:tc>
          <w:tcPr>
            <w:tcW w:w="6238" w:type="dxa"/>
            <w:shd w:val="clear" w:color="auto" w:fill="FFFFFF" w:themeFill="background1"/>
          </w:tcPr>
          <w:p w14:paraId="3FDFE921" w14:textId="77777777" w:rsidR="00C826D9" w:rsidRPr="00A55F09" w:rsidRDefault="00C826D9" w:rsidP="00C826D9">
            <w:pPr>
              <w:spacing w:before="120"/>
              <w:jc w:val="left"/>
              <w:rPr>
                <w:b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0DA04C3" w14:textId="6F6990AB" w:rsidR="00C826D9" w:rsidRPr="00A55F09" w:rsidRDefault="00C826D9" w:rsidP="00C826D9">
            <w:pPr>
              <w:spacing w:before="120"/>
              <w:rPr>
                <w:b/>
                <w:szCs w:val="24"/>
              </w:rPr>
            </w:pPr>
          </w:p>
        </w:tc>
        <w:tc>
          <w:tcPr>
            <w:tcW w:w="2126" w:type="dxa"/>
          </w:tcPr>
          <w:p w14:paraId="36F574D9" w14:textId="77777777" w:rsidR="00C826D9" w:rsidRPr="00A55F09" w:rsidRDefault="00C826D9" w:rsidP="00A55F09">
            <w:pPr>
              <w:spacing w:before="120"/>
              <w:rPr>
                <w:b/>
                <w:szCs w:val="24"/>
              </w:rPr>
            </w:pPr>
          </w:p>
        </w:tc>
      </w:tr>
      <w:tr w:rsidR="00C826D9" w:rsidRPr="00A8212E" w14:paraId="1E4DF89D" w14:textId="77777777" w:rsidTr="0026018F">
        <w:tc>
          <w:tcPr>
            <w:tcW w:w="6238" w:type="dxa"/>
            <w:shd w:val="clear" w:color="auto" w:fill="FFFFFF" w:themeFill="background1"/>
          </w:tcPr>
          <w:p w14:paraId="4FE716FC" w14:textId="77777777" w:rsidR="00C826D9" w:rsidRPr="00A55F09" w:rsidRDefault="00C826D9" w:rsidP="00C826D9">
            <w:pPr>
              <w:spacing w:before="120"/>
              <w:jc w:val="left"/>
              <w:rPr>
                <w:b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F1E8BA0" w14:textId="0C9875AD" w:rsidR="00C826D9" w:rsidRPr="00A55F09" w:rsidRDefault="00C826D9" w:rsidP="00C826D9">
            <w:pPr>
              <w:spacing w:before="120"/>
              <w:rPr>
                <w:b/>
                <w:szCs w:val="24"/>
              </w:rPr>
            </w:pPr>
          </w:p>
        </w:tc>
        <w:tc>
          <w:tcPr>
            <w:tcW w:w="2126" w:type="dxa"/>
          </w:tcPr>
          <w:p w14:paraId="71DF4B05" w14:textId="77777777" w:rsidR="00C826D9" w:rsidRPr="00A55F09" w:rsidRDefault="00C826D9" w:rsidP="00A55F09">
            <w:pPr>
              <w:spacing w:before="120"/>
              <w:rPr>
                <w:b/>
                <w:szCs w:val="24"/>
              </w:rPr>
            </w:pPr>
          </w:p>
        </w:tc>
      </w:tr>
    </w:tbl>
    <w:p w14:paraId="30476F96" w14:textId="77777777" w:rsidR="00A8212E" w:rsidRPr="006D6758" w:rsidRDefault="00A8212E" w:rsidP="00A55F09">
      <w:pPr>
        <w:spacing w:before="0"/>
        <w:rPr>
          <w:sz w:val="16"/>
          <w:szCs w:val="16"/>
        </w:rPr>
      </w:pPr>
    </w:p>
    <w:tbl>
      <w:tblPr>
        <w:tblStyle w:val="TableGrid"/>
        <w:tblW w:w="10207" w:type="dxa"/>
        <w:tblInd w:w="-176" w:type="dxa"/>
        <w:tblLook w:val="04A0" w:firstRow="1" w:lastRow="0" w:firstColumn="1" w:lastColumn="0" w:noHBand="0" w:noVBand="1"/>
      </w:tblPr>
      <w:tblGrid>
        <w:gridCol w:w="10207"/>
      </w:tblGrid>
      <w:tr w:rsidR="00A55F09" w14:paraId="25AABED6" w14:textId="77777777" w:rsidTr="0026018F">
        <w:tc>
          <w:tcPr>
            <w:tcW w:w="10207" w:type="dxa"/>
            <w:shd w:val="clear" w:color="auto" w:fill="95B3D7" w:themeFill="accent1" w:themeFillTint="99"/>
          </w:tcPr>
          <w:p w14:paraId="3F908B15" w14:textId="5A91F21E" w:rsidR="00A55F09" w:rsidRPr="0026018F" w:rsidRDefault="0026018F" w:rsidP="0026018F">
            <w:pPr>
              <w:spacing w:before="120" w:after="120"/>
              <w:rPr>
                <w:b/>
                <w:szCs w:val="24"/>
              </w:rPr>
            </w:pPr>
            <w:bookmarkStart w:id="1" w:name="_Hlk517442231"/>
            <w:r w:rsidRPr="00335B58">
              <w:rPr>
                <w:b/>
                <w:szCs w:val="24"/>
                <w:lang w:val="cy-GB"/>
              </w:rPr>
              <w:t>Eich Camau ar gyfer y Dyfodol</w:t>
            </w:r>
          </w:p>
          <w:p w14:paraId="27348A4F" w14:textId="55FAE94C" w:rsidR="00A55F09" w:rsidRPr="0026018F" w:rsidRDefault="00DB66EA" w:rsidP="00DB66EA">
            <w:pPr>
              <w:spacing w:before="120" w:after="120"/>
              <w:ind w:hanging="82"/>
              <w:rPr>
                <w:i/>
                <w:szCs w:val="24"/>
              </w:rPr>
            </w:pPr>
            <w:r>
              <w:rPr>
                <w:i/>
                <w:szCs w:val="24"/>
                <w:lang w:val="cy-GB"/>
              </w:rPr>
              <w:t>Dyma le i chi gofnodi unrhyw f</w:t>
            </w:r>
            <w:r w:rsidR="0026018F" w:rsidRPr="00335B58">
              <w:rPr>
                <w:i/>
                <w:szCs w:val="24"/>
                <w:lang w:val="cy-GB"/>
              </w:rPr>
              <w:t>eddyliau sydd gennych am yr hyn yr hoffech ei wneud unwaith y byddwch wedi gorffen eich gradd.</w:t>
            </w:r>
            <w:r w:rsidR="00A55F09" w:rsidRPr="0026018F">
              <w:rPr>
                <w:i/>
                <w:szCs w:val="24"/>
              </w:rPr>
              <w:t xml:space="preserve"> </w:t>
            </w:r>
            <w:r w:rsidR="0026018F" w:rsidRPr="00335B58">
              <w:rPr>
                <w:i/>
                <w:szCs w:val="24"/>
                <w:lang w:val="cy-GB"/>
              </w:rPr>
              <w:t>Gall y cynlluniau hyn newid wrth i chi wneud cynnydd ac ennill profiad.</w:t>
            </w:r>
          </w:p>
        </w:tc>
      </w:tr>
      <w:tr w:rsidR="00A55F09" w:rsidRPr="00A55F09" w14:paraId="0302F3FC" w14:textId="77777777" w:rsidTr="00DB66EA">
        <w:trPr>
          <w:trHeight w:val="2529"/>
        </w:trPr>
        <w:tc>
          <w:tcPr>
            <w:tcW w:w="10207" w:type="dxa"/>
          </w:tcPr>
          <w:p w14:paraId="2267CBD2" w14:textId="77777777" w:rsidR="00A55F09" w:rsidRPr="00A55F09" w:rsidRDefault="00A55F09" w:rsidP="002F1B26">
            <w:pPr>
              <w:spacing w:before="120" w:after="120"/>
              <w:jc w:val="left"/>
              <w:rPr>
                <w:b/>
                <w:szCs w:val="24"/>
              </w:rPr>
            </w:pPr>
          </w:p>
        </w:tc>
      </w:tr>
      <w:bookmarkEnd w:id="1"/>
    </w:tbl>
    <w:p w14:paraId="72DD7EB3" w14:textId="64A90B99" w:rsidR="002F1B26" w:rsidRDefault="000F4D77" w:rsidP="00C826D9">
      <w:pPr>
        <w:jc w:val="both"/>
        <w:rPr>
          <w:szCs w:val="24"/>
        </w:rPr>
      </w:pPr>
      <w:r>
        <w:rPr>
          <w:szCs w:val="24"/>
        </w:rPr>
        <w:br w:type="page"/>
      </w:r>
    </w:p>
    <w:p w14:paraId="52827551" w14:textId="12FF5B58" w:rsidR="00A55F09" w:rsidRDefault="00617015" w:rsidP="002F1B26">
      <w:pPr>
        <w:jc w:val="both"/>
        <w:rPr>
          <w:szCs w:val="24"/>
        </w:rPr>
      </w:pPr>
      <w:r>
        <w:rPr>
          <w:noProof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95FEDA6" wp14:editId="7ACE390F">
                <wp:simplePos x="0" y="0"/>
                <wp:positionH relativeFrom="column">
                  <wp:posOffset>-71755</wp:posOffset>
                </wp:positionH>
                <wp:positionV relativeFrom="paragraph">
                  <wp:posOffset>-78740</wp:posOffset>
                </wp:positionV>
                <wp:extent cx="6467475" cy="800100"/>
                <wp:effectExtent l="0" t="0" r="2857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CED043" w14:textId="68C8E2CC" w:rsidR="009F270B" w:rsidRDefault="009F270B" w:rsidP="00617015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Personol</w:t>
                            </w:r>
                            <w:proofErr w:type="spellEnd"/>
                          </w:p>
                          <w:p w14:paraId="24C0C983" w14:textId="3F70E609" w:rsidR="009F270B" w:rsidRPr="00FF2660" w:rsidRDefault="009F270B" w:rsidP="00617015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Adran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2: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Edrych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Ymlaen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5FEDA6" id="Rectangle 17" o:spid="_x0000_s1027" style="position:absolute;left:0;text-align:left;margin-left:-5.65pt;margin-top:-6.2pt;width:509.25pt;height:6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" fillcolor="#4f81bd [3204]" strokecolor="#243f60 [1604]" strokeweight="2pt">
                <v:textbox>
                  <w:txbxContent>
                    <w:p w14:paraId="5FCED043" w14:textId="68C8E2CC" w:rsidR="009F270B" w:rsidRDefault="009F270B" w:rsidP="00617015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Cynllun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Datblygu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Personol</w:t>
                      </w:r>
                      <w:proofErr w:type="spellEnd"/>
                    </w:p>
                    <w:p w14:paraId="24C0C983" w14:textId="3F70E609" w:rsidR="009F270B" w:rsidRPr="00FF2660" w:rsidRDefault="009F270B" w:rsidP="00617015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Adran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2: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Edrych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Ymlaen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152E9682" w14:textId="68D55506" w:rsidR="00A55F09" w:rsidRDefault="00A55F09" w:rsidP="00A55F09">
      <w:pPr>
        <w:jc w:val="left"/>
        <w:rPr>
          <w:b/>
          <w:szCs w:val="24"/>
        </w:rPr>
      </w:pPr>
    </w:p>
    <w:p w14:paraId="72198FC6" w14:textId="77777777" w:rsidR="006D6758" w:rsidRDefault="006D6758" w:rsidP="006C1A61">
      <w:pPr>
        <w:spacing w:after="120"/>
        <w:rPr>
          <w:i/>
          <w:szCs w:val="24"/>
        </w:rPr>
      </w:pPr>
    </w:p>
    <w:p w14:paraId="3750B133" w14:textId="6E33B846" w:rsidR="00156868" w:rsidRPr="004974B8" w:rsidRDefault="004974B8" w:rsidP="004974B8">
      <w:pPr>
        <w:spacing w:after="120"/>
        <w:rPr>
          <w:i/>
          <w:szCs w:val="24"/>
        </w:rPr>
      </w:pPr>
      <w:r w:rsidRPr="00335B58">
        <w:rPr>
          <w:i/>
          <w:szCs w:val="24"/>
          <w:lang w:val="cy-GB"/>
        </w:rPr>
        <w:t>Treuliwch ychydig o amser yn meddwl am y flwyddyn o’ch blaen yn fyfyriwr ym Mhrifysgol Cymru Y Drindod Dewi Sant ac yna ysgrifennwch eich meddyliau am y cwestiynau a ganlyn.</w:t>
      </w:r>
    </w:p>
    <w:tbl>
      <w:tblPr>
        <w:tblStyle w:val="TableGrid1"/>
        <w:tblW w:w="10173" w:type="dxa"/>
        <w:tblLook w:val="04A0" w:firstRow="1" w:lastRow="0" w:firstColumn="1" w:lastColumn="0" w:noHBand="0" w:noVBand="1"/>
      </w:tblPr>
      <w:tblGrid>
        <w:gridCol w:w="8897"/>
        <w:gridCol w:w="1276"/>
      </w:tblGrid>
      <w:tr w:rsidR="00156868" w:rsidRPr="00156868" w14:paraId="7FEC0747" w14:textId="77777777" w:rsidTr="004974B8">
        <w:tc>
          <w:tcPr>
            <w:tcW w:w="8897" w:type="dxa"/>
            <w:shd w:val="clear" w:color="auto" w:fill="B8CCE4" w:themeFill="accent1" w:themeFillTint="66"/>
          </w:tcPr>
          <w:p w14:paraId="2DAABF4E" w14:textId="572F0CC8" w:rsidR="00156868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Bywyd Academaidd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14:paraId="0A79DBA5" w14:textId="279530CB" w:rsidR="00156868" w:rsidRPr="00156868" w:rsidRDefault="004974B8" w:rsidP="00884E66">
            <w:pPr>
              <w:spacing w:after="120"/>
              <w:ind w:left="-225" w:right="-140"/>
              <w:rPr>
                <w:b/>
                <w:sz w:val="16"/>
                <w:szCs w:val="16"/>
              </w:rPr>
            </w:pPr>
            <w:r w:rsidRPr="00335B58">
              <w:rPr>
                <w:b/>
                <w:sz w:val="16"/>
                <w:szCs w:val="16"/>
                <w:lang w:val="cy-GB"/>
              </w:rPr>
              <w:t xml:space="preserve">Ticiwch yma os </w:t>
            </w:r>
            <w:r w:rsidR="00884E66">
              <w:rPr>
                <w:b/>
                <w:sz w:val="16"/>
                <w:szCs w:val="16"/>
                <w:lang w:val="cy-GB"/>
              </w:rPr>
              <w:t xml:space="preserve">  </w:t>
            </w:r>
            <w:r w:rsidR="00884E66">
              <w:rPr>
                <w:b/>
                <w:sz w:val="16"/>
                <w:szCs w:val="16"/>
                <w:lang w:val="cy-GB"/>
              </w:rPr>
              <w:br/>
              <w:t xml:space="preserve">  </w:t>
            </w:r>
            <w:r w:rsidRPr="00335B58">
              <w:rPr>
                <w:b/>
                <w:sz w:val="16"/>
                <w:szCs w:val="16"/>
                <w:lang w:val="cy-GB"/>
              </w:rPr>
              <w:t>hoffech drafod hyn</w:t>
            </w:r>
            <w:r w:rsidR="00156868" w:rsidRPr="004974B8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156868" w:rsidRPr="00156868" w14:paraId="216A0EF7" w14:textId="77777777" w:rsidTr="004974B8">
        <w:tc>
          <w:tcPr>
            <w:tcW w:w="8897" w:type="dxa"/>
            <w:shd w:val="clear" w:color="auto" w:fill="B8CCE4" w:themeFill="accent1" w:themeFillTint="66"/>
          </w:tcPr>
          <w:p w14:paraId="1CE033CB" w14:textId="6E44BAA6" w:rsidR="00156868" w:rsidRPr="004974B8" w:rsidRDefault="004974B8" w:rsidP="00335B58">
            <w:pPr>
              <w:spacing w:before="120" w:after="120"/>
              <w:rPr>
                <w:szCs w:val="24"/>
              </w:rPr>
            </w:pPr>
            <w:r w:rsidRPr="00335B58">
              <w:rPr>
                <w:szCs w:val="24"/>
                <w:lang w:val="cy-GB"/>
              </w:rPr>
              <w:t>Beth sydd o fwyaf o ddiddordeb i chi am eich rhaglen astudio?</w:t>
            </w:r>
            <w:r w:rsidR="00156868" w:rsidRPr="004974B8">
              <w:rPr>
                <w:szCs w:val="24"/>
              </w:rPr>
              <w:t xml:space="preserve"> </w:t>
            </w:r>
            <w:r w:rsidRPr="00335B58">
              <w:rPr>
                <w:szCs w:val="24"/>
                <w:lang w:val="cy-GB"/>
              </w:rPr>
              <w:t>(e.e. a oes yna unrhyw bynciau arbennig, materion neu grwpiau o bobl sydd o ddiddordeb i chi?)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14:paraId="602FB61B" w14:textId="77777777" w:rsidR="00156868" w:rsidRPr="00156868" w:rsidRDefault="00156868" w:rsidP="00156868">
            <w:pPr>
              <w:spacing w:after="120"/>
              <w:rPr>
                <w:szCs w:val="24"/>
              </w:rPr>
            </w:pPr>
          </w:p>
        </w:tc>
      </w:tr>
      <w:tr w:rsidR="00156868" w:rsidRPr="00156868" w14:paraId="7C54B48E" w14:textId="77777777" w:rsidTr="004974B8">
        <w:tc>
          <w:tcPr>
            <w:tcW w:w="8897" w:type="dxa"/>
          </w:tcPr>
          <w:p w14:paraId="7CCCD572" w14:textId="77777777" w:rsidR="00156868" w:rsidRPr="00156868" w:rsidRDefault="00156868" w:rsidP="002F1B26">
            <w:pPr>
              <w:spacing w:before="120" w:after="120"/>
              <w:jc w:val="left"/>
              <w:rPr>
                <w:szCs w:val="24"/>
              </w:rPr>
            </w:pPr>
          </w:p>
          <w:p w14:paraId="59256DB3" w14:textId="77777777" w:rsidR="00156868" w:rsidRPr="00156868" w:rsidRDefault="00156868" w:rsidP="002F1B26">
            <w:pPr>
              <w:spacing w:before="120" w:after="120"/>
              <w:jc w:val="left"/>
              <w:rPr>
                <w:szCs w:val="24"/>
              </w:rPr>
            </w:pPr>
          </w:p>
          <w:p w14:paraId="0BEE4C77" w14:textId="77777777" w:rsidR="00156868" w:rsidRPr="00156868" w:rsidRDefault="00156868" w:rsidP="00156868">
            <w:pPr>
              <w:spacing w:before="120" w:after="120"/>
              <w:rPr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FF81BF0" w14:textId="69F46629" w:rsidR="00156868" w:rsidRPr="00156868" w:rsidRDefault="00156868" w:rsidP="00156868">
            <w:pPr>
              <w:spacing w:after="120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>
              <w:rPr>
                <w:szCs w:val="24"/>
              </w:rPr>
              <w:instrText xml:space="preserve"> FORMCHECKBOX </w:instrText>
            </w:r>
            <w:r w:rsidR="00022B2C">
              <w:rPr>
                <w:szCs w:val="24"/>
              </w:rPr>
            </w:r>
            <w:r w:rsidR="00022B2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  <w:bookmarkEnd w:id="2"/>
          </w:p>
        </w:tc>
      </w:tr>
      <w:tr w:rsidR="00156868" w:rsidRPr="00156868" w14:paraId="224CAB4C" w14:textId="77777777" w:rsidTr="004974B8">
        <w:tc>
          <w:tcPr>
            <w:tcW w:w="8897" w:type="dxa"/>
            <w:shd w:val="clear" w:color="auto" w:fill="B8CCE4" w:themeFill="accent1" w:themeFillTint="66"/>
          </w:tcPr>
          <w:p w14:paraId="589F9AC7" w14:textId="60DA53E9" w:rsidR="00156868" w:rsidRPr="004974B8" w:rsidRDefault="004974B8" w:rsidP="00335B58">
            <w:pPr>
              <w:spacing w:before="120" w:after="120"/>
              <w:rPr>
                <w:szCs w:val="24"/>
              </w:rPr>
            </w:pPr>
            <w:r w:rsidRPr="00335B58">
              <w:rPr>
                <w:szCs w:val="24"/>
                <w:lang w:val="cy-GB"/>
              </w:rPr>
              <w:t>A oes gennych unrhyw bryderon am eich rhaglen astudio?</w:t>
            </w:r>
            <w:r w:rsidR="00156868" w:rsidRPr="004974B8">
              <w:rPr>
                <w:szCs w:val="24"/>
              </w:rPr>
              <w:t xml:space="preserve"> </w:t>
            </w:r>
            <w:r w:rsidRPr="00335B58">
              <w:rPr>
                <w:szCs w:val="24"/>
                <w:lang w:val="cy-GB"/>
              </w:rPr>
              <w:t>(e.e. oes yna unrhyw gwestiynau neu bryderon sydd gennych am ochr academaidd eich amser gyda ni?)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14:paraId="7E01B368" w14:textId="77777777" w:rsidR="00156868" w:rsidRPr="00156868" w:rsidRDefault="00156868" w:rsidP="00156868">
            <w:pPr>
              <w:spacing w:after="120"/>
              <w:rPr>
                <w:szCs w:val="24"/>
              </w:rPr>
            </w:pPr>
          </w:p>
        </w:tc>
      </w:tr>
      <w:tr w:rsidR="00156868" w:rsidRPr="00156868" w14:paraId="7EF4C7F3" w14:textId="77777777" w:rsidTr="004974B8">
        <w:tc>
          <w:tcPr>
            <w:tcW w:w="8897" w:type="dxa"/>
          </w:tcPr>
          <w:p w14:paraId="725448AA" w14:textId="77777777" w:rsidR="00156868" w:rsidRPr="00156868" w:rsidRDefault="00156868" w:rsidP="002F1B26">
            <w:pPr>
              <w:spacing w:before="120" w:after="120"/>
              <w:jc w:val="left"/>
              <w:rPr>
                <w:szCs w:val="24"/>
              </w:rPr>
            </w:pPr>
          </w:p>
          <w:p w14:paraId="26749B98" w14:textId="77777777" w:rsidR="00156868" w:rsidRPr="00156868" w:rsidRDefault="00156868" w:rsidP="002F1B26">
            <w:pPr>
              <w:spacing w:before="120" w:after="120"/>
              <w:jc w:val="left"/>
              <w:rPr>
                <w:szCs w:val="24"/>
              </w:rPr>
            </w:pPr>
          </w:p>
          <w:p w14:paraId="6281D72E" w14:textId="77777777" w:rsidR="00156868" w:rsidRPr="00156868" w:rsidRDefault="00156868" w:rsidP="00156868">
            <w:pPr>
              <w:spacing w:before="120" w:after="120"/>
              <w:rPr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A28EC0F" w14:textId="1EC1083A" w:rsidR="00156868" w:rsidRPr="00156868" w:rsidRDefault="00156868" w:rsidP="00156868">
            <w:pPr>
              <w:spacing w:after="120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>
              <w:rPr>
                <w:szCs w:val="24"/>
              </w:rPr>
              <w:instrText xml:space="preserve"> FORMCHECKBOX </w:instrText>
            </w:r>
            <w:r w:rsidR="00022B2C">
              <w:rPr>
                <w:szCs w:val="24"/>
              </w:rPr>
            </w:r>
            <w:r w:rsidR="00022B2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  <w:bookmarkEnd w:id="3"/>
          </w:p>
        </w:tc>
      </w:tr>
    </w:tbl>
    <w:p w14:paraId="0FA7A094" w14:textId="77777777" w:rsidR="00A55F09" w:rsidRPr="00156868" w:rsidRDefault="00A55F09" w:rsidP="00156868">
      <w:pPr>
        <w:spacing w:before="0"/>
        <w:rPr>
          <w:sz w:val="16"/>
          <w:szCs w:val="16"/>
        </w:rPr>
      </w:pPr>
    </w:p>
    <w:tbl>
      <w:tblPr>
        <w:tblStyle w:val="TableGrid1"/>
        <w:tblW w:w="10173" w:type="dxa"/>
        <w:tblLook w:val="04A0" w:firstRow="1" w:lastRow="0" w:firstColumn="1" w:lastColumn="0" w:noHBand="0" w:noVBand="1"/>
      </w:tblPr>
      <w:tblGrid>
        <w:gridCol w:w="8897"/>
        <w:gridCol w:w="1276"/>
      </w:tblGrid>
      <w:tr w:rsidR="00156868" w:rsidRPr="00156868" w14:paraId="7CD22DC4" w14:textId="77777777" w:rsidTr="004974B8">
        <w:tc>
          <w:tcPr>
            <w:tcW w:w="8897" w:type="dxa"/>
            <w:shd w:val="clear" w:color="auto" w:fill="B8CCE4" w:themeFill="accent1" w:themeFillTint="66"/>
          </w:tcPr>
          <w:p w14:paraId="607695BA" w14:textId="3EECB00D" w:rsidR="00156868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Bywyd Prifysgol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14:paraId="405AF768" w14:textId="31074446" w:rsidR="00156868" w:rsidRPr="00156868" w:rsidRDefault="004974B8" w:rsidP="00604C02">
            <w:pPr>
              <w:spacing w:after="120"/>
              <w:ind w:left="-225" w:right="-140"/>
              <w:rPr>
                <w:b/>
                <w:sz w:val="16"/>
                <w:szCs w:val="16"/>
              </w:rPr>
            </w:pPr>
            <w:r w:rsidRPr="00335B58">
              <w:rPr>
                <w:b/>
                <w:sz w:val="16"/>
                <w:szCs w:val="16"/>
                <w:lang w:val="cy-GB"/>
              </w:rPr>
              <w:t xml:space="preserve">Ticiwch yma os </w:t>
            </w:r>
            <w:r w:rsidR="00604C02">
              <w:rPr>
                <w:b/>
                <w:sz w:val="16"/>
                <w:szCs w:val="16"/>
                <w:lang w:val="cy-GB"/>
              </w:rPr>
              <w:t xml:space="preserve"> </w:t>
            </w:r>
            <w:r w:rsidR="00604C02">
              <w:rPr>
                <w:b/>
                <w:sz w:val="16"/>
                <w:szCs w:val="16"/>
                <w:lang w:val="cy-GB"/>
              </w:rPr>
              <w:br/>
              <w:t xml:space="preserve"> </w:t>
            </w:r>
            <w:r w:rsidR="00F448DB">
              <w:rPr>
                <w:b/>
                <w:sz w:val="16"/>
                <w:szCs w:val="16"/>
                <w:lang w:val="cy-GB"/>
              </w:rPr>
              <w:t xml:space="preserve"> </w:t>
            </w:r>
            <w:r w:rsidRPr="00335B58">
              <w:rPr>
                <w:b/>
                <w:sz w:val="16"/>
                <w:szCs w:val="16"/>
                <w:lang w:val="cy-GB"/>
              </w:rPr>
              <w:t>hoffech drafod hyn</w:t>
            </w:r>
            <w:r w:rsidR="00156868" w:rsidRPr="004974B8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156868" w:rsidRPr="00156868" w14:paraId="1726713A" w14:textId="77777777" w:rsidTr="004974B8">
        <w:tc>
          <w:tcPr>
            <w:tcW w:w="8897" w:type="dxa"/>
            <w:shd w:val="clear" w:color="auto" w:fill="B8CCE4" w:themeFill="accent1" w:themeFillTint="66"/>
          </w:tcPr>
          <w:p w14:paraId="2632A201" w14:textId="7AB07CF9" w:rsidR="00156868" w:rsidRPr="004974B8" w:rsidRDefault="004974B8" w:rsidP="00335B58">
            <w:pPr>
              <w:spacing w:before="120" w:after="120"/>
              <w:rPr>
                <w:szCs w:val="24"/>
              </w:rPr>
            </w:pPr>
            <w:r w:rsidRPr="00335B58">
              <w:rPr>
                <w:szCs w:val="24"/>
                <w:lang w:val="cy-GB"/>
              </w:rPr>
              <w:t>At beth ydych chi’n edrych ymlaen fwyaf eleni yn y Brifysgol?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14:paraId="7F7DC61E" w14:textId="77777777" w:rsidR="00156868" w:rsidRPr="00156868" w:rsidRDefault="00156868" w:rsidP="00156868">
            <w:pPr>
              <w:spacing w:after="120"/>
              <w:rPr>
                <w:szCs w:val="24"/>
              </w:rPr>
            </w:pPr>
          </w:p>
        </w:tc>
      </w:tr>
      <w:tr w:rsidR="00156868" w:rsidRPr="00156868" w14:paraId="60F6FC89" w14:textId="77777777" w:rsidTr="004974B8">
        <w:tc>
          <w:tcPr>
            <w:tcW w:w="8897" w:type="dxa"/>
          </w:tcPr>
          <w:p w14:paraId="38D26928" w14:textId="77777777" w:rsidR="00156868" w:rsidRPr="00156868" w:rsidRDefault="00156868" w:rsidP="002F1B26">
            <w:pPr>
              <w:spacing w:before="120" w:after="120"/>
              <w:jc w:val="left"/>
              <w:rPr>
                <w:szCs w:val="24"/>
              </w:rPr>
            </w:pPr>
          </w:p>
          <w:p w14:paraId="7B18E803" w14:textId="77777777" w:rsidR="00156868" w:rsidRPr="00156868" w:rsidRDefault="00156868" w:rsidP="002F1B26">
            <w:pPr>
              <w:spacing w:before="120" w:after="120"/>
              <w:jc w:val="left"/>
              <w:rPr>
                <w:szCs w:val="24"/>
              </w:rPr>
            </w:pPr>
          </w:p>
          <w:p w14:paraId="0589BC0C" w14:textId="77777777" w:rsidR="00156868" w:rsidRPr="00156868" w:rsidRDefault="00156868" w:rsidP="00156868">
            <w:pPr>
              <w:spacing w:before="120" w:after="120"/>
              <w:rPr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FFFBCB4" w14:textId="77777777" w:rsidR="00156868" w:rsidRPr="00156868" w:rsidRDefault="00156868" w:rsidP="00156868">
            <w:pPr>
              <w:spacing w:after="120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</w:rPr>
              <w:instrText xml:space="preserve"> FORMCHECKBOX </w:instrText>
            </w:r>
            <w:r w:rsidR="00022B2C">
              <w:rPr>
                <w:szCs w:val="24"/>
              </w:rPr>
            </w:r>
            <w:r w:rsidR="00022B2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</w:p>
        </w:tc>
      </w:tr>
      <w:tr w:rsidR="00156868" w:rsidRPr="00156868" w14:paraId="5602E205" w14:textId="77777777" w:rsidTr="004974B8">
        <w:tc>
          <w:tcPr>
            <w:tcW w:w="8897" w:type="dxa"/>
            <w:shd w:val="clear" w:color="auto" w:fill="B8CCE4" w:themeFill="accent1" w:themeFillTint="66"/>
          </w:tcPr>
          <w:p w14:paraId="7E4307FB" w14:textId="153D15AB" w:rsidR="00156868" w:rsidRPr="004974B8" w:rsidRDefault="004974B8" w:rsidP="00335B58">
            <w:pPr>
              <w:spacing w:before="120" w:after="120"/>
              <w:rPr>
                <w:szCs w:val="24"/>
              </w:rPr>
            </w:pPr>
            <w:r w:rsidRPr="00335B58">
              <w:rPr>
                <w:szCs w:val="24"/>
                <w:lang w:val="cy-GB"/>
              </w:rPr>
              <w:t>At beth ydych chi’n edrych ymlaen lleiaf eleni yn y Brifysgol?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14:paraId="6C961DD2" w14:textId="77777777" w:rsidR="00156868" w:rsidRPr="00156868" w:rsidRDefault="00156868" w:rsidP="00156868">
            <w:pPr>
              <w:spacing w:after="120"/>
              <w:rPr>
                <w:szCs w:val="24"/>
              </w:rPr>
            </w:pPr>
          </w:p>
        </w:tc>
      </w:tr>
      <w:tr w:rsidR="00156868" w:rsidRPr="00156868" w14:paraId="73BBF150" w14:textId="77777777" w:rsidTr="004974B8">
        <w:tc>
          <w:tcPr>
            <w:tcW w:w="8897" w:type="dxa"/>
          </w:tcPr>
          <w:p w14:paraId="47A5C6D6" w14:textId="77777777" w:rsidR="00156868" w:rsidRPr="00156868" w:rsidRDefault="00156868" w:rsidP="002F1B26">
            <w:pPr>
              <w:spacing w:before="120" w:after="120"/>
              <w:jc w:val="left"/>
              <w:rPr>
                <w:szCs w:val="24"/>
              </w:rPr>
            </w:pPr>
          </w:p>
          <w:p w14:paraId="3DC9E499" w14:textId="77777777" w:rsidR="00156868" w:rsidRPr="00156868" w:rsidRDefault="00156868" w:rsidP="002F1B26">
            <w:pPr>
              <w:spacing w:before="120" w:after="120"/>
              <w:jc w:val="left"/>
              <w:rPr>
                <w:szCs w:val="24"/>
              </w:rPr>
            </w:pPr>
          </w:p>
          <w:p w14:paraId="055387CB" w14:textId="77777777" w:rsidR="00156868" w:rsidRPr="00156868" w:rsidRDefault="00156868" w:rsidP="00156868">
            <w:pPr>
              <w:spacing w:before="120" w:after="120"/>
              <w:rPr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08D31C9" w14:textId="77777777" w:rsidR="00156868" w:rsidRPr="00156868" w:rsidRDefault="00156868" w:rsidP="00156868">
            <w:pPr>
              <w:spacing w:after="120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</w:rPr>
              <w:instrText xml:space="preserve"> FORMCHECKBOX </w:instrText>
            </w:r>
            <w:r w:rsidR="00022B2C">
              <w:rPr>
                <w:szCs w:val="24"/>
              </w:rPr>
            </w:r>
            <w:r w:rsidR="00022B2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</w:p>
        </w:tc>
      </w:tr>
    </w:tbl>
    <w:p w14:paraId="385544B2" w14:textId="695D11B2" w:rsidR="0039722D" w:rsidRDefault="0039722D" w:rsidP="002F1B26">
      <w:pPr>
        <w:spacing w:before="0"/>
        <w:rPr>
          <w:sz w:val="16"/>
          <w:szCs w:val="16"/>
        </w:rPr>
      </w:pPr>
    </w:p>
    <w:p w14:paraId="327CB8F9" w14:textId="75D10417" w:rsidR="002F1B26" w:rsidRDefault="002F1B26" w:rsidP="002F1B26">
      <w:pPr>
        <w:spacing w:before="0"/>
        <w:rPr>
          <w:sz w:val="16"/>
          <w:szCs w:val="16"/>
        </w:rPr>
      </w:pPr>
    </w:p>
    <w:p w14:paraId="30DEEBC5" w14:textId="7307A740" w:rsidR="002F1B26" w:rsidRPr="002F1B26" w:rsidRDefault="002F1B26" w:rsidP="002F1B26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484BBB01" w14:textId="0B036330" w:rsidR="0039722D" w:rsidRDefault="00FF2660">
      <w:pPr>
        <w:rPr>
          <w:szCs w:val="24"/>
        </w:rPr>
      </w:pPr>
      <w:r>
        <w:rPr>
          <w:noProof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5BF762A" wp14:editId="78226D76">
                <wp:simplePos x="0" y="0"/>
                <wp:positionH relativeFrom="column">
                  <wp:posOffset>-176530</wp:posOffset>
                </wp:positionH>
                <wp:positionV relativeFrom="paragraph">
                  <wp:posOffset>-40640</wp:posOffset>
                </wp:positionV>
                <wp:extent cx="6467475" cy="819150"/>
                <wp:effectExtent l="0" t="0" r="2857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819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9598BD" w14:textId="6307D228" w:rsidR="009F270B" w:rsidRDefault="009F270B" w:rsidP="00FF2660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Personol</w:t>
                            </w:r>
                            <w:proofErr w:type="spellEnd"/>
                          </w:p>
                          <w:p w14:paraId="113857F7" w14:textId="53A24F84" w:rsidR="009F270B" w:rsidRPr="00FF2660" w:rsidRDefault="009F270B" w:rsidP="00FF2660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Adran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3: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Dylunio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Bywyd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Tîm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Profiad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Myfywyr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BF762A" id="Rectangle 18" o:spid="_x0000_s1028" style="position:absolute;left:0;text-align:left;margin-left:-13.9pt;margin-top:-3.2pt;width:509.25pt;height:64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" fillcolor="#4f81bd [3204]" strokecolor="#243f60 [1604]" strokeweight="2pt">
                <v:textbox>
                  <w:txbxContent>
                    <w:p w14:paraId="149598BD" w14:textId="6307D228" w:rsidR="009F270B" w:rsidRDefault="009F270B" w:rsidP="00FF2660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Cynllun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Datblygiad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Personol</w:t>
                      </w:r>
                      <w:proofErr w:type="spellEnd"/>
                    </w:p>
                    <w:p w14:paraId="113857F7" w14:textId="53A24F84" w:rsidR="009F270B" w:rsidRPr="00FF2660" w:rsidRDefault="009F270B" w:rsidP="00FF2660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Adran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3: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Dylunio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Bywyd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Tîm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Profiad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Myfywyr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17B82770" w14:textId="2CB64BDC" w:rsidR="0039722D" w:rsidRDefault="0039722D" w:rsidP="0039722D">
      <w:pPr>
        <w:jc w:val="left"/>
        <w:rPr>
          <w:b/>
          <w:szCs w:val="24"/>
        </w:rPr>
      </w:pPr>
    </w:p>
    <w:p w14:paraId="12A0955B" w14:textId="77777777" w:rsidR="006D6758" w:rsidRDefault="006D6758" w:rsidP="0039722D">
      <w:pPr>
        <w:rPr>
          <w:i/>
          <w:szCs w:val="24"/>
        </w:rPr>
      </w:pPr>
    </w:p>
    <w:p w14:paraId="3746E61B" w14:textId="1B146985" w:rsidR="0039722D" w:rsidRPr="004974B8" w:rsidRDefault="004974B8" w:rsidP="004974B8">
      <w:pPr>
        <w:rPr>
          <w:i/>
          <w:szCs w:val="24"/>
        </w:rPr>
      </w:pPr>
      <w:r w:rsidRPr="00335B58">
        <w:rPr>
          <w:i/>
          <w:szCs w:val="24"/>
          <w:lang w:val="cy-GB"/>
        </w:rPr>
        <w:t>Mae adran hon y CDP yn gofyn i chi feddwl am yr Ymarferion rydych wedi’u cwblhau yn rhan o elfen Dylunio Bywyd Sgiliau Astudio Academaidd.</w:t>
      </w:r>
    </w:p>
    <w:p w14:paraId="2CD67AAF" w14:textId="3FE0F91D" w:rsidR="0039722D" w:rsidRPr="004974B8" w:rsidRDefault="004974B8" w:rsidP="004974B8">
      <w:pPr>
        <w:spacing w:after="120"/>
        <w:rPr>
          <w:i/>
          <w:szCs w:val="24"/>
        </w:rPr>
      </w:pPr>
      <w:r w:rsidRPr="00335B58">
        <w:rPr>
          <w:i/>
          <w:szCs w:val="24"/>
          <w:lang w:val="cy-GB"/>
        </w:rPr>
        <w:t>Fel pob adran arall y CDP bydd y trafodaethau’n cael eu cofnodi drwy ddefnyddio Nodyn Tiwtorial Personol.</w:t>
      </w:r>
    </w:p>
    <w:tbl>
      <w:tblPr>
        <w:tblStyle w:val="TableGrid1"/>
        <w:tblW w:w="10031" w:type="dxa"/>
        <w:tblLayout w:type="fixed"/>
        <w:tblLook w:val="04A0" w:firstRow="1" w:lastRow="0" w:firstColumn="1" w:lastColumn="0" w:noHBand="0" w:noVBand="1"/>
      </w:tblPr>
      <w:tblGrid>
        <w:gridCol w:w="2802"/>
        <w:gridCol w:w="5840"/>
        <w:gridCol w:w="1389"/>
      </w:tblGrid>
      <w:tr w:rsidR="006C1A61" w:rsidRPr="00156868" w14:paraId="1FACAC5E" w14:textId="77777777" w:rsidTr="005D1746">
        <w:tc>
          <w:tcPr>
            <w:tcW w:w="2802" w:type="dxa"/>
            <w:shd w:val="clear" w:color="auto" w:fill="B8CCE4" w:themeFill="accent1" w:themeFillTint="66"/>
          </w:tcPr>
          <w:p w14:paraId="4F32AF8E" w14:textId="32459AC0" w:rsidR="006C1A61" w:rsidRPr="004974B8" w:rsidRDefault="004974B8" w:rsidP="004974B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 xml:space="preserve">Ymarfer Dylunio Bywyd </w:t>
            </w:r>
          </w:p>
          <w:p w14:paraId="60F3351A" w14:textId="77777777" w:rsidR="006C1A61" w:rsidRPr="00156868" w:rsidRDefault="006C1A61" w:rsidP="006C1A61">
            <w:pPr>
              <w:spacing w:after="120"/>
              <w:jc w:val="both"/>
              <w:rPr>
                <w:szCs w:val="24"/>
              </w:rPr>
            </w:pPr>
          </w:p>
        </w:tc>
        <w:tc>
          <w:tcPr>
            <w:tcW w:w="5840" w:type="dxa"/>
            <w:shd w:val="clear" w:color="auto" w:fill="B8CCE4" w:themeFill="accent1" w:themeFillTint="66"/>
          </w:tcPr>
          <w:p w14:paraId="6D3F5E81" w14:textId="02060BE1" w:rsidR="006C1A61" w:rsidRPr="004974B8" w:rsidRDefault="00633011" w:rsidP="004974B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Eich meddyliau</w:t>
            </w:r>
          </w:p>
          <w:p w14:paraId="16DF1A0A" w14:textId="0F1F9812" w:rsidR="006C1A61" w:rsidRPr="00156868" w:rsidRDefault="006C1A61" w:rsidP="006C1A61">
            <w:pPr>
              <w:spacing w:before="120" w:after="120"/>
              <w:jc w:val="both"/>
              <w:rPr>
                <w:b/>
                <w:szCs w:val="24"/>
              </w:rPr>
            </w:pPr>
          </w:p>
        </w:tc>
        <w:tc>
          <w:tcPr>
            <w:tcW w:w="1389" w:type="dxa"/>
            <w:shd w:val="clear" w:color="auto" w:fill="B8CCE4" w:themeFill="accent1" w:themeFillTint="66"/>
          </w:tcPr>
          <w:p w14:paraId="07F6BC91" w14:textId="2E0587EB" w:rsidR="006C1A61" w:rsidRPr="004974B8" w:rsidRDefault="004974B8" w:rsidP="005D1746">
            <w:pPr>
              <w:spacing w:after="120"/>
              <w:ind w:left="-225" w:right="-134"/>
              <w:rPr>
                <w:b/>
                <w:sz w:val="16"/>
                <w:szCs w:val="16"/>
              </w:rPr>
            </w:pPr>
            <w:r w:rsidRPr="00335B58">
              <w:rPr>
                <w:b/>
                <w:sz w:val="16"/>
                <w:szCs w:val="16"/>
                <w:lang w:val="cy-GB"/>
              </w:rPr>
              <w:t xml:space="preserve">Ticiwch yma os </w:t>
            </w:r>
            <w:r w:rsidR="005D1746">
              <w:rPr>
                <w:b/>
                <w:sz w:val="16"/>
                <w:szCs w:val="16"/>
                <w:lang w:val="cy-GB"/>
              </w:rPr>
              <w:br/>
              <w:t xml:space="preserve">  </w:t>
            </w:r>
            <w:r w:rsidRPr="00335B58">
              <w:rPr>
                <w:b/>
                <w:sz w:val="16"/>
                <w:szCs w:val="16"/>
                <w:lang w:val="cy-GB"/>
              </w:rPr>
              <w:t>hoffech drafod hyn</w:t>
            </w:r>
          </w:p>
        </w:tc>
      </w:tr>
      <w:tr w:rsidR="006C1A61" w:rsidRPr="00156868" w14:paraId="4946B10D" w14:textId="77777777" w:rsidTr="005D1746">
        <w:tc>
          <w:tcPr>
            <w:tcW w:w="2802" w:type="dxa"/>
            <w:shd w:val="clear" w:color="auto" w:fill="FFFFFF" w:themeFill="background1"/>
          </w:tcPr>
          <w:p w14:paraId="33A8773D" w14:textId="2AF6ED73" w:rsidR="006C1A61" w:rsidRPr="004974B8" w:rsidRDefault="004974B8" w:rsidP="00335B58">
            <w:pPr>
              <w:pStyle w:val="ListParagraph"/>
              <w:numPr>
                <w:ilvl w:val="0"/>
                <w:numId w:val="1"/>
              </w:numPr>
              <w:spacing w:before="120" w:after="120"/>
              <w:ind w:left="357" w:hanging="357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 xml:space="preserve">Eich </w:t>
            </w:r>
            <w:proofErr w:type="spellStart"/>
            <w:r w:rsidRPr="00335B58">
              <w:rPr>
                <w:b/>
                <w:szCs w:val="24"/>
                <w:lang w:val="cy-GB"/>
              </w:rPr>
              <w:t>Adfyfyriad</w:t>
            </w:r>
            <w:proofErr w:type="spellEnd"/>
          </w:p>
        </w:tc>
        <w:tc>
          <w:tcPr>
            <w:tcW w:w="5840" w:type="dxa"/>
            <w:shd w:val="clear" w:color="auto" w:fill="FFFFFF" w:themeFill="background1"/>
          </w:tcPr>
          <w:p w14:paraId="726BD27C" w14:textId="5C8B9084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7133EC8B" w14:textId="77777777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426804F4" w14:textId="77777777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3E5D53A3" w14:textId="711CA17B" w:rsidR="006C1A61" w:rsidRPr="00156868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389" w:type="dxa"/>
            <w:shd w:val="clear" w:color="auto" w:fill="FFFFFF" w:themeFill="background1"/>
            <w:vAlign w:val="center"/>
          </w:tcPr>
          <w:p w14:paraId="1D5E649E" w14:textId="36A4DDB9" w:rsidR="006C1A61" w:rsidRPr="00156868" w:rsidRDefault="006C1A61" w:rsidP="006C1A61">
            <w:pPr>
              <w:spacing w:before="120" w:after="120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>
              <w:rPr>
                <w:szCs w:val="24"/>
              </w:rPr>
              <w:instrText xml:space="preserve"> FORMCHECKBOX </w:instrText>
            </w:r>
            <w:r w:rsidR="00022B2C">
              <w:rPr>
                <w:szCs w:val="24"/>
              </w:rPr>
            </w:r>
            <w:r w:rsidR="00022B2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  <w:bookmarkEnd w:id="4"/>
          </w:p>
        </w:tc>
      </w:tr>
      <w:tr w:rsidR="006C1A61" w:rsidRPr="00156868" w14:paraId="0489741A" w14:textId="77777777" w:rsidTr="005D1746">
        <w:tc>
          <w:tcPr>
            <w:tcW w:w="2802" w:type="dxa"/>
            <w:shd w:val="clear" w:color="auto" w:fill="FFFFFF" w:themeFill="background1"/>
          </w:tcPr>
          <w:p w14:paraId="1DB76C88" w14:textId="4717BFEF" w:rsidR="006C1A61" w:rsidRPr="004974B8" w:rsidRDefault="004974B8" w:rsidP="00335B58">
            <w:pPr>
              <w:pStyle w:val="ListParagraph"/>
              <w:numPr>
                <w:ilvl w:val="0"/>
                <w:numId w:val="1"/>
              </w:numPr>
              <w:spacing w:before="120" w:after="120"/>
              <w:ind w:left="357" w:hanging="357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Eich Rolau</w:t>
            </w:r>
          </w:p>
        </w:tc>
        <w:tc>
          <w:tcPr>
            <w:tcW w:w="5840" w:type="dxa"/>
            <w:shd w:val="clear" w:color="auto" w:fill="FFFFFF" w:themeFill="background1"/>
          </w:tcPr>
          <w:p w14:paraId="3FD6203F" w14:textId="2B92EE84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3ED50AAE" w14:textId="70069378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47544FEA" w14:textId="77777777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6E49C9A2" w14:textId="2D76C0FB" w:rsidR="006C1A61" w:rsidRPr="00156868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389" w:type="dxa"/>
            <w:vAlign w:val="center"/>
          </w:tcPr>
          <w:p w14:paraId="1FC931D5" w14:textId="77777777" w:rsidR="006C1A61" w:rsidRPr="00156868" w:rsidRDefault="006C1A61" w:rsidP="006C1A61">
            <w:pPr>
              <w:spacing w:before="120" w:after="120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</w:rPr>
              <w:instrText xml:space="preserve"> FORMCHECKBOX </w:instrText>
            </w:r>
            <w:r w:rsidR="00022B2C">
              <w:rPr>
                <w:szCs w:val="24"/>
              </w:rPr>
            </w:r>
            <w:r w:rsidR="00022B2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</w:p>
        </w:tc>
      </w:tr>
      <w:tr w:rsidR="006C1A61" w:rsidRPr="00156868" w14:paraId="5D6AE52E" w14:textId="77777777" w:rsidTr="005D1746">
        <w:tc>
          <w:tcPr>
            <w:tcW w:w="2802" w:type="dxa"/>
            <w:shd w:val="clear" w:color="auto" w:fill="FFFFFF" w:themeFill="background1"/>
          </w:tcPr>
          <w:p w14:paraId="3650C901" w14:textId="0FC943A8" w:rsidR="006C1A61" w:rsidRPr="004974B8" w:rsidRDefault="004974B8" w:rsidP="00335B58">
            <w:pPr>
              <w:pStyle w:val="ListParagraph"/>
              <w:numPr>
                <w:ilvl w:val="0"/>
                <w:numId w:val="1"/>
              </w:numPr>
              <w:spacing w:before="120" w:after="120"/>
              <w:ind w:left="357" w:hanging="357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Eich Blaenoriaethau</w:t>
            </w:r>
          </w:p>
        </w:tc>
        <w:tc>
          <w:tcPr>
            <w:tcW w:w="5840" w:type="dxa"/>
            <w:shd w:val="clear" w:color="auto" w:fill="FFFFFF" w:themeFill="background1"/>
          </w:tcPr>
          <w:p w14:paraId="53816FD3" w14:textId="088A9E73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48ED5E78" w14:textId="77777777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5307B765" w14:textId="77777777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2837B402" w14:textId="149FDA2B" w:rsidR="006C1A61" w:rsidRPr="00156868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389" w:type="dxa"/>
            <w:shd w:val="clear" w:color="auto" w:fill="FFFFFF" w:themeFill="background1"/>
            <w:vAlign w:val="center"/>
          </w:tcPr>
          <w:p w14:paraId="7C016ACB" w14:textId="6F6B5F8E" w:rsidR="006C1A61" w:rsidRPr="00156868" w:rsidRDefault="006C1A61" w:rsidP="006C1A61">
            <w:pPr>
              <w:spacing w:before="120" w:after="120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4"/>
            <w:r>
              <w:rPr>
                <w:szCs w:val="24"/>
              </w:rPr>
              <w:instrText xml:space="preserve"> FORMCHECKBOX </w:instrText>
            </w:r>
            <w:r w:rsidR="00022B2C">
              <w:rPr>
                <w:szCs w:val="24"/>
              </w:rPr>
            </w:r>
            <w:r w:rsidR="00022B2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  <w:bookmarkEnd w:id="5"/>
          </w:p>
        </w:tc>
      </w:tr>
      <w:tr w:rsidR="006C1A61" w:rsidRPr="00156868" w14:paraId="44C7D928" w14:textId="77777777" w:rsidTr="005D1746">
        <w:tc>
          <w:tcPr>
            <w:tcW w:w="2802" w:type="dxa"/>
            <w:shd w:val="clear" w:color="auto" w:fill="FFFFFF" w:themeFill="background1"/>
          </w:tcPr>
          <w:p w14:paraId="53805C6B" w14:textId="11993124" w:rsidR="006C1A61" w:rsidRPr="004974B8" w:rsidRDefault="004974B8" w:rsidP="00335B58">
            <w:pPr>
              <w:pStyle w:val="ListParagraph"/>
              <w:numPr>
                <w:ilvl w:val="0"/>
                <w:numId w:val="1"/>
              </w:numPr>
              <w:spacing w:before="120" w:after="120"/>
              <w:ind w:left="357" w:hanging="357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Eich Gobeithion Pennaf</w:t>
            </w:r>
          </w:p>
        </w:tc>
        <w:tc>
          <w:tcPr>
            <w:tcW w:w="5840" w:type="dxa"/>
            <w:shd w:val="clear" w:color="auto" w:fill="FFFFFF" w:themeFill="background1"/>
          </w:tcPr>
          <w:p w14:paraId="031AE46D" w14:textId="6A137714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07CC2EDC" w14:textId="554E0061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2C715A76" w14:textId="77777777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111EE568" w14:textId="27ABC114" w:rsidR="006C1A61" w:rsidRPr="00156868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389" w:type="dxa"/>
            <w:vAlign w:val="center"/>
          </w:tcPr>
          <w:p w14:paraId="69538951" w14:textId="77777777" w:rsidR="006C1A61" w:rsidRPr="00156868" w:rsidRDefault="006C1A61" w:rsidP="006C1A61">
            <w:pPr>
              <w:spacing w:before="120" w:after="120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</w:rPr>
              <w:instrText xml:space="preserve"> FORMCHECKBOX </w:instrText>
            </w:r>
            <w:r w:rsidR="00022B2C">
              <w:rPr>
                <w:szCs w:val="24"/>
              </w:rPr>
            </w:r>
            <w:r w:rsidR="00022B2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</w:p>
        </w:tc>
      </w:tr>
      <w:tr w:rsidR="006C1A61" w:rsidRPr="00156868" w14:paraId="09CE0188" w14:textId="77777777" w:rsidTr="005D1746">
        <w:tc>
          <w:tcPr>
            <w:tcW w:w="2802" w:type="dxa"/>
            <w:shd w:val="clear" w:color="auto" w:fill="FFFFFF" w:themeFill="background1"/>
          </w:tcPr>
          <w:p w14:paraId="58BEE5D3" w14:textId="1A3204D4" w:rsidR="006C1A61" w:rsidRPr="004974B8" w:rsidRDefault="004974B8" w:rsidP="00335B58">
            <w:pPr>
              <w:pStyle w:val="ListParagraph"/>
              <w:numPr>
                <w:ilvl w:val="0"/>
                <w:numId w:val="1"/>
              </w:numPr>
              <w:spacing w:before="120" w:after="120"/>
              <w:ind w:left="357" w:hanging="357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Eich Rhestr Bwced</w:t>
            </w:r>
          </w:p>
        </w:tc>
        <w:tc>
          <w:tcPr>
            <w:tcW w:w="5840" w:type="dxa"/>
            <w:shd w:val="clear" w:color="auto" w:fill="FFFFFF" w:themeFill="background1"/>
          </w:tcPr>
          <w:p w14:paraId="29ED18E1" w14:textId="13A836D0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374B8A27" w14:textId="77777777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6F3EF00A" w14:textId="77777777" w:rsidR="006C1A61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  <w:p w14:paraId="2E83B555" w14:textId="39B9DA01" w:rsidR="006C1A61" w:rsidRPr="00156868" w:rsidRDefault="006C1A61" w:rsidP="000F4D77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389" w:type="dxa"/>
            <w:vAlign w:val="center"/>
          </w:tcPr>
          <w:p w14:paraId="0DD04404" w14:textId="76452939" w:rsidR="006C1A61" w:rsidRDefault="006C1A61" w:rsidP="006C1A61">
            <w:pPr>
              <w:spacing w:before="120" w:after="120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5"/>
            <w:r>
              <w:rPr>
                <w:szCs w:val="24"/>
              </w:rPr>
              <w:instrText xml:space="preserve"> FORMCHECKBOX </w:instrText>
            </w:r>
            <w:r w:rsidR="00022B2C">
              <w:rPr>
                <w:szCs w:val="24"/>
              </w:rPr>
            </w:r>
            <w:r w:rsidR="00022B2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  <w:bookmarkEnd w:id="6"/>
          </w:p>
        </w:tc>
      </w:tr>
    </w:tbl>
    <w:p w14:paraId="553140DB" w14:textId="76895B7A" w:rsidR="000F4D77" w:rsidRDefault="000F4D77" w:rsidP="006C1A61">
      <w:pPr>
        <w:jc w:val="both"/>
        <w:rPr>
          <w:szCs w:val="24"/>
        </w:rPr>
      </w:pPr>
    </w:p>
    <w:p w14:paraId="7C93B72D" w14:textId="77777777" w:rsidR="00614A10" w:rsidRDefault="00614A10" w:rsidP="000F4D77">
      <w:pPr>
        <w:rPr>
          <w:szCs w:val="24"/>
        </w:rPr>
      </w:pPr>
    </w:p>
    <w:p w14:paraId="1CA917B4" w14:textId="77777777" w:rsidR="00C835C6" w:rsidRDefault="00C835C6">
      <w:pPr>
        <w:rPr>
          <w:szCs w:val="24"/>
        </w:rPr>
        <w:sectPr w:rsidR="00C835C6" w:rsidSect="00B1720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134" w:bottom="1440" w:left="1133" w:header="708" w:footer="708" w:gutter="0"/>
          <w:cols w:space="708"/>
          <w:docGrid w:linePitch="360"/>
        </w:sectPr>
      </w:pPr>
    </w:p>
    <w:p w14:paraId="4DF608F1" w14:textId="1547E007" w:rsidR="00614A10" w:rsidRDefault="006D6758" w:rsidP="006D6758">
      <w:pPr>
        <w:rPr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66CDD31" wp14:editId="5BCE4898">
                <wp:simplePos x="0" y="0"/>
                <wp:positionH relativeFrom="column">
                  <wp:posOffset>-342900</wp:posOffset>
                </wp:positionH>
                <wp:positionV relativeFrom="paragraph">
                  <wp:posOffset>-231140</wp:posOffset>
                </wp:positionV>
                <wp:extent cx="9182100" cy="495300"/>
                <wp:effectExtent l="0" t="0" r="1905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82100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D5A787" w14:textId="7098BF3C" w:rsidR="009F270B" w:rsidRPr="00FF2660" w:rsidRDefault="009F270B" w:rsidP="00614A10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Personol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;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Adran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4</w:t>
                            </w:r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Trefnwr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Asesiadau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6CDD31" id="Rectangle 21" o:spid="_x0000_s1029" style="position:absolute;left:0;text-align:left;margin-left:-27pt;margin-top:-18.2pt;width:723pt;height:3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" fillcolor="#4f81bd [3204]" strokecolor="#243f60 [1604]" strokeweight="2pt">
                <v:textbox>
                  <w:txbxContent>
                    <w:p w14:paraId="56D5A787" w14:textId="7098BF3C" w:rsidR="009F270B" w:rsidRPr="00FF2660" w:rsidRDefault="009F270B" w:rsidP="00614A10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Cynllun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Datblygiad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Personol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;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Adran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4</w:t>
                      </w:r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: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Trefnwr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Asesiadau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0816365E" w14:textId="59ED2F20" w:rsidR="006D6758" w:rsidRPr="004974B8" w:rsidRDefault="004974B8" w:rsidP="004974B8">
      <w:pPr>
        <w:spacing w:after="240"/>
        <w:rPr>
          <w:i/>
          <w:szCs w:val="24"/>
        </w:rPr>
      </w:pPr>
      <w:r w:rsidRPr="00335B58">
        <w:rPr>
          <w:i/>
          <w:szCs w:val="24"/>
          <w:lang w:val="cy-GB"/>
        </w:rPr>
        <w:t>Gallwch ddefnyddio’r trefnwr hwn i’ch helpu i gadw llygad ar derfynau amser eich Asesiadau.</w:t>
      </w:r>
    </w:p>
    <w:tbl>
      <w:tblPr>
        <w:tblStyle w:val="TableGrid2"/>
        <w:tblW w:w="149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1"/>
        <w:gridCol w:w="1871"/>
        <w:gridCol w:w="1871"/>
        <w:gridCol w:w="1871"/>
        <w:gridCol w:w="1871"/>
      </w:tblGrid>
      <w:tr w:rsidR="006D6758" w:rsidRPr="006D6758" w14:paraId="28A7A5E5" w14:textId="77777777" w:rsidTr="00763F50">
        <w:tc>
          <w:tcPr>
            <w:tcW w:w="3742" w:type="dxa"/>
            <w:gridSpan w:val="2"/>
            <w:shd w:val="clear" w:color="auto" w:fill="B8CCE4" w:themeFill="accent1" w:themeFillTint="66"/>
          </w:tcPr>
          <w:p w14:paraId="4E498F87" w14:textId="594232E6" w:rsidR="006D6758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Lefel</w:t>
            </w:r>
          </w:p>
        </w:tc>
        <w:tc>
          <w:tcPr>
            <w:tcW w:w="3742" w:type="dxa"/>
            <w:gridSpan w:val="2"/>
            <w:shd w:val="clear" w:color="auto" w:fill="FFFFFF" w:themeFill="background1"/>
          </w:tcPr>
          <w:p w14:paraId="58E93EF8" w14:textId="77777777" w:rsidR="006D6758" w:rsidRPr="006D6758" w:rsidRDefault="006D6758" w:rsidP="006D6758">
            <w:pPr>
              <w:spacing w:before="120" w:after="120"/>
              <w:rPr>
                <w:szCs w:val="24"/>
              </w:rPr>
            </w:pPr>
          </w:p>
        </w:tc>
        <w:tc>
          <w:tcPr>
            <w:tcW w:w="3742" w:type="dxa"/>
            <w:gridSpan w:val="2"/>
            <w:shd w:val="clear" w:color="auto" w:fill="B8CCE4" w:themeFill="accent1" w:themeFillTint="66"/>
          </w:tcPr>
          <w:p w14:paraId="2C1A2E7B" w14:textId="44D0B0DF" w:rsidR="006D6758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proofErr w:type="spellStart"/>
            <w:r w:rsidRPr="00335B58">
              <w:rPr>
                <w:b/>
                <w:szCs w:val="24"/>
                <w:lang w:val="cy-GB"/>
              </w:rPr>
              <w:t>Semestr</w:t>
            </w:r>
            <w:proofErr w:type="spellEnd"/>
          </w:p>
        </w:tc>
        <w:tc>
          <w:tcPr>
            <w:tcW w:w="3742" w:type="dxa"/>
            <w:gridSpan w:val="2"/>
            <w:shd w:val="clear" w:color="auto" w:fill="FFFFFF" w:themeFill="background1"/>
          </w:tcPr>
          <w:p w14:paraId="5F7BBA51" w14:textId="77777777" w:rsidR="006D6758" w:rsidRPr="006D6758" w:rsidRDefault="006D6758" w:rsidP="006D6758">
            <w:pPr>
              <w:spacing w:before="120" w:after="120"/>
              <w:rPr>
                <w:szCs w:val="24"/>
              </w:rPr>
            </w:pPr>
          </w:p>
        </w:tc>
      </w:tr>
      <w:tr w:rsidR="006D6758" w:rsidRPr="006D6758" w14:paraId="303DDC37" w14:textId="77777777" w:rsidTr="00763F50">
        <w:tc>
          <w:tcPr>
            <w:tcW w:w="1871" w:type="dxa"/>
            <w:shd w:val="clear" w:color="auto" w:fill="B8CCE4" w:themeFill="accent1" w:themeFillTint="66"/>
          </w:tcPr>
          <w:p w14:paraId="3EAFD949" w14:textId="40B95992" w:rsidR="006D6758" w:rsidRPr="004974B8" w:rsidRDefault="004974B8" w:rsidP="004974B8">
            <w:pPr>
              <w:spacing w:before="120" w:after="120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>Dyddiad Cyflwyno</w:t>
            </w:r>
          </w:p>
          <w:p w14:paraId="7B2F9E75" w14:textId="5B030FB2" w:rsidR="006D6758" w:rsidRPr="004974B8" w:rsidRDefault="00335B58" w:rsidP="001A6153">
            <w:pPr>
              <w:spacing w:before="120" w:after="120"/>
              <w:ind w:hanging="81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 xml:space="preserve"> </w:t>
            </w:r>
            <w:r w:rsidR="004974B8" w:rsidRPr="00335B58">
              <w:rPr>
                <w:b/>
                <w:sz w:val="20"/>
                <w:szCs w:val="20"/>
                <w:lang w:val="cy-GB"/>
              </w:rPr>
              <w:t>(yn nhrefn dyddiad)</w:t>
            </w:r>
          </w:p>
        </w:tc>
        <w:tc>
          <w:tcPr>
            <w:tcW w:w="1871" w:type="dxa"/>
            <w:shd w:val="clear" w:color="auto" w:fill="B8CCE4" w:themeFill="accent1" w:themeFillTint="66"/>
          </w:tcPr>
          <w:p w14:paraId="6CDEDFA5" w14:textId="3E07C4FA" w:rsidR="006D6758" w:rsidRPr="004974B8" w:rsidRDefault="004974B8" w:rsidP="00335B58">
            <w:pPr>
              <w:spacing w:before="120" w:after="120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>Modwl</w:t>
            </w:r>
          </w:p>
        </w:tc>
        <w:tc>
          <w:tcPr>
            <w:tcW w:w="1871" w:type="dxa"/>
            <w:shd w:val="clear" w:color="auto" w:fill="B8CCE4" w:themeFill="accent1" w:themeFillTint="66"/>
          </w:tcPr>
          <w:p w14:paraId="3D36A192" w14:textId="1F200452" w:rsidR="006D6758" w:rsidRPr="004974B8" w:rsidRDefault="004974B8" w:rsidP="00335B58">
            <w:pPr>
              <w:spacing w:before="120" w:after="120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>Tiwtor</w:t>
            </w:r>
          </w:p>
        </w:tc>
        <w:tc>
          <w:tcPr>
            <w:tcW w:w="1871" w:type="dxa"/>
            <w:shd w:val="clear" w:color="auto" w:fill="B8CCE4" w:themeFill="accent1" w:themeFillTint="66"/>
          </w:tcPr>
          <w:p w14:paraId="73E135C7" w14:textId="39BB9943" w:rsidR="006D6758" w:rsidRPr="004974B8" w:rsidRDefault="004974B8" w:rsidP="004974B8">
            <w:pPr>
              <w:spacing w:before="120" w:after="120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>Math o Aseiniad</w:t>
            </w:r>
          </w:p>
          <w:p w14:paraId="21D90809" w14:textId="6504C8D5" w:rsidR="006D6758" w:rsidRPr="004974B8" w:rsidRDefault="00335B58" w:rsidP="001A6153">
            <w:pPr>
              <w:spacing w:before="120" w:after="120"/>
              <w:ind w:hanging="161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 xml:space="preserve"> </w:t>
            </w:r>
            <w:r w:rsidR="001A6153">
              <w:rPr>
                <w:b/>
                <w:sz w:val="20"/>
                <w:szCs w:val="20"/>
                <w:lang w:val="cy-GB"/>
              </w:rPr>
              <w:t xml:space="preserve"> </w:t>
            </w:r>
            <w:r w:rsidR="004974B8" w:rsidRPr="00335B58">
              <w:rPr>
                <w:b/>
                <w:sz w:val="20"/>
                <w:szCs w:val="20"/>
                <w:lang w:val="cy-GB"/>
              </w:rPr>
              <w:t>(e.e.</w:t>
            </w:r>
            <w:r w:rsidR="006D6758" w:rsidRPr="004974B8">
              <w:rPr>
                <w:b/>
                <w:sz w:val="20"/>
                <w:szCs w:val="20"/>
              </w:rPr>
              <w:t xml:space="preserve"> </w:t>
            </w:r>
            <w:r w:rsidR="004974B8" w:rsidRPr="00335B58">
              <w:rPr>
                <w:b/>
                <w:sz w:val="20"/>
                <w:szCs w:val="20"/>
                <w:lang w:val="cy-GB"/>
              </w:rPr>
              <w:t>Traethawd ayb)</w:t>
            </w:r>
          </w:p>
        </w:tc>
        <w:tc>
          <w:tcPr>
            <w:tcW w:w="1871" w:type="dxa"/>
            <w:shd w:val="clear" w:color="auto" w:fill="B8CCE4" w:themeFill="accent1" w:themeFillTint="66"/>
          </w:tcPr>
          <w:p w14:paraId="1E15F4BF" w14:textId="43B5B3A3" w:rsidR="006D6758" w:rsidRPr="004974B8" w:rsidRDefault="004974B8" w:rsidP="00335B58">
            <w:pPr>
              <w:spacing w:before="120" w:after="120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>Pwysiad</w:t>
            </w:r>
          </w:p>
        </w:tc>
        <w:tc>
          <w:tcPr>
            <w:tcW w:w="1871" w:type="dxa"/>
            <w:shd w:val="clear" w:color="auto" w:fill="B8CCE4" w:themeFill="accent1" w:themeFillTint="66"/>
          </w:tcPr>
          <w:p w14:paraId="4B5B150F" w14:textId="59D4F933" w:rsidR="006D6758" w:rsidRPr="004974B8" w:rsidRDefault="004974B8" w:rsidP="004974B8">
            <w:pPr>
              <w:spacing w:before="120" w:after="120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>Dyddiad(</w:t>
            </w:r>
            <w:proofErr w:type="spellStart"/>
            <w:r w:rsidRPr="00335B58">
              <w:rPr>
                <w:b/>
                <w:sz w:val="20"/>
                <w:szCs w:val="20"/>
                <w:lang w:val="cy-GB"/>
              </w:rPr>
              <w:t>au</w:t>
            </w:r>
            <w:proofErr w:type="spellEnd"/>
            <w:r w:rsidRPr="00335B58">
              <w:rPr>
                <w:b/>
                <w:sz w:val="20"/>
                <w:szCs w:val="20"/>
                <w:lang w:val="cy-GB"/>
              </w:rPr>
              <w:t>) Tiwtorialau</w:t>
            </w:r>
          </w:p>
          <w:p w14:paraId="0043B9D8" w14:textId="02401AA7" w:rsidR="006D6758" w:rsidRPr="004974B8" w:rsidRDefault="00335B58" w:rsidP="00335B58">
            <w:pPr>
              <w:spacing w:before="120" w:after="120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 xml:space="preserve"> </w:t>
            </w:r>
            <w:r w:rsidR="004974B8" w:rsidRPr="00335B58">
              <w:rPr>
                <w:b/>
                <w:sz w:val="20"/>
                <w:szCs w:val="20"/>
                <w:lang w:val="cy-GB"/>
              </w:rPr>
              <w:t>(os wedi’i drefnu)</w:t>
            </w:r>
          </w:p>
        </w:tc>
        <w:tc>
          <w:tcPr>
            <w:tcW w:w="1871" w:type="dxa"/>
            <w:shd w:val="clear" w:color="auto" w:fill="B8CCE4" w:themeFill="accent1" w:themeFillTint="66"/>
          </w:tcPr>
          <w:p w14:paraId="413D3B55" w14:textId="0EA73C18" w:rsidR="006D6758" w:rsidRPr="004974B8" w:rsidRDefault="004974B8" w:rsidP="001A6153">
            <w:pPr>
              <w:spacing w:before="120" w:after="120"/>
              <w:ind w:hanging="101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>Erbyn pryd y byddaf yn cwblhau hwn?</w:t>
            </w:r>
          </w:p>
        </w:tc>
        <w:tc>
          <w:tcPr>
            <w:tcW w:w="1871" w:type="dxa"/>
            <w:shd w:val="clear" w:color="auto" w:fill="B8CCE4" w:themeFill="accent1" w:themeFillTint="66"/>
          </w:tcPr>
          <w:p w14:paraId="6519F7A2" w14:textId="183843F5" w:rsidR="006D6758" w:rsidRPr="004974B8" w:rsidRDefault="004974B8" w:rsidP="00335B58">
            <w:pPr>
              <w:spacing w:before="120" w:after="120"/>
              <w:rPr>
                <w:b/>
                <w:sz w:val="20"/>
                <w:szCs w:val="20"/>
              </w:rPr>
            </w:pPr>
            <w:proofErr w:type="spellStart"/>
            <w:r w:rsidRPr="00335B58">
              <w:rPr>
                <w:b/>
                <w:sz w:val="20"/>
                <w:szCs w:val="20"/>
                <w:lang w:val="cy-GB"/>
              </w:rPr>
              <w:t>Lanlwytho</w:t>
            </w:r>
            <w:proofErr w:type="spellEnd"/>
            <w:r w:rsidRPr="00335B58">
              <w:rPr>
                <w:b/>
                <w:sz w:val="20"/>
                <w:szCs w:val="20"/>
                <w:lang w:val="cy-GB"/>
              </w:rPr>
              <w:t xml:space="preserve"> i </w:t>
            </w:r>
            <w:proofErr w:type="spellStart"/>
            <w:r w:rsidRPr="00335B58">
              <w:rPr>
                <w:b/>
                <w:sz w:val="20"/>
                <w:szCs w:val="20"/>
                <w:lang w:val="cy-GB"/>
              </w:rPr>
              <w:t>Moodle</w:t>
            </w:r>
            <w:proofErr w:type="spellEnd"/>
            <w:r w:rsidRPr="00335B58">
              <w:rPr>
                <w:b/>
                <w:sz w:val="20"/>
                <w:szCs w:val="20"/>
                <w:lang w:val="cy-GB"/>
              </w:rPr>
              <w:t xml:space="preserve"> (yn yr adran cyflwyniad OLAF)</w:t>
            </w:r>
          </w:p>
        </w:tc>
      </w:tr>
      <w:tr w:rsidR="006D6758" w:rsidRPr="006D6758" w14:paraId="136D99A3" w14:textId="77777777" w:rsidTr="0026018F">
        <w:tc>
          <w:tcPr>
            <w:tcW w:w="1871" w:type="dxa"/>
          </w:tcPr>
          <w:p w14:paraId="50360611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43939D15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10FDFF7B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7B3EC4C8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2102837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0E38DB0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24BF6C42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5EA8F937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6D6758" w:rsidRPr="006D6758" w14:paraId="16905CAA" w14:textId="77777777" w:rsidTr="0026018F">
        <w:tc>
          <w:tcPr>
            <w:tcW w:w="1871" w:type="dxa"/>
          </w:tcPr>
          <w:p w14:paraId="6EABAFD8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4B85E30F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6A649E5F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11CA03E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23C3C6C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4BE6C32A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6EDA0A7B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DD103EC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6D6758" w:rsidRPr="006D6758" w14:paraId="403723D5" w14:textId="77777777" w:rsidTr="0026018F">
        <w:tc>
          <w:tcPr>
            <w:tcW w:w="1871" w:type="dxa"/>
          </w:tcPr>
          <w:p w14:paraId="3B3F96C3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118788BD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17958298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5DBFC314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20ABC982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795E41A3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008FA02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636BF8DD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6D6758" w:rsidRPr="006D6758" w14:paraId="7AC350CB" w14:textId="77777777" w:rsidTr="0026018F">
        <w:tc>
          <w:tcPr>
            <w:tcW w:w="1871" w:type="dxa"/>
          </w:tcPr>
          <w:p w14:paraId="1E666B49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5A2E9F3E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499FF18D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18029ADF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6FC1F06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013F03FF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698906CE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48D6FD61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6D6758" w:rsidRPr="006D6758" w14:paraId="7AA95950" w14:textId="77777777" w:rsidTr="0026018F">
        <w:tc>
          <w:tcPr>
            <w:tcW w:w="1871" w:type="dxa"/>
          </w:tcPr>
          <w:p w14:paraId="31FF84CB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2961BC4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43B3F4A3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69BCE129" w14:textId="6736E8AB" w:rsidR="006D6758" w:rsidRPr="006D6758" w:rsidRDefault="001A6153" w:rsidP="001A6153">
            <w:pPr>
              <w:tabs>
                <w:tab w:val="left" w:pos="300"/>
                <w:tab w:val="center" w:pos="827"/>
              </w:tabs>
              <w:spacing w:before="120" w:after="120"/>
              <w:jc w:val="lef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ab/>
            </w:r>
            <w:r>
              <w:rPr>
                <w:sz w:val="36"/>
                <w:szCs w:val="36"/>
              </w:rPr>
              <w:tab/>
            </w:r>
            <w:r>
              <w:rPr>
                <w:sz w:val="36"/>
                <w:szCs w:val="36"/>
              </w:rPr>
              <w:tab/>
            </w:r>
            <w:r>
              <w:rPr>
                <w:sz w:val="36"/>
                <w:szCs w:val="36"/>
              </w:rPr>
              <w:tab/>
            </w:r>
          </w:p>
        </w:tc>
        <w:tc>
          <w:tcPr>
            <w:tcW w:w="1871" w:type="dxa"/>
          </w:tcPr>
          <w:p w14:paraId="0E16DAD5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1DD5D74D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2FB1681C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43F3CA6C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6D6758" w:rsidRPr="006D6758" w14:paraId="5AEE4F80" w14:textId="77777777" w:rsidTr="0026018F">
        <w:tc>
          <w:tcPr>
            <w:tcW w:w="1871" w:type="dxa"/>
          </w:tcPr>
          <w:p w14:paraId="4DD44839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63E39DC7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2E28CACA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6DF865A5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6D6068F8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26A7E004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1149BEEA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552DD918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6D6758" w:rsidRPr="006D6758" w14:paraId="7C6EC798" w14:textId="77777777" w:rsidTr="0026018F">
        <w:tc>
          <w:tcPr>
            <w:tcW w:w="1871" w:type="dxa"/>
          </w:tcPr>
          <w:p w14:paraId="036CBCEB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7D98278F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51328EE3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1BA070B6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7510AC36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1BAB995E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21276778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7FB92288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6D6758" w:rsidRPr="006D6758" w14:paraId="7D14EEA2" w14:textId="77777777" w:rsidTr="0026018F">
        <w:tc>
          <w:tcPr>
            <w:tcW w:w="1871" w:type="dxa"/>
          </w:tcPr>
          <w:p w14:paraId="40EC0CBA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AB114D0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6782FDA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BD09231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4B852D07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4F1D4D78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231CBF6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14:paraId="3B6A6E44" w14:textId="77777777" w:rsidR="006D6758" w:rsidRPr="006D6758" w:rsidRDefault="006D6758" w:rsidP="006D6758">
            <w:pPr>
              <w:spacing w:before="120" w:after="120"/>
              <w:rPr>
                <w:sz w:val="36"/>
                <w:szCs w:val="36"/>
              </w:rPr>
            </w:pPr>
          </w:p>
        </w:tc>
      </w:tr>
    </w:tbl>
    <w:p w14:paraId="0FEE2B9E" w14:textId="77777777" w:rsidR="00614A10" w:rsidRDefault="00614A10" w:rsidP="006D6758">
      <w:pPr>
        <w:jc w:val="both"/>
        <w:rPr>
          <w:szCs w:val="24"/>
        </w:rPr>
      </w:pPr>
    </w:p>
    <w:p w14:paraId="28F2855C" w14:textId="77777777" w:rsidR="00C835C6" w:rsidRDefault="00C835C6" w:rsidP="006D6758">
      <w:pPr>
        <w:jc w:val="both"/>
        <w:rPr>
          <w:szCs w:val="24"/>
        </w:rPr>
        <w:sectPr w:rsidR="00C835C6" w:rsidSect="00C835C6">
          <w:pgSz w:w="16838" w:h="11906" w:orient="landscape"/>
          <w:pgMar w:top="1133" w:right="1440" w:bottom="1134" w:left="1440" w:header="708" w:footer="708" w:gutter="0"/>
          <w:cols w:space="708"/>
          <w:docGrid w:linePitch="360"/>
        </w:sectPr>
      </w:pPr>
    </w:p>
    <w:p w14:paraId="733C9768" w14:textId="6484230D" w:rsidR="006C1A61" w:rsidRDefault="006D6758" w:rsidP="000F4D77">
      <w:pPr>
        <w:rPr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2A4E6C2" wp14:editId="31F80656">
                <wp:simplePos x="0" y="0"/>
                <wp:positionH relativeFrom="column">
                  <wp:posOffset>-186055</wp:posOffset>
                </wp:positionH>
                <wp:positionV relativeFrom="paragraph">
                  <wp:posOffset>178436</wp:posOffset>
                </wp:positionV>
                <wp:extent cx="6467475" cy="81915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819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EB14B4" w14:textId="58DDAD77" w:rsidR="009F270B" w:rsidRDefault="009F270B" w:rsidP="006D6758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Personol</w:t>
                            </w:r>
                            <w:proofErr w:type="spellEnd"/>
                          </w:p>
                          <w:p w14:paraId="6412854B" w14:textId="14D9B2F5" w:rsidR="009F270B" w:rsidRPr="00FF2660" w:rsidRDefault="009F270B" w:rsidP="00FF2660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Adra</w:t>
                            </w:r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>n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5</w:t>
                            </w:r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: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Fy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Llesiant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Tîm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Gwasanaethau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Myfyrwyr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4E6C2" id="Rectangle 19" o:spid="_x0000_s1030" style="position:absolute;left:0;text-align:left;margin-left:-14.65pt;margin-top:14.05pt;width:509.25pt;height:64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" fillcolor="#4f81bd [3204]" strokecolor="#243f60 [1604]" strokeweight="2pt">
                <v:textbox>
                  <w:txbxContent>
                    <w:p w14:paraId="68EB14B4" w14:textId="58DDAD77" w:rsidR="009F270B" w:rsidRDefault="009F270B" w:rsidP="006D6758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Cynllun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Datblygu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Personol</w:t>
                      </w:r>
                      <w:proofErr w:type="spellEnd"/>
                    </w:p>
                    <w:p w14:paraId="6412854B" w14:textId="14D9B2F5" w:rsidR="009F270B" w:rsidRPr="00FF2660" w:rsidRDefault="009F270B" w:rsidP="00FF2660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Adra</w:t>
                      </w:r>
                      <w:r w:rsidRPr="00FF2660">
                        <w:rPr>
                          <w:b/>
                          <w:sz w:val="44"/>
                          <w:szCs w:val="44"/>
                        </w:rPr>
                        <w:t>n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5</w:t>
                      </w:r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: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44"/>
                          <w:szCs w:val="44"/>
                        </w:rPr>
                        <w:t>Fy</w:t>
                      </w:r>
                      <w:proofErr w:type="spellEnd"/>
                      <w:proofErr w:type="gram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Llesiant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Tîm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Gwasanaethau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Myfyrwyr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220B98CD" w14:textId="38B074F8" w:rsidR="006C1A61" w:rsidRDefault="006C1A61">
      <w:pPr>
        <w:rPr>
          <w:szCs w:val="24"/>
        </w:rPr>
      </w:pPr>
    </w:p>
    <w:p w14:paraId="1F0BA8DD" w14:textId="2EFE2D5B" w:rsidR="006C1A61" w:rsidRDefault="006C1A61">
      <w:pPr>
        <w:rPr>
          <w:szCs w:val="24"/>
        </w:rPr>
      </w:pPr>
    </w:p>
    <w:p w14:paraId="2D1DF86B" w14:textId="77777777" w:rsidR="006D6758" w:rsidRDefault="006D6758" w:rsidP="00FF2660">
      <w:pPr>
        <w:jc w:val="both"/>
        <w:rPr>
          <w:szCs w:val="24"/>
        </w:rPr>
      </w:pPr>
    </w:p>
    <w:p w14:paraId="141CF76A" w14:textId="614B9EF5" w:rsidR="006C1A61" w:rsidRDefault="00001B73" w:rsidP="00FF2660">
      <w:pPr>
        <w:jc w:val="both"/>
        <w:rPr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8A5AB57" wp14:editId="5D646778">
                <wp:simplePos x="0" y="0"/>
                <wp:positionH relativeFrom="column">
                  <wp:posOffset>-186055</wp:posOffset>
                </wp:positionH>
                <wp:positionV relativeFrom="paragraph">
                  <wp:posOffset>136525</wp:posOffset>
                </wp:positionV>
                <wp:extent cx="6438900" cy="214312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21431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59A931" w14:textId="68E4F88C" w:rsidR="009F270B" w:rsidRPr="00004800" w:rsidRDefault="009F270B" w:rsidP="00001B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 w:rsidRPr="00004800">
                              <w:rPr>
                                <w:color w:val="1F497D" w:themeColor="text2"/>
                                <w:lang w:val="cy-GB"/>
                              </w:rPr>
                              <w:t xml:space="preserve">Mae Gwasanaethau Myfyrwyr YDDS yn cynnig gwasanaeth cymorth proffesiynol sy’n darparu gwybodaeth, cyngor, arweiniad a chymorth ymarferol ac emosiynol o ansawdd uchel i alluogi </w:t>
                            </w: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>i</w:t>
                            </w:r>
                            <w:r w:rsidRPr="00004800">
                              <w:rPr>
                                <w:color w:val="1F497D" w:themeColor="text2"/>
                                <w:lang w:val="cy-GB"/>
                              </w:rPr>
                              <w:t xml:space="preserve"> bob myfyriwr gyrraedd eu potensial llawn. </w:t>
                            </w:r>
                          </w:p>
                          <w:p w14:paraId="2A1A63B6" w14:textId="0E494FCB" w:rsidR="009F270B" w:rsidRPr="00004800" w:rsidRDefault="009F270B" w:rsidP="00001B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>Mae’r adran hefyd yn darparu adnodd hygyrch ar gyfer y gymuned Prifysgol ehangach.</w:t>
                            </w:r>
                          </w:p>
                          <w:p w14:paraId="743E65C0" w14:textId="1229E288" w:rsidR="009F270B" w:rsidRPr="00004800" w:rsidRDefault="009F270B" w:rsidP="00001B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>Pe bai eich anghenion tu hwnt i’r gwasanaethau y gallwn eu darparu “yn fewnol”, gallwn eich cyfeirio i unigolion eraill yn y Brifysgol neu mewn sefydliadau allanol.</w:t>
                            </w:r>
                          </w:p>
                          <w:p w14:paraId="69177660" w14:textId="20F27871" w:rsidR="009F270B" w:rsidRPr="00004800" w:rsidRDefault="009F270B" w:rsidP="00001B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>Gallwch gysylltu â nhw yma</w:t>
                            </w:r>
                            <w:r w:rsidRPr="00004800">
                              <w:rPr>
                                <w:color w:val="1F497D" w:themeColor="text2"/>
                                <w:lang w:val="cy-GB"/>
                              </w:rPr>
                              <w:t>;</w:t>
                            </w:r>
                          </w:p>
                          <w:p w14:paraId="28745E45" w14:textId="77777777" w:rsidR="009F270B" w:rsidRDefault="00022B2C" w:rsidP="005D2EE7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jc w:val="left"/>
                            </w:pPr>
                            <w:hyperlink r:id="rId14" w:history="1">
                              <w:r w:rsidR="009F270B">
                                <w:rPr>
                                  <w:rStyle w:val="Hyperlink"/>
                                </w:rPr>
                                <w:t>https://www.uwtsd.ac.uk/cy/gwasanaethau-myfyrwyr/</w:t>
                              </w:r>
                            </w:hyperlink>
                          </w:p>
                          <w:p w14:paraId="62B8F5E4" w14:textId="72164965" w:rsidR="009F270B" w:rsidRDefault="009F270B" w:rsidP="005D2EE7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Ffôn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: </w:t>
                            </w:r>
                            <w:r w:rsidRPr="005D2EE7">
                              <w:rPr>
                                <w:color w:val="1F497D" w:themeColor="text2"/>
                              </w:rPr>
                              <w:t>01267 67683</w:t>
                            </w:r>
                          </w:p>
                          <w:p w14:paraId="1FBC6F28" w14:textId="350061D4" w:rsidR="009F270B" w:rsidRPr="005D2EE7" w:rsidRDefault="009F270B" w:rsidP="005D2EE7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E-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bost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: </w:t>
                            </w:r>
                            <w:hyperlink r:id="rId15" w:history="1">
                              <w:r w:rsidRPr="00B44977">
                                <w:rPr>
                                  <w:rStyle w:val="Hyperlink"/>
                                </w:rPr>
                                <w:t>studentservices@uwtsd.ac.uk</w:t>
                              </w:r>
                            </w:hyperlink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A5AB57" id="Rectangle 8" o:spid="_x0000_s1031" style="position:absolute;left:0;text-align:left;margin-left:-14.65pt;margin-top:10.75pt;width:507pt;height:168.75pt;z-index:251637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" fillcolor="#dbe5f1 [660]" strokecolor="#243f60 [1604]" strokeweight="2pt">
                <v:textbox>
                  <w:txbxContent>
                    <w:p w14:paraId="4559A931" w14:textId="68E4F88C" w:rsidR="009F270B" w:rsidRPr="00004800" w:rsidRDefault="009F270B" w:rsidP="00001B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 w:rsidRPr="00004800">
                        <w:rPr>
                          <w:color w:val="1F497D" w:themeColor="text2"/>
                          <w:lang w:val="cy-GB"/>
                        </w:rPr>
                        <w:t xml:space="preserve">Mae Gwasanaethau Myfyrwyr YDDS yn cynnig gwasanaeth cymorth proffesiynol sy’n darparu gwybodaeth, cyngor, arweiniad a chymorth ymarferol ac emosiynol o ansawdd uchel i alluogi </w:t>
                      </w:r>
                      <w:r>
                        <w:rPr>
                          <w:color w:val="1F497D" w:themeColor="text2"/>
                          <w:lang w:val="cy-GB"/>
                        </w:rPr>
                        <w:t>i</w:t>
                      </w:r>
                      <w:r w:rsidRPr="00004800">
                        <w:rPr>
                          <w:color w:val="1F497D" w:themeColor="text2"/>
                          <w:lang w:val="cy-GB"/>
                        </w:rPr>
                        <w:t xml:space="preserve"> bob myfyriwr gyrraedd eu potensial llawn. </w:t>
                      </w:r>
                    </w:p>
                    <w:p w14:paraId="2A1A63B6" w14:textId="0E494FCB" w:rsidR="009F270B" w:rsidRPr="00004800" w:rsidRDefault="009F270B" w:rsidP="00001B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>
                        <w:rPr>
                          <w:color w:val="1F497D" w:themeColor="text2"/>
                          <w:lang w:val="cy-GB"/>
                        </w:rPr>
                        <w:t>Mae’r adran hefyd yn darparu adnodd hygyrch ar gyfer y gymuned Prifysgol ehangach.</w:t>
                      </w:r>
                    </w:p>
                    <w:p w14:paraId="743E65C0" w14:textId="1229E288" w:rsidR="009F270B" w:rsidRPr="00004800" w:rsidRDefault="009F270B" w:rsidP="00001B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>
                        <w:rPr>
                          <w:color w:val="1F497D" w:themeColor="text2"/>
                          <w:lang w:val="cy-GB"/>
                        </w:rPr>
                        <w:t>Pe bai eich anghenion tu hwnt i’r gwasanaethau y gallwn eu darparu “yn fewnol”, gallwn eich cyfeirio i unigolion eraill yn y Brifysgol neu mewn sefydliadau allanol.</w:t>
                      </w:r>
                    </w:p>
                    <w:p w14:paraId="69177660" w14:textId="20F27871" w:rsidR="009F270B" w:rsidRPr="00004800" w:rsidRDefault="009F270B" w:rsidP="00001B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>
                        <w:rPr>
                          <w:color w:val="1F497D" w:themeColor="text2"/>
                          <w:lang w:val="cy-GB"/>
                        </w:rPr>
                        <w:t>Gallwch gysylltu â nhw yma</w:t>
                      </w:r>
                      <w:r w:rsidRPr="00004800">
                        <w:rPr>
                          <w:color w:val="1F497D" w:themeColor="text2"/>
                          <w:lang w:val="cy-GB"/>
                        </w:rPr>
                        <w:t>;</w:t>
                      </w:r>
                    </w:p>
                    <w:p w14:paraId="28745E45" w14:textId="77777777" w:rsidR="009F270B" w:rsidRDefault="009F270B" w:rsidP="005D2EE7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jc w:val="left"/>
                      </w:pPr>
                      <w:hyperlink r:id="rId16" w:history="1">
                        <w:r>
                          <w:rPr>
                            <w:rStyle w:val="Hyperlink"/>
                          </w:rPr>
                          <w:t>https://www.uwtsd.ac.uk/cy/gwasanaethau-myfyrwyr/</w:t>
                        </w:r>
                      </w:hyperlink>
                    </w:p>
                    <w:p w14:paraId="62B8F5E4" w14:textId="72164965" w:rsidR="009F270B" w:rsidRDefault="009F270B" w:rsidP="005D2EE7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proofErr w:type="spellStart"/>
                      <w:r>
                        <w:rPr>
                          <w:color w:val="1F497D" w:themeColor="text2"/>
                        </w:rPr>
                        <w:t>Ffôn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: </w:t>
                      </w:r>
                      <w:r w:rsidRPr="005D2EE7">
                        <w:rPr>
                          <w:color w:val="1F497D" w:themeColor="text2"/>
                        </w:rPr>
                        <w:t>01267 67683</w:t>
                      </w:r>
                    </w:p>
                    <w:p w14:paraId="1FBC6F28" w14:textId="350061D4" w:rsidR="009F270B" w:rsidRPr="005D2EE7" w:rsidRDefault="009F270B" w:rsidP="005D2EE7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E-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bost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: </w:t>
                      </w:r>
                      <w:hyperlink r:id="rId17" w:history="1">
                        <w:r w:rsidRPr="00B44977">
                          <w:rPr>
                            <w:rStyle w:val="Hyperlink"/>
                          </w:rPr>
                          <w:t>studentservices@uwtsd.ac.uk</w:t>
                        </w:r>
                      </w:hyperlink>
                      <w:r>
                        <w:rPr>
                          <w:color w:val="1F497D" w:themeColor="text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7221D20D" w14:textId="77777777" w:rsidR="00001B73" w:rsidRDefault="00001B73">
      <w:pPr>
        <w:rPr>
          <w:szCs w:val="24"/>
        </w:rPr>
      </w:pPr>
    </w:p>
    <w:p w14:paraId="65B2B4DA" w14:textId="77777777" w:rsidR="00001B73" w:rsidRDefault="00001B73">
      <w:pPr>
        <w:rPr>
          <w:szCs w:val="24"/>
        </w:rPr>
      </w:pPr>
    </w:p>
    <w:p w14:paraId="52F2D423" w14:textId="77777777" w:rsidR="00001B73" w:rsidRDefault="00001B73">
      <w:pPr>
        <w:rPr>
          <w:szCs w:val="24"/>
        </w:rPr>
      </w:pPr>
    </w:p>
    <w:p w14:paraId="32D32C5F" w14:textId="77777777" w:rsidR="00001B73" w:rsidRDefault="00001B73">
      <w:pPr>
        <w:rPr>
          <w:szCs w:val="24"/>
        </w:rPr>
      </w:pPr>
    </w:p>
    <w:p w14:paraId="1BE67F39" w14:textId="77777777" w:rsidR="00001B73" w:rsidRDefault="00001B73">
      <w:pPr>
        <w:rPr>
          <w:szCs w:val="24"/>
        </w:rPr>
      </w:pPr>
    </w:p>
    <w:p w14:paraId="71A74C9C" w14:textId="77777777" w:rsidR="00001B73" w:rsidRDefault="00001B73">
      <w:pPr>
        <w:rPr>
          <w:szCs w:val="24"/>
        </w:rPr>
      </w:pPr>
    </w:p>
    <w:p w14:paraId="4E3C103B" w14:textId="77777777" w:rsidR="00001B73" w:rsidRDefault="00001B73">
      <w:pPr>
        <w:rPr>
          <w:szCs w:val="24"/>
        </w:rPr>
      </w:pPr>
    </w:p>
    <w:p w14:paraId="5D5161F5" w14:textId="77777777" w:rsidR="00001B73" w:rsidRDefault="00001B73">
      <w:pPr>
        <w:rPr>
          <w:szCs w:val="24"/>
        </w:rPr>
      </w:pPr>
    </w:p>
    <w:tbl>
      <w:tblPr>
        <w:tblStyle w:val="TableGrid"/>
        <w:tblW w:w="1009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94"/>
      </w:tblGrid>
      <w:tr w:rsidR="005D2EE7" w14:paraId="765458BD" w14:textId="77777777" w:rsidTr="004974B8">
        <w:tc>
          <w:tcPr>
            <w:tcW w:w="10094" w:type="dxa"/>
            <w:shd w:val="clear" w:color="auto" w:fill="95B3D7" w:themeFill="accent1" w:themeFillTint="99"/>
          </w:tcPr>
          <w:p w14:paraId="1E4C75EA" w14:textId="60D92AA8" w:rsidR="005D2EE7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 xml:space="preserve">Cymorth a </w:t>
            </w:r>
            <w:proofErr w:type="spellStart"/>
            <w:r w:rsidRPr="00335B58">
              <w:rPr>
                <w:b/>
                <w:szCs w:val="24"/>
                <w:lang w:val="cy-GB"/>
              </w:rPr>
              <w:t>Gynigir</w:t>
            </w:r>
            <w:proofErr w:type="spellEnd"/>
          </w:p>
        </w:tc>
      </w:tr>
      <w:tr w:rsidR="005D2EE7" w14:paraId="6D7FF535" w14:textId="77777777" w:rsidTr="004974B8">
        <w:tc>
          <w:tcPr>
            <w:tcW w:w="10094" w:type="dxa"/>
            <w:shd w:val="clear" w:color="auto" w:fill="DBE5F1" w:themeFill="accent1" w:themeFillTint="33"/>
          </w:tcPr>
          <w:p w14:paraId="1CDD367C" w14:textId="5673EA7C" w:rsidR="005D2EE7" w:rsidRPr="004974B8" w:rsidRDefault="004974B8" w:rsidP="00335B58">
            <w:pPr>
              <w:spacing w:before="120" w:after="120"/>
              <w:jc w:val="left"/>
              <w:rPr>
                <w:i/>
                <w:szCs w:val="24"/>
              </w:rPr>
            </w:pPr>
            <w:r w:rsidRPr="00335B58">
              <w:rPr>
                <w:i/>
                <w:szCs w:val="24"/>
                <w:lang w:val="cy-GB"/>
              </w:rPr>
              <w:t>Gall Gwasanaethau Myfyrwyr gynnig cymorth yn y meysydd canlynol;</w:t>
            </w:r>
          </w:p>
        </w:tc>
      </w:tr>
      <w:tr w:rsidR="005D2EE7" w14:paraId="220FF01A" w14:textId="77777777" w:rsidTr="004974B8">
        <w:tc>
          <w:tcPr>
            <w:tcW w:w="10094" w:type="dxa"/>
          </w:tcPr>
          <w:p w14:paraId="31B22DB8" w14:textId="2E6CDB34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Gwasanaethau Cwnsela</w:t>
            </w:r>
          </w:p>
          <w:p w14:paraId="3265FC89" w14:textId="4E3A1B87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before="120" w:after="120"/>
              <w:ind w:left="714" w:hanging="357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Cymorth Ariannol</w:t>
            </w:r>
          </w:p>
          <w:p w14:paraId="0B70D792" w14:textId="71E6BF7F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before="120" w:after="120"/>
              <w:ind w:left="714" w:hanging="357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Cymorth i Fyfyrwyr Rhyngwladol</w:t>
            </w:r>
          </w:p>
          <w:p w14:paraId="519DFFA7" w14:textId="53AA5EDA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before="120" w:after="120"/>
              <w:ind w:left="714" w:hanging="357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Gwasanaethau i Fyfyrwyr Anabl</w:t>
            </w:r>
          </w:p>
          <w:p w14:paraId="00F718EB" w14:textId="09C4C1C2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before="120" w:after="120"/>
              <w:ind w:left="714" w:hanging="357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 xml:space="preserve">Gwasanaeth Ymgynghorol Iechyd Meddwl </w:t>
            </w:r>
          </w:p>
          <w:p w14:paraId="538F2E55" w14:textId="3F512277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before="120" w:after="120"/>
              <w:ind w:left="714" w:hanging="357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Cymorth i Fyfyrwyr o Ofal</w:t>
            </w:r>
          </w:p>
          <w:p w14:paraId="575990AC" w14:textId="384DE10B" w:rsidR="005D2EE7" w:rsidRPr="004974B8" w:rsidRDefault="004974B8" w:rsidP="00335B58">
            <w:pPr>
              <w:pStyle w:val="ListParagraph"/>
              <w:numPr>
                <w:ilvl w:val="0"/>
                <w:numId w:val="3"/>
              </w:numPr>
              <w:spacing w:before="120" w:after="120"/>
              <w:ind w:left="714" w:hanging="357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Lles Myfyrwyr</w:t>
            </w:r>
          </w:p>
        </w:tc>
      </w:tr>
    </w:tbl>
    <w:p w14:paraId="10E55F93" w14:textId="77777777" w:rsidR="00001B73" w:rsidRPr="005D2EE7" w:rsidRDefault="00001B73" w:rsidP="005D2EE7">
      <w:pPr>
        <w:spacing w:before="0"/>
        <w:rPr>
          <w:sz w:val="16"/>
          <w:szCs w:val="16"/>
        </w:rPr>
      </w:pPr>
    </w:p>
    <w:tbl>
      <w:tblPr>
        <w:tblStyle w:val="TableGrid"/>
        <w:tblW w:w="10094" w:type="dxa"/>
        <w:tblInd w:w="-176" w:type="dxa"/>
        <w:tblLook w:val="04A0" w:firstRow="1" w:lastRow="0" w:firstColumn="1" w:lastColumn="0" w:noHBand="0" w:noVBand="1"/>
      </w:tblPr>
      <w:tblGrid>
        <w:gridCol w:w="7826"/>
        <w:gridCol w:w="2268"/>
      </w:tblGrid>
      <w:tr w:rsidR="005D2EE7" w14:paraId="5F485E0E" w14:textId="77777777" w:rsidTr="004974B8">
        <w:tc>
          <w:tcPr>
            <w:tcW w:w="7826" w:type="dxa"/>
            <w:shd w:val="clear" w:color="auto" w:fill="DBE5F1" w:themeFill="accent1" w:themeFillTint="33"/>
          </w:tcPr>
          <w:p w14:paraId="592284E2" w14:textId="26ADD086" w:rsidR="005D2EE7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Camau y byddaf yn eu cymryd (h.y. ydych chi’n teimlo y gallech chi elwa o unrhyw rai o’r gwasanaethau cymorth uchod?)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1C50B54F" w14:textId="378267DF" w:rsidR="005D2EE7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Dyddiad</w:t>
            </w:r>
          </w:p>
        </w:tc>
      </w:tr>
      <w:tr w:rsidR="005D2EE7" w14:paraId="7E87CEA6" w14:textId="77777777" w:rsidTr="004974B8">
        <w:tc>
          <w:tcPr>
            <w:tcW w:w="7826" w:type="dxa"/>
          </w:tcPr>
          <w:p w14:paraId="764D2E6D" w14:textId="77777777" w:rsidR="005D2EE7" w:rsidRDefault="005D2EE7" w:rsidP="000F4D77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09FB08A8" w14:textId="77777777" w:rsidR="005D2EE7" w:rsidRDefault="005D2EE7" w:rsidP="005D2EE7">
            <w:pPr>
              <w:spacing w:before="120" w:after="120"/>
              <w:rPr>
                <w:szCs w:val="24"/>
              </w:rPr>
            </w:pPr>
          </w:p>
        </w:tc>
      </w:tr>
      <w:tr w:rsidR="005D2EE7" w14:paraId="4D1166C4" w14:textId="77777777" w:rsidTr="004974B8">
        <w:tc>
          <w:tcPr>
            <w:tcW w:w="7826" w:type="dxa"/>
          </w:tcPr>
          <w:p w14:paraId="3B0FAA4B" w14:textId="77777777" w:rsidR="005D2EE7" w:rsidRDefault="005D2EE7" w:rsidP="000F4D77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6304DFFA" w14:textId="77777777" w:rsidR="005D2EE7" w:rsidRDefault="005D2EE7" w:rsidP="005D2EE7">
            <w:pPr>
              <w:spacing w:before="120" w:after="120"/>
              <w:rPr>
                <w:szCs w:val="24"/>
              </w:rPr>
            </w:pPr>
          </w:p>
        </w:tc>
      </w:tr>
      <w:tr w:rsidR="00347B92" w14:paraId="5B5BF788" w14:textId="77777777" w:rsidTr="004974B8">
        <w:tc>
          <w:tcPr>
            <w:tcW w:w="7826" w:type="dxa"/>
          </w:tcPr>
          <w:p w14:paraId="12AAD4A0" w14:textId="77777777" w:rsidR="00347B92" w:rsidRDefault="00347B92" w:rsidP="000F4D77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3EABAEC1" w14:textId="77777777" w:rsidR="00347B92" w:rsidRDefault="00347B92" w:rsidP="00347B92">
            <w:pPr>
              <w:spacing w:before="120" w:after="120"/>
              <w:rPr>
                <w:szCs w:val="24"/>
              </w:rPr>
            </w:pPr>
          </w:p>
        </w:tc>
      </w:tr>
      <w:tr w:rsidR="00347B92" w14:paraId="5F5ECE32" w14:textId="77777777" w:rsidTr="004974B8">
        <w:tc>
          <w:tcPr>
            <w:tcW w:w="7826" w:type="dxa"/>
          </w:tcPr>
          <w:p w14:paraId="53554B8D" w14:textId="77777777" w:rsidR="00347B92" w:rsidRDefault="00347B92" w:rsidP="000F4D77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0A4049E0" w14:textId="77777777" w:rsidR="00347B92" w:rsidRDefault="00347B92" w:rsidP="00347B92">
            <w:pPr>
              <w:spacing w:before="120" w:after="120"/>
              <w:rPr>
                <w:szCs w:val="24"/>
              </w:rPr>
            </w:pPr>
          </w:p>
        </w:tc>
      </w:tr>
    </w:tbl>
    <w:p w14:paraId="7ACDB6F2" w14:textId="77777777" w:rsidR="00347B92" w:rsidRDefault="00347B92" w:rsidP="00226DA7">
      <w:pPr>
        <w:jc w:val="both"/>
        <w:rPr>
          <w:szCs w:val="24"/>
        </w:rPr>
      </w:pPr>
      <w:r>
        <w:rPr>
          <w:szCs w:val="24"/>
        </w:rPr>
        <w:br w:type="page"/>
      </w:r>
    </w:p>
    <w:p w14:paraId="38A49B36" w14:textId="693C342D" w:rsidR="00226DA7" w:rsidRDefault="00FF2660">
      <w:pPr>
        <w:rPr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5AAA4A6" wp14:editId="565DA11C">
                <wp:simplePos x="0" y="0"/>
                <wp:positionH relativeFrom="column">
                  <wp:posOffset>-195580</wp:posOffset>
                </wp:positionH>
                <wp:positionV relativeFrom="paragraph">
                  <wp:posOffset>-78741</wp:posOffset>
                </wp:positionV>
                <wp:extent cx="6467475" cy="809625"/>
                <wp:effectExtent l="0" t="0" r="28575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809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5CF05A" w14:textId="6F5DBF98" w:rsidR="009F270B" w:rsidRDefault="009F270B" w:rsidP="00FF2660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Personol</w:t>
                            </w:r>
                            <w:proofErr w:type="spellEnd"/>
                          </w:p>
                          <w:p w14:paraId="7E0D8F37" w14:textId="537CD997" w:rsidR="009F270B" w:rsidRPr="001806B2" w:rsidRDefault="009F270B" w:rsidP="00E83904">
                            <w:pPr>
                              <w:spacing w:before="0"/>
                              <w:ind w:right="-210" w:hanging="426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Adran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6: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Astudio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Tîm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Gwasanaethau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Myfyrwyr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AAA4A6" id="Rectangle 20" o:spid="_x0000_s1032" style="position:absolute;left:0;text-align:left;margin-left:-15.4pt;margin-top:-6.2pt;width:509.25pt;height:63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" fillcolor="#4f81bd [3204]" strokecolor="#243f60 [1604]" strokeweight="2pt">
                <v:textbox>
                  <w:txbxContent>
                    <w:p w14:paraId="0F5CF05A" w14:textId="6F5DBF98" w:rsidR="009F270B" w:rsidRDefault="009F270B" w:rsidP="00FF2660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Cynllun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Datblygu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Personol</w:t>
                      </w:r>
                      <w:proofErr w:type="spellEnd"/>
                    </w:p>
                    <w:p w14:paraId="7E0D8F37" w14:textId="537CD997" w:rsidR="009F270B" w:rsidRPr="001806B2" w:rsidRDefault="009F270B" w:rsidP="00E83904">
                      <w:pPr>
                        <w:spacing w:before="0"/>
                        <w:ind w:right="-210" w:hanging="426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  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Adran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6: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Sgiliau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Astudio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Tîm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Gwasanaethau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Myfyrwyr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66C9B726" w14:textId="181CC8EA" w:rsidR="00226DA7" w:rsidRPr="006C1A61" w:rsidRDefault="00226DA7" w:rsidP="00226DA7">
      <w:pPr>
        <w:jc w:val="left"/>
        <w:rPr>
          <w:b/>
          <w:szCs w:val="24"/>
        </w:rPr>
      </w:pPr>
    </w:p>
    <w:p w14:paraId="16FE7DAD" w14:textId="77777777" w:rsidR="006D6758" w:rsidRDefault="006D6758" w:rsidP="00226DA7">
      <w:pPr>
        <w:rPr>
          <w:szCs w:val="24"/>
        </w:rPr>
      </w:pPr>
    </w:p>
    <w:p w14:paraId="63841ADF" w14:textId="1317E6D0" w:rsidR="00226DA7" w:rsidRDefault="00226DA7" w:rsidP="00226DA7">
      <w:pPr>
        <w:rPr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7FD262D7" wp14:editId="78BE6D09">
                <wp:simplePos x="0" y="0"/>
                <wp:positionH relativeFrom="column">
                  <wp:posOffset>-186055</wp:posOffset>
                </wp:positionH>
                <wp:positionV relativeFrom="paragraph">
                  <wp:posOffset>134619</wp:posOffset>
                </wp:positionV>
                <wp:extent cx="6438900" cy="1685925"/>
                <wp:effectExtent l="0" t="0" r="1905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1685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3E2BCD" w14:textId="6DE58519" w:rsidR="009F270B" w:rsidRDefault="00DC6DD0" w:rsidP="00226D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 xml:space="preserve">Gall y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Gwasanaethau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Myfyrwyr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rhoi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cymorth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ichi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Astudio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Academaidd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</w:p>
                          <w:p w14:paraId="1CC00BB5" w14:textId="38C21C65" w:rsidR="009F270B" w:rsidRPr="005D2EE7" w:rsidRDefault="009F270B" w:rsidP="00226D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T</w:t>
                            </w:r>
                            <w:r w:rsidR="00510D93">
                              <w:rPr>
                                <w:color w:val="1F497D" w:themeColor="text2"/>
                              </w:rPr>
                              <w:t>Maent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yn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cynnig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cymorth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gramStart"/>
                            <w:r w:rsidR="00510D93">
                              <w:rPr>
                                <w:color w:val="1F497D" w:themeColor="text2"/>
                              </w:rPr>
                              <w:t>un</w:t>
                            </w:r>
                            <w:proofErr w:type="gram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i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un,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cymorth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galw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heibio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mewn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grwpiau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a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chymorth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dysgu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o bell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ar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ystod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o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sgiliau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y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bydd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eu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hangen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arnoch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i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fod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yn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fyfyriwr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 w:rsidR="00510D93">
                              <w:rPr>
                                <w:color w:val="1F497D" w:themeColor="text2"/>
                              </w:rPr>
                              <w:t>llwyddiannus</w:t>
                            </w:r>
                            <w:proofErr w:type="spellEnd"/>
                            <w:r w:rsidR="00510D93">
                              <w:rPr>
                                <w:color w:val="1F497D" w:themeColor="text2"/>
                              </w:rPr>
                              <w:t xml:space="preserve">. </w:t>
                            </w:r>
                          </w:p>
                          <w:p w14:paraId="29613A88" w14:textId="5C39AF5E" w:rsidR="00510D93" w:rsidRDefault="00510D93" w:rsidP="00DD16C2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Gallwch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gysylltu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â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>;</w:t>
                            </w:r>
                          </w:p>
                          <w:p w14:paraId="6BB75544" w14:textId="141CA135" w:rsidR="009F270B" w:rsidRPr="00510D93" w:rsidRDefault="00022B2C" w:rsidP="00DD16C2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hyperlink r:id="rId18" w:history="1">
                              <w:r w:rsidR="009F270B" w:rsidRPr="00510D93">
                                <w:rPr>
                                  <w:rStyle w:val="Hyperlink"/>
                                  <w:color w:val="1F497D" w:themeColor="text2"/>
                                </w:rPr>
                                <w:t>https://www.uwtsd.ac.uk/student-services/</w:t>
                              </w:r>
                            </w:hyperlink>
                          </w:p>
                          <w:p w14:paraId="734F0337" w14:textId="717A7550" w:rsidR="009F270B" w:rsidRDefault="00510D93" w:rsidP="00226DA7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Ffôn</w:t>
                            </w:r>
                            <w:proofErr w:type="spellEnd"/>
                            <w:r w:rsidR="009F270B">
                              <w:rPr>
                                <w:color w:val="1F497D" w:themeColor="text2"/>
                              </w:rPr>
                              <w:t xml:space="preserve">: </w:t>
                            </w:r>
                            <w:r w:rsidR="009F270B" w:rsidRPr="005D2EE7">
                              <w:rPr>
                                <w:color w:val="1F497D" w:themeColor="text2"/>
                              </w:rPr>
                              <w:t>01267 67683</w:t>
                            </w:r>
                          </w:p>
                          <w:p w14:paraId="393B5C60" w14:textId="37A58B8D" w:rsidR="009F270B" w:rsidRPr="005D2EE7" w:rsidRDefault="00510D93" w:rsidP="00226DA7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E-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bost</w:t>
                            </w:r>
                            <w:proofErr w:type="spellEnd"/>
                            <w:r w:rsidR="009F270B">
                              <w:rPr>
                                <w:color w:val="1F497D" w:themeColor="text2"/>
                              </w:rPr>
                              <w:t xml:space="preserve">: </w:t>
                            </w:r>
                            <w:hyperlink r:id="rId19" w:history="1">
                              <w:r w:rsidR="009F270B" w:rsidRPr="00B44977">
                                <w:rPr>
                                  <w:rStyle w:val="Hyperlink"/>
                                </w:rPr>
                                <w:t>studentservices@uwtsd.ac.uk</w:t>
                              </w:r>
                            </w:hyperlink>
                            <w:r w:rsidR="009F270B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D262D7" id="Rectangle 13" o:spid="_x0000_s1033" style="position:absolute;left:0;text-align:left;margin-left:-14.65pt;margin-top:10.6pt;width:507pt;height:132.75pt;z-index:251641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" fillcolor="#dbe5f1 [660]" strokecolor="#243f60 [1604]" strokeweight="2pt">
                <v:textbox>
                  <w:txbxContent>
                    <w:p w14:paraId="5E3E2BCD" w14:textId="6DE58519" w:rsidR="009F270B" w:rsidRDefault="00DC6DD0" w:rsidP="00226D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Gall y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Gwasanaethau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Myfyrwyr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hefyd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rhoi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cymorth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ichi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i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ddatblygu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eich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Sgiliau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Astudio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Academaidd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</w:p>
                    <w:p w14:paraId="1CC00BB5" w14:textId="38C21C65" w:rsidR="009F270B" w:rsidRPr="005D2EE7" w:rsidRDefault="009F270B" w:rsidP="00226D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proofErr w:type="spellStart"/>
                      <w:r>
                        <w:rPr>
                          <w:color w:val="1F497D" w:themeColor="text2"/>
                        </w:rPr>
                        <w:t>T</w:t>
                      </w:r>
                      <w:r w:rsidR="00510D93">
                        <w:rPr>
                          <w:color w:val="1F497D" w:themeColor="text2"/>
                        </w:rPr>
                        <w:t>Maent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yn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cynnig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cymorth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gramStart"/>
                      <w:r w:rsidR="00510D93">
                        <w:rPr>
                          <w:color w:val="1F497D" w:themeColor="text2"/>
                        </w:rPr>
                        <w:t>un</w:t>
                      </w:r>
                      <w:proofErr w:type="gramEnd"/>
                      <w:r w:rsidR="00510D93">
                        <w:rPr>
                          <w:color w:val="1F497D" w:themeColor="text2"/>
                        </w:rPr>
                        <w:t xml:space="preserve"> i un,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cymorth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galw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heibio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mewn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grwpiau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a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chymorth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dysgu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o bell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ar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ystod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o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sgiliau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y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bydd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eu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hangen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arnoch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i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fod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yn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fyfyriwr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 w:rsidR="00510D93">
                        <w:rPr>
                          <w:color w:val="1F497D" w:themeColor="text2"/>
                        </w:rPr>
                        <w:t>llwyddiannus</w:t>
                      </w:r>
                      <w:proofErr w:type="spellEnd"/>
                      <w:r w:rsidR="00510D93">
                        <w:rPr>
                          <w:color w:val="1F497D" w:themeColor="text2"/>
                        </w:rPr>
                        <w:t xml:space="preserve">. </w:t>
                      </w:r>
                    </w:p>
                    <w:p w14:paraId="29613A88" w14:textId="5C39AF5E" w:rsidR="00510D93" w:rsidRDefault="00510D93" w:rsidP="00DD16C2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proofErr w:type="spellStart"/>
                      <w:r>
                        <w:rPr>
                          <w:color w:val="1F497D" w:themeColor="text2"/>
                        </w:rPr>
                        <w:t>Gallwch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gysylltu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â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nhw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yma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>;</w:t>
                      </w:r>
                    </w:p>
                    <w:p w14:paraId="6BB75544" w14:textId="141CA135" w:rsidR="009F270B" w:rsidRPr="00510D93" w:rsidRDefault="00606C2D" w:rsidP="00DD16C2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hyperlink r:id="rId20" w:history="1">
                        <w:r w:rsidR="009F270B" w:rsidRPr="00510D93">
                          <w:rPr>
                            <w:rStyle w:val="Hyperlink"/>
                            <w:color w:val="1F497D" w:themeColor="text2"/>
                          </w:rPr>
                          <w:t>https://www.uwtsd.ac.uk/student-services/</w:t>
                        </w:r>
                      </w:hyperlink>
                    </w:p>
                    <w:p w14:paraId="734F0337" w14:textId="717A7550" w:rsidR="009F270B" w:rsidRDefault="00510D93" w:rsidP="00226DA7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proofErr w:type="spellStart"/>
                      <w:r>
                        <w:rPr>
                          <w:color w:val="1F497D" w:themeColor="text2"/>
                        </w:rPr>
                        <w:t>Ffôn</w:t>
                      </w:r>
                      <w:proofErr w:type="spellEnd"/>
                      <w:r w:rsidR="009F270B">
                        <w:rPr>
                          <w:color w:val="1F497D" w:themeColor="text2"/>
                        </w:rPr>
                        <w:t xml:space="preserve">: </w:t>
                      </w:r>
                      <w:r w:rsidR="009F270B" w:rsidRPr="005D2EE7">
                        <w:rPr>
                          <w:color w:val="1F497D" w:themeColor="text2"/>
                        </w:rPr>
                        <w:t>01267 67683</w:t>
                      </w:r>
                    </w:p>
                    <w:p w14:paraId="393B5C60" w14:textId="37A58B8D" w:rsidR="009F270B" w:rsidRPr="005D2EE7" w:rsidRDefault="00510D93" w:rsidP="00226DA7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E-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bost</w:t>
                      </w:r>
                      <w:proofErr w:type="spellEnd"/>
                      <w:r w:rsidR="009F270B">
                        <w:rPr>
                          <w:color w:val="1F497D" w:themeColor="text2"/>
                        </w:rPr>
                        <w:t xml:space="preserve">: </w:t>
                      </w:r>
                      <w:hyperlink r:id="rId21" w:history="1">
                        <w:r w:rsidR="009F270B" w:rsidRPr="00B44977">
                          <w:rPr>
                            <w:rStyle w:val="Hyperlink"/>
                          </w:rPr>
                          <w:t>studentservices@uwtsd.ac.uk</w:t>
                        </w:r>
                      </w:hyperlink>
                      <w:r w:rsidR="009F270B">
                        <w:rPr>
                          <w:color w:val="1F497D" w:themeColor="text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5E07D6B2" w14:textId="77777777" w:rsidR="00226DA7" w:rsidRDefault="00226DA7" w:rsidP="00226DA7">
      <w:pPr>
        <w:rPr>
          <w:szCs w:val="24"/>
        </w:rPr>
      </w:pPr>
    </w:p>
    <w:p w14:paraId="6DC443E7" w14:textId="77777777" w:rsidR="00226DA7" w:rsidRDefault="00226DA7" w:rsidP="00226DA7">
      <w:pPr>
        <w:rPr>
          <w:szCs w:val="24"/>
        </w:rPr>
      </w:pPr>
    </w:p>
    <w:p w14:paraId="1D6DDB92" w14:textId="77777777" w:rsidR="00226DA7" w:rsidRDefault="00226DA7" w:rsidP="00226DA7">
      <w:pPr>
        <w:rPr>
          <w:szCs w:val="24"/>
        </w:rPr>
      </w:pPr>
    </w:p>
    <w:p w14:paraId="1A8D4430" w14:textId="77777777" w:rsidR="00226DA7" w:rsidRDefault="00226DA7" w:rsidP="00226DA7">
      <w:pPr>
        <w:rPr>
          <w:szCs w:val="24"/>
        </w:rPr>
      </w:pPr>
    </w:p>
    <w:p w14:paraId="73473658" w14:textId="77777777" w:rsidR="00226DA7" w:rsidRDefault="00226DA7" w:rsidP="00226DA7">
      <w:pPr>
        <w:jc w:val="both"/>
        <w:rPr>
          <w:szCs w:val="24"/>
        </w:rPr>
      </w:pPr>
    </w:p>
    <w:p w14:paraId="00E3951C" w14:textId="77777777" w:rsidR="00226DA7" w:rsidRDefault="00226DA7" w:rsidP="00226DA7">
      <w:pPr>
        <w:jc w:val="both"/>
        <w:rPr>
          <w:szCs w:val="24"/>
        </w:rPr>
      </w:pPr>
    </w:p>
    <w:tbl>
      <w:tblPr>
        <w:tblStyle w:val="TableGrid"/>
        <w:tblW w:w="1009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94"/>
      </w:tblGrid>
      <w:tr w:rsidR="00226DA7" w14:paraId="336203A1" w14:textId="77777777" w:rsidTr="004974B8">
        <w:tc>
          <w:tcPr>
            <w:tcW w:w="10094" w:type="dxa"/>
            <w:shd w:val="clear" w:color="auto" w:fill="95B3D7" w:themeFill="accent1" w:themeFillTint="99"/>
          </w:tcPr>
          <w:p w14:paraId="0DFCB96B" w14:textId="0E458714" w:rsidR="00226DA7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Cymorth Myfyrwyr sydd ar gael</w:t>
            </w:r>
          </w:p>
        </w:tc>
      </w:tr>
      <w:tr w:rsidR="00226DA7" w14:paraId="666DAE13" w14:textId="77777777" w:rsidTr="004974B8">
        <w:tc>
          <w:tcPr>
            <w:tcW w:w="10094" w:type="dxa"/>
            <w:shd w:val="clear" w:color="auto" w:fill="DBE5F1" w:themeFill="accent1" w:themeFillTint="33"/>
          </w:tcPr>
          <w:p w14:paraId="52321573" w14:textId="04B948A6" w:rsidR="00226DA7" w:rsidRPr="004974B8" w:rsidRDefault="004974B8" w:rsidP="00335B58">
            <w:pPr>
              <w:spacing w:before="120" w:after="120"/>
              <w:jc w:val="left"/>
              <w:rPr>
                <w:i/>
                <w:szCs w:val="24"/>
              </w:rPr>
            </w:pPr>
            <w:r w:rsidRPr="00335B58">
              <w:rPr>
                <w:i/>
                <w:szCs w:val="24"/>
                <w:lang w:val="cy-GB"/>
              </w:rPr>
              <w:t>Gall Gwasanaethau Myfyrwyr gynnig cymorth yn y meysydd canlynol;</w:t>
            </w:r>
          </w:p>
        </w:tc>
      </w:tr>
      <w:tr w:rsidR="00226DA7" w14:paraId="5B37C0B4" w14:textId="77777777" w:rsidTr="004974B8">
        <w:tc>
          <w:tcPr>
            <w:tcW w:w="10094" w:type="dxa"/>
          </w:tcPr>
          <w:p w14:paraId="565DE48B" w14:textId="45839F77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Ysgrifennu academaidd at gyfer y brifysgol</w:t>
            </w:r>
          </w:p>
          <w:p w14:paraId="53AE1CAC" w14:textId="138756C8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Cymorth TG gan gynnwys help gyda chyflwyniadau</w:t>
            </w:r>
          </w:p>
          <w:p w14:paraId="5A9C945E" w14:textId="12256570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Strategaethau adolygu ac arholiadau</w:t>
            </w:r>
          </w:p>
          <w:p w14:paraId="5762061E" w14:textId="6BD0B118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Adnoddau a sut i ddod o hyd iddynt a sut i’w cyfeirnodi</w:t>
            </w:r>
          </w:p>
          <w:p w14:paraId="5985825B" w14:textId="215C575E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Gramadeg, sillafu ac atalnodi</w:t>
            </w:r>
          </w:p>
          <w:p w14:paraId="50A949BE" w14:textId="1B89127C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Technegau ar gyfer cymryd nodiadau effeithiol</w:t>
            </w:r>
          </w:p>
          <w:p w14:paraId="2122BDD5" w14:textId="49E244F6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Cyfle i drafod syniadau</w:t>
            </w:r>
          </w:p>
          <w:p w14:paraId="6210BFCC" w14:textId="7F7DE741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Rheoli straen</w:t>
            </w:r>
          </w:p>
          <w:p w14:paraId="1F6F8997" w14:textId="22A4A0A0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Trefniadaeth a rheoli amser</w:t>
            </w:r>
          </w:p>
          <w:p w14:paraId="64EFB676" w14:textId="79B55DA9" w:rsidR="00226DA7" w:rsidRPr="004974B8" w:rsidRDefault="004974B8" w:rsidP="00335B58">
            <w:pPr>
              <w:pStyle w:val="ListParagraph"/>
              <w:numPr>
                <w:ilvl w:val="0"/>
                <w:numId w:val="3"/>
              </w:numPr>
              <w:spacing w:before="120"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Defnydd effeithiol o adborth</w:t>
            </w:r>
          </w:p>
        </w:tc>
      </w:tr>
    </w:tbl>
    <w:p w14:paraId="04E8B28E" w14:textId="77777777" w:rsidR="00226DA7" w:rsidRPr="005D2EE7" w:rsidRDefault="00226DA7" w:rsidP="00226DA7">
      <w:pPr>
        <w:spacing w:before="0"/>
        <w:rPr>
          <w:sz w:val="16"/>
          <w:szCs w:val="16"/>
        </w:rPr>
      </w:pPr>
    </w:p>
    <w:tbl>
      <w:tblPr>
        <w:tblStyle w:val="TableGrid"/>
        <w:tblW w:w="10094" w:type="dxa"/>
        <w:tblInd w:w="-176" w:type="dxa"/>
        <w:tblLook w:val="04A0" w:firstRow="1" w:lastRow="0" w:firstColumn="1" w:lastColumn="0" w:noHBand="0" w:noVBand="1"/>
      </w:tblPr>
      <w:tblGrid>
        <w:gridCol w:w="7826"/>
        <w:gridCol w:w="2268"/>
      </w:tblGrid>
      <w:tr w:rsidR="00226DA7" w14:paraId="21FA2896" w14:textId="77777777" w:rsidTr="004974B8">
        <w:tc>
          <w:tcPr>
            <w:tcW w:w="7826" w:type="dxa"/>
            <w:shd w:val="clear" w:color="auto" w:fill="DBE5F1" w:themeFill="accent1" w:themeFillTint="33"/>
          </w:tcPr>
          <w:p w14:paraId="6E169A0B" w14:textId="7E406478" w:rsidR="00226DA7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Camau y byddaf yn eu cymryd (h.y. ydych chi’n teimlo y gallech chi elwa o unrhyw rai o’r gwasanaethau cymorth uchod?)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74209B7E" w14:textId="54B23B33" w:rsidR="00226DA7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Dyddiad</w:t>
            </w:r>
          </w:p>
        </w:tc>
      </w:tr>
      <w:tr w:rsidR="00226DA7" w14:paraId="0944D3AB" w14:textId="77777777" w:rsidTr="004974B8">
        <w:tc>
          <w:tcPr>
            <w:tcW w:w="7826" w:type="dxa"/>
          </w:tcPr>
          <w:p w14:paraId="14F3C70E" w14:textId="1627A7AD" w:rsidR="00226DA7" w:rsidRPr="004974B8" w:rsidRDefault="004974B8" w:rsidP="00335B58">
            <w:pPr>
              <w:spacing w:before="120" w:after="120"/>
              <w:jc w:val="left"/>
              <w:rPr>
                <w:szCs w:val="24"/>
              </w:rPr>
            </w:pPr>
            <w:r w:rsidRPr="00335B58">
              <w:rPr>
                <w:szCs w:val="24"/>
                <w:lang w:val="cy-GB"/>
              </w:rPr>
              <w:t>Wythnos Ymsefydlu – Asesiad Anghenion Dysgu</w:t>
            </w:r>
          </w:p>
        </w:tc>
        <w:tc>
          <w:tcPr>
            <w:tcW w:w="2268" w:type="dxa"/>
          </w:tcPr>
          <w:p w14:paraId="67281F47" w14:textId="77777777" w:rsidR="00226DA7" w:rsidRDefault="00226DA7" w:rsidP="0026018F">
            <w:pPr>
              <w:spacing w:before="120" w:after="120"/>
              <w:rPr>
                <w:szCs w:val="24"/>
              </w:rPr>
            </w:pPr>
          </w:p>
        </w:tc>
      </w:tr>
      <w:tr w:rsidR="00226DA7" w14:paraId="5E412244" w14:textId="77777777" w:rsidTr="004974B8">
        <w:tc>
          <w:tcPr>
            <w:tcW w:w="7826" w:type="dxa"/>
          </w:tcPr>
          <w:p w14:paraId="3078F7AD" w14:textId="7C39B3B0" w:rsidR="00226DA7" w:rsidRPr="004974B8" w:rsidRDefault="004974B8" w:rsidP="00335B58">
            <w:pPr>
              <w:spacing w:before="120" w:after="120"/>
              <w:jc w:val="left"/>
              <w:rPr>
                <w:szCs w:val="24"/>
              </w:rPr>
            </w:pPr>
            <w:r w:rsidRPr="00335B58">
              <w:rPr>
                <w:szCs w:val="24"/>
                <w:lang w:val="cy-GB"/>
              </w:rPr>
              <w:t>Sesiwn Ymsefydlu Llyfrgell</w:t>
            </w:r>
          </w:p>
        </w:tc>
        <w:tc>
          <w:tcPr>
            <w:tcW w:w="2268" w:type="dxa"/>
          </w:tcPr>
          <w:p w14:paraId="2BC2764D" w14:textId="77777777" w:rsidR="00226DA7" w:rsidRDefault="00226DA7" w:rsidP="0026018F">
            <w:pPr>
              <w:spacing w:before="120" w:after="120"/>
              <w:rPr>
                <w:szCs w:val="24"/>
              </w:rPr>
            </w:pPr>
          </w:p>
        </w:tc>
      </w:tr>
      <w:tr w:rsidR="00226DA7" w14:paraId="3ACE1F4C" w14:textId="77777777" w:rsidTr="004974B8">
        <w:tc>
          <w:tcPr>
            <w:tcW w:w="7826" w:type="dxa"/>
          </w:tcPr>
          <w:p w14:paraId="03CC70AF" w14:textId="081EF707" w:rsidR="00226DA7" w:rsidRPr="004974B8" w:rsidRDefault="004974B8" w:rsidP="00335B58">
            <w:pPr>
              <w:spacing w:before="120" w:after="120"/>
              <w:jc w:val="left"/>
              <w:rPr>
                <w:szCs w:val="24"/>
              </w:rPr>
            </w:pPr>
            <w:r w:rsidRPr="00335B58">
              <w:rPr>
                <w:szCs w:val="24"/>
                <w:lang w:val="cy-GB"/>
              </w:rPr>
              <w:t>Sesiynau ymsefydlu</w:t>
            </w:r>
            <w:r w:rsidR="008A6BEA">
              <w:rPr>
                <w:szCs w:val="24"/>
                <w:lang w:val="cy-GB"/>
              </w:rPr>
              <w:t xml:space="preserve"> T.G.</w:t>
            </w:r>
          </w:p>
        </w:tc>
        <w:tc>
          <w:tcPr>
            <w:tcW w:w="2268" w:type="dxa"/>
          </w:tcPr>
          <w:p w14:paraId="550BA537" w14:textId="77777777" w:rsidR="00226DA7" w:rsidRDefault="00226DA7" w:rsidP="0026018F">
            <w:pPr>
              <w:spacing w:before="120" w:after="120"/>
              <w:rPr>
                <w:szCs w:val="24"/>
              </w:rPr>
            </w:pPr>
          </w:p>
        </w:tc>
      </w:tr>
      <w:tr w:rsidR="00226DA7" w14:paraId="6D9B7487" w14:textId="77777777" w:rsidTr="004974B8">
        <w:tc>
          <w:tcPr>
            <w:tcW w:w="7826" w:type="dxa"/>
          </w:tcPr>
          <w:p w14:paraId="10938B2B" w14:textId="77777777" w:rsidR="00226DA7" w:rsidRDefault="00226DA7" w:rsidP="000F4D77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074E9AF6" w14:textId="77777777" w:rsidR="00226DA7" w:rsidRDefault="00226DA7" w:rsidP="0026018F">
            <w:pPr>
              <w:spacing w:before="120" w:after="120"/>
              <w:rPr>
                <w:szCs w:val="24"/>
              </w:rPr>
            </w:pPr>
          </w:p>
        </w:tc>
      </w:tr>
    </w:tbl>
    <w:p w14:paraId="48B71CE7" w14:textId="77777777" w:rsidR="00226DA7" w:rsidRPr="00226DA7" w:rsidRDefault="00226DA7" w:rsidP="00226DA7">
      <w:pPr>
        <w:jc w:val="left"/>
        <w:rPr>
          <w:szCs w:val="24"/>
        </w:rPr>
      </w:pPr>
    </w:p>
    <w:p w14:paraId="49BF7D0D" w14:textId="087FF1C2" w:rsidR="00226DA7" w:rsidRDefault="00226DA7">
      <w:pPr>
        <w:rPr>
          <w:szCs w:val="24"/>
        </w:rPr>
      </w:pPr>
      <w:r>
        <w:rPr>
          <w:szCs w:val="24"/>
        </w:rPr>
        <w:br w:type="page"/>
      </w:r>
    </w:p>
    <w:p w14:paraId="2F6A6490" w14:textId="48955D14" w:rsidR="00001B73" w:rsidRDefault="006D6758">
      <w:pPr>
        <w:rPr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520ABB3" wp14:editId="03FB9ECD">
                <wp:simplePos x="0" y="0"/>
                <wp:positionH relativeFrom="column">
                  <wp:posOffset>-180975</wp:posOffset>
                </wp:positionH>
                <wp:positionV relativeFrom="paragraph">
                  <wp:posOffset>-114300</wp:posOffset>
                </wp:positionV>
                <wp:extent cx="6467475" cy="809625"/>
                <wp:effectExtent l="0" t="0" r="28575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809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624FA0" w14:textId="1A462CD4" w:rsidR="009F270B" w:rsidRPr="003B4AA9" w:rsidRDefault="009F270B" w:rsidP="003B4AA9">
                            <w:pPr>
                              <w:spacing w:before="0"/>
                              <w:ind w:right="-336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Personol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;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Adran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7</w:t>
                            </w:r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Syniadau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Gyrfaol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Tîm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Gwasanaethau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Myfyrwyr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20ABB3" id="Rectangle 22" o:spid="_x0000_s1034" style="position:absolute;left:0;text-align:left;margin-left:-14.25pt;margin-top:-9pt;width:509.25pt;height:63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" fillcolor="#4f81bd [3204]" strokecolor="#243f60 [1604]" strokeweight="2pt">
                <v:textbox>
                  <w:txbxContent>
                    <w:p w14:paraId="1A624FA0" w14:textId="1A462CD4" w:rsidR="009F270B" w:rsidRPr="003B4AA9" w:rsidRDefault="009F270B" w:rsidP="003B4AA9">
                      <w:pPr>
                        <w:spacing w:before="0"/>
                        <w:ind w:right="-336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Cynllun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Datblygiad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Personol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;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Adran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7</w:t>
                      </w:r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: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Syniadau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br/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Gyrfaol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Tîm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Gwasanaethau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Myfyrwyr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2A41B470" w14:textId="77777777" w:rsidR="00001B73" w:rsidRDefault="00001B73">
      <w:pPr>
        <w:rPr>
          <w:szCs w:val="24"/>
        </w:rPr>
      </w:pPr>
    </w:p>
    <w:p w14:paraId="33B963F5" w14:textId="064AC9DE" w:rsidR="00B96675" w:rsidRPr="006C1A61" w:rsidRDefault="00B96675" w:rsidP="00B96675">
      <w:pPr>
        <w:jc w:val="left"/>
        <w:rPr>
          <w:b/>
          <w:szCs w:val="24"/>
        </w:rPr>
      </w:pPr>
    </w:p>
    <w:p w14:paraId="6A3C7C4E" w14:textId="77777777" w:rsidR="00B96675" w:rsidRDefault="00B96675" w:rsidP="00B96675">
      <w:pPr>
        <w:rPr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5C192F5" wp14:editId="4E2FB3DE">
                <wp:simplePos x="0" y="0"/>
                <wp:positionH relativeFrom="column">
                  <wp:posOffset>-186055</wp:posOffset>
                </wp:positionH>
                <wp:positionV relativeFrom="paragraph">
                  <wp:posOffset>136526</wp:posOffset>
                </wp:positionV>
                <wp:extent cx="6438900" cy="152400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1524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6D6B6D" w14:textId="68EB2233" w:rsidR="009F270B" w:rsidRPr="00B96675" w:rsidRDefault="009F270B" w:rsidP="00B9667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yna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Ymgynghorwyr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Gyrfaoedd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campws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gallu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helpu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drafod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ffurfio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cynlluniau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gyrfaol</w:t>
                            </w:r>
                            <w:proofErr w:type="spellEnd"/>
                          </w:p>
                          <w:p w14:paraId="62BF13D4" w14:textId="1E963AA6" w:rsidR="009F270B" w:rsidRPr="005D2EE7" w:rsidRDefault="009F270B" w:rsidP="00B9667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Gallwch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gysylltu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â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yma</w:t>
                            </w:r>
                            <w:proofErr w:type="spellEnd"/>
                            <w:r w:rsidRPr="005D2EE7">
                              <w:rPr>
                                <w:color w:val="1F497D" w:themeColor="text2"/>
                              </w:rPr>
                              <w:t>;</w:t>
                            </w:r>
                          </w:p>
                          <w:p w14:paraId="5768A70C" w14:textId="77777777" w:rsidR="009F270B" w:rsidRDefault="00022B2C" w:rsidP="00B9667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hyperlink r:id="rId22" w:history="1">
                              <w:r w:rsidR="009F270B" w:rsidRPr="005D2EE7">
                                <w:rPr>
                                  <w:rStyle w:val="Hyperlink"/>
                                  <w:color w:val="1F497D" w:themeColor="text2"/>
                                </w:rPr>
                                <w:t>https://www.uwtsd.ac.uk/student-services/</w:t>
                              </w:r>
                            </w:hyperlink>
                          </w:p>
                          <w:p w14:paraId="64DD5AF0" w14:textId="361AA35E" w:rsidR="009F270B" w:rsidRDefault="009F270B" w:rsidP="00B9667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Ffôn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  <w:r w:rsidRPr="005D2EE7">
                              <w:rPr>
                                <w:color w:val="1F497D" w:themeColor="text2"/>
                              </w:rPr>
                              <w:t>01267 67683</w:t>
                            </w:r>
                          </w:p>
                          <w:p w14:paraId="1AF69264" w14:textId="3903B14A" w:rsidR="009F270B" w:rsidRPr="005D2EE7" w:rsidRDefault="009F270B" w:rsidP="00B96675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E-</w:t>
                            </w:r>
                            <w:proofErr w:type="spellStart"/>
                            <w:r>
                              <w:rPr>
                                <w:color w:val="1F497D" w:themeColor="text2"/>
                              </w:rPr>
                              <w:t>bost</w:t>
                            </w:r>
                            <w:proofErr w:type="spellEnd"/>
                            <w:r>
                              <w:rPr>
                                <w:color w:val="1F497D" w:themeColor="text2"/>
                              </w:rPr>
                              <w:t xml:space="preserve">: </w:t>
                            </w:r>
                            <w:hyperlink r:id="rId23" w:history="1">
                              <w:r w:rsidRPr="00B44977">
                                <w:rPr>
                                  <w:rStyle w:val="Hyperlink"/>
                                </w:rPr>
                                <w:t>studentservices@uwtsd.ac.uk</w:t>
                              </w:r>
                            </w:hyperlink>
                            <w:r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C192F5" id="Rectangle 15" o:spid="_x0000_s1035" style="position:absolute;left:0;text-align:left;margin-left:-14.65pt;margin-top:10.75pt;width:507pt;height:120pt;z-index:251646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" fillcolor="#dbe5f1 [660]" strokecolor="#243f60 [1604]" strokeweight="2pt">
                <v:textbox>
                  <w:txbxContent>
                    <w:p w14:paraId="4A6D6B6D" w14:textId="68EB2233" w:rsidR="009F270B" w:rsidRPr="00B96675" w:rsidRDefault="009F270B" w:rsidP="00B9667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Mae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yna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Ymgynghorwyr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Gyrfaoedd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ar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y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campws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sy’n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gallu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eich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helpu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i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drafod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a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ffurfio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eich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cynlluniau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gyrfaol</w:t>
                      </w:r>
                      <w:proofErr w:type="spellEnd"/>
                    </w:p>
                    <w:p w14:paraId="62BF13D4" w14:textId="1E963AA6" w:rsidR="009F270B" w:rsidRPr="005D2EE7" w:rsidRDefault="009F270B" w:rsidP="00B9667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proofErr w:type="spellStart"/>
                      <w:r>
                        <w:rPr>
                          <w:color w:val="1F497D" w:themeColor="text2"/>
                        </w:rPr>
                        <w:t>Gallwch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gysylltu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â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nhw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yma</w:t>
                      </w:r>
                      <w:proofErr w:type="spellEnd"/>
                      <w:r w:rsidRPr="005D2EE7">
                        <w:rPr>
                          <w:color w:val="1F497D" w:themeColor="text2"/>
                        </w:rPr>
                        <w:t>;</w:t>
                      </w:r>
                    </w:p>
                    <w:p w14:paraId="5768A70C" w14:textId="77777777" w:rsidR="009F270B" w:rsidRDefault="009F270B" w:rsidP="00B9667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hyperlink r:id="rId24" w:history="1">
                        <w:r w:rsidRPr="005D2EE7">
                          <w:rPr>
                            <w:rStyle w:val="Hyperlink"/>
                            <w:color w:val="1F497D" w:themeColor="text2"/>
                          </w:rPr>
                          <w:t>https://www.uwtsd.ac.uk/student-services/</w:t>
                        </w:r>
                      </w:hyperlink>
                    </w:p>
                    <w:p w14:paraId="64DD5AF0" w14:textId="361AA35E" w:rsidR="009F270B" w:rsidRDefault="009F270B" w:rsidP="00B9667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proofErr w:type="spellStart"/>
                      <w:r>
                        <w:rPr>
                          <w:color w:val="1F497D" w:themeColor="text2"/>
                        </w:rPr>
                        <w:t>Ffôn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r w:rsidRPr="005D2EE7">
                        <w:rPr>
                          <w:color w:val="1F497D" w:themeColor="text2"/>
                        </w:rPr>
                        <w:t>01267 67683</w:t>
                      </w:r>
                    </w:p>
                    <w:p w14:paraId="1AF69264" w14:textId="3903B14A" w:rsidR="009F270B" w:rsidRPr="005D2EE7" w:rsidRDefault="009F270B" w:rsidP="00B96675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jc w:val="left"/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E-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bost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: </w:t>
                      </w:r>
                      <w:hyperlink r:id="rId25" w:history="1">
                        <w:r w:rsidRPr="00B44977">
                          <w:rPr>
                            <w:rStyle w:val="Hyperlink"/>
                          </w:rPr>
                          <w:t>studentservices@uwtsd.ac.uk</w:t>
                        </w:r>
                      </w:hyperlink>
                      <w:r>
                        <w:rPr>
                          <w:color w:val="1F497D" w:themeColor="text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2D799D72" w14:textId="77777777" w:rsidR="00B96675" w:rsidRDefault="00B96675" w:rsidP="00B96675">
      <w:pPr>
        <w:rPr>
          <w:szCs w:val="24"/>
        </w:rPr>
      </w:pPr>
    </w:p>
    <w:p w14:paraId="2D99E17A" w14:textId="77777777" w:rsidR="00B96675" w:rsidRDefault="00B96675" w:rsidP="00B96675">
      <w:pPr>
        <w:rPr>
          <w:szCs w:val="24"/>
        </w:rPr>
      </w:pPr>
    </w:p>
    <w:p w14:paraId="036BCE9B" w14:textId="77777777" w:rsidR="00B96675" w:rsidRDefault="00B96675" w:rsidP="00B96675">
      <w:pPr>
        <w:rPr>
          <w:szCs w:val="24"/>
        </w:rPr>
      </w:pPr>
    </w:p>
    <w:p w14:paraId="59E1B625" w14:textId="77777777" w:rsidR="00B96675" w:rsidRDefault="00B96675" w:rsidP="00B96675">
      <w:pPr>
        <w:rPr>
          <w:szCs w:val="24"/>
        </w:rPr>
      </w:pPr>
    </w:p>
    <w:p w14:paraId="43159F3B" w14:textId="77777777" w:rsidR="00B96675" w:rsidRDefault="00B96675" w:rsidP="00B96675">
      <w:pPr>
        <w:jc w:val="both"/>
        <w:rPr>
          <w:szCs w:val="24"/>
        </w:rPr>
      </w:pPr>
    </w:p>
    <w:p w14:paraId="2F8A6297" w14:textId="77777777" w:rsidR="00B96675" w:rsidRDefault="00B96675" w:rsidP="00B96675">
      <w:pPr>
        <w:jc w:val="both"/>
        <w:rPr>
          <w:szCs w:val="24"/>
        </w:rPr>
      </w:pPr>
    </w:p>
    <w:tbl>
      <w:tblPr>
        <w:tblStyle w:val="TableGrid"/>
        <w:tblW w:w="1009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94"/>
      </w:tblGrid>
      <w:tr w:rsidR="00B96675" w14:paraId="56B1E7A3" w14:textId="77777777" w:rsidTr="004974B8">
        <w:tc>
          <w:tcPr>
            <w:tcW w:w="10094" w:type="dxa"/>
            <w:shd w:val="clear" w:color="auto" w:fill="95B3D7" w:themeFill="accent1" w:themeFillTint="99"/>
          </w:tcPr>
          <w:p w14:paraId="6AF5119F" w14:textId="022E59E3" w:rsidR="00B96675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 xml:space="preserve">Cymorth Datblygu Gyrfaoedd a </w:t>
            </w:r>
            <w:proofErr w:type="spellStart"/>
            <w:r w:rsidRPr="00335B58">
              <w:rPr>
                <w:b/>
                <w:szCs w:val="24"/>
                <w:lang w:val="cy-GB"/>
              </w:rPr>
              <w:t>Gynigir</w:t>
            </w:r>
            <w:proofErr w:type="spellEnd"/>
          </w:p>
        </w:tc>
      </w:tr>
      <w:tr w:rsidR="00B96675" w14:paraId="44A1BAA2" w14:textId="77777777" w:rsidTr="004974B8">
        <w:tc>
          <w:tcPr>
            <w:tcW w:w="10094" w:type="dxa"/>
            <w:shd w:val="clear" w:color="auto" w:fill="DBE5F1" w:themeFill="accent1" w:themeFillTint="33"/>
          </w:tcPr>
          <w:p w14:paraId="02104132" w14:textId="41D36F8D" w:rsidR="00B96675" w:rsidRPr="004974B8" w:rsidRDefault="004974B8" w:rsidP="00335B58">
            <w:pPr>
              <w:spacing w:before="120" w:after="120"/>
              <w:jc w:val="left"/>
              <w:rPr>
                <w:i/>
                <w:szCs w:val="24"/>
              </w:rPr>
            </w:pPr>
            <w:r w:rsidRPr="00335B58">
              <w:rPr>
                <w:i/>
                <w:szCs w:val="24"/>
                <w:lang w:val="cy-GB"/>
              </w:rPr>
              <w:t>Gall ein Hymgynghorwyr Gyrfaoedd eich cynorthwyo gyda phob agwedd ar gynllunio’ch gyrfa</w:t>
            </w:r>
          </w:p>
        </w:tc>
      </w:tr>
      <w:tr w:rsidR="00B96675" w14:paraId="7BD15A4B" w14:textId="77777777" w:rsidTr="004974B8">
        <w:tc>
          <w:tcPr>
            <w:tcW w:w="10094" w:type="dxa"/>
          </w:tcPr>
          <w:p w14:paraId="7D2A7D78" w14:textId="18514800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Dewis gyrfa</w:t>
            </w:r>
          </w:p>
          <w:p w14:paraId="2600AECF" w14:textId="368B031E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Strategaethau chwilio am swydd</w:t>
            </w:r>
          </w:p>
          <w:p w14:paraId="55E2C5BB" w14:textId="0E80F9A3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Gweithdrefnau gwneud cais a CV</w:t>
            </w:r>
          </w:p>
          <w:p w14:paraId="6B40D395" w14:textId="74C2C2F6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Technegau cyfweld</w:t>
            </w:r>
          </w:p>
          <w:p w14:paraId="38B64D9E" w14:textId="024250F3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Profiad gwaith</w:t>
            </w:r>
          </w:p>
          <w:p w14:paraId="025C487E" w14:textId="7390F2B3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Newidiadau i gyrsiau</w:t>
            </w:r>
          </w:p>
          <w:p w14:paraId="7C4A11E0" w14:textId="36CA4F9A" w:rsidR="004974B8" w:rsidRPr="004974B8" w:rsidRDefault="004974B8" w:rsidP="004974B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>Opsiynau ar gyfer astudio pellach</w:t>
            </w:r>
          </w:p>
          <w:p w14:paraId="5C607766" w14:textId="7BDC4E05" w:rsidR="00B96675" w:rsidRPr="004974B8" w:rsidRDefault="004974B8" w:rsidP="00335B5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  <w:rPr>
                <w:sz w:val="28"/>
                <w:szCs w:val="28"/>
              </w:rPr>
            </w:pPr>
            <w:r w:rsidRPr="00335B58">
              <w:rPr>
                <w:sz w:val="28"/>
                <w:szCs w:val="28"/>
                <w:lang w:val="cy-GB"/>
              </w:rPr>
              <w:t xml:space="preserve">Rydym hefyd yn postio gwybodaeth am swyddi gwag lleol a chenedlaethol, digwyddiadau sy’n gysylltiedig â gyrfaoedd, a llwybrau gyrfaol ar ein tudalen </w:t>
            </w:r>
            <w:proofErr w:type="spellStart"/>
            <w:r w:rsidRPr="00335B58">
              <w:rPr>
                <w:sz w:val="28"/>
                <w:szCs w:val="28"/>
                <w:lang w:val="cy-GB"/>
              </w:rPr>
              <w:t>facebook</w:t>
            </w:r>
            <w:proofErr w:type="spellEnd"/>
            <w:r w:rsidRPr="00335B58">
              <w:rPr>
                <w:sz w:val="28"/>
                <w:szCs w:val="28"/>
                <w:lang w:val="cy-GB"/>
              </w:rPr>
              <w:t xml:space="preserve"> (Gwasanaeth Gyrfaoedd Prifysgol Cymru Y Drindod Dewi sant) ac ar Drydar (@</w:t>
            </w:r>
            <w:proofErr w:type="spellStart"/>
            <w:r w:rsidRPr="00335B58">
              <w:rPr>
                <w:sz w:val="28"/>
                <w:szCs w:val="28"/>
                <w:lang w:val="cy-GB"/>
              </w:rPr>
              <w:t>uwtsdcareers</w:t>
            </w:r>
            <w:proofErr w:type="spellEnd"/>
            <w:r w:rsidRPr="00335B58">
              <w:rPr>
                <w:sz w:val="28"/>
                <w:szCs w:val="28"/>
                <w:lang w:val="cy-GB"/>
              </w:rPr>
              <w:t>).</w:t>
            </w:r>
          </w:p>
        </w:tc>
      </w:tr>
    </w:tbl>
    <w:p w14:paraId="2981F213" w14:textId="77777777" w:rsidR="00B96675" w:rsidRPr="005D2EE7" w:rsidRDefault="00B96675" w:rsidP="00B96675">
      <w:pPr>
        <w:spacing w:before="0"/>
        <w:rPr>
          <w:sz w:val="16"/>
          <w:szCs w:val="16"/>
        </w:rPr>
      </w:pPr>
    </w:p>
    <w:tbl>
      <w:tblPr>
        <w:tblStyle w:val="TableGrid"/>
        <w:tblW w:w="10094" w:type="dxa"/>
        <w:tblInd w:w="-176" w:type="dxa"/>
        <w:tblLook w:val="04A0" w:firstRow="1" w:lastRow="0" w:firstColumn="1" w:lastColumn="0" w:noHBand="0" w:noVBand="1"/>
      </w:tblPr>
      <w:tblGrid>
        <w:gridCol w:w="7826"/>
        <w:gridCol w:w="2268"/>
      </w:tblGrid>
      <w:tr w:rsidR="00B96675" w14:paraId="388D8BE0" w14:textId="77777777" w:rsidTr="004974B8">
        <w:tc>
          <w:tcPr>
            <w:tcW w:w="7826" w:type="dxa"/>
            <w:shd w:val="clear" w:color="auto" w:fill="DBE5F1" w:themeFill="accent1" w:themeFillTint="33"/>
          </w:tcPr>
          <w:p w14:paraId="79307C12" w14:textId="0EFC4816" w:rsidR="00B96675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Camau y byddaf yn eu cymryd (h.y. ydych chi’n teimlo y gallech chi elwa o unrhyw rai o’r gwasanaethau cymorth uchod?)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5414AF15" w14:textId="0B082F29" w:rsidR="00B96675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Dyddiad</w:t>
            </w:r>
          </w:p>
        </w:tc>
      </w:tr>
      <w:tr w:rsidR="00B96675" w14:paraId="420B461A" w14:textId="77777777" w:rsidTr="004974B8">
        <w:tc>
          <w:tcPr>
            <w:tcW w:w="7826" w:type="dxa"/>
          </w:tcPr>
          <w:p w14:paraId="293BE2A6" w14:textId="77777777" w:rsidR="00B96675" w:rsidRDefault="00B96675" w:rsidP="007970CD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7972BEB6" w14:textId="77777777" w:rsidR="00B96675" w:rsidRDefault="00B96675" w:rsidP="0026018F">
            <w:pPr>
              <w:spacing w:before="120" w:after="120"/>
              <w:rPr>
                <w:szCs w:val="24"/>
              </w:rPr>
            </w:pPr>
          </w:p>
        </w:tc>
      </w:tr>
      <w:tr w:rsidR="00B96675" w14:paraId="21DDC860" w14:textId="77777777" w:rsidTr="004974B8">
        <w:tc>
          <w:tcPr>
            <w:tcW w:w="7826" w:type="dxa"/>
          </w:tcPr>
          <w:p w14:paraId="458D2232" w14:textId="77777777" w:rsidR="00B96675" w:rsidRDefault="00B96675" w:rsidP="007970CD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5265AE55" w14:textId="77777777" w:rsidR="00B96675" w:rsidRDefault="00B96675" w:rsidP="0026018F">
            <w:pPr>
              <w:spacing w:before="120" w:after="120"/>
              <w:rPr>
                <w:szCs w:val="24"/>
              </w:rPr>
            </w:pPr>
          </w:p>
        </w:tc>
      </w:tr>
      <w:tr w:rsidR="00B96675" w14:paraId="63CFCF6E" w14:textId="77777777" w:rsidTr="004974B8">
        <w:tc>
          <w:tcPr>
            <w:tcW w:w="7826" w:type="dxa"/>
          </w:tcPr>
          <w:p w14:paraId="545CC804" w14:textId="77777777" w:rsidR="00B96675" w:rsidRDefault="00B96675" w:rsidP="007970CD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067223B0" w14:textId="77777777" w:rsidR="00B96675" w:rsidRDefault="00B96675" w:rsidP="0026018F">
            <w:pPr>
              <w:spacing w:before="120" w:after="120"/>
              <w:rPr>
                <w:szCs w:val="24"/>
              </w:rPr>
            </w:pPr>
          </w:p>
        </w:tc>
      </w:tr>
      <w:tr w:rsidR="00B96675" w14:paraId="49B5FD41" w14:textId="77777777" w:rsidTr="004974B8">
        <w:tc>
          <w:tcPr>
            <w:tcW w:w="7826" w:type="dxa"/>
          </w:tcPr>
          <w:p w14:paraId="3655AD84" w14:textId="77777777" w:rsidR="00B96675" w:rsidRDefault="00B96675" w:rsidP="007970CD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0FEE72C7" w14:textId="77777777" w:rsidR="00B96675" w:rsidRDefault="00B96675" w:rsidP="0026018F">
            <w:pPr>
              <w:spacing w:before="120" w:after="120"/>
              <w:rPr>
                <w:szCs w:val="24"/>
              </w:rPr>
            </w:pPr>
          </w:p>
        </w:tc>
      </w:tr>
    </w:tbl>
    <w:p w14:paraId="4277A370" w14:textId="29311250" w:rsidR="006C1A61" w:rsidRDefault="006C1A61" w:rsidP="00B96675">
      <w:pPr>
        <w:jc w:val="left"/>
        <w:rPr>
          <w:szCs w:val="24"/>
        </w:rPr>
      </w:pPr>
    </w:p>
    <w:p w14:paraId="5A027E97" w14:textId="2EFAC4B9" w:rsidR="00B96675" w:rsidRDefault="00B96675">
      <w:pPr>
        <w:rPr>
          <w:szCs w:val="24"/>
        </w:rPr>
      </w:pPr>
      <w:r>
        <w:rPr>
          <w:szCs w:val="24"/>
        </w:rPr>
        <w:br w:type="page"/>
      </w:r>
    </w:p>
    <w:p w14:paraId="6559BC41" w14:textId="7FDE2DB5" w:rsidR="007F7847" w:rsidRDefault="00E55A9A">
      <w:pPr>
        <w:rPr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98C7C8E" wp14:editId="657E68AD">
                <wp:simplePos x="0" y="0"/>
                <wp:positionH relativeFrom="column">
                  <wp:posOffset>-186055</wp:posOffset>
                </wp:positionH>
                <wp:positionV relativeFrom="paragraph">
                  <wp:posOffset>-193040</wp:posOffset>
                </wp:positionV>
                <wp:extent cx="6467475" cy="1114425"/>
                <wp:effectExtent l="0" t="0" r="28575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1114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38D352" w14:textId="213BA239" w:rsidR="009F270B" w:rsidRDefault="009F270B" w:rsidP="00E55A9A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Personol</w:t>
                            </w:r>
                            <w:proofErr w:type="spellEnd"/>
                          </w:p>
                          <w:p w14:paraId="346E9338" w14:textId="732E1475" w:rsidR="009F270B" w:rsidRDefault="009F270B" w:rsidP="00E55A9A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Adran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8</w:t>
                            </w:r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Rhwydweithio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Proffesiynol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7C0FA948" w14:textId="5CE5575D" w:rsidR="009F270B" w:rsidRPr="001806B2" w:rsidRDefault="009F270B" w:rsidP="00E55A9A">
                            <w:pPr>
                              <w:spacing w:before="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Tîm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Profiad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Myfyrwyr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8C7C8E" id="Rectangle 23" o:spid="_x0000_s1036" style="position:absolute;left:0;text-align:left;margin-left:-14.65pt;margin-top:-15.2pt;width:509.25pt;height:87.7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" fillcolor="#4f81bd [3204]" strokecolor="#243f60 [1604]" strokeweight="2pt">
                <v:textbox>
                  <w:txbxContent>
                    <w:p w14:paraId="0138D352" w14:textId="213BA239" w:rsidR="009F270B" w:rsidRDefault="009F270B" w:rsidP="00E55A9A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Cynllun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Datblygu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Personol</w:t>
                      </w:r>
                      <w:proofErr w:type="spellEnd"/>
                    </w:p>
                    <w:p w14:paraId="346E9338" w14:textId="732E1475" w:rsidR="009F270B" w:rsidRDefault="009F270B" w:rsidP="00E55A9A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Adran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8</w:t>
                      </w:r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: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Rhwydweithio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Proffesiynol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</w:p>
                    <w:p w14:paraId="7C0FA948" w14:textId="5CE5575D" w:rsidR="009F270B" w:rsidRPr="001806B2" w:rsidRDefault="009F270B" w:rsidP="00E55A9A">
                      <w:pPr>
                        <w:spacing w:before="0"/>
                        <w:rPr>
                          <w:b/>
                          <w:sz w:val="48"/>
                          <w:szCs w:val="48"/>
                        </w:rPr>
                      </w:pPr>
                      <w:r w:rsidRPr="00FF2660">
                        <w:rPr>
                          <w:b/>
                          <w:sz w:val="44"/>
                          <w:szCs w:val="44"/>
                        </w:rPr>
                        <w:t>(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Tîm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Profiad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Myfyrwyr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679E210A" w14:textId="386661A3" w:rsidR="007F7847" w:rsidRDefault="007F7847">
      <w:pPr>
        <w:rPr>
          <w:szCs w:val="24"/>
        </w:rPr>
      </w:pPr>
    </w:p>
    <w:p w14:paraId="4ABC7E5C" w14:textId="3C486896" w:rsidR="007F7847" w:rsidRDefault="007F7847">
      <w:pPr>
        <w:rPr>
          <w:szCs w:val="24"/>
        </w:rPr>
      </w:pPr>
    </w:p>
    <w:p w14:paraId="40E1222D" w14:textId="17E8F077" w:rsidR="007F7847" w:rsidRDefault="007F7847">
      <w:pPr>
        <w:rPr>
          <w:szCs w:val="24"/>
        </w:rPr>
      </w:pPr>
    </w:p>
    <w:p w14:paraId="5CA441DF" w14:textId="065CF048" w:rsidR="007F7847" w:rsidRDefault="007F7847">
      <w:pPr>
        <w:rPr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67AAD42" wp14:editId="750D8C18">
                <wp:simplePos x="0" y="0"/>
                <wp:positionH relativeFrom="column">
                  <wp:posOffset>-186055</wp:posOffset>
                </wp:positionH>
                <wp:positionV relativeFrom="paragraph">
                  <wp:posOffset>136526</wp:posOffset>
                </wp:positionV>
                <wp:extent cx="6438900" cy="22479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2247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BACD8A" w14:textId="087A093E" w:rsidR="009F270B" w:rsidRDefault="009F270B" w:rsidP="007F78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 w:rsidRPr="00483B37">
                              <w:rPr>
                                <w:color w:val="1F497D" w:themeColor="text2"/>
                                <w:lang w:val="cy-GB"/>
                              </w:rPr>
                              <w:t>Mae’r Adran Profiad Myfyrwyr yn gweithio mewn partneriaeth agos ag Undeb y Myfyrwyr i gefnogi datblygiad parhaus profiad myfyrwyr positif yn YDDS.</w:t>
                            </w:r>
                          </w:p>
                          <w:p w14:paraId="28C5FF79" w14:textId="0B58E845" w:rsidR="009F270B" w:rsidRPr="00483B37" w:rsidRDefault="009F270B" w:rsidP="007F78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 xml:space="preserve">Mae’r Tîm Profiad Myfyrwyr yn gweithio ar draws amrywiaeth o feysydd i fonitro, cyfoethogi a gwella profiad myfyrwyr drwy nifer o brosiectau. </w:t>
                            </w:r>
                          </w:p>
                          <w:p w14:paraId="6F8C3D86" w14:textId="448BC7C6" w:rsidR="009F270B" w:rsidRPr="00483B37" w:rsidRDefault="009F270B" w:rsidP="007F78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rStyle w:val="Hyperlink"/>
                                <w:color w:val="1F497D" w:themeColor="text2"/>
                                <w:u w:val="none"/>
                                <w:lang w:val="cy-GB"/>
                              </w:rPr>
                            </w:pP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 xml:space="preserve">Rydym yn darparu cymorth i unedau academaidd a phroffesiynol wrth wella profiad myfyrwyr yn ymestyn o ddigwyddiadau ar gyfer myfyrwyr i ddadansoddi arolygon pwrpasol. </w:t>
                            </w:r>
                          </w:p>
                          <w:p w14:paraId="0798FA79" w14:textId="52B362F8" w:rsidR="009F270B" w:rsidRPr="00483B37" w:rsidRDefault="009F270B" w:rsidP="007F78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>Cewch ragor o wybodaeth yma</w:t>
                            </w:r>
                            <w:r w:rsidRPr="00483B37">
                              <w:rPr>
                                <w:color w:val="1F497D" w:themeColor="text2"/>
                                <w:lang w:val="cy-GB"/>
                              </w:rPr>
                              <w:t>;</w:t>
                            </w:r>
                          </w:p>
                          <w:p w14:paraId="7CBAE206" w14:textId="16E459F9" w:rsidR="009F270B" w:rsidRPr="007F7847" w:rsidRDefault="00022B2C" w:rsidP="007F7847">
                            <w:pPr>
                              <w:ind w:left="360"/>
                              <w:rPr>
                                <w:color w:val="1F497D" w:themeColor="text2"/>
                              </w:rPr>
                            </w:pPr>
                            <w:hyperlink r:id="rId26" w:history="1">
                              <w:r w:rsidR="009F270B" w:rsidRPr="00FA1FFE">
                                <w:rPr>
                                  <w:rStyle w:val="Hyperlink"/>
                                </w:rPr>
                                <w:t>https://uowtsd.sharepoint.com/student-experience/SitePages/Home.aspx</w:t>
                              </w:r>
                            </w:hyperlink>
                            <w:r w:rsidR="009F270B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7AAD42" id="Rectangle 6" o:spid="_x0000_s1037" style="position:absolute;left:0;text-align:left;margin-left:-14.65pt;margin-top:10.75pt;width:507pt;height:177pt;z-index:251651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" fillcolor="#dbe5f1 [660]" strokecolor="#243f60 [1604]" strokeweight="2pt">
                <v:textbox>
                  <w:txbxContent>
                    <w:p w14:paraId="0ABACD8A" w14:textId="087A093E" w:rsidR="009F270B" w:rsidRDefault="009F270B" w:rsidP="007F78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 w:rsidRPr="00483B37">
                        <w:rPr>
                          <w:color w:val="1F497D" w:themeColor="text2"/>
                          <w:lang w:val="cy-GB"/>
                        </w:rPr>
                        <w:t>Mae’r Adran Profiad Myfyrwyr yn gweithio mewn partneriaeth agos ag Undeb y Myfyrwyr i gefnogi datblygiad parhaus profiad myfyrwyr positif yn YDDS.</w:t>
                      </w:r>
                    </w:p>
                    <w:p w14:paraId="28C5FF79" w14:textId="0B58E845" w:rsidR="009F270B" w:rsidRPr="00483B37" w:rsidRDefault="009F270B" w:rsidP="007F78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>
                        <w:rPr>
                          <w:color w:val="1F497D" w:themeColor="text2"/>
                          <w:lang w:val="cy-GB"/>
                        </w:rPr>
                        <w:t xml:space="preserve">Mae’r Tîm Profiad Myfyrwyr yn gweithio ar draws amrywiaeth o feysydd i fonitro, cyfoethogi a gwella profiad myfyrwyr drwy nifer o brosiectau. </w:t>
                      </w:r>
                    </w:p>
                    <w:p w14:paraId="6F8C3D86" w14:textId="448BC7C6" w:rsidR="009F270B" w:rsidRPr="00483B37" w:rsidRDefault="009F270B" w:rsidP="007F78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rStyle w:val="Hyperlink"/>
                          <w:color w:val="1F497D" w:themeColor="text2"/>
                          <w:u w:val="none"/>
                          <w:lang w:val="cy-GB"/>
                        </w:rPr>
                      </w:pPr>
                      <w:r>
                        <w:rPr>
                          <w:color w:val="1F497D" w:themeColor="text2"/>
                          <w:lang w:val="cy-GB"/>
                        </w:rPr>
                        <w:t xml:space="preserve">Rydym yn darparu cymorth i unedau academaidd a phroffesiynol wrth wella profiad myfyrwyr yn ymestyn o ddigwyddiadau ar gyfer myfyrwyr i ddadansoddi arolygon pwrpasol. </w:t>
                      </w:r>
                    </w:p>
                    <w:p w14:paraId="0798FA79" w14:textId="52B362F8" w:rsidR="009F270B" w:rsidRPr="00483B37" w:rsidRDefault="009F270B" w:rsidP="007F78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>
                        <w:rPr>
                          <w:color w:val="1F497D" w:themeColor="text2"/>
                          <w:lang w:val="cy-GB"/>
                        </w:rPr>
                        <w:t>Cewch ragor o wybodaeth yma</w:t>
                      </w:r>
                      <w:r w:rsidRPr="00483B37">
                        <w:rPr>
                          <w:color w:val="1F497D" w:themeColor="text2"/>
                          <w:lang w:val="cy-GB"/>
                        </w:rPr>
                        <w:t>;</w:t>
                      </w:r>
                    </w:p>
                    <w:p w14:paraId="7CBAE206" w14:textId="16E459F9" w:rsidR="009F270B" w:rsidRPr="007F7847" w:rsidRDefault="009F270B" w:rsidP="007F7847">
                      <w:pPr>
                        <w:ind w:left="360"/>
                        <w:rPr>
                          <w:color w:val="1F497D" w:themeColor="text2"/>
                        </w:rPr>
                      </w:pPr>
                      <w:hyperlink r:id="rId27" w:history="1">
                        <w:r w:rsidRPr="00FA1FFE">
                          <w:rPr>
                            <w:rStyle w:val="Hyperlink"/>
                          </w:rPr>
                          <w:t>https://uowtsd.sharepoint.com/studen</w:t>
                        </w:r>
                        <w:r w:rsidRPr="00FA1FFE">
                          <w:rPr>
                            <w:rStyle w:val="Hyperlink"/>
                          </w:rPr>
                          <w:t>t</w:t>
                        </w:r>
                        <w:r w:rsidRPr="00FA1FFE">
                          <w:rPr>
                            <w:rStyle w:val="Hyperlink"/>
                          </w:rPr>
                          <w:t>-experience/SitePages/Home.aspx</w:t>
                        </w:r>
                      </w:hyperlink>
                      <w:r>
                        <w:rPr>
                          <w:color w:val="1F497D" w:themeColor="text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5D4F6898" w14:textId="4A6C6B61" w:rsidR="007F7847" w:rsidRDefault="007F7847">
      <w:pPr>
        <w:rPr>
          <w:szCs w:val="24"/>
        </w:rPr>
      </w:pPr>
    </w:p>
    <w:p w14:paraId="3C60521D" w14:textId="563AEF43" w:rsidR="007F7847" w:rsidRDefault="007F7847">
      <w:pPr>
        <w:rPr>
          <w:szCs w:val="24"/>
        </w:rPr>
      </w:pPr>
    </w:p>
    <w:p w14:paraId="2DF9B72E" w14:textId="5FF53162" w:rsidR="007F7847" w:rsidRDefault="007F7847">
      <w:pPr>
        <w:rPr>
          <w:szCs w:val="24"/>
        </w:rPr>
      </w:pPr>
    </w:p>
    <w:p w14:paraId="5C7455FD" w14:textId="7613BF7F" w:rsidR="007F7847" w:rsidRDefault="007F7847">
      <w:pPr>
        <w:rPr>
          <w:szCs w:val="24"/>
        </w:rPr>
      </w:pPr>
    </w:p>
    <w:p w14:paraId="6EA65D40" w14:textId="10A0FC5A" w:rsidR="007F7847" w:rsidRDefault="007F7847">
      <w:pPr>
        <w:rPr>
          <w:szCs w:val="24"/>
        </w:rPr>
      </w:pPr>
    </w:p>
    <w:p w14:paraId="0AFDBF52" w14:textId="43A1703A" w:rsidR="007F7847" w:rsidRDefault="007F7847">
      <w:pPr>
        <w:rPr>
          <w:szCs w:val="24"/>
        </w:rPr>
      </w:pPr>
    </w:p>
    <w:p w14:paraId="235B26D5" w14:textId="7AED70F9" w:rsidR="007F7847" w:rsidRDefault="007F7847">
      <w:pPr>
        <w:rPr>
          <w:szCs w:val="24"/>
        </w:rPr>
      </w:pPr>
    </w:p>
    <w:p w14:paraId="6BC48EE6" w14:textId="508571DD" w:rsidR="007F7847" w:rsidRDefault="007F7847" w:rsidP="007F7847">
      <w:pPr>
        <w:jc w:val="both"/>
        <w:rPr>
          <w:szCs w:val="24"/>
        </w:rPr>
      </w:pPr>
    </w:p>
    <w:p w14:paraId="2A6E13F7" w14:textId="77777777" w:rsidR="007F7847" w:rsidRPr="007F7847" w:rsidRDefault="007F7847" w:rsidP="007F7847">
      <w:pPr>
        <w:spacing w:before="0"/>
        <w:jc w:val="both"/>
        <w:rPr>
          <w:sz w:val="16"/>
          <w:szCs w:val="16"/>
        </w:rPr>
      </w:pPr>
    </w:p>
    <w:tbl>
      <w:tblPr>
        <w:tblStyle w:val="TableGrid"/>
        <w:tblW w:w="10207" w:type="dxa"/>
        <w:tblInd w:w="-176" w:type="dxa"/>
        <w:tblLook w:val="04A0" w:firstRow="1" w:lastRow="0" w:firstColumn="1" w:lastColumn="0" w:noHBand="0" w:noVBand="1"/>
      </w:tblPr>
      <w:tblGrid>
        <w:gridCol w:w="10207"/>
      </w:tblGrid>
      <w:tr w:rsidR="007F7847" w14:paraId="152D5D7E" w14:textId="77777777" w:rsidTr="004974B8">
        <w:tc>
          <w:tcPr>
            <w:tcW w:w="10207" w:type="dxa"/>
            <w:shd w:val="clear" w:color="auto" w:fill="95B3D7" w:themeFill="accent1" w:themeFillTint="99"/>
          </w:tcPr>
          <w:p w14:paraId="12F9D357" w14:textId="02292CEE" w:rsidR="007F7847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 xml:space="preserve">Cymorth Datblygiad Personol </w:t>
            </w:r>
            <w:proofErr w:type="spellStart"/>
            <w:r w:rsidRPr="00335B58">
              <w:rPr>
                <w:b/>
                <w:szCs w:val="24"/>
                <w:lang w:val="cy-GB"/>
              </w:rPr>
              <w:t>LinkedIn</w:t>
            </w:r>
            <w:proofErr w:type="spellEnd"/>
          </w:p>
        </w:tc>
      </w:tr>
      <w:tr w:rsidR="007F7847" w14:paraId="25D23BFC" w14:textId="77777777" w:rsidTr="004974B8">
        <w:tc>
          <w:tcPr>
            <w:tcW w:w="10207" w:type="dxa"/>
            <w:shd w:val="clear" w:color="auto" w:fill="DBE5F1" w:themeFill="accent1" w:themeFillTint="33"/>
          </w:tcPr>
          <w:p w14:paraId="086856AF" w14:textId="1412ACDE" w:rsidR="007F7847" w:rsidRPr="004974B8" w:rsidRDefault="004974B8" w:rsidP="00335B58">
            <w:pPr>
              <w:spacing w:before="120" w:after="120"/>
              <w:jc w:val="left"/>
              <w:rPr>
                <w:i/>
                <w:szCs w:val="24"/>
              </w:rPr>
            </w:pPr>
            <w:r w:rsidRPr="00335B58">
              <w:rPr>
                <w:i/>
                <w:szCs w:val="24"/>
                <w:lang w:val="cy-GB"/>
              </w:rPr>
              <w:t xml:space="preserve">Gall y Tîm Profiad Myfyrwyr eich helpu i ddatblygu eich proffil ar </w:t>
            </w:r>
            <w:proofErr w:type="spellStart"/>
            <w:r w:rsidRPr="00335B58">
              <w:rPr>
                <w:i/>
                <w:szCs w:val="24"/>
                <w:lang w:val="cy-GB"/>
              </w:rPr>
              <w:t>LinkedIn</w:t>
            </w:r>
            <w:proofErr w:type="spellEnd"/>
          </w:p>
        </w:tc>
      </w:tr>
      <w:tr w:rsidR="007F7847" w14:paraId="30731B48" w14:textId="77777777" w:rsidTr="004974B8">
        <w:tc>
          <w:tcPr>
            <w:tcW w:w="10207" w:type="dxa"/>
          </w:tcPr>
          <w:p w14:paraId="2CF2EBAE" w14:textId="2D816494" w:rsidR="007F7847" w:rsidRPr="004974B8" w:rsidRDefault="004974B8" w:rsidP="004974B8">
            <w:pPr>
              <w:spacing w:after="120"/>
              <w:jc w:val="left"/>
              <w:rPr>
                <w:szCs w:val="24"/>
              </w:rPr>
            </w:pPr>
            <w:r w:rsidRPr="00335B58">
              <w:rPr>
                <w:szCs w:val="24"/>
                <w:lang w:val="cy-GB"/>
              </w:rPr>
              <w:t xml:space="preserve">Beth yw </w:t>
            </w:r>
            <w:proofErr w:type="spellStart"/>
            <w:r w:rsidRPr="00335B58">
              <w:rPr>
                <w:szCs w:val="24"/>
                <w:lang w:val="cy-GB"/>
              </w:rPr>
              <w:t>LinkedIn</w:t>
            </w:r>
            <w:proofErr w:type="spellEnd"/>
            <w:r w:rsidRPr="00335B58">
              <w:rPr>
                <w:szCs w:val="24"/>
                <w:lang w:val="cy-GB"/>
              </w:rPr>
              <w:t>?</w:t>
            </w:r>
          </w:p>
          <w:p w14:paraId="1162E82B" w14:textId="186AAE7B" w:rsidR="002F1B26" w:rsidRPr="004974B8" w:rsidRDefault="004974B8" w:rsidP="004974B8">
            <w:pPr>
              <w:spacing w:after="120"/>
              <w:jc w:val="left"/>
              <w:rPr>
                <w:i/>
                <w:sz w:val="18"/>
                <w:szCs w:val="24"/>
              </w:rPr>
            </w:pPr>
            <w:r w:rsidRPr="00335B58">
              <w:rPr>
                <w:i/>
                <w:szCs w:val="24"/>
                <w:lang w:val="cy-GB"/>
              </w:rPr>
              <w:t xml:space="preserve">Rhwydwaith gymdeithasol ar gyfer y gymuned fusnes yw </w:t>
            </w:r>
            <w:proofErr w:type="spellStart"/>
            <w:r w:rsidRPr="00335B58">
              <w:rPr>
                <w:i/>
                <w:szCs w:val="24"/>
                <w:lang w:val="cy-GB"/>
              </w:rPr>
              <w:t>LinkedIn</w:t>
            </w:r>
            <w:proofErr w:type="spellEnd"/>
            <w:r w:rsidRPr="00335B58">
              <w:rPr>
                <w:i/>
                <w:szCs w:val="24"/>
                <w:lang w:val="cy-GB"/>
              </w:rPr>
              <w:t>.</w:t>
            </w:r>
            <w:r w:rsidR="002F1B26" w:rsidRPr="004974B8">
              <w:rPr>
                <w:i/>
                <w:szCs w:val="24"/>
              </w:rPr>
              <w:t xml:space="preserve"> </w:t>
            </w:r>
            <w:r w:rsidRPr="00335B58">
              <w:rPr>
                <w:i/>
                <w:szCs w:val="24"/>
                <w:lang w:val="cy-GB"/>
              </w:rPr>
              <w:t xml:space="preserve">Mae defnyddwyr </w:t>
            </w:r>
            <w:proofErr w:type="spellStart"/>
            <w:r w:rsidRPr="00335B58">
              <w:rPr>
                <w:i/>
                <w:szCs w:val="24"/>
                <w:lang w:val="cy-GB"/>
              </w:rPr>
              <w:t>LinkedIn</w:t>
            </w:r>
            <w:proofErr w:type="spellEnd"/>
            <w:r w:rsidRPr="00335B58">
              <w:rPr>
                <w:i/>
                <w:szCs w:val="24"/>
                <w:lang w:val="cy-GB"/>
              </w:rPr>
              <w:t xml:space="preserve"> yn creu proffiliau proffesiynol, tebyg i ‘</w:t>
            </w:r>
            <w:proofErr w:type="spellStart"/>
            <w:r w:rsidRPr="00335B58">
              <w:rPr>
                <w:i/>
                <w:szCs w:val="24"/>
                <w:lang w:val="cy-GB"/>
              </w:rPr>
              <w:t>résumé</w:t>
            </w:r>
            <w:proofErr w:type="spellEnd"/>
            <w:r w:rsidRPr="00335B58">
              <w:rPr>
                <w:i/>
                <w:szCs w:val="24"/>
                <w:lang w:val="cy-GB"/>
              </w:rPr>
              <w:t>’ sy’n caniatáu i aelodau eraill y safle ddysgu rhagor am eu cefndir busnes, meysydd arbenigedd a grwpiau neu sefydliadau y maent yn perthyn iddynt.</w:t>
            </w:r>
            <w:r w:rsidR="002F1B26" w:rsidRPr="004974B8">
              <w:rPr>
                <w:i/>
                <w:szCs w:val="24"/>
              </w:rPr>
              <w:t xml:space="preserve"> </w:t>
            </w:r>
            <w:r w:rsidRPr="00335B58">
              <w:rPr>
                <w:i/>
                <w:szCs w:val="24"/>
                <w:lang w:val="cy-GB"/>
              </w:rPr>
              <w:t xml:space="preserve">Unwaith y bydd defnyddiwr yn creu eu proffil, </w:t>
            </w:r>
            <w:proofErr w:type="spellStart"/>
            <w:r w:rsidRPr="00335B58">
              <w:rPr>
                <w:i/>
                <w:szCs w:val="24"/>
                <w:lang w:val="cy-GB"/>
              </w:rPr>
              <w:t>gallant</w:t>
            </w:r>
            <w:proofErr w:type="spellEnd"/>
            <w:r w:rsidRPr="00335B58">
              <w:rPr>
                <w:i/>
                <w:szCs w:val="24"/>
                <w:lang w:val="cy-GB"/>
              </w:rPr>
              <w:t xml:space="preserve"> ychwanegu defnyddwyr eraill i’w rhwydwaith.</w:t>
            </w:r>
            <w:r w:rsidR="002F1B26" w:rsidRPr="004974B8">
              <w:rPr>
                <w:i/>
                <w:szCs w:val="24"/>
              </w:rPr>
              <w:t xml:space="preserve"> </w:t>
            </w:r>
            <w:r w:rsidRPr="00335B58">
              <w:rPr>
                <w:i/>
                <w:sz w:val="18"/>
                <w:szCs w:val="18"/>
                <w:lang w:val="cy-GB"/>
              </w:rPr>
              <w:t>(</w:t>
            </w:r>
            <w:proofErr w:type="spellStart"/>
            <w:r w:rsidRPr="00335B58">
              <w:rPr>
                <w:i/>
                <w:sz w:val="18"/>
                <w:szCs w:val="18"/>
                <w:lang w:val="cy-GB"/>
              </w:rPr>
              <w:t>Business</w:t>
            </w:r>
            <w:proofErr w:type="spellEnd"/>
            <w:r w:rsidRPr="00335B58">
              <w:rPr>
                <w:i/>
                <w:sz w:val="18"/>
                <w:szCs w:val="18"/>
                <w:lang w:val="cy-GB"/>
              </w:rPr>
              <w:t xml:space="preserve"> </w:t>
            </w:r>
            <w:proofErr w:type="spellStart"/>
            <w:r w:rsidRPr="00335B58">
              <w:rPr>
                <w:i/>
                <w:sz w:val="18"/>
                <w:szCs w:val="18"/>
                <w:lang w:val="cy-GB"/>
              </w:rPr>
              <w:t>News</w:t>
            </w:r>
            <w:proofErr w:type="spellEnd"/>
            <w:r w:rsidRPr="00335B58">
              <w:rPr>
                <w:i/>
                <w:sz w:val="18"/>
                <w:szCs w:val="18"/>
                <w:lang w:val="cy-GB"/>
              </w:rPr>
              <w:t xml:space="preserve"> </w:t>
            </w:r>
            <w:proofErr w:type="spellStart"/>
            <w:r w:rsidRPr="00335B58">
              <w:rPr>
                <w:i/>
                <w:sz w:val="18"/>
                <w:szCs w:val="18"/>
                <w:lang w:val="cy-GB"/>
              </w:rPr>
              <w:t>Daily</w:t>
            </w:r>
            <w:proofErr w:type="spellEnd"/>
            <w:r w:rsidRPr="00335B58">
              <w:rPr>
                <w:i/>
                <w:sz w:val="18"/>
                <w:szCs w:val="18"/>
                <w:lang w:val="cy-GB"/>
              </w:rPr>
              <w:t>, Mai 2012)</w:t>
            </w:r>
          </w:p>
          <w:p w14:paraId="4B91F50C" w14:textId="285341D5" w:rsidR="002F1B26" w:rsidRPr="004974B8" w:rsidRDefault="004974B8" w:rsidP="004974B8">
            <w:pPr>
              <w:spacing w:after="120"/>
              <w:jc w:val="left"/>
              <w:rPr>
                <w:szCs w:val="24"/>
              </w:rPr>
            </w:pPr>
            <w:r w:rsidRPr="00335B58">
              <w:rPr>
                <w:szCs w:val="24"/>
                <w:lang w:val="cy-GB"/>
              </w:rPr>
              <w:t xml:space="preserve">Cyflwyniad i </w:t>
            </w:r>
            <w:proofErr w:type="spellStart"/>
            <w:r w:rsidRPr="00335B58">
              <w:rPr>
                <w:szCs w:val="24"/>
                <w:lang w:val="cy-GB"/>
              </w:rPr>
              <w:t>LinkedIn</w:t>
            </w:r>
            <w:proofErr w:type="spellEnd"/>
          </w:p>
          <w:p w14:paraId="25545CA6" w14:textId="4937C866" w:rsidR="002F1B26" w:rsidRPr="004974B8" w:rsidRDefault="004974B8" w:rsidP="00335B58">
            <w:pPr>
              <w:spacing w:after="120"/>
              <w:jc w:val="left"/>
              <w:rPr>
                <w:i/>
                <w:szCs w:val="28"/>
              </w:rPr>
            </w:pPr>
            <w:r w:rsidRPr="00335B58">
              <w:rPr>
                <w:i/>
                <w:szCs w:val="24"/>
                <w:lang w:val="cy-GB"/>
              </w:rPr>
              <w:t xml:space="preserve">Mae’r sesiwn ymarferol hon yn rhoi i fyfyrwyr drosolwg ar </w:t>
            </w:r>
            <w:proofErr w:type="spellStart"/>
            <w:r w:rsidRPr="00335B58">
              <w:rPr>
                <w:i/>
                <w:szCs w:val="24"/>
                <w:lang w:val="cy-GB"/>
              </w:rPr>
              <w:t>LinkedIn</w:t>
            </w:r>
            <w:proofErr w:type="spellEnd"/>
            <w:r w:rsidRPr="00335B58">
              <w:rPr>
                <w:i/>
                <w:szCs w:val="24"/>
                <w:lang w:val="cy-GB"/>
              </w:rPr>
              <w:t xml:space="preserve"> yn gyfrwng defnyddiol a chyngor ar sut i’w ddefnyddio’n effeithiol.</w:t>
            </w:r>
            <w:r w:rsidR="002F1B26" w:rsidRPr="004974B8">
              <w:rPr>
                <w:i/>
                <w:szCs w:val="24"/>
              </w:rPr>
              <w:t xml:space="preserve"> </w:t>
            </w:r>
            <w:r w:rsidRPr="00335B58">
              <w:rPr>
                <w:i/>
                <w:szCs w:val="24"/>
                <w:lang w:val="cy-GB"/>
              </w:rPr>
              <w:t xml:space="preserve">Mae hefyd yn rhoi cyfle i fyfyrwyr greu proffil </w:t>
            </w:r>
            <w:proofErr w:type="spellStart"/>
            <w:r w:rsidRPr="00335B58">
              <w:rPr>
                <w:i/>
                <w:szCs w:val="24"/>
                <w:lang w:val="cy-GB"/>
              </w:rPr>
              <w:t>LinkedIn</w:t>
            </w:r>
            <w:proofErr w:type="spellEnd"/>
            <w:r w:rsidRPr="00335B58">
              <w:rPr>
                <w:i/>
                <w:szCs w:val="24"/>
                <w:lang w:val="cy-GB"/>
              </w:rPr>
              <w:t>, derbyn cyngor a hyd yn oed tynnu llun proffesiynol ar gyfer eu proffil.</w:t>
            </w:r>
          </w:p>
        </w:tc>
      </w:tr>
    </w:tbl>
    <w:p w14:paraId="33ABB841" w14:textId="5DC875BF" w:rsidR="007F7847" w:rsidRPr="002F1B26" w:rsidRDefault="007F7847" w:rsidP="002F1B26">
      <w:pPr>
        <w:spacing w:before="0"/>
        <w:jc w:val="both"/>
        <w:rPr>
          <w:sz w:val="16"/>
          <w:szCs w:val="16"/>
        </w:rPr>
      </w:pPr>
    </w:p>
    <w:tbl>
      <w:tblPr>
        <w:tblStyle w:val="TableGrid"/>
        <w:tblW w:w="10094" w:type="dxa"/>
        <w:tblInd w:w="-176" w:type="dxa"/>
        <w:tblLook w:val="04A0" w:firstRow="1" w:lastRow="0" w:firstColumn="1" w:lastColumn="0" w:noHBand="0" w:noVBand="1"/>
      </w:tblPr>
      <w:tblGrid>
        <w:gridCol w:w="7826"/>
        <w:gridCol w:w="2268"/>
      </w:tblGrid>
      <w:tr w:rsidR="002F1B26" w:rsidRPr="00347B92" w14:paraId="4E7E2466" w14:textId="77777777" w:rsidTr="004974B8">
        <w:tc>
          <w:tcPr>
            <w:tcW w:w="7826" w:type="dxa"/>
            <w:shd w:val="clear" w:color="auto" w:fill="DBE5F1" w:themeFill="accent1" w:themeFillTint="33"/>
          </w:tcPr>
          <w:p w14:paraId="762D4E86" w14:textId="46002C69" w:rsidR="002F1B26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bookmarkStart w:id="7" w:name="_Hlk517440240"/>
            <w:r w:rsidRPr="00335B58">
              <w:rPr>
                <w:b/>
                <w:szCs w:val="24"/>
                <w:lang w:val="cy-GB"/>
              </w:rPr>
              <w:t>Camau y byddaf yn eu cymryd (h.y. ydych chi’n teimlo y gallech chi elwa o unrhyw rai o’r gwasanaethau cymorth uchod?)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432A72AD" w14:textId="20032EA6" w:rsidR="002F1B26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Dyddiad</w:t>
            </w:r>
          </w:p>
        </w:tc>
      </w:tr>
      <w:tr w:rsidR="002F1B26" w14:paraId="38DA4DC9" w14:textId="77777777" w:rsidTr="004974B8">
        <w:tc>
          <w:tcPr>
            <w:tcW w:w="7826" w:type="dxa"/>
          </w:tcPr>
          <w:p w14:paraId="584736D1" w14:textId="59156F75" w:rsidR="002F1B26" w:rsidRPr="004974B8" w:rsidRDefault="004974B8" w:rsidP="00335B58">
            <w:pPr>
              <w:spacing w:before="120" w:after="120"/>
              <w:jc w:val="left"/>
              <w:rPr>
                <w:szCs w:val="24"/>
              </w:rPr>
            </w:pPr>
            <w:r w:rsidRPr="00335B58">
              <w:rPr>
                <w:szCs w:val="24"/>
                <w:lang w:val="cy-GB"/>
              </w:rPr>
              <w:t xml:space="preserve">Wythnos Ymsefydlu – Cyflwyniad i sesiwn </w:t>
            </w:r>
            <w:proofErr w:type="spellStart"/>
            <w:r w:rsidRPr="00335B58">
              <w:rPr>
                <w:szCs w:val="24"/>
                <w:lang w:val="cy-GB"/>
              </w:rPr>
              <w:t>LinkedIn</w:t>
            </w:r>
            <w:proofErr w:type="spellEnd"/>
          </w:p>
        </w:tc>
        <w:tc>
          <w:tcPr>
            <w:tcW w:w="2268" w:type="dxa"/>
          </w:tcPr>
          <w:p w14:paraId="3F0EE0FE" w14:textId="77777777" w:rsidR="002F1B26" w:rsidRDefault="002F1B26" w:rsidP="0026018F">
            <w:pPr>
              <w:spacing w:before="120" w:after="120"/>
              <w:rPr>
                <w:szCs w:val="24"/>
              </w:rPr>
            </w:pPr>
          </w:p>
        </w:tc>
      </w:tr>
      <w:tr w:rsidR="002F1B26" w14:paraId="0FD9B01B" w14:textId="77777777" w:rsidTr="004974B8">
        <w:tc>
          <w:tcPr>
            <w:tcW w:w="7826" w:type="dxa"/>
          </w:tcPr>
          <w:p w14:paraId="29E6E5DF" w14:textId="77777777" w:rsidR="002F1B26" w:rsidRDefault="002F1B26" w:rsidP="007970CD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1A0D6B4A" w14:textId="77777777" w:rsidR="002F1B26" w:rsidRDefault="002F1B26" w:rsidP="0026018F">
            <w:pPr>
              <w:spacing w:before="120" w:after="120"/>
              <w:rPr>
                <w:szCs w:val="24"/>
              </w:rPr>
            </w:pPr>
          </w:p>
        </w:tc>
      </w:tr>
      <w:tr w:rsidR="002F1B26" w14:paraId="41659CA5" w14:textId="77777777" w:rsidTr="004974B8">
        <w:tc>
          <w:tcPr>
            <w:tcW w:w="7826" w:type="dxa"/>
          </w:tcPr>
          <w:p w14:paraId="2D45B475" w14:textId="77777777" w:rsidR="002F1B26" w:rsidRDefault="002F1B26" w:rsidP="007970CD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6628AC44" w14:textId="77777777" w:rsidR="002F1B26" w:rsidRDefault="002F1B26" w:rsidP="0026018F">
            <w:pPr>
              <w:spacing w:before="120" w:after="120"/>
              <w:rPr>
                <w:szCs w:val="24"/>
              </w:rPr>
            </w:pPr>
          </w:p>
        </w:tc>
      </w:tr>
      <w:bookmarkEnd w:id="7"/>
    </w:tbl>
    <w:p w14:paraId="6E59FBF2" w14:textId="23C6E022" w:rsidR="002F1B26" w:rsidRDefault="002F1B26" w:rsidP="002F1B26">
      <w:pPr>
        <w:jc w:val="both"/>
        <w:rPr>
          <w:szCs w:val="24"/>
        </w:rPr>
      </w:pPr>
    </w:p>
    <w:p w14:paraId="5B8BB2D4" w14:textId="4AE045D6" w:rsidR="007F7847" w:rsidRDefault="002F1B26" w:rsidP="002F1B26">
      <w:pPr>
        <w:rPr>
          <w:szCs w:val="24"/>
        </w:rPr>
      </w:pPr>
      <w:r>
        <w:rPr>
          <w:szCs w:val="24"/>
        </w:rPr>
        <w:br w:type="page"/>
      </w:r>
    </w:p>
    <w:p w14:paraId="107C9272" w14:textId="23F45CF4" w:rsidR="00E55A9A" w:rsidRDefault="00E55A9A" w:rsidP="00B96675">
      <w:pPr>
        <w:jc w:val="left"/>
        <w:rPr>
          <w:b/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09ECF82" wp14:editId="4B135869">
                <wp:simplePos x="0" y="0"/>
                <wp:positionH relativeFrom="column">
                  <wp:posOffset>-233680</wp:posOffset>
                </wp:positionH>
                <wp:positionV relativeFrom="paragraph">
                  <wp:posOffset>-78105</wp:posOffset>
                </wp:positionV>
                <wp:extent cx="6467475" cy="762000"/>
                <wp:effectExtent l="0" t="0" r="2857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96CAD4" w14:textId="77777777" w:rsidR="009F270B" w:rsidRDefault="009F270B" w:rsidP="00E55A9A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Personol</w:t>
                            </w:r>
                            <w:proofErr w:type="spellEnd"/>
                          </w:p>
                          <w:p w14:paraId="57000C16" w14:textId="3560C509" w:rsidR="009F270B" w:rsidRPr="00E55A9A" w:rsidRDefault="009F270B" w:rsidP="00E55A9A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Adran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9</w:t>
                            </w:r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>: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Cynnydd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Academaidd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ECF82" id="Rectangle 25" o:spid="_x0000_s1038" style="position:absolute;margin-left:-18.4pt;margin-top:-6.15pt;width:509.25pt;height:60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" fillcolor="#4f81bd [3204]" strokecolor="#243f60 [1604]" strokeweight="2pt">
                <v:textbox>
                  <w:txbxContent>
                    <w:p w14:paraId="2396CAD4" w14:textId="77777777" w:rsidR="009F270B" w:rsidRDefault="009F270B" w:rsidP="00E55A9A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Cynllun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Datblygiad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Personol</w:t>
                      </w:r>
                      <w:proofErr w:type="spellEnd"/>
                    </w:p>
                    <w:p w14:paraId="57000C16" w14:textId="3560C509" w:rsidR="009F270B" w:rsidRPr="00E55A9A" w:rsidRDefault="009F270B" w:rsidP="00E55A9A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Adran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9</w:t>
                      </w:r>
                      <w:r w:rsidRPr="00FF2660">
                        <w:rPr>
                          <w:b/>
                          <w:sz w:val="44"/>
                          <w:szCs w:val="44"/>
                        </w:rPr>
                        <w:t>: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Cynnydd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Academaidd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3B516395" w14:textId="77777777" w:rsidR="00E55A9A" w:rsidRDefault="00E55A9A" w:rsidP="00B96675">
      <w:pPr>
        <w:jc w:val="left"/>
        <w:rPr>
          <w:b/>
          <w:szCs w:val="24"/>
        </w:rPr>
      </w:pPr>
    </w:p>
    <w:p w14:paraId="358E10CD" w14:textId="77777777" w:rsidR="00E55A9A" w:rsidRDefault="00E55A9A" w:rsidP="00B96675">
      <w:pPr>
        <w:jc w:val="left"/>
        <w:rPr>
          <w:b/>
          <w:szCs w:val="24"/>
        </w:rPr>
      </w:pPr>
    </w:p>
    <w:p w14:paraId="4F1332D2" w14:textId="0598CD85" w:rsidR="00E55A9A" w:rsidRDefault="00DD72F0" w:rsidP="00B96675">
      <w:pPr>
        <w:jc w:val="left"/>
        <w:rPr>
          <w:b/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21113E6" wp14:editId="1AAC5A70">
                <wp:simplePos x="0" y="0"/>
                <wp:positionH relativeFrom="column">
                  <wp:posOffset>-214630</wp:posOffset>
                </wp:positionH>
                <wp:positionV relativeFrom="paragraph">
                  <wp:posOffset>134620</wp:posOffset>
                </wp:positionV>
                <wp:extent cx="6438900" cy="2286000"/>
                <wp:effectExtent l="0" t="0" r="1905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2286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16E24B" w14:textId="5A96CB45" w:rsidR="009F270B" w:rsidRPr="00633011" w:rsidRDefault="009F270B" w:rsidP="00DD72F0">
                            <w:pPr>
                              <w:jc w:val="left"/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</w:pPr>
                            <w:r w:rsidRPr="00633011"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  <w:t xml:space="preserve">Rôl y Tiwtor Personol / Blwyddyn </w:t>
                            </w:r>
                          </w:p>
                          <w:p w14:paraId="0CF43DD4" w14:textId="4AB5A098" w:rsidR="009F270B" w:rsidRPr="00633011" w:rsidRDefault="009F270B" w:rsidP="00DD72F0">
                            <w:p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 w:rsidRPr="00633011">
                              <w:rPr>
                                <w:color w:val="1F497D" w:themeColor="text2"/>
                                <w:lang w:val="cy-GB"/>
                              </w:rPr>
                              <w:t xml:space="preserve">Mae rôl y tiwtor personol neu flwyddyn yn cynnwys: </w:t>
                            </w:r>
                          </w:p>
                          <w:p w14:paraId="10F494AF" w14:textId="347E6BBB" w:rsidR="009F270B" w:rsidRPr="00633011" w:rsidRDefault="009F270B" w:rsidP="00DD72F0">
                            <w:p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 w:rsidRPr="00633011">
                              <w:rPr>
                                <w:color w:val="1F497D" w:themeColor="text2"/>
                                <w:lang w:val="cy-GB"/>
                              </w:rPr>
                              <w:t xml:space="preserve">• </w:t>
                            </w: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 xml:space="preserve">cefnogi datblygiad personol, proffesiynol ac academaidd </w:t>
                            </w:r>
                            <w:r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  <w:t xml:space="preserve">cyffredinol </w:t>
                            </w: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>y myfyriwr</w:t>
                            </w:r>
                            <w:r w:rsidRPr="00633011">
                              <w:rPr>
                                <w:color w:val="1F497D" w:themeColor="text2"/>
                                <w:lang w:val="cy-GB"/>
                              </w:rPr>
                              <w:t>;</w:t>
                            </w:r>
                          </w:p>
                          <w:p w14:paraId="11F8A690" w14:textId="1DDBB1F4" w:rsidR="009F270B" w:rsidRPr="00633011" w:rsidRDefault="009F270B" w:rsidP="00DD72F0">
                            <w:p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 w:rsidRPr="00633011">
                              <w:rPr>
                                <w:color w:val="1F497D" w:themeColor="text2"/>
                                <w:lang w:val="cy-GB"/>
                              </w:rPr>
                              <w:t xml:space="preserve">• </w:t>
                            </w: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 xml:space="preserve">gweithio gyda’r myfyriwr mewn partneriaeth; </w:t>
                            </w:r>
                          </w:p>
                          <w:p w14:paraId="0B1AA381" w14:textId="66CC9D0C" w:rsidR="009F270B" w:rsidRPr="00633011" w:rsidRDefault="009F270B" w:rsidP="00DD72F0">
                            <w:p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 w:rsidRPr="00633011">
                              <w:rPr>
                                <w:color w:val="1F497D" w:themeColor="text2"/>
                                <w:lang w:val="cy-GB"/>
                              </w:rPr>
                              <w:t xml:space="preserve">• </w:t>
                            </w: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 xml:space="preserve">gweithio fel ffordd ychwanegol o gyfathrebu mewnol; </w:t>
                            </w:r>
                          </w:p>
                          <w:p w14:paraId="17FF4064" w14:textId="5850DAAC" w:rsidR="009F270B" w:rsidRPr="00633011" w:rsidRDefault="009F270B" w:rsidP="00DD72F0">
                            <w:p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 w:rsidRPr="00633011">
                              <w:rPr>
                                <w:color w:val="1F497D" w:themeColor="text2"/>
                                <w:lang w:val="cy-GB"/>
                              </w:rPr>
                              <w:t xml:space="preserve">• </w:t>
                            </w: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>cysylltu, fel y bo’n briodol, gyda staff eraill sy’n cefnogi’r myfyriwr</w:t>
                            </w:r>
                            <w:r w:rsidRPr="00633011">
                              <w:rPr>
                                <w:color w:val="1F497D" w:themeColor="text2"/>
                                <w:lang w:val="cy-GB"/>
                              </w:rPr>
                              <w:t>;</w:t>
                            </w:r>
                          </w:p>
                          <w:p w14:paraId="0C818D9E" w14:textId="6DBABF17" w:rsidR="009F270B" w:rsidRPr="00633011" w:rsidRDefault="009F270B" w:rsidP="00DD72F0">
                            <w:pPr>
                              <w:jc w:val="lef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 w:rsidRPr="00633011">
                              <w:rPr>
                                <w:color w:val="1F497D" w:themeColor="text2"/>
                                <w:lang w:val="cy-GB"/>
                              </w:rPr>
                              <w:t xml:space="preserve">• </w:t>
                            </w: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>darparu sianel ychwanegol i fyfyrwyr ddarparu adborth a chodi cwestiynau.</w:t>
                            </w:r>
                            <w:r w:rsidRPr="00633011">
                              <w:rPr>
                                <w:color w:val="1F497D" w:themeColor="text2"/>
                                <w:lang w:val="cy-GB"/>
                              </w:rPr>
                              <w:t xml:space="preserve"> </w:t>
                            </w:r>
                          </w:p>
                          <w:p w14:paraId="1BFFCB93" w14:textId="4FD8BB54" w:rsidR="009F270B" w:rsidRPr="00633011" w:rsidRDefault="009F270B" w:rsidP="00DD72F0">
                            <w:pPr>
                              <w:jc w:val="right"/>
                              <w:rPr>
                                <w:color w:val="1F497D" w:themeColor="text2"/>
                                <w:lang w:val="cy-GB"/>
                              </w:rPr>
                            </w:pPr>
                            <w:r w:rsidRPr="00633011">
                              <w:rPr>
                                <w:color w:val="1F497D" w:themeColor="text2"/>
                                <w:lang w:val="cy-GB"/>
                              </w:rPr>
                              <w:t>(</w:t>
                            </w:r>
                            <w:r>
                              <w:rPr>
                                <w:color w:val="1F497D" w:themeColor="text2"/>
                                <w:lang w:val="cy-GB"/>
                              </w:rPr>
                              <w:t>Adran 12.8.1 Llawlyfr Ansawdd Academaidd)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1113E6" id="Rectangle 26" o:spid="_x0000_s1039" style="position:absolute;margin-left:-16.9pt;margin-top:10.6pt;width:507pt;height:180pt;z-index:251673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" fillcolor="#dbe5f1 [660]" strokecolor="#243f60 [1604]" strokeweight="2pt">
                <v:textbox>
                  <w:txbxContent>
                    <w:p w14:paraId="5416E24B" w14:textId="5A96CB45" w:rsidR="009F270B" w:rsidRPr="00633011" w:rsidRDefault="009F270B" w:rsidP="00DD72F0">
                      <w:pPr>
                        <w:jc w:val="left"/>
                        <w:rPr>
                          <w:b/>
                          <w:color w:val="1F497D" w:themeColor="text2"/>
                          <w:lang w:val="cy-GB"/>
                        </w:rPr>
                      </w:pPr>
                      <w:r w:rsidRPr="00633011">
                        <w:rPr>
                          <w:b/>
                          <w:color w:val="1F497D" w:themeColor="text2"/>
                          <w:lang w:val="cy-GB"/>
                        </w:rPr>
                        <w:t xml:space="preserve">Rôl y Tiwtor Personol / Blwyddyn </w:t>
                      </w:r>
                    </w:p>
                    <w:p w14:paraId="0CF43DD4" w14:textId="4AB5A098" w:rsidR="009F270B" w:rsidRPr="00633011" w:rsidRDefault="009F270B" w:rsidP="00DD72F0">
                      <w:p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 w:rsidRPr="00633011">
                        <w:rPr>
                          <w:color w:val="1F497D" w:themeColor="text2"/>
                          <w:lang w:val="cy-GB"/>
                        </w:rPr>
                        <w:t xml:space="preserve">Mae rôl y tiwtor personol neu flwyddyn yn cynnwys: </w:t>
                      </w:r>
                    </w:p>
                    <w:p w14:paraId="10F494AF" w14:textId="347E6BBB" w:rsidR="009F270B" w:rsidRPr="00633011" w:rsidRDefault="009F270B" w:rsidP="00DD72F0">
                      <w:p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 w:rsidRPr="00633011">
                        <w:rPr>
                          <w:color w:val="1F497D" w:themeColor="text2"/>
                          <w:lang w:val="cy-GB"/>
                        </w:rPr>
                        <w:t xml:space="preserve">• </w:t>
                      </w:r>
                      <w:r>
                        <w:rPr>
                          <w:color w:val="1F497D" w:themeColor="text2"/>
                          <w:lang w:val="cy-GB"/>
                        </w:rPr>
                        <w:t xml:space="preserve">cefnogi datblygiad personol, proffesiynol ac academaidd </w:t>
                      </w:r>
                      <w:r>
                        <w:rPr>
                          <w:b/>
                          <w:color w:val="1F497D" w:themeColor="text2"/>
                          <w:lang w:val="cy-GB"/>
                        </w:rPr>
                        <w:t xml:space="preserve">cyffredinol </w:t>
                      </w:r>
                      <w:r>
                        <w:rPr>
                          <w:color w:val="1F497D" w:themeColor="text2"/>
                          <w:lang w:val="cy-GB"/>
                        </w:rPr>
                        <w:t>y myfyriwr</w:t>
                      </w:r>
                      <w:r w:rsidRPr="00633011">
                        <w:rPr>
                          <w:color w:val="1F497D" w:themeColor="text2"/>
                          <w:lang w:val="cy-GB"/>
                        </w:rPr>
                        <w:t>;</w:t>
                      </w:r>
                    </w:p>
                    <w:p w14:paraId="11F8A690" w14:textId="1DDBB1F4" w:rsidR="009F270B" w:rsidRPr="00633011" w:rsidRDefault="009F270B" w:rsidP="00DD72F0">
                      <w:p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 w:rsidRPr="00633011">
                        <w:rPr>
                          <w:color w:val="1F497D" w:themeColor="text2"/>
                          <w:lang w:val="cy-GB"/>
                        </w:rPr>
                        <w:t xml:space="preserve">• </w:t>
                      </w:r>
                      <w:r>
                        <w:rPr>
                          <w:color w:val="1F497D" w:themeColor="text2"/>
                          <w:lang w:val="cy-GB"/>
                        </w:rPr>
                        <w:t xml:space="preserve">gweithio gyda’r myfyriwr mewn partneriaeth; </w:t>
                      </w:r>
                    </w:p>
                    <w:p w14:paraId="0B1AA381" w14:textId="66CC9D0C" w:rsidR="009F270B" w:rsidRPr="00633011" w:rsidRDefault="009F270B" w:rsidP="00DD72F0">
                      <w:p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 w:rsidRPr="00633011">
                        <w:rPr>
                          <w:color w:val="1F497D" w:themeColor="text2"/>
                          <w:lang w:val="cy-GB"/>
                        </w:rPr>
                        <w:t xml:space="preserve">• </w:t>
                      </w:r>
                      <w:r>
                        <w:rPr>
                          <w:color w:val="1F497D" w:themeColor="text2"/>
                          <w:lang w:val="cy-GB"/>
                        </w:rPr>
                        <w:t xml:space="preserve">gweithio fel ffordd ychwanegol o gyfathrebu mewnol; </w:t>
                      </w:r>
                    </w:p>
                    <w:p w14:paraId="17FF4064" w14:textId="5850DAAC" w:rsidR="009F270B" w:rsidRPr="00633011" w:rsidRDefault="009F270B" w:rsidP="00DD72F0">
                      <w:p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 w:rsidRPr="00633011">
                        <w:rPr>
                          <w:color w:val="1F497D" w:themeColor="text2"/>
                          <w:lang w:val="cy-GB"/>
                        </w:rPr>
                        <w:t xml:space="preserve">• </w:t>
                      </w:r>
                      <w:r>
                        <w:rPr>
                          <w:color w:val="1F497D" w:themeColor="text2"/>
                          <w:lang w:val="cy-GB"/>
                        </w:rPr>
                        <w:t>cysylltu, fel y bo’n briodol, gyda staff eraill sy’n cefnogi’r myfyriwr</w:t>
                      </w:r>
                      <w:r w:rsidRPr="00633011">
                        <w:rPr>
                          <w:color w:val="1F497D" w:themeColor="text2"/>
                          <w:lang w:val="cy-GB"/>
                        </w:rPr>
                        <w:t>;</w:t>
                      </w:r>
                    </w:p>
                    <w:p w14:paraId="0C818D9E" w14:textId="6DBABF17" w:rsidR="009F270B" w:rsidRPr="00633011" w:rsidRDefault="009F270B" w:rsidP="00DD72F0">
                      <w:pPr>
                        <w:jc w:val="left"/>
                        <w:rPr>
                          <w:color w:val="1F497D" w:themeColor="text2"/>
                          <w:lang w:val="cy-GB"/>
                        </w:rPr>
                      </w:pPr>
                      <w:r w:rsidRPr="00633011">
                        <w:rPr>
                          <w:color w:val="1F497D" w:themeColor="text2"/>
                          <w:lang w:val="cy-GB"/>
                        </w:rPr>
                        <w:t xml:space="preserve">• </w:t>
                      </w:r>
                      <w:r>
                        <w:rPr>
                          <w:color w:val="1F497D" w:themeColor="text2"/>
                          <w:lang w:val="cy-GB"/>
                        </w:rPr>
                        <w:t>darparu sianel ychwanegol i fyfyrwyr ddarparu adborth a chodi cwestiynau.</w:t>
                      </w:r>
                      <w:r w:rsidRPr="00633011">
                        <w:rPr>
                          <w:color w:val="1F497D" w:themeColor="text2"/>
                          <w:lang w:val="cy-GB"/>
                        </w:rPr>
                        <w:t xml:space="preserve"> </w:t>
                      </w:r>
                    </w:p>
                    <w:p w14:paraId="1BFFCB93" w14:textId="4FD8BB54" w:rsidR="009F270B" w:rsidRPr="00633011" w:rsidRDefault="009F270B" w:rsidP="00DD72F0">
                      <w:pPr>
                        <w:jc w:val="right"/>
                        <w:rPr>
                          <w:color w:val="1F497D" w:themeColor="text2"/>
                          <w:lang w:val="cy-GB"/>
                        </w:rPr>
                      </w:pPr>
                      <w:r w:rsidRPr="00633011">
                        <w:rPr>
                          <w:color w:val="1F497D" w:themeColor="text2"/>
                          <w:lang w:val="cy-GB"/>
                        </w:rPr>
                        <w:t>(</w:t>
                      </w:r>
                      <w:r>
                        <w:rPr>
                          <w:color w:val="1F497D" w:themeColor="text2"/>
                          <w:lang w:val="cy-GB"/>
                        </w:rPr>
                        <w:t>Adran 12.8.1 Llawlyfr Ansawdd Academaidd)</w:t>
                      </w:r>
                    </w:p>
                  </w:txbxContent>
                </v:textbox>
              </v:rect>
            </w:pict>
          </mc:Fallback>
        </mc:AlternateContent>
      </w:r>
    </w:p>
    <w:p w14:paraId="2E5FAB9E" w14:textId="77777777" w:rsidR="00DD72F0" w:rsidRDefault="00DD72F0">
      <w:pPr>
        <w:rPr>
          <w:b/>
          <w:szCs w:val="24"/>
        </w:rPr>
      </w:pPr>
    </w:p>
    <w:p w14:paraId="7EEA300F" w14:textId="77777777" w:rsidR="00DD72F0" w:rsidRDefault="00DD72F0">
      <w:pPr>
        <w:rPr>
          <w:b/>
          <w:szCs w:val="24"/>
        </w:rPr>
      </w:pPr>
    </w:p>
    <w:p w14:paraId="0CC6FD86" w14:textId="77777777" w:rsidR="00DD72F0" w:rsidRDefault="00DD72F0">
      <w:pPr>
        <w:rPr>
          <w:b/>
          <w:szCs w:val="24"/>
        </w:rPr>
      </w:pPr>
    </w:p>
    <w:p w14:paraId="08E78F3D" w14:textId="77777777" w:rsidR="00DD72F0" w:rsidRDefault="00DD72F0">
      <w:pPr>
        <w:rPr>
          <w:b/>
          <w:szCs w:val="24"/>
        </w:rPr>
      </w:pPr>
    </w:p>
    <w:p w14:paraId="5599C747" w14:textId="77777777" w:rsidR="00DD72F0" w:rsidRDefault="00DD72F0">
      <w:pPr>
        <w:rPr>
          <w:b/>
          <w:szCs w:val="24"/>
        </w:rPr>
      </w:pPr>
    </w:p>
    <w:p w14:paraId="2A0590EF" w14:textId="77777777" w:rsidR="00DD72F0" w:rsidRDefault="00DD72F0">
      <w:pPr>
        <w:rPr>
          <w:b/>
          <w:szCs w:val="24"/>
        </w:rPr>
      </w:pPr>
    </w:p>
    <w:p w14:paraId="3B9F0162" w14:textId="77777777" w:rsidR="00DD72F0" w:rsidRDefault="00DD72F0">
      <w:pPr>
        <w:rPr>
          <w:b/>
          <w:szCs w:val="24"/>
        </w:rPr>
      </w:pPr>
    </w:p>
    <w:p w14:paraId="7C2ED88C" w14:textId="77777777" w:rsidR="00DD72F0" w:rsidRDefault="00DD72F0">
      <w:pPr>
        <w:rPr>
          <w:b/>
          <w:szCs w:val="24"/>
        </w:rPr>
      </w:pPr>
    </w:p>
    <w:p w14:paraId="40C93479" w14:textId="644BED0B" w:rsidR="00DD72F0" w:rsidRDefault="00210F50">
      <w:pPr>
        <w:rPr>
          <w:b/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73C03B6" wp14:editId="1834EC56">
                <wp:simplePos x="0" y="0"/>
                <wp:positionH relativeFrom="column">
                  <wp:posOffset>-205105</wp:posOffset>
                </wp:positionH>
                <wp:positionV relativeFrom="paragraph">
                  <wp:posOffset>127000</wp:posOffset>
                </wp:positionV>
                <wp:extent cx="6438900" cy="1666875"/>
                <wp:effectExtent l="0" t="0" r="19050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16668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0D2717" w14:textId="5809F74C" w:rsidR="009F270B" w:rsidRPr="001016E8" w:rsidRDefault="009F270B" w:rsidP="001016E8">
                            <w:pPr>
                              <w:ind w:left="-142" w:hanging="425"/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</w:pPr>
                            <w:r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  <w:t xml:space="preserve">  </w:t>
                            </w:r>
                            <w:r w:rsidRPr="001016E8"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  <w:t>Fodd bynnag, os oes gennych gwestiy</w:t>
                            </w:r>
                            <w:r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  <w:t>n</w:t>
                            </w:r>
                            <w:r w:rsidRPr="001016E8"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  <w:t xml:space="preserve">au neu os hoffech gyngor ynghylch Modwl neu Aseiniad penodol fe ddylech gysylltu â Darlithydd y Modwl drwy’r Fforwm ar y dudalen Modwl perthnasol ar </w:t>
                            </w:r>
                            <w:proofErr w:type="spellStart"/>
                            <w:r w:rsidRPr="001016E8"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  <w:t>Moodle</w:t>
                            </w:r>
                            <w:proofErr w:type="spellEnd"/>
                            <w:r w:rsidRPr="001016E8"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  <w:t xml:space="preserve">. </w:t>
                            </w:r>
                          </w:p>
                          <w:p w14:paraId="7544CE0A" w14:textId="36C3BC43" w:rsidR="009F270B" w:rsidRPr="001016E8" w:rsidRDefault="009F270B" w:rsidP="007970CD">
                            <w:pPr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</w:pPr>
                            <w:r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  <w:t xml:space="preserve">Yn ei hanfod, adran Cwestiynau Cyffredin yw’r Fforwm sy’n caniatáu i bob myfyriwr weld y cwestiynau a’r atebion ar gyfer y Modwl hwnnw. </w:t>
                            </w:r>
                          </w:p>
                          <w:p w14:paraId="53A1FDC5" w14:textId="16A6F895" w:rsidR="009F270B" w:rsidRPr="007970CD" w:rsidRDefault="009F270B" w:rsidP="007970CD">
                            <w:pPr>
                              <w:rPr>
                                <w:b/>
                                <w:color w:val="1F497D" w:themeColor="text2"/>
                              </w:rPr>
                            </w:pPr>
                            <w:r>
                              <w:rPr>
                                <w:b/>
                                <w:color w:val="1F497D" w:themeColor="text2"/>
                                <w:lang w:val="cy-GB"/>
                              </w:rPr>
                              <w:t>Gall eich Tiwtor Personol ddangos i chi sut i wneud hyn ar y cychwyn ond eich cyfrifoldeb chi yw cysylltu drwy’r Fforwm priodol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3C03B6" id="Rectangle 27" o:spid="_x0000_s1040" style="position:absolute;left:0;text-align:left;margin-left:-16.15pt;margin-top:10pt;width:507pt;height:131.25pt;z-index:251676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" fillcolor="#dbe5f1 [660]" strokecolor="#243f60 [1604]" strokeweight="2pt">
                <v:textbox>
                  <w:txbxContent>
                    <w:p w14:paraId="5E0D2717" w14:textId="5809F74C" w:rsidR="009F270B" w:rsidRPr="001016E8" w:rsidRDefault="009F270B" w:rsidP="001016E8">
                      <w:pPr>
                        <w:ind w:left="-142" w:hanging="425"/>
                        <w:rPr>
                          <w:b/>
                          <w:color w:val="1F497D" w:themeColor="text2"/>
                          <w:lang w:val="cy-GB"/>
                        </w:rPr>
                      </w:pPr>
                      <w:r>
                        <w:rPr>
                          <w:b/>
                          <w:color w:val="1F497D" w:themeColor="text2"/>
                          <w:lang w:val="cy-GB"/>
                        </w:rPr>
                        <w:t xml:space="preserve">  </w:t>
                      </w:r>
                      <w:r w:rsidRPr="001016E8">
                        <w:rPr>
                          <w:b/>
                          <w:color w:val="1F497D" w:themeColor="text2"/>
                          <w:lang w:val="cy-GB"/>
                        </w:rPr>
                        <w:t>Fodd bynnag, os oes gennych gwestiy</w:t>
                      </w:r>
                      <w:r>
                        <w:rPr>
                          <w:b/>
                          <w:color w:val="1F497D" w:themeColor="text2"/>
                          <w:lang w:val="cy-GB"/>
                        </w:rPr>
                        <w:t>n</w:t>
                      </w:r>
                      <w:r w:rsidRPr="001016E8">
                        <w:rPr>
                          <w:b/>
                          <w:color w:val="1F497D" w:themeColor="text2"/>
                          <w:lang w:val="cy-GB"/>
                        </w:rPr>
                        <w:t xml:space="preserve">au neu os hoffech gyngor ynghylch Modwl neu Aseiniad penodol fe ddylech gysylltu â Darlithydd y Modwl drwy’r Fforwm ar y dudalen Modwl perthnasol ar </w:t>
                      </w:r>
                      <w:proofErr w:type="spellStart"/>
                      <w:r w:rsidRPr="001016E8">
                        <w:rPr>
                          <w:b/>
                          <w:color w:val="1F497D" w:themeColor="text2"/>
                          <w:lang w:val="cy-GB"/>
                        </w:rPr>
                        <w:t>Moodle</w:t>
                      </w:r>
                      <w:proofErr w:type="spellEnd"/>
                      <w:r w:rsidRPr="001016E8">
                        <w:rPr>
                          <w:b/>
                          <w:color w:val="1F497D" w:themeColor="text2"/>
                          <w:lang w:val="cy-GB"/>
                        </w:rPr>
                        <w:t xml:space="preserve">. </w:t>
                      </w:r>
                    </w:p>
                    <w:p w14:paraId="7544CE0A" w14:textId="36C3BC43" w:rsidR="009F270B" w:rsidRPr="001016E8" w:rsidRDefault="009F270B" w:rsidP="007970CD">
                      <w:pPr>
                        <w:rPr>
                          <w:b/>
                          <w:color w:val="1F497D" w:themeColor="text2"/>
                          <w:lang w:val="cy-GB"/>
                        </w:rPr>
                      </w:pPr>
                      <w:r>
                        <w:rPr>
                          <w:b/>
                          <w:color w:val="1F497D" w:themeColor="text2"/>
                          <w:lang w:val="cy-GB"/>
                        </w:rPr>
                        <w:t xml:space="preserve">Yn ei hanfod, adran Cwestiynau Cyffredin yw’r Fforwm sy’n caniatáu i bob myfyriwr weld y cwestiynau a’r atebion ar gyfer y Modwl hwnnw. </w:t>
                      </w:r>
                    </w:p>
                    <w:p w14:paraId="53A1FDC5" w14:textId="16A6F895" w:rsidR="009F270B" w:rsidRPr="007970CD" w:rsidRDefault="009F270B" w:rsidP="007970CD">
                      <w:pPr>
                        <w:rPr>
                          <w:b/>
                          <w:color w:val="1F497D" w:themeColor="text2"/>
                        </w:rPr>
                      </w:pPr>
                      <w:r>
                        <w:rPr>
                          <w:b/>
                          <w:color w:val="1F497D" w:themeColor="text2"/>
                          <w:lang w:val="cy-GB"/>
                        </w:rPr>
                        <w:t>Gall eich Tiwtor Personol ddangos i chi sut i wneud hyn ar y cychwyn ond eich cyfrifoldeb chi yw cysylltu drwy’r Fforwm priodol</w:t>
                      </w:r>
                    </w:p>
                  </w:txbxContent>
                </v:textbox>
              </v:rect>
            </w:pict>
          </mc:Fallback>
        </mc:AlternateContent>
      </w:r>
    </w:p>
    <w:p w14:paraId="42D8D49F" w14:textId="5EE68581" w:rsidR="00DD72F0" w:rsidRDefault="00DD72F0">
      <w:pPr>
        <w:rPr>
          <w:b/>
          <w:szCs w:val="24"/>
        </w:rPr>
      </w:pPr>
    </w:p>
    <w:p w14:paraId="22ED8BE5" w14:textId="75088E67" w:rsidR="00DD72F0" w:rsidRDefault="00DD72F0">
      <w:pPr>
        <w:rPr>
          <w:b/>
          <w:szCs w:val="24"/>
        </w:rPr>
      </w:pPr>
    </w:p>
    <w:p w14:paraId="7835FA4E" w14:textId="77777777" w:rsidR="00DD72F0" w:rsidRDefault="00DD72F0">
      <w:pPr>
        <w:rPr>
          <w:b/>
          <w:szCs w:val="24"/>
        </w:rPr>
      </w:pPr>
    </w:p>
    <w:p w14:paraId="5EED7CB9" w14:textId="77777777" w:rsidR="00DD72F0" w:rsidRDefault="00DD72F0">
      <w:pPr>
        <w:rPr>
          <w:b/>
          <w:szCs w:val="24"/>
        </w:rPr>
      </w:pPr>
    </w:p>
    <w:p w14:paraId="62B11DB9" w14:textId="77777777" w:rsidR="00DD72F0" w:rsidRDefault="00DD72F0">
      <w:pPr>
        <w:rPr>
          <w:b/>
          <w:szCs w:val="24"/>
        </w:rPr>
      </w:pPr>
    </w:p>
    <w:p w14:paraId="64E53E30" w14:textId="77777777" w:rsidR="00DD72F0" w:rsidRDefault="00DD72F0">
      <w:pPr>
        <w:rPr>
          <w:b/>
          <w:szCs w:val="24"/>
        </w:rPr>
      </w:pPr>
    </w:p>
    <w:tbl>
      <w:tblPr>
        <w:tblStyle w:val="TableGrid"/>
        <w:tblW w:w="10094" w:type="dxa"/>
        <w:tblInd w:w="-176" w:type="dxa"/>
        <w:tblLook w:val="04A0" w:firstRow="1" w:lastRow="0" w:firstColumn="1" w:lastColumn="0" w:noHBand="0" w:noVBand="1"/>
      </w:tblPr>
      <w:tblGrid>
        <w:gridCol w:w="7826"/>
        <w:gridCol w:w="2268"/>
      </w:tblGrid>
      <w:tr w:rsidR="007970CD" w:rsidRPr="00347B92" w14:paraId="0545E42F" w14:textId="77777777" w:rsidTr="004974B8">
        <w:tc>
          <w:tcPr>
            <w:tcW w:w="7826" w:type="dxa"/>
            <w:shd w:val="clear" w:color="auto" w:fill="DBE5F1" w:themeFill="accent1" w:themeFillTint="33"/>
          </w:tcPr>
          <w:p w14:paraId="46243004" w14:textId="0E039C4F" w:rsidR="007970CD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Camau y byddaf yn eu cymryd (e.e. pan fyddwch yn defnyddio’r Fforwm Modwl)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14:paraId="7552D1C2" w14:textId="24E5E042" w:rsidR="007970CD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Dyddiad</w:t>
            </w:r>
          </w:p>
        </w:tc>
      </w:tr>
      <w:tr w:rsidR="007970CD" w14:paraId="4A4E2F95" w14:textId="77777777" w:rsidTr="004974B8">
        <w:tc>
          <w:tcPr>
            <w:tcW w:w="7826" w:type="dxa"/>
          </w:tcPr>
          <w:p w14:paraId="654F9758" w14:textId="76BEB9F2" w:rsidR="007970CD" w:rsidRDefault="007970CD" w:rsidP="0026018F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396DF49E" w14:textId="77777777" w:rsidR="007970CD" w:rsidRDefault="007970CD" w:rsidP="0026018F">
            <w:pPr>
              <w:spacing w:before="120" w:after="120"/>
              <w:rPr>
                <w:szCs w:val="24"/>
              </w:rPr>
            </w:pPr>
          </w:p>
        </w:tc>
      </w:tr>
      <w:tr w:rsidR="007970CD" w14:paraId="1A0CE78E" w14:textId="77777777" w:rsidTr="004974B8">
        <w:tc>
          <w:tcPr>
            <w:tcW w:w="7826" w:type="dxa"/>
          </w:tcPr>
          <w:p w14:paraId="34844D55" w14:textId="77777777" w:rsidR="007970CD" w:rsidRDefault="007970CD" w:rsidP="007970CD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5297866D" w14:textId="77777777" w:rsidR="007970CD" w:rsidRDefault="007970CD" w:rsidP="0026018F">
            <w:pPr>
              <w:spacing w:before="120" w:after="120"/>
              <w:rPr>
                <w:szCs w:val="24"/>
              </w:rPr>
            </w:pPr>
          </w:p>
        </w:tc>
      </w:tr>
      <w:tr w:rsidR="007970CD" w14:paraId="65FB5A29" w14:textId="77777777" w:rsidTr="004974B8">
        <w:tc>
          <w:tcPr>
            <w:tcW w:w="7826" w:type="dxa"/>
          </w:tcPr>
          <w:p w14:paraId="7C1BF1E6" w14:textId="77777777" w:rsidR="007970CD" w:rsidRDefault="007970CD" w:rsidP="007970CD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571BF10D" w14:textId="77777777" w:rsidR="007970CD" w:rsidRDefault="007970CD" w:rsidP="0026018F">
            <w:pPr>
              <w:spacing w:before="120" w:after="120"/>
              <w:rPr>
                <w:szCs w:val="24"/>
              </w:rPr>
            </w:pPr>
          </w:p>
        </w:tc>
      </w:tr>
      <w:tr w:rsidR="007970CD" w14:paraId="1064367D" w14:textId="77777777" w:rsidTr="004974B8">
        <w:tc>
          <w:tcPr>
            <w:tcW w:w="7826" w:type="dxa"/>
          </w:tcPr>
          <w:p w14:paraId="55EF32EE" w14:textId="77777777" w:rsidR="007970CD" w:rsidRDefault="007970CD" w:rsidP="007970CD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5481BE09" w14:textId="77777777" w:rsidR="007970CD" w:rsidRDefault="007970CD" w:rsidP="007970CD">
            <w:pPr>
              <w:spacing w:before="120" w:after="120"/>
              <w:rPr>
                <w:szCs w:val="24"/>
              </w:rPr>
            </w:pPr>
          </w:p>
        </w:tc>
      </w:tr>
      <w:tr w:rsidR="007970CD" w14:paraId="07AF11FC" w14:textId="77777777" w:rsidTr="004974B8">
        <w:tc>
          <w:tcPr>
            <w:tcW w:w="7826" w:type="dxa"/>
          </w:tcPr>
          <w:p w14:paraId="63654233" w14:textId="77777777" w:rsidR="007970CD" w:rsidRDefault="007970CD" w:rsidP="007970CD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3EA98062" w14:textId="77777777" w:rsidR="007970CD" w:rsidRDefault="007970CD" w:rsidP="007970CD">
            <w:pPr>
              <w:spacing w:before="120" w:after="120"/>
              <w:rPr>
                <w:szCs w:val="24"/>
              </w:rPr>
            </w:pPr>
          </w:p>
        </w:tc>
      </w:tr>
      <w:tr w:rsidR="007970CD" w14:paraId="5EB439B1" w14:textId="77777777" w:rsidTr="004974B8">
        <w:tc>
          <w:tcPr>
            <w:tcW w:w="7826" w:type="dxa"/>
          </w:tcPr>
          <w:p w14:paraId="481769EC" w14:textId="77777777" w:rsidR="007970CD" w:rsidRDefault="007970CD" w:rsidP="007970CD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268" w:type="dxa"/>
          </w:tcPr>
          <w:p w14:paraId="4547632B" w14:textId="77777777" w:rsidR="007970CD" w:rsidRDefault="007970CD" w:rsidP="007970CD">
            <w:pPr>
              <w:spacing w:before="120" w:after="120"/>
              <w:rPr>
                <w:szCs w:val="24"/>
              </w:rPr>
            </w:pPr>
          </w:p>
        </w:tc>
      </w:tr>
    </w:tbl>
    <w:p w14:paraId="270F5C93" w14:textId="77777777" w:rsidR="00DD72F0" w:rsidRDefault="00DD72F0">
      <w:pPr>
        <w:rPr>
          <w:b/>
          <w:szCs w:val="24"/>
        </w:rPr>
      </w:pPr>
    </w:p>
    <w:p w14:paraId="47575566" w14:textId="76839031" w:rsidR="007970CD" w:rsidRDefault="007970CD">
      <w:pPr>
        <w:rPr>
          <w:b/>
          <w:szCs w:val="24"/>
        </w:rPr>
      </w:pPr>
      <w:r>
        <w:rPr>
          <w:b/>
          <w:szCs w:val="24"/>
        </w:rPr>
        <w:br w:type="page"/>
      </w:r>
    </w:p>
    <w:p w14:paraId="303F93B3" w14:textId="1FCB4985" w:rsidR="00DD72F0" w:rsidRDefault="007970CD">
      <w:pPr>
        <w:rPr>
          <w:b/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54D0255E" wp14:editId="6E8B68C0">
                <wp:simplePos x="0" y="0"/>
                <wp:positionH relativeFrom="column">
                  <wp:posOffset>-114300</wp:posOffset>
                </wp:positionH>
                <wp:positionV relativeFrom="paragraph">
                  <wp:posOffset>-200025</wp:posOffset>
                </wp:positionV>
                <wp:extent cx="6467475" cy="762000"/>
                <wp:effectExtent l="0" t="0" r="28575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7620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D601D8" w14:textId="2C7935C9" w:rsidR="009F270B" w:rsidRDefault="009F270B" w:rsidP="007970CD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Personol</w:t>
                            </w:r>
                            <w:proofErr w:type="spellEnd"/>
                          </w:p>
                          <w:p w14:paraId="05118055" w14:textId="349D85BF" w:rsidR="009F270B" w:rsidRPr="00E55A9A" w:rsidRDefault="009F270B" w:rsidP="007970CD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Adran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10</w:t>
                            </w:r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>: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Gwirfoddoli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0255E" id="Rectangle 28" o:spid="_x0000_s1041" style="position:absolute;left:0;text-align:left;margin-left:-9pt;margin-top:-15.75pt;width:509.25pt;height:60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" fillcolor="#548dd4 [1951]" strokecolor="#243f60 [1604]" strokeweight="2pt">
                <v:textbox>
                  <w:txbxContent>
                    <w:p w14:paraId="38D601D8" w14:textId="2C7935C9" w:rsidR="009F270B" w:rsidRDefault="009F270B" w:rsidP="007970CD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Cynllun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Datblygiad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Personol</w:t>
                      </w:r>
                      <w:proofErr w:type="spellEnd"/>
                    </w:p>
                    <w:p w14:paraId="05118055" w14:textId="349D85BF" w:rsidR="009F270B" w:rsidRPr="00E55A9A" w:rsidRDefault="009F270B" w:rsidP="007970CD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Adran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10</w:t>
                      </w:r>
                      <w:r w:rsidRPr="00FF2660">
                        <w:rPr>
                          <w:b/>
                          <w:sz w:val="44"/>
                          <w:szCs w:val="44"/>
                        </w:rPr>
                        <w:t>: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Gwirfoddoli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08422B53" w14:textId="77777777" w:rsidR="00DD72F0" w:rsidRDefault="00DD72F0">
      <w:pPr>
        <w:rPr>
          <w:b/>
          <w:szCs w:val="24"/>
        </w:rPr>
      </w:pPr>
    </w:p>
    <w:p w14:paraId="6CCD0F98" w14:textId="20A47672" w:rsidR="007970CD" w:rsidRDefault="008F3D86">
      <w:pPr>
        <w:rPr>
          <w:b/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0B87D0ED" wp14:editId="6720EDE7">
                <wp:simplePos x="0" y="0"/>
                <wp:positionH relativeFrom="column">
                  <wp:posOffset>-90805</wp:posOffset>
                </wp:positionH>
                <wp:positionV relativeFrom="paragraph">
                  <wp:posOffset>234950</wp:posOffset>
                </wp:positionV>
                <wp:extent cx="6438900" cy="3695700"/>
                <wp:effectExtent l="0" t="0" r="1905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3695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EFD8A5" w14:textId="7BF4E7BA" w:rsidR="009F270B" w:rsidRPr="000964A0" w:rsidRDefault="009F270B" w:rsidP="008F3D86">
                            <w:pPr>
                              <w:jc w:val="left"/>
                              <w:rPr>
                                <w:b/>
                                <w:color w:val="0F243E" w:themeColor="text2" w:themeShade="80"/>
                                <w:lang w:val="cy-GB"/>
                              </w:rPr>
                            </w:pPr>
                            <w:r w:rsidRPr="000964A0">
                              <w:rPr>
                                <w:b/>
                                <w:color w:val="0F243E" w:themeColor="text2" w:themeShade="80"/>
                                <w:lang w:val="cy-GB"/>
                              </w:rPr>
                              <w:t>Pam gwirfoddoli?</w:t>
                            </w:r>
                          </w:p>
                          <w:p w14:paraId="2C56F228" w14:textId="2C1EADA1" w:rsidR="009F270B" w:rsidRPr="000964A0" w:rsidRDefault="009F270B" w:rsidP="008F3D8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left"/>
                              <w:rPr>
                                <w:color w:val="0F243E" w:themeColor="text2" w:themeShade="80"/>
                                <w:lang w:val="cy-GB"/>
                              </w:rPr>
                            </w:pPr>
                            <w:r w:rsidRPr="000964A0">
                              <w:rPr>
                                <w:color w:val="0F243E" w:themeColor="text2" w:themeShade="80"/>
                                <w:lang w:val="cy-GB"/>
                              </w:rPr>
                              <w:t>Trwy wirfoddoli, hyd yn oed os yw hynny ond am gwpl o oriau’r wythnos, gallech gynyddu e</w:t>
                            </w:r>
                            <w:r w:rsidR="00606C2D">
                              <w:rPr>
                                <w:color w:val="0F243E" w:themeColor="text2" w:themeShade="80"/>
                                <w:lang w:val="cy-GB"/>
                              </w:rPr>
                              <w:t>ich rhagolygon gwaith a chynyddu</w:t>
                            </w:r>
                            <w:r w:rsidRPr="000964A0">
                              <w:rPr>
                                <w:color w:val="0F243E" w:themeColor="text2" w:themeShade="80"/>
                                <w:lang w:val="cy-GB"/>
                              </w:rPr>
                              <w:t xml:space="preserve"> eich sgiliau. </w:t>
                            </w:r>
                          </w:p>
                          <w:p w14:paraId="1E94B58F" w14:textId="6E0AC079" w:rsidR="009F270B" w:rsidRPr="000964A0" w:rsidRDefault="009F270B" w:rsidP="008F3D8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left"/>
                              <w:rPr>
                                <w:color w:val="0F243E" w:themeColor="text2" w:themeShade="80"/>
                                <w:lang w:val="cy-GB"/>
                              </w:rPr>
                            </w:pPr>
                            <w:r>
                              <w:rPr>
                                <w:color w:val="0F243E" w:themeColor="text2" w:themeShade="80"/>
                                <w:lang w:val="cy-GB"/>
                              </w:rPr>
                              <w:t>Mae cofnodi cyfnod o waith gwirfoddol yn edrych yn wych ar eich CV. Bydd llawer o bobl yn rhoi gwir werth i’r ffaith eich bod wedi gwneud rhywbeth gwerth chweil yn eich amser rhydd.</w:t>
                            </w:r>
                          </w:p>
                          <w:p w14:paraId="4A05FE4C" w14:textId="61F5BB9C" w:rsidR="009F270B" w:rsidRPr="000964A0" w:rsidRDefault="009F270B" w:rsidP="008F3D8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left"/>
                              <w:rPr>
                                <w:color w:val="0F243E" w:themeColor="text2" w:themeShade="80"/>
                                <w:lang w:val="cy-GB"/>
                              </w:rPr>
                            </w:pPr>
                            <w:r>
                              <w:rPr>
                                <w:color w:val="0F243E" w:themeColor="text2" w:themeShade="80"/>
                                <w:lang w:val="cy-GB"/>
                              </w:rPr>
                              <w:t>Gall gwirfoddoli eich helpu i wella’ch hunan-fri a’ch hunan-hyder wrth ichi ddysgu sgiliau newydd, cwrdd â phobl newydd a datblygu diddordebau newydd.</w:t>
                            </w:r>
                          </w:p>
                          <w:p w14:paraId="71FE2DBC" w14:textId="616AF8BA" w:rsidR="009F270B" w:rsidRPr="000964A0" w:rsidRDefault="009F270B" w:rsidP="008F3D8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left"/>
                              <w:rPr>
                                <w:color w:val="0F243E" w:themeColor="text2" w:themeShade="80"/>
                                <w:lang w:val="cy-GB"/>
                              </w:rPr>
                            </w:pPr>
                            <w:r>
                              <w:rPr>
                                <w:color w:val="0F243E" w:themeColor="text2" w:themeShade="80"/>
                                <w:lang w:val="cy-GB"/>
                              </w:rPr>
                              <w:t xml:space="preserve">Mae bod yn wirfoddolwr yn foddhaus. Yn aml, mae gwirfoddolwyr yn teimlo’n dda am ‘roi rhywbeth yn ôl’ i gymdeithas drwy helpu eraill. </w:t>
                            </w:r>
                          </w:p>
                          <w:p w14:paraId="4F8A7489" w14:textId="5C14D5BF" w:rsidR="009F270B" w:rsidRPr="000964A0" w:rsidRDefault="009F270B" w:rsidP="008F3D8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left"/>
                              <w:rPr>
                                <w:color w:val="0F243E" w:themeColor="text2" w:themeShade="80"/>
                                <w:lang w:val="cy-GB"/>
                              </w:rPr>
                            </w:pPr>
                            <w:r>
                              <w:rPr>
                                <w:color w:val="0F243E" w:themeColor="text2" w:themeShade="80"/>
                                <w:lang w:val="cy-GB"/>
                              </w:rPr>
                              <w:t xml:space="preserve">Mae ar elusennau a grwpiau cymunedol angen gwirfoddolwyr o hyd i’w helpu i wella bywydau pobl eraill. </w:t>
                            </w:r>
                          </w:p>
                          <w:p w14:paraId="0DA587A3" w14:textId="76F81173" w:rsidR="009F270B" w:rsidRPr="000964A0" w:rsidRDefault="009F270B" w:rsidP="008F3D8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left"/>
                              <w:rPr>
                                <w:color w:val="0F243E" w:themeColor="text2" w:themeShade="80"/>
                                <w:lang w:val="cy-GB"/>
                              </w:rPr>
                            </w:pPr>
                            <w:r>
                              <w:rPr>
                                <w:color w:val="0F243E" w:themeColor="text2" w:themeShade="80"/>
                                <w:lang w:val="cy-GB"/>
                              </w:rPr>
                              <w:t>Efallai eich bod wedi cyrraedd pwynt yn eich bywyd lle hoffech chithau ‘roi rhywbeth yn ôl’ i’ch cymuned – neu rannu eich sgiliau. Mae rhai pobl hyd yn oed yn sbarduno gyrfa gwbl newydd iddyn nhw eu hunain.</w:t>
                            </w:r>
                          </w:p>
                          <w:p w14:paraId="22511FDB" w14:textId="082DE43E" w:rsidR="009F270B" w:rsidRPr="000964A0" w:rsidRDefault="009F270B" w:rsidP="008F3D8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left"/>
                              <w:rPr>
                                <w:color w:val="0F243E" w:themeColor="text2" w:themeShade="80"/>
                                <w:lang w:val="cy-GB"/>
                              </w:rPr>
                            </w:pPr>
                            <w:r>
                              <w:rPr>
                                <w:color w:val="0F243E" w:themeColor="text2" w:themeShade="80"/>
                                <w:lang w:val="cy-GB"/>
                              </w:rPr>
                              <w:t>Gall gwirfo</w:t>
                            </w:r>
                            <w:r w:rsidR="00606C2D">
                              <w:rPr>
                                <w:color w:val="0F243E" w:themeColor="text2" w:themeShade="80"/>
                                <w:lang w:val="cy-GB"/>
                              </w:rPr>
                              <w:t>ddoli fod yn ffordd dda i dreulio</w:t>
                            </w:r>
                            <w:r>
                              <w:rPr>
                                <w:color w:val="0F243E" w:themeColor="text2" w:themeShade="80"/>
                                <w:lang w:val="cy-GB"/>
                              </w:rPr>
                              <w:t xml:space="preserve"> rhan o’ch blwyddyn i ffwrdd.</w:t>
                            </w:r>
                          </w:p>
                          <w:p w14:paraId="3113AE38" w14:textId="07D5AD99" w:rsidR="009F270B" w:rsidRPr="000964A0" w:rsidRDefault="009F270B" w:rsidP="008F3D8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left"/>
                              <w:rPr>
                                <w:color w:val="0F243E" w:themeColor="text2" w:themeShade="80"/>
                                <w:lang w:val="cy-GB"/>
                              </w:rPr>
                            </w:pPr>
                            <w:r>
                              <w:rPr>
                                <w:color w:val="0F243E" w:themeColor="text2" w:themeShade="80"/>
                                <w:lang w:val="cy-GB"/>
                              </w:rPr>
                              <w:t>Gall gwirfoddoli eich helpu i gael sgiliau a phrofiad angenrheidiol a phenderfynu beth yr hoffech ei wneud ar ôl i chi raddio.</w:t>
                            </w:r>
                          </w:p>
                          <w:p w14:paraId="7EA75DB1" w14:textId="4558674F" w:rsidR="009F270B" w:rsidRPr="00763F50" w:rsidRDefault="009F270B" w:rsidP="008F3D86">
                            <w:pPr>
                              <w:spacing w:before="0"/>
                              <w:jc w:val="right"/>
                              <w:rPr>
                                <w:b/>
                                <w:color w:val="0F243E" w:themeColor="text2" w:themeShade="80"/>
                              </w:rPr>
                            </w:pPr>
                            <w:r>
                              <w:rPr>
                                <w:b/>
                                <w:color w:val="0F243E" w:themeColor="text2" w:themeShade="80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b/>
                                <w:color w:val="0F243E" w:themeColor="text2" w:themeShade="80"/>
                              </w:rPr>
                              <w:t>Gyrfa</w:t>
                            </w:r>
                            <w:proofErr w:type="spellEnd"/>
                            <w:r>
                              <w:rPr>
                                <w:b/>
                                <w:color w:val="0F243E" w:themeColor="text2" w:themeShade="8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F243E" w:themeColor="text2" w:themeShade="80"/>
                              </w:rPr>
                              <w:t>Cymru</w:t>
                            </w:r>
                            <w:proofErr w:type="spellEnd"/>
                            <w:r w:rsidRPr="00763F50">
                              <w:rPr>
                                <w:b/>
                                <w:color w:val="0F243E" w:themeColor="text2" w:themeShade="8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87D0ED" id="Rectangle 29" o:spid="_x0000_s1042" style="position:absolute;left:0;text-align:left;margin-left:-7.15pt;margin-top:18.5pt;width:507pt;height:291pt;z-index:25167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" fillcolor="#b8cce4 [1300]" strokecolor="#243f60 [1604]" strokeweight="2pt">
                <v:textbox>
                  <w:txbxContent>
                    <w:p w14:paraId="20EFD8A5" w14:textId="7BF4E7BA" w:rsidR="009F270B" w:rsidRPr="000964A0" w:rsidRDefault="009F270B" w:rsidP="008F3D86">
                      <w:pPr>
                        <w:jc w:val="left"/>
                        <w:rPr>
                          <w:b/>
                          <w:color w:val="0F243E" w:themeColor="text2" w:themeShade="80"/>
                          <w:lang w:val="cy-GB"/>
                        </w:rPr>
                      </w:pPr>
                      <w:r w:rsidRPr="000964A0">
                        <w:rPr>
                          <w:b/>
                          <w:color w:val="0F243E" w:themeColor="text2" w:themeShade="80"/>
                          <w:lang w:val="cy-GB"/>
                        </w:rPr>
                        <w:t>Pam gwirfoddoli?</w:t>
                      </w:r>
                    </w:p>
                    <w:p w14:paraId="2C56F228" w14:textId="2C1EADA1" w:rsidR="009F270B" w:rsidRPr="000964A0" w:rsidRDefault="009F270B" w:rsidP="008F3D8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left"/>
                        <w:rPr>
                          <w:color w:val="0F243E" w:themeColor="text2" w:themeShade="80"/>
                          <w:lang w:val="cy-GB"/>
                        </w:rPr>
                      </w:pPr>
                      <w:r w:rsidRPr="000964A0">
                        <w:rPr>
                          <w:color w:val="0F243E" w:themeColor="text2" w:themeShade="80"/>
                          <w:lang w:val="cy-GB"/>
                        </w:rPr>
                        <w:t>Trwy wirfoddoli, hyd yn oed os yw hynny ond am gwpl o oriau’r wythnos, gallech gynyddu e</w:t>
                      </w:r>
                      <w:r w:rsidR="00606C2D">
                        <w:rPr>
                          <w:color w:val="0F243E" w:themeColor="text2" w:themeShade="80"/>
                          <w:lang w:val="cy-GB"/>
                        </w:rPr>
                        <w:t>ich rhagolygon gwaith a chynyddu</w:t>
                      </w:r>
                      <w:r w:rsidRPr="000964A0">
                        <w:rPr>
                          <w:color w:val="0F243E" w:themeColor="text2" w:themeShade="80"/>
                          <w:lang w:val="cy-GB"/>
                        </w:rPr>
                        <w:t xml:space="preserve"> eich sgiliau. </w:t>
                      </w:r>
                    </w:p>
                    <w:p w14:paraId="1E94B58F" w14:textId="6E0AC079" w:rsidR="009F270B" w:rsidRPr="000964A0" w:rsidRDefault="009F270B" w:rsidP="008F3D8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left"/>
                        <w:rPr>
                          <w:color w:val="0F243E" w:themeColor="text2" w:themeShade="80"/>
                          <w:lang w:val="cy-GB"/>
                        </w:rPr>
                      </w:pPr>
                      <w:r>
                        <w:rPr>
                          <w:color w:val="0F243E" w:themeColor="text2" w:themeShade="80"/>
                          <w:lang w:val="cy-GB"/>
                        </w:rPr>
                        <w:t>Mae cofnodi cyfnod o waith gwirfoddol yn edrych yn wych ar eich CV. Bydd llawer o bobl yn rhoi gwir werth i’r ffaith eich bod wedi gwneud rhywbeth gwerth chweil yn eich amser rhydd.</w:t>
                      </w:r>
                    </w:p>
                    <w:p w14:paraId="4A05FE4C" w14:textId="61F5BB9C" w:rsidR="009F270B" w:rsidRPr="000964A0" w:rsidRDefault="009F270B" w:rsidP="008F3D8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left"/>
                        <w:rPr>
                          <w:color w:val="0F243E" w:themeColor="text2" w:themeShade="80"/>
                          <w:lang w:val="cy-GB"/>
                        </w:rPr>
                      </w:pPr>
                      <w:r>
                        <w:rPr>
                          <w:color w:val="0F243E" w:themeColor="text2" w:themeShade="80"/>
                          <w:lang w:val="cy-GB"/>
                        </w:rPr>
                        <w:t>Gall gwirfoddoli eich helpu i wella’ch hunan-fri a’ch hunan-hyder wrth ichi ddysgu sgiliau newydd, cwrdd â phobl newydd a datblygu diddordebau newydd.</w:t>
                      </w:r>
                    </w:p>
                    <w:p w14:paraId="71FE2DBC" w14:textId="616AF8BA" w:rsidR="009F270B" w:rsidRPr="000964A0" w:rsidRDefault="009F270B" w:rsidP="008F3D8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left"/>
                        <w:rPr>
                          <w:color w:val="0F243E" w:themeColor="text2" w:themeShade="80"/>
                          <w:lang w:val="cy-GB"/>
                        </w:rPr>
                      </w:pPr>
                      <w:r>
                        <w:rPr>
                          <w:color w:val="0F243E" w:themeColor="text2" w:themeShade="80"/>
                          <w:lang w:val="cy-GB"/>
                        </w:rPr>
                        <w:t xml:space="preserve">Mae bod yn wirfoddolwr yn foddhaus. Yn aml, mae gwirfoddolwyr yn teimlo’n dda am ‘roi rhywbeth yn ôl’ i gymdeithas drwy helpu eraill. </w:t>
                      </w:r>
                    </w:p>
                    <w:p w14:paraId="4F8A7489" w14:textId="5C14D5BF" w:rsidR="009F270B" w:rsidRPr="000964A0" w:rsidRDefault="009F270B" w:rsidP="008F3D8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left"/>
                        <w:rPr>
                          <w:color w:val="0F243E" w:themeColor="text2" w:themeShade="80"/>
                          <w:lang w:val="cy-GB"/>
                        </w:rPr>
                      </w:pPr>
                      <w:r>
                        <w:rPr>
                          <w:color w:val="0F243E" w:themeColor="text2" w:themeShade="80"/>
                          <w:lang w:val="cy-GB"/>
                        </w:rPr>
                        <w:t xml:space="preserve">Mae ar elusennau a grwpiau cymunedol angen gwirfoddolwyr o hyd i’w helpu i wella bywydau pobl eraill. </w:t>
                      </w:r>
                    </w:p>
                    <w:p w14:paraId="0DA587A3" w14:textId="76F81173" w:rsidR="009F270B" w:rsidRPr="000964A0" w:rsidRDefault="009F270B" w:rsidP="008F3D8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left"/>
                        <w:rPr>
                          <w:color w:val="0F243E" w:themeColor="text2" w:themeShade="80"/>
                          <w:lang w:val="cy-GB"/>
                        </w:rPr>
                      </w:pPr>
                      <w:r>
                        <w:rPr>
                          <w:color w:val="0F243E" w:themeColor="text2" w:themeShade="80"/>
                          <w:lang w:val="cy-GB"/>
                        </w:rPr>
                        <w:t>Efallai eich bod wedi cyrraedd pwynt yn eich bywyd lle hoffech chithau ‘roi rhywbeth yn ôl’ i’ch cymuned – neu rannu eich sgiliau. Mae rhai pobl hyd yn oed yn sbarduno gyrfa gwbl newydd iddyn nhw eu hunain.</w:t>
                      </w:r>
                    </w:p>
                    <w:p w14:paraId="22511FDB" w14:textId="082DE43E" w:rsidR="009F270B" w:rsidRPr="000964A0" w:rsidRDefault="009F270B" w:rsidP="008F3D8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left"/>
                        <w:rPr>
                          <w:color w:val="0F243E" w:themeColor="text2" w:themeShade="80"/>
                          <w:lang w:val="cy-GB"/>
                        </w:rPr>
                      </w:pPr>
                      <w:r>
                        <w:rPr>
                          <w:color w:val="0F243E" w:themeColor="text2" w:themeShade="80"/>
                          <w:lang w:val="cy-GB"/>
                        </w:rPr>
                        <w:t>Gall gwirfo</w:t>
                      </w:r>
                      <w:r w:rsidR="00606C2D">
                        <w:rPr>
                          <w:color w:val="0F243E" w:themeColor="text2" w:themeShade="80"/>
                          <w:lang w:val="cy-GB"/>
                        </w:rPr>
                        <w:t>ddoli fod yn ffordd dda i dreulio</w:t>
                      </w:r>
                      <w:r>
                        <w:rPr>
                          <w:color w:val="0F243E" w:themeColor="text2" w:themeShade="80"/>
                          <w:lang w:val="cy-GB"/>
                        </w:rPr>
                        <w:t xml:space="preserve"> rhan o’ch blwyddyn i ffwrdd.</w:t>
                      </w:r>
                    </w:p>
                    <w:p w14:paraId="3113AE38" w14:textId="07D5AD99" w:rsidR="009F270B" w:rsidRPr="000964A0" w:rsidRDefault="009F270B" w:rsidP="008F3D8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left"/>
                        <w:rPr>
                          <w:color w:val="0F243E" w:themeColor="text2" w:themeShade="80"/>
                          <w:lang w:val="cy-GB"/>
                        </w:rPr>
                      </w:pPr>
                      <w:r>
                        <w:rPr>
                          <w:color w:val="0F243E" w:themeColor="text2" w:themeShade="80"/>
                          <w:lang w:val="cy-GB"/>
                        </w:rPr>
                        <w:t>Gall gwirfoddoli eich helpu i gael sgiliau a phrofiad angenrheidiol a phenderfynu beth yr hoffech ei wneud ar ôl i chi raddio.</w:t>
                      </w:r>
                    </w:p>
                    <w:p w14:paraId="7EA75DB1" w14:textId="4558674F" w:rsidR="009F270B" w:rsidRPr="00763F50" w:rsidRDefault="009F270B" w:rsidP="008F3D86">
                      <w:pPr>
                        <w:spacing w:before="0"/>
                        <w:jc w:val="right"/>
                        <w:rPr>
                          <w:b/>
                          <w:color w:val="0F243E" w:themeColor="text2" w:themeShade="80"/>
                        </w:rPr>
                      </w:pPr>
                      <w:r>
                        <w:rPr>
                          <w:b/>
                          <w:color w:val="0F243E" w:themeColor="text2" w:themeShade="80"/>
                        </w:rPr>
                        <w:t>(</w:t>
                      </w:r>
                      <w:proofErr w:type="spellStart"/>
                      <w:r>
                        <w:rPr>
                          <w:b/>
                          <w:color w:val="0F243E" w:themeColor="text2" w:themeShade="80"/>
                        </w:rPr>
                        <w:t>Gyrfa</w:t>
                      </w:r>
                      <w:proofErr w:type="spellEnd"/>
                      <w:r>
                        <w:rPr>
                          <w:b/>
                          <w:color w:val="0F243E" w:themeColor="text2" w:themeShade="8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F243E" w:themeColor="text2" w:themeShade="80"/>
                        </w:rPr>
                        <w:t>Cymru</w:t>
                      </w:r>
                      <w:proofErr w:type="spellEnd"/>
                      <w:r w:rsidRPr="00763F50">
                        <w:rPr>
                          <w:b/>
                          <w:color w:val="0F243E" w:themeColor="text2" w:themeShade="8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69316D63" w14:textId="0ED2BA36" w:rsidR="007970CD" w:rsidRDefault="007970CD">
      <w:pPr>
        <w:rPr>
          <w:b/>
          <w:szCs w:val="24"/>
        </w:rPr>
      </w:pPr>
    </w:p>
    <w:p w14:paraId="7C448CEC" w14:textId="77777777" w:rsidR="007970CD" w:rsidRDefault="007970CD">
      <w:pPr>
        <w:rPr>
          <w:b/>
          <w:szCs w:val="24"/>
        </w:rPr>
      </w:pPr>
    </w:p>
    <w:p w14:paraId="49852C1B" w14:textId="44A737FC" w:rsidR="007970CD" w:rsidRDefault="007970CD">
      <w:pPr>
        <w:rPr>
          <w:b/>
          <w:szCs w:val="24"/>
        </w:rPr>
      </w:pPr>
    </w:p>
    <w:p w14:paraId="51AE6AD6" w14:textId="474E225D" w:rsidR="007970CD" w:rsidRDefault="007970CD">
      <w:pPr>
        <w:rPr>
          <w:b/>
          <w:szCs w:val="24"/>
        </w:rPr>
      </w:pPr>
    </w:p>
    <w:p w14:paraId="24B45A55" w14:textId="469D94BB" w:rsidR="007970CD" w:rsidRDefault="007970CD">
      <w:pPr>
        <w:rPr>
          <w:b/>
          <w:szCs w:val="24"/>
        </w:rPr>
      </w:pPr>
    </w:p>
    <w:p w14:paraId="5AA98068" w14:textId="77777777" w:rsidR="008F3D86" w:rsidRDefault="008F3D86">
      <w:pPr>
        <w:rPr>
          <w:b/>
          <w:szCs w:val="24"/>
        </w:rPr>
      </w:pPr>
    </w:p>
    <w:p w14:paraId="01D5BDED" w14:textId="77777777" w:rsidR="008F3D86" w:rsidRDefault="008F3D86">
      <w:pPr>
        <w:rPr>
          <w:b/>
          <w:szCs w:val="24"/>
        </w:rPr>
      </w:pPr>
    </w:p>
    <w:p w14:paraId="63FA5B46" w14:textId="77777777" w:rsidR="008F3D86" w:rsidRDefault="008F3D86">
      <w:pPr>
        <w:rPr>
          <w:b/>
          <w:szCs w:val="24"/>
        </w:rPr>
      </w:pPr>
    </w:p>
    <w:p w14:paraId="259D9B53" w14:textId="77777777" w:rsidR="008F3D86" w:rsidRDefault="008F3D86">
      <w:pPr>
        <w:rPr>
          <w:b/>
          <w:szCs w:val="24"/>
        </w:rPr>
      </w:pPr>
    </w:p>
    <w:p w14:paraId="38E28DEF" w14:textId="77777777" w:rsidR="008F3D86" w:rsidRDefault="008F3D86">
      <w:pPr>
        <w:rPr>
          <w:b/>
          <w:szCs w:val="24"/>
        </w:rPr>
      </w:pPr>
    </w:p>
    <w:p w14:paraId="2634A6CD" w14:textId="77777777" w:rsidR="008F3D86" w:rsidRDefault="008F3D86">
      <w:pPr>
        <w:rPr>
          <w:b/>
          <w:szCs w:val="24"/>
        </w:rPr>
      </w:pPr>
    </w:p>
    <w:p w14:paraId="28BC9767" w14:textId="77777777" w:rsidR="008F3D86" w:rsidRDefault="008F3D86">
      <w:pPr>
        <w:rPr>
          <w:b/>
          <w:szCs w:val="24"/>
        </w:rPr>
      </w:pPr>
    </w:p>
    <w:p w14:paraId="03121F95" w14:textId="77777777" w:rsidR="008F3D86" w:rsidRDefault="008F3D86">
      <w:pPr>
        <w:rPr>
          <w:b/>
          <w:szCs w:val="24"/>
        </w:rPr>
      </w:pPr>
    </w:p>
    <w:p w14:paraId="13C5DC57" w14:textId="77777777" w:rsidR="008F3D86" w:rsidRDefault="008F3D86">
      <w:pPr>
        <w:rPr>
          <w:b/>
          <w:szCs w:val="24"/>
        </w:rPr>
      </w:pPr>
    </w:p>
    <w:p w14:paraId="062E7A6C" w14:textId="2B742624" w:rsidR="008F3D86" w:rsidRDefault="008F3D86">
      <w:pPr>
        <w:rPr>
          <w:b/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0710E20" wp14:editId="7DF2EB73">
                <wp:simplePos x="0" y="0"/>
                <wp:positionH relativeFrom="column">
                  <wp:posOffset>-71755</wp:posOffset>
                </wp:positionH>
                <wp:positionV relativeFrom="paragraph">
                  <wp:posOffset>82550</wp:posOffset>
                </wp:positionV>
                <wp:extent cx="6438900" cy="1228725"/>
                <wp:effectExtent l="0" t="0" r="19050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12287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14797D" w14:textId="682A3757" w:rsidR="009F270B" w:rsidRPr="009F270B" w:rsidRDefault="009F270B" w:rsidP="008F3D86">
                            <w:pPr>
                              <w:spacing w:before="0"/>
                              <w:jc w:val="left"/>
                              <w:rPr>
                                <w:b/>
                                <w:color w:val="0F243E" w:themeColor="text2" w:themeShade="80"/>
                                <w:lang w:val="cy-GB"/>
                              </w:rPr>
                            </w:pPr>
                            <w:r w:rsidRPr="009F270B">
                              <w:rPr>
                                <w:b/>
                                <w:color w:val="0F243E" w:themeColor="text2" w:themeShade="80"/>
                                <w:lang w:val="cy-GB"/>
                              </w:rPr>
                              <w:t>Gwirfoddoli yng Nghymru:</w:t>
                            </w:r>
                          </w:p>
                          <w:p w14:paraId="058576C6" w14:textId="1C0D8EE7" w:rsidR="009F270B" w:rsidRPr="009F270B" w:rsidRDefault="00022B2C" w:rsidP="008F3D86">
                            <w:pPr>
                              <w:numPr>
                                <w:ilvl w:val="0"/>
                                <w:numId w:val="6"/>
                              </w:numPr>
                              <w:spacing w:before="0"/>
                              <w:jc w:val="left"/>
                              <w:rPr>
                                <w:color w:val="0F243E" w:themeColor="text2" w:themeShade="80"/>
                                <w:lang w:val="cy-GB"/>
                              </w:rPr>
                            </w:pPr>
                            <w:hyperlink r:id="rId28" w:history="1">
                              <w:r w:rsidR="009F270B" w:rsidRPr="009F270B">
                                <w:rPr>
                                  <w:rStyle w:val="Hyperlink"/>
                                  <w:b/>
                                  <w:color w:val="0F243E" w:themeColor="text2" w:themeShade="80"/>
                                  <w:lang w:val="cy-GB"/>
                                </w:rPr>
                                <w:t>G</w:t>
                              </w:r>
                            </w:hyperlink>
                            <w:r w:rsidR="009F270B" w:rsidRPr="009F270B">
                              <w:rPr>
                                <w:rStyle w:val="Hyperlink"/>
                                <w:b/>
                                <w:color w:val="0F243E" w:themeColor="text2" w:themeShade="80"/>
                                <w:lang w:val="cy-GB"/>
                              </w:rPr>
                              <w:t>wirfoddoli yng Nghymru</w:t>
                            </w:r>
                            <w:r w:rsidR="009F270B" w:rsidRPr="009F270B">
                              <w:rPr>
                                <w:b/>
                                <w:color w:val="0F243E" w:themeColor="text2" w:themeShade="80"/>
                                <w:lang w:val="cy-GB"/>
                              </w:rPr>
                              <w:t xml:space="preserve"> – </w:t>
                            </w:r>
                            <w:r w:rsidR="009F270B" w:rsidRPr="009F270B">
                              <w:rPr>
                                <w:color w:val="0F243E" w:themeColor="text2" w:themeShade="80"/>
                                <w:lang w:val="cy-GB"/>
                              </w:rPr>
                              <w:t xml:space="preserve">Gwybodaeth ar wirfoddoli yng Nghymru. Chwiliwch am gyfleoedd yn eich ardal </w:t>
                            </w:r>
                          </w:p>
                          <w:p w14:paraId="6C2A2C8B" w14:textId="4A24198D" w:rsidR="009F270B" w:rsidRPr="009F270B" w:rsidRDefault="00022B2C" w:rsidP="008F3D86">
                            <w:pPr>
                              <w:numPr>
                                <w:ilvl w:val="0"/>
                                <w:numId w:val="6"/>
                              </w:numPr>
                              <w:spacing w:before="0"/>
                              <w:jc w:val="left"/>
                              <w:rPr>
                                <w:b/>
                                <w:color w:val="0F243E" w:themeColor="text2" w:themeShade="80"/>
                                <w:lang w:val="cy-GB"/>
                              </w:rPr>
                            </w:pPr>
                            <w:hyperlink r:id="rId29" w:history="1">
                              <w:proofErr w:type="spellStart"/>
                              <w:r w:rsidR="009F270B" w:rsidRPr="009F270B">
                                <w:rPr>
                                  <w:rStyle w:val="Hyperlink"/>
                                  <w:b/>
                                  <w:color w:val="0F243E" w:themeColor="text2" w:themeShade="80"/>
                                  <w:lang w:val="cy-GB"/>
                                </w:rPr>
                                <w:t>GwirVol</w:t>
                              </w:r>
                              <w:proofErr w:type="spellEnd"/>
                            </w:hyperlink>
                            <w:r w:rsidR="009F270B" w:rsidRPr="009F270B">
                              <w:rPr>
                                <w:b/>
                                <w:color w:val="0F243E" w:themeColor="text2" w:themeShade="80"/>
                                <w:lang w:val="cy-GB"/>
                              </w:rPr>
                              <w:t xml:space="preserve"> – </w:t>
                            </w:r>
                            <w:r w:rsidR="009F270B" w:rsidRPr="009F270B">
                              <w:rPr>
                                <w:color w:val="0F243E" w:themeColor="text2" w:themeShade="80"/>
                                <w:lang w:val="cy-GB"/>
                              </w:rPr>
                              <w:t>Gwybodaeth i wirfoddolwyr rhwng 14-25 oed yng Nghymru</w:t>
                            </w:r>
                          </w:p>
                          <w:p w14:paraId="28FBCD8E" w14:textId="52986170" w:rsidR="009F270B" w:rsidRPr="009F270B" w:rsidRDefault="00022B2C" w:rsidP="008F3D86">
                            <w:pPr>
                              <w:numPr>
                                <w:ilvl w:val="0"/>
                                <w:numId w:val="6"/>
                              </w:numPr>
                              <w:spacing w:before="0"/>
                              <w:jc w:val="left"/>
                              <w:rPr>
                                <w:b/>
                                <w:color w:val="0F243E" w:themeColor="text2" w:themeShade="80"/>
                                <w:lang w:val="cy-GB"/>
                              </w:rPr>
                            </w:pPr>
                            <w:hyperlink r:id="rId30" w:history="1">
                              <w:r w:rsidR="009F270B" w:rsidRPr="009F270B">
                                <w:rPr>
                                  <w:rStyle w:val="Hyperlink"/>
                                  <w:b/>
                                  <w:color w:val="0F243E" w:themeColor="text2" w:themeShade="80"/>
                                  <w:lang w:val="cy-GB"/>
                                </w:rPr>
                                <w:t>WCVA</w:t>
                              </w:r>
                            </w:hyperlink>
                            <w:r w:rsidR="009F270B" w:rsidRPr="009F270B">
                              <w:rPr>
                                <w:b/>
                                <w:color w:val="0F243E" w:themeColor="text2" w:themeShade="80"/>
                                <w:lang w:val="cy-GB"/>
                              </w:rPr>
                              <w:t xml:space="preserve"> – </w:t>
                            </w:r>
                            <w:r w:rsidR="009F270B" w:rsidRPr="009F270B">
                              <w:rPr>
                                <w:color w:val="0F243E" w:themeColor="text2" w:themeShade="80"/>
                                <w:lang w:val="cy-GB"/>
                              </w:rPr>
                              <w:t>Cyngor Gweithredu Gwirfoddol Cymru. Corff swyddogol gwirfoddoli yng Nghymru.</w:t>
                            </w:r>
                          </w:p>
                          <w:p w14:paraId="79D9B809" w14:textId="01AEFD13" w:rsidR="009F270B" w:rsidRPr="00763F50" w:rsidRDefault="009F270B" w:rsidP="008F3D86">
                            <w:pPr>
                              <w:spacing w:before="0"/>
                              <w:jc w:val="left"/>
                              <w:rPr>
                                <w:b/>
                                <w:color w:val="0F243E" w:themeColor="text2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E20" id="Rectangle 30" o:spid="_x0000_s1043" style="position:absolute;left:0;text-align:left;margin-left:-5.65pt;margin-top:6.5pt;width:507pt;height:96.75pt;z-index:251684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" fillcolor="#b8cce4 [1300]" strokecolor="#243f60 [1604]" strokeweight="2pt">
                <v:textbox>
                  <w:txbxContent>
                    <w:p w14:paraId="2D14797D" w14:textId="682A3757" w:rsidR="009F270B" w:rsidRPr="009F270B" w:rsidRDefault="009F270B" w:rsidP="008F3D86">
                      <w:pPr>
                        <w:spacing w:before="0"/>
                        <w:jc w:val="left"/>
                        <w:rPr>
                          <w:b/>
                          <w:color w:val="0F243E" w:themeColor="text2" w:themeShade="80"/>
                          <w:lang w:val="cy-GB"/>
                        </w:rPr>
                      </w:pPr>
                      <w:r w:rsidRPr="009F270B">
                        <w:rPr>
                          <w:b/>
                          <w:color w:val="0F243E" w:themeColor="text2" w:themeShade="80"/>
                          <w:lang w:val="cy-GB"/>
                        </w:rPr>
                        <w:t>Gwirfoddoli yng Nghymru:</w:t>
                      </w:r>
                    </w:p>
                    <w:p w14:paraId="058576C6" w14:textId="1C0D8EE7" w:rsidR="009F270B" w:rsidRPr="009F270B" w:rsidRDefault="009F270B" w:rsidP="008F3D86">
                      <w:pPr>
                        <w:numPr>
                          <w:ilvl w:val="0"/>
                          <w:numId w:val="6"/>
                        </w:numPr>
                        <w:spacing w:before="0"/>
                        <w:jc w:val="left"/>
                        <w:rPr>
                          <w:color w:val="0F243E" w:themeColor="text2" w:themeShade="80"/>
                          <w:lang w:val="cy-GB"/>
                        </w:rPr>
                      </w:pPr>
                      <w:hyperlink r:id="rId31" w:history="1">
                        <w:r w:rsidRPr="009F270B">
                          <w:rPr>
                            <w:rStyle w:val="Hyperlink"/>
                            <w:b/>
                            <w:color w:val="0F243E" w:themeColor="text2" w:themeShade="80"/>
                            <w:lang w:val="cy-GB"/>
                          </w:rPr>
                          <w:t>G</w:t>
                        </w:r>
                      </w:hyperlink>
                      <w:r w:rsidRPr="009F270B">
                        <w:rPr>
                          <w:rStyle w:val="Hyperlink"/>
                          <w:b/>
                          <w:color w:val="0F243E" w:themeColor="text2" w:themeShade="80"/>
                          <w:lang w:val="cy-GB"/>
                        </w:rPr>
                        <w:t>wirfoddoli yng Nghymru</w:t>
                      </w:r>
                      <w:r w:rsidRPr="009F270B">
                        <w:rPr>
                          <w:b/>
                          <w:color w:val="0F243E" w:themeColor="text2" w:themeShade="80"/>
                          <w:lang w:val="cy-GB"/>
                        </w:rPr>
                        <w:t xml:space="preserve"> – </w:t>
                      </w:r>
                      <w:r w:rsidRPr="009F270B">
                        <w:rPr>
                          <w:color w:val="0F243E" w:themeColor="text2" w:themeShade="80"/>
                          <w:lang w:val="cy-GB"/>
                        </w:rPr>
                        <w:t xml:space="preserve">Gwybodaeth ar wirfoddoli yng Nghymru. Chwiliwch am gyfleoedd yn eich ardal </w:t>
                      </w:r>
                    </w:p>
                    <w:p w14:paraId="6C2A2C8B" w14:textId="4A24198D" w:rsidR="009F270B" w:rsidRPr="009F270B" w:rsidRDefault="009F270B" w:rsidP="008F3D86">
                      <w:pPr>
                        <w:numPr>
                          <w:ilvl w:val="0"/>
                          <w:numId w:val="6"/>
                        </w:numPr>
                        <w:spacing w:before="0"/>
                        <w:jc w:val="left"/>
                        <w:rPr>
                          <w:b/>
                          <w:color w:val="0F243E" w:themeColor="text2" w:themeShade="80"/>
                          <w:lang w:val="cy-GB"/>
                        </w:rPr>
                      </w:pPr>
                      <w:hyperlink r:id="rId32" w:history="1">
                        <w:proofErr w:type="spellStart"/>
                        <w:r w:rsidRPr="009F270B">
                          <w:rPr>
                            <w:rStyle w:val="Hyperlink"/>
                            <w:b/>
                            <w:color w:val="0F243E" w:themeColor="text2" w:themeShade="80"/>
                            <w:lang w:val="cy-GB"/>
                          </w:rPr>
                          <w:t>GwirVol</w:t>
                        </w:r>
                        <w:proofErr w:type="spellEnd"/>
                      </w:hyperlink>
                      <w:r w:rsidRPr="009F270B">
                        <w:rPr>
                          <w:b/>
                          <w:color w:val="0F243E" w:themeColor="text2" w:themeShade="80"/>
                          <w:lang w:val="cy-GB"/>
                        </w:rPr>
                        <w:t xml:space="preserve"> – </w:t>
                      </w:r>
                      <w:r w:rsidRPr="009F270B">
                        <w:rPr>
                          <w:color w:val="0F243E" w:themeColor="text2" w:themeShade="80"/>
                          <w:lang w:val="cy-GB"/>
                        </w:rPr>
                        <w:t>Gwybodaeth i wirfoddolwyr rhwng 14-25 oed yng Nghymru</w:t>
                      </w:r>
                    </w:p>
                    <w:p w14:paraId="28FBCD8E" w14:textId="52986170" w:rsidR="009F270B" w:rsidRPr="009F270B" w:rsidRDefault="009F270B" w:rsidP="008F3D86">
                      <w:pPr>
                        <w:numPr>
                          <w:ilvl w:val="0"/>
                          <w:numId w:val="6"/>
                        </w:numPr>
                        <w:spacing w:before="0"/>
                        <w:jc w:val="left"/>
                        <w:rPr>
                          <w:b/>
                          <w:color w:val="0F243E" w:themeColor="text2" w:themeShade="80"/>
                          <w:lang w:val="cy-GB"/>
                        </w:rPr>
                      </w:pPr>
                      <w:hyperlink r:id="rId33" w:history="1">
                        <w:r w:rsidRPr="009F270B">
                          <w:rPr>
                            <w:rStyle w:val="Hyperlink"/>
                            <w:b/>
                            <w:color w:val="0F243E" w:themeColor="text2" w:themeShade="80"/>
                            <w:lang w:val="cy-GB"/>
                          </w:rPr>
                          <w:t>WCVA</w:t>
                        </w:r>
                      </w:hyperlink>
                      <w:r w:rsidRPr="009F270B">
                        <w:rPr>
                          <w:b/>
                          <w:color w:val="0F243E" w:themeColor="text2" w:themeShade="80"/>
                          <w:lang w:val="cy-GB"/>
                        </w:rPr>
                        <w:t xml:space="preserve"> – </w:t>
                      </w:r>
                      <w:r w:rsidRPr="009F270B">
                        <w:rPr>
                          <w:color w:val="0F243E" w:themeColor="text2" w:themeShade="80"/>
                          <w:lang w:val="cy-GB"/>
                        </w:rPr>
                        <w:t>Cyngor Gweithredu Gwirfoddol Cymru. Corff swyddogol gwirfoddoli yng Nghymru.</w:t>
                      </w:r>
                    </w:p>
                    <w:p w14:paraId="79D9B809" w14:textId="01AEFD13" w:rsidR="009F270B" w:rsidRPr="00763F50" w:rsidRDefault="009F270B" w:rsidP="008F3D86">
                      <w:pPr>
                        <w:spacing w:before="0"/>
                        <w:jc w:val="left"/>
                        <w:rPr>
                          <w:b/>
                          <w:color w:val="0F243E" w:themeColor="text2" w:themeShade="8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DDC0622" w14:textId="7B70DE63" w:rsidR="008F3D86" w:rsidRDefault="008F3D86">
      <w:pPr>
        <w:rPr>
          <w:b/>
          <w:szCs w:val="24"/>
        </w:rPr>
      </w:pPr>
    </w:p>
    <w:p w14:paraId="4A0C6302" w14:textId="333FF0C5" w:rsidR="008F3D86" w:rsidRDefault="008F3D86">
      <w:pPr>
        <w:rPr>
          <w:b/>
          <w:szCs w:val="24"/>
        </w:rPr>
      </w:pPr>
    </w:p>
    <w:p w14:paraId="0946EAE0" w14:textId="19056C2C" w:rsidR="008F3D86" w:rsidRDefault="008F3D86">
      <w:pPr>
        <w:rPr>
          <w:b/>
          <w:szCs w:val="24"/>
        </w:rPr>
      </w:pPr>
    </w:p>
    <w:p w14:paraId="142A77DC" w14:textId="77777777" w:rsidR="008F3D86" w:rsidRDefault="008F3D86">
      <w:pPr>
        <w:rPr>
          <w:b/>
          <w:szCs w:val="24"/>
        </w:rPr>
      </w:pPr>
    </w:p>
    <w:p w14:paraId="3B6A072B" w14:textId="20EA190A" w:rsidR="008F3D86" w:rsidRDefault="008F3D86">
      <w:pPr>
        <w:rPr>
          <w:b/>
          <w:szCs w:val="24"/>
        </w:rPr>
      </w:pPr>
    </w:p>
    <w:tbl>
      <w:tblPr>
        <w:tblStyle w:val="TableGrid"/>
        <w:tblW w:w="10207" w:type="dxa"/>
        <w:tblInd w:w="-34" w:type="dxa"/>
        <w:tblLook w:val="04A0" w:firstRow="1" w:lastRow="0" w:firstColumn="1" w:lastColumn="0" w:noHBand="0" w:noVBand="1"/>
      </w:tblPr>
      <w:tblGrid>
        <w:gridCol w:w="7684"/>
        <w:gridCol w:w="2523"/>
      </w:tblGrid>
      <w:tr w:rsidR="00C96643" w:rsidRPr="00347B92" w14:paraId="7F848276" w14:textId="77777777" w:rsidTr="004974B8">
        <w:tc>
          <w:tcPr>
            <w:tcW w:w="7684" w:type="dxa"/>
            <w:shd w:val="clear" w:color="auto" w:fill="B8CCE4" w:themeFill="accent1" w:themeFillTint="66"/>
          </w:tcPr>
          <w:p w14:paraId="07BCFBC0" w14:textId="1C6045E4" w:rsidR="00C96643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Camau y byddaf yn eu cymryd</w:t>
            </w:r>
          </w:p>
        </w:tc>
        <w:tc>
          <w:tcPr>
            <w:tcW w:w="2523" w:type="dxa"/>
            <w:shd w:val="clear" w:color="auto" w:fill="B8CCE4" w:themeFill="accent1" w:themeFillTint="66"/>
          </w:tcPr>
          <w:p w14:paraId="7812AD05" w14:textId="48EA4EDB" w:rsidR="00C96643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Dyddiad</w:t>
            </w:r>
          </w:p>
        </w:tc>
      </w:tr>
      <w:tr w:rsidR="00C96643" w14:paraId="42448751" w14:textId="77777777" w:rsidTr="004974B8">
        <w:tc>
          <w:tcPr>
            <w:tcW w:w="7684" w:type="dxa"/>
          </w:tcPr>
          <w:p w14:paraId="198DED91" w14:textId="315A43F1" w:rsidR="00C96643" w:rsidRPr="004974B8" w:rsidRDefault="004974B8" w:rsidP="00335B58">
            <w:pPr>
              <w:spacing w:before="120" w:after="120"/>
              <w:jc w:val="left"/>
              <w:rPr>
                <w:szCs w:val="24"/>
              </w:rPr>
            </w:pPr>
            <w:r w:rsidRPr="00335B58">
              <w:rPr>
                <w:szCs w:val="24"/>
                <w:lang w:val="cy-GB"/>
              </w:rPr>
              <w:t>Mynychu Diwrnod Gwirfoddoli Grymuso Cymdeithasol</w:t>
            </w:r>
          </w:p>
        </w:tc>
        <w:tc>
          <w:tcPr>
            <w:tcW w:w="2523" w:type="dxa"/>
          </w:tcPr>
          <w:p w14:paraId="74DFA186" w14:textId="77777777" w:rsidR="00C96643" w:rsidRDefault="00C96643" w:rsidP="0026018F">
            <w:pPr>
              <w:spacing w:before="120" w:after="120"/>
              <w:rPr>
                <w:szCs w:val="24"/>
              </w:rPr>
            </w:pPr>
          </w:p>
        </w:tc>
      </w:tr>
      <w:tr w:rsidR="00C96643" w14:paraId="14474C35" w14:textId="77777777" w:rsidTr="004974B8">
        <w:tc>
          <w:tcPr>
            <w:tcW w:w="7684" w:type="dxa"/>
          </w:tcPr>
          <w:p w14:paraId="5A080F28" w14:textId="77777777" w:rsidR="00C96643" w:rsidRDefault="00C96643" w:rsidP="0026018F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523" w:type="dxa"/>
          </w:tcPr>
          <w:p w14:paraId="023A5E7B" w14:textId="77777777" w:rsidR="00C96643" w:rsidRDefault="00C96643" w:rsidP="0026018F">
            <w:pPr>
              <w:spacing w:before="120" w:after="120"/>
              <w:rPr>
                <w:szCs w:val="24"/>
              </w:rPr>
            </w:pPr>
          </w:p>
        </w:tc>
      </w:tr>
      <w:tr w:rsidR="00C96643" w14:paraId="07480FA7" w14:textId="77777777" w:rsidTr="004974B8">
        <w:tc>
          <w:tcPr>
            <w:tcW w:w="7684" w:type="dxa"/>
          </w:tcPr>
          <w:p w14:paraId="0E435797" w14:textId="77777777" w:rsidR="00C96643" w:rsidRDefault="00C96643" w:rsidP="0026018F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2523" w:type="dxa"/>
          </w:tcPr>
          <w:p w14:paraId="4883E72A" w14:textId="77777777" w:rsidR="00C96643" w:rsidRDefault="00C96643" w:rsidP="0026018F">
            <w:pPr>
              <w:spacing w:before="120" w:after="120"/>
              <w:rPr>
                <w:szCs w:val="24"/>
              </w:rPr>
            </w:pPr>
          </w:p>
        </w:tc>
      </w:tr>
    </w:tbl>
    <w:p w14:paraId="71ECFE39" w14:textId="05516D58" w:rsidR="00BF4630" w:rsidRDefault="00BF4630">
      <w:pPr>
        <w:rPr>
          <w:b/>
          <w:szCs w:val="24"/>
        </w:rPr>
      </w:pPr>
    </w:p>
    <w:p w14:paraId="1FDC8537" w14:textId="77777777" w:rsidR="00BF4630" w:rsidRDefault="00BF4630">
      <w:pPr>
        <w:rPr>
          <w:b/>
          <w:szCs w:val="24"/>
        </w:rPr>
      </w:pPr>
      <w:r>
        <w:rPr>
          <w:b/>
          <w:szCs w:val="24"/>
        </w:rPr>
        <w:br w:type="page"/>
      </w:r>
    </w:p>
    <w:p w14:paraId="157D5C7A" w14:textId="1C7C4658" w:rsidR="008F3D86" w:rsidRDefault="00BF4630">
      <w:pPr>
        <w:rPr>
          <w:b/>
          <w:szCs w:val="24"/>
        </w:rPr>
      </w:pPr>
      <w:r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66A35A0F" wp14:editId="5F21935C">
                <wp:simplePos x="0" y="0"/>
                <wp:positionH relativeFrom="column">
                  <wp:posOffset>-161925</wp:posOffset>
                </wp:positionH>
                <wp:positionV relativeFrom="paragraph">
                  <wp:posOffset>-238125</wp:posOffset>
                </wp:positionV>
                <wp:extent cx="6467475" cy="7620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7620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5A3951" w14:textId="23CDE767" w:rsidR="009F270B" w:rsidRDefault="009F270B" w:rsidP="00BF4630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Personol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14558FF3" w14:textId="0555C8EF" w:rsidR="009F270B" w:rsidRPr="00E55A9A" w:rsidRDefault="009F270B" w:rsidP="00BF4630">
                            <w:pPr>
                              <w:spacing w:before="0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Adran</w:t>
                            </w:r>
                            <w:proofErr w:type="spellEnd"/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11</w:t>
                            </w:r>
                            <w:r w:rsidRPr="00FF2660">
                              <w:rPr>
                                <w:b/>
                                <w:sz w:val="44"/>
                                <w:szCs w:val="44"/>
                              </w:rPr>
                              <w:t>: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Lleoliad</w:t>
                            </w:r>
                            <w:proofErr w:type="spellEnd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Gwaith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A35A0F" id="Rectangle 2" o:spid="_x0000_s1044" style="position:absolute;left:0;text-align:left;margin-left:-12.75pt;margin-top:-18.75pt;width:509.25pt;height:60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" fillcolor="#548dd4 [1951]" strokecolor="#243f60 [1604]" strokeweight="2pt">
                <v:textbox>
                  <w:txbxContent>
                    <w:p w14:paraId="045A3951" w14:textId="23CDE767" w:rsidR="009F270B" w:rsidRDefault="009F270B" w:rsidP="00BF4630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Cynllun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Datblygu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Personol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</w:p>
                    <w:p w14:paraId="14558FF3" w14:textId="0555C8EF" w:rsidR="009F270B" w:rsidRPr="00E55A9A" w:rsidRDefault="009F270B" w:rsidP="00BF4630">
                      <w:pPr>
                        <w:spacing w:before="0"/>
                        <w:rPr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Adran</w:t>
                      </w:r>
                      <w:proofErr w:type="spellEnd"/>
                      <w:r w:rsidRPr="00FF2660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11</w:t>
                      </w:r>
                      <w:r w:rsidRPr="00FF2660">
                        <w:rPr>
                          <w:b/>
                          <w:sz w:val="44"/>
                          <w:szCs w:val="44"/>
                        </w:rPr>
                        <w:t>: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Lleoliad</w:t>
                      </w:r>
                      <w:proofErr w:type="spellEnd"/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44"/>
                          <w:szCs w:val="44"/>
                        </w:rPr>
                        <w:t>Gwaith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0D1EBA2D" w14:textId="6AA9B647" w:rsidR="008F3D86" w:rsidRDefault="008F3D86">
      <w:pPr>
        <w:rPr>
          <w:b/>
          <w:szCs w:val="24"/>
        </w:rPr>
      </w:pPr>
    </w:p>
    <w:p w14:paraId="0BC2B616" w14:textId="261F2131" w:rsidR="00BF4630" w:rsidRDefault="00BF4630">
      <w:pPr>
        <w:rPr>
          <w:b/>
          <w:szCs w:val="24"/>
        </w:rPr>
      </w:pPr>
    </w:p>
    <w:tbl>
      <w:tblPr>
        <w:tblStyle w:val="TableGrid"/>
        <w:tblW w:w="10207" w:type="dxa"/>
        <w:tblInd w:w="-176" w:type="dxa"/>
        <w:tblLook w:val="04A0" w:firstRow="1" w:lastRow="0" w:firstColumn="1" w:lastColumn="0" w:noHBand="0" w:noVBand="1"/>
      </w:tblPr>
      <w:tblGrid>
        <w:gridCol w:w="1458"/>
        <w:gridCol w:w="386"/>
        <w:gridCol w:w="1072"/>
        <w:gridCol w:w="1458"/>
        <w:gridCol w:w="729"/>
        <w:gridCol w:w="729"/>
        <w:gridCol w:w="1256"/>
        <w:gridCol w:w="202"/>
        <w:gridCol w:w="577"/>
        <w:gridCol w:w="780"/>
        <w:gridCol w:w="101"/>
        <w:gridCol w:w="679"/>
        <w:gridCol w:w="780"/>
      </w:tblGrid>
      <w:tr w:rsidR="00E76D75" w14:paraId="38D700F9" w14:textId="77777777" w:rsidTr="004974B8">
        <w:tc>
          <w:tcPr>
            <w:tcW w:w="1844" w:type="dxa"/>
            <w:gridSpan w:val="2"/>
            <w:shd w:val="clear" w:color="auto" w:fill="8DB3E2" w:themeFill="text2" w:themeFillTint="66"/>
          </w:tcPr>
          <w:p w14:paraId="0C49B470" w14:textId="1E52E19E" w:rsidR="00E76D75" w:rsidRPr="004974B8" w:rsidRDefault="004974B8" w:rsidP="00335B58">
            <w:pPr>
              <w:spacing w:before="120" w:after="120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Enw’r Myfyriwr:</w:t>
            </w:r>
          </w:p>
        </w:tc>
        <w:tc>
          <w:tcPr>
            <w:tcW w:w="3259" w:type="dxa"/>
            <w:gridSpan w:val="3"/>
          </w:tcPr>
          <w:p w14:paraId="029BD959" w14:textId="77777777" w:rsidR="00E76D75" w:rsidRDefault="00E76D75" w:rsidP="00E76D75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985" w:type="dxa"/>
            <w:gridSpan w:val="2"/>
            <w:shd w:val="clear" w:color="auto" w:fill="8DB3E2" w:themeFill="text2" w:themeFillTint="66"/>
          </w:tcPr>
          <w:p w14:paraId="2FEDE8B3" w14:textId="3F3904FE" w:rsidR="00E76D75" w:rsidRPr="004974B8" w:rsidRDefault="004974B8" w:rsidP="00335B58">
            <w:pPr>
              <w:spacing w:before="120" w:after="120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 xml:space="preserve">Rhif y Myfyriwr: </w:t>
            </w:r>
          </w:p>
        </w:tc>
        <w:tc>
          <w:tcPr>
            <w:tcW w:w="3119" w:type="dxa"/>
            <w:gridSpan w:val="6"/>
          </w:tcPr>
          <w:p w14:paraId="5504EBCD" w14:textId="77777777" w:rsidR="00E76D75" w:rsidRDefault="00E76D75" w:rsidP="00E76D75">
            <w:pPr>
              <w:spacing w:before="120" w:after="120"/>
              <w:jc w:val="left"/>
              <w:rPr>
                <w:szCs w:val="24"/>
              </w:rPr>
            </w:pPr>
          </w:p>
        </w:tc>
      </w:tr>
      <w:tr w:rsidR="00E76D75" w14:paraId="456CBB83" w14:textId="77777777" w:rsidTr="004974B8">
        <w:tc>
          <w:tcPr>
            <w:tcW w:w="1844" w:type="dxa"/>
            <w:gridSpan w:val="2"/>
            <w:shd w:val="clear" w:color="auto" w:fill="8DB3E2" w:themeFill="text2" w:themeFillTint="66"/>
          </w:tcPr>
          <w:p w14:paraId="2B4D20B5" w14:textId="52B745B2" w:rsidR="00E76D75" w:rsidRPr="004974B8" w:rsidRDefault="002C7AE3" w:rsidP="002C7AE3">
            <w:pPr>
              <w:spacing w:before="120" w:after="120"/>
              <w:ind w:right="-283" w:hanging="224"/>
              <w:jc w:val="left"/>
              <w:rPr>
                <w:b/>
                <w:szCs w:val="24"/>
              </w:rPr>
            </w:pPr>
            <w:r>
              <w:rPr>
                <w:b/>
                <w:szCs w:val="24"/>
                <w:lang w:val="cy-GB"/>
              </w:rPr>
              <w:t xml:space="preserve">  Rhif Ffôn Symudol</w:t>
            </w:r>
          </w:p>
        </w:tc>
        <w:tc>
          <w:tcPr>
            <w:tcW w:w="3259" w:type="dxa"/>
            <w:gridSpan w:val="3"/>
          </w:tcPr>
          <w:p w14:paraId="48EC87D6" w14:textId="77777777" w:rsidR="00E76D75" w:rsidRDefault="00E76D75" w:rsidP="00E76D75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985" w:type="dxa"/>
            <w:gridSpan w:val="2"/>
            <w:shd w:val="clear" w:color="auto" w:fill="8DB3E2" w:themeFill="text2" w:themeFillTint="66"/>
          </w:tcPr>
          <w:p w14:paraId="3523EC8B" w14:textId="07F90B21" w:rsidR="00E76D75" w:rsidRPr="004974B8" w:rsidRDefault="004974B8" w:rsidP="002C7AE3">
            <w:pPr>
              <w:spacing w:before="120" w:after="120"/>
              <w:ind w:right="-136" w:hanging="77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 xml:space="preserve">Cludiant eich Hun? </w:t>
            </w:r>
          </w:p>
        </w:tc>
        <w:tc>
          <w:tcPr>
            <w:tcW w:w="779" w:type="dxa"/>
            <w:gridSpan w:val="2"/>
            <w:shd w:val="clear" w:color="auto" w:fill="8DB3E2" w:themeFill="text2" w:themeFillTint="66"/>
          </w:tcPr>
          <w:p w14:paraId="2848B91E" w14:textId="6346BF8E" w:rsidR="00E76D75" w:rsidRPr="004974B8" w:rsidRDefault="004974B8" w:rsidP="00335B58">
            <w:pPr>
              <w:spacing w:before="120" w:after="120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Oes</w:t>
            </w:r>
          </w:p>
        </w:tc>
        <w:tc>
          <w:tcPr>
            <w:tcW w:w="780" w:type="dxa"/>
          </w:tcPr>
          <w:p w14:paraId="08F2868C" w14:textId="1D98C02C" w:rsidR="00E76D75" w:rsidRDefault="00E76D75" w:rsidP="00E76D75">
            <w:pPr>
              <w:spacing w:before="120" w:after="120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6"/>
            <w:r>
              <w:rPr>
                <w:szCs w:val="24"/>
              </w:rPr>
              <w:instrText xml:space="preserve"> FORMCHECKBOX </w:instrText>
            </w:r>
            <w:r w:rsidR="00022B2C">
              <w:rPr>
                <w:szCs w:val="24"/>
              </w:rPr>
            </w:r>
            <w:r w:rsidR="00022B2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  <w:bookmarkEnd w:id="8"/>
          </w:p>
        </w:tc>
        <w:tc>
          <w:tcPr>
            <w:tcW w:w="780" w:type="dxa"/>
            <w:gridSpan w:val="2"/>
          </w:tcPr>
          <w:p w14:paraId="5B2069BF" w14:textId="3AE8E25E" w:rsidR="00E76D75" w:rsidRPr="004974B8" w:rsidRDefault="004974B8" w:rsidP="00335B58">
            <w:pPr>
              <w:spacing w:before="120" w:after="120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Na</w:t>
            </w:r>
          </w:p>
        </w:tc>
        <w:tc>
          <w:tcPr>
            <w:tcW w:w="780" w:type="dxa"/>
          </w:tcPr>
          <w:p w14:paraId="3E365521" w14:textId="74B29273" w:rsidR="00E76D75" w:rsidRDefault="00E76D75" w:rsidP="00E76D75">
            <w:pPr>
              <w:spacing w:before="120" w:after="120"/>
              <w:rPr>
                <w:szCs w:val="24"/>
              </w:rPr>
            </w:pPr>
            <w:r>
              <w:rPr>
                <w:szCs w:val="24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7"/>
            <w:r>
              <w:rPr>
                <w:szCs w:val="24"/>
              </w:rPr>
              <w:instrText xml:space="preserve"> FORMCHECKBOX </w:instrText>
            </w:r>
            <w:r w:rsidR="00022B2C">
              <w:rPr>
                <w:szCs w:val="24"/>
              </w:rPr>
            </w:r>
            <w:r w:rsidR="00022B2C">
              <w:rPr>
                <w:szCs w:val="24"/>
              </w:rPr>
              <w:fldChar w:fldCharType="separate"/>
            </w:r>
            <w:r>
              <w:rPr>
                <w:szCs w:val="24"/>
              </w:rPr>
              <w:fldChar w:fldCharType="end"/>
            </w:r>
            <w:bookmarkEnd w:id="9"/>
          </w:p>
        </w:tc>
      </w:tr>
      <w:tr w:rsidR="00E76D75" w14:paraId="1A8D48D4" w14:textId="77777777" w:rsidTr="004974B8">
        <w:tc>
          <w:tcPr>
            <w:tcW w:w="10207" w:type="dxa"/>
            <w:gridSpan w:val="13"/>
            <w:shd w:val="clear" w:color="auto" w:fill="8DB3E2" w:themeFill="text2" w:themeFillTint="66"/>
          </w:tcPr>
          <w:p w14:paraId="7F3E77F7" w14:textId="3F90D2F2" w:rsidR="00E76D75" w:rsidRPr="004974B8" w:rsidRDefault="004974B8" w:rsidP="00335B58">
            <w:pPr>
              <w:spacing w:before="120" w:after="120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Grŵp Cleientiaid a/neu Leoliad dewisol:</w:t>
            </w:r>
          </w:p>
        </w:tc>
      </w:tr>
      <w:tr w:rsidR="00E76D75" w14:paraId="79E881FA" w14:textId="77777777" w:rsidTr="004974B8">
        <w:trPr>
          <w:trHeight w:val="1150"/>
        </w:trPr>
        <w:tc>
          <w:tcPr>
            <w:tcW w:w="10207" w:type="dxa"/>
            <w:gridSpan w:val="13"/>
          </w:tcPr>
          <w:p w14:paraId="497A7508" w14:textId="77777777" w:rsidR="00E76D75" w:rsidRDefault="00E76D75" w:rsidP="00E76D75">
            <w:pPr>
              <w:spacing w:before="120" w:after="120"/>
              <w:jc w:val="left"/>
              <w:rPr>
                <w:szCs w:val="24"/>
              </w:rPr>
            </w:pPr>
          </w:p>
        </w:tc>
      </w:tr>
      <w:tr w:rsidR="00E76D75" w14:paraId="7526BAB8" w14:textId="77777777" w:rsidTr="004974B8">
        <w:tc>
          <w:tcPr>
            <w:tcW w:w="10207" w:type="dxa"/>
            <w:gridSpan w:val="13"/>
            <w:shd w:val="clear" w:color="auto" w:fill="8DB3E2" w:themeFill="text2" w:themeFillTint="66"/>
          </w:tcPr>
          <w:p w14:paraId="153A3598" w14:textId="497298C0" w:rsidR="00E76D75" w:rsidRPr="004974B8" w:rsidRDefault="004974B8" w:rsidP="00335B58">
            <w:pPr>
              <w:spacing w:before="120" w:after="120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Dewis 1</w:t>
            </w:r>
            <w:r w:rsidRPr="00335B58">
              <w:rPr>
                <w:b/>
                <w:szCs w:val="24"/>
                <w:vertAlign w:val="superscript"/>
                <w:lang w:val="cy-GB"/>
              </w:rPr>
              <w:t>af</w:t>
            </w:r>
            <w:r w:rsidRPr="00335B58">
              <w:rPr>
                <w:b/>
                <w:szCs w:val="24"/>
                <w:lang w:val="cy-GB"/>
              </w:rPr>
              <w:t xml:space="preserve"> o Leoliad:</w:t>
            </w:r>
          </w:p>
        </w:tc>
      </w:tr>
      <w:tr w:rsidR="00E76D75" w14:paraId="5F255B36" w14:textId="77777777" w:rsidTr="004974B8">
        <w:trPr>
          <w:trHeight w:val="1018"/>
        </w:trPr>
        <w:tc>
          <w:tcPr>
            <w:tcW w:w="10207" w:type="dxa"/>
            <w:gridSpan w:val="13"/>
          </w:tcPr>
          <w:p w14:paraId="71D3A31C" w14:textId="77777777" w:rsidR="00E76D75" w:rsidRDefault="00E76D75" w:rsidP="00E76D75">
            <w:pPr>
              <w:spacing w:before="120" w:after="120"/>
              <w:jc w:val="left"/>
              <w:rPr>
                <w:szCs w:val="24"/>
              </w:rPr>
            </w:pPr>
          </w:p>
        </w:tc>
      </w:tr>
      <w:tr w:rsidR="00E76D75" w14:paraId="05634C4E" w14:textId="77777777" w:rsidTr="004974B8">
        <w:tc>
          <w:tcPr>
            <w:tcW w:w="10207" w:type="dxa"/>
            <w:gridSpan w:val="13"/>
            <w:shd w:val="clear" w:color="auto" w:fill="8DB3E2" w:themeFill="text2" w:themeFillTint="66"/>
          </w:tcPr>
          <w:p w14:paraId="591E95BD" w14:textId="5224E383" w:rsidR="00E76D75" w:rsidRPr="004974B8" w:rsidRDefault="004974B8" w:rsidP="00335B58">
            <w:pPr>
              <w:spacing w:before="120" w:after="120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2</w:t>
            </w:r>
            <w:r w:rsidRPr="00335B58">
              <w:rPr>
                <w:b/>
                <w:szCs w:val="24"/>
                <w:vertAlign w:val="superscript"/>
                <w:lang w:val="cy-GB"/>
              </w:rPr>
              <w:t xml:space="preserve">il </w:t>
            </w:r>
            <w:r w:rsidRPr="00335B58">
              <w:rPr>
                <w:b/>
                <w:szCs w:val="24"/>
                <w:lang w:val="cy-GB"/>
              </w:rPr>
              <w:t>Ddewis o Leoliad</w:t>
            </w:r>
          </w:p>
        </w:tc>
      </w:tr>
      <w:tr w:rsidR="00E76D75" w14:paraId="6DD08600" w14:textId="77777777" w:rsidTr="004974B8">
        <w:trPr>
          <w:trHeight w:val="998"/>
        </w:trPr>
        <w:tc>
          <w:tcPr>
            <w:tcW w:w="10207" w:type="dxa"/>
            <w:gridSpan w:val="13"/>
          </w:tcPr>
          <w:p w14:paraId="00879E4C" w14:textId="77777777" w:rsidR="00E76D75" w:rsidRDefault="00E76D75" w:rsidP="00E76D75">
            <w:pPr>
              <w:spacing w:before="120" w:after="120"/>
              <w:jc w:val="left"/>
              <w:rPr>
                <w:szCs w:val="24"/>
              </w:rPr>
            </w:pPr>
          </w:p>
        </w:tc>
      </w:tr>
      <w:tr w:rsidR="00E76D75" w14:paraId="283A3A4C" w14:textId="77777777" w:rsidTr="004974B8">
        <w:tc>
          <w:tcPr>
            <w:tcW w:w="10207" w:type="dxa"/>
            <w:gridSpan w:val="13"/>
            <w:shd w:val="clear" w:color="auto" w:fill="8DB3E2" w:themeFill="text2" w:themeFillTint="66"/>
          </w:tcPr>
          <w:p w14:paraId="0B7525DD" w14:textId="61292714" w:rsidR="00E76D75" w:rsidRPr="004974B8" w:rsidRDefault="004974B8" w:rsidP="00335B58">
            <w:pPr>
              <w:spacing w:before="120" w:after="120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Argaeledd:</w:t>
            </w:r>
          </w:p>
        </w:tc>
      </w:tr>
      <w:tr w:rsidR="009069DB" w14:paraId="0089744B" w14:textId="77777777" w:rsidTr="004974B8">
        <w:trPr>
          <w:trHeight w:val="135"/>
        </w:trPr>
        <w:tc>
          <w:tcPr>
            <w:tcW w:w="1458" w:type="dxa"/>
            <w:shd w:val="clear" w:color="auto" w:fill="8DB3E2" w:themeFill="text2" w:themeFillTint="66"/>
          </w:tcPr>
          <w:p w14:paraId="016B9E5E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  <w:gridSpan w:val="2"/>
            <w:shd w:val="clear" w:color="auto" w:fill="C6D9F1" w:themeFill="text2" w:themeFillTint="33"/>
          </w:tcPr>
          <w:p w14:paraId="18A71BB2" w14:textId="0F87C173" w:rsidR="009069DB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Llun</w:t>
            </w:r>
          </w:p>
        </w:tc>
        <w:tc>
          <w:tcPr>
            <w:tcW w:w="1458" w:type="dxa"/>
            <w:shd w:val="clear" w:color="auto" w:fill="C6D9F1" w:themeFill="text2" w:themeFillTint="33"/>
          </w:tcPr>
          <w:p w14:paraId="5DDE4132" w14:textId="4E9B5846" w:rsidR="009069DB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Mawrth</w:t>
            </w:r>
          </w:p>
        </w:tc>
        <w:tc>
          <w:tcPr>
            <w:tcW w:w="1458" w:type="dxa"/>
            <w:gridSpan w:val="2"/>
            <w:shd w:val="clear" w:color="auto" w:fill="C6D9F1" w:themeFill="text2" w:themeFillTint="33"/>
          </w:tcPr>
          <w:p w14:paraId="32781616" w14:textId="797FFAD4" w:rsidR="009069DB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Mercher</w:t>
            </w:r>
          </w:p>
        </w:tc>
        <w:tc>
          <w:tcPr>
            <w:tcW w:w="1458" w:type="dxa"/>
            <w:gridSpan w:val="2"/>
            <w:shd w:val="clear" w:color="auto" w:fill="C6D9F1" w:themeFill="text2" w:themeFillTint="33"/>
          </w:tcPr>
          <w:p w14:paraId="43F40FFA" w14:textId="07FFE15F" w:rsidR="009069DB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Iau</w:t>
            </w:r>
          </w:p>
        </w:tc>
        <w:tc>
          <w:tcPr>
            <w:tcW w:w="1458" w:type="dxa"/>
            <w:gridSpan w:val="3"/>
            <w:shd w:val="clear" w:color="auto" w:fill="C6D9F1" w:themeFill="text2" w:themeFillTint="33"/>
          </w:tcPr>
          <w:p w14:paraId="0515B653" w14:textId="036BD83C" w:rsidR="009069DB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Gwener</w:t>
            </w:r>
          </w:p>
        </w:tc>
        <w:tc>
          <w:tcPr>
            <w:tcW w:w="1459" w:type="dxa"/>
            <w:gridSpan w:val="2"/>
            <w:shd w:val="clear" w:color="auto" w:fill="C6D9F1" w:themeFill="text2" w:themeFillTint="33"/>
          </w:tcPr>
          <w:p w14:paraId="626CBC87" w14:textId="1DAB9367" w:rsidR="009069DB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Sadwrn</w:t>
            </w:r>
          </w:p>
        </w:tc>
      </w:tr>
      <w:tr w:rsidR="009069DB" w14:paraId="689AFC9C" w14:textId="77777777" w:rsidTr="004974B8">
        <w:trPr>
          <w:trHeight w:val="135"/>
        </w:trPr>
        <w:tc>
          <w:tcPr>
            <w:tcW w:w="1458" w:type="dxa"/>
            <w:shd w:val="clear" w:color="auto" w:fill="C6D9F1" w:themeFill="text2" w:themeFillTint="33"/>
          </w:tcPr>
          <w:p w14:paraId="05AFC881" w14:textId="4599E8E6" w:rsidR="009069DB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A.M.</w:t>
            </w:r>
          </w:p>
        </w:tc>
        <w:tc>
          <w:tcPr>
            <w:tcW w:w="1458" w:type="dxa"/>
            <w:gridSpan w:val="2"/>
          </w:tcPr>
          <w:p w14:paraId="43ABA76C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</w:tcPr>
          <w:p w14:paraId="2B42BAAB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  <w:gridSpan w:val="2"/>
          </w:tcPr>
          <w:p w14:paraId="3A000332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  <w:gridSpan w:val="2"/>
          </w:tcPr>
          <w:p w14:paraId="2D875D2C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  <w:gridSpan w:val="3"/>
          </w:tcPr>
          <w:p w14:paraId="3D0E29D1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9" w:type="dxa"/>
            <w:gridSpan w:val="2"/>
          </w:tcPr>
          <w:p w14:paraId="257DDD2E" w14:textId="63DBE36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</w:tr>
      <w:tr w:rsidR="009069DB" w14:paraId="6B2B2F8B" w14:textId="77777777" w:rsidTr="004974B8">
        <w:trPr>
          <w:trHeight w:val="135"/>
        </w:trPr>
        <w:tc>
          <w:tcPr>
            <w:tcW w:w="1458" w:type="dxa"/>
            <w:shd w:val="clear" w:color="auto" w:fill="C6D9F1" w:themeFill="text2" w:themeFillTint="33"/>
          </w:tcPr>
          <w:p w14:paraId="616E52AE" w14:textId="5E915373" w:rsidR="009069DB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P.M.</w:t>
            </w:r>
          </w:p>
        </w:tc>
        <w:tc>
          <w:tcPr>
            <w:tcW w:w="1458" w:type="dxa"/>
            <w:gridSpan w:val="2"/>
          </w:tcPr>
          <w:p w14:paraId="6066BEC4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</w:tcPr>
          <w:p w14:paraId="60B15212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  <w:gridSpan w:val="2"/>
          </w:tcPr>
          <w:p w14:paraId="0DA679D3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  <w:gridSpan w:val="2"/>
          </w:tcPr>
          <w:p w14:paraId="469C3BBD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  <w:gridSpan w:val="3"/>
          </w:tcPr>
          <w:p w14:paraId="72ACA251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9" w:type="dxa"/>
            <w:gridSpan w:val="2"/>
          </w:tcPr>
          <w:p w14:paraId="1CD9D0C7" w14:textId="094CC6AB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</w:tr>
      <w:tr w:rsidR="009069DB" w14:paraId="0F546017" w14:textId="77777777" w:rsidTr="004974B8">
        <w:trPr>
          <w:trHeight w:val="135"/>
        </w:trPr>
        <w:tc>
          <w:tcPr>
            <w:tcW w:w="1458" w:type="dxa"/>
            <w:shd w:val="clear" w:color="auto" w:fill="C6D9F1" w:themeFill="text2" w:themeFillTint="33"/>
          </w:tcPr>
          <w:p w14:paraId="16633AFD" w14:textId="65ADB2C1" w:rsidR="009069DB" w:rsidRPr="004974B8" w:rsidRDefault="004974B8" w:rsidP="00335B58">
            <w:pPr>
              <w:spacing w:before="120" w:after="120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Gyda’r hwyr</w:t>
            </w:r>
          </w:p>
        </w:tc>
        <w:tc>
          <w:tcPr>
            <w:tcW w:w="1458" w:type="dxa"/>
            <w:gridSpan w:val="2"/>
          </w:tcPr>
          <w:p w14:paraId="77DACB68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</w:tcPr>
          <w:p w14:paraId="1FBA4A45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  <w:gridSpan w:val="2"/>
          </w:tcPr>
          <w:p w14:paraId="48C00BB6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  <w:gridSpan w:val="2"/>
          </w:tcPr>
          <w:p w14:paraId="0A8E2C5F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8" w:type="dxa"/>
            <w:gridSpan w:val="3"/>
          </w:tcPr>
          <w:p w14:paraId="0B48F788" w14:textId="77777777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  <w:tc>
          <w:tcPr>
            <w:tcW w:w="1459" w:type="dxa"/>
            <w:gridSpan w:val="2"/>
          </w:tcPr>
          <w:p w14:paraId="72CBCBBF" w14:textId="542E7C4B" w:rsidR="009069DB" w:rsidRDefault="009069DB" w:rsidP="009069DB">
            <w:pPr>
              <w:spacing w:before="120" w:after="120"/>
              <w:jc w:val="left"/>
              <w:rPr>
                <w:szCs w:val="24"/>
              </w:rPr>
            </w:pPr>
          </w:p>
        </w:tc>
      </w:tr>
      <w:tr w:rsidR="00E76D75" w14:paraId="7507E007" w14:textId="77777777" w:rsidTr="004974B8">
        <w:tc>
          <w:tcPr>
            <w:tcW w:w="10207" w:type="dxa"/>
            <w:gridSpan w:val="13"/>
            <w:shd w:val="clear" w:color="auto" w:fill="8DB3E2" w:themeFill="text2" w:themeFillTint="66"/>
          </w:tcPr>
          <w:p w14:paraId="72139A00" w14:textId="10F5C0CF" w:rsidR="00E76D75" w:rsidRPr="004974B8" w:rsidRDefault="004974B8" w:rsidP="00335B58">
            <w:pPr>
              <w:spacing w:before="120" w:after="120"/>
              <w:jc w:val="left"/>
              <w:rPr>
                <w:b/>
                <w:szCs w:val="24"/>
              </w:rPr>
            </w:pPr>
            <w:r w:rsidRPr="00335B58">
              <w:rPr>
                <w:b/>
                <w:szCs w:val="24"/>
                <w:lang w:val="cy-GB"/>
              </w:rPr>
              <w:t>Nodiadau Ychwanegol:</w:t>
            </w:r>
          </w:p>
        </w:tc>
      </w:tr>
      <w:tr w:rsidR="009069DB" w14:paraId="2B0C1C27" w14:textId="77777777" w:rsidTr="004974B8">
        <w:trPr>
          <w:trHeight w:val="2277"/>
        </w:trPr>
        <w:tc>
          <w:tcPr>
            <w:tcW w:w="10207" w:type="dxa"/>
            <w:gridSpan w:val="13"/>
          </w:tcPr>
          <w:p w14:paraId="59FF1D19" w14:textId="77777777" w:rsidR="009069DB" w:rsidRDefault="009069DB" w:rsidP="00E76D75">
            <w:pPr>
              <w:spacing w:before="120" w:after="120"/>
              <w:jc w:val="left"/>
              <w:rPr>
                <w:szCs w:val="24"/>
              </w:rPr>
            </w:pPr>
          </w:p>
        </w:tc>
      </w:tr>
    </w:tbl>
    <w:p w14:paraId="13491671" w14:textId="75EEA505" w:rsidR="00BF4630" w:rsidRPr="00E76D75" w:rsidRDefault="00BF4630" w:rsidP="00E76D75">
      <w:pPr>
        <w:jc w:val="left"/>
        <w:rPr>
          <w:szCs w:val="24"/>
        </w:rPr>
      </w:pPr>
    </w:p>
    <w:p w14:paraId="477358A7" w14:textId="3940AEBB" w:rsidR="008F3D86" w:rsidRDefault="00E55A9A" w:rsidP="008F3D86">
      <w:pPr>
        <w:rPr>
          <w:b/>
          <w:szCs w:val="24"/>
        </w:rPr>
      </w:pPr>
      <w:r>
        <w:rPr>
          <w:b/>
          <w:szCs w:val="24"/>
        </w:rPr>
        <w:br w:type="page"/>
      </w:r>
    </w:p>
    <w:p w14:paraId="2F3C565E" w14:textId="0DD7C675" w:rsidR="00E55A9A" w:rsidRDefault="00C96643" w:rsidP="00B96675">
      <w:pPr>
        <w:jc w:val="left"/>
        <w:rPr>
          <w:b/>
          <w:szCs w:val="24"/>
        </w:rPr>
      </w:pPr>
      <w:r w:rsidRPr="00C96643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9E52EB4" wp14:editId="250DC803">
                <wp:simplePos x="0" y="0"/>
                <wp:positionH relativeFrom="column">
                  <wp:posOffset>-167005</wp:posOffset>
                </wp:positionH>
                <wp:positionV relativeFrom="paragraph">
                  <wp:posOffset>-221615</wp:posOffset>
                </wp:positionV>
                <wp:extent cx="6467475" cy="581025"/>
                <wp:effectExtent l="0" t="0" r="28575" b="2857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58102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93F2CB4" w14:textId="6051D858" w:rsidR="009F270B" w:rsidRPr="00C96643" w:rsidRDefault="002C7AE3" w:rsidP="00C96643">
                            <w:pPr>
                              <w:spacing w:before="0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Cynllun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Personol</w:t>
                            </w:r>
                            <w:proofErr w:type="spellEnd"/>
                          </w:p>
                          <w:p w14:paraId="07A2DBD2" w14:textId="57B8F417" w:rsidR="009F270B" w:rsidRPr="00C96643" w:rsidRDefault="002C7AE3" w:rsidP="00C96643">
                            <w:pPr>
                              <w:spacing w:before="0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Adran</w:t>
                            </w:r>
                            <w:proofErr w:type="spellEnd"/>
                            <w:r w:rsidR="009F270B" w:rsidRPr="00C96643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F270B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12</w:t>
                            </w:r>
                            <w:r w:rsidR="009F270B" w:rsidRPr="00C96643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Nodyn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Tiwtorial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Personol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E52EB4" id="Rectangle 32" o:spid="_x0000_s1045" style="position:absolute;margin-left:-13.15pt;margin-top:-17.45pt;width:509.25pt;height:45.7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" fillcolor="#4f81bd" strokecolor="#385d8a" strokeweight="2pt">
                <v:textbox>
                  <w:txbxContent>
                    <w:p w14:paraId="793F2CB4" w14:textId="6051D858" w:rsidR="009F270B" w:rsidRPr="00C96643" w:rsidRDefault="002C7AE3" w:rsidP="00C96643">
                      <w:pPr>
                        <w:spacing w:before="0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Cynllun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Datblygiad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Personol</w:t>
                      </w:r>
                      <w:proofErr w:type="spellEnd"/>
                    </w:p>
                    <w:p w14:paraId="07A2DBD2" w14:textId="57B8F417" w:rsidR="009F270B" w:rsidRPr="00C96643" w:rsidRDefault="002C7AE3" w:rsidP="00C96643">
                      <w:pPr>
                        <w:spacing w:before="0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Adran</w:t>
                      </w:r>
                      <w:proofErr w:type="spellEnd"/>
                      <w:r w:rsidR="009F270B" w:rsidRPr="00C96643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9F270B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12</w:t>
                      </w:r>
                      <w:r w:rsidR="009F270B" w:rsidRPr="00C96643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: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Nodyn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Tiwtorial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Personol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2CD59771" w14:textId="3A2992F7" w:rsidR="0039722D" w:rsidRPr="00B96675" w:rsidRDefault="0039722D" w:rsidP="00B96675">
      <w:pPr>
        <w:jc w:val="left"/>
        <w:rPr>
          <w:b/>
          <w:szCs w:val="24"/>
        </w:rPr>
      </w:pPr>
    </w:p>
    <w:tbl>
      <w:tblPr>
        <w:tblStyle w:val="TableGrid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31"/>
        <w:gridCol w:w="2953"/>
        <w:gridCol w:w="1061"/>
        <w:gridCol w:w="522"/>
        <w:gridCol w:w="671"/>
        <w:gridCol w:w="3269"/>
      </w:tblGrid>
      <w:tr w:rsidR="00B96675" w14:paraId="207965AA" w14:textId="77777777" w:rsidTr="00BB2C2A">
        <w:tc>
          <w:tcPr>
            <w:tcW w:w="1731" w:type="dxa"/>
            <w:shd w:val="clear" w:color="auto" w:fill="548DD4" w:themeFill="text2" w:themeFillTint="99"/>
          </w:tcPr>
          <w:p w14:paraId="4D4085A4" w14:textId="79343DB0" w:rsidR="00B96675" w:rsidRPr="004974B8" w:rsidRDefault="004974B8" w:rsidP="00335B58">
            <w:pPr>
              <w:spacing w:before="120" w:after="120"/>
              <w:rPr>
                <w:b/>
                <w:sz w:val="28"/>
                <w:szCs w:val="28"/>
              </w:rPr>
            </w:pPr>
            <w:r w:rsidRPr="00335B58">
              <w:rPr>
                <w:b/>
                <w:sz w:val="28"/>
                <w:szCs w:val="28"/>
                <w:lang w:val="cy-GB"/>
              </w:rPr>
              <w:t>Myfyriwr:</w:t>
            </w:r>
          </w:p>
        </w:tc>
        <w:tc>
          <w:tcPr>
            <w:tcW w:w="2953" w:type="dxa"/>
          </w:tcPr>
          <w:p w14:paraId="3F53CDED" w14:textId="77777777" w:rsidR="00B96675" w:rsidRDefault="00B96675" w:rsidP="0026018F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583" w:type="dxa"/>
            <w:gridSpan w:val="2"/>
            <w:shd w:val="clear" w:color="auto" w:fill="548DD4" w:themeFill="text2" w:themeFillTint="99"/>
          </w:tcPr>
          <w:p w14:paraId="0D0FE5C7" w14:textId="0B03E5FD" w:rsidR="00B96675" w:rsidRPr="004974B8" w:rsidRDefault="004974B8" w:rsidP="00335B58">
            <w:pPr>
              <w:spacing w:before="120" w:after="120"/>
              <w:rPr>
                <w:b/>
                <w:sz w:val="28"/>
                <w:szCs w:val="28"/>
              </w:rPr>
            </w:pPr>
            <w:r w:rsidRPr="00335B58">
              <w:rPr>
                <w:b/>
                <w:sz w:val="28"/>
                <w:szCs w:val="28"/>
                <w:lang w:val="cy-GB"/>
              </w:rPr>
              <w:t>Rhif Myfyriwr:</w:t>
            </w:r>
          </w:p>
        </w:tc>
        <w:tc>
          <w:tcPr>
            <w:tcW w:w="3940" w:type="dxa"/>
            <w:gridSpan w:val="2"/>
          </w:tcPr>
          <w:p w14:paraId="35EEAD41" w14:textId="77777777" w:rsidR="00B96675" w:rsidRDefault="00B96675" w:rsidP="0026018F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B96675" w14:paraId="33F707C2" w14:textId="77777777" w:rsidTr="00BB2C2A">
        <w:tc>
          <w:tcPr>
            <w:tcW w:w="1731" w:type="dxa"/>
            <w:shd w:val="clear" w:color="auto" w:fill="548DD4" w:themeFill="text2" w:themeFillTint="99"/>
          </w:tcPr>
          <w:p w14:paraId="6C3DF66F" w14:textId="62035117" w:rsidR="00B96675" w:rsidRPr="004974B8" w:rsidRDefault="004974B8" w:rsidP="00335B58">
            <w:pPr>
              <w:spacing w:before="120" w:after="120"/>
              <w:rPr>
                <w:b/>
                <w:sz w:val="28"/>
                <w:szCs w:val="28"/>
              </w:rPr>
            </w:pPr>
            <w:r w:rsidRPr="00335B58">
              <w:rPr>
                <w:b/>
                <w:sz w:val="28"/>
                <w:szCs w:val="28"/>
                <w:lang w:val="cy-GB"/>
              </w:rPr>
              <w:t>Dyddiad:</w:t>
            </w:r>
          </w:p>
        </w:tc>
        <w:tc>
          <w:tcPr>
            <w:tcW w:w="2953" w:type="dxa"/>
          </w:tcPr>
          <w:p w14:paraId="2023EBB3" w14:textId="77777777" w:rsidR="00B96675" w:rsidRDefault="00B96675" w:rsidP="0026018F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1583" w:type="dxa"/>
            <w:gridSpan w:val="2"/>
            <w:shd w:val="clear" w:color="auto" w:fill="548DD4" w:themeFill="text2" w:themeFillTint="99"/>
          </w:tcPr>
          <w:p w14:paraId="1D15F0BF" w14:textId="34F3FF34" w:rsidR="00B96675" w:rsidRPr="004974B8" w:rsidRDefault="004974B8" w:rsidP="00335B58">
            <w:pPr>
              <w:spacing w:before="120" w:after="120"/>
              <w:rPr>
                <w:b/>
                <w:sz w:val="28"/>
                <w:szCs w:val="28"/>
              </w:rPr>
            </w:pPr>
            <w:r w:rsidRPr="00335B58">
              <w:rPr>
                <w:b/>
                <w:sz w:val="28"/>
                <w:szCs w:val="28"/>
                <w:lang w:val="cy-GB"/>
              </w:rPr>
              <w:t>Lleoliad:</w:t>
            </w:r>
          </w:p>
        </w:tc>
        <w:tc>
          <w:tcPr>
            <w:tcW w:w="3940" w:type="dxa"/>
            <w:gridSpan w:val="2"/>
          </w:tcPr>
          <w:p w14:paraId="6DC18422" w14:textId="77777777" w:rsidR="00B96675" w:rsidRDefault="00B96675" w:rsidP="0026018F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B96675" w14:paraId="196CA53D" w14:textId="77777777" w:rsidTr="00BB2C2A">
        <w:tc>
          <w:tcPr>
            <w:tcW w:w="10207" w:type="dxa"/>
            <w:gridSpan w:val="6"/>
            <w:shd w:val="clear" w:color="auto" w:fill="548DD4" w:themeFill="text2" w:themeFillTint="99"/>
          </w:tcPr>
          <w:p w14:paraId="26F17D9D" w14:textId="78471494" w:rsidR="00B96675" w:rsidRPr="004974B8" w:rsidRDefault="004974B8" w:rsidP="00335B58">
            <w:pPr>
              <w:spacing w:before="120" w:after="120"/>
              <w:rPr>
                <w:b/>
                <w:sz w:val="28"/>
                <w:szCs w:val="28"/>
              </w:rPr>
            </w:pPr>
            <w:r w:rsidRPr="00335B58">
              <w:rPr>
                <w:b/>
                <w:sz w:val="28"/>
                <w:szCs w:val="28"/>
                <w:lang w:val="cy-GB"/>
              </w:rPr>
              <w:t>Nodiadau am y drafodaeth</w:t>
            </w:r>
          </w:p>
        </w:tc>
      </w:tr>
      <w:tr w:rsidR="00B96675" w14:paraId="447B3960" w14:textId="77777777" w:rsidTr="00BB2C2A">
        <w:tc>
          <w:tcPr>
            <w:tcW w:w="10207" w:type="dxa"/>
            <w:gridSpan w:val="6"/>
          </w:tcPr>
          <w:p w14:paraId="780BC749" w14:textId="77777777" w:rsidR="00B96675" w:rsidRDefault="00B96675" w:rsidP="00C96643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14:paraId="76E92936" w14:textId="77777777" w:rsidR="00B96675" w:rsidRDefault="00B96675" w:rsidP="00C96643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14:paraId="69DEF9D2" w14:textId="77777777" w:rsidR="00B96675" w:rsidRDefault="00B96675" w:rsidP="00C96643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14:paraId="2A22DB36" w14:textId="77777777" w:rsidR="00B96675" w:rsidRDefault="00B96675" w:rsidP="00C96643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14:paraId="16406C01" w14:textId="77777777" w:rsidR="00B96675" w:rsidRDefault="00B96675" w:rsidP="00C96643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14:paraId="407C1D7B" w14:textId="77777777" w:rsidR="00B96675" w:rsidRDefault="00B96675" w:rsidP="00C96643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14:paraId="6E46958E" w14:textId="77777777" w:rsidR="00B96675" w:rsidRDefault="00B96675" w:rsidP="00C96643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14:paraId="666D3A79" w14:textId="77777777" w:rsidR="00B96675" w:rsidRDefault="00B96675" w:rsidP="00C96643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14:paraId="0769125F" w14:textId="77777777" w:rsidR="00B96675" w:rsidRDefault="00B96675" w:rsidP="00C96643">
            <w:pPr>
              <w:spacing w:before="120" w:after="120"/>
              <w:jc w:val="left"/>
              <w:rPr>
                <w:sz w:val="28"/>
                <w:szCs w:val="28"/>
              </w:rPr>
            </w:pPr>
          </w:p>
          <w:p w14:paraId="64F274E4" w14:textId="04C42E39" w:rsidR="00B96675" w:rsidRPr="004974B8" w:rsidRDefault="004974B8" w:rsidP="00335B58">
            <w:pPr>
              <w:spacing w:before="120" w:after="120"/>
              <w:jc w:val="right"/>
              <w:rPr>
                <w:b/>
                <w:sz w:val="20"/>
                <w:szCs w:val="20"/>
              </w:rPr>
            </w:pPr>
            <w:r w:rsidRPr="00335B58">
              <w:rPr>
                <w:b/>
                <w:sz w:val="20"/>
                <w:szCs w:val="20"/>
                <w:lang w:val="cy-GB"/>
              </w:rPr>
              <w:t>Parhewch dros y ddalen os bydd angen</w:t>
            </w:r>
          </w:p>
        </w:tc>
      </w:tr>
      <w:tr w:rsidR="00B96675" w14:paraId="4578F7C1" w14:textId="77777777" w:rsidTr="00BB2C2A">
        <w:tc>
          <w:tcPr>
            <w:tcW w:w="10207" w:type="dxa"/>
            <w:gridSpan w:val="6"/>
            <w:shd w:val="clear" w:color="auto" w:fill="548DD4" w:themeFill="text2" w:themeFillTint="99"/>
          </w:tcPr>
          <w:p w14:paraId="4654FCF4" w14:textId="7D9630E9" w:rsidR="00B96675" w:rsidRPr="004974B8" w:rsidRDefault="004974B8" w:rsidP="00335B58">
            <w:pPr>
              <w:spacing w:before="120" w:after="120"/>
              <w:rPr>
                <w:b/>
                <w:sz w:val="28"/>
                <w:szCs w:val="28"/>
              </w:rPr>
            </w:pPr>
            <w:r w:rsidRPr="00335B58">
              <w:rPr>
                <w:b/>
                <w:sz w:val="28"/>
                <w:szCs w:val="28"/>
                <w:lang w:val="cy-GB"/>
              </w:rPr>
              <w:t>Camau i’w cymryd</w:t>
            </w:r>
          </w:p>
        </w:tc>
      </w:tr>
      <w:tr w:rsidR="00B96675" w14:paraId="08CF5364" w14:textId="77777777" w:rsidTr="00BB2C2A">
        <w:tc>
          <w:tcPr>
            <w:tcW w:w="1731" w:type="dxa"/>
            <w:shd w:val="clear" w:color="auto" w:fill="244061" w:themeFill="accent1" w:themeFillShade="80"/>
          </w:tcPr>
          <w:p w14:paraId="4CC57C28" w14:textId="77777777" w:rsidR="00B96675" w:rsidRDefault="00B96675" w:rsidP="0026018F">
            <w:pPr>
              <w:spacing w:before="120" w:after="120"/>
              <w:rPr>
                <w:b/>
                <w:sz w:val="28"/>
                <w:szCs w:val="28"/>
              </w:rPr>
            </w:pPr>
          </w:p>
        </w:tc>
        <w:tc>
          <w:tcPr>
            <w:tcW w:w="4014" w:type="dxa"/>
            <w:gridSpan w:val="2"/>
            <w:shd w:val="clear" w:color="auto" w:fill="548DD4" w:themeFill="text2" w:themeFillTint="99"/>
          </w:tcPr>
          <w:p w14:paraId="4F38EA97" w14:textId="61546F1E" w:rsidR="00B96675" w:rsidRPr="004974B8" w:rsidRDefault="004974B8" w:rsidP="00335B58">
            <w:pPr>
              <w:spacing w:before="120" w:after="120"/>
              <w:rPr>
                <w:b/>
                <w:sz w:val="28"/>
                <w:szCs w:val="28"/>
              </w:rPr>
            </w:pPr>
            <w:r w:rsidRPr="00335B58">
              <w:rPr>
                <w:b/>
                <w:sz w:val="28"/>
                <w:szCs w:val="28"/>
                <w:lang w:val="cy-GB"/>
              </w:rPr>
              <w:t>Cam Gweithredu</w:t>
            </w:r>
          </w:p>
        </w:tc>
        <w:tc>
          <w:tcPr>
            <w:tcW w:w="4462" w:type="dxa"/>
            <w:gridSpan w:val="3"/>
            <w:shd w:val="clear" w:color="auto" w:fill="548DD4" w:themeFill="text2" w:themeFillTint="99"/>
          </w:tcPr>
          <w:p w14:paraId="558C7773" w14:textId="16CF974F" w:rsidR="00B96675" w:rsidRPr="004974B8" w:rsidRDefault="004974B8" w:rsidP="00335B58">
            <w:pPr>
              <w:spacing w:before="120" w:after="120"/>
              <w:rPr>
                <w:b/>
                <w:sz w:val="28"/>
                <w:szCs w:val="28"/>
              </w:rPr>
            </w:pPr>
            <w:r w:rsidRPr="00335B58">
              <w:rPr>
                <w:b/>
                <w:sz w:val="28"/>
                <w:szCs w:val="28"/>
                <w:lang w:val="cy-GB"/>
              </w:rPr>
              <w:t>Erbyn Pryd</w:t>
            </w:r>
          </w:p>
        </w:tc>
      </w:tr>
      <w:tr w:rsidR="00B96675" w14:paraId="7BEE7747" w14:textId="77777777" w:rsidTr="00BB2C2A">
        <w:tc>
          <w:tcPr>
            <w:tcW w:w="1731" w:type="dxa"/>
            <w:shd w:val="clear" w:color="auto" w:fill="548DD4" w:themeFill="text2" w:themeFillTint="99"/>
          </w:tcPr>
          <w:p w14:paraId="14BEEA4A" w14:textId="0C26B0BF" w:rsidR="00B96675" w:rsidRPr="006C5972" w:rsidRDefault="006C5972" w:rsidP="00633011">
            <w:pPr>
              <w:pBdr>
                <w:top w:val="single" w:sz="2" w:space="2" w:color="FFFF00"/>
                <w:left w:val="single" w:sz="2" w:space="2" w:color="FFFF00"/>
                <w:bottom w:val="single" w:sz="2" w:space="2" w:color="FFFF00"/>
                <w:right w:val="single" w:sz="2" w:space="2" w:color="FFFF00"/>
              </w:pBdr>
              <w:shd w:val="clear" w:color="auto" w:fill="FFFFE7"/>
              <w:spacing w:before="120" w:after="120"/>
              <w:ind w:left="80"/>
              <w:rPr>
                <w:b/>
                <w:sz w:val="28"/>
                <w:szCs w:val="28"/>
                <w:lang w:val="cy-GB"/>
              </w:rPr>
            </w:pPr>
            <w:proofErr w:type="spellStart"/>
            <w:r w:rsidRPr="006C5972">
              <w:rPr>
                <w:b/>
                <w:sz w:val="28"/>
                <w:szCs w:val="28"/>
              </w:rPr>
              <w:t>Yn</w:t>
            </w:r>
            <w:proofErr w:type="spellEnd"/>
            <w:r w:rsidRPr="006C597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C5972">
              <w:rPr>
                <w:b/>
                <w:sz w:val="28"/>
                <w:szCs w:val="28"/>
              </w:rPr>
              <w:t>ôl</w:t>
            </w:r>
            <w:proofErr w:type="spellEnd"/>
            <w:r w:rsidRPr="006C5972">
              <w:rPr>
                <w:b/>
                <w:sz w:val="28"/>
                <w:szCs w:val="28"/>
              </w:rPr>
              <w:t xml:space="preserve"> </w:t>
            </w:r>
            <w:r w:rsidR="00606C2D">
              <w:rPr>
                <w:b/>
                <w:sz w:val="28"/>
                <w:szCs w:val="28"/>
              </w:rPr>
              <w:t xml:space="preserve">y </w:t>
            </w:r>
            <w:proofErr w:type="spellStart"/>
            <w:r w:rsidR="00606C2D">
              <w:rPr>
                <w:b/>
                <w:sz w:val="28"/>
                <w:szCs w:val="28"/>
              </w:rPr>
              <w:t>M</w:t>
            </w:r>
            <w:r w:rsidRPr="006C5972">
              <w:rPr>
                <w:b/>
                <w:sz w:val="28"/>
                <w:szCs w:val="28"/>
              </w:rPr>
              <w:t>yfyriwr</w:t>
            </w:r>
            <w:proofErr w:type="spellEnd"/>
          </w:p>
        </w:tc>
        <w:tc>
          <w:tcPr>
            <w:tcW w:w="4014" w:type="dxa"/>
            <w:gridSpan w:val="2"/>
          </w:tcPr>
          <w:p w14:paraId="7B2ECCE1" w14:textId="77777777" w:rsidR="00B96675" w:rsidRDefault="00B96675" w:rsidP="0026018F">
            <w:pPr>
              <w:spacing w:before="120" w:after="120"/>
              <w:rPr>
                <w:sz w:val="28"/>
                <w:szCs w:val="28"/>
              </w:rPr>
            </w:pPr>
          </w:p>
          <w:p w14:paraId="4D76D630" w14:textId="77777777" w:rsidR="00B96675" w:rsidRDefault="00B96675" w:rsidP="0026018F">
            <w:pPr>
              <w:spacing w:before="120" w:after="120"/>
              <w:rPr>
                <w:sz w:val="28"/>
                <w:szCs w:val="28"/>
              </w:rPr>
            </w:pPr>
          </w:p>
          <w:p w14:paraId="6303D26A" w14:textId="77777777" w:rsidR="00B96675" w:rsidRDefault="00B96675" w:rsidP="0026018F">
            <w:pPr>
              <w:spacing w:before="120" w:after="120"/>
              <w:rPr>
                <w:sz w:val="28"/>
                <w:szCs w:val="28"/>
              </w:rPr>
            </w:pPr>
          </w:p>
        </w:tc>
        <w:tc>
          <w:tcPr>
            <w:tcW w:w="4462" w:type="dxa"/>
            <w:gridSpan w:val="3"/>
          </w:tcPr>
          <w:p w14:paraId="24AC2AB0" w14:textId="77777777" w:rsidR="00B96675" w:rsidRDefault="00B96675" w:rsidP="0026018F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B96675" w14:paraId="21767427" w14:textId="77777777" w:rsidTr="00BB2C2A">
        <w:trPr>
          <w:trHeight w:val="688"/>
        </w:trPr>
        <w:tc>
          <w:tcPr>
            <w:tcW w:w="1731" w:type="dxa"/>
            <w:shd w:val="clear" w:color="auto" w:fill="548DD4" w:themeFill="text2" w:themeFillTint="99"/>
          </w:tcPr>
          <w:p w14:paraId="0662DABA" w14:textId="196AF976" w:rsidR="00B96675" w:rsidRPr="0020171C" w:rsidRDefault="006C5972" w:rsidP="0026018F">
            <w:pPr>
              <w:spacing w:before="120" w:after="12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Yn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ôl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Tiwtor</w:t>
            </w:r>
            <w:proofErr w:type="spellEnd"/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4014" w:type="dxa"/>
            <w:gridSpan w:val="2"/>
          </w:tcPr>
          <w:p w14:paraId="196DD5D5" w14:textId="77777777" w:rsidR="00B96675" w:rsidRDefault="00B96675" w:rsidP="0026018F">
            <w:pPr>
              <w:spacing w:before="120" w:after="120"/>
              <w:rPr>
                <w:sz w:val="28"/>
                <w:szCs w:val="28"/>
              </w:rPr>
            </w:pPr>
          </w:p>
          <w:p w14:paraId="0802365A" w14:textId="77777777" w:rsidR="00B96675" w:rsidRDefault="00B96675" w:rsidP="00526EBA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14:paraId="150EC6CF" w14:textId="77777777" w:rsidR="00526EBA" w:rsidRDefault="00526EBA" w:rsidP="00526EBA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4462" w:type="dxa"/>
            <w:gridSpan w:val="3"/>
          </w:tcPr>
          <w:p w14:paraId="72EDA240" w14:textId="77777777" w:rsidR="00B96675" w:rsidRDefault="00B96675" w:rsidP="0026018F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B96675" w14:paraId="19314D45" w14:textId="77777777" w:rsidTr="00BB2C2A">
        <w:trPr>
          <w:trHeight w:val="688"/>
        </w:trPr>
        <w:tc>
          <w:tcPr>
            <w:tcW w:w="1731" w:type="dxa"/>
            <w:shd w:val="clear" w:color="auto" w:fill="auto"/>
          </w:tcPr>
          <w:p w14:paraId="5852BC3B" w14:textId="483D56D7" w:rsidR="00B96675" w:rsidRPr="00C96643" w:rsidRDefault="006C5972" w:rsidP="00C96643">
            <w:pPr>
              <w:spacing w:before="120"/>
              <w:rPr>
                <w:szCs w:val="24"/>
              </w:rPr>
            </w:pPr>
            <w:proofErr w:type="spellStart"/>
            <w:r>
              <w:rPr>
                <w:szCs w:val="24"/>
              </w:rPr>
              <w:t>Llofnod</w:t>
            </w:r>
            <w:proofErr w:type="spellEnd"/>
            <w:r w:rsidR="00B96675" w:rsidRPr="00C96643">
              <w:rPr>
                <w:szCs w:val="24"/>
              </w:rPr>
              <w:t>:</w:t>
            </w:r>
          </w:p>
        </w:tc>
        <w:tc>
          <w:tcPr>
            <w:tcW w:w="4014" w:type="dxa"/>
            <w:gridSpan w:val="2"/>
            <w:shd w:val="clear" w:color="auto" w:fill="auto"/>
          </w:tcPr>
          <w:p w14:paraId="790C08E2" w14:textId="77777777" w:rsidR="00B96675" w:rsidRPr="00C96643" w:rsidRDefault="00B96675" w:rsidP="00C96643">
            <w:pPr>
              <w:spacing w:before="120"/>
              <w:rPr>
                <w:szCs w:val="24"/>
              </w:rPr>
            </w:pPr>
          </w:p>
        </w:tc>
        <w:tc>
          <w:tcPr>
            <w:tcW w:w="1193" w:type="dxa"/>
            <w:gridSpan w:val="2"/>
            <w:shd w:val="clear" w:color="auto" w:fill="auto"/>
          </w:tcPr>
          <w:p w14:paraId="5DBDC40E" w14:textId="2ED17FD6" w:rsidR="00B96675" w:rsidRPr="00C96643" w:rsidRDefault="006C5972" w:rsidP="00C96643">
            <w:pPr>
              <w:spacing w:before="120"/>
              <w:rPr>
                <w:szCs w:val="24"/>
              </w:rPr>
            </w:pPr>
            <w:proofErr w:type="spellStart"/>
            <w:r>
              <w:rPr>
                <w:szCs w:val="24"/>
              </w:rPr>
              <w:t>Dyddiad</w:t>
            </w:r>
            <w:proofErr w:type="spellEnd"/>
            <w:r w:rsidR="00B96675" w:rsidRPr="00C96643">
              <w:rPr>
                <w:szCs w:val="24"/>
              </w:rPr>
              <w:t>:</w:t>
            </w:r>
          </w:p>
        </w:tc>
        <w:tc>
          <w:tcPr>
            <w:tcW w:w="3269" w:type="dxa"/>
            <w:shd w:val="clear" w:color="auto" w:fill="auto"/>
          </w:tcPr>
          <w:p w14:paraId="541733F6" w14:textId="77777777" w:rsidR="00B96675" w:rsidRPr="00C96643" w:rsidRDefault="00B96675" w:rsidP="00C96643">
            <w:pPr>
              <w:spacing w:before="120"/>
              <w:rPr>
                <w:szCs w:val="24"/>
              </w:rPr>
            </w:pPr>
          </w:p>
        </w:tc>
      </w:tr>
      <w:tr w:rsidR="00B96675" w14:paraId="6EF20EA6" w14:textId="77777777" w:rsidTr="00BB2C2A">
        <w:trPr>
          <w:trHeight w:val="688"/>
        </w:trPr>
        <w:tc>
          <w:tcPr>
            <w:tcW w:w="1731" w:type="dxa"/>
            <w:shd w:val="clear" w:color="auto" w:fill="auto"/>
          </w:tcPr>
          <w:p w14:paraId="136E0EEF" w14:textId="54DD8870" w:rsidR="00B96675" w:rsidRPr="00C96643" w:rsidRDefault="006C5972" w:rsidP="00C96643">
            <w:pPr>
              <w:spacing w:before="120"/>
              <w:rPr>
                <w:szCs w:val="24"/>
              </w:rPr>
            </w:pPr>
            <w:proofErr w:type="spellStart"/>
            <w:r>
              <w:rPr>
                <w:szCs w:val="24"/>
              </w:rPr>
              <w:t>Llofnod</w:t>
            </w:r>
            <w:proofErr w:type="spellEnd"/>
            <w:r w:rsidR="00B96675" w:rsidRPr="00C96643">
              <w:rPr>
                <w:szCs w:val="24"/>
              </w:rPr>
              <w:t>:</w:t>
            </w:r>
          </w:p>
        </w:tc>
        <w:tc>
          <w:tcPr>
            <w:tcW w:w="4014" w:type="dxa"/>
            <w:gridSpan w:val="2"/>
            <w:shd w:val="clear" w:color="auto" w:fill="auto"/>
          </w:tcPr>
          <w:p w14:paraId="003FA984" w14:textId="77777777" w:rsidR="00B96675" w:rsidRPr="00C96643" w:rsidRDefault="00B96675" w:rsidP="00C96643">
            <w:pPr>
              <w:spacing w:before="120"/>
              <w:rPr>
                <w:szCs w:val="24"/>
              </w:rPr>
            </w:pPr>
          </w:p>
        </w:tc>
        <w:tc>
          <w:tcPr>
            <w:tcW w:w="1193" w:type="dxa"/>
            <w:gridSpan w:val="2"/>
            <w:shd w:val="clear" w:color="auto" w:fill="auto"/>
          </w:tcPr>
          <w:p w14:paraId="2556D365" w14:textId="79235A0C" w:rsidR="00B96675" w:rsidRPr="00C96643" w:rsidRDefault="006C5972" w:rsidP="00C96643">
            <w:pPr>
              <w:spacing w:before="120"/>
              <w:rPr>
                <w:szCs w:val="24"/>
              </w:rPr>
            </w:pPr>
            <w:r>
              <w:rPr>
                <w:szCs w:val="24"/>
              </w:rPr>
              <w:t>Dyddiad</w:t>
            </w:r>
            <w:r w:rsidR="00B96675" w:rsidRPr="00C96643">
              <w:rPr>
                <w:szCs w:val="24"/>
              </w:rPr>
              <w:t>:</w:t>
            </w:r>
          </w:p>
        </w:tc>
        <w:tc>
          <w:tcPr>
            <w:tcW w:w="3269" w:type="dxa"/>
            <w:shd w:val="clear" w:color="auto" w:fill="auto"/>
          </w:tcPr>
          <w:p w14:paraId="0EF88424" w14:textId="77777777" w:rsidR="00B96675" w:rsidRPr="00C96643" w:rsidRDefault="00B96675" w:rsidP="00C96643">
            <w:pPr>
              <w:spacing w:before="120"/>
              <w:rPr>
                <w:szCs w:val="24"/>
              </w:rPr>
            </w:pPr>
          </w:p>
        </w:tc>
      </w:tr>
    </w:tbl>
    <w:p w14:paraId="09CA7CC2" w14:textId="1A1955CB" w:rsidR="00A8212E" w:rsidRPr="006260F8" w:rsidRDefault="00A8212E" w:rsidP="00526EBA">
      <w:pPr>
        <w:jc w:val="both"/>
        <w:rPr>
          <w:szCs w:val="24"/>
        </w:rPr>
      </w:pPr>
    </w:p>
    <w:sectPr w:rsidR="00A8212E" w:rsidRPr="006260F8" w:rsidSect="00B17205">
      <w:pgSz w:w="11906" w:h="16838"/>
      <w:pgMar w:top="1440" w:right="1134" w:bottom="1440" w:left="113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71AF1" w14:textId="77777777" w:rsidR="009F270B" w:rsidRDefault="009F270B" w:rsidP="00303453">
      <w:pPr>
        <w:spacing w:before="0"/>
      </w:pPr>
      <w:r>
        <w:separator/>
      </w:r>
    </w:p>
  </w:endnote>
  <w:endnote w:type="continuationSeparator" w:id="0">
    <w:p w14:paraId="3B15CC8D" w14:textId="77777777" w:rsidR="009F270B" w:rsidRDefault="009F270B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136E4" w14:textId="77777777" w:rsidR="009F270B" w:rsidRDefault="009F27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0A246" w14:textId="31262759" w:rsidR="009F270B" w:rsidRPr="00617015" w:rsidRDefault="009F270B">
    <w:pPr>
      <w:pStyle w:val="Footer"/>
      <w:rPr>
        <w:sz w:val="16"/>
        <w:szCs w:val="16"/>
      </w:rPr>
    </w:pPr>
    <w:proofErr w:type="spellStart"/>
    <w:r>
      <w:rPr>
        <w:sz w:val="16"/>
        <w:szCs w:val="16"/>
      </w:rPr>
      <w:t>Datblygwyd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gan</w:t>
    </w:r>
    <w:proofErr w:type="spellEnd"/>
    <w:r>
      <w:rPr>
        <w:sz w:val="16"/>
        <w:szCs w:val="16"/>
      </w:rPr>
      <w:t xml:space="preserve"> Ken Dicks </w:t>
    </w:r>
    <w:proofErr w:type="spellStart"/>
    <w:r>
      <w:rPr>
        <w:sz w:val="16"/>
        <w:szCs w:val="16"/>
      </w:rPr>
      <w:t>ar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gyfer</w:t>
    </w:r>
    <w:proofErr w:type="spellEnd"/>
    <w:r>
      <w:rPr>
        <w:sz w:val="16"/>
        <w:szCs w:val="16"/>
      </w:rPr>
      <w:t xml:space="preserve"> y </w:t>
    </w:r>
    <w:proofErr w:type="spellStart"/>
    <w:r>
      <w:rPr>
        <w:sz w:val="16"/>
        <w:szCs w:val="16"/>
      </w:rPr>
      <w:t>Grŵp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Grymuso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Cymdeithasol</w:t>
    </w:r>
    <w:proofErr w:type="spellEnd"/>
    <w:r>
      <w:rPr>
        <w:sz w:val="16"/>
        <w:szCs w:val="16"/>
      </w:rPr>
      <w:t xml:space="preserve"> – </w:t>
    </w:r>
    <w:proofErr w:type="spellStart"/>
    <w:r>
      <w:rPr>
        <w:sz w:val="16"/>
        <w:szCs w:val="16"/>
      </w:rPr>
      <w:t>Yr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Ysgol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Cyfiawnder</w:t>
    </w:r>
    <w:proofErr w:type="spellEnd"/>
    <w:r>
      <w:rPr>
        <w:sz w:val="16"/>
        <w:szCs w:val="16"/>
      </w:rPr>
      <w:t xml:space="preserve"> a </w:t>
    </w:r>
    <w:proofErr w:type="spellStart"/>
    <w:r>
      <w:rPr>
        <w:sz w:val="16"/>
        <w:szCs w:val="16"/>
      </w:rPr>
      <w:t>Chynhwysiant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Cymdeithasol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8A7D5" w14:textId="77777777" w:rsidR="009F270B" w:rsidRDefault="009F27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8D3EE" w14:textId="77777777" w:rsidR="009F270B" w:rsidRDefault="009F270B" w:rsidP="00303453">
      <w:pPr>
        <w:spacing w:before="0"/>
      </w:pPr>
      <w:r>
        <w:separator/>
      </w:r>
    </w:p>
  </w:footnote>
  <w:footnote w:type="continuationSeparator" w:id="0">
    <w:p w14:paraId="743CB03A" w14:textId="77777777" w:rsidR="009F270B" w:rsidRDefault="009F270B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7F7C2F" w14:textId="77777777" w:rsidR="009F270B" w:rsidRDefault="009F27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1F96C" w14:textId="2F4636FA" w:rsidR="009F270B" w:rsidRPr="00303453" w:rsidRDefault="009F270B" w:rsidP="00B17205">
    <w:pPr>
      <w:pStyle w:val="Header"/>
      <w:tabs>
        <w:tab w:val="left" w:pos="3570"/>
        <w:tab w:val="center" w:pos="6979"/>
      </w:tabs>
      <w:rPr>
        <w:b/>
        <w:sz w:val="32"/>
        <w:szCs w:val="32"/>
      </w:rPr>
    </w:pPr>
    <w:r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57216" behindDoc="0" locked="0" layoutInCell="1" allowOverlap="1" wp14:anchorId="2740B4CC" wp14:editId="4B28995D">
          <wp:simplePos x="0" y="0"/>
          <wp:positionH relativeFrom="column">
            <wp:posOffset>-176530</wp:posOffset>
          </wp:positionH>
          <wp:positionV relativeFrom="paragraph">
            <wp:posOffset>-323850</wp:posOffset>
          </wp:positionV>
          <wp:extent cx="3181350" cy="528410"/>
          <wp:effectExtent l="0" t="0" r="0" b="508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1350" cy="528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b/>
        </w:rPr>
        <w:id w:val="-587457878"/>
        <w:docPartObj>
          <w:docPartGallery w:val="Watermarks"/>
          <w:docPartUnique/>
        </w:docPartObj>
      </w:sdtPr>
      <w:sdtEndPr/>
      <w:sdtContent>
        <w:r w:rsidR="00022B2C">
          <w:rPr>
            <w:b/>
            <w:noProof/>
            <w:lang w:val="en-US" w:eastAsia="zh-TW"/>
          </w:rPr>
          <w:pict w14:anchorId="33597E06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464594720" o:spid="_x0000_s4097" type="#_x0000_t136" style="position:absolute;left:0;text-align:left;margin-left:0;margin-top:0;width:453pt;height:226.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FT"/>
              <w10:wrap anchorx="margin" anchory="margin"/>
            </v:shape>
          </w:pict>
        </w:r>
      </w:sdtContent>
    </w:sdt>
  </w:p>
  <w:p w14:paraId="7B7A65A5" w14:textId="17F1E521" w:rsidR="009F270B" w:rsidRPr="00303453" w:rsidRDefault="009F270B">
    <w:pPr>
      <w:pStyle w:val="Header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60765" w14:textId="77777777" w:rsidR="009F270B" w:rsidRDefault="009F27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058BA"/>
    <w:multiLevelType w:val="hybridMultilevel"/>
    <w:tmpl w:val="4F3E62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5A7CD5"/>
    <w:multiLevelType w:val="hybridMultilevel"/>
    <w:tmpl w:val="B540E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46844"/>
    <w:multiLevelType w:val="hybridMultilevel"/>
    <w:tmpl w:val="6706B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9D6C4C"/>
    <w:multiLevelType w:val="hybridMultilevel"/>
    <w:tmpl w:val="22847EA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BE4F2A"/>
    <w:multiLevelType w:val="multilevel"/>
    <w:tmpl w:val="9B8C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F363411"/>
    <w:multiLevelType w:val="hybridMultilevel"/>
    <w:tmpl w:val="77346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comments" w:enforcement="0"/>
  <w:defaultTabStop w:val="720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12E"/>
    <w:rsid w:val="00001B73"/>
    <w:rsid w:val="00004800"/>
    <w:rsid w:val="0001074C"/>
    <w:rsid w:val="00022B2C"/>
    <w:rsid w:val="000964A0"/>
    <w:rsid w:val="00096D34"/>
    <w:rsid w:val="000F4D77"/>
    <w:rsid w:val="001016E8"/>
    <w:rsid w:val="00156868"/>
    <w:rsid w:val="00176818"/>
    <w:rsid w:val="001806B2"/>
    <w:rsid w:val="001A6153"/>
    <w:rsid w:val="00210F50"/>
    <w:rsid w:val="00226DA7"/>
    <w:rsid w:val="0023691A"/>
    <w:rsid w:val="0026018F"/>
    <w:rsid w:val="002A4253"/>
    <w:rsid w:val="002C7AE3"/>
    <w:rsid w:val="002E41F7"/>
    <w:rsid w:val="002F1B26"/>
    <w:rsid w:val="00303453"/>
    <w:rsid w:val="00335B58"/>
    <w:rsid w:val="00347B92"/>
    <w:rsid w:val="0039722D"/>
    <w:rsid w:val="003B4AA9"/>
    <w:rsid w:val="003C0DB3"/>
    <w:rsid w:val="003F7719"/>
    <w:rsid w:val="00410725"/>
    <w:rsid w:val="00483B37"/>
    <w:rsid w:val="00485E66"/>
    <w:rsid w:val="004913D1"/>
    <w:rsid w:val="004974B8"/>
    <w:rsid w:val="00510D93"/>
    <w:rsid w:val="00526EBA"/>
    <w:rsid w:val="00591FAC"/>
    <w:rsid w:val="005D1746"/>
    <w:rsid w:val="005D2EE7"/>
    <w:rsid w:val="00604C02"/>
    <w:rsid w:val="00606C2D"/>
    <w:rsid w:val="00614A10"/>
    <w:rsid w:val="00617015"/>
    <w:rsid w:val="006260F8"/>
    <w:rsid w:val="00633011"/>
    <w:rsid w:val="00641906"/>
    <w:rsid w:val="0068173D"/>
    <w:rsid w:val="00687B06"/>
    <w:rsid w:val="006A5C38"/>
    <w:rsid w:val="006C1A61"/>
    <w:rsid w:val="006C5972"/>
    <w:rsid w:val="006D6758"/>
    <w:rsid w:val="00717CA0"/>
    <w:rsid w:val="00726844"/>
    <w:rsid w:val="00733327"/>
    <w:rsid w:val="00763F50"/>
    <w:rsid w:val="00781E6B"/>
    <w:rsid w:val="007970CD"/>
    <w:rsid w:val="007C6D0B"/>
    <w:rsid w:val="007F1581"/>
    <w:rsid w:val="007F7847"/>
    <w:rsid w:val="00884E66"/>
    <w:rsid w:val="008A6BEA"/>
    <w:rsid w:val="008F3D86"/>
    <w:rsid w:val="009069DB"/>
    <w:rsid w:val="00914298"/>
    <w:rsid w:val="009220EE"/>
    <w:rsid w:val="00932F56"/>
    <w:rsid w:val="009A7D96"/>
    <w:rsid w:val="009E1E31"/>
    <w:rsid w:val="009F270B"/>
    <w:rsid w:val="00A337C4"/>
    <w:rsid w:val="00A55F09"/>
    <w:rsid w:val="00A56061"/>
    <w:rsid w:val="00A8212E"/>
    <w:rsid w:val="00AF00D7"/>
    <w:rsid w:val="00B17205"/>
    <w:rsid w:val="00B96675"/>
    <w:rsid w:val="00BB2C2A"/>
    <w:rsid w:val="00BC0B83"/>
    <w:rsid w:val="00BE1E94"/>
    <w:rsid w:val="00BF4630"/>
    <w:rsid w:val="00C33717"/>
    <w:rsid w:val="00C6738B"/>
    <w:rsid w:val="00C826D9"/>
    <w:rsid w:val="00C835C6"/>
    <w:rsid w:val="00C84ADC"/>
    <w:rsid w:val="00C96643"/>
    <w:rsid w:val="00CE039C"/>
    <w:rsid w:val="00D05921"/>
    <w:rsid w:val="00D30409"/>
    <w:rsid w:val="00DB66EA"/>
    <w:rsid w:val="00DC6DD0"/>
    <w:rsid w:val="00DD72F0"/>
    <w:rsid w:val="00E43BD2"/>
    <w:rsid w:val="00E55A9A"/>
    <w:rsid w:val="00E76D75"/>
    <w:rsid w:val="00E83904"/>
    <w:rsid w:val="00EC76A5"/>
    <w:rsid w:val="00F448DB"/>
    <w:rsid w:val="00F87657"/>
    <w:rsid w:val="00FF0B9A"/>
    <w:rsid w:val="00FF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6631635D"/>
  <w15:docId w15:val="{9C035EC7-CC2B-4889-96D4-604C3617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156868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1A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2EE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D2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F7847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59"/>
    <w:rsid w:val="006D6758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839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www.uwtsd.ac.uk/student-services/" TargetMode="External"/><Relationship Id="rId26" Type="http://schemas.openxmlformats.org/officeDocument/2006/relationships/hyperlink" Target="https://uowtsd.sharepoint.com/student-experience/SitePages/Home.aspx" TargetMode="External"/><Relationship Id="rId3" Type="http://schemas.openxmlformats.org/officeDocument/2006/relationships/styles" Target="styles.xml"/><Relationship Id="rId21" Type="http://schemas.openxmlformats.org/officeDocument/2006/relationships/hyperlink" Target="mailto:studentservices@uwtsd.ac.uk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mailto:studentservices@uwtsd.ac.uk" TargetMode="External"/><Relationship Id="rId25" Type="http://schemas.openxmlformats.org/officeDocument/2006/relationships/hyperlink" Target="mailto:studentservices@uwtsd.ac.uk" TargetMode="External"/><Relationship Id="rId33" Type="http://schemas.openxmlformats.org/officeDocument/2006/relationships/hyperlink" Target="http://www.wcva.org.uk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uwtsd.ac.uk/cy/gwasanaethau-myfyrwyr/" TargetMode="External"/><Relationship Id="rId20" Type="http://schemas.openxmlformats.org/officeDocument/2006/relationships/hyperlink" Target="https://www.uwtsd.ac.uk/student-services/" TargetMode="External"/><Relationship Id="rId29" Type="http://schemas.openxmlformats.org/officeDocument/2006/relationships/hyperlink" Target="http://www.gwirvol.org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www.uwtsd.ac.uk/student-services/" TargetMode="External"/><Relationship Id="rId32" Type="http://schemas.openxmlformats.org/officeDocument/2006/relationships/hyperlink" Target="http://www.gwirvol.or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tudentservices@uwtsd.ac.uk" TargetMode="External"/><Relationship Id="rId23" Type="http://schemas.openxmlformats.org/officeDocument/2006/relationships/hyperlink" Target="mailto:studentservices@uwtsd.ac.uk" TargetMode="External"/><Relationship Id="rId28" Type="http://schemas.openxmlformats.org/officeDocument/2006/relationships/hyperlink" Target="http://www.volunteering-wales.net/" TargetMode="External"/><Relationship Id="rId10" Type="http://schemas.openxmlformats.org/officeDocument/2006/relationships/footer" Target="footer1.xml"/><Relationship Id="rId19" Type="http://schemas.openxmlformats.org/officeDocument/2006/relationships/hyperlink" Target="mailto:studentservices@uwtsd.ac.uk" TargetMode="External"/><Relationship Id="rId31" Type="http://schemas.openxmlformats.org/officeDocument/2006/relationships/hyperlink" Target="http://www.volunteering-wales.net/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uwtsd.ac.uk/cy/gwasanaethau-myfyrwyr/" TargetMode="External"/><Relationship Id="rId22" Type="http://schemas.openxmlformats.org/officeDocument/2006/relationships/hyperlink" Target="https://www.uwtsd.ac.uk/student-services/" TargetMode="External"/><Relationship Id="rId27" Type="http://schemas.openxmlformats.org/officeDocument/2006/relationships/hyperlink" Target="https://uowtsd.sharepoint.com/student-experience/SitePages/Home.aspx" TargetMode="External"/><Relationship Id="rId30" Type="http://schemas.openxmlformats.org/officeDocument/2006/relationships/hyperlink" Target="http://www.wcva.org.uk/" TargetMode="External"/><Relationship Id="rId35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ocial%20Empowerment%20Blank%20Template%20(portrait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A3E85-F914-4500-87C5-D1596D535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Social Empowerment Blank Template (portrait)</Template>
  <TotalTime>0</TotalTime>
  <Pages>12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Ken Dicks</dc:creator>
  <cp:lastModifiedBy>Ken Dicks</cp:lastModifiedBy>
  <cp:revision>2</cp:revision>
  <cp:lastPrinted>2017-09-13T11:30:00Z</cp:lastPrinted>
  <dcterms:created xsi:type="dcterms:W3CDTF">2019-09-02T09:05:00Z</dcterms:created>
  <dcterms:modified xsi:type="dcterms:W3CDTF">2019-09-02T09:05:00Z</dcterms:modified>
</cp:coreProperties>
</file>