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B5D64" w:rsidR="00F73A03" w:rsidP="00BC22BC" w:rsidRDefault="00F73A03" w14:paraId="65239E18" w14:textId="77777777">
      <w:pPr>
        <w:pStyle w:val="SMUARIAL14BOLD"/>
        <w:spacing w:before="0"/>
        <w:jc w:val="center"/>
        <w:rPr>
          <w:b w:val="0"/>
          <w:sz w:val="20"/>
          <w:szCs w:val="20"/>
        </w:rPr>
      </w:pPr>
      <w:r w:rsidRPr="00EB5D64">
        <w:rPr>
          <w:b w:val="0"/>
          <w:sz w:val="40"/>
          <w:szCs w:val="40"/>
        </w:rPr>
        <w:t>Ethics Approval Form</w:t>
      </w:r>
    </w:p>
    <w:p w:rsidRPr="00C675F1" w:rsidR="00F73A03" w:rsidP="00BC22BC" w:rsidRDefault="00F73A03" w14:paraId="672A6659" w14:textId="77777777">
      <w:pPr>
        <w:jc w:val="center"/>
        <w:rPr>
          <w:rFonts w:ascii="Arial" w:hAnsi="Arial" w:cs="Arial"/>
          <w:sz w:val="8"/>
          <w:szCs w:val="8"/>
        </w:rPr>
      </w:pPr>
    </w:p>
    <w:p w:rsidRPr="00C80491" w:rsidR="00F73A03" w:rsidP="00BC22BC" w:rsidRDefault="00F73A03" w14:paraId="7AB2091A" w14:textId="77777777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 w:rsidR="003060CA"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Pr="003060CA" w:rsidR="00F73A03" w:rsidP="00BC22BC" w:rsidRDefault="00F73A03" w14:paraId="0A37501D" w14:textId="77777777">
      <w:pPr>
        <w:rPr>
          <w:rFonts w:ascii="Arial" w:hAnsi="Arial" w:cs="Arial"/>
          <w:sz w:val="12"/>
          <w:szCs w:val="12"/>
        </w:rPr>
      </w:pPr>
    </w:p>
    <w:p w:rsidRPr="003060CA" w:rsidR="00F73A03" w:rsidP="00BC22BC" w:rsidRDefault="00F73A03" w14:paraId="7A07511D" w14:textId="77777777">
      <w:pPr>
        <w:pStyle w:val="SMUNORMALARIAL"/>
      </w:pPr>
      <w:r w:rsidRPr="003060CA">
        <w:t xml:space="preserve">Have you considered </w:t>
      </w:r>
      <w:r w:rsidRPr="003060CA" w:rsidR="003060CA">
        <w:t xml:space="preserve">yet </w:t>
      </w:r>
      <w:r w:rsidRPr="003060CA">
        <w:t xml:space="preserve">whether there are any problematic ethical issues </w:t>
      </w:r>
      <w:r w:rsidRPr="003060CA" w:rsidR="003060CA">
        <w:t xml:space="preserve">in </w:t>
      </w:r>
      <w:r w:rsidRPr="003060CA">
        <w:t>your proposed research project?  If you have not you should talk to your Course Tutor or Supervisor.</w:t>
      </w:r>
    </w:p>
    <w:p w:rsidRPr="00C80491" w:rsidR="00F73A03" w:rsidP="00F73A03" w:rsidRDefault="00F73A03" w14:paraId="5DAB6C7B" w14:textId="77777777">
      <w:pPr>
        <w:rPr>
          <w:rFonts w:ascii="Arial" w:hAnsi="Arial" w:cs="Arial"/>
          <w:sz w:val="12"/>
          <w:szCs w:val="12"/>
        </w:rPr>
      </w:pPr>
    </w:p>
    <w:p w:rsidRPr="003060CA" w:rsidR="00F73A03" w:rsidP="00F73A03" w:rsidRDefault="00F73A03" w14:paraId="5CCCCA4E" w14:textId="77777777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Pr="003E4ECD" w:rsidR="003E4ECD">
        <w:rPr>
          <w:rFonts w:ascii="Arial" w:hAnsi="Arial" w:cs="Arial"/>
          <w:i/>
          <w:sz w:val="22"/>
          <w:szCs w:val="22"/>
        </w:rPr>
        <w:t>then</w:t>
      </w:r>
      <w:r w:rsidR="003E4ECD"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 xml:space="preserve">you do not need to complete this </w:t>
      </w:r>
      <w:proofErr w:type="gramStart"/>
      <w:r w:rsidRPr="003060CA">
        <w:rPr>
          <w:rFonts w:ascii="Arial" w:hAnsi="Arial" w:cs="Arial"/>
          <w:i/>
          <w:sz w:val="22"/>
          <w:szCs w:val="22"/>
        </w:rPr>
        <w:t>form</w:t>
      </w:r>
      <w:proofErr w:type="gramEnd"/>
    </w:p>
    <w:p w:rsidRPr="00C80491" w:rsidR="00F73A03" w:rsidP="00F73A03" w:rsidRDefault="00F73A03" w14:paraId="02EB378F" w14:textId="77777777">
      <w:pPr>
        <w:rPr>
          <w:rFonts w:ascii="Arial" w:hAnsi="Arial" w:cs="Arial"/>
          <w:sz w:val="12"/>
          <w:szCs w:val="12"/>
        </w:rPr>
      </w:pPr>
    </w:p>
    <w:p w:rsidRPr="003060CA" w:rsidR="00F73A03" w:rsidP="00F73A03" w:rsidRDefault="00F73A03" w14:paraId="61804087" w14:textId="5C904F31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  <w:r w:rsidR="00E13D99">
        <w:rPr>
          <w:rFonts w:ascii="Arial" w:hAnsi="Arial" w:cs="Arial"/>
          <w:sz w:val="22"/>
          <w:szCs w:val="22"/>
        </w:rPr>
        <w:t>.</w:t>
      </w:r>
    </w:p>
    <w:p w:rsidRPr="00C675F1" w:rsidR="00F73A03" w:rsidP="00F73A03" w:rsidRDefault="00F73A03" w14:paraId="6A05A809" w14:textId="77777777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3389"/>
      </w:tblGrid>
      <w:tr w:rsidR="00F73A03" w:rsidTr="013B713E" w14:paraId="5ED90B35" w14:textId="77777777">
        <w:tc>
          <w:tcPr>
            <w:tcW w:w="2508" w:type="dxa"/>
            <w:shd w:val="clear" w:color="auto" w:fill="E0E0E0"/>
          </w:tcPr>
          <w:p w:rsidRPr="00753CE4" w:rsidR="00F73A03" w:rsidP="00753CE4" w:rsidRDefault="00F73A03" w14:paraId="0871540E" w14:textId="77777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  <w:gridSpan w:val="3"/>
          </w:tcPr>
          <w:p w:rsidRPr="00F56829" w:rsidR="00F73A03" w:rsidP="013B713E" w:rsidRDefault="009A28E2" w14:paraId="5A39BBE3" w14:textId="53679773">
            <w:pPr>
              <w:rPr>
                <w:color w:val="00B0F0"/>
                <w:sz w:val="28"/>
                <w:szCs w:val="28"/>
              </w:rPr>
            </w:pPr>
            <w:r w:rsidRPr="009A28E2">
              <w:rPr>
                <w:sz w:val="28"/>
                <w:szCs w:val="28"/>
              </w:rPr>
              <w:t>Brandon Stevens</w:t>
            </w:r>
          </w:p>
        </w:tc>
      </w:tr>
      <w:tr w:rsidR="00F73A03" w:rsidTr="013B713E" w14:paraId="547285A7" w14:textId="77777777">
        <w:trPr>
          <w:trHeight w:val="618"/>
        </w:trPr>
        <w:tc>
          <w:tcPr>
            <w:tcW w:w="2508" w:type="dxa"/>
            <w:shd w:val="clear" w:color="auto" w:fill="E0E0E0"/>
          </w:tcPr>
          <w:p w:rsidRPr="00753CE4" w:rsidR="00F73A03" w:rsidP="00753CE4" w:rsidRDefault="00F73A03" w14:paraId="5C118147" w14:textId="77777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7860" w:type="dxa"/>
            <w:gridSpan w:val="3"/>
          </w:tcPr>
          <w:p w:rsidRPr="005F21C4" w:rsidR="005F21C4" w:rsidP="005F21C4" w:rsidRDefault="005F21C4" w14:paraId="1C2C3291" w14:textId="77777777">
            <w:pPr>
              <w:rPr>
                <w:sz w:val="28"/>
                <w:szCs w:val="28"/>
              </w:rPr>
            </w:pPr>
            <w:r w:rsidRPr="005F21C4">
              <w:rPr>
                <w:sz w:val="28"/>
                <w:szCs w:val="28"/>
              </w:rPr>
              <w:t xml:space="preserve">Developing a Bespoke Inventory Management System Using an Action Research and Phenomenological Approach </w:t>
            </w:r>
          </w:p>
          <w:p w:rsidRPr="00F56829" w:rsidR="00F73A03" w:rsidP="013B713E" w:rsidRDefault="00F73A03" w14:paraId="41C8F396" w14:textId="5506AEE5">
            <w:pPr>
              <w:rPr>
                <w:color w:val="00B0F0"/>
                <w:sz w:val="28"/>
                <w:szCs w:val="28"/>
              </w:rPr>
            </w:pPr>
          </w:p>
        </w:tc>
      </w:tr>
      <w:tr w:rsidR="00F73A03" w:rsidTr="013B713E" w14:paraId="1A05710D" w14:textId="77777777">
        <w:tc>
          <w:tcPr>
            <w:tcW w:w="2508" w:type="dxa"/>
            <w:shd w:val="clear" w:color="auto" w:fill="E0E0E0"/>
          </w:tcPr>
          <w:p w:rsidRPr="00753CE4" w:rsidR="00F73A03" w:rsidP="00753CE4" w:rsidRDefault="00F73A03" w14:paraId="19B4278A" w14:textId="77777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7860" w:type="dxa"/>
            <w:gridSpan w:val="3"/>
          </w:tcPr>
          <w:p w:rsidRPr="005F21C4" w:rsidR="00F73A03" w:rsidP="013B713E" w:rsidRDefault="005F21C4" w14:paraId="72A3D3EC" w14:textId="20F19393">
            <w:pPr>
              <w:rPr>
                <w:sz w:val="28"/>
                <w:szCs w:val="28"/>
              </w:rPr>
            </w:pPr>
            <w:r w:rsidRPr="005F21C4">
              <w:rPr>
                <w:sz w:val="28"/>
                <w:szCs w:val="28"/>
              </w:rPr>
              <w:t>Andrew Green</w:t>
            </w:r>
          </w:p>
        </w:tc>
      </w:tr>
      <w:tr w:rsidR="00F73A03" w:rsidTr="013B713E" w14:paraId="52773385" w14:textId="77777777">
        <w:tc>
          <w:tcPr>
            <w:tcW w:w="2508" w:type="dxa"/>
            <w:shd w:val="clear" w:color="auto" w:fill="E0E0E0"/>
          </w:tcPr>
          <w:p w:rsidRPr="00753CE4" w:rsidR="00F73A03" w:rsidP="00753CE4" w:rsidRDefault="00F73A03" w14:paraId="0FC3F494" w14:textId="77777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7860" w:type="dxa"/>
            <w:gridSpan w:val="3"/>
          </w:tcPr>
          <w:p w:rsidRPr="0070643E" w:rsidR="00F73A03" w:rsidP="013B713E" w:rsidRDefault="0070643E" w14:paraId="0D0B940D" w14:textId="5499CCF6">
            <w:pPr>
              <w:rPr>
                <w:sz w:val="28"/>
                <w:szCs w:val="28"/>
              </w:rPr>
            </w:pPr>
            <w:r w:rsidRPr="0070643E">
              <w:rPr>
                <w:sz w:val="28"/>
                <w:szCs w:val="28"/>
              </w:rPr>
              <w:t xml:space="preserve">NPTC Group of Colleges Neath </w:t>
            </w:r>
          </w:p>
        </w:tc>
      </w:tr>
      <w:tr w:rsidR="00F73A03" w:rsidTr="013B713E" w14:paraId="299897B4" w14:textId="77777777">
        <w:tc>
          <w:tcPr>
            <w:tcW w:w="2508" w:type="dxa"/>
            <w:shd w:val="clear" w:color="auto" w:fill="E0E0E0"/>
          </w:tcPr>
          <w:p w:rsidRPr="00753CE4" w:rsidR="00F73A03" w:rsidP="00753CE4" w:rsidRDefault="00F73A03" w14:paraId="32D61CF1" w14:textId="77777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7860" w:type="dxa"/>
            <w:gridSpan w:val="3"/>
          </w:tcPr>
          <w:p w:rsidRPr="00F56829" w:rsidR="00F73A03" w:rsidP="013B713E" w:rsidRDefault="00F73A03" w14:paraId="0E27B00A" w14:textId="33F20C8D">
            <w:pPr>
              <w:rPr>
                <w:color w:val="00B0F0"/>
                <w:sz w:val="28"/>
                <w:szCs w:val="28"/>
              </w:rPr>
            </w:pPr>
          </w:p>
        </w:tc>
      </w:tr>
      <w:tr w:rsidRPr="00753CE4" w:rsidR="00F73A03" w:rsidTr="013B713E" w14:paraId="7A6A5B42" w14:textId="77777777">
        <w:tc>
          <w:tcPr>
            <w:tcW w:w="2508" w:type="dxa"/>
            <w:shd w:val="clear" w:color="auto" w:fill="E0E0E0"/>
          </w:tcPr>
          <w:p w:rsidRPr="00753CE4" w:rsidR="00F73A03" w:rsidP="00753CE4" w:rsidRDefault="00F73A03" w14:paraId="38D70A5E" w14:textId="77777777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Pr="00F54AB1" w:rsidR="00F73A03" w:rsidP="00753CE4" w:rsidRDefault="00F54AB1" w14:paraId="60061E4C" w14:textId="50865D02">
            <w:pPr>
              <w:tabs>
                <w:tab w:val="left" w:pos="2760"/>
                <w:tab w:val="left" w:leader="underscore" w:pos="8040"/>
              </w:tabs>
              <w:rPr>
                <w:sz w:val="28"/>
                <w:szCs w:val="28"/>
              </w:rPr>
            </w:pPr>
            <w:r w:rsidRPr="00F54AB1">
              <w:rPr>
                <w:sz w:val="28"/>
                <w:szCs w:val="28"/>
              </w:rPr>
              <w:t xml:space="preserve">13/01/2024 </w:t>
            </w:r>
          </w:p>
        </w:tc>
        <w:tc>
          <w:tcPr>
            <w:tcW w:w="1291" w:type="dxa"/>
            <w:shd w:val="clear" w:color="auto" w:fill="E0E0E0"/>
          </w:tcPr>
          <w:p w:rsidRPr="00F54AB1" w:rsidR="00F73A03" w:rsidP="00753CE4" w:rsidRDefault="00F73A03" w14:paraId="653D3BBE" w14:textId="77777777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sz w:val="22"/>
                <w:szCs w:val="22"/>
              </w:rPr>
            </w:pPr>
            <w:r w:rsidRPr="00F54AB1">
              <w:rPr>
                <w:rFonts w:ascii="Arial" w:hAnsi="Arial" w:cs="Arial"/>
                <w:sz w:val="22"/>
                <w:szCs w:val="22"/>
              </w:rPr>
              <w:t>End Date:</w:t>
            </w:r>
          </w:p>
        </w:tc>
        <w:tc>
          <w:tcPr>
            <w:tcW w:w="3389" w:type="dxa"/>
          </w:tcPr>
          <w:p w:rsidRPr="00F54AB1" w:rsidR="00F73A03" w:rsidP="00753CE4" w:rsidRDefault="00F54AB1" w14:paraId="44EAFD9C" w14:textId="7DA2B635">
            <w:pPr>
              <w:tabs>
                <w:tab w:val="left" w:pos="2760"/>
                <w:tab w:val="left" w:leader="underscore" w:pos="8040"/>
              </w:tabs>
              <w:rPr>
                <w:sz w:val="28"/>
                <w:szCs w:val="28"/>
              </w:rPr>
            </w:pPr>
            <w:r w:rsidRPr="00F54AB1">
              <w:rPr>
                <w:sz w:val="28"/>
                <w:szCs w:val="28"/>
              </w:rPr>
              <w:t>10/05/2024</w:t>
            </w:r>
          </w:p>
        </w:tc>
      </w:tr>
    </w:tbl>
    <w:p w:rsidRPr="003060CA" w:rsidR="00F73A03" w:rsidP="00F73A03" w:rsidRDefault="00F73A03" w14:paraId="4B94D5A5" w14:textId="77777777">
      <w:pPr>
        <w:rPr>
          <w:sz w:val="12"/>
          <w:szCs w:val="12"/>
        </w:rPr>
      </w:pPr>
    </w:p>
    <w:p w:rsidRPr="00C675F1" w:rsidR="00F73A03" w:rsidP="00F73A03" w:rsidRDefault="00F73A03" w14:paraId="4F4B101A" w14:textId="77777777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 xml:space="preserve">(please indicate </w:t>
      </w:r>
      <w:r w:rsidRPr="00C675F1" w:rsidR="00C675F1">
        <w:rPr>
          <w:rFonts w:ascii="Arial" w:hAnsi="Arial" w:cs="Arial"/>
          <w:i/>
          <w:sz w:val="20"/>
          <w:szCs w:val="20"/>
        </w:rPr>
        <w:t>below</w:t>
      </w:r>
      <w:r w:rsidRPr="00C675F1">
        <w:rPr>
          <w:rFonts w:ascii="Arial" w:hAnsi="Arial" w:cs="Arial"/>
          <w:i/>
          <w:sz w:val="20"/>
          <w:szCs w:val="20"/>
        </w:rPr>
        <w:t xml:space="preserve"> the purpose of your planned project/research, </w:t>
      </w:r>
      <w:r w:rsidRPr="00C675F1" w:rsidR="00C675F1">
        <w:rPr>
          <w:rFonts w:ascii="Arial" w:hAnsi="Arial" w:cs="Arial"/>
          <w:i/>
          <w:sz w:val="20"/>
          <w:szCs w:val="20"/>
        </w:rPr>
        <w:t xml:space="preserve">together with </w:t>
      </w:r>
      <w:r w:rsidRPr="00C675F1">
        <w:rPr>
          <w:rFonts w:ascii="Arial" w:hAnsi="Arial" w:cs="Arial"/>
          <w:i/>
          <w:sz w:val="20"/>
          <w:szCs w:val="20"/>
        </w:rPr>
        <w:t>your aims, main research questions and research design</w:t>
      </w:r>
      <w:r w:rsidRPr="00C675F1" w:rsidR="00C675F1">
        <w:rPr>
          <w:rFonts w:ascii="Arial" w:hAnsi="Arial" w:cs="Arial"/>
          <w:i/>
          <w:sz w:val="20"/>
          <w:szCs w:val="20"/>
        </w:rPr>
        <w:t xml:space="preserve"> –</w:t>
      </w:r>
      <w:r w:rsidR="00C675F1">
        <w:rPr>
          <w:rFonts w:ascii="Arial" w:hAnsi="Arial" w:cs="Arial"/>
          <w:i/>
          <w:sz w:val="20"/>
          <w:szCs w:val="20"/>
        </w:rPr>
        <w:t xml:space="preserve"> </w:t>
      </w:r>
      <w:r w:rsidRPr="00C675F1" w:rsidR="00C675F1">
        <w:rPr>
          <w:rFonts w:ascii="Arial" w:hAnsi="Arial" w:cs="Arial"/>
          <w:i/>
          <w:sz w:val="20"/>
          <w:szCs w:val="20"/>
        </w:rPr>
        <w:t>you should continue onto a separate sheet if necessary)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13B713E" w14:paraId="3DEEC669" w14:textId="77777777">
        <w:tc>
          <w:tcPr>
            <w:tcW w:w="10368" w:type="dxa"/>
          </w:tcPr>
          <w:p w:rsidR="008D2546" w:rsidP="008D2546" w:rsidRDefault="005259D2" w14:paraId="45FB0818" w14:textId="02FA4E00">
            <w:r>
              <w:t xml:space="preserve">The research involves studying </w:t>
            </w:r>
            <w:r w:rsidR="00B44512">
              <w:t xml:space="preserve">inventory </w:t>
            </w:r>
            <w:r>
              <w:t>management systems</w:t>
            </w:r>
            <w:r w:rsidR="00B44512">
              <w:t xml:space="preserve"> and then communicating with my client to develop them a bespoke IMS</w:t>
            </w:r>
            <w:r w:rsidR="00725E8E">
              <w:t xml:space="preserve"> that matches their specific needs</w:t>
            </w:r>
            <w:r w:rsidR="00B71520">
              <w:t xml:space="preserve">. </w:t>
            </w:r>
          </w:p>
          <w:p w:rsidR="00486193" w:rsidP="008D2546" w:rsidRDefault="00486193" w14:paraId="00A5F33D" w14:textId="77777777"/>
          <w:p w:rsidR="00486193" w:rsidP="008D2546" w:rsidRDefault="00486193" w14:paraId="0069CAA8" w14:textId="6529E82E">
            <w:r w:rsidRPr="24AC6A4A">
              <w:t xml:space="preserve">The problem that is trying to be solved in this project is the lack of a web-based stock-management system that is simple enough for individuals with limited tech proficiency and, at the same time, accessible to those with specific disabilities. </w:t>
            </w:r>
          </w:p>
          <w:p w:rsidR="00FA34CB" w:rsidP="008D2546" w:rsidRDefault="00FA34CB" w14:paraId="1B09AF3B" w14:textId="77777777"/>
          <w:p w:rsidR="00FA34CB" w:rsidP="008D2546" w:rsidRDefault="00FA34CB" w14:paraId="16468594" w14:textId="677DA38F">
            <w:r>
              <w:t xml:space="preserve">Aim: </w:t>
            </w:r>
          </w:p>
          <w:p w:rsidRPr="00F044B0" w:rsidR="00FA34CB" w:rsidP="00FA34CB" w:rsidRDefault="00FA34CB" w14:paraId="28DF85DE" w14:textId="77777777">
            <w:r>
              <w:t>Investigate current inventory management systems and develop a bespoke system that is user-friendly, responsive, and has specific features outlined by the client.</w:t>
            </w:r>
          </w:p>
          <w:p w:rsidR="00FA34CB" w:rsidP="008D2546" w:rsidRDefault="00FA34CB" w14:paraId="3101B091" w14:textId="77777777"/>
          <w:p w:rsidR="00FA34CB" w:rsidP="008D2546" w:rsidRDefault="00FA34CB" w14:paraId="4E59D523" w14:textId="5C191F99">
            <w:r>
              <w:t>Objectives:</w:t>
            </w:r>
          </w:p>
          <w:p w:rsidRPr="00CD6617" w:rsidR="00725E8E" w:rsidP="00725E8E" w:rsidRDefault="00725E8E" w14:paraId="5AA772DE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 w:rsidRPr="00CD6617">
              <w:t xml:space="preserve">Conduct research into stock management, review current systems available, and investigate different types of management systems. </w:t>
            </w:r>
          </w:p>
          <w:p w:rsidRPr="00CD6617" w:rsidR="00725E8E" w:rsidP="00725E8E" w:rsidRDefault="00725E8E" w14:paraId="64EE9F30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 w:rsidRPr="00CD6617">
              <w:t>Determine the desired features</w:t>
            </w:r>
            <w:r>
              <w:t xml:space="preserve"> and type of system</w:t>
            </w:r>
            <w:r w:rsidRPr="00CD6617">
              <w:t xml:space="preserve"> for the client.  </w:t>
            </w:r>
          </w:p>
          <w:p w:rsidR="00725E8E" w:rsidP="00725E8E" w:rsidRDefault="00725E8E" w14:paraId="315DEDE6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 w:rsidRPr="00CD6617">
              <w:t xml:space="preserve">Design </w:t>
            </w:r>
            <w:r>
              <w:t xml:space="preserve">a user interface that matches the client’s requirements. </w:t>
            </w:r>
          </w:p>
          <w:p w:rsidRPr="00CD6617" w:rsidR="00725E8E" w:rsidP="00725E8E" w:rsidRDefault="00725E8E" w14:paraId="7B7C54E3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>
              <w:t>Develop the inventory management system</w:t>
            </w:r>
            <w:r w:rsidRPr="00CD6617">
              <w:t xml:space="preserve">. </w:t>
            </w:r>
          </w:p>
          <w:p w:rsidRPr="00CD6617" w:rsidR="00725E8E" w:rsidP="00725E8E" w:rsidRDefault="00725E8E" w14:paraId="6BD17B7A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 w:rsidRPr="00CD6617">
              <w:t xml:space="preserve">Test the </w:t>
            </w:r>
            <w:r>
              <w:t xml:space="preserve">system by creating, deleting, and updating stock records. Test the application’s responsiveness and usability on different sized devices.  </w:t>
            </w:r>
            <w:r w:rsidRPr="00CD6617">
              <w:t xml:space="preserve"> </w:t>
            </w:r>
          </w:p>
          <w:p w:rsidRPr="00B465E9" w:rsidR="00725E8E" w:rsidP="00725E8E" w:rsidRDefault="00725E8E" w14:paraId="5E7AF0A1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</w:pPr>
            <w:r w:rsidRPr="40B80C6A">
              <w:t xml:space="preserve">Evaluate the usability, user friendliness, and functionality of the app by collecting feedback from the client.  </w:t>
            </w:r>
          </w:p>
          <w:p w:rsidR="00FA34CB" w:rsidP="008D2546" w:rsidRDefault="00FA34CB" w14:paraId="47B20FD3" w14:textId="77777777"/>
          <w:p w:rsidR="008D2546" w:rsidP="008D2546" w:rsidRDefault="00634FFB" w14:paraId="049F31CB" w14:textId="7C45B8B6">
            <w:r>
              <w:t>A p</w:t>
            </w:r>
            <w:r w:rsidRPr="00634FFB">
              <w:t xml:space="preserve">henomenological </w:t>
            </w:r>
            <w:r>
              <w:t>a</w:t>
            </w:r>
            <w:r w:rsidRPr="00634FFB">
              <w:t>pproach</w:t>
            </w:r>
            <w:r>
              <w:t xml:space="preserve"> will be used when undertaking this projec</w:t>
            </w:r>
            <w:r w:rsidR="00AB2CFC">
              <w:t xml:space="preserve">t, qualitive </w:t>
            </w:r>
            <w:r w:rsidR="00E35476">
              <w:t xml:space="preserve">data collection methods such as interviews will be used </w:t>
            </w:r>
            <w:r w:rsidR="00093FCB">
              <w:t>to</w:t>
            </w:r>
            <w:r w:rsidR="00E35476">
              <w:t xml:space="preserve"> understand the client’s requirements for the system. </w:t>
            </w:r>
            <w:r w:rsidR="006B384A">
              <w:t xml:space="preserve">An </w:t>
            </w:r>
            <w:r w:rsidR="006B384A">
              <w:lastRenderedPageBreak/>
              <w:t xml:space="preserve">action research </w:t>
            </w:r>
            <w:r w:rsidR="007245CD">
              <w:t xml:space="preserve">method will also be used, so I will be </w:t>
            </w:r>
            <w:r w:rsidR="004B048F">
              <w:t xml:space="preserve">trying to solve the client’s issues and conduct research </w:t>
            </w:r>
            <w:r w:rsidR="00AC027C">
              <w:t xml:space="preserve">simultaneously.  </w:t>
            </w:r>
          </w:p>
          <w:p w:rsidR="008D2546" w:rsidP="008D2546" w:rsidRDefault="008D2546" w14:paraId="53128261" w14:textId="77777777"/>
          <w:p w:rsidR="008D2546" w:rsidP="008D2546" w:rsidRDefault="008D2546" w14:paraId="62486C05" w14:textId="77777777"/>
          <w:p w:rsidR="008D2546" w:rsidP="008D2546" w:rsidRDefault="008D2546" w14:paraId="4101652C" w14:textId="77777777"/>
          <w:p w:rsidR="008D2546" w:rsidP="008D2546" w:rsidRDefault="008D2546" w14:paraId="4B99056E" w14:textId="77777777"/>
          <w:p w:rsidR="008D2546" w:rsidP="008D2546" w:rsidRDefault="008D2546" w14:paraId="1299C43A" w14:textId="77777777"/>
          <w:p w:rsidR="008D2546" w:rsidP="008D2546" w:rsidRDefault="008D2546" w14:paraId="4DDBEF00" w14:textId="77777777"/>
          <w:p w:rsidR="008D2546" w:rsidP="008D2546" w:rsidRDefault="008D2546" w14:paraId="3461D779" w14:textId="77777777"/>
        </w:tc>
      </w:tr>
    </w:tbl>
    <w:p w:rsidR="00F73A03" w:rsidP="00F73A03" w:rsidRDefault="00F73A03" w14:paraId="3CF2D8B6" w14:textId="77777777">
      <w:pPr>
        <w:rPr>
          <w:sz w:val="12"/>
          <w:szCs w:val="12"/>
        </w:rPr>
      </w:pPr>
    </w:p>
    <w:p w:rsidRPr="009D6B16" w:rsidR="00F56829" w:rsidP="00F73A03" w:rsidRDefault="00F56829" w14:paraId="0FB78278" w14:textId="77777777">
      <w:pPr>
        <w:rPr>
          <w:sz w:val="12"/>
          <w:szCs w:val="12"/>
        </w:rPr>
      </w:pPr>
    </w:p>
    <w:p w:rsidR="00F73A03" w:rsidP="00F73A03" w:rsidRDefault="00F73A03" w14:paraId="481633EC" w14:textId="77777777">
      <w:pPr>
        <w:rPr>
          <w:rFonts w:ascii="Arial" w:hAnsi="Arial" w:cs="Arial"/>
          <w:i/>
          <w:sz w:val="20"/>
          <w:szCs w:val="20"/>
        </w:rPr>
      </w:pPr>
      <w:r w:rsidRPr="00C80491">
        <w:rPr>
          <w:rFonts w:ascii="Arial" w:hAnsi="Arial" w:cs="Arial"/>
          <w:b/>
        </w:rPr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 w:rsidR="00BC22BC">
        <w:rPr>
          <w:rFonts w:ascii="Arial" w:hAnsi="Arial" w:cs="Arial"/>
          <w:i/>
          <w:sz w:val="20"/>
          <w:szCs w:val="20"/>
        </w:rPr>
        <w:t xml:space="preserve">You need to </w:t>
      </w:r>
      <w:r w:rsidR="00445302">
        <w:rPr>
          <w:rFonts w:ascii="Arial" w:hAnsi="Arial" w:cs="Arial"/>
          <w:i/>
          <w:sz w:val="20"/>
          <w:szCs w:val="20"/>
        </w:rPr>
        <w:t xml:space="preserve">be </w:t>
      </w:r>
      <w:r w:rsidR="00BC22BC">
        <w:rPr>
          <w:rFonts w:ascii="Arial" w:hAnsi="Arial" w:cs="Arial"/>
          <w:i/>
          <w:sz w:val="20"/>
          <w:szCs w:val="20"/>
        </w:rPr>
        <w:t>clear about the methodology you intend to use in your study; t</w:t>
      </w:r>
      <w:r w:rsidR="00673604">
        <w:rPr>
          <w:rFonts w:ascii="Arial" w:hAnsi="Arial" w:cs="Arial"/>
          <w:i/>
          <w:sz w:val="20"/>
          <w:szCs w:val="20"/>
        </w:rPr>
        <w:t>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 w:rsidR="00445302"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 w:rsidR="00673604">
        <w:rPr>
          <w:rFonts w:ascii="Arial" w:hAnsi="Arial" w:cs="Arial"/>
          <w:i/>
          <w:sz w:val="20"/>
          <w:szCs w:val="20"/>
        </w:rPr>
        <w:t xml:space="preserve">shown below </w:t>
      </w:r>
      <w:r w:rsidR="00BC22BC">
        <w:rPr>
          <w:rFonts w:ascii="Arial" w:hAnsi="Arial" w:cs="Arial"/>
          <w:i/>
          <w:sz w:val="20"/>
          <w:szCs w:val="20"/>
        </w:rPr>
        <w:t>(where appropriate)</w:t>
      </w:r>
      <w:r w:rsidR="00673604">
        <w:rPr>
          <w:rFonts w:ascii="Arial" w:hAnsi="Arial" w:cs="Arial"/>
          <w:i/>
          <w:sz w:val="20"/>
          <w:szCs w:val="20"/>
        </w:rPr>
        <w:t xml:space="preserve"> or put the detail</w:t>
      </w:r>
      <w:r w:rsidR="00BC22BC">
        <w:rPr>
          <w:rFonts w:ascii="Arial" w:hAnsi="Arial" w:cs="Arial"/>
          <w:i/>
          <w:sz w:val="20"/>
          <w:szCs w:val="20"/>
        </w:rPr>
        <w:t>s</w:t>
      </w:r>
      <w:r w:rsidR="00673604">
        <w:rPr>
          <w:rFonts w:ascii="Arial" w:hAnsi="Arial" w:cs="Arial"/>
          <w:i/>
          <w:sz w:val="20"/>
          <w:szCs w:val="20"/>
        </w:rPr>
        <w:t xml:space="preserve">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p w:rsidRPr="00C675F1" w:rsidR="00F56829" w:rsidP="00F73A03" w:rsidRDefault="00F56829" w14:paraId="1FC39945" w14:textId="77777777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4"/>
        <w:gridCol w:w="2629"/>
        <w:gridCol w:w="582"/>
        <w:gridCol w:w="2643"/>
        <w:gridCol w:w="537"/>
        <w:gridCol w:w="3218"/>
      </w:tblGrid>
      <w:tr w:rsidR="00F73A03" w:rsidTr="00A54309" w14:paraId="3D5CE9ED" w14:textId="77777777"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56829" w:rsidR="00F73A03" w:rsidP="008D2546" w:rsidRDefault="00F73A03" w14:paraId="29D6B04F" w14:textId="6CCEE29F">
            <w:pPr>
              <w:rPr>
                <w:color w:val="00B0F0"/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  <w:r w:rsidR="00A54309">
              <w:rPr>
                <w:sz w:val="32"/>
                <w:szCs w:val="32"/>
              </w:rPr>
              <w:t>X</w:t>
            </w:r>
          </w:p>
        </w:tc>
        <w:tc>
          <w:tcPr>
            <w:tcW w:w="2629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CB9F015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56829" w:rsidR="00F73A03" w:rsidP="00D40D39" w:rsidRDefault="00F73A03" w14:paraId="0562CB0E" w14:textId="77777777">
            <w:pPr>
              <w:rPr>
                <w:rFonts w:ascii="Arial" w:hAnsi="Arial" w:cs="Arial"/>
                <w:color w:val="00B0F0"/>
                <w:sz w:val="20"/>
              </w:rPr>
            </w:pPr>
          </w:p>
        </w:tc>
        <w:tc>
          <w:tcPr>
            <w:tcW w:w="2643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4DC47647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54309" w:rsidR="00F73A03" w:rsidP="00D40D39" w:rsidRDefault="00F73A03" w14:paraId="0A6959E7" w14:textId="0B5292DF">
            <w:pPr>
              <w:rPr>
                <w:color w:val="00B0F0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  <w:r w:rsidRPr="00A54309" w:rsidR="00A54309">
              <w:rPr>
                <w:sz w:val="32"/>
                <w:szCs w:val="40"/>
              </w:rPr>
              <w:t>X</w:t>
            </w:r>
          </w:p>
        </w:tc>
        <w:tc>
          <w:tcPr>
            <w:tcW w:w="3218" w:type="dxa"/>
            <w:tcBorders>
              <w:left w:val="single" w:color="auto" w:sz="4" w:space="0"/>
            </w:tcBorders>
          </w:tcPr>
          <w:p w:rsidRPr="00753CE4" w:rsidR="00F73A03" w:rsidP="00D40D39" w:rsidRDefault="00F73A03" w14:paraId="4B617C71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Pr="00753CE4" w:rsidR="00F73A03" w:rsidTr="00A54309" w14:paraId="34CE0A41" w14:textId="77777777">
        <w:tc>
          <w:tcPr>
            <w:tcW w:w="704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62EBF3C5" w14:textId="77777777">
            <w:pPr>
              <w:rPr>
                <w:sz w:val="8"/>
                <w:szCs w:val="8"/>
              </w:rPr>
            </w:pPr>
          </w:p>
        </w:tc>
        <w:tc>
          <w:tcPr>
            <w:tcW w:w="2629" w:type="dxa"/>
          </w:tcPr>
          <w:p w:rsidRPr="00753CE4" w:rsidR="00F73A03" w:rsidP="00D40D39" w:rsidRDefault="00F73A03" w14:paraId="6D98A12B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2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2946DB82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43" w:type="dxa"/>
          </w:tcPr>
          <w:p w:rsidRPr="00A54309" w:rsidR="00F73A03" w:rsidP="00D40D39" w:rsidRDefault="00F73A03" w14:paraId="5997CC1D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37" w:type="dxa"/>
            <w:tcBorders>
              <w:top w:val="single" w:color="auto" w:sz="4" w:space="0"/>
              <w:bottom w:val="single" w:color="auto" w:sz="4" w:space="0"/>
            </w:tcBorders>
          </w:tcPr>
          <w:p w:rsidRPr="00A54309" w:rsidR="00F73A03" w:rsidP="00D40D39" w:rsidRDefault="00F73A03" w14:paraId="110FFD37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18" w:type="dxa"/>
          </w:tcPr>
          <w:p w:rsidRPr="00753CE4" w:rsidR="00F73A03" w:rsidP="00D40D39" w:rsidRDefault="00F73A03" w14:paraId="6B699379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A54309" w14:paraId="69C2FCA1" w14:textId="77777777"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3FE9F23F" w14:textId="77777777">
            <w:pPr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2D8D473E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F72F646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43" w:type="dxa"/>
            <w:tcBorders>
              <w:left w:val="single" w:color="auto" w:sz="4" w:space="0"/>
              <w:right w:val="single" w:color="auto" w:sz="4" w:space="0"/>
            </w:tcBorders>
          </w:tcPr>
          <w:p w:rsidRPr="00A54309" w:rsidR="00F73A03" w:rsidP="00D40D39" w:rsidRDefault="00F73A03" w14:paraId="69C375CA" w14:textId="77777777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54309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54309" w:rsidR="00F73A03" w:rsidP="013B713E" w:rsidRDefault="013B713E" w14:paraId="100C5B58" w14:textId="49CA6013">
            <w:pPr>
              <w:rPr>
                <w:sz w:val="20"/>
                <w:szCs w:val="20"/>
              </w:rPr>
            </w:pPr>
            <w:r w:rsidRPr="00A543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4309" w:rsidR="00A54309">
              <w:rPr>
                <w:sz w:val="32"/>
                <w:szCs w:val="32"/>
              </w:rPr>
              <w:t>X</w:t>
            </w:r>
          </w:p>
        </w:tc>
        <w:tc>
          <w:tcPr>
            <w:tcW w:w="3218" w:type="dxa"/>
            <w:tcBorders>
              <w:left w:val="single" w:color="auto" w:sz="4" w:space="0"/>
            </w:tcBorders>
          </w:tcPr>
          <w:p w:rsidRPr="00753CE4" w:rsidR="00F73A03" w:rsidP="00D40D39" w:rsidRDefault="00F73A03" w14:paraId="7F2366C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Pr="00753CE4" w:rsidR="00F73A03" w:rsidTr="00A54309" w14:paraId="08CE6F91" w14:textId="77777777">
        <w:tc>
          <w:tcPr>
            <w:tcW w:w="704" w:type="dxa"/>
            <w:tcBorders>
              <w:top w:val="single" w:color="auto" w:sz="4" w:space="0"/>
              <w:bottom w:val="single" w:color="auto" w:sz="2" w:space="0"/>
            </w:tcBorders>
          </w:tcPr>
          <w:p w:rsidRPr="00753CE4" w:rsidR="00F73A03" w:rsidP="00D40D39" w:rsidRDefault="00F73A03" w14:paraId="61CDCEAD" w14:textId="77777777">
            <w:pPr>
              <w:rPr>
                <w:sz w:val="8"/>
                <w:szCs w:val="8"/>
              </w:rPr>
            </w:pPr>
          </w:p>
        </w:tc>
        <w:tc>
          <w:tcPr>
            <w:tcW w:w="2629" w:type="dxa"/>
          </w:tcPr>
          <w:p w:rsidRPr="00753CE4" w:rsidR="00F73A03" w:rsidP="00D40D39" w:rsidRDefault="00F73A03" w14:paraId="6BB9E253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2" w:type="dxa"/>
            <w:tcBorders>
              <w:top w:val="single" w:color="auto" w:sz="4" w:space="0"/>
              <w:bottom w:val="single" w:color="auto" w:sz="2" w:space="0"/>
            </w:tcBorders>
          </w:tcPr>
          <w:p w:rsidRPr="00753CE4" w:rsidR="00F73A03" w:rsidP="00D40D39" w:rsidRDefault="00F73A03" w14:paraId="23DE523C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43" w:type="dxa"/>
          </w:tcPr>
          <w:p w:rsidRPr="00753CE4" w:rsidR="00F73A03" w:rsidP="00D40D39" w:rsidRDefault="00F73A03" w14:paraId="52E56223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37" w:type="dxa"/>
            <w:tcBorders>
              <w:top w:val="single" w:color="auto" w:sz="4" w:space="0"/>
              <w:bottom w:val="single" w:color="auto" w:sz="2" w:space="0"/>
            </w:tcBorders>
          </w:tcPr>
          <w:p w:rsidRPr="00753CE4" w:rsidR="00F73A03" w:rsidP="00D40D39" w:rsidRDefault="00F73A03" w14:paraId="07547A01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18" w:type="dxa"/>
          </w:tcPr>
          <w:p w:rsidRPr="00753CE4" w:rsidR="00F73A03" w:rsidP="00D40D39" w:rsidRDefault="00F73A03" w14:paraId="5043CB0F" w14:textId="7777777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A54309" w14:paraId="45E4B177" w14:textId="77777777">
        <w:tc>
          <w:tcPr>
            <w:tcW w:w="70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753CE4" w:rsidR="00F73A03" w:rsidP="00D40D39" w:rsidRDefault="00F73A03" w14:paraId="07459315" w14:textId="77777777">
            <w:pPr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left w:val="single" w:color="auto" w:sz="2" w:space="0"/>
              <w:right w:val="single" w:color="auto" w:sz="2" w:space="0"/>
            </w:tcBorders>
          </w:tcPr>
          <w:p w:rsidRPr="00753CE4" w:rsidR="00F73A03" w:rsidP="00D40D39" w:rsidRDefault="00C675F1" w14:paraId="75FBBD04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58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753CE4" w:rsidR="00F73A03" w:rsidP="00D40D39" w:rsidRDefault="00F73A03" w14:paraId="6537F28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43" w:type="dxa"/>
            <w:tcBorders>
              <w:left w:val="single" w:color="auto" w:sz="2" w:space="0"/>
              <w:right w:val="single" w:color="auto" w:sz="2" w:space="0"/>
            </w:tcBorders>
          </w:tcPr>
          <w:p w:rsidRPr="00753CE4" w:rsidR="00F73A03" w:rsidP="00D40D39" w:rsidRDefault="00C675F1" w14:paraId="461529D1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Presentation</w:t>
            </w:r>
          </w:p>
        </w:tc>
        <w:tc>
          <w:tcPr>
            <w:tcW w:w="5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753CE4" w:rsidR="00F73A03" w:rsidP="00D40D39" w:rsidRDefault="00F73A03" w14:paraId="6DFB9E20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8" w:type="dxa"/>
            <w:tcBorders>
              <w:left w:val="single" w:color="auto" w:sz="2" w:space="0"/>
            </w:tcBorders>
          </w:tcPr>
          <w:p w:rsidRPr="00753CE4" w:rsidR="00F73A03" w:rsidP="00D40D39" w:rsidRDefault="00C675F1" w14:paraId="3147E4A3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 xml:space="preserve">(state </w:t>
            </w:r>
            <w:proofErr w:type="gramStart"/>
            <w:r w:rsidRPr="00753CE4">
              <w:rPr>
                <w:rFonts w:ascii="Arial" w:hAnsi="Arial" w:cs="Arial"/>
                <w:i/>
                <w:sz w:val="22"/>
                <w:szCs w:val="22"/>
              </w:rPr>
              <w:t>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  <w:proofErr w:type="gramEnd"/>
          </w:p>
        </w:tc>
      </w:tr>
    </w:tbl>
    <w:p w:rsidRPr="0097069B" w:rsidR="0097069B" w:rsidRDefault="0097069B" w14:paraId="70DF9E56" w14:textId="77777777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F73A03" w:rsidTr="00753CE4" w14:paraId="44E871BC" w14:textId="77777777">
        <w:tc>
          <w:tcPr>
            <w:tcW w:w="10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A03" w:rsidP="00C17C24" w:rsidRDefault="00F73A03" w14:paraId="144A5D23" w14:textId="77777777"/>
        </w:tc>
      </w:tr>
    </w:tbl>
    <w:p w:rsidRPr="00C80491" w:rsidR="00F73A03" w:rsidP="00F73A03" w:rsidRDefault="00F73A03" w14:paraId="738610EB" w14:textId="77777777">
      <w:pPr>
        <w:rPr>
          <w:sz w:val="8"/>
          <w:szCs w:val="8"/>
        </w:rPr>
      </w:pPr>
    </w:p>
    <w:p w:rsidR="00F73A03" w:rsidP="00F73A03" w:rsidRDefault="00F73A03" w14:paraId="31430C5D" w14:textId="77777777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 w:rsidR="003060CA"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Pr="00C675F1" w:rsidR="003060CA">
        <w:rPr>
          <w:rFonts w:ascii="Arial" w:hAnsi="Arial" w:cs="Arial"/>
          <w:sz w:val="20"/>
          <w:szCs w:val="20"/>
        </w:rPr>
        <w:t>-</w:t>
      </w:r>
      <w:r w:rsidRPr="00C675F1" w:rsidR="003060CA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 xml:space="preserve">Does </w:t>
      </w:r>
      <w:r w:rsidRPr="00C675F1" w:rsidR="003060CA">
        <w:rPr>
          <w:rFonts w:ascii="Arial" w:hAnsi="Arial" w:cs="Arial"/>
          <w:sz w:val="20"/>
          <w:szCs w:val="20"/>
        </w:rPr>
        <w:t>your proposed</w:t>
      </w:r>
      <w:r w:rsidRPr="00C675F1">
        <w:rPr>
          <w:rFonts w:ascii="Arial" w:hAnsi="Arial" w:cs="Arial"/>
          <w:sz w:val="20"/>
          <w:szCs w:val="20"/>
        </w:rPr>
        <w:t xml:space="preserve"> project/research involve human participants?</w:t>
      </w:r>
    </w:p>
    <w:p w:rsidRPr="00161012" w:rsidR="00161012" w:rsidP="00F73A03" w:rsidRDefault="00161012" w14:paraId="637805D2" w14:textId="77777777">
      <w:pPr>
        <w:rPr>
          <w:rFonts w:ascii="Arial" w:hAnsi="Arial" w:cs="Arial"/>
          <w:i/>
          <w:sz w:val="8"/>
          <w:szCs w:val="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588"/>
        <w:gridCol w:w="2760"/>
        <w:gridCol w:w="600"/>
        <w:gridCol w:w="3180"/>
        <w:gridCol w:w="599"/>
        <w:gridCol w:w="2641"/>
      </w:tblGrid>
      <w:tr w:rsidR="00F73A03" w:rsidTr="013B713E" w14:paraId="770A8594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56829" w:rsidR="00F73A03" w:rsidP="013B713E" w:rsidRDefault="00A54309" w14:paraId="463F29E8" w14:textId="07C210C2">
            <w:pPr>
              <w:rPr>
                <w:color w:val="00B0F0"/>
                <w:sz w:val="28"/>
                <w:szCs w:val="28"/>
              </w:rPr>
            </w:pPr>
            <w:r w:rsidRPr="00A54309">
              <w:rPr>
                <w:sz w:val="32"/>
                <w:szCs w:val="32"/>
              </w:rPr>
              <w:t>X</w:t>
            </w:r>
          </w:p>
        </w:tc>
        <w:tc>
          <w:tcPr>
            <w:tcW w:w="276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74589359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</w:t>
            </w:r>
            <w:r w:rsidRPr="00753CE4" w:rsidR="003060CA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3B7B4B86" w14:textId="77777777">
            <w:pPr>
              <w:rPr>
                <w:sz w:val="32"/>
                <w:szCs w:val="32"/>
              </w:rPr>
            </w:pPr>
          </w:p>
        </w:tc>
        <w:tc>
          <w:tcPr>
            <w:tcW w:w="31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52F09CC2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</w:t>
            </w:r>
            <w:r w:rsidRPr="00753CE4" w:rsidR="003060CA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3A0FF5F2" w14:textId="77777777">
            <w:pPr>
              <w:rPr>
                <w:sz w:val="32"/>
                <w:szCs w:val="32"/>
              </w:rPr>
            </w:pPr>
          </w:p>
        </w:tc>
        <w:tc>
          <w:tcPr>
            <w:tcW w:w="2641" w:type="dxa"/>
            <w:tcBorders>
              <w:left w:val="single" w:color="auto" w:sz="4" w:space="0"/>
            </w:tcBorders>
          </w:tcPr>
          <w:p w:rsidRPr="00753CE4" w:rsidR="00F73A03" w:rsidP="00D40D39" w:rsidRDefault="00F73A03" w14:paraId="6758A93F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</w:t>
            </w:r>
            <w:r w:rsidRPr="00753CE4" w:rsidR="00D01C1B">
              <w:rPr>
                <w:rFonts w:ascii="Arial" w:hAnsi="Arial" w:cs="Arial"/>
                <w:sz w:val="20"/>
              </w:rPr>
              <w:t>- go to section 4</w:t>
            </w:r>
          </w:p>
        </w:tc>
      </w:tr>
    </w:tbl>
    <w:p w:rsidRPr="00161012" w:rsidR="003060CA" w:rsidP="00F73A03" w:rsidRDefault="003060CA" w14:paraId="5630AD66" w14:textId="77777777">
      <w:pPr>
        <w:jc w:val="center"/>
        <w:rPr>
          <w:rFonts w:ascii="Arial" w:hAnsi="Arial" w:cs="Arial"/>
          <w:sz w:val="8"/>
          <w:szCs w:val="8"/>
        </w:rPr>
      </w:pPr>
    </w:p>
    <w:p w:rsidRPr="003060CA" w:rsidR="003060CA" w:rsidP="003060CA" w:rsidRDefault="003060CA" w14:paraId="36725A46" w14:textId="77777777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r w:rsidR="005B6657">
        <w:rPr>
          <w:rFonts w:ascii="Arial" w:hAnsi="Arial" w:cs="Arial"/>
          <w:b/>
          <w:i/>
          <w:sz w:val="20"/>
          <w:szCs w:val="20"/>
        </w:rPr>
        <w:t xml:space="preserve">If </w:t>
      </w:r>
      <w:r w:rsidR="00161012">
        <w:rPr>
          <w:rFonts w:ascii="Arial" w:hAnsi="Arial" w:cs="Arial"/>
          <w:b/>
          <w:i/>
          <w:sz w:val="20"/>
          <w:szCs w:val="20"/>
        </w:rPr>
        <w:t>you have ticked yes,</w:t>
      </w:r>
      <w:r w:rsidR="005B6657">
        <w:rPr>
          <w:rFonts w:ascii="Arial" w:hAnsi="Arial" w:cs="Arial"/>
          <w:b/>
          <w:i/>
          <w:sz w:val="20"/>
          <w:szCs w:val="20"/>
        </w:rPr>
        <w:t xml:space="preserve"> it</w:t>
      </w:r>
      <w:r w:rsidRPr="003060CA" w:rsidR="00F73A03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>will need an Advanced CRB check before undertaking your study</w:t>
      </w:r>
    </w:p>
    <w:p w:rsidRPr="00161012" w:rsidR="003060CA" w:rsidP="00F73A03" w:rsidRDefault="003060CA" w14:paraId="61829076" w14:textId="77777777">
      <w:pPr>
        <w:rPr>
          <w:rFonts w:ascii="Arial" w:hAnsi="Arial" w:cs="Arial"/>
          <w:sz w:val="8"/>
          <w:szCs w:val="8"/>
        </w:rPr>
      </w:pPr>
    </w:p>
    <w:p w:rsidR="00F73A03" w:rsidP="00F73A03" w:rsidRDefault="00F73A03" w14:paraId="69D146E9" w14:textId="77777777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 w:rsidR="00161012"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Pr="00161012" w:rsidR="00161012" w:rsidP="00F73A03" w:rsidRDefault="00161012" w14:paraId="2BA226A1" w14:textId="77777777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5"/>
        <w:gridCol w:w="4356"/>
        <w:gridCol w:w="599"/>
        <w:gridCol w:w="4773"/>
      </w:tblGrid>
      <w:tr w:rsidRPr="00753CE4" w:rsidR="00F73A03" w:rsidTr="013B713E" w14:paraId="30BC4B71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7AD93B2" w14:textId="77777777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0207B9F7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56829" w:rsidR="00F73A03" w:rsidP="00D40D39" w:rsidRDefault="00A04849" w14:paraId="0DE4B5B7" w14:textId="66F589CD">
            <w:pPr>
              <w:rPr>
                <w:b/>
                <w:color w:val="00B0F0"/>
                <w:sz w:val="28"/>
                <w:szCs w:val="28"/>
              </w:rPr>
            </w:pPr>
            <w:r w:rsidRPr="00A04849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4800" w:type="dxa"/>
            <w:tcBorders>
              <w:left w:val="single" w:color="auto" w:sz="4" w:space="0"/>
            </w:tcBorders>
          </w:tcPr>
          <w:p w:rsidRPr="00753CE4" w:rsidR="00F73A03" w:rsidP="00D40D39" w:rsidRDefault="00F73A03" w14:paraId="43235DBF" w14:textId="77777777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Pr="00753CE4" w:rsidR="00F73A03" w:rsidTr="013B713E" w14:paraId="66204FF1" w14:textId="77777777">
        <w:tc>
          <w:tcPr>
            <w:tcW w:w="588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2DBF0D7D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Pr="00753CE4" w:rsidR="00F73A03" w:rsidP="00D40D39" w:rsidRDefault="00F73A03" w14:paraId="6B62F1B3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</w:tcPr>
          <w:p w:rsidRPr="00753CE4" w:rsidR="00F73A03" w:rsidP="00D40D39" w:rsidRDefault="00F73A03" w14:paraId="02F2C34E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Pr="00753CE4" w:rsidR="00F73A03" w:rsidTr="013B713E" w14:paraId="1A9C882E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680A4E5D" w14:textId="77777777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6CC08D7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9219836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color="auto" w:sz="4" w:space="0"/>
            </w:tcBorders>
          </w:tcPr>
          <w:p w:rsidRPr="00753CE4" w:rsidR="00F73A03" w:rsidP="00D40D39" w:rsidRDefault="00F73A03" w14:paraId="5F68EBC0" w14:textId="77777777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Pr="00753CE4" w:rsidR="00F73A03" w:rsidTr="013B713E" w14:paraId="296FEF7D" w14:textId="77777777">
        <w:tc>
          <w:tcPr>
            <w:tcW w:w="588" w:type="dxa"/>
            <w:tcBorders>
              <w:top w:val="single" w:color="auto" w:sz="4" w:space="0"/>
            </w:tcBorders>
          </w:tcPr>
          <w:p w:rsidRPr="00753CE4" w:rsidR="00F73A03" w:rsidP="00D40D39" w:rsidRDefault="00F73A03" w14:paraId="7194DBDC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Pr="00753CE4" w:rsidR="00F73A03" w:rsidP="00D40D39" w:rsidRDefault="00F73A03" w14:paraId="769D0D3C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tcBorders>
              <w:bottom w:val="single" w:color="auto" w:sz="4" w:space="0"/>
            </w:tcBorders>
          </w:tcPr>
          <w:p w:rsidRPr="00753CE4" w:rsidR="00F73A03" w:rsidP="00D40D39" w:rsidRDefault="00F73A03" w14:paraId="54CD245A" w14:textId="77777777">
            <w:pPr>
              <w:rPr>
                <w:b/>
                <w:sz w:val="8"/>
                <w:szCs w:val="8"/>
              </w:rPr>
            </w:pPr>
          </w:p>
        </w:tc>
      </w:tr>
      <w:tr w:rsidRPr="00753CE4" w:rsidR="00F73A03" w:rsidTr="013B713E" w14:paraId="00F58C89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231BE67" w14:textId="77777777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2F3E76FF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5B6657" w:rsidP="013B713E" w:rsidRDefault="00923FC2" w14:paraId="36FEB5B0" w14:textId="00FCF53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My kickboxing coach will be </w:t>
            </w:r>
            <w:r w:rsidR="00407133">
              <w:rPr>
                <w:b/>
                <w:bCs/>
              </w:rPr>
              <w:t xml:space="preserve">explaining to me what features he wants on the IMS. </w:t>
            </w:r>
          </w:p>
          <w:p w:rsidRPr="00753CE4" w:rsidR="005B6657" w:rsidP="00D40D39" w:rsidRDefault="005B6657" w14:paraId="30D7AA69" w14:textId="77777777">
            <w:pPr>
              <w:rPr>
                <w:b/>
              </w:rPr>
            </w:pPr>
          </w:p>
        </w:tc>
      </w:tr>
      <w:tr w:rsidRPr="00753CE4" w:rsidR="00F73A03" w:rsidTr="013B713E" w14:paraId="7196D064" w14:textId="77777777">
        <w:tc>
          <w:tcPr>
            <w:tcW w:w="588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34FF1C98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  <w:tcBorders>
              <w:right w:val="single" w:color="auto" w:sz="4" w:space="0"/>
            </w:tcBorders>
          </w:tcPr>
          <w:p w:rsidRPr="00753CE4" w:rsidR="00F73A03" w:rsidP="00D40D39" w:rsidRDefault="00F73A03" w14:paraId="6D072C0D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vMerge/>
          </w:tcPr>
          <w:p w:rsidRPr="00753CE4" w:rsidR="00F73A03" w:rsidP="00D40D39" w:rsidRDefault="00F73A03" w14:paraId="48A21919" w14:textId="77777777">
            <w:pPr>
              <w:rPr>
                <w:b/>
                <w:sz w:val="8"/>
                <w:szCs w:val="8"/>
              </w:rPr>
            </w:pPr>
          </w:p>
        </w:tc>
      </w:tr>
      <w:tr w:rsidRPr="00753CE4" w:rsidR="00F73A03" w:rsidTr="013B713E" w14:paraId="23705D40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6BD18F9B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B6209A8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5400" w:type="dxa"/>
            <w:gridSpan w:val="2"/>
            <w:vMerge/>
          </w:tcPr>
          <w:p w:rsidRPr="00753CE4" w:rsidR="00F73A03" w:rsidP="00D40D39" w:rsidRDefault="00F73A03" w14:paraId="238601FE" w14:textId="77777777">
            <w:pPr>
              <w:rPr>
                <w:b/>
              </w:rPr>
            </w:pPr>
          </w:p>
        </w:tc>
      </w:tr>
    </w:tbl>
    <w:p w:rsidR="00F73A03" w:rsidP="00F73A03" w:rsidRDefault="00F73A03" w14:paraId="0F3CABC7" w14:textId="77777777">
      <w:pPr>
        <w:rPr>
          <w:rFonts w:ascii="Arial" w:hAnsi="Arial" w:cs="Arial"/>
          <w:b/>
        </w:rPr>
      </w:pPr>
    </w:p>
    <w:p w:rsidR="00F73A03" w:rsidP="00F73A03" w:rsidRDefault="00F73A03" w14:paraId="400B93D1" w14:textId="77777777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Pr="00FF6285" w:rsidR="00F73A03" w:rsidP="00F73A03" w:rsidRDefault="00F73A03" w14:paraId="5B08B5D1" w14:textId="77777777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7"/>
        <w:gridCol w:w="4357"/>
        <w:gridCol w:w="597"/>
        <w:gridCol w:w="4772"/>
      </w:tblGrid>
      <w:tr w:rsidRPr="00753CE4" w:rsidR="00F73A03" w:rsidTr="00753CE4" w14:paraId="6EEC9812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6DEB4AB" w14:textId="77777777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50E3B259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0AD9C6F4" w14:textId="77777777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color="auto" w:sz="4" w:space="0"/>
            </w:tcBorders>
          </w:tcPr>
          <w:p w:rsidRPr="00753CE4" w:rsidR="00F73A03" w:rsidP="00D40D39" w:rsidRDefault="00F73A03" w14:paraId="2E3AC74A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Pr="00753CE4" w:rsidR="00F73A03" w:rsidTr="00753CE4" w14:paraId="4B1F511A" w14:textId="77777777">
        <w:tc>
          <w:tcPr>
            <w:tcW w:w="588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65F9C3DC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Pr="00753CE4" w:rsidR="00F73A03" w:rsidP="00D40D39" w:rsidRDefault="00F73A03" w14:paraId="5023141B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1F3B1409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Pr="00753CE4" w:rsidR="00F73A03" w:rsidP="00D40D39" w:rsidRDefault="00F73A03" w14:paraId="562C75D1" w14:textId="77777777">
            <w:pPr>
              <w:rPr>
                <w:b/>
                <w:sz w:val="8"/>
                <w:szCs w:val="8"/>
              </w:rPr>
            </w:pPr>
          </w:p>
        </w:tc>
      </w:tr>
      <w:tr w:rsidRPr="00753CE4" w:rsidR="00F73A03" w:rsidTr="00753CE4" w14:paraId="70CAA8F3" w14:textId="77777777"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664355AD" w14:textId="77777777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6731EE53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1A965116" w14:textId="77777777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color="auto" w:sz="4" w:space="0"/>
            </w:tcBorders>
          </w:tcPr>
          <w:p w:rsidRPr="00753CE4" w:rsidR="00F73A03" w:rsidP="00D40D39" w:rsidRDefault="00F73A03" w14:paraId="5A8C2575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Pr="00753CE4" w:rsidR="00F73A03" w:rsidTr="00753CE4" w14:paraId="7DF4E37C" w14:textId="77777777">
        <w:tc>
          <w:tcPr>
            <w:tcW w:w="588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44FB30F8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Pr="00753CE4" w:rsidR="00F73A03" w:rsidP="00D40D39" w:rsidRDefault="00F73A03" w14:paraId="1DA6542E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3041E394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Pr="00753CE4" w:rsidR="00F73A03" w:rsidP="00D40D39" w:rsidRDefault="00F73A03" w14:paraId="722B00AE" w14:textId="77777777">
            <w:pPr>
              <w:rPr>
                <w:b/>
                <w:sz w:val="8"/>
                <w:szCs w:val="8"/>
              </w:rPr>
            </w:pPr>
          </w:p>
        </w:tc>
      </w:tr>
      <w:tr w:rsidRPr="00753CE4" w:rsidR="00F73A03" w:rsidTr="00753CE4" w14:paraId="26058425" w14:textId="77777777">
        <w:trPr>
          <w:trHeight w:val="281"/>
        </w:trPr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8C37AF" w14:paraId="42C6D796" w14:textId="73463F8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X</w:t>
            </w:r>
          </w:p>
        </w:tc>
        <w:tc>
          <w:tcPr>
            <w:tcW w:w="4380" w:type="dxa"/>
            <w:tcBorders>
              <w:left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433BC374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6E1831B3" w14:textId="77777777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color="auto" w:sz="4" w:space="0"/>
            </w:tcBorders>
          </w:tcPr>
          <w:p w:rsidRPr="00753CE4" w:rsidR="00F73A03" w:rsidP="00D40D39" w:rsidRDefault="00F73A03" w14:paraId="4BCA1C84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Pr="00161012" w:rsidR="00F73A03" w:rsidP="00F73A03" w:rsidRDefault="00F73A03" w14:paraId="54E11D2A" w14:textId="77777777">
      <w:pPr>
        <w:rPr>
          <w:sz w:val="8"/>
          <w:szCs w:val="8"/>
        </w:rPr>
      </w:pPr>
    </w:p>
    <w:p w:rsidRPr="00493021" w:rsidR="00F73A03" w:rsidP="00F73A03" w:rsidRDefault="00F73A03" w14:paraId="7B80A446" w14:textId="77777777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r w:rsidR="008D2546">
        <w:rPr>
          <w:rFonts w:ascii="Arial" w:hAnsi="Arial" w:cs="Arial"/>
          <w:i/>
          <w:sz w:val="20"/>
        </w:rPr>
        <w:t>Continue</w:t>
      </w:r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</w:t>
      </w:r>
      <w:r w:rsidR="003060CA">
        <w:rPr>
          <w:rFonts w:ascii="Arial" w:hAnsi="Arial" w:cs="Arial"/>
          <w:i/>
          <w:sz w:val="20"/>
        </w:rPr>
        <w:t>)</w:t>
      </w:r>
    </w:p>
    <w:p w:rsidRPr="009C12BE" w:rsidR="00F73A03" w:rsidP="00F73A03" w:rsidRDefault="00F73A03" w14:paraId="31126E5D" w14:textId="7777777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EB58096" w14:paraId="2DE403A5" w14:textId="77777777">
        <w:tc>
          <w:tcPr>
            <w:tcW w:w="10368" w:type="dxa"/>
            <w:tcMar/>
          </w:tcPr>
          <w:p w:rsidR="00F73A03" w:rsidP="00D40D39" w:rsidRDefault="008C37AF" w14:paraId="62431CDC" w14:textId="41495D4D">
            <w:r w:rsidR="008C37AF">
              <w:rPr/>
              <w:t xml:space="preserve">As this is an online system there will be security risks to collecting </w:t>
            </w:r>
            <w:r w:rsidR="201C07E5">
              <w:rPr/>
              <w:t xml:space="preserve">personal </w:t>
            </w:r>
            <w:r w:rsidR="008C37AF">
              <w:rPr/>
              <w:t xml:space="preserve">data. </w:t>
            </w:r>
            <w:r w:rsidR="006E2FC1">
              <w:rPr/>
              <w:t>There must be tran</w:t>
            </w:r>
            <w:r w:rsidR="00602FC4">
              <w:rPr/>
              <w:t xml:space="preserve">sparency between the client and their customers, they will need to </w:t>
            </w:r>
            <w:r w:rsidR="00AB5A0A">
              <w:rPr/>
              <w:t xml:space="preserve">know how their data is being used and be offered the </w:t>
            </w:r>
            <w:r w:rsidR="00AB5A0A">
              <w:rPr/>
              <w:t>option</w:t>
            </w:r>
            <w:r w:rsidR="00AB5A0A">
              <w:rPr/>
              <w:t xml:space="preserve"> to erase their personal data upon request. </w:t>
            </w:r>
          </w:p>
          <w:p w:rsidRPr="00F56829" w:rsidR="00F73A03" w:rsidP="00D40D39" w:rsidRDefault="00F73A03" w14:paraId="49E398E2" w14:textId="77777777">
            <w:pPr>
              <w:rPr>
                <w:color w:val="00B0F0"/>
              </w:rPr>
            </w:pPr>
          </w:p>
          <w:p w:rsidR="00F73A03" w:rsidP="00D40D39" w:rsidRDefault="00F73A03" w14:paraId="16287F21" w14:textId="77777777"/>
        </w:tc>
      </w:tr>
    </w:tbl>
    <w:p w:rsidRPr="009C12BE" w:rsidR="00F73A03" w:rsidP="00F73A03" w:rsidRDefault="00F73A03" w14:paraId="5BE93A62" w14:textId="77777777">
      <w:pPr>
        <w:rPr>
          <w:sz w:val="12"/>
          <w:szCs w:val="12"/>
        </w:rPr>
      </w:pPr>
    </w:p>
    <w:p w:rsidR="00F73A03" w:rsidP="00F73A03" w:rsidRDefault="00F73A03" w14:paraId="6C990235" w14:textId="77777777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>6. If there are any ethical concerns, please state how you intend to minimise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Pr="009C12BE" w:rsidR="00F73A03" w:rsidP="00F73A03" w:rsidRDefault="00F73A03" w14:paraId="384BA73E" w14:textId="77777777">
      <w:pPr>
        <w:rPr>
          <w:b/>
          <w:sz w:val="12"/>
          <w:szCs w:val="1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308"/>
      </w:tblGrid>
      <w:tr w:rsidRPr="00753CE4" w:rsidR="00F73A03" w:rsidTr="00753CE4" w14:paraId="34B3F2EB" w14:textId="77777777">
        <w:tc>
          <w:tcPr>
            <w:tcW w:w="10368" w:type="dxa"/>
          </w:tcPr>
          <w:p w:rsidRPr="001F16B6" w:rsidR="00F73A03" w:rsidP="00D40D39" w:rsidRDefault="001F16B6" w14:paraId="7D34F5C7" w14:textId="0F83FDA3">
            <w:r>
              <w:rPr>
                <w:b/>
              </w:rPr>
              <w:t>Implemen</w:t>
            </w:r>
            <w:r w:rsidR="00536FE3">
              <w:rPr>
                <w:b/>
              </w:rPr>
              <w:t xml:space="preserve">t </w:t>
            </w:r>
            <w:r>
              <w:rPr>
                <w:b/>
              </w:rPr>
              <w:t>security features into the system.</w:t>
            </w:r>
          </w:p>
          <w:p w:rsidRPr="00F56829" w:rsidR="00F73A03" w:rsidP="00D40D39" w:rsidRDefault="00F73A03" w14:paraId="0B4020A7" w14:textId="77777777">
            <w:pPr>
              <w:rPr>
                <w:color w:val="00B0F0"/>
              </w:rPr>
            </w:pPr>
          </w:p>
          <w:p w:rsidRPr="00753CE4" w:rsidR="00F73A03" w:rsidP="00D40D39" w:rsidRDefault="00F73A03" w14:paraId="1D7B270A" w14:textId="77777777">
            <w:pPr>
              <w:rPr>
                <w:b/>
              </w:rPr>
            </w:pPr>
          </w:p>
        </w:tc>
      </w:tr>
    </w:tbl>
    <w:p w:rsidRPr="00161012" w:rsidR="00F73A03" w:rsidP="00F73A03" w:rsidRDefault="00F73A03" w14:paraId="4F904CB7" w14:textId="77777777">
      <w:pPr>
        <w:rPr>
          <w:b/>
          <w:sz w:val="12"/>
          <w:szCs w:val="12"/>
        </w:rPr>
      </w:pPr>
    </w:p>
    <w:p w:rsidRPr="003060CA" w:rsidR="00F73A03" w:rsidP="00F73A03" w:rsidRDefault="00F73A03" w14:paraId="7EF73E4E" w14:textId="77777777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lastRenderedPageBreak/>
        <w:t>You should enclose any materials (e.g. questionnaire, interview schedule), plus the Consent Form, and the Debriefing Sheet when submitting the Ethics Approval Form to your supervisor.</w:t>
      </w:r>
    </w:p>
    <w:p w:rsidRPr="00161012" w:rsidR="00F73A03" w:rsidP="00F73A03" w:rsidRDefault="00F73A03" w14:paraId="06971CD3" w14:textId="77777777">
      <w:pPr>
        <w:rPr>
          <w:sz w:val="12"/>
          <w:szCs w:val="12"/>
        </w:rPr>
      </w:pPr>
    </w:p>
    <w:p w:rsidRPr="005B6657" w:rsidR="00F73A03" w:rsidP="00F73A03" w:rsidRDefault="013B713E" w14:paraId="2A1F701D" w14:textId="2FC3C0D9">
      <w:pPr>
        <w:rPr>
          <w:sz w:val="8"/>
          <w:szCs w:val="8"/>
        </w:rPr>
      </w:pPr>
      <w:r w:rsidRPr="013B713E">
        <w:rPr>
          <w:rFonts w:ascii="Arial" w:hAnsi="Arial" w:cs="Arial"/>
        </w:rPr>
        <w:t>Student Signature</w:t>
      </w:r>
      <w:r>
        <w:t xml:space="preserve"> __</w:t>
      </w:r>
      <w:proofErr w:type="spellStart"/>
      <w:r w:rsidRPr="00407133" w:rsidR="00407133">
        <w:rPr>
          <w:i/>
          <w:iCs/>
        </w:rPr>
        <w:t>BStevens</w:t>
      </w:r>
      <w:proofErr w:type="spellEnd"/>
      <w:r>
        <w:t>__________________________________________</w:t>
      </w:r>
      <w:r w:rsidRPr="013B713E">
        <w:rPr>
          <w:rFonts w:ascii="Arial" w:hAnsi="Arial" w:cs="Arial"/>
        </w:rPr>
        <w:t>Date</w:t>
      </w:r>
      <w:r>
        <w:t xml:space="preserve">: </w:t>
      </w:r>
      <w:r w:rsidR="00172193">
        <w:t>12</w:t>
      </w:r>
      <w:r>
        <w:t>/</w:t>
      </w:r>
      <w:r w:rsidR="00172193">
        <w:t>01</w:t>
      </w:r>
      <w:r>
        <w:t>/</w:t>
      </w:r>
      <w:r w:rsidR="00172193">
        <w:t>2024</w:t>
      </w:r>
    </w:p>
    <w:p w:rsidR="013B713E" w:rsidP="013B713E" w:rsidRDefault="013B713E" w14:paraId="68434C80" w14:textId="3ED0D293"/>
    <w:p w:rsidRPr="009D6B16" w:rsidR="00F73A03" w:rsidP="00F73A03" w:rsidRDefault="00F73A03" w14:paraId="1FF54092" w14:textId="77777777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39"/>
        <w:gridCol w:w="3401"/>
        <w:gridCol w:w="583"/>
        <w:gridCol w:w="5682"/>
      </w:tblGrid>
      <w:tr w:rsidR="00F73A03" w:rsidTr="00753CE4" w14:paraId="02591C26" w14:textId="77777777"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03EFCA41" w14:textId="77777777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:rsidRPr="00753CE4" w:rsidR="00F73A03" w:rsidP="00D40D39" w:rsidRDefault="00F73A03" w14:paraId="5F96A722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Pr="00753CE4" w:rsidR="00F73A03" w:rsidP="00D40D39" w:rsidRDefault="00F73A03" w14:paraId="35C3E593" w14:textId="77777777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A03" w:rsidP="00D40D39" w:rsidRDefault="00F73A03" w14:paraId="5B95CD12" w14:textId="77777777"/>
        </w:tc>
        <w:tc>
          <w:tcPr>
            <w:tcW w:w="571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:rsidRPr="00753CE4" w:rsidR="00F73A03" w:rsidP="00D40D39" w:rsidRDefault="00F73A03" w14:paraId="5220BBB2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Pr="00753CE4" w:rsidR="00F73A03" w:rsidP="00D40D39" w:rsidRDefault="00F73A03" w14:paraId="4AB26FD2" w14:textId="77777777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</w:t>
            </w:r>
            <w:r w:rsidRPr="00753CE4" w:rsidR="00380155">
              <w:rPr>
                <w:rFonts w:ascii="Arial" w:hAnsi="Arial" w:cs="Arial"/>
                <w:b/>
                <w:sz w:val="20"/>
              </w:rPr>
              <w:t xml:space="preserve">confirmation received </w:t>
            </w:r>
            <w:proofErr w:type="gramStart"/>
            <w:r w:rsidRPr="00753CE4" w:rsidR="00380155">
              <w:rPr>
                <w:rFonts w:ascii="Arial" w:hAnsi="Arial" w:cs="Arial"/>
                <w:b/>
                <w:sz w:val="20"/>
              </w:rPr>
              <w:t>-  Date</w:t>
            </w:r>
            <w:proofErr w:type="gramEnd"/>
            <w:r w:rsidRPr="00753CE4" w:rsidR="00380155">
              <w:rPr>
                <w:rFonts w:ascii="Arial" w:hAnsi="Arial" w:cs="Arial"/>
                <w:b/>
                <w:sz w:val="20"/>
              </w:rPr>
              <w:t>:</w:t>
            </w:r>
            <w:r w:rsidRPr="00753CE4" w:rsidR="00380155">
              <w:rPr>
                <w:rFonts w:ascii="Arial" w:hAnsi="Arial" w:cs="Arial"/>
                <w:b/>
                <w:sz w:val="20"/>
              </w:rPr>
              <w:softHyphen/>
            </w:r>
            <w:r w:rsidRPr="00753CE4" w:rsidR="00380155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Pr="00753CE4" w:rsidR="00F73A03" w:rsidTr="00753CE4" w14:paraId="13CB595B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40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6D9C8D39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Pr="00753CE4" w:rsidR="00F73A03" w:rsidP="00D40D39" w:rsidRDefault="00F73A03" w14:paraId="675E05EE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Pr="00753CE4" w:rsidR="00F73A03" w:rsidTr="00753CE4" w14:paraId="1745C8C5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536FE3" w14:paraId="2FC17F8B" w14:textId="55A61DE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X</w:t>
            </w:r>
          </w:p>
        </w:tc>
        <w:tc>
          <w:tcPr>
            <w:tcW w:w="9720" w:type="dxa"/>
            <w:gridSpan w:val="3"/>
            <w:tcBorders>
              <w:left w:val="single" w:color="auto" w:sz="4" w:space="0"/>
            </w:tcBorders>
          </w:tcPr>
          <w:p w:rsidRPr="00753CE4" w:rsidR="00F73A03" w:rsidP="00D40D39" w:rsidRDefault="00F73A03" w14:paraId="0A4F7224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Pr="00753CE4" w:rsidR="00F73A03" w:rsidP="00D40D39" w:rsidRDefault="005B6657" w14:paraId="7BAB51A8" w14:textId="77777777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Pr="00753CE4" w:rsidR="00F73A03" w:rsidTr="00753CE4" w14:paraId="5AE48A43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40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50F40DEB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Pr="00753CE4" w:rsidR="00F73A03" w:rsidP="00D40D39" w:rsidRDefault="00F73A03" w14:paraId="77A52294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Pr="00753CE4" w:rsidR="00F73A03" w:rsidTr="00753CE4" w14:paraId="0CE41373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007DCDA8" w14:textId="77777777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color="auto" w:sz="4" w:space="0"/>
            </w:tcBorders>
          </w:tcPr>
          <w:p w:rsidRPr="00753CE4" w:rsidR="00F73A03" w:rsidP="00D40D39" w:rsidRDefault="00F73A03" w14:paraId="450EA2D7" w14:textId="7777777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Pr="00753CE4" w:rsidR="00F73A03" w:rsidP="00D40D39" w:rsidRDefault="005B6657" w14:paraId="10479604" w14:textId="77777777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</w:t>
            </w:r>
            <w:r w:rsidRPr="00753CE4" w:rsidR="00F73A03">
              <w:rPr>
                <w:rFonts w:ascii="Arial" w:hAnsi="Arial" w:cs="Arial"/>
                <w:b/>
                <w:sz w:val="20"/>
              </w:rPr>
              <w:t xml:space="preserve"> not given at Faculty level – </w:t>
            </w:r>
            <w:r w:rsidRPr="00753CE4" w:rsidR="00C675F1">
              <w:rPr>
                <w:rFonts w:ascii="Arial" w:hAnsi="Arial" w:cs="Arial"/>
                <w:b/>
                <w:sz w:val="20"/>
              </w:rPr>
              <w:t xml:space="preserve">forwarded </w:t>
            </w:r>
            <w:r w:rsidRPr="00753CE4" w:rsidR="00500534">
              <w:rPr>
                <w:rFonts w:ascii="Arial" w:hAnsi="Arial" w:cs="Arial"/>
                <w:b/>
                <w:sz w:val="20"/>
              </w:rPr>
              <w:t>for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</w:t>
            </w:r>
            <w:r w:rsidRPr="00753CE4" w:rsidR="00500534">
              <w:rPr>
                <w:rFonts w:ascii="Arial" w:hAnsi="Arial" w:cs="Arial"/>
                <w:b/>
                <w:sz w:val="20"/>
              </w:rPr>
              <w:t>discussion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at the next meeting of</w:t>
            </w:r>
            <w:r w:rsidRPr="00753CE4" w:rsidR="00F73A03">
              <w:rPr>
                <w:rFonts w:ascii="Arial" w:hAnsi="Arial" w:cs="Arial"/>
                <w:b/>
                <w:sz w:val="20"/>
              </w:rPr>
              <w:t xml:space="preserve"> t</w:t>
            </w:r>
            <w:r w:rsidRPr="00753CE4" w:rsidR="00500534">
              <w:rPr>
                <w:rFonts w:ascii="Arial" w:hAnsi="Arial" w:cs="Arial"/>
                <w:b/>
                <w:sz w:val="20"/>
              </w:rPr>
              <w:t xml:space="preserve">he </w:t>
            </w:r>
            <w:r w:rsidRPr="00753CE4" w:rsidR="00C675F1">
              <w:rPr>
                <w:rFonts w:ascii="Arial" w:hAnsi="Arial" w:cs="Arial"/>
                <w:b/>
                <w:sz w:val="20"/>
              </w:rPr>
              <w:t xml:space="preserve">University </w:t>
            </w:r>
            <w:r w:rsidRPr="00753CE4" w:rsidR="00500534">
              <w:rPr>
                <w:rFonts w:ascii="Arial" w:hAnsi="Arial" w:cs="Arial"/>
                <w:b/>
                <w:sz w:val="20"/>
              </w:rPr>
              <w:t>Ethics Committee</w:t>
            </w:r>
          </w:p>
        </w:tc>
      </w:tr>
      <w:tr w:rsidRPr="00753CE4" w:rsidR="00F73A03" w:rsidTr="00753CE4" w14:paraId="3DD355C9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40" w:type="dxa"/>
            <w:tcBorders>
              <w:top w:val="single" w:color="auto" w:sz="4" w:space="0"/>
              <w:bottom w:val="single" w:color="auto" w:sz="4" w:space="0"/>
            </w:tcBorders>
          </w:tcPr>
          <w:p w:rsidRPr="00753CE4" w:rsidR="00F73A03" w:rsidP="00D40D39" w:rsidRDefault="00F73A03" w14:paraId="1A81F0B1" w14:textId="77777777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color="auto" w:sz="4" w:space="0"/>
            </w:tcBorders>
          </w:tcPr>
          <w:p w:rsidRPr="00753CE4" w:rsidR="00F73A03" w:rsidP="00D40D39" w:rsidRDefault="00F73A03" w14:paraId="717AAFBA" w14:textId="77777777">
            <w:pPr>
              <w:rPr>
                <w:b/>
                <w:sz w:val="8"/>
                <w:szCs w:val="8"/>
              </w:rPr>
            </w:pPr>
          </w:p>
        </w:tc>
      </w:tr>
      <w:tr w:rsidRPr="00753CE4" w:rsidR="00F73A03" w:rsidTr="00753CE4" w14:paraId="2336B5CC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0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53CE4" w:rsidR="00F73A03" w:rsidP="00D40D39" w:rsidRDefault="00F73A03" w14:paraId="06E5450A" w14:textId="77777777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Pr="00753CE4" w:rsidR="00F73A03" w:rsidP="00D40D39" w:rsidRDefault="00F73A03" w14:paraId="56EE48EE" w14:textId="77777777">
            <w:pPr>
              <w:rPr>
                <w:b/>
              </w:rPr>
            </w:pPr>
          </w:p>
          <w:p w:rsidRPr="00753CE4" w:rsidR="00F73A03" w:rsidP="00D40D39" w:rsidRDefault="00F73A03" w14:paraId="2908EB2C" w14:textId="77777777">
            <w:pPr>
              <w:rPr>
                <w:b/>
              </w:rPr>
            </w:pPr>
          </w:p>
          <w:p w:rsidRPr="00753CE4" w:rsidR="00F73A03" w:rsidP="00D40D39" w:rsidRDefault="00F73A03" w14:paraId="121FD38A" w14:textId="77777777">
            <w:pPr>
              <w:rPr>
                <w:b/>
              </w:rPr>
            </w:pPr>
          </w:p>
          <w:p w:rsidRPr="00753CE4" w:rsidR="00F73A03" w:rsidP="00D40D39" w:rsidRDefault="00F73A03" w14:paraId="1FE2DD96" w14:textId="77777777">
            <w:pPr>
              <w:rPr>
                <w:b/>
              </w:rPr>
            </w:pPr>
          </w:p>
        </w:tc>
      </w:tr>
    </w:tbl>
    <w:p w:rsidRPr="005B6657" w:rsidR="00F73A03" w:rsidP="00F73A03" w:rsidRDefault="00F73A03" w14:paraId="27357532" w14:textId="77777777">
      <w:pPr>
        <w:rPr>
          <w:rFonts w:ascii="Arial" w:hAnsi="Arial" w:cs="Arial"/>
          <w:sz w:val="16"/>
          <w:szCs w:val="16"/>
        </w:rPr>
      </w:pPr>
    </w:p>
    <w:p w:rsidR="00F73A03" w:rsidP="006D10AC" w:rsidRDefault="00F73A03" w14:paraId="22D6FDB4" w14:textId="77777777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</w:t>
      </w:r>
      <w:r w:rsidR="00380155">
        <w:rPr>
          <w:rFonts w:cs="Arial"/>
          <w:sz w:val="20"/>
        </w:rPr>
        <w:t>Assistant Dean/</w:t>
      </w:r>
      <w:r>
        <w:rPr>
          <w:rFonts w:cs="Arial"/>
          <w:sz w:val="20"/>
        </w:rPr>
        <w:t xml:space="preserve">Head of School) </w:t>
      </w:r>
      <w:r w:rsidR="00380155">
        <w:rPr>
          <w:rFonts w:cs="Arial"/>
          <w:sz w:val="20"/>
        </w:rPr>
        <w:t>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5B6657" w:rsidP="006D10AC" w:rsidRDefault="005B6657" w14:paraId="07F023C8" w14:textId="77777777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294"/>
        <w:gridCol w:w="1778"/>
        <w:gridCol w:w="708"/>
        <w:gridCol w:w="719"/>
        <w:gridCol w:w="708"/>
      </w:tblGrid>
      <w:tr w:rsidR="005B6657" w:rsidTr="00753CE4" w14:paraId="7D2B5A6F" w14:textId="77777777">
        <w:tc>
          <w:tcPr>
            <w:tcW w:w="6408" w:type="dxa"/>
          </w:tcPr>
          <w:p w:rsidRPr="00753CE4" w:rsidR="005B6657" w:rsidP="006D10AC" w:rsidRDefault="005B6657" w14:paraId="4BDB5498" w14:textId="77777777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Pr="00753CE4" w:rsidR="005B6657" w:rsidP="006D10AC" w:rsidRDefault="005B6657" w14:paraId="191C45D3" w14:textId="77777777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color="auto" w:sz="2" w:space="0"/>
            </w:tcBorders>
          </w:tcPr>
          <w:p w:rsidRPr="00753CE4" w:rsidR="005B6657" w:rsidP="006D10AC" w:rsidRDefault="005B6657" w14:paraId="2916C19D" w14:textId="77777777">
            <w:pPr>
              <w:pStyle w:val="SMUNORMALARIAL"/>
              <w:rPr>
                <w:i/>
                <w:sz w:val="8"/>
                <w:szCs w:val="8"/>
              </w:rPr>
            </w:pPr>
          </w:p>
          <w:p w:rsidRPr="00753CE4" w:rsidR="005B6657" w:rsidP="006D10AC" w:rsidRDefault="005B6657" w14:paraId="66BEF5A1" w14:textId="77777777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753CE4" w:rsidR="005B6657" w:rsidP="006D10AC" w:rsidRDefault="005B6657" w14:paraId="74869460" w14:textId="77777777">
            <w:pPr>
              <w:pStyle w:val="SMUNORMALARIAL"/>
              <w:rPr>
                <w:sz w:val="16"/>
                <w:szCs w:val="16"/>
              </w:rPr>
            </w:pPr>
          </w:p>
          <w:p w:rsidRPr="00753CE4" w:rsidR="005B6657" w:rsidP="006D10AC" w:rsidRDefault="005B6657" w14:paraId="187F57B8" w14:textId="77777777">
            <w:pPr>
              <w:pStyle w:val="SMUNORMALARIAL"/>
              <w:rPr>
                <w:sz w:val="16"/>
                <w:szCs w:val="16"/>
              </w:rPr>
            </w:pPr>
          </w:p>
          <w:p w:rsidRPr="00753CE4" w:rsidR="005B6657" w:rsidP="006D10AC" w:rsidRDefault="005B6657" w14:paraId="54738AF4" w14:textId="77777777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color="auto" w:sz="2" w:space="0"/>
              <w:right w:val="single" w:color="auto" w:sz="2" w:space="0"/>
            </w:tcBorders>
          </w:tcPr>
          <w:p w:rsidRPr="00753CE4" w:rsidR="005B6657" w:rsidP="006D10AC" w:rsidRDefault="005B6657" w14:paraId="46ABBD8F" w14:textId="77777777">
            <w:pPr>
              <w:pStyle w:val="SMUNORMALARIAL"/>
              <w:rPr>
                <w:i/>
                <w:sz w:val="8"/>
                <w:szCs w:val="8"/>
              </w:rPr>
            </w:pPr>
          </w:p>
          <w:p w:rsidRPr="00753CE4" w:rsidR="005B6657" w:rsidP="006D10AC" w:rsidRDefault="005B6657" w14:paraId="491072FA" w14:textId="77777777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="005B6657" w:rsidP="006D10AC" w:rsidRDefault="005B6657" w14:paraId="06BBA33E" w14:textId="77777777">
            <w:pPr>
              <w:pStyle w:val="SMUNORMALARIAL"/>
            </w:pPr>
          </w:p>
        </w:tc>
      </w:tr>
    </w:tbl>
    <w:p w:rsidRPr="005B6657" w:rsidR="005B6657" w:rsidP="006D10AC" w:rsidRDefault="005B6657" w14:paraId="464FCBC1" w14:textId="77777777">
      <w:pPr>
        <w:pStyle w:val="SMUNORMALARIAL"/>
        <w:rPr>
          <w:sz w:val="4"/>
          <w:szCs w:val="4"/>
        </w:rPr>
      </w:pPr>
    </w:p>
    <w:sectPr w:rsidRPr="005B6657" w:rsidR="005B6657" w:rsidSect="00E41A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1A2B" w:rsidRDefault="00E41A2B" w14:paraId="347CB2F1" w14:textId="77777777">
      <w:r>
        <w:separator/>
      </w:r>
    </w:p>
  </w:endnote>
  <w:endnote w:type="continuationSeparator" w:id="0">
    <w:p w:rsidR="00E41A2B" w:rsidRDefault="00E41A2B" w14:paraId="507772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4ECD" w:rsidP="00347768" w:rsidRDefault="008059D4" w14:paraId="53928121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P="003E444F" w:rsidRDefault="003E4ECD" w14:paraId="41004F19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4ECD" w:rsidP="003E444F" w:rsidRDefault="003E4ECD" w14:paraId="0C8FE7CE" w14:textId="77777777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2546" w:rsidRDefault="008D2546" w14:paraId="5C71F13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1A2B" w:rsidRDefault="00E41A2B" w14:paraId="1E708880" w14:textId="77777777">
      <w:r>
        <w:separator/>
      </w:r>
    </w:p>
  </w:footnote>
  <w:footnote w:type="continuationSeparator" w:id="0">
    <w:p w:rsidR="00E41A2B" w:rsidRDefault="00E41A2B" w14:paraId="235A543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2546" w:rsidRDefault="008D2546" w14:paraId="3382A36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2546" w:rsidRDefault="008D2546" w14:paraId="5C8C6B0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E4ECD" w:rsidP="008D2546" w:rsidRDefault="008D2546" w14:paraId="4C4CEA3D" w14:textId="77777777">
    <w:pPr>
      <w:pStyle w:val="Header"/>
      <w:jc w:val="center"/>
    </w:pPr>
    <w:r>
      <w:rPr>
        <w:noProof/>
      </w:rPr>
      <w:drawing>
        <wp:inline distT="0" distB="0" distL="0" distR="0" wp14:anchorId="49A035C2" wp14:editId="223B2081">
          <wp:extent cx="3221665" cy="1126628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404" cy="1130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75707"/>
    <w:multiLevelType w:val="hybridMultilevel"/>
    <w:tmpl w:val="EC8075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0B52B2B"/>
    <w:multiLevelType w:val="hybridMultilevel"/>
    <w:tmpl w:val="B202A1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71E1A1E"/>
    <w:multiLevelType w:val="hybridMultilevel"/>
    <w:tmpl w:val="2806E1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593063"/>
    <w:multiLevelType w:val="hybridMultilevel"/>
    <w:tmpl w:val="EFA670E4"/>
    <w:lvl w:ilvl="0" w:tplc="82BAAD80">
      <w:start w:val="1"/>
      <w:numFmt w:val="bullet"/>
      <w:lvlText w:val="•"/>
      <w:lvlJc w:val="left"/>
      <w:pPr>
        <w:ind w:left="1152" w:hanging="360"/>
      </w:pPr>
      <w:rPr>
        <w:rFonts w:hint="default" w:ascii="Arial" w:hAnsi="Arial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hint="default" w:ascii="Wingdings" w:hAnsi="Wingdings"/>
      </w:rPr>
    </w:lvl>
  </w:abstractNum>
  <w:num w:numId="1" w16cid:durableId="1289357970">
    <w:abstractNumId w:val="3"/>
  </w:num>
  <w:num w:numId="2" w16cid:durableId="1838885405">
    <w:abstractNumId w:val="1"/>
  </w:num>
  <w:num w:numId="3" w16cid:durableId="169565304">
    <w:abstractNumId w:val="2"/>
  </w:num>
  <w:num w:numId="4" w16cid:durableId="1696423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03"/>
    <w:rsid w:val="0004703C"/>
    <w:rsid w:val="00082472"/>
    <w:rsid w:val="00093FCB"/>
    <w:rsid w:val="00136CD4"/>
    <w:rsid w:val="00161012"/>
    <w:rsid w:val="00172193"/>
    <w:rsid w:val="00185FED"/>
    <w:rsid w:val="001B449D"/>
    <w:rsid w:val="001B71B7"/>
    <w:rsid w:val="001C6D7D"/>
    <w:rsid w:val="001F16B6"/>
    <w:rsid w:val="00207F50"/>
    <w:rsid w:val="002505E0"/>
    <w:rsid w:val="00267B3E"/>
    <w:rsid w:val="003060CA"/>
    <w:rsid w:val="00311A2C"/>
    <w:rsid w:val="00347768"/>
    <w:rsid w:val="00380155"/>
    <w:rsid w:val="003B7E35"/>
    <w:rsid w:val="003E444F"/>
    <w:rsid w:val="003E4ECD"/>
    <w:rsid w:val="00407133"/>
    <w:rsid w:val="00445302"/>
    <w:rsid w:val="004601EE"/>
    <w:rsid w:val="0046285F"/>
    <w:rsid w:val="00481945"/>
    <w:rsid w:val="00486193"/>
    <w:rsid w:val="004A3146"/>
    <w:rsid w:val="004B048F"/>
    <w:rsid w:val="004E6584"/>
    <w:rsid w:val="00500534"/>
    <w:rsid w:val="005259D2"/>
    <w:rsid w:val="00536FE3"/>
    <w:rsid w:val="00575BFA"/>
    <w:rsid w:val="005B6657"/>
    <w:rsid w:val="005F21C4"/>
    <w:rsid w:val="00602FC4"/>
    <w:rsid w:val="00614C25"/>
    <w:rsid w:val="006252E3"/>
    <w:rsid w:val="00634FFB"/>
    <w:rsid w:val="0063618F"/>
    <w:rsid w:val="00640A44"/>
    <w:rsid w:val="00673604"/>
    <w:rsid w:val="006A7470"/>
    <w:rsid w:val="006B384A"/>
    <w:rsid w:val="006C2BAF"/>
    <w:rsid w:val="006D10AC"/>
    <w:rsid w:val="006E2FC1"/>
    <w:rsid w:val="00704616"/>
    <w:rsid w:val="0070643E"/>
    <w:rsid w:val="00707654"/>
    <w:rsid w:val="007209B9"/>
    <w:rsid w:val="007245CD"/>
    <w:rsid w:val="00725E8E"/>
    <w:rsid w:val="00727EE0"/>
    <w:rsid w:val="00753CE4"/>
    <w:rsid w:val="00756104"/>
    <w:rsid w:val="007579F4"/>
    <w:rsid w:val="007D1054"/>
    <w:rsid w:val="008059D4"/>
    <w:rsid w:val="0086342C"/>
    <w:rsid w:val="00865984"/>
    <w:rsid w:val="0087576C"/>
    <w:rsid w:val="008C37AF"/>
    <w:rsid w:val="008D2546"/>
    <w:rsid w:val="00913CDB"/>
    <w:rsid w:val="00923FC2"/>
    <w:rsid w:val="00942AA0"/>
    <w:rsid w:val="009665F3"/>
    <w:rsid w:val="0097069B"/>
    <w:rsid w:val="00983974"/>
    <w:rsid w:val="0098784D"/>
    <w:rsid w:val="009A1D4A"/>
    <w:rsid w:val="009A28E2"/>
    <w:rsid w:val="00A04849"/>
    <w:rsid w:val="00A54309"/>
    <w:rsid w:val="00A56BB3"/>
    <w:rsid w:val="00A64E67"/>
    <w:rsid w:val="00A949FC"/>
    <w:rsid w:val="00A9677C"/>
    <w:rsid w:val="00AA7F18"/>
    <w:rsid w:val="00AB2CFC"/>
    <w:rsid w:val="00AB5A0A"/>
    <w:rsid w:val="00AC027C"/>
    <w:rsid w:val="00B01059"/>
    <w:rsid w:val="00B03110"/>
    <w:rsid w:val="00B15FD5"/>
    <w:rsid w:val="00B37733"/>
    <w:rsid w:val="00B44512"/>
    <w:rsid w:val="00B71520"/>
    <w:rsid w:val="00BC07E8"/>
    <w:rsid w:val="00BC22BC"/>
    <w:rsid w:val="00C17C24"/>
    <w:rsid w:val="00C51858"/>
    <w:rsid w:val="00C62809"/>
    <w:rsid w:val="00C666B9"/>
    <w:rsid w:val="00C675F1"/>
    <w:rsid w:val="00C752EF"/>
    <w:rsid w:val="00D01C1B"/>
    <w:rsid w:val="00D128EA"/>
    <w:rsid w:val="00D20A64"/>
    <w:rsid w:val="00D40D39"/>
    <w:rsid w:val="00D911D0"/>
    <w:rsid w:val="00D9285C"/>
    <w:rsid w:val="00DA54B3"/>
    <w:rsid w:val="00DB1B13"/>
    <w:rsid w:val="00E13D99"/>
    <w:rsid w:val="00E35476"/>
    <w:rsid w:val="00E41A2B"/>
    <w:rsid w:val="00E63A9A"/>
    <w:rsid w:val="00E667C8"/>
    <w:rsid w:val="00EF25ED"/>
    <w:rsid w:val="00EF4440"/>
    <w:rsid w:val="00F4311E"/>
    <w:rsid w:val="00F472B8"/>
    <w:rsid w:val="00F54AB1"/>
    <w:rsid w:val="00F56829"/>
    <w:rsid w:val="00F73A03"/>
    <w:rsid w:val="00F84809"/>
    <w:rsid w:val="00FA21DE"/>
    <w:rsid w:val="00FA34CB"/>
    <w:rsid w:val="00FC06E5"/>
    <w:rsid w:val="00FD2FD7"/>
    <w:rsid w:val="013B713E"/>
    <w:rsid w:val="0EB58096"/>
    <w:rsid w:val="201C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61180"/>
  <w15:docId w15:val="{24C2EA5E-405E-4DB0-BD20-371E085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7C24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SMUNORMALARIAL" w:customStyle="1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styleId="SMUARIAL14BOLD" w:customStyle="1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C07E8"/>
    <w:rPr>
      <w:b/>
      <w:bCs/>
    </w:rPr>
  </w:style>
  <w:style w:type="character" w:styleId="Heading2Char" w:customStyle="1">
    <w:name w:val="Heading 2 Char"/>
    <w:basedOn w:val="DefaultParagraphFont"/>
    <w:link w:val="Heading2"/>
    <w:semiHidden/>
    <w:rsid w:val="00C17C24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17C24"/>
    <w:pPr>
      <w:ind w:left="720"/>
      <w:contextualSpacing/>
      <w:jc w:val="both"/>
    </w:pPr>
    <w:rPr>
      <w:rFonts w:asciiTheme="minorHAnsi" w:hAnsiTheme="minorHAnsi" w:eastAsiaTheme="minorHAnsi" w:cstheme="minorBidi"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2E290E-E056-4811-87D0-E8A7B3543356}"/>
</file>

<file path=customXml/itemProps2.xml><?xml version="1.0" encoding="utf-8"?>
<ds:datastoreItem xmlns:ds="http://schemas.openxmlformats.org/officeDocument/2006/customXml" ds:itemID="{5AF2CF1E-5DE8-4DBB-B695-EBADD96382A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smu portrait</ap:Template>
  <ap:Application>Microsoft Word for the web</ap:Application>
  <ap:DocSecurity>0</ap:DocSecurity>
  <ap:ScaleCrop>false</ap:ScaleCrop>
  <ap:Company>SIHE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ETHICS APPROVAL FORM</dc:title>
  <dc:subject/>
  <dc:creator>Gill Fildes</dc:creator>
  <keywords/>
  <dc:description/>
  <lastModifiedBy>343526 (Brandon Stevens)</lastModifiedBy>
  <revision>37</revision>
  <lastPrinted>2008-04-14T13:39:00.0000000Z</lastPrinted>
  <dcterms:created xsi:type="dcterms:W3CDTF">2021-01-15T10:08:00.0000000Z</dcterms:created>
  <dcterms:modified xsi:type="dcterms:W3CDTF">2024-01-19T10:30:22.3491614Z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