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A51C5" w14:textId="624B4AB7" w:rsidR="00C6554A" w:rsidRPr="008B5277" w:rsidRDefault="00C6554A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bookmarkStart w:id="5" w:name="_GoBack"/>
    </w:p>
    <w:bookmarkEnd w:id="0"/>
    <w:bookmarkEnd w:id="1"/>
    <w:bookmarkEnd w:id="2"/>
    <w:bookmarkEnd w:id="3"/>
    <w:bookmarkEnd w:id="4"/>
    <w:p w14:paraId="7ADB7488" w14:textId="72606D6D" w:rsidR="007D516B" w:rsidRDefault="0014495D" w:rsidP="00AE548C">
      <w:pPr>
        <w:pStyle w:val="ContactInfo"/>
        <w:jc w:val="left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 xml:space="preserve">Term one </w:t>
      </w:r>
      <w:r w:rsidR="00253993">
        <w:rPr>
          <w:rFonts w:ascii="Berlin Sans FB" w:hAnsi="Berlin Sans FB"/>
          <w:sz w:val="40"/>
          <w:szCs w:val="40"/>
        </w:rPr>
        <w:t>Assignment</w:t>
      </w:r>
    </w:p>
    <w:p w14:paraId="5756B0FC" w14:textId="0AA258B8" w:rsidR="00AB5B93" w:rsidRDefault="00AB5B93" w:rsidP="00AE548C">
      <w:pPr>
        <w:pStyle w:val="ContactInfo"/>
        <w:jc w:val="left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Academic and employability skills</w:t>
      </w:r>
    </w:p>
    <w:p w14:paraId="70793DEE" w14:textId="235859D5" w:rsidR="007D516B" w:rsidRDefault="00AB5B93" w:rsidP="00AE548C">
      <w:pPr>
        <w:pStyle w:val="ContactInfo"/>
        <w:jc w:val="left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BMSW</w:t>
      </w:r>
      <w:r w:rsidR="00985D07">
        <w:rPr>
          <w:rFonts w:ascii="Berlin Sans FB" w:hAnsi="Berlin Sans FB"/>
          <w:sz w:val="40"/>
          <w:szCs w:val="40"/>
        </w:rPr>
        <w:t>4001</w:t>
      </w:r>
    </w:p>
    <w:p w14:paraId="0F7AFFFF" w14:textId="679ADE87" w:rsidR="00042DA7" w:rsidRPr="00042DA7" w:rsidRDefault="00042DA7" w:rsidP="00AE548C">
      <w:pPr>
        <w:pStyle w:val="ContactInfo"/>
        <w:jc w:val="left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>Andrei Alexandru Sofronie</w:t>
      </w:r>
    </w:p>
    <w:p w14:paraId="5EDFB3B0" w14:textId="3048EC6A" w:rsidR="007D516B" w:rsidRDefault="00AE548C" w:rsidP="00AE548C">
      <w:pPr>
        <w:pStyle w:val="ContactInfo"/>
        <w:jc w:val="left"/>
        <w:rPr>
          <w:rFonts w:ascii="Berlin Sans FB" w:hAnsi="Berlin Sans FB"/>
          <w:sz w:val="40"/>
          <w:szCs w:val="40"/>
        </w:rPr>
      </w:pPr>
      <w:r>
        <w:rPr>
          <w:rFonts w:ascii="Berlin Sans FB" w:hAnsi="Berlin Sans FB"/>
          <w:sz w:val="40"/>
          <w:szCs w:val="40"/>
        </w:rPr>
        <w:t xml:space="preserve">I.D. no </w:t>
      </w:r>
      <w:r w:rsidR="007D516B">
        <w:rPr>
          <w:rFonts w:ascii="Berlin Sans FB" w:hAnsi="Berlin Sans FB"/>
          <w:sz w:val="40"/>
          <w:szCs w:val="40"/>
        </w:rPr>
        <w:t>191</w:t>
      </w:r>
      <w:r w:rsidR="006F1B7A">
        <w:rPr>
          <w:rFonts w:ascii="Berlin Sans FB" w:hAnsi="Berlin Sans FB"/>
          <w:sz w:val="40"/>
          <w:szCs w:val="40"/>
        </w:rPr>
        <w:t>4785</w:t>
      </w:r>
    </w:p>
    <w:p w14:paraId="167F9CE5" w14:textId="77777777" w:rsidR="00143BA7" w:rsidRDefault="007D516B" w:rsidP="00143BA7">
      <w:pPr>
        <w:pStyle w:val="ContactInfo"/>
        <w:jc w:val="left"/>
      </w:pPr>
      <w:r>
        <w:rPr>
          <w:rFonts w:ascii="Berlin Sans FB" w:hAnsi="Berlin Sans FB"/>
          <w:sz w:val="40"/>
          <w:szCs w:val="40"/>
        </w:rPr>
        <w:t>Professor- Anita Nan</w:t>
      </w:r>
    </w:p>
    <w:p w14:paraId="3D8BDB20" w14:textId="77777777" w:rsidR="00143BA7" w:rsidRDefault="00143BA7" w:rsidP="00143BA7">
      <w:pPr>
        <w:pStyle w:val="ContactInfo"/>
        <w:jc w:val="left"/>
      </w:pPr>
    </w:p>
    <w:p w14:paraId="06C2F392" w14:textId="77777777" w:rsidR="00143BA7" w:rsidRDefault="00143BA7" w:rsidP="00143BA7">
      <w:pPr>
        <w:pStyle w:val="ContactInfo"/>
        <w:jc w:val="left"/>
      </w:pPr>
    </w:p>
    <w:p w14:paraId="23313C57" w14:textId="77777777" w:rsidR="00143BA7" w:rsidRDefault="00143BA7" w:rsidP="00143BA7">
      <w:pPr>
        <w:pStyle w:val="ContactInfo"/>
        <w:jc w:val="left"/>
      </w:pPr>
    </w:p>
    <w:p w14:paraId="08EC7615" w14:textId="77777777" w:rsidR="00143BA7" w:rsidRDefault="00143BA7" w:rsidP="00143BA7">
      <w:pPr>
        <w:pStyle w:val="ContactInfo"/>
        <w:jc w:val="left"/>
      </w:pPr>
    </w:p>
    <w:p w14:paraId="68A43A6B" w14:textId="77777777" w:rsidR="00143BA7" w:rsidRDefault="00143BA7" w:rsidP="00143BA7">
      <w:pPr>
        <w:pStyle w:val="ContactInfo"/>
        <w:jc w:val="left"/>
      </w:pPr>
    </w:p>
    <w:p w14:paraId="6F6B13F4" w14:textId="77777777" w:rsidR="00143BA7" w:rsidRDefault="00143BA7" w:rsidP="00143BA7">
      <w:pPr>
        <w:pStyle w:val="ContactInfo"/>
        <w:jc w:val="left"/>
      </w:pPr>
    </w:p>
    <w:p w14:paraId="0C1D716D" w14:textId="77777777" w:rsidR="00143BA7" w:rsidRDefault="00143BA7" w:rsidP="00143BA7">
      <w:pPr>
        <w:pStyle w:val="ContactInfo"/>
        <w:jc w:val="left"/>
      </w:pPr>
    </w:p>
    <w:p w14:paraId="545F92D9" w14:textId="77777777" w:rsidR="00143BA7" w:rsidRDefault="00143BA7" w:rsidP="00143BA7">
      <w:pPr>
        <w:pStyle w:val="ContactInfo"/>
        <w:jc w:val="left"/>
      </w:pPr>
    </w:p>
    <w:p w14:paraId="72132409" w14:textId="77777777" w:rsidR="00143BA7" w:rsidRDefault="00143BA7" w:rsidP="00143BA7">
      <w:pPr>
        <w:pStyle w:val="ContactInfo"/>
        <w:jc w:val="left"/>
      </w:pPr>
    </w:p>
    <w:p w14:paraId="1A9D40F4" w14:textId="77777777" w:rsidR="00143BA7" w:rsidRDefault="00143BA7" w:rsidP="00143BA7">
      <w:pPr>
        <w:pStyle w:val="ContactInfo"/>
        <w:jc w:val="left"/>
      </w:pPr>
    </w:p>
    <w:p w14:paraId="0D0ABEF1" w14:textId="77777777" w:rsidR="00143BA7" w:rsidRDefault="00143BA7" w:rsidP="00143BA7">
      <w:pPr>
        <w:pStyle w:val="ContactInfo"/>
        <w:jc w:val="left"/>
      </w:pPr>
    </w:p>
    <w:p w14:paraId="26F56B31" w14:textId="77777777" w:rsidR="00143BA7" w:rsidRDefault="00143BA7" w:rsidP="00143BA7">
      <w:pPr>
        <w:pStyle w:val="ContactInfo"/>
        <w:jc w:val="left"/>
      </w:pPr>
    </w:p>
    <w:p w14:paraId="0BFE3A6D" w14:textId="77777777" w:rsidR="00143BA7" w:rsidRDefault="00143BA7" w:rsidP="00143BA7">
      <w:pPr>
        <w:pStyle w:val="ContactInfo"/>
        <w:jc w:val="left"/>
      </w:pPr>
    </w:p>
    <w:p w14:paraId="270326B2" w14:textId="77777777" w:rsidR="00143BA7" w:rsidRDefault="00143BA7" w:rsidP="00143BA7">
      <w:pPr>
        <w:pStyle w:val="ContactInfo"/>
        <w:jc w:val="left"/>
      </w:pPr>
    </w:p>
    <w:p w14:paraId="20E75894" w14:textId="77777777" w:rsidR="00143BA7" w:rsidRDefault="00143BA7" w:rsidP="00143BA7">
      <w:pPr>
        <w:pStyle w:val="ContactInfo"/>
        <w:jc w:val="left"/>
      </w:pPr>
    </w:p>
    <w:p w14:paraId="6F1721EF" w14:textId="77777777" w:rsidR="00143BA7" w:rsidRDefault="00143BA7" w:rsidP="00143BA7">
      <w:pPr>
        <w:pStyle w:val="ContactInfo"/>
        <w:jc w:val="left"/>
      </w:pPr>
    </w:p>
    <w:p w14:paraId="2261E1D1" w14:textId="77777777" w:rsidR="00143BA7" w:rsidRDefault="00143BA7" w:rsidP="00143BA7">
      <w:pPr>
        <w:pStyle w:val="ContactInfo"/>
        <w:jc w:val="left"/>
      </w:pPr>
    </w:p>
    <w:p w14:paraId="23B4DC41" w14:textId="77777777" w:rsidR="00143BA7" w:rsidRDefault="00143BA7" w:rsidP="00143BA7">
      <w:pPr>
        <w:pStyle w:val="ContactInfo"/>
        <w:jc w:val="left"/>
      </w:pPr>
    </w:p>
    <w:p w14:paraId="7FE7ADC9" w14:textId="77777777" w:rsidR="00143BA7" w:rsidRDefault="00143BA7" w:rsidP="00143BA7">
      <w:pPr>
        <w:pStyle w:val="ContactInfo"/>
        <w:jc w:val="left"/>
      </w:pPr>
    </w:p>
    <w:p w14:paraId="67E01825" w14:textId="77777777" w:rsidR="00143BA7" w:rsidRDefault="00143BA7" w:rsidP="00143BA7">
      <w:pPr>
        <w:pStyle w:val="ContactInfo"/>
        <w:jc w:val="left"/>
      </w:pPr>
    </w:p>
    <w:p w14:paraId="19266E84" w14:textId="77777777" w:rsidR="00143BA7" w:rsidRDefault="00143BA7" w:rsidP="00143BA7">
      <w:pPr>
        <w:pStyle w:val="ContactInfo"/>
        <w:jc w:val="left"/>
      </w:pPr>
    </w:p>
    <w:p w14:paraId="77D0A32A" w14:textId="77777777" w:rsidR="00143BA7" w:rsidRDefault="00143BA7" w:rsidP="00143BA7">
      <w:pPr>
        <w:pStyle w:val="ContactInfo"/>
        <w:jc w:val="left"/>
      </w:pPr>
    </w:p>
    <w:p w14:paraId="06DCB572" w14:textId="77777777" w:rsidR="00143BA7" w:rsidRDefault="00143BA7" w:rsidP="00143BA7">
      <w:pPr>
        <w:pStyle w:val="ContactInfo"/>
        <w:jc w:val="left"/>
      </w:pPr>
    </w:p>
    <w:p w14:paraId="3FE0E9E8" w14:textId="77777777" w:rsidR="00143BA7" w:rsidRDefault="00143BA7" w:rsidP="00143BA7">
      <w:pPr>
        <w:pStyle w:val="ContactInfo"/>
        <w:jc w:val="left"/>
      </w:pPr>
    </w:p>
    <w:p w14:paraId="1742AFE0" w14:textId="77777777" w:rsidR="00143BA7" w:rsidRDefault="00143BA7" w:rsidP="00143BA7">
      <w:pPr>
        <w:pStyle w:val="ContactInfo"/>
        <w:jc w:val="left"/>
      </w:pPr>
    </w:p>
    <w:p w14:paraId="6C151029" w14:textId="77777777" w:rsidR="00143BA7" w:rsidRDefault="00143BA7" w:rsidP="00143BA7">
      <w:pPr>
        <w:pStyle w:val="ContactInfo"/>
        <w:jc w:val="left"/>
      </w:pPr>
    </w:p>
    <w:p w14:paraId="21EDD10E" w14:textId="77777777" w:rsidR="00143BA7" w:rsidRDefault="00143BA7" w:rsidP="00143BA7">
      <w:pPr>
        <w:pStyle w:val="ContactInfo"/>
        <w:jc w:val="left"/>
      </w:pPr>
    </w:p>
    <w:p w14:paraId="4AD8B811" w14:textId="77777777" w:rsidR="00143BA7" w:rsidRDefault="00143BA7" w:rsidP="00143BA7">
      <w:pPr>
        <w:pStyle w:val="ContactInfo"/>
        <w:jc w:val="left"/>
      </w:pPr>
    </w:p>
    <w:p w14:paraId="44B2F229" w14:textId="77777777" w:rsidR="00143BA7" w:rsidRDefault="00143BA7" w:rsidP="00143BA7">
      <w:pPr>
        <w:pStyle w:val="ContactInfo"/>
        <w:jc w:val="left"/>
      </w:pPr>
    </w:p>
    <w:p w14:paraId="4B013D24" w14:textId="771A3D6A" w:rsidR="008966BE" w:rsidRPr="00143BA7" w:rsidRDefault="007D516B" w:rsidP="00143BA7">
      <w:pPr>
        <w:pStyle w:val="ContactInfo"/>
        <w:jc w:val="left"/>
      </w:pPr>
      <w:r>
        <w:rPr>
          <w:rFonts w:ascii="Berlin Sans FB" w:hAnsi="Berlin Sans FB"/>
          <w:sz w:val="40"/>
          <w:szCs w:val="40"/>
        </w:rPr>
        <w:lastRenderedPageBreak/>
        <w:t>CONTENT</w:t>
      </w:r>
    </w:p>
    <w:p w14:paraId="54F84BBC" w14:textId="50FBA309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Introduction</w:t>
      </w:r>
    </w:p>
    <w:p w14:paraId="5EFBB30C" w14:textId="77FB50F9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Communication</w:t>
      </w:r>
    </w:p>
    <w:p w14:paraId="7F5E5C3C" w14:textId="4AA0900A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Leadership</w:t>
      </w:r>
    </w:p>
    <w:p w14:paraId="0CC29B8A" w14:textId="32ADBED9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Problem solving</w:t>
      </w:r>
    </w:p>
    <w:p w14:paraId="4E7F5D7A" w14:textId="1E0243DD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Team working</w:t>
      </w:r>
    </w:p>
    <w:p w14:paraId="57F23413" w14:textId="15BE22F3" w:rsidR="007D516B" w:rsidRPr="007D516B" w:rsidRDefault="007D516B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Time management</w:t>
      </w:r>
    </w:p>
    <w:p w14:paraId="3A4F908E" w14:textId="669D0F48" w:rsidR="007D516B" w:rsidRDefault="004D60CE" w:rsidP="007D516B">
      <w:pPr>
        <w:pStyle w:val="ListParagraph"/>
        <w:numPr>
          <w:ilvl w:val="0"/>
          <w:numId w:val="16"/>
        </w:numPr>
      </w:pPr>
      <w:r>
        <w:rPr>
          <w:rFonts w:ascii="Berlin Sans FB" w:hAnsi="Berlin Sans FB"/>
          <w:sz w:val="36"/>
          <w:szCs w:val="36"/>
        </w:rPr>
        <w:t>References</w:t>
      </w:r>
      <w:r w:rsidR="007D516B">
        <w:rPr>
          <w:rFonts w:ascii="Berlin Sans FB" w:hAnsi="Berlin Sans FB"/>
          <w:sz w:val="36"/>
          <w:szCs w:val="36"/>
        </w:rPr>
        <w:t xml:space="preserve"> </w:t>
      </w:r>
    </w:p>
    <w:p w14:paraId="71DE688E" w14:textId="7C5E15B4" w:rsidR="008966BE" w:rsidRDefault="008966BE" w:rsidP="008966BE"/>
    <w:p w14:paraId="40739FFD" w14:textId="2ECD81A8" w:rsidR="008966BE" w:rsidRDefault="008966BE" w:rsidP="008966BE"/>
    <w:p w14:paraId="6465B649" w14:textId="7E88E7D4" w:rsidR="008E09C8" w:rsidRDefault="00BC40BC" w:rsidP="008966BE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sz w:val="32"/>
          <w:szCs w:val="32"/>
        </w:rPr>
        <w:t xml:space="preserve">This report focuses on the skills that I have </w:t>
      </w:r>
      <w:r w:rsidR="00143BA7">
        <w:rPr>
          <w:rFonts w:ascii="Berlin Sans FB" w:hAnsi="Berlin Sans FB"/>
          <w:sz w:val="32"/>
          <w:szCs w:val="32"/>
        </w:rPr>
        <w:t xml:space="preserve">developed over time, and </w:t>
      </w:r>
      <w:r w:rsidR="00B52CB8">
        <w:rPr>
          <w:rFonts w:ascii="Berlin Sans FB" w:hAnsi="Berlin Sans FB"/>
          <w:sz w:val="32"/>
          <w:szCs w:val="32"/>
        </w:rPr>
        <w:t>how I apply them in my workplace.</w:t>
      </w:r>
    </w:p>
    <w:p w14:paraId="3FED331E" w14:textId="211FE067" w:rsidR="008966BE" w:rsidRDefault="00E90456" w:rsidP="008966BE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sz w:val="32"/>
          <w:szCs w:val="32"/>
        </w:rPr>
        <w:t xml:space="preserve">The selected skills I currently poses , and I am usually </w:t>
      </w:r>
      <w:r w:rsidR="00C77450">
        <w:rPr>
          <w:rFonts w:ascii="Berlin Sans FB" w:hAnsi="Berlin Sans FB"/>
          <w:sz w:val="32"/>
          <w:szCs w:val="32"/>
        </w:rPr>
        <w:t xml:space="preserve">use them in my workplace , in my </w:t>
      </w:r>
      <w:r w:rsidR="00406BC8">
        <w:rPr>
          <w:rFonts w:ascii="Berlin Sans FB" w:hAnsi="Berlin Sans FB"/>
          <w:sz w:val="32"/>
          <w:szCs w:val="32"/>
        </w:rPr>
        <w:t xml:space="preserve">class during my education </w:t>
      </w:r>
      <w:r w:rsidR="0008222D">
        <w:rPr>
          <w:rFonts w:ascii="Berlin Sans FB" w:hAnsi="Berlin Sans FB"/>
          <w:sz w:val="32"/>
          <w:szCs w:val="32"/>
        </w:rPr>
        <w:t>schedule</w:t>
      </w:r>
      <w:r w:rsidR="00F070BA">
        <w:rPr>
          <w:rFonts w:ascii="Berlin Sans FB" w:hAnsi="Berlin Sans FB"/>
          <w:sz w:val="32"/>
          <w:szCs w:val="32"/>
        </w:rPr>
        <w:t xml:space="preserve">, and in my relationships as the situation demands. </w:t>
      </w:r>
      <w:r w:rsidR="00D9305B">
        <w:rPr>
          <w:rFonts w:ascii="Berlin Sans FB" w:hAnsi="Berlin Sans FB"/>
          <w:sz w:val="32"/>
          <w:szCs w:val="32"/>
        </w:rPr>
        <w:t xml:space="preserve">These skills set I refined over </w:t>
      </w:r>
      <w:r w:rsidR="002753E6">
        <w:rPr>
          <w:rFonts w:ascii="Berlin Sans FB" w:hAnsi="Berlin Sans FB"/>
          <w:sz w:val="32"/>
          <w:szCs w:val="32"/>
        </w:rPr>
        <w:t>a long time period .</w:t>
      </w:r>
    </w:p>
    <w:p w14:paraId="5EF088D0" w14:textId="10EF488C" w:rsidR="0034305A" w:rsidRDefault="0034305A" w:rsidP="008966BE">
      <w:pPr>
        <w:rPr>
          <w:rFonts w:ascii="Berlin Sans FB" w:hAnsi="Berlin Sans FB"/>
          <w:sz w:val="32"/>
          <w:szCs w:val="32"/>
        </w:rPr>
      </w:pPr>
      <w:r>
        <w:rPr>
          <w:rFonts w:ascii="Berlin Sans FB" w:hAnsi="Berlin Sans FB"/>
          <w:sz w:val="32"/>
          <w:szCs w:val="32"/>
        </w:rPr>
        <w:t xml:space="preserve">This project is having a S.W.O.T </w:t>
      </w:r>
      <w:r w:rsidR="00F13B0D">
        <w:rPr>
          <w:rFonts w:ascii="Berlin Sans FB" w:hAnsi="Berlin Sans FB"/>
          <w:sz w:val="32"/>
          <w:szCs w:val="32"/>
        </w:rPr>
        <w:t xml:space="preserve">analyze that </w:t>
      </w:r>
      <w:r w:rsidR="000724FB">
        <w:rPr>
          <w:rFonts w:ascii="Berlin Sans FB" w:hAnsi="Berlin Sans FB"/>
          <w:sz w:val="32"/>
          <w:szCs w:val="32"/>
        </w:rPr>
        <w:t xml:space="preserve">underlines my forte points , and the weaknesses </w:t>
      </w:r>
      <w:r w:rsidR="00F4245D">
        <w:rPr>
          <w:rFonts w:ascii="Berlin Sans FB" w:hAnsi="Berlin Sans FB"/>
          <w:sz w:val="32"/>
          <w:szCs w:val="32"/>
        </w:rPr>
        <w:t>of said points.</w:t>
      </w:r>
    </w:p>
    <w:p w14:paraId="46BEE40C" w14:textId="77777777" w:rsidR="00F4245D" w:rsidRDefault="00F4245D" w:rsidP="008966BE">
      <w:pPr>
        <w:rPr>
          <w:rFonts w:ascii="Berlin Sans FB" w:hAnsi="Berlin Sans FB"/>
          <w:sz w:val="32"/>
          <w:szCs w:val="32"/>
        </w:rPr>
      </w:pPr>
    </w:p>
    <w:p w14:paraId="439E39AB" w14:textId="77777777" w:rsidR="002753E6" w:rsidRPr="0008222D" w:rsidRDefault="002753E6" w:rsidP="008966BE">
      <w:pPr>
        <w:rPr>
          <w:rFonts w:ascii="Berlin Sans FB" w:hAnsi="Berlin Sans FB"/>
          <w:sz w:val="32"/>
          <w:szCs w:val="32"/>
        </w:rPr>
      </w:pPr>
    </w:p>
    <w:p w14:paraId="62139431" w14:textId="2428F917" w:rsidR="008966BE" w:rsidRDefault="008966BE" w:rsidP="008966BE"/>
    <w:p w14:paraId="52E8A04D" w14:textId="415A859C" w:rsidR="008966BE" w:rsidRDefault="008966BE" w:rsidP="008966BE"/>
    <w:p w14:paraId="48C49121" w14:textId="38008890" w:rsidR="008966BE" w:rsidRDefault="008966BE" w:rsidP="008966BE"/>
    <w:p w14:paraId="0783D388" w14:textId="6756CC5D" w:rsidR="008966BE" w:rsidRDefault="008966BE" w:rsidP="008966BE"/>
    <w:p w14:paraId="0C1D0D8A" w14:textId="7CF9AE7E" w:rsidR="008966BE" w:rsidRDefault="008966BE" w:rsidP="008966BE"/>
    <w:p w14:paraId="0E471B82" w14:textId="39959CB2" w:rsidR="004D60CE" w:rsidRDefault="008966BE" w:rsidP="00F4245D">
      <w:pPr>
        <w:rPr>
          <w:rFonts w:ascii="Arial Black" w:hAnsi="Arial Black"/>
          <w:sz w:val="40"/>
          <w:szCs w:val="40"/>
        </w:rPr>
      </w:pPr>
      <w:r>
        <w:rPr>
          <w:rFonts w:ascii="Arial Black" w:hAnsi="Arial Black"/>
          <w:sz w:val="40"/>
          <w:szCs w:val="40"/>
        </w:rPr>
        <w:lastRenderedPageBreak/>
        <w:t>Communication</w:t>
      </w:r>
    </w:p>
    <w:p w14:paraId="4A9A7777" w14:textId="4C3CBE73" w:rsidR="00E506F5" w:rsidRPr="00E46E3B" w:rsidRDefault="00FF15AE" w:rsidP="00F4245D">
      <w:pPr>
        <w:rPr>
          <w:rFonts w:ascii="Arial Black" w:hAnsi="Arial Black"/>
          <w:sz w:val="28"/>
          <w:szCs w:val="28"/>
        </w:rPr>
      </w:pPr>
      <w:r w:rsidRPr="00E46E3B">
        <w:rPr>
          <w:rFonts w:ascii="Arial Black" w:hAnsi="Arial Black"/>
          <w:sz w:val="28"/>
          <w:szCs w:val="28"/>
        </w:rPr>
        <w:t xml:space="preserve">A definition of the communication is that </w:t>
      </w:r>
      <w:r w:rsidR="00BD37EA" w:rsidRPr="00E46E3B">
        <w:rPr>
          <w:rFonts w:ascii="Arial Black" w:hAnsi="Arial Black"/>
          <w:sz w:val="28"/>
          <w:szCs w:val="28"/>
        </w:rPr>
        <w:t xml:space="preserve">the act of communication is realized when you realize an exchange of </w:t>
      </w:r>
      <w:r w:rsidR="00E506F5" w:rsidRPr="00E46E3B">
        <w:rPr>
          <w:rFonts w:ascii="Arial Black" w:hAnsi="Arial Black"/>
          <w:sz w:val="28"/>
          <w:szCs w:val="28"/>
        </w:rPr>
        <w:t xml:space="preserve">information’s that are necessary for a better approach </w:t>
      </w:r>
      <w:r w:rsidR="00E03012" w:rsidRPr="00E46E3B">
        <w:rPr>
          <w:rFonts w:ascii="Arial Black" w:hAnsi="Arial Black"/>
          <w:sz w:val="28"/>
          <w:szCs w:val="28"/>
        </w:rPr>
        <w:t>in your field of expertise.</w:t>
      </w:r>
    </w:p>
    <w:p w14:paraId="5163146C" w14:textId="19BF709A" w:rsidR="00E03012" w:rsidRDefault="00E03012" w:rsidP="00F4245D">
      <w:pPr>
        <w:rPr>
          <w:rFonts w:ascii="Arial Black" w:hAnsi="Arial Black"/>
          <w:sz w:val="28"/>
          <w:szCs w:val="28"/>
        </w:rPr>
      </w:pPr>
      <w:r w:rsidRPr="00E46E3B">
        <w:rPr>
          <w:rFonts w:ascii="Arial Black" w:hAnsi="Arial Black"/>
          <w:sz w:val="28"/>
          <w:szCs w:val="28"/>
        </w:rPr>
        <w:t>In the business sector , communication is connected to all the sec</w:t>
      </w:r>
      <w:r w:rsidR="009B5EC4" w:rsidRPr="00E46E3B">
        <w:rPr>
          <w:rFonts w:ascii="Arial Black" w:hAnsi="Arial Black"/>
          <w:sz w:val="28"/>
          <w:szCs w:val="28"/>
        </w:rPr>
        <w:t xml:space="preserve">tions and sectors of the company . Therefor , </w:t>
      </w:r>
      <w:r w:rsidR="00A71152" w:rsidRPr="00E46E3B">
        <w:rPr>
          <w:rFonts w:ascii="Arial Black" w:hAnsi="Arial Black"/>
          <w:sz w:val="28"/>
          <w:szCs w:val="28"/>
        </w:rPr>
        <w:t xml:space="preserve">communications represent an important asset </w:t>
      </w:r>
      <w:r w:rsidR="00525368" w:rsidRPr="00E46E3B">
        <w:rPr>
          <w:rFonts w:ascii="Arial Black" w:hAnsi="Arial Black"/>
          <w:sz w:val="28"/>
          <w:szCs w:val="28"/>
        </w:rPr>
        <w:t xml:space="preserve">, </w:t>
      </w:r>
      <w:r w:rsidR="004726EE" w:rsidRPr="00E46E3B">
        <w:rPr>
          <w:rFonts w:ascii="Arial Black" w:hAnsi="Arial Black"/>
          <w:sz w:val="28"/>
          <w:szCs w:val="28"/>
        </w:rPr>
        <w:t xml:space="preserve">and to accomplish this point , we need to be trained </w:t>
      </w:r>
      <w:r w:rsidR="00E10EF8" w:rsidRPr="00E46E3B">
        <w:rPr>
          <w:rFonts w:ascii="Arial Black" w:hAnsi="Arial Black"/>
          <w:sz w:val="28"/>
          <w:szCs w:val="28"/>
        </w:rPr>
        <w:t>towards the fully understand</w:t>
      </w:r>
      <w:r w:rsidR="00BC5F7F" w:rsidRPr="00E46E3B">
        <w:rPr>
          <w:rFonts w:ascii="Arial Black" w:hAnsi="Arial Black"/>
          <w:sz w:val="28"/>
          <w:szCs w:val="28"/>
        </w:rPr>
        <w:t xml:space="preserve"> the d</w:t>
      </w:r>
      <w:r w:rsidR="0037720F" w:rsidRPr="00E46E3B">
        <w:rPr>
          <w:rFonts w:ascii="Arial Black" w:hAnsi="Arial Black"/>
          <w:sz w:val="28"/>
          <w:szCs w:val="28"/>
        </w:rPr>
        <w:t xml:space="preserve">ecisions that are made , and how to find the best approach </w:t>
      </w:r>
      <w:r w:rsidR="00E46E3B" w:rsidRPr="00E46E3B">
        <w:rPr>
          <w:rFonts w:ascii="Arial Black" w:hAnsi="Arial Black"/>
          <w:sz w:val="28"/>
          <w:szCs w:val="28"/>
        </w:rPr>
        <w:t>on our decisions.</w:t>
      </w:r>
    </w:p>
    <w:p w14:paraId="604F84E8" w14:textId="478A6C6C" w:rsidR="00E46E3B" w:rsidRDefault="00572FF7" w:rsidP="00F4245D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Communication is done via different </w:t>
      </w:r>
      <w:r w:rsidR="00253993">
        <w:rPr>
          <w:rFonts w:ascii="Arial Black" w:hAnsi="Arial Black"/>
          <w:sz w:val="28"/>
          <w:szCs w:val="28"/>
        </w:rPr>
        <w:t>methods and</w:t>
      </w:r>
      <w:r w:rsidR="006C602C">
        <w:rPr>
          <w:rFonts w:ascii="Arial Black" w:hAnsi="Arial Black"/>
          <w:sz w:val="28"/>
          <w:szCs w:val="28"/>
        </w:rPr>
        <w:t xml:space="preserve"> is separated in multiple ways .</w:t>
      </w:r>
    </w:p>
    <w:p w14:paraId="5AE2C362" w14:textId="186C24C7" w:rsidR="006C602C" w:rsidRDefault="006C602C" w:rsidP="00F4245D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As an </w:t>
      </w:r>
      <w:r w:rsidR="00253993">
        <w:rPr>
          <w:rFonts w:ascii="Arial Black" w:hAnsi="Arial Black"/>
          <w:sz w:val="28"/>
          <w:szCs w:val="28"/>
        </w:rPr>
        <w:t>example,</w:t>
      </w:r>
      <w:r>
        <w:rPr>
          <w:rFonts w:ascii="Arial Black" w:hAnsi="Arial Black"/>
          <w:sz w:val="28"/>
          <w:szCs w:val="28"/>
        </w:rPr>
        <w:t xml:space="preserve"> </w:t>
      </w:r>
      <w:r w:rsidR="003C05C6">
        <w:rPr>
          <w:rFonts w:ascii="Arial Black" w:hAnsi="Arial Black"/>
          <w:sz w:val="28"/>
          <w:szCs w:val="28"/>
        </w:rPr>
        <w:t xml:space="preserve">we could separate the communication in official and un-official , written </w:t>
      </w:r>
      <w:r w:rsidR="00496410">
        <w:rPr>
          <w:rFonts w:ascii="Arial Black" w:hAnsi="Arial Black"/>
          <w:sz w:val="28"/>
          <w:szCs w:val="28"/>
        </w:rPr>
        <w:t xml:space="preserve">and spoken (e.g. </w:t>
      </w:r>
      <w:r w:rsidR="00A079C3">
        <w:rPr>
          <w:rFonts w:ascii="Arial Black" w:hAnsi="Arial Black"/>
          <w:sz w:val="28"/>
          <w:szCs w:val="28"/>
        </w:rPr>
        <w:t>Newspapers</w:t>
      </w:r>
      <w:r w:rsidR="00496410">
        <w:rPr>
          <w:rFonts w:ascii="Arial Black" w:hAnsi="Arial Black"/>
          <w:sz w:val="28"/>
          <w:szCs w:val="28"/>
        </w:rPr>
        <w:t xml:space="preserve"> , </w:t>
      </w:r>
      <w:r w:rsidR="0017338A">
        <w:rPr>
          <w:rFonts w:ascii="Arial Black" w:hAnsi="Arial Black"/>
          <w:sz w:val="28"/>
          <w:szCs w:val="28"/>
        </w:rPr>
        <w:t xml:space="preserve">radio broadcast , text messages , </w:t>
      </w:r>
      <w:r w:rsidR="00F57890">
        <w:rPr>
          <w:rFonts w:ascii="Arial Black" w:hAnsi="Arial Black"/>
          <w:sz w:val="28"/>
          <w:szCs w:val="28"/>
        </w:rPr>
        <w:t xml:space="preserve">letters , </w:t>
      </w:r>
      <w:r w:rsidR="00024E6A">
        <w:rPr>
          <w:rFonts w:ascii="Arial Black" w:hAnsi="Arial Black"/>
          <w:sz w:val="28"/>
          <w:szCs w:val="28"/>
        </w:rPr>
        <w:t>curriculums</w:t>
      </w:r>
      <w:r w:rsidR="0042358B">
        <w:rPr>
          <w:rFonts w:ascii="Arial Black" w:hAnsi="Arial Black"/>
          <w:sz w:val="28"/>
          <w:szCs w:val="28"/>
        </w:rPr>
        <w:t>)</w:t>
      </w:r>
      <w:r w:rsidR="00024E6A">
        <w:rPr>
          <w:rFonts w:ascii="Arial Black" w:hAnsi="Arial Black"/>
          <w:sz w:val="28"/>
          <w:szCs w:val="28"/>
        </w:rPr>
        <w:t xml:space="preserve"> etc.</w:t>
      </w:r>
    </w:p>
    <w:p w14:paraId="09BE9D44" w14:textId="7DC59934" w:rsidR="004D60CE" w:rsidRDefault="00102D40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“The things ar</w:t>
      </w:r>
      <w:r w:rsidR="00731F27">
        <w:rPr>
          <w:rFonts w:ascii="Arial Black" w:hAnsi="Arial Black"/>
          <w:sz w:val="28"/>
          <w:szCs w:val="28"/>
        </w:rPr>
        <w:t xml:space="preserve">ound us, having become media, have started to address </w:t>
      </w:r>
      <w:r w:rsidR="00D6448A">
        <w:rPr>
          <w:rFonts w:ascii="Arial Black" w:hAnsi="Arial Black"/>
          <w:sz w:val="28"/>
          <w:szCs w:val="28"/>
        </w:rPr>
        <w:t>us” (Mercedes Bunz</w:t>
      </w:r>
      <w:r w:rsidR="00486D89">
        <w:rPr>
          <w:rFonts w:ascii="Arial Black" w:hAnsi="Arial Black"/>
          <w:sz w:val="28"/>
          <w:szCs w:val="28"/>
        </w:rPr>
        <w:t>, 2019)</w:t>
      </w:r>
    </w:p>
    <w:p w14:paraId="20934F50" w14:textId="5831B98C" w:rsidR="00486D89" w:rsidRDefault="00D45280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statement focuses on the </w:t>
      </w:r>
      <w:r w:rsidR="00133B76">
        <w:rPr>
          <w:rFonts w:ascii="Arial Black" w:hAnsi="Arial Black"/>
          <w:sz w:val="28"/>
          <w:szCs w:val="28"/>
        </w:rPr>
        <w:t xml:space="preserve">changes that we caused, including forms of automatization and smart notifications </w:t>
      </w:r>
      <w:r w:rsidR="00A079C3">
        <w:rPr>
          <w:rFonts w:ascii="Arial Black" w:hAnsi="Arial Black"/>
          <w:sz w:val="28"/>
          <w:szCs w:val="28"/>
        </w:rPr>
        <w:t>through</w:t>
      </w:r>
      <w:r w:rsidR="00133B76">
        <w:rPr>
          <w:rFonts w:ascii="Arial Black" w:hAnsi="Arial Black"/>
          <w:sz w:val="28"/>
          <w:szCs w:val="28"/>
        </w:rPr>
        <w:t xml:space="preserve"> our </w:t>
      </w:r>
      <w:r w:rsidR="0031520B">
        <w:rPr>
          <w:rFonts w:ascii="Arial Black" w:hAnsi="Arial Black"/>
          <w:sz w:val="28"/>
          <w:szCs w:val="28"/>
        </w:rPr>
        <w:t>devices.</w:t>
      </w:r>
    </w:p>
    <w:p w14:paraId="0106CEC1" w14:textId="5563F74A" w:rsidR="0031520B" w:rsidRDefault="0031520B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ab/>
        <w:t xml:space="preserve">S.W.O.T. </w:t>
      </w:r>
      <w:r w:rsidR="002F7E87">
        <w:rPr>
          <w:rFonts w:ascii="Arial Black" w:hAnsi="Arial Black"/>
          <w:sz w:val="28"/>
          <w:szCs w:val="28"/>
        </w:rPr>
        <w:t>analysis</w:t>
      </w:r>
    </w:p>
    <w:p w14:paraId="7712B41C" w14:textId="04AF066E" w:rsidR="002F7E87" w:rsidRDefault="002F7E87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 xml:space="preserve">STRENGHT – I am all the time focused </w:t>
      </w:r>
      <w:r w:rsidR="007067A2">
        <w:rPr>
          <w:rFonts w:ascii="Arial Black" w:hAnsi="Arial Black"/>
          <w:sz w:val="28"/>
          <w:szCs w:val="28"/>
        </w:rPr>
        <w:t>o</w:t>
      </w:r>
      <w:r w:rsidR="00012C70">
        <w:rPr>
          <w:rFonts w:ascii="Arial Black" w:hAnsi="Arial Black"/>
          <w:sz w:val="28"/>
          <w:szCs w:val="28"/>
        </w:rPr>
        <w:t xml:space="preserve">n the updates that we receive from our </w:t>
      </w:r>
      <w:r w:rsidR="004D2C66">
        <w:rPr>
          <w:rFonts w:ascii="Arial Black" w:hAnsi="Arial Black"/>
          <w:sz w:val="28"/>
          <w:szCs w:val="28"/>
        </w:rPr>
        <w:t xml:space="preserve">headquarters. Being a manager in my </w:t>
      </w:r>
      <w:r w:rsidR="008D54C1">
        <w:rPr>
          <w:rFonts w:ascii="Arial Black" w:hAnsi="Arial Black"/>
          <w:sz w:val="28"/>
          <w:szCs w:val="28"/>
        </w:rPr>
        <w:t>workplace, means that I am responsible to deliver the information</w:t>
      </w:r>
      <w:r w:rsidR="001F4451">
        <w:rPr>
          <w:rFonts w:ascii="Arial Black" w:hAnsi="Arial Black"/>
          <w:sz w:val="28"/>
          <w:szCs w:val="28"/>
        </w:rPr>
        <w:t xml:space="preserve"> between our business manager , and the rest of the team</w:t>
      </w:r>
      <w:r w:rsidR="00DD1D61">
        <w:rPr>
          <w:rFonts w:ascii="Arial Black" w:hAnsi="Arial Black"/>
          <w:sz w:val="28"/>
          <w:szCs w:val="28"/>
        </w:rPr>
        <w:t xml:space="preserve">. The position </w:t>
      </w:r>
      <w:r w:rsidR="007F3067">
        <w:rPr>
          <w:rFonts w:ascii="Arial Black" w:hAnsi="Arial Black"/>
          <w:sz w:val="28"/>
          <w:szCs w:val="28"/>
        </w:rPr>
        <w:t xml:space="preserve">making me ensure a good communication, and a quick feedback </w:t>
      </w:r>
      <w:r w:rsidR="00B66F1F">
        <w:rPr>
          <w:rFonts w:ascii="Arial Black" w:hAnsi="Arial Black"/>
          <w:sz w:val="28"/>
          <w:szCs w:val="28"/>
        </w:rPr>
        <w:t>on how the decisions are affecting the shift, making me a</w:t>
      </w:r>
      <w:r w:rsidR="004D32BF">
        <w:rPr>
          <w:rFonts w:ascii="Arial Black" w:hAnsi="Arial Black"/>
          <w:sz w:val="28"/>
          <w:szCs w:val="28"/>
        </w:rPr>
        <w:t>n important asset in decision making for my shift.</w:t>
      </w:r>
    </w:p>
    <w:p w14:paraId="794DBC70" w14:textId="385ED393" w:rsidR="004D32BF" w:rsidRDefault="0092102D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Weakness – Often because of various changes in shift</w:t>
      </w:r>
      <w:r w:rsidR="007B60A7">
        <w:rPr>
          <w:rFonts w:ascii="Arial Black" w:hAnsi="Arial Black"/>
          <w:sz w:val="28"/>
          <w:szCs w:val="28"/>
        </w:rPr>
        <w:t xml:space="preserve"> composition , the communication is less effective</w:t>
      </w:r>
      <w:r w:rsidR="00951286">
        <w:rPr>
          <w:rFonts w:ascii="Arial Black" w:hAnsi="Arial Black"/>
          <w:sz w:val="28"/>
          <w:szCs w:val="28"/>
        </w:rPr>
        <w:t xml:space="preserve">. One of </w:t>
      </w:r>
      <w:r w:rsidR="00743D7E">
        <w:rPr>
          <w:rFonts w:ascii="Arial Black" w:hAnsi="Arial Black"/>
          <w:sz w:val="28"/>
          <w:szCs w:val="28"/>
        </w:rPr>
        <w:t xml:space="preserve">the issues is that I need to replace positions empty due to </w:t>
      </w:r>
      <w:r w:rsidR="001F7DE0">
        <w:rPr>
          <w:rFonts w:ascii="Arial Black" w:hAnsi="Arial Black"/>
          <w:sz w:val="28"/>
          <w:szCs w:val="28"/>
        </w:rPr>
        <w:t>missing colleagues</w:t>
      </w:r>
      <w:r w:rsidR="00E14E9C">
        <w:rPr>
          <w:rFonts w:ascii="Arial Black" w:hAnsi="Arial Black"/>
          <w:sz w:val="28"/>
          <w:szCs w:val="28"/>
        </w:rPr>
        <w:t>.</w:t>
      </w:r>
    </w:p>
    <w:p w14:paraId="28E78A91" w14:textId="0CB4D6DB" w:rsidR="00E14E9C" w:rsidRDefault="00E14E9C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Opportunity </w:t>
      </w:r>
      <w:r w:rsidR="006B72F1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6B72F1">
        <w:rPr>
          <w:rFonts w:ascii="Arial Black" w:hAnsi="Arial Black"/>
          <w:sz w:val="28"/>
          <w:szCs w:val="28"/>
        </w:rPr>
        <w:t xml:space="preserve">Opportunities for the </w:t>
      </w:r>
      <w:r w:rsidR="00974A9C">
        <w:rPr>
          <w:rFonts w:ascii="Arial Black" w:hAnsi="Arial Black"/>
          <w:sz w:val="28"/>
          <w:szCs w:val="28"/>
        </w:rPr>
        <w:t xml:space="preserve">improvement of communication are usually </w:t>
      </w:r>
      <w:r w:rsidR="00BF08F3">
        <w:rPr>
          <w:rFonts w:ascii="Arial Black" w:hAnsi="Arial Black"/>
          <w:sz w:val="28"/>
          <w:szCs w:val="28"/>
        </w:rPr>
        <w:t xml:space="preserve">easy to find, because I am not a native English speaker, </w:t>
      </w:r>
      <w:r w:rsidR="000A6821">
        <w:rPr>
          <w:rFonts w:ascii="Arial Black" w:hAnsi="Arial Black"/>
          <w:sz w:val="28"/>
          <w:szCs w:val="28"/>
        </w:rPr>
        <w:t xml:space="preserve">the position ensures me that I can practice and </w:t>
      </w:r>
      <w:r w:rsidR="00B0350A">
        <w:rPr>
          <w:rFonts w:ascii="Arial Black" w:hAnsi="Arial Black"/>
          <w:sz w:val="28"/>
          <w:szCs w:val="28"/>
        </w:rPr>
        <w:t>improve my level at a daily base.</w:t>
      </w:r>
    </w:p>
    <w:p w14:paraId="10A33B65" w14:textId="0CBD3280" w:rsidR="003519F9" w:rsidRDefault="003519F9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Threat – Because of the </w:t>
      </w:r>
      <w:r w:rsidR="001635FE">
        <w:rPr>
          <w:rFonts w:ascii="Arial Black" w:hAnsi="Arial Black"/>
          <w:sz w:val="28"/>
          <w:szCs w:val="28"/>
        </w:rPr>
        <w:t xml:space="preserve">speed, debit and accent , at times I can not </w:t>
      </w:r>
      <w:r w:rsidR="00E92620">
        <w:rPr>
          <w:rFonts w:ascii="Arial Black" w:hAnsi="Arial Black"/>
          <w:sz w:val="28"/>
          <w:szCs w:val="28"/>
        </w:rPr>
        <w:t>understand fully the new information</w:t>
      </w:r>
      <w:r w:rsidR="005B4837">
        <w:rPr>
          <w:rFonts w:ascii="Arial Black" w:hAnsi="Arial Black"/>
          <w:sz w:val="28"/>
          <w:szCs w:val="28"/>
        </w:rPr>
        <w:t>’</w:t>
      </w:r>
      <w:r w:rsidR="00E92620">
        <w:rPr>
          <w:rFonts w:ascii="Arial Black" w:hAnsi="Arial Black"/>
          <w:sz w:val="28"/>
          <w:szCs w:val="28"/>
        </w:rPr>
        <w:t xml:space="preserve">s, and </w:t>
      </w:r>
      <w:r w:rsidR="005B4837">
        <w:rPr>
          <w:rFonts w:ascii="Arial Black" w:hAnsi="Arial Black"/>
          <w:sz w:val="28"/>
          <w:szCs w:val="28"/>
        </w:rPr>
        <w:t xml:space="preserve">that makes harder for me to start applying </w:t>
      </w:r>
      <w:r w:rsidR="003E7361">
        <w:rPr>
          <w:rFonts w:ascii="Arial Black" w:hAnsi="Arial Black"/>
          <w:sz w:val="28"/>
          <w:szCs w:val="28"/>
        </w:rPr>
        <w:t>changes.</w:t>
      </w:r>
    </w:p>
    <w:p w14:paraId="10841C2C" w14:textId="77777777" w:rsidR="00901DE4" w:rsidRDefault="00901DE4" w:rsidP="00486D89">
      <w:pPr>
        <w:rPr>
          <w:rFonts w:ascii="Arial Black" w:hAnsi="Arial Black"/>
          <w:sz w:val="28"/>
          <w:szCs w:val="28"/>
        </w:rPr>
      </w:pPr>
    </w:p>
    <w:p w14:paraId="51470562" w14:textId="497B0BE5" w:rsidR="003E7361" w:rsidRDefault="00CE5FF8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Problem solving.</w:t>
      </w:r>
    </w:p>
    <w:p w14:paraId="1D18D780" w14:textId="72B8E10D" w:rsidR="00CE5FF8" w:rsidRDefault="00260AD1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Problem solving is the skill that we develop since a young </w:t>
      </w:r>
      <w:r w:rsidR="00901DE4">
        <w:rPr>
          <w:rFonts w:ascii="Arial Black" w:hAnsi="Arial Black"/>
          <w:sz w:val="28"/>
          <w:szCs w:val="28"/>
        </w:rPr>
        <w:t>age.</w:t>
      </w:r>
    </w:p>
    <w:p w14:paraId="399E9AB6" w14:textId="59E61917" w:rsidR="00901DE4" w:rsidRDefault="00901DE4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 xml:space="preserve">This certain skill </w:t>
      </w:r>
      <w:r w:rsidR="00E256F5">
        <w:rPr>
          <w:rFonts w:ascii="Arial Black" w:hAnsi="Arial Black"/>
          <w:sz w:val="28"/>
          <w:szCs w:val="28"/>
        </w:rPr>
        <w:t xml:space="preserve">is handy in business sector, because </w:t>
      </w:r>
      <w:r w:rsidR="000E6D02">
        <w:rPr>
          <w:rFonts w:ascii="Arial Black" w:hAnsi="Arial Black"/>
          <w:sz w:val="28"/>
          <w:szCs w:val="28"/>
        </w:rPr>
        <w:t xml:space="preserve">ensures that someone is prepared to </w:t>
      </w:r>
      <w:r w:rsidR="009C54C8">
        <w:rPr>
          <w:rFonts w:ascii="Arial Black" w:hAnsi="Arial Black"/>
          <w:sz w:val="28"/>
          <w:szCs w:val="28"/>
        </w:rPr>
        <w:t>i</w:t>
      </w:r>
      <w:r w:rsidR="000E6D02">
        <w:rPr>
          <w:rFonts w:ascii="Arial Black" w:hAnsi="Arial Black"/>
          <w:sz w:val="28"/>
          <w:szCs w:val="28"/>
        </w:rPr>
        <w:t>nterv</w:t>
      </w:r>
      <w:r w:rsidR="009C54C8">
        <w:rPr>
          <w:rFonts w:ascii="Arial Black" w:hAnsi="Arial Black"/>
          <w:sz w:val="28"/>
          <w:szCs w:val="28"/>
        </w:rPr>
        <w:t xml:space="preserve">ene in case </w:t>
      </w:r>
      <w:r w:rsidR="005D50FF">
        <w:rPr>
          <w:rFonts w:ascii="Arial Black" w:hAnsi="Arial Black"/>
          <w:sz w:val="28"/>
          <w:szCs w:val="28"/>
        </w:rPr>
        <w:t xml:space="preserve">that changes are affecting </w:t>
      </w:r>
      <w:r w:rsidR="00DF3366">
        <w:rPr>
          <w:rFonts w:ascii="Arial Black" w:hAnsi="Arial Black"/>
          <w:sz w:val="28"/>
          <w:szCs w:val="28"/>
        </w:rPr>
        <w:t>normal planning.</w:t>
      </w:r>
      <w:r w:rsidR="009937EA">
        <w:rPr>
          <w:rFonts w:ascii="Arial Black" w:hAnsi="Arial Black"/>
          <w:sz w:val="28"/>
          <w:szCs w:val="28"/>
        </w:rPr>
        <w:t xml:space="preserve"> </w:t>
      </w:r>
    </w:p>
    <w:p w14:paraId="6B5D61DE" w14:textId="270F4BC4" w:rsidR="009937EA" w:rsidRDefault="009937EA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In my workplace, my </w:t>
      </w:r>
      <w:r w:rsidR="002826A0">
        <w:rPr>
          <w:rFonts w:ascii="Arial Black" w:hAnsi="Arial Black"/>
          <w:sz w:val="28"/>
          <w:szCs w:val="28"/>
        </w:rPr>
        <w:t>business manager appointed</w:t>
      </w:r>
      <w:r w:rsidR="00A335C4">
        <w:rPr>
          <w:rFonts w:ascii="Arial Black" w:hAnsi="Arial Black"/>
          <w:sz w:val="28"/>
          <w:szCs w:val="28"/>
        </w:rPr>
        <w:t xml:space="preserve"> me to intervene</w:t>
      </w:r>
      <w:r w:rsidR="00262461">
        <w:rPr>
          <w:rFonts w:ascii="Arial Black" w:hAnsi="Arial Black"/>
          <w:sz w:val="28"/>
          <w:szCs w:val="28"/>
        </w:rPr>
        <w:t xml:space="preserve"> in case that something </w:t>
      </w:r>
      <w:r w:rsidR="0030726A">
        <w:rPr>
          <w:rFonts w:ascii="Arial Black" w:hAnsi="Arial Black"/>
          <w:sz w:val="28"/>
          <w:szCs w:val="28"/>
        </w:rPr>
        <w:t>is causing problems in our regular program.</w:t>
      </w:r>
    </w:p>
    <w:p w14:paraId="27505A46" w14:textId="77777777" w:rsidR="00882C74" w:rsidRPr="00882C74" w:rsidRDefault="00882C74" w:rsidP="00882C74">
      <w:pPr>
        <w:rPr>
          <w:rFonts w:ascii="Arial Black" w:hAnsi="Arial Black"/>
          <w:sz w:val="28"/>
          <w:szCs w:val="28"/>
        </w:rPr>
      </w:pPr>
      <w:r w:rsidRPr="00882C74">
        <w:rPr>
          <w:rFonts w:ascii="Arial Black" w:hAnsi="Arial Black"/>
          <w:sz w:val="28"/>
          <w:szCs w:val="28"/>
        </w:rPr>
        <w:t>“Creativity is best described as the human capacity to regularly solve problem or to fashion products in a domain , in a way that is initially novel” (Gardner , 2013)</w:t>
      </w:r>
    </w:p>
    <w:p w14:paraId="10DA71E7" w14:textId="7C9E8523" w:rsidR="00882C74" w:rsidRDefault="002E73D2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cite describes at best the reason behind </w:t>
      </w:r>
      <w:r w:rsidR="003E6EFB">
        <w:rPr>
          <w:rFonts w:ascii="Arial Black" w:hAnsi="Arial Black"/>
          <w:sz w:val="28"/>
          <w:szCs w:val="28"/>
        </w:rPr>
        <w:t>our continuous</w:t>
      </w:r>
      <w:r w:rsidR="004B2522">
        <w:rPr>
          <w:rFonts w:ascii="Arial Black" w:hAnsi="Arial Black"/>
          <w:sz w:val="28"/>
          <w:szCs w:val="28"/>
        </w:rPr>
        <w:t xml:space="preserve"> searching for solutions, not only </w:t>
      </w:r>
      <w:r w:rsidR="00616517">
        <w:rPr>
          <w:rFonts w:ascii="Arial Black" w:hAnsi="Arial Black"/>
          <w:sz w:val="28"/>
          <w:szCs w:val="28"/>
        </w:rPr>
        <w:t xml:space="preserve">causing solutions. At times , we create bigger threats in our trials of improving </w:t>
      </w:r>
      <w:r w:rsidR="0074068D">
        <w:rPr>
          <w:rFonts w:ascii="Arial Black" w:hAnsi="Arial Black"/>
          <w:sz w:val="28"/>
          <w:szCs w:val="28"/>
        </w:rPr>
        <w:t>known solutions.</w:t>
      </w:r>
    </w:p>
    <w:p w14:paraId="2EBD8C08" w14:textId="78377AA5" w:rsidR="002835CC" w:rsidRDefault="003D7164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S.W.O.T.</w:t>
      </w:r>
      <w:r w:rsidR="00AE2F32">
        <w:rPr>
          <w:rFonts w:ascii="Arial Black" w:hAnsi="Arial Black"/>
          <w:sz w:val="28"/>
          <w:szCs w:val="28"/>
        </w:rPr>
        <w:t xml:space="preserve"> – analysis</w:t>
      </w:r>
    </w:p>
    <w:p w14:paraId="0369063A" w14:textId="42C3F8E9" w:rsidR="00AE2F32" w:rsidRDefault="00A079C3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Strength</w:t>
      </w:r>
      <w:r w:rsidR="00E619CA">
        <w:rPr>
          <w:rFonts w:ascii="Arial Black" w:hAnsi="Arial Black"/>
          <w:sz w:val="28"/>
          <w:szCs w:val="28"/>
        </w:rPr>
        <w:t xml:space="preserve"> – I am currently in the working field </w:t>
      </w:r>
      <w:r w:rsidR="004619D6">
        <w:rPr>
          <w:rFonts w:ascii="Arial Black" w:hAnsi="Arial Black"/>
          <w:sz w:val="28"/>
          <w:szCs w:val="28"/>
        </w:rPr>
        <w:t>in the past</w:t>
      </w:r>
      <w:r w:rsidR="00DF0A69">
        <w:rPr>
          <w:rFonts w:ascii="Arial Black" w:hAnsi="Arial Black"/>
          <w:sz w:val="28"/>
          <w:szCs w:val="28"/>
        </w:rPr>
        <w:t xml:space="preserve"> ten years ago.</w:t>
      </w:r>
    </w:p>
    <w:p w14:paraId="4AD26A6E" w14:textId="21113F83" w:rsidR="004633E3" w:rsidRDefault="004633E3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amount of time provided me </w:t>
      </w:r>
      <w:r w:rsidR="007F3A92">
        <w:rPr>
          <w:rFonts w:ascii="Arial Black" w:hAnsi="Arial Black"/>
          <w:sz w:val="28"/>
          <w:szCs w:val="28"/>
        </w:rPr>
        <w:t xml:space="preserve">with allot of practice </w:t>
      </w:r>
      <w:r w:rsidR="00547444">
        <w:rPr>
          <w:rFonts w:ascii="Arial Black" w:hAnsi="Arial Black"/>
          <w:sz w:val="28"/>
          <w:szCs w:val="28"/>
        </w:rPr>
        <w:t>around problem solving. Because of this exten</w:t>
      </w:r>
      <w:r w:rsidR="00C20B65">
        <w:rPr>
          <w:rFonts w:ascii="Arial Black" w:hAnsi="Arial Black"/>
          <w:sz w:val="28"/>
          <w:szCs w:val="28"/>
        </w:rPr>
        <w:t xml:space="preserve">ded period, and because I had </w:t>
      </w:r>
      <w:r w:rsidR="004619D6">
        <w:rPr>
          <w:rFonts w:ascii="Arial Black" w:hAnsi="Arial Black"/>
          <w:sz w:val="28"/>
          <w:szCs w:val="28"/>
        </w:rPr>
        <w:t>allotted</w:t>
      </w:r>
      <w:r w:rsidR="00C20B65">
        <w:rPr>
          <w:rFonts w:ascii="Arial Black" w:hAnsi="Arial Black"/>
          <w:sz w:val="28"/>
          <w:szCs w:val="28"/>
        </w:rPr>
        <w:t xml:space="preserve"> of different </w:t>
      </w:r>
      <w:r w:rsidR="004619D6">
        <w:rPr>
          <w:rFonts w:ascii="Arial Black" w:hAnsi="Arial Black"/>
          <w:sz w:val="28"/>
          <w:szCs w:val="28"/>
        </w:rPr>
        <w:t>jobs,</w:t>
      </w:r>
      <w:r w:rsidR="00C20B65">
        <w:rPr>
          <w:rFonts w:ascii="Arial Black" w:hAnsi="Arial Black"/>
          <w:sz w:val="28"/>
          <w:szCs w:val="28"/>
        </w:rPr>
        <w:t xml:space="preserve"> </w:t>
      </w:r>
      <w:r w:rsidR="00C754F2">
        <w:rPr>
          <w:rFonts w:ascii="Arial Black" w:hAnsi="Arial Black"/>
          <w:sz w:val="28"/>
          <w:szCs w:val="28"/>
        </w:rPr>
        <w:t xml:space="preserve">I find </w:t>
      </w:r>
      <w:r w:rsidR="004619D6">
        <w:rPr>
          <w:rFonts w:ascii="Arial Black" w:hAnsi="Arial Black"/>
          <w:sz w:val="28"/>
          <w:szCs w:val="28"/>
        </w:rPr>
        <w:t>easier</w:t>
      </w:r>
      <w:r w:rsidR="00C754F2">
        <w:rPr>
          <w:rFonts w:ascii="Arial Black" w:hAnsi="Arial Black"/>
          <w:sz w:val="28"/>
          <w:szCs w:val="28"/>
        </w:rPr>
        <w:t xml:space="preserve"> to solve different problems.</w:t>
      </w:r>
    </w:p>
    <w:p w14:paraId="016E57E3" w14:textId="4B558657" w:rsidR="00661817" w:rsidRDefault="00661817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Weaknesses – at times, I find myself </w:t>
      </w:r>
      <w:r w:rsidR="00B4572A">
        <w:rPr>
          <w:rFonts w:ascii="Arial Black" w:hAnsi="Arial Black"/>
          <w:sz w:val="28"/>
          <w:szCs w:val="28"/>
        </w:rPr>
        <w:t xml:space="preserve">in the position of not listening to my coworkers . Given my extended </w:t>
      </w:r>
      <w:r w:rsidR="001B2DBE">
        <w:rPr>
          <w:rFonts w:ascii="Arial Black" w:hAnsi="Arial Black"/>
          <w:sz w:val="28"/>
          <w:szCs w:val="28"/>
        </w:rPr>
        <w:t>period on work field</w:t>
      </w:r>
      <w:r w:rsidR="00B44288">
        <w:rPr>
          <w:rFonts w:ascii="Arial Black" w:hAnsi="Arial Black"/>
          <w:sz w:val="28"/>
          <w:szCs w:val="28"/>
        </w:rPr>
        <w:t xml:space="preserve">, I often observe that I did not </w:t>
      </w:r>
      <w:r w:rsidR="00B44288">
        <w:rPr>
          <w:rFonts w:ascii="Arial Black" w:hAnsi="Arial Black"/>
          <w:sz w:val="28"/>
          <w:szCs w:val="28"/>
        </w:rPr>
        <w:lastRenderedPageBreak/>
        <w:t xml:space="preserve">consulted with my team , causing </w:t>
      </w:r>
      <w:r w:rsidR="00F169F8">
        <w:rPr>
          <w:rFonts w:ascii="Arial Black" w:hAnsi="Arial Black"/>
          <w:sz w:val="28"/>
          <w:szCs w:val="28"/>
        </w:rPr>
        <w:t>disruptions inside team com</w:t>
      </w:r>
      <w:r w:rsidR="004115F4">
        <w:rPr>
          <w:rFonts w:ascii="Arial Black" w:hAnsi="Arial Black"/>
          <w:sz w:val="28"/>
          <w:szCs w:val="28"/>
        </w:rPr>
        <w:t>munication.</w:t>
      </w:r>
    </w:p>
    <w:p w14:paraId="2B0FA2AE" w14:textId="37120FBC" w:rsidR="004115F4" w:rsidRDefault="004115F4" w:rsidP="00486D89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Opportunity </w:t>
      </w:r>
      <w:r w:rsidR="0027444E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27444E">
        <w:rPr>
          <w:rFonts w:ascii="Arial Black" w:hAnsi="Arial Black"/>
          <w:sz w:val="28"/>
          <w:szCs w:val="28"/>
        </w:rPr>
        <w:t xml:space="preserve">usually I tend to learn new </w:t>
      </w:r>
      <w:r w:rsidR="00B60931">
        <w:rPr>
          <w:rFonts w:ascii="Arial Black" w:hAnsi="Arial Black"/>
          <w:sz w:val="28"/>
          <w:szCs w:val="28"/>
        </w:rPr>
        <w:t>equipment, and new procedures</w:t>
      </w:r>
      <w:r w:rsidR="001013AC">
        <w:rPr>
          <w:rFonts w:ascii="Arial Black" w:hAnsi="Arial Black"/>
          <w:sz w:val="28"/>
          <w:szCs w:val="28"/>
        </w:rPr>
        <w:t>. Like that my managers know that in case that something is not f</w:t>
      </w:r>
      <w:r w:rsidR="00842A64">
        <w:rPr>
          <w:rFonts w:ascii="Arial Black" w:hAnsi="Arial Black"/>
          <w:sz w:val="28"/>
          <w:szCs w:val="28"/>
        </w:rPr>
        <w:t>allow</w:t>
      </w:r>
      <w:r w:rsidR="006259CE">
        <w:rPr>
          <w:rFonts w:ascii="Arial Black" w:hAnsi="Arial Black"/>
          <w:sz w:val="28"/>
          <w:szCs w:val="28"/>
        </w:rPr>
        <w:t>ing their normal process, someone is trained to repair the fault in our working system.</w:t>
      </w:r>
    </w:p>
    <w:p w14:paraId="45BA9736" w14:textId="4258D79B" w:rsidR="008966BE" w:rsidRDefault="00E141EF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Threats – I usually first act , then </w:t>
      </w:r>
      <w:r w:rsidR="004D1A5C">
        <w:rPr>
          <w:rFonts w:ascii="Arial Black" w:hAnsi="Arial Black"/>
          <w:sz w:val="28"/>
          <w:szCs w:val="28"/>
        </w:rPr>
        <w:t xml:space="preserve">I ask why no one attended the problem , without checking if I had previous trained </w:t>
      </w:r>
      <w:r w:rsidR="00882C74">
        <w:rPr>
          <w:rFonts w:ascii="Arial Black" w:hAnsi="Arial Black"/>
          <w:sz w:val="28"/>
          <w:szCs w:val="28"/>
        </w:rPr>
        <w:t>another colleague to solve the problem.</w:t>
      </w:r>
    </w:p>
    <w:p w14:paraId="65543D02" w14:textId="6BB55E8D" w:rsidR="00BF6EF0" w:rsidRDefault="00BF6EF0" w:rsidP="008966BE">
      <w:pPr>
        <w:rPr>
          <w:rFonts w:ascii="Arial Black" w:hAnsi="Arial Black"/>
          <w:sz w:val="28"/>
          <w:szCs w:val="28"/>
        </w:rPr>
      </w:pPr>
    </w:p>
    <w:p w14:paraId="27F9257C" w14:textId="0ECA6ED1" w:rsidR="00BF6EF0" w:rsidRDefault="00BF6EF0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Leadership.</w:t>
      </w:r>
    </w:p>
    <w:p w14:paraId="070A05D2" w14:textId="4B387850" w:rsidR="00BF6EF0" w:rsidRDefault="002C299B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A good leader is leading by example. More tha</w:t>
      </w:r>
      <w:r w:rsidR="000F132D">
        <w:rPr>
          <w:rFonts w:ascii="Arial Black" w:hAnsi="Arial Black"/>
          <w:sz w:val="28"/>
          <w:szCs w:val="28"/>
        </w:rPr>
        <w:t>n this, a leader consults his team, inspires them to take actions</w:t>
      </w:r>
      <w:r w:rsidR="00CE255A">
        <w:rPr>
          <w:rFonts w:ascii="Arial Black" w:hAnsi="Arial Black"/>
          <w:sz w:val="28"/>
          <w:szCs w:val="28"/>
        </w:rPr>
        <w:t xml:space="preserve">, and links his department </w:t>
      </w:r>
      <w:r w:rsidR="00CE2C8B">
        <w:rPr>
          <w:rFonts w:ascii="Arial Black" w:hAnsi="Arial Black"/>
          <w:sz w:val="28"/>
          <w:szCs w:val="28"/>
        </w:rPr>
        <w:t xml:space="preserve">to blend with </w:t>
      </w:r>
      <w:r w:rsidR="000B65BB">
        <w:rPr>
          <w:rFonts w:ascii="Arial Black" w:hAnsi="Arial Black"/>
          <w:sz w:val="28"/>
          <w:szCs w:val="28"/>
        </w:rPr>
        <w:t>other departments for accomplishment</w:t>
      </w:r>
      <w:r w:rsidR="00065D96">
        <w:rPr>
          <w:rFonts w:ascii="Arial Black" w:hAnsi="Arial Black"/>
          <w:sz w:val="28"/>
          <w:szCs w:val="28"/>
        </w:rPr>
        <w:t xml:space="preserve"> of a common goal.</w:t>
      </w:r>
    </w:p>
    <w:p w14:paraId="04ADD0B6" w14:textId="29455526" w:rsidR="00C9103E" w:rsidRDefault="00065D96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The leader inside </w:t>
      </w:r>
      <w:r w:rsidR="00C516F6">
        <w:rPr>
          <w:rFonts w:ascii="Arial Black" w:hAnsi="Arial Black"/>
          <w:sz w:val="28"/>
          <w:szCs w:val="28"/>
        </w:rPr>
        <w:t>one department is considered the linking person between</w:t>
      </w:r>
      <w:r w:rsidR="00791B18">
        <w:rPr>
          <w:rFonts w:ascii="Arial Black" w:hAnsi="Arial Black"/>
          <w:sz w:val="28"/>
          <w:szCs w:val="28"/>
        </w:rPr>
        <w:t xml:space="preserve"> the workers and the performance.</w:t>
      </w:r>
      <w:r w:rsidR="00C9103E">
        <w:rPr>
          <w:rFonts w:ascii="Arial Black" w:hAnsi="Arial Black"/>
          <w:sz w:val="28"/>
          <w:szCs w:val="28"/>
        </w:rPr>
        <w:t xml:space="preserve"> Because of this leaders are often considering that they should deliver</w:t>
      </w:r>
      <w:r w:rsidR="002D52C8">
        <w:rPr>
          <w:rFonts w:ascii="Arial Black" w:hAnsi="Arial Black"/>
          <w:sz w:val="28"/>
          <w:szCs w:val="28"/>
        </w:rPr>
        <w:t xml:space="preserve"> their top performance, at times affecting directly changes inside the team, </w:t>
      </w:r>
      <w:r w:rsidR="003A2D44">
        <w:rPr>
          <w:rFonts w:ascii="Arial Black" w:hAnsi="Arial Black"/>
          <w:sz w:val="28"/>
          <w:szCs w:val="28"/>
        </w:rPr>
        <w:t>or the timing of certain goals.</w:t>
      </w:r>
    </w:p>
    <w:p w14:paraId="398AB110" w14:textId="77777777" w:rsidR="00395B28" w:rsidRDefault="003A2D44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 xml:space="preserve">Leading is a skill that it can be developed by </w:t>
      </w:r>
      <w:r w:rsidR="00971F2C">
        <w:rPr>
          <w:rFonts w:ascii="Arial Black" w:hAnsi="Arial Black"/>
          <w:sz w:val="28"/>
          <w:szCs w:val="28"/>
        </w:rPr>
        <w:t>connecting different skills. He must be good at listening to his team, a</w:t>
      </w:r>
      <w:r w:rsidR="00B24A52">
        <w:rPr>
          <w:rFonts w:ascii="Arial Black" w:hAnsi="Arial Black"/>
          <w:sz w:val="28"/>
          <w:szCs w:val="28"/>
        </w:rPr>
        <w:t xml:space="preserve"> good communicator , often needing to </w:t>
      </w:r>
      <w:r w:rsidR="00B214B0">
        <w:rPr>
          <w:rFonts w:ascii="Arial Black" w:hAnsi="Arial Black"/>
          <w:sz w:val="28"/>
          <w:szCs w:val="28"/>
        </w:rPr>
        <w:t>convince team members to keep their focus</w:t>
      </w:r>
      <w:r w:rsidR="00395B28">
        <w:rPr>
          <w:rFonts w:ascii="Arial Black" w:hAnsi="Arial Black"/>
          <w:sz w:val="28"/>
          <w:szCs w:val="28"/>
        </w:rPr>
        <w:t>.</w:t>
      </w:r>
    </w:p>
    <w:p w14:paraId="1C30FD14" w14:textId="77777777" w:rsidR="007638FD" w:rsidRDefault="00395B28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mention reassures that anyone could become the next leader, but he needs to improve his skills in order to obtain the </w:t>
      </w:r>
      <w:r w:rsidR="007638FD">
        <w:rPr>
          <w:rFonts w:ascii="Arial Black" w:hAnsi="Arial Black"/>
          <w:sz w:val="28"/>
          <w:szCs w:val="28"/>
        </w:rPr>
        <w:t>proper level of leading expertise.</w:t>
      </w:r>
    </w:p>
    <w:p w14:paraId="1DFD82B3" w14:textId="77777777" w:rsidR="006011CE" w:rsidRDefault="007638FD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</w:t>
      </w:r>
      <w:r w:rsidR="006011CE">
        <w:rPr>
          <w:rFonts w:ascii="Arial Black" w:hAnsi="Arial Black"/>
          <w:sz w:val="28"/>
          <w:szCs w:val="28"/>
        </w:rPr>
        <w:t xml:space="preserve">.W.O.T. Analysis </w:t>
      </w:r>
    </w:p>
    <w:p w14:paraId="0E5E31BA" w14:textId="415D360A" w:rsidR="00751CCB" w:rsidRDefault="005C4AC7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Strength – </w:t>
      </w:r>
      <w:r w:rsidR="001F6206">
        <w:rPr>
          <w:rFonts w:ascii="Arial Black" w:hAnsi="Arial Black"/>
          <w:sz w:val="28"/>
          <w:szCs w:val="28"/>
        </w:rPr>
        <w:t>now</w:t>
      </w:r>
      <w:r>
        <w:rPr>
          <w:rFonts w:ascii="Arial Black" w:hAnsi="Arial Black"/>
          <w:sz w:val="28"/>
          <w:szCs w:val="28"/>
        </w:rPr>
        <w:t xml:space="preserve"> I am a manager in a fast-food </w:t>
      </w:r>
      <w:r w:rsidR="00733748">
        <w:rPr>
          <w:rFonts w:ascii="Arial Black" w:hAnsi="Arial Black"/>
          <w:sz w:val="28"/>
          <w:szCs w:val="28"/>
        </w:rPr>
        <w:t xml:space="preserve">restaurant. There for </w:t>
      </w:r>
      <w:r w:rsidR="00D02FDE">
        <w:rPr>
          <w:rFonts w:ascii="Arial Black" w:hAnsi="Arial Black"/>
          <w:sz w:val="28"/>
          <w:szCs w:val="28"/>
        </w:rPr>
        <w:t xml:space="preserve">I lead my team, </w:t>
      </w:r>
      <w:r w:rsidR="00C803A8">
        <w:rPr>
          <w:rFonts w:ascii="Arial Black" w:hAnsi="Arial Black"/>
          <w:sz w:val="28"/>
          <w:szCs w:val="28"/>
        </w:rPr>
        <w:t xml:space="preserve">I </w:t>
      </w:r>
      <w:r w:rsidR="00DB68B0">
        <w:rPr>
          <w:rFonts w:ascii="Arial Black" w:hAnsi="Arial Black"/>
          <w:sz w:val="28"/>
          <w:szCs w:val="28"/>
        </w:rPr>
        <w:t>am changing the position according to the needs of the s</w:t>
      </w:r>
      <w:r w:rsidR="00E61386">
        <w:rPr>
          <w:rFonts w:ascii="Arial Black" w:hAnsi="Arial Black"/>
          <w:sz w:val="28"/>
          <w:szCs w:val="28"/>
        </w:rPr>
        <w:t>hift , I propose to our bosses</w:t>
      </w:r>
      <w:r w:rsidR="007C3851">
        <w:rPr>
          <w:rFonts w:ascii="Arial Black" w:hAnsi="Arial Black"/>
          <w:sz w:val="28"/>
          <w:szCs w:val="28"/>
        </w:rPr>
        <w:t xml:space="preserve"> who should be nominated for employee of the month or quarter</w:t>
      </w:r>
      <w:r w:rsidR="00D95534">
        <w:rPr>
          <w:rFonts w:ascii="Arial Black" w:hAnsi="Arial Black"/>
          <w:sz w:val="28"/>
          <w:szCs w:val="28"/>
        </w:rPr>
        <w:t xml:space="preserve">, and I keep count of their actions, responses and </w:t>
      </w:r>
      <w:r w:rsidR="000B0330">
        <w:rPr>
          <w:rFonts w:ascii="Arial Black" w:hAnsi="Arial Black"/>
          <w:sz w:val="28"/>
          <w:szCs w:val="28"/>
        </w:rPr>
        <w:t xml:space="preserve">conduit. Usually making the team to fallow my example especially on the </w:t>
      </w:r>
      <w:r w:rsidR="00BA6E12">
        <w:rPr>
          <w:rFonts w:ascii="Arial Black" w:hAnsi="Arial Black"/>
          <w:sz w:val="28"/>
          <w:szCs w:val="28"/>
        </w:rPr>
        <w:t xml:space="preserve">conduit and </w:t>
      </w:r>
      <w:r w:rsidR="00FE41F9">
        <w:rPr>
          <w:rFonts w:ascii="Arial Black" w:hAnsi="Arial Black"/>
          <w:sz w:val="28"/>
          <w:szCs w:val="28"/>
        </w:rPr>
        <w:t>solution offering.</w:t>
      </w:r>
    </w:p>
    <w:p w14:paraId="14324F66" w14:textId="20E49250" w:rsidR="004073F1" w:rsidRDefault="00FE41F9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Because of my experience and my </w:t>
      </w:r>
      <w:r w:rsidR="007627F1">
        <w:rPr>
          <w:rFonts w:ascii="Arial Black" w:hAnsi="Arial Black"/>
          <w:sz w:val="28"/>
          <w:szCs w:val="28"/>
        </w:rPr>
        <w:t xml:space="preserve">leading style, the team tends to fallow me </w:t>
      </w:r>
      <w:r w:rsidR="004542A5">
        <w:rPr>
          <w:rFonts w:ascii="Arial Black" w:hAnsi="Arial Black"/>
          <w:sz w:val="28"/>
          <w:szCs w:val="28"/>
        </w:rPr>
        <w:t>easier</w:t>
      </w:r>
      <w:r w:rsidR="007627F1">
        <w:rPr>
          <w:rFonts w:ascii="Arial Black" w:hAnsi="Arial Black"/>
          <w:sz w:val="28"/>
          <w:szCs w:val="28"/>
        </w:rPr>
        <w:t xml:space="preserve"> than my </w:t>
      </w:r>
      <w:r w:rsidR="004542A5">
        <w:rPr>
          <w:rFonts w:ascii="Arial Black" w:hAnsi="Arial Black"/>
          <w:sz w:val="28"/>
          <w:szCs w:val="28"/>
        </w:rPr>
        <w:t>colleagues in my position.</w:t>
      </w:r>
    </w:p>
    <w:p w14:paraId="7BCDC5D9" w14:textId="2307032B" w:rsidR="004073F1" w:rsidRDefault="004073F1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Weakness – I </w:t>
      </w:r>
      <w:r w:rsidR="00ED5EC1">
        <w:rPr>
          <w:rFonts w:ascii="Arial Black" w:hAnsi="Arial Black"/>
          <w:sz w:val="28"/>
          <w:szCs w:val="28"/>
        </w:rPr>
        <w:t xml:space="preserve">do not like to let people go , even if I know that they are </w:t>
      </w:r>
      <w:r w:rsidR="00466F54">
        <w:rPr>
          <w:rFonts w:ascii="Arial Black" w:hAnsi="Arial Black"/>
          <w:sz w:val="28"/>
          <w:szCs w:val="28"/>
        </w:rPr>
        <w:t xml:space="preserve">bad at their job. Because of this, </w:t>
      </w:r>
      <w:r w:rsidR="009C568A">
        <w:rPr>
          <w:rFonts w:ascii="Arial Black" w:hAnsi="Arial Black"/>
          <w:sz w:val="28"/>
          <w:szCs w:val="28"/>
        </w:rPr>
        <w:t xml:space="preserve">at times my bosses </w:t>
      </w:r>
      <w:r w:rsidR="00AD7E31">
        <w:rPr>
          <w:rFonts w:ascii="Arial Black" w:hAnsi="Arial Black"/>
          <w:sz w:val="28"/>
          <w:szCs w:val="28"/>
        </w:rPr>
        <w:t xml:space="preserve">are letting me know that they expect me to </w:t>
      </w:r>
      <w:r w:rsidR="001C4B2B">
        <w:rPr>
          <w:rFonts w:ascii="Arial Black" w:hAnsi="Arial Black"/>
          <w:sz w:val="28"/>
          <w:szCs w:val="28"/>
        </w:rPr>
        <w:t>propose their fir</w:t>
      </w:r>
      <w:r w:rsidR="0013253C">
        <w:rPr>
          <w:rFonts w:ascii="Arial Black" w:hAnsi="Arial Black"/>
          <w:sz w:val="28"/>
          <w:szCs w:val="28"/>
        </w:rPr>
        <w:t>ing.</w:t>
      </w:r>
    </w:p>
    <w:p w14:paraId="0BAB513C" w14:textId="77777777" w:rsidR="001F3301" w:rsidRDefault="0013253C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 xml:space="preserve">Opportunity </w:t>
      </w:r>
      <w:r w:rsidR="00BF5CB1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BF5CB1">
        <w:rPr>
          <w:rFonts w:ascii="Arial Black" w:hAnsi="Arial Black"/>
          <w:sz w:val="28"/>
          <w:szCs w:val="28"/>
        </w:rPr>
        <w:t xml:space="preserve">at my workplace I keep taking all the opportunities that I might find. </w:t>
      </w:r>
      <w:r w:rsidR="003F5314">
        <w:rPr>
          <w:rFonts w:ascii="Arial Black" w:hAnsi="Arial Black"/>
          <w:sz w:val="28"/>
          <w:szCs w:val="28"/>
        </w:rPr>
        <w:t xml:space="preserve">The decision that motivates me is </w:t>
      </w:r>
      <w:r w:rsidR="00EA0C69">
        <w:rPr>
          <w:rFonts w:ascii="Arial Black" w:hAnsi="Arial Black"/>
          <w:sz w:val="28"/>
          <w:szCs w:val="28"/>
        </w:rPr>
        <w:t>that I can find more and more ways to make myself more recognized i</w:t>
      </w:r>
      <w:r w:rsidR="00E85137">
        <w:rPr>
          <w:rFonts w:ascii="Arial Black" w:hAnsi="Arial Black"/>
          <w:sz w:val="28"/>
          <w:szCs w:val="28"/>
        </w:rPr>
        <w:t xml:space="preserve">nside of our franchise, </w:t>
      </w:r>
      <w:r w:rsidR="00A31AF3">
        <w:rPr>
          <w:rFonts w:ascii="Arial Black" w:hAnsi="Arial Black"/>
          <w:sz w:val="28"/>
          <w:szCs w:val="28"/>
        </w:rPr>
        <w:t>that giving me an opportunity to advance.</w:t>
      </w:r>
      <w:r w:rsidR="00697A60">
        <w:rPr>
          <w:rFonts w:ascii="Arial Black" w:hAnsi="Arial Black"/>
          <w:sz w:val="28"/>
          <w:szCs w:val="28"/>
        </w:rPr>
        <w:t xml:space="preserve"> </w:t>
      </w:r>
      <w:r w:rsidR="00BE5BA6">
        <w:rPr>
          <w:rFonts w:ascii="Arial Black" w:hAnsi="Arial Black"/>
          <w:sz w:val="28"/>
          <w:szCs w:val="28"/>
        </w:rPr>
        <w:t>This I usually recommend to my team as well , and I</w:t>
      </w:r>
      <w:r w:rsidR="001F3301">
        <w:rPr>
          <w:rFonts w:ascii="Arial Black" w:hAnsi="Arial Black"/>
          <w:sz w:val="28"/>
          <w:szCs w:val="28"/>
        </w:rPr>
        <w:t xml:space="preserve"> give them credit for their actions in our meetings.</w:t>
      </w:r>
    </w:p>
    <w:p w14:paraId="1DE0E413" w14:textId="77777777" w:rsidR="003738BF" w:rsidRDefault="001F3301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Threat</w:t>
      </w:r>
      <w:r w:rsidR="000347FC">
        <w:rPr>
          <w:rFonts w:ascii="Arial Black" w:hAnsi="Arial Black"/>
          <w:sz w:val="28"/>
          <w:szCs w:val="28"/>
        </w:rPr>
        <w:t xml:space="preserve"> – because I try always to perfect my leading skills, I might </w:t>
      </w:r>
      <w:r w:rsidR="006C1EE0">
        <w:rPr>
          <w:rFonts w:ascii="Arial Black" w:hAnsi="Arial Black"/>
          <w:sz w:val="28"/>
          <w:szCs w:val="28"/>
        </w:rPr>
        <w:t xml:space="preserve">cause interference between myself and the team that I lead , especially giving that I am the youngest </w:t>
      </w:r>
      <w:r w:rsidR="00085EAA">
        <w:rPr>
          <w:rFonts w:ascii="Arial Black" w:hAnsi="Arial Black"/>
          <w:sz w:val="28"/>
          <w:szCs w:val="28"/>
        </w:rPr>
        <w:t>from the team, also affecting personal relationsh</w:t>
      </w:r>
      <w:r w:rsidR="007429B5">
        <w:rPr>
          <w:rFonts w:ascii="Arial Black" w:hAnsi="Arial Black"/>
          <w:sz w:val="28"/>
          <w:szCs w:val="28"/>
        </w:rPr>
        <w:t>ips with my coworkers.</w:t>
      </w:r>
    </w:p>
    <w:p w14:paraId="3764F9C4" w14:textId="77777777" w:rsidR="005E39F2" w:rsidRDefault="003738BF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Team</w:t>
      </w:r>
      <w:r w:rsidR="005E39F2">
        <w:rPr>
          <w:rFonts w:ascii="Arial Black" w:hAnsi="Arial Black"/>
          <w:sz w:val="28"/>
          <w:szCs w:val="28"/>
        </w:rPr>
        <w:t xml:space="preserve"> working</w:t>
      </w:r>
    </w:p>
    <w:p w14:paraId="34AA00E0" w14:textId="77777777" w:rsidR="00977986" w:rsidRDefault="00D147E5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As </w:t>
      </w:r>
      <w:r w:rsidR="00A41646">
        <w:rPr>
          <w:rFonts w:ascii="Arial Black" w:hAnsi="Arial Black"/>
          <w:sz w:val="28"/>
          <w:szCs w:val="28"/>
        </w:rPr>
        <w:t xml:space="preserve">the name suggests, this skill is achieved </w:t>
      </w:r>
      <w:r w:rsidR="00435FC8">
        <w:rPr>
          <w:rFonts w:ascii="Arial Black" w:hAnsi="Arial Black"/>
          <w:sz w:val="28"/>
          <w:szCs w:val="28"/>
        </w:rPr>
        <w:t xml:space="preserve">by working in teams. This means that you need to find a balance between the personal relationships that are formed between </w:t>
      </w:r>
      <w:r w:rsidR="009A7D89">
        <w:rPr>
          <w:rFonts w:ascii="Arial Black" w:hAnsi="Arial Black"/>
          <w:sz w:val="28"/>
          <w:szCs w:val="28"/>
        </w:rPr>
        <w:t>colleagues, and new addition</w:t>
      </w:r>
      <w:r w:rsidR="00A74EB4">
        <w:rPr>
          <w:rFonts w:ascii="Arial Black" w:hAnsi="Arial Black"/>
          <w:sz w:val="28"/>
          <w:szCs w:val="28"/>
        </w:rPr>
        <w:t>s</w:t>
      </w:r>
      <w:r w:rsidR="009A7D89">
        <w:rPr>
          <w:rFonts w:ascii="Arial Black" w:hAnsi="Arial Black"/>
          <w:sz w:val="28"/>
          <w:szCs w:val="28"/>
        </w:rPr>
        <w:t xml:space="preserve"> to the team.</w:t>
      </w:r>
    </w:p>
    <w:p w14:paraId="228CC3D8" w14:textId="77777777" w:rsidR="00E5712D" w:rsidRDefault="00977986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particularly skill is useful </w:t>
      </w:r>
      <w:r w:rsidR="00734366">
        <w:rPr>
          <w:rFonts w:ascii="Arial Black" w:hAnsi="Arial Black"/>
          <w:sz w:val="28"/>
          <w:szCs w:val="28"/>
        </w:rPr>
        <w:t xml:space="preserve">for all the mediums that we approach </w:t>
      </w:r>
      <w:r w:rsidR="00110334">
        <w:rPr>
          <w:rFonts w:ascii="Arial Black" w:hAnsi="Arial Black"/>
          <w:sz w:val="28"/>
          <w:szCs w:val="28"/>
        </w:rPr>
        <w:t xml:space="preserve">in our lifetime . In business </w:t>
      </w:r>
      <w:r w:rsidR="00D7181D">
        <w:rPr>
          <w:rFonts w:ascii="Arial Black" w:hAnsi="Arial Black"/>
          <w:sz w:val="28"/>
          <w:szCs w:val="28"/>
        </w:rPr>
        <w:t xml:space="preserve">environment, team working is a must , being considered almost </w:t>
      </w:r>
      <w:r w:rsidR="00E5712D">
        <w:rPr>
          <w:rFonts w:ascii="Arial Black" w:hAnsi="Arial Black"/>
          <w:sz w:val="28"/>
          <w:szCs w:val="28"/>
        </w:rPr>
        <w:t>as important as team leading capacity.</w:t>
      </w:r>
    </w:p>
    <w:p w14:paraId="41C2E8FD" w14:textId="031F4222" w:rsidR="00F84A34" w:rsidRDefault="00B61E7B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This is the S.W.O.T. analy</w:t>
      </w:r>
      <w:r w:rsidR="00F84A34">
        <w:rPr>
          <w:rFonts w:ascii="Arial Black" w:hAnsi="Arial Black"/>
          <w:sz w:val="28"/>
          <w:szCs w:val="28"/>
        </w:rPr>
        <w:t>sis for team wo</w:t>
      </w:r>
      <w:r w:rsidR="00211AFE">
        <w:rPr>
          <w:rFonts w:ascii="Arial Black" w:hAnsi="Arial Black"/>
          <w:sz w:val="28"/>
          <w:szCs w:val="28"/>
        </w:rPr>
        <w:t>r</w:t>
      </w:r>
      <w:r w:rsidR="00F84A34">
        <w:rPr>
          <w:rFonts w:ascii="Arial Black" w:hAnsi="Arial Black"/>
          <w:sz w:val="28"/>
          <w:szCs w:val="28"/>
        </w:rPr>
        <w:t>king.</w:t>
      </w:r>
    </w:p>
    <w:p w14:paraId="25690AC0" w14:textId="787020A1" w:rsidR="00CD4478" w:rsidRDefault="00F84A34" w:rsidP="00CD4478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Stre</w:t>
      </w:r>
      <w:r w:rsidR="00705D6B">
        <w:rPr>
          <w:rFonts w:ascii="Arial Black" w:hAnsi="Arial Black"/>
          <w:sz w:val="28"/>
          <w:szCs w:val="28"/>
        </w:rPr>
        <w:t>ngth – at my work</w:t>
      </w:r>
      <w:r w:rsidR="00211AFE">
        <w:rPr>
          <w:rFonts w:ascii="Arial Black" w:hAnsi="Arial Black"/>
          <w:sz w:val="28"/>
          <w:szCs w:val="28"/>
        </w:rPr>
        <w:t>pl</w:t>
      </w:r>
      <w:r w:rsidR="00705D6B">
        <w:rPr>
          <w:rFonts w:ascii="Arial Black" w:hAnsi="Arial Black"/>
          <w:sz w:val="28"/>
          <w:szCs w:val="28"/>
        </w:rPr>
        <w:t>ace , my team working spirit is one of the most appreciated</w:t>
      </w:r>
      <w:r w:rsidR="003D6346">
        <w:rPr>
          <w:rFonts w:ascii="Arial Black" w:hAnsi="Arial Black"/>
          <w:sz w:val="28"/>
          <w:szCs w:val="28"/>
        </w:rPr>
        <w:t xml:space="preserve">, usually keeping the same </w:t>
      </w:r>
      <w:r w:rsidR="003D6346">
        <w:rPr>
          <w:rFonts w:ascii="Arial Black" w:hAnsi="Arial Black"/>
          <w:sz w:val="28"/>
          <w:szCs w:val="28"/>
        </w:rPr>
        <w:lastRenderedPageBreak/>
        <w:t xml:space="preserve">level of interest, encouraging </w:t>
      </w:r>
      <w:r w:rsidR="00000D78">
        <w:rPr>
          <w:rFonts w:ascii="Arial Black" w:hAnsi="Arial Black"/>
          <w:sz w:val="28"/>
          <w:szCs w:val="28"/>
        </w:rPr>
        <w:t>my team mates to fallow my lead, and to correct me when I am wrong.</w:t>
      </w:r>
      <w:r w:rsidR="00211AFE">
        <w:rPr>
          <w:rFonts w:ascii="Arial Black" w:hAnsi="Arial Black"/>
          <w:sz w:val="28"/>
          <w:szCs w:val="28"/>
        </w:rPr>
        <w:t xml:space="preserve"> We set together </w:t>
      </w:r>
      <w:r w:rsidR="00C23C8D">
        <w:rPr>
          <w:rFonts w:ascii="Arial Black" w:hAnsi="Arial Black"/>
          <w:sz w:val="28"/>
          <w:szCs w:val="28"/>
        </w:rPr>
        <w:t xml:space="preserve">realizable goals, </w:t>
      </w:r>
      <w:r w:rsidR="003D2B48">
        <w:rPr>
          <w:rFonts w:ascii="Arial Black" w:hAnsi="Arial Black"/>
          <w:sz w:val="28"/>
          <w:szCs w:val="28"/>
        </w:rPr>
        <w:t xml:space="preserve">we study other similarities </w:t>
      </w:r>
      <w:r w:rsidR="0028675A">
        <w:rPr>
          <w:rFonts w:ascii="Arial Black" w:hAnsi="Arial Black"/>
          <w:sz w:val="28"/>
          <w:szCs w:val="28"/>
        </w:rPr>
        <w:t xml:space="preserve">from past situations, and I tend to </w:t>
      </w:r>
      <w:r w:rsidR="001C5394">
        <w:rPr>
          <w:rFonts w:ascii="Arial Black" w:hAnsi="Arial Black"/>
          <w:sz w:val="28"/>
          <w:szCs w:val="28"/>
        </w:rPr>
        <w:t xml:space="preserve">motivate our collective to </w:t>
      </w:r>
      <w:r w:rsidR="00CD4478">
        <w:rPr>
          <w:rFonts w:ascii="Arial Black" w:hAnsi="Arial Black"/>
          <w:sz w:val="28"/>
          <w:szCs w:val="28"/>
        </w:rPr>
        <w:t>keep pushing for our final purpose</w:t>
      </w:r>
      <w:r w:rsidR="00793CF2">
        <w:rPr>
          <w:rFonts w:ascii="Arial Black" w:hAnsi="Arial Black"/>
          <w:sz w:val="28"/>
          <w:szCs w:val="28"/>
        </w:rPr>
        <w:t>.</w:t>
      </w:r>
    </w:p>
    <w:p w14:paraId="426D8ADD" w14:textId="459589F9" w:rsidR="001B4408" w:rsidRDefault="00793CF2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Weakness – usually in busy </w:t>
      </w:r>
      <w:r w:rsidR="001E087C">
        <w:rPr>
          <w:rFonts w:ascii="Arial Black" w:hAnsi="Arial Black"/>
          <w:sz w:val="28"/>
          <w:szCs w:val="28"/>
        </w:rPr>
        <w:t>hours</w:t>
      </w:r>
      <w:r w:rsidR="00CB7C1B">
        <w:rPr>
          <w:rFonts w:ascii="Arial Black" w:hAnsi="Arial Black"/>
          <w:sz w:val="28"/>
          <w:szCs w:val="28"/>
        </w:rPr>
        <w:t>, we might struggle in finding the optimum solution</w:t>
      </w:r>
      <w:r w:rsidR="003D75EA">
        <w:rPr>
          <w:rFonts w:ascii="Arial Black" w:hAnsi="Arial Black"/>
          <w:sz w:val="28"/>
          <w:szCs w:val="28"/>
        </w:rPr>
        <w:t xml:space="preserve">. This affects all the team. Because of human construction, </w:t>
      </w:r>
      <w:r w:rsidR="001E087C">
        <w:rPr>
          <w:rFonts w:ascii="Arial Black" w:hAnsi="Arial Black"/>
          <w:sz w:val="28"/>
          <w:szCs w:val="28"/>
        </w:rPr>
        <w:t>at times</w:t>
      </w:r>
      <w:r w:rsidR="00F04FDC">
        <w:rPr>
          <w:rFonts w:ascii="Arial Black" w:hAnsi="Arial Black"/>
          <w:sz w:val="28"/>
          <w:szCs w:val="28"/>
        </w:rPr>
        <w:t xml:space="preserve"> we put aside our </w:t>
      </w:r>
      <w:r w:rsidR="0010658D">
        <w:rPr>
          <w:rFonts w:ascii="Arial Black" w:hAnsi="Arial Black"/>
          <w:sz w:val="28"/>
          <w:szCs w:val="28"/>
        </w:rPr>
        <w:t xml:space="preserve">directives, this action bringing consequences to all the workers. Because of my position, I should </w:t>
      </w:r>
      <w:r w:rsidR="004E07D7">
        <w:rPr>
          <w:rFonts w:ascii="Arial Black" w:hAnsi="Arial Black"/>
          <w:sz w:val="28"/>
          <w:szCs w:val="28"/>
        </w:rPr>
        <w:t>manage to motivate the team to fallow my lead, but at times is not working</w:t>
      </w:r>
      <w:r w:rsidR="00B16E57">
        <w:rPr>
          <w:rFonts w:ascii="Arial Black" w:hAnsi="Arial Black"/>
          <w:sz w:val="28"/>
          <w:szCs w:val="28"/>
        </w:rPr>
        <w:t xml:space="preserve"> because of different opinions of approach.</w:t>
      </w:r>
    </w:p>
    <w:p w14:paraId="627026BE" w14:textId="0CD04156" w:rsidR="001B4408" w:rsidRDefault="00B16E57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Opportunity – I </w:t>
      </w:r>
      <w:r w:rsidR="00191297">
        <w:rPr>
          <w:rFonts w:ascii="Arial Black" w:hAnsi="Arial Black"/>
          <w:sz w:val="28"/>
          <w:szCs w:val="28"/>
        </w:rPr>
        <w:t>must keep suggestions coming from all the team</w:t>
      </w:r>
      <w:r w:rsidR="00B817EE">
        <w:rPr>
          <w:rFonts w:ascii="Arial Black" w:hAnsi="Arial Black"/>
          <w:sz w:val="28"/>
          <w:szCs w:val="28"/>
        </w:rPr>
        <w:t xml:space="preserve">, this generates a good feedback from them on my leading </w:t>
      </w:r>
      <w:r w:rsidR="003601E3">
        <w:rPr>
          <w:rFonts w:ascii="Arial Black" w:hAnsi="Arial Black"/>
          <w:sz w:val="28"/>
          <w:szCs w:val="28"/>
        </w:rPr>
        <w:t xml:space="preserve">skills, and makes their ideas get </w:t>
      </w:r>
      <w:r w:rsidR="001F6206">
        <w:rPr>
          <w:rFonts w:ascii="Arial Black" w:hAnsi="Arial Black"/>
          <w:sz w:val="28"/>
          <w:szCs w:val="28"/>
        </w:rPr>
        <w:t>an</w:t>
      </w:r>
      <w:r w:rsidR="003601E3">
        <w:rPr>
          <w:rFonts w:ascii="Arial Black" w:hAnsi="Arial Black"/>
          <w:sz w:val="28"/>
          <w:szCs w:val="28"/>
        </w:rPr>
        <w:t xml:space="preserve"> </w:t>
      </w:r>
      <w:r w:rsidR="00C74C7C">
        <w:rPr>
          <w:rFonts w:ascii="Arial Black" w:hAnsi="Arial Black"/>
          <w:sz w:val="28"/>
          <w:szCs w:val="28"/>
        </w:rPr>
        <w:t>opportunity to be put in practice.</w:t>
      </w:r>
    </w:p>
    <w:p w14:paraId="52E24C4A" w14:textId="6FFBC154" w:rsidR="00F307D3" w:rsidRDefault="00C74C7C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Threats – because of </w:t>
      </w:r>
      <w:r w:rsidR="007D4D8D">
        <w:rPr>
          <w:rFonts w:ascii="Arial Black" w:hAnsi="Arial Black"/>
          <w:sz w:val="28"/>
          <w:szCs w:val="28"/>
        </w:rPr>
        <w:t xml:space="preserve">misunderstand-ing and different background </w:t>
      </w:r>
      <w:r w:rsidR="00AC08FB">
        <w:rPr>
          <w:rFonts w:ascii="Arial Black" w:hAnsi="Arial Black"/>
          <w:sz w:val="28"/>
          <w:szCs w:val="28"/>
        </w:rPr>
        <w:t xml:space="preserve">of culture and education, but more important the level of </w:t>
      </w:r>
      <w:r w:rsidR="00783F72">
        <w:rPr>
          <w:rFonts w:ascii="Arial Black" w:hAnsi="Arial Black"/>
          <w:sz w:val="28"/>
          <w:szCs w:val="28"/>
        </w:rPr>
        <w:t xml:space="preserve">understanding of the language, at times we perform </w:t>
      </w:r>
      <w:r w:rsidR="0084507B">
        <w:rPr>
          <w:rFonts w:ascii="Arial Black" w:hAnsi="Arial Black"/>
          <w:sz w:val="28"/>
          <w:szCs w:val="28"/>
        </w:rPr>
        <w:t xml:space="preserve">under our set purpose. </w:t>
      </w:r>
      <w:r w:rsidR="000752F8">
        <w:rPr>
          <w:rFonts w:ascii="Arial Black" w:hAnsi="Arial Black"/>
          <w:sz w:val="28"/>
          <w:szCs w:val="28"/>
        </w:rPr>
        <w:t xml:space="preserve">As a leader, I need to ensure that the team works on their </w:t>
      </w:r>
      <w:r w:rsidR="0032677B">
        <w:rPr>
          <w:rFonts w:ascii="Arial Black" w:hAnsi="Arial Black"/>
          <w:sz w:val="28"/>
          <w:szCs w:val="28"/>
        </w:rPr>
        <w:t>best level.</w:t>
      </w:r>
    </w:p>
    <w:p w14:paraId="28349CDE" w14:textId="7B01A248" w:rsidR="0032677B" w:rsidRDefault="0032677B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Time management.</w:t>
      </w:r>
    </w:p>
    <w:p w14:paraId="08BBAE7A" w14:textId="3C363730" w:rsidR="0032677B" w:rsidRDefault="00271A07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Time management is a rather important skill, widely recognized </w:t>
      </w:r>
      <w:r w:rsidR="005273A5">
        <w:rPr>
          <w:rFonts w:ascii="Arial Black" w:hAnsi="Arial Black"/>
          <w:sz w:val="28"/>
          <w:szCs w:val="28"/>
        </w:rPr>
        <w:t xml:space="preserve">for his </w:t>
      </w:r>
      <w:r w:rsidR="00E5087E">
        <w:rPr>
          <w:rFonts w:ascii="Arial Black" w:hAnsi="Arial Black"/>
          <w:sz w:val="28"/>
          <w:szCs w:val="28"/>
        </w:rPr>
        <w:t xml:space="preserve">connection with critical solutions, </w:t>
      </w:r>
      <w:r w:rsidR="00C0491F">
        <w:rPr>
          <w:rFonts w:ascii="Arial Black" w:hAnsi="Arial Black"/>
          <w:sz w:val="28"/>
          <w:szCs w:val="28"/>
        </w:rPr>
        <w:lastRenderedPageBreak/>
        <w:t xml:space="preserve">and the </w:t>
      </w:r>
      <w:r w:rsidR="00754E2F">
        <w:rPr>
          <w:rFonts w:ascii="Arial Black" w:hAnsi="Arial Black"/>
          <w:sz w:val="28"/>
          <w:szCs w:val="28"/>
        </w:rPr>
        <w:t xml:space="preserve">linking of the skill along </w:t>
      </w:r>
      <w:r w:rsidR="00D90B2C">
        <w:rPr>
          <w:rFonts w:ascii="Arial Black" w:hAnsi="Arial Black"/>
          <w:sz w:val="28"/>
          <w:szCs w:val="28"/>
        </w:rPr>
        <w:t xml:space="preserve">managing relations between </w:t>
      </w:r>
      <w:r w:rsidR="0041053A">
        <w:rPr>
          <w:rFonts w:ascii="Arial Black" w:hAnsi="Arial Black"/>
          <w:sz w:val="28"/>
          <w:szCs w:val="28"/>
        </w:rPr>
        <w:t>steps and deadlines inside business.</w:t>
      </w:r>
      <w:r w:rsidR="00F81359">
        <w:rPr>
          <w:rFonts w:ascii="Arial Black" w:hAnsi="Arial Black"/>
          <w:sz w:val="28"/>
          <w:szCs w:val="28"/>
        </w:rPr>
        <w:t>#</w:t>
      </w:r>
    </w:p>
    <w:p w14:paraId="06EFF4E6" w14:textId="6C0CFCDD" w:rsidR="00F81359" w:rsidRDefault="00F81359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A good tim</w:t>
      </w:r>
      <w:r w:rsidR="00401DCA">
        <w:rPr>
          <w:rFonts w:ascii="Arial Black" w:hAnsi="Arial Black"/>
          <w:sz w:val="28"/>
          <w:szCs w:val="28"/>
        </w:rPr>
        <w:t xml:space="preserve">e management is </w:t>
      </w:r>
      <w:r w:rsidR="00AE093F">
        <w:rPr>
          <w:rFonts w:ascii="Arial Black" w:hAnsi="Arial Black"/>
          <w:sz w:val="28"/>
          <w:szCs w:val="28"/>
        </w:rPr>
        <w:t xml:space="preserve">a must, being highly valued by </w:t>
      </w:r>
      <w:r w:rsidR="005E6B0D">
        <w:rPr>
          <w:rFonts w:ascii="Arial Black" w:hAnsi="Arial Black"/>
          <w:sz w:val="28"/>
          <w:szCs w:val="28"/>
        </w:rPr>
        <w:t xml:space="preserve">managers, business partners, </w:t>
      </w:r>
      <w:r w:rsidR="000A1C63">
        <w:rPr>
          <w:rFonts w:ascii="Arial Black" w:hAnsi="Arial Black"/>
          <w:sz w:val="28"/>
          <w:szCs w:val="28"/>
        </w:rPr>
        <w:t>and workers alike.</w:t>
      </w:r>
    </w:p>
    <w:p w14:paraId="5340F32E" w14:textId="11A910B7" w:rsidR="00E57717" w:rsidRDefault="00E17AD4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>Inside the business sector , time management ensures the attendance on meetings</w:t>
      </w:r>
      <w:r w:rsidR="00E94FEC">
        <w:rPr>
          <w:rFonts w:ascii="Arial Black" w:hAnsi="Arial Black"/>
          <w:sz w:val="28"/>
          <w:szCs w:val="28"/>
        </w:rPr>
        <w:t xml:space="preserve">, the achievement of set goals </w:t>
      </w:r>
      <w:r w:rsidR="00A93EB3">
        <w:rPr>
          <w:rFonts w:ascii="Arial Black" w:hAnsi="Arial Black"/>
          <w:sz w:val="28"/>
          <w:szCs w:val="28"/>
        </w:rPr>
        <w:t xml:space="preserve">or deadlines, and helps us make a good impression if we talk about a hiring </w:t>
      </w:r>
      <w:r w:rsidR="00BC5C77">
        <w:rPr>
          <w:rFonts w:ascii="Arial Black" w:hAnsi="Arial Black"/>
          <w:sz w:val="28"/>
          <w:szCs w:val="28"/>
        </w:rPr>
        <w:t>me</w:t>
      </w:r>
      <w:r w:rsidR="00BC3F58">
        <w:rPr>
          <w:rFonts w:ascii="Arial Black" w:hAnsi="Arial Black"/>
          <w:sz w:val="28"/>
          <w:szCs w:val="28"/>
        </w:rPr>
        <w:t>e</w:t>
      </w:r>
      <w:r w:rsidR="00BC5C77">
        <w:rPr>
          <w:rFonts w:ascii="Arial Black" w:hAnsi="Arial Black"/>
          <w:sz w:val="28"/>
          <w:szCs w:val="28"/>
        </w:rPr>
        <w:t>ting.</w:t>
      </w:r>
      <w:r w:rsidR="008C1533">
        <w:rPr>
          <w:rFonts w:ascii="Arial Black" w:hAnsi="Arial Black"/>
          <w:sz w:val="28"/>
          <w:szCs w:val="28"/>
        </w:rPr>
        <w:t xml:space="preserve"> This means that a good time management could be a well</w:t>
      </w:r>
      <w:r w:rsidR="000C6BE1">
        <w:rPr>
          <w:rFonts w:ascii="Arial Black" w:hAnsi="Arial Black"/>
          <w:sz w:val="28"/>
          <w:szCs w:val="28"/>
        </w:rPr>
        <w:t>-</w:t>
      </w:r>
      <w:r w:rsidR="008C1533">
        <w:rPr>
          <w:rFonts w:ascii="Arial Black" w:hAnsi="Arial Black"/>
          <w:sz w:val="28"/>
          <w:szCs w:val="28"/>
        </w:rPr>
        <w:t>rec</w:t>
      </w:r>
      <w:r w:rsidR="000C6BE1">
        <w:rPr>
          <w:rFonts w:ascii="Arial Black" w:hAnsi="Arial Black"/>
          <w:sz w:val="28"/>
          <w:szCs w:val="28"/>
        </w:rPr>
        <w:t>eived</w:t>
      </w:r>
      <w:r w:rsidR="006C016A">
        <w:rPr>
          <w:rFonts w:ascii="Arial Black" w:hAnsi="Arial Black"/>
          <w:sz w:val="28"/>
          <w:szCs w:val="28"/>
        </w:rPr>
        <w:t xml:space="preserve"> skill, more than often people appreciating this </w:t>
      </w:r>
      <w:r w:rsidR="0009504A">
        <w:rPr>
          <w:rFonts w:ascii="Arial Black" w:hAnsi="Arial Black"/>
          <w:sz w:val="28"/>
          <w:szCs w:val="28"/>
        </w:rPr>
        <w:t>skill</w:t>
      </w:r>
      <w:r w:rsidR="00BC3F58">
        <w:rPr>
          <w:rFonts w:ascii="Arial Black" w:hAnsi="Arial Black"/>
          <w:sz w:val="28"/>
          <w:szCs w:val="28"/>
        </w:rPr>
        <w:t xml:space="preserve">, and </w:t>
      </w:r>
      <w:r w:rsidR="0009504A">
        <w:rPr>
          <w:rFonts w:ascii="Arial Black" w:hAnsi="Arial Black"/>
          <w:sz w:val="28"/>
          <w:szCs w:val="28"/>
        </w:rPr>
        <w:t>considering it one of great impo</w:t>
      </w:r>
      <w:r w:rsidR="00F074CD">
        <w:rPr>
          <w:rFonts w:ascii="Arial Black" w:hAnsi="Arial Black"/>
          <w:sz w:val="28"/>
          <w:szCs w:val="28"/>
        </w:rPr>
        <w:t>rtance.</w:t>
      </w:r>
    </w:p>
    <w:p w14:paraId="33950215" w14:textId="0925184D" w:rsidR="005702BE" w:rsidRDefault="00F074CD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Inside the </w:t>
      </w:r>
      <w:r w:rsidR="005D0BB7">
        <w:rPr>
          <w:rFonts w:ascii="Arial Black" w:hAnsi="Arial Black"/>
          <w:sz w:val="28"/>
          <w:szCs w:val="28"/>
        </w:rPr>
        <w:t>workplace , this skill connects with our performance</w:t>
      </w:r>
      <w:r w:rsidR="0093760C">
        <w:rPr>
          <w:rFonts w:ascii="Arial Black" w:hAnsi="Arial Black"/>
          <w:sz w:val="28"/>
          <w:szCs w:val="28"/>
        </w:rPr>
        <w:t xml:space="preserve">, usually keeping us in </w:t>
      </w:r>
      <w:r w:rsidR="00467478">
        <w:rPr>
          <w:rFonts w:ascii="Arial Black" w:hAnsi="Arial Black"/>
          <w:sz w:val="28"/>
          <w:szCs w:val="28"/>
        </w:rPr>
        <w:t xml:space="preserve">touch with the </w:t>
      </w:r>
      <w:r w:rsidR="005702BE">
        <w:rPr>
          <w:rFonts w:ascii="Arial Black" w:hAnsi="Arial Black"/>
          <w:sz w:val="28"/>
          <w:szCs w:val="28"/>
        </w:rPr>
        <w:t>settled goals , and re</w:t>
      </w:r>
      <w:r w:rsidR="00B448E4">
        <w:rPr>
          <w:rFonts w:ascii="Arial Black" w:hAnsi="Arial Black"/>
          <w:sz w:val="28"/>
          <w:szCs w:val="28"/>
        </w:rPr>
        <w:t>moving the stress factor.</w:t>
      </w:r>
    </w:p>
    <w:p w14:paraId="6F21E590" w14:textId="1BE2F6B3" w:rsidR="00667912" w:rsidRDefault="00667912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“Time management </w:t>
      </w:r>
      <w:r w:rsidR="00A06BC5">
        <w:rPr>
          <w:rFonts w:ascii="Arial Black" w:hAnsi="Arial Black"/>
          <w:sz w:val="28"/>
          <w:szCs w:val="28"/>
        </w:rPr>
        <w:t xml:space="preserve">practice is the act of influencing one’s key behavioral dimensions </w:t>
      </w:r>
      <w:r w:rsidR="008D37E4">
        <w:rPr>
          <w:rFonts w:ascii="Arial Black" w:hAnsi="Arial Black"/>
          <w:sz w:val="28"/>
          <w:szCs w:val="28"/>
        </w:rPr>
        <w:t>to complete as many tasks as possible within a given time period” (</w:t>
      </w:r>
      <w:r w:rsidR="008D37E4">
        <w:rPr>
          <w:rFonts w:ascii="Arial Black" w:hAnsi="Arial Black"/>
          <w:sz w:val="28"/>
          <w:szCs w:val="28"/>
        </w:rPr>
        <w:tab/>
        <w:t>Chanie</w:t>
      </w:r>
      <w:r w:rsidR="00CF64DB">
        <w:rPr>
          <w:rFonts w:ascii="Arial Black" w:hAnsi="Arial Black"/>
          <w:sz w:val="28"/>
          <w:szCs w:val="28"/>
        </w:rPr>
        <w:t>, 2020)</w:t>
      </w:r>
    </w:p>
    <w:p w14:paraId="6D1EFDC0" w14:textId="2154C328" w:rsidR="00CF64DB" w:rsidRDefault="00CF64DB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This underlines the </w:t>
      </w:r>
      <w:r w:rsidR="003F6456">
        <w:rPr>
          <w:rFonts w:ascii="Arial Black" w:hAnsi="Arial Black"/>
          <w:sz w:val="28"/>
          <w:szCs w:val="28"/>
        </w:rPr>
        <w:t xml:space="preserve">students </w:t>
      </w:r>
      <w:r w:rsidR="00695163">
        <w:rPr>
          <w:rFonts w:ascii="Arial Black" w:hAnsi="Arial Black"/>
          <w:sz w:val="28"/>
          <w:szCs w:val="28"/>
        </w:rPr>
        <w:t>problem with time management</w:t>
      </w:r>
      <w:r w:rsidR="008E291B">
        <w:rPr>
          <w:rFonts w:ascii="Arial Black" w:hAnsi="Arial Black"/>
          <w:sz w:val="28"/>
          <w:szCs w:val="28"/>
        </w:rPr>
        <w:t xml:space="preserve">, more than usual students stressing and struggling with this </w:t>
      </w:r>
      <w:r w:rsidR="00ED26A1">
        <w:rPr>
          <w:rFonts w:ascii="Arial Black" w:hAnsi="Arial Black"/>
          <w:sz w:val="28"/>
          <w:szCs w:val="28"/>
        </w:rPr>
        <w:t>skill.</w:t>
      </w:r>
    </w:p>
    <w:p w14:paraId="4BCF9F43" w14:textId="2B97AB52" w:rsidR="00ED26A1" w:rsidRDefault="00ED26A1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S.W.O.T. </w:t>
      </w:r>
      <w:r w:rsidR="005E4ECF">
        <w:rPr>
          <w:rFonts w:ascii="Arial Black" w:hAnsi="Arial Black"/>
          <w:sz w:val="28"/>
          <w:szCs w:val="28"/>
        </w:rPr>
        <w:t>analyze</w:t>
      </w:r>
    </w:p>
    <w:p w14:paraId="57011791" w14:textId="510D818C" w:rsidR="00897B99" w:rsidRDefault="001D359B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lastRenderedPageBreak/>
        <w:t xml:space="preserve">Strength </w:t>
      </w:r>
      <w:r w:rsidR="009C6A1C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9C6A1C">
        <w:rPr>
          <w:rFonts w:ascii="Arial Black" w:hAnsi="Arial Black"/>
          <w:sz w:val="28"/>
          <w:szCs w:val="28"/>
        </w:rPr>
        <w:t>because of the field of work ,</w:t>
      </w:r>
      <w:r w:rsidR="007653D8">
        <w:rPr>
          <w:rFonts w:ascii="Arial Black" w:hAnsi="Arial Black"/>
          <w:sz w:val="28"/>
          <w:szCs w:val="28"/>
        </w:rPr>
        <w:t xml:space="preserve"> I can get </w:t>
      </w:r>
      <w:r w:rsidR="00695DC4">
        <w:rPr>
          <w:rFonts w:ascii="Arial Black" w:hAnsi="Arial Black"/>
          <w:sz w:val="28"/>
          <w:szCs w:val="28"/>
        </w:rPr>
        <w:t xml:space="preserve">too busy. </w:t>
      </w:r>
      <w:r w:rsidR="008633EB">
        <w:rPr>
          <w:rFonts w:ascii="Arial Black" w:hAnsi="Arial Black"/>
          <w:sz w:val="28"/>
          <w:szCs w:val="28"/>
        </w:rPr>
        <w:t xml:space="preserve">Usually planning </w:t>
      </w:r>
      <w:r w:rsidR="000C205A">
        <w:rPr>
          <w:rFonts w:ascii="Arial Black" w:hAnsi="Arial Black"/>
          <w:sz w:val="28"/>
          <w:szCs w:val="28"/>
        </w:rPr>
        <w:t>in advance</w:t>
      </w:r>
      <w:r w:rsidR="008633EB">
        <w:rPr>
          <w:rFonts w:ascii="Arial Black" w:hAnsi="Arial Black"/>
          <w:sz w:val="28"/>
          <w:szCs w:val="28"/>
        </w:rPr>
        <w:t xml:space="preserve"> for my position , and </w:t>
      </w:r>
      <w:r w:rsidR="000C205A">
        <w:rPr>
          <w:rFonts w:ascii="Arial Black" w:hAnsi="Arial Black"/>
          <w:sz w:val="28"/>
          <w:szCs w:val="28"/>
        </w:rPr>
        <w:t xml:space="preserve">for my coworkers. I need to </w:t>
      </w:r>
      <w:r w:rsidR="009D5788">
        <w:rPr>
          <w:rFonts w:ascii="Arial Black" w:hAnsi="Arial Black"/>
          <w:sz w:val="28"/>
          <w:szCs w:val="28"/>
        </w:rPr>
        <w:t>ensure full coverage during their breaks</w:t>
      </w:r>
      <w:r w:rsidR="00AC2BA7">
        <w:rPr>
          <w:rFonts w:ascii="Arial Black" w:hAnsi="Arial Black"/>
          <w:sz w:val="28"/>
          <w:szCs w:val="28"/>
        </w:rPr>
        <w:t xml:space="preserve">, often replacing </w:t>
      </w:r>
      <w:r w:rsidR="005A259A">
        <w:rPr>
          <w:rFonts w:ascii="Arial Black" w:hAnsi="Arial Black"/>
          <w:sz w:val="28"/>
          <w:szCs w:val="28"/>
        </w:rPr>
        <w:t xml:space="preserve">myself </w:t>
      </w:r>
      <w:r w:rsidR="00AC2BA7">
        <w:rPr>
          <w:rFonts w:ascii="Arial Black" w:hAnsi="Arial Black"/>
          <w:sz w:val="28"/>
          <w:szCs w:val="28"/>
        </w:rPr>
        <w:t>the wor</w:t>
      </w:r>
      <w:r w:rsidR="007307F0">
        <w:rPr>
          <w:rFonts w:ascii="Arial Black" w:hAnsi="Arial Black"/>
          <w:sz w:val="28"/>
          <w:szCs w:val="28"/>
        </w:rPr>
        <w:t>kers from key points</w:t>
      </w:r>
      <w:r w:rsidR="005A259A">
        <w:rPr>
          <w:rFonts w:ascii="Arial Black" w:hAnsi="Arial Black"/>
          <w:sz w:val="28"/>
          <w:szCs w:val="28"/>
        </w:rPr>
        <w:t xml:space="preserve">, </w:t>
      </w:r>
      <w:r w:rsidR="00897B99">
        <w:rPr>
          <w:rFonts w:ascii="Arial Black" w:hAnsi="Arial Black"/>
          <w:sz w:val="28"/>
          <w:szCs w:val="28"/>
        </w:rPr>
        <w:t>setting in advance next shift.</w:t>
      </w:r>
    </w:p>
    <w:p w14:paraId="46295290" w14:textId="3D31E8EA" w:rsidR="00897B99" w:rsidRDefault="00353BF0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Weakness </w:t>
      </w:r>
      <w:r w:rsidR="001A429C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1A429C">
        <w:rPr>
          <w:rFonts w:ascii="Arial Black" w:hAnsi="Arial Black"/>
          <w:sz w:val="28"/>
          <w:szCs w:val="28"/>
        </w:rPr>
        <w:t xml:space="preserve">at times, because of the multiple </w:t>
      </w:r>
      <w:r w:rsidR="0035249B">
        <w:rPr>
          <w:rFonts w:ascii="Arial Black" w:hAnsi="Arial Black"/>
          <w:sz w:val="28"/>
          <w:szCs w:val="28"/>
        </w:rPr>
        <w:t>jobs that my current position, I must delegate side jobs</w:t>
      </w:r>
      <w:r w:rsidR="00DF4830">
        <w:rPr>
          <w:rFonts w:ascii="Arial Black" w:hAnsi="Arial Black"/>
          <w:sz w:val="28"/>
          <w:szCs w:val="28"/>
        </w:rPr>
        <w:t xml:space="preserve"> that are less important</w:t>
      </w:r>
      <w:r w:rsidR="00F74CBE">
        <w:rPr>
          <w:rFonts w:ascii="Arial Black" w:hAnsi="Arial Black"/>
          <w:sz w:val="28"/>
          <w:szCs w:val="28"/>
        </w:rPr>
        <w:t xml:space="preserve"> at times with mixed results.</w:t>
      </w:r>
    </w:p>
    <w:p w14:paraId="157C0C3A" w14:textId="621E4EAB" w:rsidR="000D6A70" w:rsidRDefault="003527B3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Opportunity – usually when I know that I might have other shift </w:t>
      </w:r>
      <w:r w:rsidR="001F1AD2">
        <w:rPr>
          <w:rFonts w:ascii="Arial Black" w:hAnsi="Arial Black"/>
          <w:sz w:val="28"/>
          <w:szCs w:val="28"/>
        </w:rPr>
        <w:t xml:space="preserve">workers that are better than what I have at the </w:t>
      </w:r>
      <w:r w:rsidR="00552553">
        <w:rPr>
          <w:rFonts w:ascii="Arial Black" w:hAnsi="Arial Black"/>
          <w:sz w:val="28"/>
          <w:szCs w:val="28"/>
        </w:rPr>
        <w:t xml:space="preserve">moment on my shift, I ask them to </w:t>
      </w:r>
      <w:r w:rsidR="001466BB">
        <w:rPr>
          <w:rFonts w:ascii="Arial Black" w:hAnsi="Arial Black"/>
          <w:sz w:val="28"/>
          <w:szCs w:val="28"/>
        </w:rPr>
        <w:t>stay a bit longer to help me and my shift during rush hours especially.</w:t>
      </w:r>
    </w:p>
    <w:p w14:paraId="67AA664A" w14:textId="77777777" w:rsidR="002E3A6B" w:rsidRDefault="00E00B96" w:rsidP="008966BE">
      <w:pPr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sz w:val="28"/>
          <w:szCs w:val="28"/>
        </w:rPr>
        <w:t xml:space="preserve">Threat </w:t>
      </w:r>
      <w:r w:rsidR="00396907">
        <w:rPr>
          <w:rFonts w:ascii="Arial Black" w:hAnsi="Arial Black"/>
          <w:sz w:val="28"/>
          <w:szCs w:val="28"/>
        </w:rPr>
        <w:t>–</w:t>
      </w:r>
      <w:r>
        <w:rPr>
          <w:rFonts w:ascii="Arial Black" w:hAnsi="Arial Black"/>
          <w:sz w:val="28"/>
          <w:szCs w:val="28"/>
        </w:rPr>
        <w:t xml:space="preserve"> </w:t>
      </w:r>
      <w:r w:rsidR="00396907">
        <w:rPr>
          <w:rFonts w:ascii="Arial Black" w:hAnsi="Arial Black"/>
          <w:sz w:val="28"/>
          <w:szCs w:val="28"/>
        </w:rPr>
        <w:t>because of situations that are no</w:t>
      </w:r>
      <w:r w:rsidR="00F27D60">
        <w:rPr>
          <w:rFonts w:ascii="Arial Black" w:hAnsi="Arial Black"/>
          <w:sz w:val="28"/>
          <w:szCs w:val="28"/>
        </w:rPr>
        <w:t>t controllable</w:t>
      </w:r>
      <w:r w:rsidR="00003421">
        <w:rPr>
          <w:rFonts w:ascii="Arial Black" w:hAnsi="Arial Black"/>
          <w:sz w:val="28"/>
          <w:szCs w:val="28"/>
        </w:rPr>
        <w:t xml:space="preserve">, </w:t>
      </w:r>
      <w:r w:rsidR="00F27D60">
        <w:rPr>
          <w:rFonts w:ascii="Arial Black" w:hAnsi="Arial Black"/>
          <w:sz w:val="28"/>
          <w:szCs w:val="28"/>
        </w:rPr>
        <w:t>or foresight</w:t>
      </w:r>
      <w:r w:rsidR="00FF7D54">
        <w:rPr>
          <w:rFonts w:ascii="Arial Black" w:hAnsi="Arial Black"/>
          <w:sz w:val="28"/>
          <w:szCs w:val="28"/>
        </w:rPr>
        <w:t xml:space="preserve"> I need to make changes on the spot. Usually</w:t>
      </w:r>
      <w:r w:rsidR="00003421">
        <w:rPr>
          <w:rFonts w:ascii="Arial Black" w:hAnsi="Arial Black"/>
          <w:sz w:val="28"/>
          <w:szCs w:val="28"/>
        </w:rPr>
        <w:t xml:space="preserve"> this happens when they can’t c</w:t>
      </w:r>
      <w:r w:rsidR="002E3A6B">
        <w:rPr>
          <w:rFonts w:ascii="Arial Black" w:hAnsi="Arial Black"/>
          <w:sz w:val="28"/>
          <w:szCs w:val="28"/>
        </w:rPr>
        <w:t>ome to work.</w:t>
      </w:r>
      <w:r w:rsidR="00FF7D54">
        <w:rPr>
          <w:rFonts w:ascii="Arial Black" w:hAnsi="Arial Black"/>
          <w:sz w:val="28"/>
          <w:szCs w:val="28"/>
        </w:rPr>
        <w:t xml:space="preserve"> </w:t>
      </w:r>
    </w:p>
    <w:p w14:paraId="0C45C18F" w14:textId="293815D5" w:rsidR="007D516B" w:rsidRPr="002E3A6B" w:rsidRDefault="007D516B" w:rsidP="008966BE">
      <w:pPr>
        <w:rPr>
          <w:rFonts w:ascii="Arial Black" w:hAnsi="Arial Black"/>
          <w:sz w:val="28"/>
          <w:szCs w:val="28"/>
        </w:rPr>
      </w:pPr>
      <w:r>
        <w:rPr>
          <w:rFonts w:ascii="Berlin Sans FB" w:hAnsi="Berlin Sans FB"/>
          <w:sz w:val="40"/>
          <w:szCs w:val="40"/>
        </w:rPr>
        <w:t>References</w:t>
      </w:r>
    </w:p>
    <w:p w14:paraId="4EE06C0E" w14:textId="6EEBC257" w:rsidR="00602C0F" w:rsidRDefault="00CE5FF8" w:rsidP="008966BE">
      <w:pPr>
        <w:rPr>
          <w:rFonts w:ascii="Berlin Sans FB" w:hAnsi="Berlin Sans FB"/>
          <w:sz w:val="40"/>
          <w:szCs w:val="40"/>
        </w:rPr>
      </w:pPr>
      <w:r w:rsidRPr="00CE5FF8">
        <w:rPr>
          <w:rFonts w:ascii="Berlin Sans FB" w:eastAsia="Times New Roman" w:hAnsi="Berlin Sans FB" w:cs="Segoe UI"/>
          <w:color w:val="1C1E21"/>
          <w:sz w:val="28"/>
          <w:szCs w:val="28"/>
          <w:lang w:val="en-GB" w:eastAsia="en-GB"/>
        </w:rPr>
        <w:t>Paula Bialski, Finn Brunton, and Mercedes Bunz. Communication. Meson, 2019. Web.</w:t>
      </w:r>
      <w:r w:rsidR="00602C0F">
        <w:rPr>
          <w:rFonts w:ascii="Berlin Sans FB" w:hAnsi="Berlin Sans FB"/>
          <w:sz w:val="40"/>
          <w:szCs w:val="40"/>
        </w:rPr>
        <w:t>Communication</w:t>
      </w:r>
    </w:p>
    <w:p w14:paraId="75851B0C" w14:textId="3695F7BD" w:rsidR="00B564CB" w:rsidRPr="00B564CB" w:rsidRDefault="00602C0F" w:rsidP="008966BE">
      <w:pPr>
        <w:rPr>
          <w:rFonts w:ascii="Berlin Sans FB" w:hAnsi="Berlin Sans FB"/>
          <w:sz w:val="40"/>
          <w:szCs w:val="40"/>
        </w:rPr>
      </w:pPr>
      <w:r w:rsidRPr="00602C0F">
        <w:rPr>
          <w:rFonts w:ascii="Berlin Sans FB" w:hAnsi="Berlin Sans FB"/>
          <w:sz w:val="40"/>
          <w:szCs w:val="40"/>
        </w:rPr>
        <w:t>Chanie, Muluken Genetu. "Assessment of Time Management Practice and Associated Factors among Primary Hospitals Employees in North Gondar, Northwest Ethiopia." PLoS ONE 15.1 (2020): 1-12. Web.</w:t>
      </w:r>
      <w:bookmarkEnd w:id="5"/>
    </w:p>
    <w:sectPr w:rsidR="00B564CB" w:rsidRPr="00B564CB">
      <w:footerReference w:type="default" r:id="rId7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978B1C" w14:textId="77777777" w:rsidR="003D2406" w:rsidRDefault="003D2406" w:rsidP="00C6554A">
      <w:pPr>
        <w:spacing w:after="0" w:line="240" w:lineRule="auto"/>
      </w:pPr>
      <w:r>
        <w:separator/>
      </w:r>
    </w:p>
  </w:endnote>
  <w:endnote w:type="continuationSeparator" w:id="0">
    <w:p w14:paraId="469EB862" w14:textId="77777777" w:rsidR="003D2406" w:rsidRDefault="003D2406" w:rsidP="00C6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12E9C" w14:textId="77777777" w:rsidR="00602C0F" w:rsidRDefault="00602C0F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10DE3" w14:textId="77777777" w:rsidR="003D2406" w:rsidRDefault="003D2406" w:rsidP="00C6554A">
      <w:pPr>
        <w:spacing w:after="0" w:line="240" w:lineRule="auto"/>
      </w:pPr>
      <w:r>
        <w:separator/>
      </w:r>
    </w:p>
  </w:footnote>
  <w:footnote w:type="continuationSeparator" w:id="0">
    <w:p w14:paraId="5520C197" w14:textId="77777777" w:rsidR="003D2406" w:rsidRDefault="003D2406" w:rsidP="00C65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BEA0468"/>
    <w:multiLevelType w:val="hybridMultilevel"/>
    <w:tmpl w:val="83028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BE"/>
    <w:rsid w:val="00000D78"/>
    <w:rsid w:val="00003421"/>
    <w:rsid w:val="00012C70"/>
    <w:rsid w:val="00024E6A"/>
    <w:rsid w:val="0002526F"/>
    <w:rsid w:val="000347FC"/>
    <w:rsid w:val="00042DA7"/>
    <w:rsid w:val="00065D96"/>
    <w:rsid w:val="000724FB"/>
    <w:rsid w:val="000752F8"/>
    <w:rsid w:val="0008222D"/>
    <w:rsid w:val="00085EAA"/>
    <w:rsid w:val="0009504A"/>
    <w:rsid w:val="000A1C63"/>
    <w:rsid w:val="000A6821"/>
    <w:rsid w:val="000B0330"/>
    <w:rsid w:val="000B65BB"/>
    <w:rsid w:val="000C205A"/>
    <w:rsid w:val="000C6BE1"/>
    <w:rsid w:val="000D6A70"/>
    <w:rsid w:val="000E6D02"/>
    <w:rsid w:val="000F132D"/>
    <w:rsid w:val="001013AC"/>
    <w:rsid w:val="00102D40"/>
    <w:rsid w:val="0010658D"/>
    <w:rsid w:val="00110334"/>
    <w:rsid w:val="00131C2C"/>
    <w:rsid w:val="0013253C"/>
    <w:rsid w:val="00133B76"/>
    <w:rsid w:val="00143BA7"/>
    <w:rsid w:val="0014495D"/>
    <w:rsid w:val="001466BB"/>
    <w:rsid w:val="001635FE"/>
    <w:rsid w:val="0017338A"/>
    <w:rsid w:val="00191297"/>
    <w:rsid w:val="001A429C"/>
    <w:rsid w:val="001B2DBE"/>
    <w:rsid w:val="001B4408"/>
    <w:rsid w:val="001C4B2B"/>
    <w:rsid w:val="001C5394"/>
    <w:rsid w:val="001D359B"/>
    <w:rsid w:val="001E087C"/>
    <w:rsid w:val="001F1AD2"/>
    <w:rsid w:val="001F3301"/>
    <w:rsid w:val="001F4451"/>
    <w:rsid w:val="001F6206"/>
    <w:rsid w:val="001F7DE0"/>
    <w:rsid w:val="00211AFE"/>
    <w:rsid w:val="00253993"/>
    <w:rsid w:val="002554CD"/>
    <w:rsid w:val="00260AD1"/>
    <w:rsid w:val="00262461"/>
    <w:rsid w:val="00271A07"/>
    <w:rsid w:val="0027444E"/>
    <w:rsid w:val="002753E6"/>
    <w:rsid w:val="002826A0"/>
    <w:rsid w:val="002835CC"/>
    <w:rsid w:val="0028675A"/>
    <w:rsid w:val="00293B83"/>
    <w:rsid w:val="002B4294"/>
    <w:rsid w:val="002C299B"/>
    <w:rsid w:val="002D52C8"/>
    <w:rsid w:val="002E3A6B"/>
    <w:rsid w:val="002E73D2"/>
    <w:rsid w:val="002F7E87"/>
    <w:rsid w:val="0030726A"/>
    <w:rsid w:val="0031520B"/>
    <w:rsid w:val="0032677B"/>
    <w:rsid w:val="00333D0D"/>
    <w:rsid w:val="0034305A"/>
    <w:rsid w:val="003519F9"/>
    <w:rsid w:val="00351F1F"/>
    <w:rsid w:val="0035249B"/>
    <w:rsid w:val="003527B3"/>
    <w:rsid w:val="00353BF0"/>
    <w:rsid w:val="003601E3"/>
    <w:rsid w:val="003738BF"/>
    <w:rsid w:val="0037720F"/>
    <w:rsid w:val="00395B28"/>
    <w:rsid w:val="00396907"/>
    <w:rsid w:val="003A2D44"/>
    <w:rsid w:val="003C05C6"/>
    <w:rsid w:val="003D2406"/>
    <w:rsid w:val="003D2B48"/>
    <w:rsid w:val="003D6346"/>
    <w:rsid w:val="003D7164"/>
    <w:rsid w:val="003D75EA"/>
    <w:rsid w:val="003E6EFB"/>
    <w:rsid w:val="003E7361"/>
    <w:rsid w:val="003F5314"/>
    <w:rsid w:val="003F6456"/>
    <w:rsid w:val="00401DCA"/>
    <w:rsid w:val="00406BC8"/>
    <w:rsid w:val="004073F1"/>
    <w:rsid w:val="0041053A"/>
    <w:rsid w:val="004115F4"/>
    <w:rsid w:val="0042358B"/>
    <w:rsid w:val="00435FC8"/>
    <w:rsid w:val="004542A5"/>
    <w:rsid w:val="004619D6"/>
    <w:rsid w:val="004633E3"/>
    <w:rsid w:val="00466F54"/>
    <w:rsid w:val="00467478"/>
    <w:rsid w:val="004726EE"/>
    <w:rsid w:val="00486D89"/>
    <w:rsid w:val="00496410"/>
    <w:rsid w:val="004B2522"/>
    <w:rsid w:val="004B6D98"/>
    <w:rsid w:val="004C049F"/>
    <w:rsid w:val="004D1A5C"/>
    <w:rsid w:val="004D29C4"/>
    <w:rsid w:val="004D2C66"/>
    <w:rsid w:val="004D32BF"/>
    <w:rsid w:val="004D60CE"/>
    <w:rsid w:val="004E07D7"/>
    <w:rsid w:val="005000E2"/>
    <w:rsid w:val="00525368"/>
    <w:rsid w:val="005273A5"/>
    <w:rsid w:val="0053217C"/>
    <w:rsid w:val="00547444"/>
    <w:rsid w:val="00552553"/>
    <w:rsid w:val="005702BE"/>
    <w:rsid w:val="00572FF7"/>
    <w:rsid w:val="005A259A"/>
    <w:rsid w:val="005B4837"/>
    <w:rsid w:val="005C0F67"/>
    <w:rsid w:val="005C4AC7"/>
    <w:rsid w:val="005D0BB7"/>
    <w:rsid w:val="005D50FF"/>
    <w:rsid w:val="005E39F2"/>
    <w:rsid w:val="005E4ECF"/>
    <w:rsid w:val="005E6B0D"/>
    <w:rsid w:val="006011CE"/>
    <w:rsid w:val="00602C0F"/>
    <w:rsid w:val="00616517"/>
    <w:rsid w:val="00616CFD"/>
    <w:rsid w:val="006259CE"/>
    <w:rsid w:val="00661817"/>
    <w:rsid w:val="00667912"/>
    <w:rsid w:val="00695163"/>
    <w:rsid w:val="00695DC4"/>
    <w:rsid w:val="00697A60"/>
    <w:rsid w:val="006A3CE7"/>
    <w:rsid w:val="006A56B2"/>
    <w:rsid w:val="006A7242"/>
    <w:rsid w:val="006B72F1"/>
    <w:rsid w:val="006C016A"/>
    <w:rsid w:val="006C1EE0"/>
    <w:rsid w:val="006C602C"/>
    <w:rsid w:val="006F1B7A"/>
    <w:rsid w:val="00705D6B"/>
    <w:rsid w:val="007067A2"/>
    <w:rsid w:val="007307F0"/>
    <w:rsid w:val="00731F27"/>
    <w:rsid w:val="00733748"/>
    <w:rsid w:val="00734366"/>
    <w:rsid w:val="0074068D"/>
    <w:rsid w:val="007429B5"/>
    <w:rsid w:val="00743D7E"/>
    <w:rsid w:val="00751CCB"/>
    <w:rsid w:val="00754E2F"/>
    <w:rsid w:val="007627F1"/>
    <w:rsid w:val="007638FD"/>
    <w:rsid w:val="007653D8"/>
    <w:rsid w:val="00783F72"/>
    <w:rsid w:val="00791B18"/>
    <w:rsid w:val="00793CF2"/>
    <w:rsid w:val="007B60A7"/>
    <w:rsid w:val="007C3851"/>
    <w:rsid w:val="007D4D8D"/>
    <w:rsid w:val="007D516B"/>
    <w:rsid w:val="007F3067"/>
    <w:rsid w:val="007F3A92"/>
    <w:rsid w:val="00842A64"/>
    <w:rsid w:val="0084507B"/>
    <w:rsid w:val="008633EB"/>
    <w:rsid w:val="008664A5"/>
    <w:rsid w:val="0086694D"/>
    <w:rsid w:val="00882C74"/>
    <w:rsid w:val="008966BE"/>
    <w:rsid w:val="00897B99"/>
    <w:rsid w:val="008A5D50"/>
    <w:rsid w:val="008C1533"/>
    <w:rsid w:val="008D045C"/>
    <w:rsid w:val="008D37E4"/>
    <w:rsid w:val="008D54C1"/>
    <w:rsid w:val="008E09C8"/>
    <w:rsid w:val="008E291B"/>
    <w:rsid w:val="00901DE4"/>
    <w:rsid w:val="0092102D"/>
    <w:rsid w:val="0093760C"/>
    <w:rsid w:val="00951286"/>
    <w:rsid w:val="00971F2C"/>
    <w:rsid w:val="00974A9C"/>
    <w:rsid w:val="00977986"/>
    <w:rsid w:val="00985D07"/>
    <w:rsid w:val="009937EA"/>
    <w:rsid w:val="009A7D89"/>
    <w:rsid w:val="009B5EC4"/>
    <w:rsid w:val="009C54C8"/>
    <w:rsid w:val="009C568A"/>
    <w:rsid w:val="009C6A1C"/>
    <w:rsid w:val="009D5788"/>
    <w:rsid w:val="00A06BC5"/>
    <w:rsid w:val="00A079C3"/>
    <w:rsid w:val="00A31AF3"/>
    <w:rsid w:val="00A335C4"/>
    <w:rsid w:val="00A41646"/>
    <w:rsid w:val="00A71152"/>
    <w:rsid w:val="00A74EB4"/>
    <w:rsid w:val="00A86256"/>
    <w:rsid w:val="00A93EB3"/>
    <w:rsid w:val="00AB5B93"/>
    <w:rsid w:val="00AC08FB"/>
    <w:rsid w:val="00AC2BA7"/>
    <w:rsid w:val="00AD7E31"/>
    <w:rsid w:val="00AE093F"/>
    <w:rsid w:val="00AE2F32"/>
    <w:rsid w:val="00AE548C"/>
    <w:rsid w:val="00AF6085"/>
    <w:rsid w:val="00B0350A"/>
    <w:rsid w:val="00B16E57"/>
    <w:rsid w:val="00B214B0"/>
    <w:rsid w:val="00B24A52"/>
    <w:rsid w:val="00B36C10"/>
    <w:rsid w:val="00B44288"/>
    <w:rsid w:val="00B448E4"/>
    <w:rsid w:val="00B4572A"/>
    <w:rsid w:val="00B52CB8"/>
    <w:rsid w:val="00B564CB"/>
    <w:rsid w:val="00B60931"/>
    <w:rsid w:val="00B61E7B"/>
    <w:rsid w:val="00B66F1F"/>
    <w:rsid w:val="00B817EE"/>
    <w:rsid w:val="00B86FBF"/>
    <w:rsid w:val="00BA6E12"/>
    <w:rsid w:val="00BC3F58"/>
    <w:rsid w:val="00BC40BC"/>
    <w:rsid w:val="00BC5C77"/>
    <w:rsid w:val="00BC5F7F"/>
    <w:rsid w:val="00BD37EA"/>
    <w:rsid w:val="00BE5BA6"/>
    <w:rsid w:val="00BF08F3"/>
    <w:rsid w:val="00BF2E2D"/>
    <w:rsid w:val="00BF5CB1"/>
    <w:rsid w:val="00BF6EF0"/>
    <w:rsid w:val="00C0491F"/>
    <w:rsid w:val="00C20B65"/>
    <w:rsid w:val="00C23C8D"/>
    <w:rsid w:val="00C516F6"/>
    <w:rsid w:val="00C6554A"/>
    <w:rsid w:val="00C74C7C"/>
    <w:rsid w:val="00C754F2"/>
    <w:rsid w:val="00C77450"/>
    <w:rsid w:val="00C803A8"/>
    <w:rsid w:val="00C9103E"/>
    <w:rsid w:val="00CB7C1B"/>
    <w:rsid w:val="00CD4478"/>
    <w:rsid w:val="00CE255A"/>
    <w:rsid w:val="00CE2C8B"/>
    <w:rsid w:val="00CE5FF8"/>
    <w:rsid w:val="00CF64DB"/>
    <w:rsid w:val="00D00AC4"/>
    <w:rsid w:val="00D02FDE"/>
    <w:rsid w:val="00D147E5"/>
    <w:rsid w:val="00D321D7"/>
    <w:rsid w:val="00D45280"/>
    <w:rsid w:val="00D6448A"/>
    <w:rsid w:val="00D7181D"/>
    <w:rsid w:val="00D90B2C"/>
    <w:rsid w:val="00D9305B"/>
    <w:rsid w:val="00D95534"/>
    <w:rsid w:val="00DB68B0"/>
    <w:rsid w:val="00DD1D61"/>
    <w:rsid w:val="00DF0A69"/>
    <w:rsid w:val="00DF3366"/>
    <w:rsid w:val="00DF4830"/>
    <w:rsid w:val="00E00B96"/>
    <w:rsid w:val="00E03012"/>
    <w:rsid w:val="00E10EF8"/>
    <w:rsid w:val="00E141EF"/>
    <w:rsid w:val="00E14E9C"/>
    <w:rsid w:val="00E17AD4"/>
    <w:rsid w:val="00E256F5"/>
    <w:rsid w:val="00E319C4"/>
    <w:rsid w:val="00E46E3B"/>
    <w:rsid w:val="00E506F5"/>
    <w:rsid w:val="00E5087E"/>
    <w:rsid w:val="00E5712D"/>
    <w:rsid w:val="00E57717"/>
    <w:rsid w:val="00E61386"/>
    <w:rsid w:val="00E619CA"/>
    <w:rsid w:val="00E85137"/>
    <w:rsid w:val="00E90456"/>
    <w:rsid w:val="00E92620"/>
    <w:rsid w:val="00E94FEC"/>
    <w:rsid w:val="00EA0C69"/>
    <w:rsid w:val="00ED0AB1"/>
    <w:rsid w:val="00ED26A1"/>
    <w:rsid w:val="00ED5EC1"/>
    <w:rsid w:val="00ED7C44"/>
    <w:rsid w:val="00EF1394"/>
    <w:rsid w:val="00F04FDC"/>
    <w:rsid w:val="00F070BA"/>
    <w:rsid w:val="00F074CD"/>
    <w:rsid w:val="00F13B0D"/>
    <w:rsid w:val="00F169F8"/>
    <w:rsid w:val="00F27D60"/>
    <w:rsid w:val="00F307D3"/>
    <w:rsid w:val="00F4245D"/>
    <w:rsid w:val="00F57890"/>
    <w:rsid w:val="00F74CBE"/>
    <w:rsid w:val="00F81359"/>
    <w:rsid w:val="00F819AE"/>
    <w:rsid w:val="00F84A34"/>
    <w:rsid w:val="00FE41F9"/>
    <w:rsid w:val="00FF15AE"/>
    <w:rsid w:val="00FF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09C6E99"/>
  <w15:chartTrackingRefBased/>
  <w15:docId w15:val="{980FCA34-DE86-4BB1-B23F-48F55A354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/>
    <w:lsdException w:name="List Number" w:semiHidden="1" w:uiPriority="1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BE"/>
  </w:style>
  <w:style w:type="paragraph" w:styleId="Heading1">
    <w:name w:val="heading 1"/>
    <w:basedOn w:val="Normal"/>
    <w:next w:val="Normal"/>
    <w:link w:val="Heading1Char"/>
    <w:uiPriority w:val="9"/>
    <w:qFormat/>
    <w:rsid w:val="008966BE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138576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66BE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138576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66B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138576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66B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1AB39F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66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1AB39F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66B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B39F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66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AB39F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66B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AB39F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66B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AB39F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66BE"/>
    <w:rPr>
      <w:rFonts w:asciiTheme="majorHAnsi" w:eastAsiaTheme="majorEastAsia" w:hAnsiTheme="majorHAnsi" w:cstheme="majorBidi"/>
      <w:color w:val="138576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966BE"/>
    <w:rPr>
      <w:rFonts w:asciiTheme="majorHAnsi" w:eastAsiaTheme="majorEastAsia" w:hAnsiTheme="majorHAnsi" w:cstheme="majorBidi"/>
      <w:color w:val="138576" w:themeColor="accent6" w:themeShade="BF"/>
      <w:sz w:val="28"/>
      <w:szCs w:val="28"/>
    </w:rPr>
  </w:style>
  <w:style w:type="paragraph" w:customStyle="1" w:styleId="ContactInfo">
    <w:name w:val="Contact Info"/>
    <w:basedOn w:val="Normal"/>
    <w:uiPriority w:val="4"/>
    <w:rsid w:val="00C6554A"/>
    <w:pPr>
      <w:spacing w:after="0"/>
      <w:jc w:val="center"/>
    </w:pPr>
  </w:style>
  <w:style w:type="paragraph" w:styleId="ListBullet">
    <w:name w:val="List Bullet"/>
    <w:basedOn w:val="Normal"/>
    <w:uiPriority w:val="10"/>
    <w:unhideWhenUsed/>
    <w:rsid w:val="00C6554A"/>
    <w:pPr>
      <w:numPr>
        <w:numId w:val="4"/>
      </w:numPr>
    </w:pPr>
  </w:style>
  <w:style w:type="paragraph" w:styleId="Title">
    <w:name w:val="Title"/>
    <w:basedOn w:val="Normal"/>
    <w:next w:val="Normal"/>
    <w:link w:val="TitleChar"/>
    <w:uiPriority w:val="10"/>
    <w:qFormat/>
    <w:rsid w:val="008966B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8966BE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66B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8966BE"/>
    <w:rPr>
      <w:rFonts w:asciiTheme="majorHAnsi" w:eastAsiaTheme="majorEastAsia" w:hAnsiTheme="majorHAnsi" w:cstheme="majorBidi"/>
      <w:sz w:val="30"/>
      <w:szCs w:val="30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rsid w:val="00C6554A"/>
    <w:pPr>
      <w:spacing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8966BE"/>
    <w:rPr>
      <w:rFonts w:asciiTheme="majorHAnsi" w:eastAsiaTheme="majorEastAsia" w:hAnsiTheme="majorHAnsi" w:cstheme="majorBidi"/>
      <w:color w:val="138576" w:themeColor="accent6" w:themeShade="B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66BE"/>
    <w:rPr>
      <w:rFonts w:asciiTheme="majorHAnsi" w:eastAsiaTheme="majorEastAsia" w:hAnsiTheme="majorHAnsi" w:cstheme="majorBidi"/>
      <w:b/>
      <w:bCs/>
      <w:i/>
      <w:iCs/>
      <w:color w:val="1AB39F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66BE"/>
    <w:rPr>
      <w:rFonts w:asciiTheme="majorHAnsi" w:eastAsiaTheme="majorEastAsia" w:hAnsiTheme="majorHAnsi" w:cstheme="majorBidi"/>
      <w:i/>
      <w:iCs/>
      <w:color w:val="1AB39F" w:themeColor="accent6"/>
      <w:sz w:val="20"/>
      <w:szCs w:val="20"/>
    </w:rPr>
  </w:style>
  <w:style w:type="character" w:styleId="IntenseEmphasis">
    <w:name w:val="Intense Emphasis"/>
    <w:basedOn w:val="DefaultParagraphFont"/>
    <w:uiPriority w:val="21"/>
    <w:qFormat/>
    <w:rsid w:val="008966BE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66BE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1AB39F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66BE"/>
    <w:rPr>
      <w:rFonts w:asciiTheme="majorHAnsi" w:eastAsiaTheme="majorEastAsia" w:hAnsiTheme="majorHAnsi" w:cstheme="majorBidi"/>
      <w:i/>
      <w:iCs/>
      <w:color w:val="1AB39F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qFormat/>
    <w:rsid w:val="008966BE"/>
    <w:rPr>
      <w:b/>
      <w:bCs/>
      <w:smallCaps/>
      <w:color w:val="1AB39F" w:themeColor="accent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66BE"/>
    <w:pPr>
      <w:spacing w:line="240" w:lineRule="auto"/>
    </w:pPr>
    <w:rPr>
      <w:b/>
      <w:bCs/>
      <w:smallCaps/>
      <w:color w:val="595959" w:themeColor="text1" w:themeTint="A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after="0" w:line="240" w:lineRule="auto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66BE"/>
    <w:rPr>
      <w:rFonts w:asciiTheme="majorHAnsi" w:eastAsiaTheme="majorEastAsia" w:hAnsiTheme="majorHAnsi" w:cstheme="majorBidi"/>
      <w:b/>
      <w:bCs/>
      <w:color w:val="1AB39F" w:themeColor="accent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66BE"/>
    <w:rPr>
      <w:rFonts w:asciiTheme="majorHAnsi" w:eastAsiaTheme="majorEastAsia" w:hAnsiTheme="majorHAnsi" w:cstheme="majorBidi"/>
      <w:color w:val="1AB39F" w:themeColor="accent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66BE"/>
    <w:rPr>
      <w:rFonts w:asciiTheme="majorHAnsi" w:eastAsiaTheme="majorEastAsia" w:hAnsiTheme="majorHAnsi" w:cstheme="majorBidi"/>
      <w:color w:val="1AB39F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66BE"/>
    <w:rPr>
      <w:rFonts w:asciiTheme="majorHAnsi" w:eastAsiaTheme="majorEastAsia" w:hAnsiTheme="majorHAnsi" w:cstheme="majorBidi"/>
      <w:i/>
      <w:iCs/>
      <w:color w:val="1AB39F" w:themeColor="accent6"/>
      <w:sz w:val="22"/>
      <w:szCs w:val="22"/>
    </w:rPr>
  </w:style>
  <w:style w:type="character" w:styleId="Strong">
    <w:name w:val="Strong"/>
    <w:basedOn w:val="DefaultParagraphFont"/>
    <w:uiPriority w:val="22"/>
    <w:qFormat/>
    <w:rsid w:val="008966BE"/>
    <w:rPr>
      <w:b/>
      <w:bCs/>
    </w:rPr>
  </w:style>
  <w:style w:type="character" w:styleId="Emphasis">
    <w:name w:val="Emphasis"/>
    <w:basedOn w:val="DefaultParagraphFont"/>
    <w:uiPriority w:val="20"/>
    <w:qFormat/>
    <w:rsid w:val="008966BE"/>
    <w:rPr>
      <w:i/>
      <w:iCs/>
      <w:color w:val="1AB39F" w:themeColor="accent6"/>
    </w:rPr>
  </w:style>
  <w:style w:type="paragraph" w:styleId="NoSpacing">
    <w:name w:val="No Spacing"/>
    <w:uiPriority w:val="1"/>
    <w:qFormat/>
    <w:rsid w:val="008966B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8966BE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8966BE"/>
    <w:rPr>
      <w:i/>
      <w:iCs/>
      <w:color w:val="262626" w:themeColor="text1" w:themeTint="D9"/>
    </w:rPr>
  </w:style>
  <w:style w:type="character" w:styleId="SubtleEmphasis">
    <w:name w:val="Subtle Emphasis"/>
    <w:basedOn w:val="DefaultParagraphFont"/>
    <w:uiPriority w:val="19"/>
    <w:qFormat/>
    <w:rsid w:val="008966BE"/>
    <w:rPr>
      <w:i/>
      <w:iCs/>
    </w:rPr>
  </w:style>
  <w:style w:type="character" w:styleId="SubtleReference">
    <w:name w:val="Subtle Reference"/>
    <w:basedOn w:val="DefaultParagraphFont"/>
    <w:uiPriority w:val="31"/>
    <w:qFormat/>
    <w:rsid w:val="008966BE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qFormat/>
    <w:rsid w:val="008966BE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66BE"/>
    <w:pPr>
      <w:outlineLvl w:val="9"/>
    </w:pPr>
  </w:style>
  <w:style w:type="character" w:customStyle="1" w:styleId="5yl5">
    <w:name w:val="_5yl5"/>
    <w:basedOn w:val="DefaultParagraphFont"/>
    <w:rsid w:val="008966BE"/>
  </w:style>
  <w:style w:type="paragraph" w:styleId="ListParagraph">
    <w:name w:val="List Paragraph"/>
    <w:basedOn w:val="Normal"/>
    <w:uiPriority w:val="34"/>
    <w:qFormat/>
    <w:rsid w:val="007D51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2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45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74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1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78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139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271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5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1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st\AppData\Local\Microsoft\Office\16.0\DTS\en-US%7bFDDE6A74-2120-4A86-82F5-D22968CF06B7%7d\%7b84888F38-8A7B-4C3F-9034-B4C91293612F%7dtf02835058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{84888F38-8A7B-4C3F-9034-B4C91293612F}tf02835058</Template>
  <TotalTime>0</TotalTime>
  <Pages>11</Pages>
  <Words>1564</Words>
  <Characters>8919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Lexu Sofronie</cp:lastModifiedBy>
  <cp:revision>2</cp:revision>
  <dcterms:created xsi:type="dcterms:W3CDTF">2020-04-28T05:03:00Z</dcterms:created>
  <dcterms:modified xsi:type="dcterms:W3CDTF">2020-04-28T05:03:00Z</dcterms:modified>
</cp:coreProperties>
</file>