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CF96B" w14:textId="5224B07A" w:rsidR="00AC7D79" w:rsidRPr="008A6266" w:rsidRDefault="008A6266" w:rsidP="008A6266">
      <w:pPr>
        <w:pStyle w:val="Title"/>
        <w:jc w:val="left"/>
      </w:pPr>
      <w:r>
        <w:t>Campus print hub</w:t>
      </w:r>
    </w:p>
    <w:p w14:paraId="6079E458" w14:textId="77777777" w:rsid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color w:val="354054"/>
          <w:lang w:eastAsia="en-GB"/>
        </w:rPr>
      </w:pPr>
    </w:p>
    <w:p w14:paraId="31C04D58" w14:textId="4803EEBC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  <w:t>Services and Prices</w:t>
      </w:r>
    </w:p>
    <w:p w14:paraId="2D776543" w14:textId="00122B0B" w:rsidR="008A6266" w:rsidRDefault="00CB1A53" w:rsidP="008A6266">
      <w:pPr>
        <w:spacing w:after="100" w:afterAutospacing="1"/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</w:pPr>
      <w:r>
        <w:rPr>
          <w:rFonts w:ascii="Arial" w:eastAsia="Times New Roman" w:hAnsi="Arial" w:cs="Arial"/>
          <w:b/>
          <w:bCs/>
          <w:noProof/>
          <w:color w:val="354054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7F137" wp14:editId="18969990">
                <wp:simplePos x="0" y="0"/>
                <wp:positionH relativeFrom="column">
                  <wp:posOffset>863600</wp:posOffset>
                </wp:positionH>
                <wp:positionV relativeFrom="paragraph">
                  <wp:posOffset>111125</wp:posOffset>
                </wp:positionV>
                <wp:extent cx="4203700" cy="2159000"/>
                <wp:effectExtent l="0" t="0" r="12700" b="12700"/>
                <wp:wrapNone/>
                <wp:docPr id="420857537" name="Fram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0" cy="215900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6471D" id="Frame 3" o:spid="_x0000_s1026" style="position:absolute;margin-left:68pt;margin-top:8.75pt;width:331pt;height:1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03700,21590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" path="m,l4203700,r,2159000l,2159000,,xm269875,269875r,1619250l3933825,1889125r,-1619250l269875,269875xe" fillcolor="#f8b323 [3204]" strokecolor="#281b01 [484]" strokeweight="1pt" insetpen="t">
                <v:path arrowok="t" o:connecttype="custom" o:connectlocs="0,0;4203700,0;4203700,2159000;0,2159000;0,0;269875,269875;269875,1889125;3933825,1889125;3933825,269875;269875,269875" o:connectangles="0,0,0,0,0,0,0,0,0,0"/>
              </v:shape>
            </w:pict>
          </mc:Fallback>
        </mc:AlternateContent>
      </w:r>
    </w:p>
    <w:p w14:paraId="012853ED" w14:textId="62CA259F" w:rsid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  <w:t>Printin</w:t>
      </w:r>
      <w:r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  <w:t>g</w:t>
      </w:r>
    </w:p>
    <w:p w14:paraId="5F255B86" w14:textId="45420F4F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t>Black and White A4: £0.10 per page</w:t>
      </w:r>
    </w:p>
    <w:p w14:paraId="37351738" w14:textId="77777777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t>Colour A4: £0.50 per page</w:t>
      </w:r>
    </w:p>
    <w:p w14:paraId="0AC89CA2" w14:textId="0559BC12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t>Colour A3: £1.00 per page</w:t>
      </w:r>
    </w:p>
    <w:p w14:paraId="73DDF191" w14:textId="56DC794D" w:rsid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color w:val="354054"/>
          <w:sz w:val="32"/>
          <w:szCs w:val="32"/>
          <w:lang w:eastAsia="en-GB"/>
        </w:rPr>
      </w:pPr>
    </w:p>
    <w:p w14:paraId="3E9D96AF" w14:textId="632654FD" w:rsidR="008A6266" w:rsidRDefault="00CB1A53" w:rsidP="008A6266">
      <w:pPr>
        <w:spacing w:after="100" w:afterAutospacing="1"/>
        <w:jc w:val="center"/>
        <w:rPr>
          <w:rFonts w:ascii="Arial" w:eastAsia="Times New Roman" w:hAnsi="Arial" w:cs="Arial"/>
          <w:color w:val="354054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noProof/>
          <w:color w:val="354054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410A5E" wp14:editId="58F4E5D1">
                <wp:simplePos x="0" y="0"/>
                <wp:positionH relativeFrom="column">
                  <wp:posOffset>1549400</wp:posOffset>
                </wp:positionH>
                <wp:positionV relativeFrom="paragraph">
                  <wp:posOffset>42545</wp:posOffset>
                </wp:positionV>
                <wp:extent cx="2870200" cy="1917700"/>
                <wp:effectExtent l="0" t="0" r="12700" b="12700"/>
                <wp:wrapNone/>
                <wp:docPr id="989374570" name="Fram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200" cy="191770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3C260" id="Frame 3" o:spid="_x0000_s1026" style="position:absolute;margin-left:122pt;margin-top:3.35pt;width:226pt;height:1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0200,1917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" path="m,l2870200,r,1917700l,1917700,,xm239713,239713r,1438275l2630488,1677988r,-1438275l239713,239713xe" fillcolor="#f8b323 [3204]" strokecolor="#281b01 [484]" strokeweight="1pt" insetpen="t">
                <v:path arrowok="t" o:connecttype="custom" o:connectlocs="0,0;2870200,0;2870200,1917700;0,1917700;0,0;239713,239713;239713,1677988;2630488,1677988;2630488,239713;239713,239713" o:connectangles="0,0,0,0,0,0,0,0,0,0"/>
              </v:shape>
            </w:pict>
          </mc:Fallback>
        </mc:AlternateContent>
      </w:r>
    </w:p>
    <w:p w14:paraId="4D2DABCC" w14:textId="67F7FA33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  <w:t>Binding</w:t>
      </w:r>
    </w:p>
    <w:p w14:paraId="6C248CBF" w14:textId="29FFF3E2" w:rsidR="008A6266" w:rsidRPr="008A6266" w:rsidRDefault="008A6266" w:rsidP="00CB1A53">
      <w:pPr>
        <w:shd w:val="clear" w:color="auto" w:fill="FFFFFF" w:themeFill="background1"/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t>Spiral Binding: £3.00</w:t>
      </w:r>
    </w:p>
    <w:p w14:paraId="51385AD8" w14:textId="1B6AA74F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t>Comb Binding: £2.50</w:t>
      </w:r>
    </w:p>
    <w:p w14:paraId="695536FF" w14:textId="255532A8" w:rsid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color w:val="354054"/>
          <w:sz w:val="32"/>
          <w:szCs w:val="32"/>
          <w:lang w:eastAsia="en-GB"/>
        </w:rPr>
      </w:pPr>
    </w:p>
    <w:p w14:paraId="7891E753" w14:textId="50851B5D" w:rsidR="008A6266" w:rsidRDefault="00CB1A53" w:rsidP="008A6266">
      <w:pPr>
        <w:spacing w:after="100" w:afterAutospacing="1"/>
        <w:jc w:val="center"/>
        <w:rPr>
          <w:rFonts w:ascii="Arial" w:eastAsia="Times New Roman" w:hAnsi="Arial" w:cs="Arial"/>
          <w:color w:val="354054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noProof/>
          <w:color w:val="354054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D62495" wp14:editId="771AAF64">
                <wp:simplePos x="0" y="0"/>
                <wp:positionH relativeFrom="column">
                  <wp:posOffset>1549400</wp:posOffset>
                </wp:positionH>
                <wp:positionV relativeFrom="paragraph">
                  <wp:posOffset>68580</wp:posOffset>
                </wp:positionV>
                <wp:extent cx="2870200" cy="2159000"/>
                <wp:effectExtent l="0" t="0" r="12700" b="12700"/>
                <wp:wrapNone/>
                <wp:docPr id="868021058" name="Fram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200" cy="215900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87B04" id="Frame 3" o:spid="_x0000_s1026" style="position:absolute;margin-left:122pt;margin-top:5.4pt;width:226pt;height:17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0200,21590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" path="m,l2870200,r,2159000l,2159000,,xm269875,269875r,1619250l2600325,1889125r,-1619250l269875,269875xe" fillcolor="#f8b323 [3204]" strokecolor="#281b01 [484]" strokeweight="1pt" insetpen="t">
                <v:path arrowok="t" o:connecttype="custom" o:connectlocs="0,0;2870200,0;2870200,2159000;0,2159000;0,0;269875,269875;269875,1889125;2600325,1889125;2600325,269875;269875,269875" o:connectangles="0,0,0,0,0,0,0,0,0,0"/>
              </v:shape>
            </w:pict>
          </mc:Fallback>
        </mc:AlternateContent>
      </w:r>
    </w:p>
    <w:p w14:paraId="7A01FA0A" w14:textId="052BB380" w:rsidR="008A6266" w:rsidRPr="008A6266" w:rsidRDefault="008A6266" w:rsidP="00CB1A53">
      <w:pPr>
        <w:shd w:val="clear" w:color="auto" w:fill="FFFFFF" w:themeFill="background1"/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u w:val="single"/>
          <w:lang w:eastAsia="en-GB"/>
        </w:rPr>
        <w:t>Other Services</w:t>
      </w:r>
    </w:p>
    <w:p w14:paraId="38E24F37" w14:textId="77777777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t>Laminating A4: £1.50</w:t>
      </w:r>
    </w:p>
    <w:p w14:paraId="5D05B4F0" w14:textId="77777777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t>Laminating A3: £2.50</w:t>
      </w:r>
    </w:p>
    <w:p w14:paraId="3EFB51B9" w14:textId="1BC41325" w:rsidR="0017426C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 w:rsidRPr="008A6266"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t>Poster Printing: £8.00</w:t>
      </w:r>
    </w:p>
    <w:p w14:paraId="4C1F20F9" w14:textId="77777777" w:rsidR="0017426C" w:rsidRDefault="0017426C">
      <w:pPr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  <w:br w:type="page"/>
      </w:r>
    </w:p>
    <w:p w14:paraId="6140C294" w14:textId="77777777" w:rsidR="0017426C" w:rsidRPr="0017426C" w:rsidRDefault="0017426C" w:rsidP="0017426C">
      <w:pPr>
        <w:rPr>
          <w:rFonts w:ascii="Arial Hebrew" w:hAnsi="Arial Hebrew" w:cs="Arial Hebrew" w:hint="cs"/>
          <w:b/>
          <w:bCs/>
          <w:sz w:val="36"/>
          <w:szCs w:val="36"/>
          <w:u w:val="single"/>
        </w:rPr>
      </w:pPr>
      <w:r w:rsidRPr="0017426C">
        <w:rPr>
          <w:rFonts w:ascii="Arial Hebrew" w:hAnsi="Arial Hebrew" w:cs="Arial Hebrew" w:hint="cs"/>
          <w:b/>
          <w:bCs/>
          <w:sz w:val="36"/>
          <w:szCs w:val="36"/>
          <w:u w:val="single"/>
        </w:rPr>
        <w:lastRenderedPageBreak/>
        <w:t>Decision &amp; Iteration Log</w:t>
      </w:r>
    </w:p>
    <w:p w14:paraId="0C75849B" w14:textId="77777777" w:rsidR="0017426C" w:rsidRPr="0017426C" w:rsidRDefault="0017426C" w:rsidP="0017426C">
      <w:pPr>
        <w:rPr>
          <w:rFonts w:ascii="Arial Hebrew" w:hAnsi="Arial Hebrew" w:cs="Arial Hebrew" w:hint="cs"/>
          <w:b/>
          <w:bCs/>
          <w:sz w:val="32"/>
          <w:szCs w:val="32"/>
        </w:rPr>
      </w:pPr>
    </w:p>
    <w:p w14:paraId="136CE3CF" w14:textId="77777777" w:rsidR="0017426C" w:rsidRPr="0017426C" w:rsidRDefault="0017426C" w:rsidP="0017426C">
      <w:pPr>
        <w:pStyle w:val="ListParagraph"/>
        <w:numPr>
          <w:ilvl w:val="0"/>
          <w:numId w:val="7"/>
        </w:numPr>
        <w:spacing w:after="160" w:line="278" w:lineRule="auto"/>
        <w:rPr>
          <w:rFonts w:ascii="Arial Hebrew" w:hAnsi="Arial Hebrew" w:cs="Arial Hebrew" w:hint="cs"/>
          <w:b/>
          <w:bCs/>
          <w:sz w:val="28"/>
          <w:szCs w:val="28"/>
        </w:rPr>
      </w:pPr>
      <w:r w:rsidRPr="0017426C">
        <w:rPr>
          <w:rFonts w:ascii="Arial Hebrew" w:hAnsi="Arial Hebrew" w:cs="Arial Hebrew" w:hint="cs"/>
          <w:b/>
          <w:bCs/>
          <w:sz w:val="28"/>
          <w:szCs w:val="28"/>
        </w:rPr>
        <w:t>Why I chose my tool</w:t>
      </w:r>
    </w:p>
    <w:p w14:paraId="536C4A33" w14:textId="77777777" w:rsidR="0017426C" w:rsidRPr="0017426C" w:rsidRDefault="0017426C" w:rsidP="0017426C">
      <w:pPr>
        <w:rPr>
          <w:rFonts w:ascii="Arial Hebrew" w:hAnsi="Arial Hebrew" w:cs="Arial Hebrew" w:hint="cs"/>
        </w:rPr>
      </w:pPr>
      <w:r w:rsidRPr="0017426C">
        <w:rPr>
          <w:rFonts w:ascii="Arial Hebrew" w:hAnsi="Arial Hebrew" w:cs="Arial Hebrew" w:hint="cs"/>
        </w:rPr>
        <w:t>I chose to use Microsoft word to create my price list because I believe it is quite easy to use and has a range of tools to help me create a clear, organised and professional looking document. My chosen scenario was to create a price list that displays products or services and their prices in a way that is easy for customers to read and understand.</w:t>
      </w:r>
    </w:p>
    <w:p w14:paraId="7C6763BC" w14:textId="77777777" w:rsidR="0017426C" w:rsidRPr="0017426C" w:rsidRDefault="0017426C" w:rsidP="0017426C">
      <w:pPr>
        <w:rPr>
          <w:rFonts w:ascii="Arial Hebrew" w:hAnsi="Arial Hebrew" w:cs="Arial Hebrew" w:hint="cs"/>
        </w:rPr>
      </w:pPr>
    </w:p>
    <w:p w14:paraId="256A2201" w14:textId="77777777" w:rsidR="0017426C" w:rsidRPr="0017426C" w:rsidRDefault="0017426C" w:rsidP="0017426C">
      <w:pPr>
        <w:pStyle w:val="ListParagraph"/>
        <w:numPr>
          <w:ilvl w:val="0"/>
          <w:numId w:val="7"/>
        </w:numPr>
        <w:spacing w:after="160" w:line="278" w:lineRule="auto"/>
        <w:rPr>
          <w:rFonts w:ascii="Arial Hebrew" w:hAnsi="Arial Hebrew" w:cs="Arial Hebrew" w:hint="cs"/>
          <w:b/>
          <w:bCs/>
          <w:sz w:val="28"/>
          <w:szCs w:val="28"/>
        </w:rPr>
      </w:pPr>
      <w:r w:rsidRPr="0017426C">
        <w:rPr>
          <w:rFonts w:ascii="Arial Hebrew" w:hAnsi="Arial Hebrew" w:cs="Arial Hebrew" w:hint="cs"/>
          <w:b/>
          <w:bCs/>
          <w:sz w:val="28"/>
          <w:szCs w:val="28"/>
        </w:rPr>
        <w:t xml:space="preserve">My Decisions </w:t>
      </w:r>
    </w:p>
    <w:p w14:paraId="73A739D5" w14:textId="77777777" w:rsidR="0017426C" w:rsidRPr="0017426C" w:rsidRDefault="0017426C" w:rsidP="0017426C">
      <w:pPr>
        <w:rPr>
          <w:rFonts w:ascii="Arial Hebrew" w:hAnsi="Arial Hebrew" w:cs="Arial Hebrew" w:hint="cs"/>
        </w:rPr>
      </w:pPr>
      <w:r w:rsidRPr="0017426C">
        <w:rPr>
          <w:rFonts w:ascii="Arial Hebrew" w:hAnsi="Arial Hebrew" w:cs="Arial Hebrew" w:hint="cs"/>
        </w:rPr>
        <w:t xml:space="preserve">I decided to use Microsoft word because it allows me to add headings, tables, different fonts and colours to make my price list look attractive but also clean and </w:t>
      </w:r>
      <w:proofErr w:type="gramStart"/>
      <w:r w:rsidRPr="0017426C">
        <w:rPr>
          <w:rFonts w:ascii="Arial Hebrew" w:hAnsi="Arial Hebrew" w:cs="Arial Hebrew" w:hint="cs"/>
        </w:rPr>
        <w:t>simple</w:t>
      </w:r>
      <w:proofErr w:type="gramEnd"/>
      <w:r w:rsidRPr="0017426C">
        <w:rPr>
          <w:rFonts w:ascii="Arial Hebrew" w:hAnsi="Arial Hebrew" w:cs="Arial Hebrew" w:hint="cs"/>
        </w:rPr>
        <w:t>. I chose to organize information in separate boxes so that names of products or services are very clear, also showing prices beside so no key information was missed. I also chose a suitable font size and style to make the information easy to read. My aim was to make price list look professional, neat and easy for customers to understand.</w:t>
      </w:r>
    </w:p>
    <w:p w14:paraId="7162866E" w14:textId="77777777" w:rsidR="0017426C" w:rsidRPr="0017426C" w:rsidRDefault="0017426C" w:rsidP="0017426C">
      <w:pPr>
        <w:rPr>
          <w:rFonts w:ascii="Arial Hebrew" w:hAnsi="Arial Hebrew" w:cs="Arial Hebrew" w:hint="cs"/>
        </w:rPr>
      </w:pPr>
    </w:p>
    <w:p w14:paraId="6BCC12EF" w14:textId="77777777" w:rsidR="0017426C" w:rsidRPr="0017426C" w:rsidRDefault="0017426C" w:rsidP="0017426C">
      <w:pPr>
        <w:pStyle w:val="ListParagraph"/>
        <w:numPr>
          <w:ilvl w:val="0"/>
          <w:numId w:val="7"/>
        </w:numPr>
        <w:spacing w:after="160" w:line="278" w:lineRule="auto"/>
        <w:rPr>
          <w:rFonts w:ascii="Arial Hebrew" w:hAnsi="Arial Hebrew" w:cs="Arial Hebrew" w:hint="cs"/>
          <w:b/>
          <w:bCs/>
          <w:sz w:val="28"/>
          <w:szCs w:val="28"/>
        </w:rPr>
      </w:pPr>
      <w:r w:rsidRPr="0017426C">
        <w:rPr>
          <w:rFonts w:ascii="Arial Hebrew" w:hAnsi="Arial Hebrew" w:cs="Arial Hebrew" w:hint="cs"/>
          <w:b/>
          <w:bCs/>
          <w:sz w:val="28"/>
          <w:szCs w:val="28"/>
        </w:rPr>
        <w:t xml:space="preserve">My Improvements </w:t>
      </w:r>
    </w:p>
    <w:p w14:paraId="0EFF4719" w14:textId="77777777" w:rsidR="0017426C" w:rsidRPr="0017426C" w:rsidRDefault="0017426C" w:rsidP="0017426C">
      <w:pPr>
        <w:rPr>
          <w:rFonts w:ascii="Arial Hebrew" w:hAnsi="Arial Hebrew" w:cs="Arial Hebrew" w:hint="cs"/>
        </w:rPr>
      </w:pPr>
      <w:r w:rsidRPr="0017426C">
        <w:rPr>
          <w:rFonts w:ascii="Arial Hebrew" w:hAnsi="Arial Hebrew" w:cs="Arial Hebrew" w:hint="cs"/>
        </w:rPr>
        <w:t xml:space="preserve">After creating my price list, I would check that all prices and information are correct. I would improve the layout by making sure the spacing is consistent and that the text is aligned properly. I would also add a suitable title, use the colours that match the business (if provided), and include a logo to make the price list more attractive to look at. These improvements would help me create a </w:t>
      </w:r>
      <w:proofErr w:type="gramStart"/>
      <w:r w:rsidRPr="0017426C">
        <w:rPr>
          <w:rFonts w:ascii="Arial Hebrew" w:hAnsi="Arial Hebrew" w:cs="Arial Hebrew" w:hint="cs"/>
        </w:rPr>
        <w:t>better quality</w:t>
      </w:r>
      <w:proofErr w:type="gramEnd"/>
      <w:r w:rsidRPr="0017426C">
        <w:rPr>
          <w:rFonts w:ascii="Arial Hebrew" w:hAnsi="Arial Hebrew" w:cs="Arial Hebrew" w:hint="cs"/>
        </w:rPr>
        <w:t xml:space="preserve"> price list that is suitable for my customers.</w:t>
      </w:r>
    </w:p>
    <w:p w14:paraId="72574FB0" w14:textId="77777777" w:rsidR="0017426C" w:rsidRPr="0017426C" w:rsidRDefault="0017426C" w:rsidP="0017426C">
      <w:pPr>
        <w:rPr>
          <w:rFonts w:ascii="Arial Hebrew" w:hAnsi="Arial Hebrew" w:cs="Arial Hebrew" w:hint="cs"/>
          <w:b/>
          <w:bCs/>
          <w:sz w:val="28"/>
          <w:szCs w:val="28"/>
        </w:rPr>
      </w:pPr>
    </w:p>
    <w:p w14:paraId="1A990954" w14:textId="77777777" w:rsidR="0017426C" w:rsidRPr="0017426C" w:rsidRDefault="0017426C" w:rsidP="0017426C">
      <w:pPr>
        <w:pStyle w:val="ListParagraph"/>
        <w:numPr>
          <w:ilvl w:val="0"/>
          <w:numId w:val="7"/>
        </w:numPr>
        <w:spacing w:after="160" w:line="278" w:lineRule="auto"/>
        <w:rPr>
          <w:rFonts w:ascii="Arial Hebrew" w:hAnsi="Arial Hebrew" w:cs="Arial Hebrew" w:hint="cs"/>
          <w:b/>
          <w:bCs/>
          <w:sz w:val="28"/>
          <w:szCs w:val="28"/>
        </w:rPr>
      </w:pPr>
      <w:r w:rsidRPr="0017426C">
        <w:rPr>
          <w:rFonts w:ascii="Arial Hebrew" w:hAnsi="Arial Hebrew" w:cs="Arial Hebrew" w:hint="cs"/>
          <w:b/>
          <w:bCs/>
          <w:sz w:val="28"/>
          <w:szCs w:val="28"/>
        </w:rPr>
        <w:t>Conclusion</w:t>
      </w:r>
    </w:p>
    <w:p w14:paraId="7C078EB0" w14:textId="77777777" w:rsidR="0017426C" w:rsidRPr="0017426C" w:rsidRDefault="0017426C" w:rsidP="0017426C">
      <w:pPr>
        <w:rPr>
          <w:rFonts w:ascii="Arial Hebrew" w:hAnsi="Arial Hebrew" w:cs="Arial Hebrew" w:hint="cs"/>
        </w:rPr>
      </w:pPr>
      <w:r w:rsidRPr="0017426C">
        <w:rPr>
          <w:rFonts w:ascii="Arial Hebrew" w:hAnsi="Arial Hebrew" w:cs="Arial Hebrew" w:hint="cs"/>
        </w:rPr>
        <w:t>Overall, using Microsoft Word was a good choice for creating my price list because it helped me organise information clearly and present it professionally. I have learned how to use Word’s formatting tools to improve the appearance of a document. In the future, I would continue to check my work carefully and make improvements based on how clear, accurate and attractive the final price list looks.</w:t>
      </w:r>
    </w:p>
    <w:p w14:paraId="1789C7D6" w14:textId="77777777" w:rsidR="008A6266" w:rsidRPr="008A6266" w:rsidRDefault="008A6266" w:rsidP="008A6266">
      <w:pPr>
        <w:spacing w:after="100" w:afterAutospacing="1"/>
        <w:jc w:val="center"/>
        <w:rPr>
          <w:rFonts w:ascii="Arial" w:eastAsia="Times New Roman" w:hAnsi="Arial" w:cs="Arial"/>
          <w:b/>
          <w:bCs/>
          <w:color w:val="354054"/>
          <w:sz w:val="32"/>
          <w:szCs w:val="32"/>
          <w:lang w:eastAsia="en-GB"/>
        </w:rPr>
      </w:pPr>
    </w:p>
    <w:p w14:paraId="62F81945" w14:textId="77777777" w:rsidR="00AC7D79" w:rsidRDefault="00AC7D79">
      <w:pPr>
        <w:rPr>
          <w:sz w:val="32"/>
          <w:szCs w:val="32"/>
        </w:rPr>
      </w:pPr>
    </w:p>
    <w:p w14:paraId="04E8258C" w14:textId="77777777" w:rsidR="00AC7D79" w:rsidRPr="00AC7D79" w:rsidRDefault="00AC7D79">
      <w:pPr>
        <w:rPr>
          <w:sz w:val="32"/>
          <w:szCs w:val="32"/>
        </w:rPr>
      </w:pPr>
    </w:p>
    <w:sectPr w:rsidR="00AC7D79" w:rsidRPr="00AC7D79" w:rsidSect="00CB1A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Hebrew">
    <w:panose1 w:val="00000000000000000000"/>
    <w:charset w:val="B1"/>
    <w:family w:val="auto"/>
    <w:pitch w:val="variable"/>
    <w:sig w:usb0="80000843" w:usb1="40000002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91EEF"/>
    <w:multiLevelType w:val="hybridMultilevel"/>
    <w:tmpl w:val="7370F5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535283"/>
    <w:multiLevelType w:val="multilevel"/>
    <w:tmpl w:val="61601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815509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41405827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35338899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153990145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943539372">
    <w:abstractNumId w:val="2"/>
  </w:num>
  <w:num w:numId="6" w16cid:durableId="1436829028">
    <w:abstractNumId w:val="2"/>
  </w:num>
  <w:num w:numId="7" w16cid:durableId="1251548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D79"/>
    <w:rsid w:val="0017426C"/>
    <w:rsid w:val="0052014A"/>
    <w:rsid w:val="008A6266"/>
    <w:rsid w:val="008C26C5"/>
    <w:rsid w:val="00AC7D79"/>
    <w:rsid w:val="00AF700B"/>
    <w:rsid w:val="00B102AF"/>
    <w:rsid w:val="00C27053"/>
    <w:rsid w:val="00CB1A53"/>
    <w:rsid w:val="00E762E3"/>
    <w:rsid w:val="00EC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D0B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266"/>
  </w:style>
  <w:style w:type="paragraph" w:styleId="Heading1">
    <w:name w:val="heading 1"/>
    <w:basedOn w:val="Normal"/>
    <w:next w:val="Normal"/>
    <w:link w:val="Heading1Char"/>
    <w:uiPriority w:val="9"/>
    <w:qFormat/>
    <w:rsid w:val="008A6266"/>
    <w:pPr>
      <w:pBdr>
        <w:bottom w:val="single" w:sz="12" w:space="1" w:color="CD8C06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CD8C06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6266"/>
    <w:pPr>
      <w:pBdr>
        <w:bottom w:val="single" w:sz="8" w:space="1" w:color="F8B323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CD8C06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6266"/>
    <w:pPr>
      <w:pBdr>
        <w:bottom w:val="single" w:sz="4" w:space="1" w:color="FAD17A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F8B323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6266"/>
    <w:pPr>
      <w:pBdr>
        <w:bottom w:val="single" w:sz="4" w:space="2" w:color="FCE0A6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F8B323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6266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F8B323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6266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F8B323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6266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46B2B5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6266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46B2B5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6266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46B2B5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266"/>
    <w:rPr>
      <w:rFonts w:asciiTheme="majorHAnsi" w:eastAsiaTheme="majorEastAsia" w:hAnsiTheme="majorHAnsi" w:cstheme="majorBidi"/>
      <w:b/>
      <w:bCs/>
      <w:color w:val="CD8C06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6266"/>
    <w:rPr>
      <w:rFonts w:asciiTheme="majorHAnsi" w:eastAsiaTheme="majorEastAsia" w:hAnsiTheme="majorHAnsi" w:cstheme="majorBidi"/>
      <w:color w:val="CD8C06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6266"/>
    <w:rPr>
      <w:rFonts w:asciiTheme="majorHAnsi" w:eastAsiaTheme="majorEastAsia" w:hAnsiTheme="majorHAnsi" w:cstheme="majorBidi"/>
      <w:color w:val="F8B323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6266"/>
    <w:rPr>
      <w:rFonts w:asciiTheme="majorHAnsi" w:eastAsiaTheme="majorEastAsia" w:hAnsiTheme="majorHAnsi" w:cstheme="majorBidi"/>
      <w:i/>
      <w:iCs/>
      <w:color w:val="F8B323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6266"/>
    <w:rPr>
      <w:rFonts w:asciiTheme="majorHAnsi" w:eastAsiaTheme="majorEastAsia" w:hAnsiTheme="majorHAnsi" w:cstheme="majorBidi"/>
      <w:color w:val="F8B323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6266"/>
    <w:rPr>
      <w:rFonts w:asciiTheme="majorHAnsi" w:eastAsiaTheme="majorEastAsia" w:hAnsiTheme="majorHAnsi" w:cstheme="majorBidi"/>
      <w:i/>
      <w:iCs/>
      <w:color w:val="F8B323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6266"/>
    <w:rPr>
      <w:rFonts w:asciiTheme="majorHAnsi" w:eastAsiaTheme="majorEastAsia" w:hAnsiTheme="majorHAnsi" w:cstheme="majorBidi"/>
      <w:b/>
      <w:bCs/>
      <w:color w:val="46B2B5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6266"/>
    <w:rPr>
      <w:rFonts w:asciiTheme="majorHAnsi" w:eastAsiaTheme="majorEastAsia" w:hAnsiTheme="majorHAnsi" w:cstheme="majorBidi"/>
      <w:b/>
      <w:bCs/>
      <w:i/>
      <w:iCs/>
      <w:color w:val="46B2B5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6266"/>
    <w:rPr>
      <w:rFonts w:asciiTheme="majorHAnsi" w:eastAsiaTheme="majorEastAsia" w:hAnsiTheme="majorHAnsi" w:cstheme="majorBidi"/>
      <w:i/>
      <w:iCs/>
      <w:color w:val="46B2B5" w:themeColor="accent3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A6266"/>
    <w:pPr>
      <w:pBdr>
        <w:top w:val="single" w:sz="8" w:space="10" w:color="FBD891" w:themeColor="accent1" w:themeTint="7F"/>
        <w:bottom w:val="single" w:sz="24" w:space="15" w:color="46B2B5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885D04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8A6266"/>
    <w:rPr>
      <w:rFonts w:asciiTheme="majorHAnsi" w:eastAsiaTheme="majorEastAsia" w:hAnsiTheme="majorHAnsi" w:cstheme="majorBidi"/>
      <w:i/>
      <w:iCs/>
      <w:color w:val="885D04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6266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A6266"/>
    <w:rPr>
      <w:i/>
      <w:iCs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8A6266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8A6266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8A6266"/>
    <w:pPr>
      <w:ind w:left="720"/>
      <w:contextualSpacing/>
    </w:pPr>
  </w:style>
  <w:style w:type="character" w:styleId="IntenseEmphasis">
    <w:name w:val="Intense Emphasis"/>
    <w:uiPriority w:val="21"/>
    <w:qFormat/>
    <w:rsid w:val="008A6266"/>
    <w:rPr>
      <w:b/>
      <w:bCs/>
      <w:i/>
      <w:iCs/>
      <w:color w:val="F8B323" w:themeColor="accent1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6266"/>
    <w:pPr>
      <w:pBdr>
        <w:top w:val="single" w:sz="12" w:space="10" w:color="FCE0A6" w:themeColor="accent1" w:themeTint="66"/>
        <w:left w:val="single" w:sz="36" w:space="4" w:color="F8B323" w:themeColor="accent1"/>
        <w:bottom w:val="single" w:sz="24" w:space="10" w:color="46B2B5" w:themeColor="accent3"/>
        <w:right w:val="single" w:sz="36" w:space="4" w:color="F8B323" w:themeColor="accent1"/>
      </w:pBdr>
      <w:shd w:val="clear" w:color="auto" w:fill="F8B323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6266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F8B323" w:themeFill="accent1"/>
    </w:rPr>
  </w:style>
  <w:style w:type="character" w:styleId="IntenseReference">
    <w:name w:val="Intense Reference"/>
    <w:basedOn w:val="DefaultParagraphFont"/>
    <w:uiPriority w:val="32"/>
    <w:qFormat/>
    <w:rsid w:val="008A6266"/>
    <w:rPr>
      <w:b/>
      <w:bCs/>
      <w:color w:val="348587" w:themeColor="accent3" w:themeShade="BF"/>
      <w:u w:val="single" w:color="46B2B5" w:themeColor="accent3"/>
    </w:rPr>
  </w:style>
  <w:style w:type="paragraph" w:styleId="NormalWeb">
    <w:name w:val="Normal (Web)"/>
    <w:basedOn w:val="Normal"/>
    <w:uiPriority w:val="99"/>
    <w:semiHidden/>
    <w:unhideWhenUsed/>
    <w:rsid w:val="008A62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8A6266"/>
    <w:rPr>
      <w:b/>
      <w:b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A6266"/>
    <w:rPr>
      <w:b/>
      <w:bCs/>
      <w:sz w:val="18"/>
      <w:szCs w:val="18"/>
    </w:rPr>
  </w:style>
  <w:style w:type="character" w:styleId="Emphasis">
    <w:name w:val="Emphasis"/>
    <w:uiPriority w:val="20"/>
    <w:qFormat/>
    <w:rsid w:val="008A6266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8A6266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8A6266"/>
  </w:style>
  <w:style w:type="character" w:styleId="SubtleEmphasis">
    <w:name w:val="Subtle Emphasis"/>
    <w:uiPriority w:val="19"/>
    <w:qFormat/>
    <w:rsid w:val="008A6266"/>
    <w:rPr>
      <w:i/>
      <w:iCs/>
      <w:color w:val="5A5A5A" w:themeColor="text1" w:themeTint="A5"/>
    </w:rPr>
  </w:style>
  <w:style w:type="character" w:styleId="SubtleReference">
    <w:name w:val="Subtle Reference"/>
    <w:uiPriority w:val="31"/>
    <w:qFormat/>
    <w:rsid w:val="008A6266"/>
    <w:rPr>
      <w:color w:val="auto"/>
      <w:u w:val="single" w:color="46B2B5" w:themeColor="accent3"/>
    </w:rPr>
  </w:style>
  <w:style w:type="character" w:styleId="BookTitle">
    <w:name w:val="Book Title"/>
    <w:basedOn w:val="DefaultParagraphFont"/>
    <w:uiPriority w:val="33"/>
    <w:qFormat/>
    <w:rsid w:val="008A6266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A6266"/>
    <w:pPr>
      <w:outlineLvl w:val="9"/>
    </w:pPr>
  </w:style>
  <w:style w:type="paragraph" w:customStyle="1" w:styleId="PersonalName">
    <w:name w:val="Personal Name"/>
    <w:basedOn w:val="Title"/>
    <w:rsid w:val="008A6266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Badge">
  <a:themeElements>
    <a:clrScheme name="Badge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Badge">
      <a:majorFont>
        <a:latin typeface="Impact" panose="020B0806030902050204"/>
        <a:ea typeface=""/>
        <a:cs typeface=""/>
      </a:majorFont>
      <a:minorFont>
        <a:latin typeface="Gill Sans MT" panose="020B0502020104020203"/>
        <a:ea typeface=""/>
        <a:cs typeface=""/>
      </a:minorFont>
    </a:fontScheme>
    <a:fmtScheme name="Badg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12700" cap="flat" cmpd="sng" algn="in">
          <a:solidFill>
            <a:schemeClr val="phClr"/>
          </a:solidFill>
          <a:prstDash val="solid"/>
        </a:ln>
        <a:ln w="5080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5400" dir="5400000" algn="ctr" rotWithShape="0">
              <a:srgbClr val="000000">
                <a:alpha val="2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Price list and Decision &amp; Iteration log.dotx</Template>
  <TotalTime>1</TotalTime>
  <Pages>2</Pages>
  <Words>372</Words>
  <Characters>1716</Characters>
  <Application>Microsoft Office Word</Application>
  <DocSecurity>0</DocSecurity>
  <Lines>81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Phillips</dc:creator>
  <cp:keywords/>
  <dc:description/>
  <cp:lastModifiedBy>Nicky Phillips</cp:lastModifiedBy>
  <cp:revision>2</cp:revision>
  <dcterms:created xsi:type="dcterms:W3CDTF">2026-10-19T14:02:00Z</dcterms:created>
  <dcterms:modified xsi:type="dcterms:W3CDTF">2026-10-19T14:02:00Z</dcterms:modified>
</cp:coreProperties>
</file>