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736848157"/>
        <w:docPartObj>
          <w:docPartGallery w:val="Cover Pages"/>
          <w:docPartUnique/>
        </w:docPartObj>
      </w:sdtPr>
      <w:sdtContent>
        <w:p w14:paraId="02363651" w14:textId="77777777" w:rsidR="001A2FE7" w:rsidRDefault="001A2FE7" w:rsidP="005A1CB8">
          <w:pPr>
            <w:spacing w:after="0" w:line="240" w:lineRule="auto"/>
          </w:pPr>
        </w:p>
        <w:tbl>
          <w:tblPr>
            <w:tblpPr w:leftFromText="187" w:rightFromText="187" w:horzAnchor="margin" w:tblpXSpec="right" w:tblpYSpec="top"/>
            <w:tblW w:w="2000" w:type="pct"/>
            <w:tblBorders>
              <w:top w:val="single" w:sz="36" w:space="0" w:color="A5A5A5" w:themeColor="accent3"/>
              <w:bottom w:val="single" w:sz="36" w:space="0" w:color="A5A5A5" w:themeColor="accent3"/>
              <w:insideH w:val="single" w:sz="36" w:space="0" w:color="A5A5A5" w:themeColor="accent3"/>
            </w:tblBorders>
            <w:tblCellMar>
              <w:top w:w="360" w:type="dxa"/>
              <w:left w:w="115" w:type="dxa"/>
              <w:bottom w:w="360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3610"/>
          </w:tblGrid>
          <w:tr w:rsidR="001A2FE7" w14:paraId="313C1E83" w14:textId="77777777">
            <w:sdt>
              <w:sdtPr>
                <w:rPr>
                  <w:rFonts w:asciiTheme="majorHAnsi" w:eastAsiaTheme="majorEastAsia" w:hAnsiTheme="majorHAnsi" w:cstheme="majorBidi"/>
                  <w:sz w:val="72"/>
                  <w:szCs w:val="72"/>
                </w:rPr>
                <w:alias w:val="Title"/>
                <w:id w:val="13553149"/>
                <w:placeholder>
                  <w:docPart w:val="2EA87128528948FDAF7EC6B8946F444C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0" w:type="auto"/>
                  </w:tcPr>
                  <w:p w14:paraId="74CE811D" w14:textId="51808F70" w:rsidR="001A2FE7" w:rsidRDefault="00F35444" w:rsidP="005A1CB8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72"/>
                        <w:szCs w:val="7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72"/>
                        <w:szCs w:val="72"/>
                      </w:rPr>
                      <w:t>AI and Machine Learning ACCA6011</w:t>
                    </w:r>
                  </w:p>
                </w:tc>
              </w:sdtContent>
            </w:sdt>
          </w:tr>
          <w:tr w:rsidR="001A2FE7" w14:paraId="34F88576" w14:textId="77777777">
            <w:sdt>
              <w:sdtPr>
                <w:rPr>
                  <w:rFonts w:ascii="Times New Roman" w:eastAsia="Times New Roman" w:hAnsi="Times New Roman" w:cs="Times New Roman"/>
                  <w:b/>
                  <w:bCs/>
                  <w:sz w:val="27"/>
                  <w:szCs w:val="27"/>
                  <w:lang w:eastAsia="en-GB"/>
                </w:rPr>
                <w:alias w:val="Subtitle"/>
                <w:id w:val="1355315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0" w:type="auto"/>
                  </w:tcPr>
                  <w:p w14:paraId="6A6B646C" w14:textId="3787341F" w:rsidR="001A2FE7" w:rsidRDefault="00F35444" w:rsidP="005A1CB8">
                    <w:pPr>
                      <w:pStyle w:val="NoSpacing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7"/>
                        <w:szCs w:val="27"/>
                        <w:lang w:eastAsia="en-GB"/>
                      </w:rPr>
                      <w:t>Gordon Dickers</w:t>
                    </w:r>
                  </w:p>
                </w:tc>
              </w:sdtContent>
            </w:sdt>
          </w:tr>
          <w:tr w:rsidR="001A2FE7" w14:paraId="47FA9ADC" w14:textId="77777777">
            <w:sdt>
              <w:sdtPr>
                <w:rPr>
                  <w:sz w:val="28"/>
                  <w:szCs w:val="28"/>
                </w:rPr>
                <w:alias w:val="Author"/>
                <w:id w:val="13553158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0" w:type="auto"/>
                  </w:tcPr>
                  <w:p w14:paraId="3D24CDDE" w14:textId="77777777" w:rsidR="001A2FE7" w:rsidRDefault="00F35444" w:rsidP="005A1CB8">
                    <w:pPr>
                      <w:pStyle w:val="NoSpacing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Richard Davies</w:t>
                    </w:r>
                  </w:p>
                </w:tc>
              </w:sdtContent>
            </w:sdt>
          </w:tr>
        </w:tbl>
        <w:p w14:paraId="7413C242" w14:textId="77777777" w:rsidR="001A2FE7" w:rsidRDefault="001A2FE7" w:rsidP="005A1CB8">
          <w:pPr>
            <w:spacing w:after="0" w:line="240" w:lineRule="auto"/>
          </w:pPr>
        </w:p>
        <w:p w14:paraId="35106419" w14:textId="77777777" w:rsidR="001A2FE7" w:rsidRDefault="001A2FE7" w:rsidP="005A1CB8">
          <w:pPr>
            <w:spacing w:after="0" w:line="240" w:lineRule="auto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1736848173"/>
        <w:docPartObj>
          <w:docPartGallery w:val="Table of Contents"/>
          <w:docPartUnique/>
        </w:docPartObj>
      </w:sdtPr>
      <w:sdtContent>
        <w:p w14:paraId="50DCF251" w14:textId="77777777" w:rsidR="001A2FE7" w:rsidRDefault="001A2FE7" w:rsidP="005A1CB8">
          <w:pPr>
            <w:pStyle w:val="TOCHeading"/>
            <w:spacing w:after="240" w:line="240" w:lineRule="auto"/>
          </w:pPr>
          <w:r>
            <w:t>Contents</w:t>
          </w:r>
        </w:p>
        <w:p w14:paraId="27D52EE5" w14:textId="59E6A332" w:rsidR="001C7BAF" w:rsidRDefault="00DB251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 w:rsidR="001A2FE7">
            <w:instrText xml:space="preserve"> TOC \o "1-3" \h \z \u </w:instrText>
          </w:r>
          <w:r>
            <w:fldChar w:fldCharType="separate"/>
          </w:r>
          <w:hyperlink w:anchor="_Toc34062538" w:history="1">
            <w:r w:rsidR="001C7BAF" w:rsidRPr="000A26E3">
              <w:rPr>
                <w:rStyle w:val="Hyperlink"/>
                <w:noProof/>
              </w:rPr>
              <w:t>1– Introduction</w:t>
            </w:r>
            <w:r w:rsidR="001C7BAF">
              <w:rPr>
                <w:noProof/>
                <w:webHidden/>
              </w:rPr>
              <w:tab/>
            </w:r>
            <w:r w:rsidR="001C7BAF">
              <w:rPr>
                <w:noProof/>
                <w:webHidden/>
              </w:rPr>
              <w:fldChar w:fldCharType="begin"/>
            </w:r>
            <w:r w:rsidR="001C7BAF">
              <w:rPr>
                <w:noProof/>
                <w:webHidden/>
              </w:rPr>
              <w:instrText xml:space="preserve"> PAGEREF _Toc34062538 \h </w:instrText>
            </w:r>
            <w:r w:rsidR="001C7BAF">
              <w:rPr>
                <w:noProof/>
                <w:webHidden/>
              </w:rPr>
            </w:r>
            <w:r w:rsidR="001C7BAF">
              <w:rPr>
                <w:noProof/>
                <w:webHidden/>
              </w:rPr>
              <w:fldChar w:fldCharType="separate"/>
            </w:r>
            <w:r w:rsidR="001C7BAF">
              <w:rPr>
                <w:noProof/>
                <w:webHidden/>
              </w:rPr>
              <w:t>3</w:t>
            </w:r>
            <w:r w:rsidR="001C7BAF">
              <w:rPr>
                <w:noProof/>
                <w:webHidden/>
              </w:rPr>
              <w:fldChar w:fldCharType="end"/>
            </w:r>
          </w:hyperlink>
        </w:p>
        <w:p w14:paraId="3874D1D2" w14:textId="7605E904" w:rsidR="001C7BAF" w:rsidRDefault="001C7B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39" w:history="1">
            <w:r w:rsidRPr="000A26E3">
              <w:rPr>
                <w:rStyle w:val="Hyperlink"/>
                <w:noProof/>
              </w:rPr>
              <w:t>2 – Program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23BD4" w14:textId="69AE5517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0" w:history="1">
            <w:r w:rsidRPr="000A26E3">
              <w:rPr>
                <w:rStyle w:val="Hyperlink"/>
                <w:noProof/>
              </w:rPr>
              <w:t>2.1 – Main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E2C5B" w14:textId="327084B7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1" w:history="1">
            <w:r w:rsidRPr="000A26E3">
              <w:rPr>
                <w:rStyle w:val="Hyperlink"/>
                <w:noProof/>
              </w:rPr>
              <w:t>2.2 –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847BE" w14:textId="27CBF641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2" w:history="1">
            <w:r w:rsidRPr="000A26E3">
              <w:rPr>
                <w:rStyle w:val="Hyperlink"/>
                <w:noProof/>
              </w:rPr>
              <w:t>2.2 – 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53610" w14:textId="79473D40" w:rsidR="001C7BAF" w:rsidRDefault="001C7B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3" w:history="1">
            <w:r w:rsidRPr="000A26E3">
              <w:rPr>
                <w:rStyle w:val="Hyperlink"/>
                <w:noProof/>
              </w:rPr>
              <w:t>3 – Algorithms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7EF55" w14:textId="6A922D06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4" w:history="1">
            <w:r w:rsidRPr="000A26E3">
              <w:rPr>
                <w:rStyle w:val="Hyperlink"/>
                <w:noProof/>
              </w:rPr>
              <w:t>3.1 – Depth First 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582D1" w14:textId="5EF7C0C1" w:rsidR="001C7BAF" w:rsidRDefault="001C7BA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5" w:history="1">
            <w:r w:rsidRPr="000A26E3">
              <w:rPr>
                <w:rStyle w:val="Hyperlink"/>
                <w:noProof/>
              </w:rPr>
              <w:t>3.1.1 – DFS Pseudo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87E31" w14:textId="363513BA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6" w:history="1">
            <w:r w:rsidRPr="000A26E3">
              <w:rPr>
                <w:rStyle w:val="Hyperlink"/>
                <w:noProof/>
              </w:rPr>
              <w:t>3.2 – Hill Climbing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DF7B8" w14:textId="0B142101" w:rsidR="001C7BAF" w:rsidRDefault="001C7BA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7" w:history="1">
            <w:r w:rsidRPr="000A26E3">
              <w:rPr>
                <w:rStyle w:val="Hyperlink"/>
                <w:noProof/>
              </w:rPr>
              <w:t>3.2.1 – Hill Climbing Pseudo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5001E" w14:textId="3C56741F" w:rsidR="001C7BAF" w:rsidRDefault="001C7B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8" w:history="1">
            <w:r w:rsidRPr="000A26E3">
              <w:rPr>
                <w:rStyle w:val="Hyperlink"/>
                <w:noProof/>
              </w:rPr>
              <w:t>4 – 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27A87" w14:textId="154E5D9C" w:rsidR="001C7BAF" w:rsidRDefault="001C7B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49" w:history="1">
            <w:r w:rsidRPr="000A26E3">
              <w:rPr>
                <w:rStyle w:val="Hyperlink"/>
                <w:noProof/>
              </w:rPr>
              <w:t>4.1 - Main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38228" w14:textId="37166E68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0" w:history="1">
            <w:r w:rsidRPr="000A26E3">
              <w:rPr>
                <w:rStyle w:val="Hyperlink"/>
                <w:noProof/>
              </w:rPr>
              <w:t>4.1.1– Quit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650EB3" w14:textId="64626BB9" w:rsidR="001C7BAF" w:rsidRDefault="001C7BAF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1" w:history="1">
            <w:r w:rsidRPr="000A26E3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-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1BE86" w14:textId="652AE9CF" w:rsidR="001C7BAF" w:rsidRDefault="001C7BAF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2" w:history="1">
            <w:r w:rsidRPr="000A26E3">
              <w:rPr>
                <w:rStyle w:val="Hyperlink"/>
                <w:noProof/>
              </w:rPr>
              <w:t>4.2.1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- Automatic 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6D7D3" w14:textId="4E4CD154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3" w:history="1">
            <w:r w:rsidRPr="000A26E3">
              <w:rPr>
                <w:rStyle w:val="Hyperlink"/>
                <w:noProof/>
              </w:rPr>
              <w:t>4.2.2- Pause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27585" w14:textId="35059451" w:rsidR="001C7BAF" w:rsidRDefault="001C7BA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4" w:history="1">
            <w:r w:rsidRPr="000A26E3">
              <w:rPr>
                <w:rStyle w:val="Hyperlink"/>
                <w:noProof/>
              </w:rPr>
              <w:t>4.2.2.1 – Continue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D34E2D" w14:textId="7DE176B5" w:rsidR="001C7BAF" w:rsidRDefault="001C7BA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5" w:history="1">
            <w:r w:rsidRPr="000A26E3">
              <w:rPr>
                <w:rStyle w:val="Hyperlink"/>
                <w:noProof/>
              </w:rPr>
              <w:t>4.2.2.2 – Quit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6AEC89" w14:textId="647340E2" w:rsidR="001C7BAF" w:rsidRDefault="001C7BA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6" w:history="1">
            <w:r w:rsidRPr="000A26E3">
              <w:rPr>
                <w:rStyle w:val="Hyperlink"/>
                <w:noProof/>
              </w:rPr>
              <w:t>4.2.2.3– Restart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13BF5" w14:textId="474FCF1A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7" w:history="1">
            <w:r w:rsidRPr="000A26E3">
              <w:rPr>
                <w:rStyle w:val="Hyperlink"/>
                <w:noProof/>
              </w:rPr>
              <w:t>4.2.3- Search for object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5E6F7" w14:textId="73B77FC6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8" w:history="1">
            <w:r w:rsidRPr="000A26E3">
              <w:rPr>
                <w:rStyle w:val="Hyperlink"/>
                <w:noProof/>
              </w:rPr>
              <w:t>4.2.4 - Change the maze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5A7E13" w14:textId="3025C165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59" w:history="1">
            <w:r w:rsidRPr="000A26E3">
              <w:rPr>
                <w:rStyle w:val="Hyperlink"/>
                <w:noProof/>
              </w:rPr>
              <w:t>4.2.5– Quit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391C5" w14:textId="09223EF7" w:rsidR="001C7BAF" w:rsidRDefault="001C7B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0" w:history="1">
            <w:r w:rsidRPr="000A26E3">
              <w:rPr>
                <w:rStyle w:val="Hyperlink"/>
                <w:noProof/>
              </w:rPr>
              <w:t>4.3- 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BF781" w14:textId="085D6F7F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1" w:history="1">
            <w:r w:rsidRPr="000A26E3">
              <w:rPr>
                <w:rStyle w:val="Hyperlink"/>
                <w:noProof/>
              </w:rPr>
              <w:t>4.3.1- Automatically Solve Assignment Tiles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F2C78A" w14:textId="7AF3D64A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2" w:history="1">
            <w:r w:rsidRPr="000A26E3">
              <w:rPr>
                <w:rStyle w:val="Hyperlink"/>
                <w:noProof/>
              </w:rPr>
              <w:t>4.3.2- Solve Assignment Tiles for Yourself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DDAB08" w14:textId="309B7F35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3" w:history="1">
            <w:r w:rsidRPr="000A26E3">
              <w:rPr>
                <w:rStyle w:val="Hyperlink"/>
                <w:noProof/>
              </w:rPr>
              <w:t>4.3.3- Automatically Solve Randomised Tiles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7510F" w14:textId="67EF22F3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4" w:history="1">
            <w:r w:rsidRPr="000A26E3">
              <w:rPr>
                <w:rStyle w:val="Hyperlink"/>
                <w:noProof/>
              </w:rPr>
              <w:t>4.3.4- Solve Randomised Tiles for Yourself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ED8FBA" w14:textId="3BBE341E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5" w:history="1">
            <w:r w:rsidRPr="000A26E3">
              <w:rPr>
                <w:rStyle w:val="Hyperlink"/>
                <w:noProof/>
              </w:rPr>
              <w:t>4.3.5– Quit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AFC642" w14:textId="6D5C4CBB" w:rsidR="001C7BAF" w:rsidRDefault="001C7BA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6" w:history="1">
            <w:r w:rsidRPr="000A26E3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Test Schedule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5BD33" w14:textId="2AFAC14A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7" w:history="1">
            <w:r w:rsidRPr="000A26E3">
              <w:rPr>
                <w:rStyle w:val="Hyperlink"/>
                <w:noProof/>
              </w:rPr>
              <w:t>5.1 – Main Menu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824AB" w14:textId="1833B4B9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8" w:history="1">
            <w:r w:rsidRPr="000A26E3">
              <w:rPr>
                <w:rStyle w:val="Hyperlink"/>
                <w:noProof/>
              </w:rPr>
              <w:t>5.2 – Task 1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3977B" w14:textId="77EEE33B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69" w:history="1">
            <w:r w:rsidRPr="000A26E3">
              <w:rPr>
                <w:rStyle w:val="Hyperlink"/>
                <w:noProof/>
              </w:rPr>
              <w:t>5.3 – Task 2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C6F79E" w14:textId="3E710980" w:rsidR="001C7BAF" w:rsidRDefault="001C7BA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0" w:history="1">
            <w:r w:rsidRPr="000A26E3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Program Listing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62924" w14:textId="6C743629" w:rsidR="001C7BAF" w:rsidRDefault="001C7B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1" w:history="1">
            <w:r w:rsidRPr="000A26E3">
              <w:rPr>
                <w:rStyle w:val="Hyperlink"/>
                <w:noProof/>
              </w:rPr>
              <w:t>6.1 – Source.cpp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34FB27" w14:textId="5A42DD66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2" w:history="1">
            <w:r w:rsidRPr="000A26E3">
              <w:rPr>
                <w:rStyle w:val="Hyperlink"/>
                <w:noProof/>
              </w:rPr>
              <w:t>6.2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Headers.h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940665" w14:textId="14087077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3" w:history="1">
            <w:r w:rsidRPr="000A26E3">
              <w:rPr>
                <w:rStyle w:val="Hyperlink"/>
                <w:noProof/>
              </w:rPr>
              <w:t>6.3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MazeFunctions.h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63B04" w14:textId="7BC6C547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4" w:history="1">
            <w:r w:rsidRPr="000A26E3">
              <w:rPr>
                <w:rStyle w:val="Hyperlink"/>
                <w:noProof/>
              </w:rPr>
              <w:t>6.4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cMazeClass.cpp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2D8A1" w14:textId="160A2F8E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5" w:history="1">
            <w:r w:rsidRPr="000A26E3">
              <w:rPr>
                <w:rStyle w:val="Hyperlink"/>
                <w:noProof/>
              </w:rPr>
              <w:t>6.5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cMazeClass.h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CD599A" w14:textId="5DCDE4C1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6" w:history="1">
            <w:r w:rsidRPr="000A26E3">
              <w:rPr>
                <w:rStyle w:val="Hyperlink"/>
                <w:noProof/>
              </w:rPr>
              <w:t>6.6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8TileFunctions.h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33CDD" w14:textId="2160CA6D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7" w:history="1">
            <w:r w:rsidRPr="000A26E3">
              <w:rPr>
                <w:rStyle w:val="Hyperlink"/>
                <w:noProof/>
              </w:rPr>
              <w:t>6.7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cTileMaze.cpp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2D4E9" w14:textId="47E7527D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8" w:history="1">
            <w:r w:rsidRPr="000A26E3">
              <w:rPr>
                <w:rStyle w:val="Hyperlink"/>
                <w:noProof/>
              </w:rPr>
              <w:t>6.8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cTileMaze.h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EB454" w14:textId="6538BE00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79" w:history="1">
            <w:r w:rsidRPr="000A26E3">
              <w:rPr>
                <w:rStyle w:val="Hyperlink"/>
                <w:noProof/>
              </w:rPr>
              <w:t>6.9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cFileInput.cpp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8D182" w14:textId="56329809" w:rsidR="001C7BAF" w:rsidRDefault="001C7BAF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80" w:history="1">
            <w:r w:rsidRPr="000A26E3">
              <w:rPr>
                <w:rStyle w:val="Hyperlink"/>
                <w:noProof/>
              </w:rPr>
              <w:t>6.10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A26E3">
              <w:rPr>
                <w:rStyle w:val="Hyperlink"/>
                <w:noProof/>
              </w:rPr>
              <w:t>– cFileInput.h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A3DA5" w14:textId="7F3662C1" w:rsidR="001C7BAF" w:rsidRDefault="001C7B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62581" w:history="1">
            <w:r w:rsidRPr="000A26E3">
              <w:rPr>
                <w:rStyle w:val="Hyperlink"/>
                <w:noProof/>
              </w:rPr>
              <w:t>7 - 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_Toc34062581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5133B" w14:textId="7AABBF79" w:rsidR="001A2FE7" w:rsidRDefault="00DB2518" w:rsidP="005A1CB8">
          <w:pPr>
            <w:spacing w:after="0" w:line="240" w:lineRule="auto"/>
          </w:pPr>
          <w:r>
            <w:fldChar w:fldCharType="end"/>
          </w:r>
        </w:p>
      </w:sdtContent>
    </w:sdt>
    <w:p w14:paraId="59BC6B8A" w14:textId="77777777" w:rsidR="005A1CB8" w:rsidRDefault="005A1CB8" w:rsidP="005A1CB8"/>
    <w:p w14:paraId="2C766E2B" w14:textId="77777777" w:rsidR="005A1CB8" w:rsidRDefault="005A1CB8" w:rsidP="005A1CB8"/>
    <w:p w14:paraId="566D23B6" w14:textId="77777777" w:rsidR="000822F3" w:rsidRDefault="000822F3" w:rsidP="005A1CB8">
      <w:pPr>
        <w:pStyle w:val="Heading1"/>
        <w:spacing w:before="0" w:line="240" w:lineRule="auto"/>
      </w:pPr>
    </w:p>
    <w:p w14:paraId="343C8BBC" w14:textId="77777777" w:rsidR="001C7BAF" w:rsidRDefault="001C7BAF">
      <w:p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bookmarkStart w:id="0" w:name="_Toc34045825"/>
      <w:r>
        <w:br w:type="page"/>
      </w:r>
      <w:bookmarkStart w:id="1" w:name="_GoBack"/>
      <w:bookmarkEnd w:id="1"/>
    </w:p>
    <w:p w14:paraId="7CC8D9ED" w14:textId="6D6AC60B" w:rsidR="001A2FE7" w:rsidRPr="00401F82" w:rsidRDefault="00F35444" w:rsidP="00401F82">
      <w:pPr>
        <w:pStyle w:val="Heading1"/>
      </w:pPr>
      <w:bookmarkStart w:id="2" w:name="_Toc34062538"/>
      <w:r>
        <w:lastRenderedPageBreak/>
        <w:t>1</w:t>
      </w:r>
      <w:r w:rsidR="001A2FE7">
        <w:t>– Introduction</w:t>
      </w:r>
      <w:bookmarkEnd w:id="0"/>
      <w:bookmarkEnd w:id="2"/>
    </w:p>
    <w:p w14:paraId="65C00E32" w14:textId="1D7FE716" w:rsidR="009517F3" w:rsidRDefault="009517F3">
      <w:r>
        <w:t xml:space="preserve"> This report will show how the program is laid out using flowcharts, it will than explain the two algorithms used Depth First Search and Heuristic Hill Climbing.</w:t>
      </w:r>
    </w:p>
    <w:p w14:paraId="12266FFE" w14:textId="77777777" w:rsidR="009517F3" w:rsidRDefault="009517F3">
      <w:r>
        <w:t>A user guide on how to use the program will follow and then the report will show the test schedule of the program.</w:t>
      </w:r>
    </w:p>
    <w:p w14:paraId="349E4C74" w14:textId="56789A14" w:rsidR="00F35444" w:rsidRDefault="009517F3">
      <w:p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r>
        <w:t>Full code listings will be at the end or the report before the bibliography.</w:t>
      </w:r>
      <w:r w:rsidR="00F35444">
        <w:br w:type="page"/>
      </w:r>
    </w:p>
    <w:p w14:paraId="405D5268" w14:textId="5515A8DE" w:rsidR="009842E5" w:rsidRDefault="005C7D7B" w:rsidP="009842E5">
      <w:pPr>
        <w:pStyle w:val="Heading1"/>
      </w:pPr>
      <w:bookmarkStart w:id="3" w:name="_Toc34045826"/>
      <w:bookmarkStart w:id="4" w:name="_Toc34062539"/>
      <w:r>
        <w:lastRenderedPageBreak/>
        <w:t>2</w:t>
      </w:r>
      <w:r w:rsidR="009842E5">
        <w:t xml:space="preserve"> </w:t>
      </w:r>
      <w:r w:rsidR="00A50183">
        <w:t>–</w:t>
      </w:r>
      <w:r w:rsidR="009842E5">
        <w:t xml:space="preserve"> </w:t>
      </w:r>
      <w:r w:rsidR="00F35444">
        <w:t>Program Structure</w:t>
      </w:r>
      <w:bookmarkEnd w:id="3"/>
      <w:bookmarkEnd w:id="4"/>
    </w:p>
    <w:p w14:paraId="3AFC34E0" w14:textId="1302E287" w:rsidR="00C048E4" w:rsidRDefault="00C048E4" w:rsidP="00C048E4">
      <w:r>
        <w:t>For display purposes the program can easily be split into three flow charts.</w:t>
      </w:r>
    </w:p>
    <w:p w14:paraId="70B91CBF" w14:textId="224CC64E" w:rsidR="00C048E4" w:rsidRDefault="00C048E4" w:rsidP="00C048E4">
      <w:pPr>
        <w:pStyle w:val="Heading2"/>
      </w:pPr>
      <w:bookmarkStart w:id="5" w:name="_Toc34045827"/>
      <w:bookmarkStart w:id="6" w:name="_Toc34062540"/>
      <w:r>
        <w:t>2.1 – Main Menu</w:t>
      </w:r>
      <w:bookmarkEnd w:id="5"/>
      <w:bookmarkEnd w:id="6"/>
    </w:p>
    <w:p w14:paraId="2F413D85" w14:textId="77777777" w:rsidR="00C048E4" w:rsidRDefault="00C048E4" w:rsidP="00C048E4">
      <w:pPr>
        <w:keepNext/>
      </w:pPr>
      <w:r>
        <w:rPr>
          <w:noProof/>
        </w:rPr>
        <w:drawing>
          <wp:inline distT="0" distB="0" distL="0" distR="0" wp14:anchorId="397DAE1C" wp14:editId="0072316B">
            <wp:extent cx="6040937" cy="512233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151" cy="513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2E8E2" w14:textId="377C5001" w:rsidR="00C048E4" w:rsidRDefault="00C048E4" w:rsidP="00C048E4">
      <w:pPr>
        <w:pStyle w:val="Caption"/>
      </w:pPr>
      <w:r>
        <w:t xml:space="preserve">Figure </w:t>
      </w:r>
      <w:fldSimple w:instr=" SEQ Figure \* ARABIC ">
        <w:r w:rsidR="006C775F">
          <w:rPr>
            <w:noProof/>
          </w:rPr>
          <w:t>1</w:t>
        </w:r>
      </w:fldSimple>
      <w:r>
        <w:t xml:space="preserve"> - Flowchart of Main Program Menu</w:t>
      </w:r>
    </w:p>
    <w:p w14:paraId="032ADE39" w14:textId="3BC8C8B3" w:rsidR="00AD5621" w:rsidRDefault="00C048E4" w:rsidP="00C048E4">
      <w:r>
        <w:t>This flowchart depicts the flow of the main menu of the program, which gives the user three choices</w:t>
      </w:r>
    </w:p>
    <w:p w14:paraId="5F371D9B" w14:textId="4923ED4D" w:rsidR="00AD5621" w:rsidRDefault="00AD5621" w:rsidP="00AD5621">
      <w:pPr>
        <w:pStyle w:val="ListParagraph"/>
        <w:numPr>
          <w:ilvl w:val="0"/>
          <w:numId w:val="14"/>
        </w:numPr>
      </w:pPr>
      <w:r>
        <w:t>S</w:t>
      </w:r>
      <w:r w:rsidR="00C048E4">
        <w:t xml:space="preserve">tart </w:t>
      </w:r>
      <w:r>
        <w:t>T</w:t>
      </w:r>
      <w:r w:rsidR="00C048E4">
        <w:t>ask 1</w:t>
      </w:r>
      <w:r>
        <w:t xml:space="preserve"> – this option opens </w:t>
      </w:r>
      <w:r w:rsidR="00A65FE6">
        <w:t>T</w:t>
      </w:r>
      <w:r>
        <w:t xml:space="preserve">ask 1 </w:t>
      </w:r>
      <w:r w:rsidR="00A65FE6">
        <w:t>section of the program.</w:t>
      </w:r>
      <w:r w:rsidR="00C048E4">
        <w:t xml:space="preserve"> </w:t>
      </w:r>
    </w:p>
    <w:p w14:paraId="6BCB3ED2" w14:textId="4BDA63A8" w:rsidR="00AD5621" w:rsidRDefault="00AD5621" w:rsidP="00AD5621">
      <w:pPr>
        <w:pStyle w:val="ListParagraph"/>
        <w:numPr>
          <w:ilvl w:val="0"/>
          <w:numId w:val="14"/>
        </w:numPr>
      </w:pPr>
      <w:r>
        <w:t>S</w:t>
      </w:r>
      <w:r w:rsidR="00C048E4">
        <w:t xml:space="preserve">tart </w:t>
      </w:r>
      <w:r>
        <w:t>T</w:t>
      </w:r>
      <w:r w:rsidR="00C048E4">
        <w:t>ask 2</w:t>
      </w:r>
      <w:r>
        <w:t xml:space="preserve"> </w:t>
      </w:r>
      <w:r w:rsidR="00A65FE6">
        <w:t>– this option opens Task 2 section of the program.</w:t>
      </w:r>
    </w:p>
    <w:p w14:paraId="701B970F" w14:textId="7DBB940E" w:rsidR="00C048E4" w:rsidRDefault="00A65FE6" w:rsidP="00AD5621">
      <w:pPr>
        <w:pStyle w:val="ListParagraph"/>
        <w:numPr>
          <w:ilvl w:val="0"/>
          <w:numId w:val="14"/>
        </w:numPr>
      </w:pPr>
      <w:r>
        <w:t>Q</w:t>
      </w:r>
      <w:r w:rsidR="00C048E4">
        <w:t>uit</w:t>
      </w:r>
      <w:r>
        <w:t xml:space="preserve"> – this option closes the program.</w:t>
      </w:r>
      <w:r w:rsidR="00C048E4">
        <w:t xml:space="preserve"> </w:t>
      </w:r>
    </w:p>
    <w:p w14:paraId="71B1F133" w14:textId="77777777" w:rsidR="00AD5621" w:rsidRDefault="00AD5621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539C19E9" w14:textId="37DE9975" w:rsidR="00AD5621" w:rsidRDefault="00AD5621" w:rsidP="00AD5621">
      <w:pPr>
        <w:pStyle w:val="Heading2"/>
      </w:pPr>
      <w:bookmarkStart w:id="7" w:name="_Toc34045828"/>
      <w:bookmarkStart w:id="8" w:name="_Toc34062541"/>
      <w:r>
        <w:lastRenderedPageBreak/>
        <w:t>2.2 – Task 1</w:t>
      </w:r>
      <w:bookmarkEnd w:id="7"/>
      <w:bookmarkEnd w:id="8"/>
    </w:p>
    <w:p w14:paraId="5D1D04FA" w14:textId="77777777" w:rsidR="00AD5621" w:rsidRDefault="00AD5621" w:rsidP="00AD5621">
      <w:pPr>
        <w:keepNext/>
      </w:pPr>
      <w:r>
        <w:rPr>
          <w:noProof/>
        </w:rPr>
        <w:drawing>
          <wp:inline distT="0" distB="0" distL="0" distR="0" wp14:anchorId="1F29DAD4" wp14:editId="70BECECC">
            <wp:extent cx="5949344" cy="40047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169" cy="4009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45A33" w14:textId="0B82AE3E" w:rsidR="00AD5621" w:rsidRDefault="00AD5621" w:rsidP="00AD5621">
      <w:pPr>
        <w:pStyle w:val="Caption"/>
      </w:pPr>
      <w:r>
        <w:t xml:space="preserve">Figure </w:t>
      </w:r>
      <w:fldSimple w:instr=" SEQ Figure \* ARABIC ">
        <w:r w:rsidR="006C775F">
          <w:rPr>
            <w:noProof/>
          </w:rPr>
          <w:t>2</w:t>
        </w:r>
      </w:fldSimple>
      <w:r>
        <w:t xml:space="preserve"> - Flowchart of Task 1</w:t>
      </w:r>
    </w:p>
    <w:p w14:paraId="7A995955" w14:textId="77777777" w:rsidR="00A65FE6" w:rsidRDefault="00AD5621" w:rsidP="00AD5621">
      <w:r>
        <w:t>Starting Task 1 loads the task 1 menu which gives the user four choices</w:t>
      </w:r>
      <w:r w:rsidR="00A65FE6">
        <w:t xml:space="preserve"> – </w:t>
      </w:r>
    </w:p>
    <w:p w14:paraId="26D0D8A3" w14:textId="7DFEE9E3" w:rsidR="00A65FE6" w:rsidRDefault="00A65FE6" w:rsidP="00A65FE6">
      <w:pPr>
        <w:pStyle w:val="ListParagraph"/>
        <w:numPr>
          <w:ilvl w:val="0"/>
          <w:numId w:val="15"/>
        </w:numPr>
      </w:pPr>
      <w:r>
        <w:t>A</w:t>
      </w:r>
      <w:r w:rsidR="00AD5621">
        <w:t>uto search the default maze</w:t>
      </w:r>
      <w:r>
        <w:t xml:space="preserve"> – this option starts the auto search loop.</w:t>
      </w:r>
    </w:p>
    <w:p w14:paraId="7C300DAD" w14:textId="4C660DDD" w:rsidR="00A65FE6" w:rsidRDefault="00A65FE6" w:rsidP="00A65FE6">
      <w:pPr>
        <w:pStyle w:val="ListParagraph"/>
        <w:numPr>
          <w:ilvl w:val="0"/>
          <w:numId w:val="15"/>
        </w:numPr>
      </w:pPr>
      <w:r>
        <w:t>C</w:t>
      </w:r>
      <w:r w:rsidR="00AD5621">
        <w:t>hoose a search object</w:t>
      </w:r>
      <w:r>
        <w:t xml:space="preserve"> – this option allows the user to enter a search object.</w:t>
      </w:r>
    </w:p>
    <w:p w14:paraId="6F074335" w14:textId="003BBC11" w:rsidR="00A65FE6" w:rsidRDefault="00A65FE6" w:rsidP="00A65FE6">
      <w:pPr>
        <w:pStyle w:val="ListParagraph"/>
        <w:numPr>
          <w:ilvl w:val="0"/>
          <w:numId w:val="15"/>
        </w:numPr>
      </w:pPr>
      <w:r>
        <w:t>C</w:t>
      </w:r>
      <w:r w:rsidR="00AD5621">
        <w:t>hange the maze</w:t>
      </w:r>
      <w:r>
        <w:t xml:space="preserve"> – this option allows the user to change the maze by entering the name of a different text file containing a maze.</w:t>
      </w:r>
    </w:p>
    <w:p w14:paraId="18EE6AA5" w14:textId="27C6FDE5" w:rsidR="00AD5621" w:rsidRPr="00A65FE6" w:rsidRDefault="00A65FE6" w:rsidP="00A65FE6">
      <w:pPr>
        <w:pStyle w:val="ListParagraph"/>
        <w:numPr>
          <w:ilvl w:val="0"/>
          <w:numId w:val="15"/>
        </w:numPr>
      </w:pPr>
      <w:r>
        <w:t>Q</w:t>
      </w:r>
      <w:r w:rsidR="00AD5621">
        <w:t>uit</w:t>
      </w:r>
      <w:r>
        <w:t xml:space="preserve"> – this option exits task 1 and </w:t>
      </w:r>
      <w:r w:rsidR="007559DB">
        <w:t>puts the user back to the main program menu.</w:t>
      </w:r>
      <w:r w:rsidR="00AD5621">
        <w:br w:type="page"/>
      </w:r>
    </w:p>
    <w:p w14:paraId="5E0CAF79" w14:textId="0D7DF471" w:rsidR="00AD5621" w:rsidRDefault="00AD5621" w:rsidP="00AD5621">
      <w:pPr>
        <w:pStyle w:val="Heading2"/>
      </w:pPr>
      <w:bookmarkStart w:id="9" w:name="_Toc34045829"/>
      <w:bookmarkStart w:id="10" w:name="_Toc34062542"/>
      <w:r>
        <w:lastRenderedPageBreak/>
        <w:t>2.2 – Task 2</w:t>
      </w:r>
      <w:bookmarkEnd w:id="9"/>
      <w:bookmarkEnd w:id="10"/>
      <w:r>
        <w:t xml:space="preserve"> </w:t>
      </w:r>
    </w:p>
    <w:p w14:paraId="2FD011C2" w14:textId="77777777" w:rsidR="00AD5621" w:rsidRDefault="00AD5621" w:rsidP="00AD5621">
      <w:pPr>
        <w:keepNext/>
      </w:pPr>
      <w:r>
        <w:rPr>
          <w:noProof/>
        </w:rPr>
        <w:drawing>
          <wp:inline distT="0" distB="0" distL="0" distR="0" wp14:anchorId="2F4591AB" wp14:editId="5829D8DF">
            <wp:extent cx="6415280" cy="3818467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841" cy="382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744E1" w14:textId="743CF50E" w:rsidR="00AD5621" w:rsidRDefault="00AD5621" w:rsidP="00AD5621">
      <w:pPr>
        <w:pStyle w:val="Caption"/>
      </w:pPr>
      <w:r>
        <w:t xml:space="preserve">Figure </w:t>
      </w:r>
      <w:fldSimple w:instr=" SEQ Figure \* ARABIC ">
        <w:r w:rsidR="006C775F">
          <w:rPr>
            <w:noProof/>
          </w:rPr>
          <w:t>3</w:t>
        </w:r>
      </w:fldSimple>
      <w:r>
        <w:t xml:space="preserve"> - Flowchart of Task 2</w:t>
      </w:r>
    </w:p>
    <w:p w14:paraId="79B40479" w14:textId="042003A4" w:rsidR="00AD5621" w:rsidRDefault="00AD5621" w:rsidP="00AD5621">
      <w:r>
        <w:t>Starting task 2 loads the task 2 menu which gives the user five choices</w:t>
      </w:r>
      <w:r w:rsidR="007559DB">
        <w:t xml:space="preserve"> –</w:t>
      </w:r>
    </w:p>
    <w:p w14:paraId="5B386A7E" w14:textId="06CB2BEB" w:rsidR="007559DB" w:rsidRDefault="007559DB" w:rsidP="007559DB">
      <w:pPr>
        <w:pStyle w:val="ListParagraph"/>
        <w:numPr>
          <w:ilvl w:val="0"/>
          <w:numId w:val="16"/>
        </w:numPr>
      </w:pPr>
      <w:r>
        <w:t>Auto solve assignment tiles – this option starts the auto solve loop using the tiles set for the assignment.</w:t>
      </w:r>
    </w:p>
    <w:p w14:paraId="7954BC37" w14:textId="6D68AE5E" w:rsidR="007559DB" w:rsidRDefault="007559DB" w:rsidP="007559DB">
      <w:pPr>
        <w:pStyle w:val="ListParagraph"/>
        <w:numPr>
          <w:ilvl w:val="0"/>
          <w:numId w:val="16"/>
        </w:numPr>
      </w:pPr>
      <w:r>
        <w:t>User solve assignment tiles – this option starts the user solve loop using the tiles set for the assignment.</w:t>
      </w:r>
    </w:p>
    <w:p w14:paraId="7B39DE05" w14:textId="4566B2AA" w:rsidR="007559DB" w:rsidRDefault="007559DB" w:rsidP="007559DB">
      <w:pPr>
        <w:pStyle w:val="ListParagraph"/>
        <w:numPr>
          <w:ilvl w:val="0"/>
          <w:numId w:val="16"/>
        </w:numPr>
      </w:pPr>
      <w:r>
        <w:t>Auto solve randomised tiles – this option starts the auto solve loop using randomised tiles.</w:t>
      </w:r>
    </w:p>
    <w:p w14:paraId="3123506C" w14:textId="6B14242C" w:rsidR="00132B0D" w:rsidRDefault="007559DB" w:rsidP="00132B0D">
      <w:pPr>
        <w:pStyle w:val="ListParagraph"/>
        <w:numPr>
          <w:ilvl w:val="0"/>
          <w:numId w:val="16"/>
        </w:numPr>
      </w:pPr>
      <w:r>
        <w:t xml:space="preserve">User solve randomised tiles – </w:t>
      </w:r>
      <w:r w:rsidR="00132B0D">
        <w:t>this option starts the user solve loop using randomised tiles.</w:t>
      </w:r>
    </w:p>
    <w:p w14:paraId="25E9A0AC" w14:textId="4E258764" w:rsidR="007559DB" w:rsidRPr="00AD5621" w:rsidRDefault="007559DB" w:rsidP="007559DB">
      <w:pPr>
        <w:pStyle w:val="ListParagraph"/>
        <w:numPr>
          <w:ilvl w:val="0"/>
          <w:numId w:val="16"/>
        </w:numPr>
      </w:pPr>
      <w:r>
        <w:t xml:space="preserve">Quit – </w:t>
      </w:r>
      <w:r w:rsidR="00132B0D">
        <w:t>this option exits Task 2 and takes the user back to the main program menu.</w:t>
      </w:r>
    </w:p>
    <w:p w14:paraId="37E18920" w14:textId="6F1248D5" w:rsidR="00F35444" w:rsidRDefault="00F35444" w:rsidP="000A402A">
      <w:pPr>
        <w:pStyle w:val="Heading2"/>
      </w:pPr>
      <w:r>
        <w:br w:type="page"/>
      </w:r>
    </w:p>
    <w:p w14:paraId="2B810233" w14:textId="77777777" w:rsidR="00AD5621" w:rsidRPr="00AD5621" w:rsidRDefault="00AD5621" w:rsidP="00AD5621"/>
    <w:p w14:paraId="572F3C9E" w14:textId="562D3716" w:rsidR="00F756CD" w:rsidRDefault="005C7D7B" w:rsidP="005C7D7B">
      <w:pPr>
        <w:pStyle w:val="Heading1"/>
      </w:pPr>
      <w:bookmarkStart w:id="11" w:name="_Toc34045830"/>
      <w:bookmarkStart w:id="12" w:name="_Toc34062543"/>
      <w:r>
        <w:t>3</w:t>
      </w:r>
      <w:r w:rsidR="00A50183">
        <w:t xml:space="preserve"> – </w:t>
      </w:r>
      <w:r w:rsidR="00F35444">
        <w:t>Algorithms</w:t>
      </w:r>
      <w:bookmarkEnd w:id="11"/>
      <w:bookmarkEnd w:id="12"/>
    </w:p>
    <w:p w14:paraId="1FA73570" w14:textId="0661163A" w:rsidR="009768EF" w:rsidRDefault="009768EF" w:rsidP="009768EF">
      <w:r>
        <w:t>The two algorithms used where Depth First Search and Hill Climbing</w:t>
      </w:r>
    </w:p>
    <w:p w14:paraId="019105A6" w14:textId="53BA910F" w:rsidR="009768EF" w:rsidRPr="002713F0" w:rsidRDefault="009768EF" w:rsidP="002713F0">
      <w:pPr>
        <w:pStyle w:val="Heading2"/>
      </w:pPr>
      <w:bookmarkStart w:id="13" w:name="_Toc34045831"/>
      <w:bookmarkStart w:id="14" w:name="_Toc34062544"/>
      <w:r>
        <w:t>3.1 – Depth First Search</w:t>
      </w:r>
      <w:bookmarkEnd w:id="13"/>
      <w:bookmarkEnd w:id="14"/>
    </w:p>
    <w:p w14:paraId="1E125EE0" w14:textId="7023885A" w:rsidR="00390E5E" w:rsidRPr="002713F0" w:rsidRDefault="00132B0D" w:rsidP="009768EF">
      <w:r w:rsidRPr="002713F0">
        <w:t>Depth First Search</w:t>
      </w:r>
      <w:r w:rsidR="006E522B" w:rsidRPr="002713F0">
        <w:t xml:space="preserve"> (DFS) is the name given to the type of search algorithm used in Task 1</w:t>
      </w:r>
      <w:r w:rsidR="0083799C">
        <w:t>, a DFS is ‘</w:t>
      </w:r>
      <w:r w:rsidR="0083799C">
        <w:rPr>
          <w:i/>
          <w:iCs/>
        </w:rPr>
        <w:t xml:space="preserve">a method that included a blind search. That is, the search is done by ensuring all [Paths] have been visited’ </w:t>
      </w:r>
      <w:sdt>
        <w:sdtPr>
          <w:rPr>
            <w:i/>
            <w:iCs/>
          </w:rPr>
          <w:id w:val="977495266"/>
          <w:citation/>
        </w:sdtPr>
        <w:sdtContent>
          <w:r w:rsidR="0083799C">
            <w:rPr>
              <w:i/>
              <w:iCs/>
            </w:rPr>
            <w:fldChar w:fldCharType="begin"/>
          </w:r>
          <w:r w:rsidR="0083799C">
            <w:instrText xml:space="preserve"> CITATION She11 \l 2057 </w:instrText>
          </w:r>
          <w:r w:rsidR="0083799C">
            <w:rPr>
              <w:i/>
              <w:iCs/>
            </w:rPr>
            <w:fldChar w:fldCharType="separate"/>
          </w:r>
          <w:r w:rsidR="006C775F" w:rsidRPr="006C775F">
            <w:rPr>
              <w:noProof/>
            </w:rPr>
            <w:t>[1]</w:t>
          </w:r>
          <w:r w:rsidR="0083799C">
            <w:rPr>
              <w:i/>
              <w:iCs/>
            </w:rPr>
            <w:fldChar w:fldCharType="end"/>
          </w:r>
        </w:sdtContent>
      </w:sdt>
      <w:r w:rsidR="0083799C">
        <w:t xml:space="preserve"> </w:t>
      </w:r>
      <w:r w:rsidR="006E522B" w:rsidRPr="002713F0">
        <w:t>. At its most basic level, it searched by following a single path to completion while remembering where any branches where, at a dead end it goes back to one of these branches and continues searching that path instead.</w:t>
      </w:r>
      <w:r w:rsidR="00390E5E" w:rsidRPr="002713F0">
        <w:t xml:space="preserve"> To show this more clearly, the following is the pseudo code for how it works in the program</w:t>
      </w:r>
      <w:r w:rsidR="00590E88">
        <w:t xml:space="preserve">, </w:t>
      </w:r>
      <w:proofErr w:type="gramStart"/>
      <w:r w:rsidR="00590E88">
        <w:t>It</w:t>
      </w:r>
      <w:proofErr w:type="gramEnd"/>
      <w:r w:rsidR="00590E88">
        <w:t xml:space="preserve"> makes up the check tiles function.</w:t>
      </w:r>
    </w:p>
    <w:p w14:paraId="572C385D" w14:textId="1FB29390" w:rsidR="00590E88" w:rsidRPr="00590E88" w:rsidRDefault="00390E5E" w:rsidP="00590E88">
      <w:pPr>
        <w:pStyle w:val="Heading3"/>
      </w:pPr>
      <w:bookmarkStart w:id="15" w:name="_Toc34045832"/>
      <w:bookmarkStart w:id="16" w:name="_Toc34062545"/>
      <w:r>
        <w:t>3.1.1 – DFS Pseudo Code</w:t>
      </w:r>
      <w:bookmarkEnd w:id="15"/>
      <w:bookmarkEnd w:id="16"/>
    </w:p>
    <w:p w14:paraId="2AAB1D55" w14:textId="54EFC44F" w:rsidR="009768EF" w:rsidRDefault="00640C5A" w:rsidP="002713F0">
      <w:pPr>
        <w:spacing w:after="0"/>
      </w:pPr>
      <w:r>
        <w:t>While (maze search is true)</w:t>
      </w:r>
    </w:p>
    <w:p w14:paraId="35595C9C" w14:textId="58785A80" w:rsidR="00640C5A" w:rsidRDefault="00640C5A" w:rsidP="002713F0">
      <w:pPr>
        <w:spacing w:after="0"/>
      </w:pPr>
      <w:r>
        <w:tab/>
        <w:t>If up is a valid movement</w:t>
      </w:r>
    </w:p>
    <w:p w14:paraId="1C34CEB9" w14:textId="73AB4BEC" w:rsidR="00640C5A" w:rsidRDefault="00640C5A" w:rsidP="002713F0">
      <w:pPr>
        <w:spacing w:after="0"/>
      </w:pPr>
      <w:r>
        <w:tab/>
      </w:r>
      <w:r>
        <w:tab/>
        <w:t>Location coordinates equals up coordinates</w:t>
      </w:r>
    </w:p>
    <w:p w14:paraId="00406888" w14:textId="0D8C918D" w:rsidR="00640C5A" w:rsidRDefault="00640C5A" w:rsidP="002713F0">
      <w:pPr>
        <w:spacing w:after="0"/>
      </w:pPr>
      <w:r>
        <w:tab/>
      </w:r>
      <w:r>
        <w:tab/>
        <w:t>Push location coordinates onto stack</w:t>
      </w:r>
    </w:p>
    <w:p w14:paraId="64B88897" w14:textId="111A14C4" w:rsidR="00640C5A" w:rsidRDefault="00640C5A" w:rsidP="002713F0">
      <w:pPr>
        <w:spacing w:after="0"/>
      </w:pPr>
      <w:r>
        <w:tab/>
        <w:t>If right is valid movement</w:t>
      </w:r>
    </w:p>
    <w:p w14:paraId="524DA366" w14:textId="4E20A33F" w:rsidR="00640C5A" w:rsidRDefault="00640C5A" w:rsidP="002713F0">
      <w:pPr>
        <w:spacing w:after="0"/>
      </w:pPr>
      <w:r>
        <w:tab/>
      </w:r>
      <w:r>
        <w:tab/>
        <w:t>Location coordinates equals right coordinates</w:t>
      </w:r>
    </w:p>
    <w:p w14:paraId="078269EF" w14:textId="77777777" w:rsidR="00640C5A" w:rsidRDefault="00640C5A" w:rsidP="002713F0">
      <w:pPr>
        <w:spacing w:after="0"/>
      </w:pPr>
      <w:r>
        <w:tab/>
      </w:r>
      <w:r>
        <w:tab/>
        <w:t>Push location coordinates onto stack</w:t>
      </w:r>
    </w:p>
    <w:p w14:paraId="309B5661" w14:textId="045B302E" w:rsidR="00640C5A" w:rsidRDefault="00640C5A" w:rsidP="002713F0">
      <w:pPr>
        <w:spacing w:after="0"/>
      </w:pPr>
      <w:r>
        <w:tab/>
        <w:t>If down is valid movement</w:t>
      </w:r>
    </w:p>
    <w:p w14:paraId="680188A6" w14:textId="2D2D8E69" w:rsidR="00640C5A" w:rsidRDefault="00640C5A" w:rsidP="002713F0">
      <w:pPr>
        <w:spacing w:after="0"/>
      </w:pPr>
      <w:r>
        <w:tab/>
      </w:r>
      <w:r>
        <w:tab/>
        <w:t>Location coordinates equals down coordinates</w:t>
      </w:r>
    </w:p>
    <w:p w14:paraId="1DE4467D" w14:textId="77777777" w:rsidR="00640C5A" w:rsidRDefault="00640C5A" w:rsidP="002713F0">
      <w:pPr>
        <w:spacing w:after="0"/>
      </w:pPr>
      <w:r>
        <w:tab/>
      </w:r>
      <w:r>
        <w:tab/>
        <w:t>Push location coordinates onto stack</w:t>
      </w:r>
    </w:p>
    <w:p w14:paraId="3954099C" w14:textId="0EB8B827" w:rsidR="00640C5A" w:rsidRDefault="00640C5A" w:rsidP="002713F0">
      <w:pPr>
        <w:spacing w:after="0"/>
      </w:pPr>
      <w:r>
        <w:tab/>
        <w:t>If left is valid movement</w:t>
      </w:r>
    </w:p>
    <w:p w14:paraId="6BE83A22" w14:textId="1627475B" w:rsidR="00640C5A" w:rsidRDefault="00640C5A" w:rsidP="002713F0">
      <w:pPr>
        <w:spacing w:after="0"/>
      </w:pPr>
      <w:r>
        <w:tab/>
      </w:r>
      <w:r>
        <w:tab/>
        <w:t>Location coordinates equals left coordinates</w:t>
      </w:r>
    </w:p>
    <w:p w14:paraId="7342D6C4" w14:textId="6A8DB4B3" w:rsidR="00640C5A" w:rsidRDefault="00640C5A" w:rsidP="002713F0">
      <w:pPr>
        <w:spacing w:after="0"/>
      </w:pPr>
      <w:r>
        <w:tab/>
      </w:r>
      <w:r>
        <w:tab/>
        <w:t>Push location coordinates onto stack</w:t>
      </w:r>
    </w:p>
    <w:p w14:paraId="424A109A" w14:textId="77777777" w:rsidR="00640C5A" w:rsidRDefault="00640C5A" w:rsidP="002713F0">
      <w:pPr>
        <w:spacing w:after="0"/>
      </w:pPr>
    </w:p>
    <w:p w14:paraId="30F718B7" w14:textId="5EFE96C8" w:rsidR="00640C5A" w:rsidRDefault="00640C5A" w:rsidP="002713F0">
      <w:pPr>
        <w:spacing w:after="0"/>
        <w:ind w:firstLine="720"/>
      </w:pPr>
      <w:r>
        <w:t>If up is the finish</w:t>
      </w:r>
    </w:p>
    <w:p w14:paraId="127BE05A" w14:textId="15D00E24" w:rsidR="00640C5A" w:rsidRDefault="00640C5A" w:rsidP="002713F0">
      <w:pPr>
        <w:spacing w:after="0"/>
      </w:pPr>
      <w:r>
        <w:tab/>
      </w:r>
      <w:r>
        <w:tab/>
        <w:t>Finish location coordinates equals up coordinates</w:t>
      </w:r>
    </w:p>
    <w:p w14:paraId="6F1A50FD" w14:textId="0B35D94A" w:rsidR="00640C5A" w:rsidRDefault="00640C5A" w:rsidP="002713F0">
      <w:pPr>
        <w:spacing w:after="0"/>
      </w:pPr>
      <w:r>
        <w:tab/>
        <w:t>If right is the finish</w:t>
      </w:r>
    </w:p>
    <w:p w14:paraId="5FA1F218" w14:textId="42A8A2A6" w:rsidR="00640C5A" w:rsidRDefault="00640C5A" w:rsidP="002713F0">
      <w:pPr>
        <w:spacing w:after="0"/>
      </w:pPr>
      <w:r>
        <w:tab/>
      </w:r>
      <w:r>
        <w:tab/>
        <w:t>Finish location coordinates equals right coordinates</w:t>
      </w:r>
    </w:p>
    <w:p w14:paraId="16DE1458" w14:textId="443415BB" w:rsidR="00640C5A" w:rsidRDefault="00640C5A" w:rsidP="002713F0">
      <w:pPr>
        <w:spacing w:after="0"/>
      </w:pPr>
      <w:r>
        <w:tab/>
        <w:t>If down is the finish</w:t>
      </w:r>
    </w:p>
    <w:p w14:paraId="60BF4078" w14:textId="0730E7F5" w:rsidR="00640C5A" w:rsidRDefault="00640C5A" w:rsidP="002713F0">
      <w:pPr>
        <w:spacing w:after="0"/>
      </w:pPr>
      <w:r>
        <w:tab/>
      </w:r>
      <w:r>
        <w:tab/>
        <w:t>Finish location coordinates equals down coordinates</w:t>
      </w:r>
    </w:p>
    <w:p w14:paraId="73F5D6DC" w14:textId="35635F06" w:rsidR="00640C5A" w:rsidRDefault="00640C5A" w:rsidP="002713F0">
      <w:pPr>
        <w:spacing w:after="0"/>
      </w:pPr>
      <w:r>
        <w:tab/>
        <w:t>If left is the finish</w:t>
      </w:r>
    </w:p>
    <w:p w14:paraId="3940B48D" w14:textId="7C4ADF42" w:rsidR="00640C5A" w:rsidRDefault="00640C5A" w:rsidP="002713F0">
      <w:pPr>
        <w:spacing w:after="0"/>
      </w:pPr>
      <w:r>
        <w:tab/>
      </w:r>
      <w:r>
        <w:tab/>
        <w:t>Finish location coordinates equals left coordinates</w:t>
      </w:r>
    </w:p>
    <w:p w14:paraId="025B5E2B" w14:textId="2BDDB457" w:rsidR="00640C5A" w:rsidRDefault="00640C5A" w:rsidP="002713F0">
      <w:pPr>
        <w:spacing w:after="0"/>
      </w:pPr>
      <w:r>
        <w:tab/>
      </w:r>
    </w:p>
    <w:p w14:paraId="456109C8" w14:textId="77777777" w:rsidR="002713F0" w:rsidRDefault="002713F0">
      <w:r>
        <w:br w:type="page"/>
      </w:r>
    </w:p>
    <w:p w14:paraId="735C39E1" w14:textId="540E585F" w:rsidR="00640C5A" w:rsidRDefault="00640C5A" w:rsidP="002713F0">
      <w:pPr>
        <w:spacing w:after="0"/>
        <w:ind w:firstLine="720"/>
      </w:pPr>
      <w:r>
        <w:lastRenderedPageBreak/>
        <w:t>If search object is set</w:t>
      </w:r>
    </w:p>
    <w:p w14:paraId="25BD8715" w14:textId="7AC99BC4" w:rsidR="00640C5A" w:rsidRDefault="00640C5A" w:rsidP="002713F0">
      <w:pPr>
        <w:spacing w:after="0"/>
        <w:ind w:left="720"/>
      </w:pPr>
      <w:r>
        <w:tab/>
        <w:t>If up is search object</w:t>
      </w:r>
    </w:p>
    <w:p w14:paraId="2369B740" w14:textId="453EF005" w:rsidR="00640C5A" w:rsidRDefault="00640C5A" w:rsidP="002713F0">
      <w:pPr>
        <w:spacing w:after="0"/>
        <w:ind w:left="720"/>
      </w:pPr>
      <w:r>
        <w:tab/>
      </w:r>
      <w:r>
        <w:tab/>
        <w:t xml:space="preserve">Item </w:t>
      </w:r>
      <w:r w:rsidR="002713F0">
        <w:t>l</w:t>
      </w:r>
      <w:r>
        <w:t>ocation equals up coordinates</w:t>
      </w:r>
    </w:p>
    <w:p w14:paraId="0B362F7F" w14:textId="72D0F69B" w:rsidR="002713F0" w:rsidRDefault="002713F0" w:rsidP="002713F0">
      <w:pPr>
        <w:spacing w:after="0"/>
        <w:ind w:left="720"/>
      </w:pPr>
      <w:r>
        <w:tab/>
      </w:r>
      <w:r>
        <w:tab/>
        <w:t>Display object found on screen</w:t>
      </w:r>
    </w:p>
    <w:p w14:paraId="77D60CA0" w14:textId="1EE4A163" w:rsidR="002713F0" w:rsidRDefault="002713F0" w:rsidP="002713F0">
      <w:pPr>
        <w:spacing w:after="0"/>
        <w:ind w:left="720"/>
      </w:pPr>
      <w:r>
        <w:tab/>
      </w:r>
      <w:r>
        <w:tab/>
        <w:t>Show pause menu</w:t>
      </w:r>
    </w:p>
    <w:p w14:paraId="3774BBF9" w14:textId="657E5B49" w:rsidR="002713F0" w:rsidRDefault="002713F0" w:rsidP="002713F0">
      <w:pPr>
        <w:spacing w:after="0"/>
        <w:ind w:left="720"/>
      </w:pPr>
      <w:r>
        <w:tab/>
        <w:t>If right is search object</w:t>
      </w:r>
    </w:p>
    <w:p w14:paraId="145C02BF" w14:textId="6D9C9CC1" w:rsidR="002713F0" w:rsidRDefault="002713F0" w:rsidP="002713F0">
      <w:pPr>
        <w:spacing w:after="0"/>
        <w:ind w:left="720"/>
      </w:pPr>
      <w:r>
        <w:tab/>
      </w:r>
      <w:r>
        <w:tab/>
        <w:t>Item location equals right coordinates</w:t>
      </w:r>
    </w:p>
    <w:p w14:paraId="28E21136" w14:textId="77777777" w:rsidR="002713F0" w:rsidRDefault="002713F0" w:rsidP="002713F0">
      <w:pPr>
        <w:spacing w:after="0"/>
        <w:ind w:left="720"/>
      </w:pPr>
      <w:r>
        <w:tab/>
      </w:r>
      <w:r>
        <w:tab/>
        <w:t>Display object found on screen</w:t>
      </w:r>
    </w:p>
    <w:p w14:paraId="03BB0476" w14:textId="77777777" w:rsidR="002713F0" w:rsidRDefault="002713F0" w:rsidP="002713F0">
      <w:pPr>
        <w:spacing w:after="0"/>
        <w:ind w:left="720"/>
      </w:pPr>
      <w:r>
        <w:tab/>
      </w:r>
      <w:r>
        <w:tab/>
        <w:t>Show pause menu</w:t>
      </w:r>
    </w:p>
    <w:p w14:paraId="38A6CD0D" w14:textId="14E3CD30" w:rsidR="002713F0" w:rsidRDefault="002713F0" w:rsidP="002713F0">
      <w:pPr>
        <w:spacing w:after="0"/>
        <w:ind w:left="720"/>
      </w:pPr>
      <w:r>
        <w:tab/>
        <w:t>If down is search object</w:t>
      </w:r>
    </w:p>
    <w:p w14:paraId="72154FAD" w14:textId="22E05840" w:rsidR="002713F0" w:rsidRDefault="002713F0" w:rsidP="002713F0">
      <w:pPr>
        <w:spacing w:after="0"/>
      </w:pPr>
      <w:r>
        <w:tab/>
      </w:r>
      <w:r>
        <w:tab/>
        <w:t>Item location equals up coordinates</w:t>
      </w:r>
    </w:p>
    <w:p w14:paraId="369E8587" w14:textId="6E038557" w:rsidR="002713F0" w:rsidRDefault="002713F0" w:rsidP="002713F0">
      <w:pPr>
        <w:spacing w:after="0"/>
      </w:pPr>
      <w:r>
        <w:tab/>
      </w:r>
      <w:r>
        <w:tab/>
        <w:t>Display object found down screen</w:t>
      </w:r>
    </w:p>
    <w:p w14:paraId="7A75523F" w14:textId="77777777" w:rsidR="002713F0" w:rsidRDefault="002713F0" w:rsidP="002713F0">
      <w:pPr>
        <w:spacing w:after="0"/>
      </w:pPr>
      <w:r>
        <w:tab/>
      </w:r>
      <w:r>
        <w:tab/>
        <w:t>Show pause menu</w:t>
      </w:r>
    </w:p>
    <w:p w14:paraId="01E142A9" w14:textId="3607F361" w:rsidR="002713F0" w:rsidRDefault="002713F0" w:rsidP="002713F0">
      <w:pPr>
        <w:spacing w:after="0"/>
      </w:pPr>
      <w:r>
        <w:tab/>
        <w:t>If left is search object</w:t>
      </w:r>
    </w:p>
    <w:p w14:paraId="39C705F7" w14:textId="3A893E38" w:rsidR="002713F0" w:rsidRDefault="002713F0" w:rsidP="002713F0">
      <w:pPr>
        <w:spacing w:after="0"/>
      </w:pPr>
      <w:r>
        <w:tab/>
      </w:r>
      <w:r>
        <w:tab/>
        <w:t>Item location equals left coordinates</w:t>
      </w:r>
    </w:p>
    <w:p w14:paraId="233CB3E5" w14:textId="77777777" w:rsidR="002713F0" w:rsidRDefault="002713F0" w:rsidP="002713F0">
      <w:pPr>
        <w:spacing w:after="0"/>
      </w:pPr>
      <w:r>
        <w:tab/>
      </w:r>
      <w:r>
        <w:tab/>
        <w:t>Display object found on screen</w:t>
      </w:r>
    </w:p>
    <w:p w14:paraId="6ACE1688" w14:textId="77777777" w:rsidR="002713F0" w:rsidRDefault="002713F0" w:rsidP="002713F0">
      <w:pPr>
        <w:spacing w:after="0"/>
      </w:pPr>
      <w:r>
        <w:tab/>
      </w:r>
      <w:r>
        <w:tab/>
        <w:t>Show pause menu</w:t>
      </w:r>
    </w:p>
    <w:p w14:paraId="4410114E" w14:textId="77777777" w:rsidR="002713F0" w:rsidRDefault="002713F0" w:rsidP="002713F0">
      <w:pPr>
        <w:spacing w:after="0"/>
      </w:pPr>
    </w:p>
    <w:p w14:paraId="398E6508" w14:textId="77777777" w:rsidR="002713F0" w:rsidRDefault="002713F0" w:rsidP="002713F0">
      <w:pPr>
        <w:spacing w:after="0"/>
      </w:pPr>
      <w:r>
        <w:tab/>
      </w:r>
    </w:p>
    <w:p w14:paraId="78AFDDBB" w14:textId="2543EAAB" w:rsidR="002713F0" w:rsidRDefault="002713F0" w:rsidP="002713F0">
      <w:pPr>
        <w:spacing w:after="0"/>
        <w:ind w:firstLine="720"/>
      </w:pPr>
      <w:r>
        <w:t>If stack is not empty</w:t>
      </w:r>
    </w:p>
    <w:p w14:paraId="73F44C9E" w14:textId="3B9C77BD" w:rsidR="002713F0" w:rsidRDefault="002713F0" w:rsidP="002713F0">
      <w:pPr>
        <w:spacing w:after="0"/>
      </w:pPr>
      <w:r>
        <w:tab/>
      </w:r>
      <w:r>
        <w:tab/>
        <w:t>Agent location equals top of stack</w:t>
      </w:r>
    </w:p>
    <w:p w14:paraId="7CAA6EC4" w14:textId="16F44C3A" w:rsidR="002713F0" w:rsidRDefault="002713F0" w:rsidP="002713F0">
      <w:pPr>
        <w:spacing w:after="0"/>
      </w:pPr>
      <w:r>
        <w:tab/>
      </w:r>
      <w:r>
        <w:tab/>
        <w:t>Display location coordinates</w:t>
      </w:r>
    </w:p>
    <w:p w14:paraId="5BA3F825" w14:textId="3C738500" w:rsidR="002713F0" w:rsidRDefault="002713F0" w:rsidP="002713F0">
      <w:pPr>
        <w:spacing w:after="0"/>
      </w:pPr>
      <w:r>
        <w:tab/>
      </w:r>
      <w:r>
        <w:tab/>
        <w:t>Pop coordinates off stack</w:t>
      </w:r>
    </w:p>
    <w:p w14:paraId="77E401D5" w14:textId="5AF2EFA1" w:rsidR="002713F0" w:rsidRDefault="002713F0" w:rsidP="009768EF">
      <w:r>
        <w:tab/>
      </w:r>
      <w:r>
        <w:tab/>
      </w:r>
    </w:p>
    <w:p w14:paraId="796EEB7C" w14:textId="0DDA506A" w:rsidR="00640C5A" w:rsidRDefault="002713F0" w:rsidP="009768EF">
      <w:r>
        <w:tab/>
      </w:r>
      <w:r w:rsidR="00640C5A">
        <w:tab/>
      </w:r>
    </w:p>
    <w:p w14:paraId="44839776" w14:textId="0E7732E4" w:rsidR="00640C5A" w:rsidRPr="009768EF" w:rsidRDefault="00640C5A" w:rsidP="009768EF">
      <w:r>
        <w:tab/>
      </w:r>
    </w:p>
    <w:p w14:paraId="3297EC7B" w14:textId="77777777" w:rsidR="002713F0" w:rsidRDefault="002713F0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20C1EFF7" w14:textId="26C6C59D" w:rsidR="009768EF" w:rsidRPr="009768EF" w:rsidRDefault="009768EF" w:rsidP="009768EF">
      <w:pPr>
        <w:pStyle w:val="Heading2"/>
      </w:pPr>
      <w:bookmarkStart w:id="17" w:name="_Toc34045833"/>
      <w:bookmarkStart w:id="18" w:name="_Toc34062546"/>
      <w:r>
        <w:lastRenderedPageBreak/>
        <w:t>3.2 – Hill Climbing</w:t>
      </w:r>
      <w:bookmarkEnd w:id="17"/>
      <w:bookmarkEnd w:id="18"/>
    </w:p>
    <w:p w14:paraId="305C9390" w14:textId="283A9D86" w:rsidR="0083799C" w:rsidRPr="00590E88" w:rsidRDefault="0083799C" w:rsidP="00794462">
      <w:r w:rsidRPr="00590E88">
        <w:t>Hill climbing is an heuristic function which works by comparing the current layout of a dataset to a solved version of the same dataset, the algorithm the</w:t>
      </w:r>
      <w:r w:rsidR="00590E88">
        <w:t>n</w:t>
      </w:r>
      <w:r w:rsidRPr="00590E88">
        <w:t xml:space="preserve"> test to see if any changes can be made to make the original dataset closer to the solved version.</w:t>
      </w:r>
    </w:p>
    <w:p w14:paraId="574CBC96" w14:textId="0AB427C3" w:rsidR="00794462" w:rsidRPr="00590E88" w:rsidRDefault="0083799C" w:rsidP="0083799C">
      <w:pPr>
        <w:autoSpaceDE w:val="0"/>
        <w:autoSpaceDN w:val="0"/>
        <w:adjustRightInd w:val="0"/>
        <w:spacing w:after="0" w:line="240" w:lineRule="auto"/>
        <w:ind w:left="720"/>
        <w:rPr>
          <w:rFonts w:eastAsia="TimesNewRoman" w:cstheme="minorHAnsi"/>
          <w:i/>
          <w:iCs/>
        </w:rPr>
      </w:pPr>
      <w:r w:rsidRPr="00590E88">
        <w:rPr>
          <w:rFonts w:eastAsia="TimesNewRoman" w:cstheme="minorHAnsi"/>
          <w:i/>
          <w:iCs/>
        </w:rPr>
        <w:t xml:space="preserve">‘in each iteration… The best candidate in </w:t>
      </w:r>
      <w:proofErr w:type="spellStart"/>
      <w:r w:rsidRPr="00590E88">
        <w:rPr>
          <w:rFonts w:eastAsia="TimesNewRoman" w:cstheme="minorHAnsi"/>
          <w:i/>
          <w:iCs/>
        </w:rPr>
        <w:t>neighborhood</w:t>
      </w:r>
      <w:proofErr w:type="spellEnd"/>
      <w:r w:rsidRPr="00590E88">
        <w:rPr>
          <w:rFonts w:eastAsia="TimesNewRoman" w:cstheme="minorHAnsi"/>
          <w:i/>
          <w:iCs/>
        </w:rPr>
        <w:t xml:space="preserve"> became new solution and their </w:t>
      </w:r>
      <w:proofErr w:type="spellStart"/>
      <w:r w:rsidRPr="00590E88">
        <w:rPr>
          <w:rFonts w:eastAsia="TimesNewRoman" w:cstheme="minorHAnsi"/>
          <w:i/>
          <w:iCs/>
        </w:rPr>
        <w:t>neighboours</w:t>
      </w:r>
      <w:proofErr w:type="spellEnd"/>
      <w:r w:rsidRPr="00590E88">
        <w:rPr>
          <w:rFonts w:eastAsia="TimesNewRoman" w:cstheme="minorHAnsi"/>
          <w:i/>
          <w:iCs/>
        </w:rPr>
        <w:t xml:space="preserve"> determine new interval. Algorithm will stop when new candidate is not better than current solution.’</w:t>
      </w:r>
      <w:sdt>
        <w:sdtPr>
          <w:rPr>
            <w:rFonts w:eastAsia="TimesNewRoman" w:cstheme="minorHAnsi"/>
            <w:i/>
            <w:iCs/>
          </w:rPr>
          <w:id w:val="2069757696"/>
          <w:citation/>
        </w:sdtPr>
        <w:sdtContent>
          <w:r w:rsidR="00590E88" w:rsidRPr="00590E88">
            <w:rPr>
              <w:rFonts w:eastAsia="TimesNewRoman" w:cstheme="minorHAnsi"/>
              <w:i/>
              <w:iCs/>
            </w:rPr>
            <w:fldChar w:fldCharType="begin"/>
          </w:r>
          <w:r w:rsidR="00590E88" w:rsidRPr="00590E88">
            <w:rPr>
              <w:rFonts w:eastAsia="TimesNewRoman" w:cstheme="minorHAnsi"/>
            </w:rPr>
            <w:instrText xml:space="preserve"> CITATION Ivi06 \l 2057 </w:instrText>
          </w:r>
          <w:r w:rsidR="00590E88" w:rsidRPr="00590E88">
            <w:rPr>
              <w:rFonts w:eastAsia="TimesNewRoman" w:cstheme="minorHAnsi"/>
              <w:i/>
              <w:iCs/>
            </w:rPr>
            <w:fldChar w:fldCharType="separate"/>
          </w:r>
          <w:r w:rsidR="006C775F">
            <w:rPr>
              <w:rFonts w:eastAsia="TimesNewRoman" w:cstheme="minorHAnsi"/>
              <w:noProof/>
            </w:rPr>
            <w:t xml:space="preserve"> </w:t>
          </w:r>
          <w:r w:rsidR="006C775F" w:rsidRPr="006C775F">
            <w:rPr>
              <w:rFonts w:eastAsia="TimesNewRoman" w:cstheme="minorHAnsi"/>
              <w:noProof/>
            </w:rPr>
            <w:t>[2]</w:t>
          </w:r>
          <w:r w:rsidR="00590E88" w:rsidRPr="00590E88">
            <w:rPr>
              <w:rFonts w:eastAsia="TimesNewRoman" w:cstheme="minorHAnsi"/>
              <w:i/>
              <w:iCs/>
            </w:rPr>
            <w:fldChar w:fldCharType="end"/>
          </w:r>
        </w:sdtContent>
      </w:sdt>
    </w:p>
    <w:p w14:paraId="480E26D1" w14:textId="61F403F4" w:rsidR="00590E88" w:rsidRPr="00590E88" w:rsidRDefault="00590E88" w:rsidP="00590E8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9489449" w14:textId="06930B54" w:rsidR="00590E88" w:rsidRPr="00590E88" w:rsidRDefault="00590E88" w:rsidP="00590E8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90E88">
        <w:rPr>
          <w:rFonts w:cstheme="minorHAnsi"/>
        </w:rPr>
        <w:t>The following is the Pseudo Code of the in-program implementation</w:t>
      </w:r>
      <w:r>
        <w:rPr>
          <w:rFonts w:cstheme="minorHAnsi"/>
        </w:rPr>
        <w:t xml:space="preserve"> and is present in the direction decision function.</w:t>
      </w:r>
    </w:p>
    <w:p w14:paraId="4E42F06E" w14:textId="1EC966E9" w:rsidR="007559DB" w:rsidRDefault="007559DB" w:rsidP="007559DB">
      <w:pPr>
        <w:rPr>
          <w:rFonts w:cstheme="minorHAnsi"/>
          <w:color w:val="FF0000"/>
        </w:rPr>
      </w:pPr>
    </w:p>
    <w:p w14:paraId="30DA9A36" w14:textId="500A945E" w:rsidR="00590E88" w:rsidRDefault="00590E88" w:rsidP="00BD4CB5">
      <w:pPr>
        <w:pStyle w:val="Heading3"/>
      </w:pPr>
      <w:bookmarkStart w:id="19" w:name="_Toc34045834"/>
      <w:bookmarkStart w:id="20" w:name="_Toc34062547"/>
      <w:r>
        <w:t>3.2.1 – Hill Climbing Pseudo Code</w:t>
      </w:r>
      <w:bookmarkEnd w:id="19"/>
      <w:bookmarkEnd w:id="20"/>
    </w:p>
    <w:p w14:paraId="3B70F4C0" w14:textId="07908740" w:rsidR="00BD4CB5" w:rsidRDefault="00BD4CB5" w:rsidP="00BD4CB5">
      <w:pPr>
        <w:spacing w:after="0"/>
      </w:pPr>
      <w:r>
        <w:t>Assign number of incorrect positions to a variable called tiles in wrong position</w:t>
      </w:r>
    </w:p>
    <w:p w14:paraId="4EA15C05" w14:textId="7D6C808E" w:rsidR="00BD4CB5" w:rsidRDefault="00BD4CB5" w:rsidP="00BD4CB5">
      <w:pPr>
        <w:spacing w:after="0"/>
      </w:pPr>
      <w:r>
        <w:t>Set the up down left and right bools to false</w:t>
      </w:r>
    </w:p>
    <w:p w14:paraId="468CCF48" w14:textId="3F544042" w:rsidR="00BD4CB5" w:rsidRDefault="00BD4CB5" w:rsidP="00BD4CB5">
      <w:pPr>
        <w:spacing w:after="0"/>
      </w:pPr>
      <w:r>
        <w:t>Check how many positions are still wrong if the blank space would move up and assign to up position variable</w:t>
      </w:r>
    </w:p>
    <w:p w14:paraId="66D6316B" w14:textId="690FCCD2" w:rsidR="00BD4CB5" w:rsidRDefault="00BD4CB5" w:rsidP="00BD4CB5">
      <w:pPr>
        <w:spacing w:after="0"/>
      </w:pPr>
      <w:r>
        <w:t>Check how many positions are still wrong if the blank space would move down and assign to down position variable</w:t>
      </w:r>
    </w:p>
    <w:p w14:paraId="640AC4D6" w14:textId="1070CC72" w:rsidR="00BD4CB5" w:rsidRDefault="00BD4CB5" w:rsidP="00BD4CB5">
      <w:pPr>
        <w:spacing w:after="0"/>
      </w:pPr>
      <w:r>
        <w:t>Check how many positions are still wrong if the blank space would move left and assign to left position variable</w:t>
      </w:r>
    </w:p>
    <w:p w14:paraId="72031694" w14:textId="1D237093" w:rsidR="00BD4CB5" w:rsidRDefault="00BD4CB5" w:rsidP="00BD4CB5">
      <w:pPr>
        <w:spacing w:after="0"/>
      </w:pPr>
      <w:r>
        <w:t>Check how many positions are still wrong if the blank space would move right and assign to right position variable</w:t>
      </w:r>
    </w:p>
    <w:p w14:paraId="73A27D02" w14:textId="3BA2AC1D" w:rsidR="00BD4CB5" w:rsidRDefault="00BD4CB5" w:rsidP="00BD4CB5"/>
    <w:p w14:paraId="6AB1AE12" w14:textId="40AE3268" w:rsidR="00BD4CB5" w:rsidRDefault="00BD4CB5" w:rsidP="00BD4CB5">
      <w:pPr>
        <w:spacing w:after="0"/>
      </w:pPr>
      <w:r>
        <w:t>If up position variable &lt; tiles in wrong positions</w:t>
      </w:r>
    </w:p>
    <w:p w14:paraId="75D0A681" w14:textId="348A1576" w:rsidR="00BD4CB5" w:rsidRDefault="00BD4CB5" w:rsidP="00BD4CB5">
      <w:pPr>
        <w:spacing w:after="0"/>
      </w:pPr>
      <w:r>
        <w:tab/>
        <w:t>Up bool = true</w:t>
      </w:r>
    </w:p>
    <w:p w14:paraId="306621C4" w14:textId="2B4A0013" w:rsidR="00BD4CB5" w:rsidRDefault="00BD4CB5" w:rsidP="00BD4CB5">
      <w:pPr>
        <w:spacing w:after="0"/>
      </w:pPr>
      <w:r>
        <w:tab/>
        <w:t>Set direction decision to 8</w:t>
      </w:r>
    </w:p>
    <w:p w14:paraId="50F1AE3F" w14:textId="77777777" w:rsidR="00BD4CB5" w:rsidRDefault="00BD4CB5" w:rsidP="00BD4CB5">
      <w:pPr>
        <w:spacing w:after="0"/>
      </w:pPr>
    </w:p>
    <w:p w14:paraId="1B9F2A09" w14:textId="2AA72FB2" w:rsidR="00BD4CB5" w:rsidRDefault="00BD4CB5" w:rsidP="00BD4CB5">
      <w:pPr>
        <w:spacing w:after="0"/>
      </w:pPr>
      <w:r>
        <w:t>If down position variable &lt; tiles in wrong positions</w:t>
      </w:r>
    </w:p>
    <w:p w14:paraId="441C5052" w14:textId="43557C6F" w:rsidR="00BD4CB5" w:rsidRDefault="00BD4CB5" w:rsidP="00BD4CB5">
      <w:pPr>
        <w:spacing w:after="0"/>
      </w:pPr>
      <w:r>
        <w:tab/>
        <w:t>down bool = true</w:t>
      </w:r>
    </w:p>
    <w:p w14:paraId="149E6541" w14:textId="34839DB0" w:rsidR="00BD4CB5" w:rsidRDefault="00BD4CB5" w:rsidP="00BD4CB5">
      <w:pPr>
        <w:spacing w:after="0"/>
      </w:pPr>
      <w:r>
        <w:tab/>
        <w:t xml:space="preserve">Set direction decision to </w:t>
      </w:r>
      <w:r w:rsidR="000E6588">
        <w:t>2</w:t>
      </w:r>
    </w:p>
    <w:p w14:paraId="0DD1589E" w14:textId="77777777" w:rsidR="00BD4CB5" w:rsidRDefault="00BD4CB5" w:rsidP="00BD4CB5">
      <w:pPr>
        <w:spacing w:after="0"/>
      </w:pPr>
    </w:p>
    <w:p w14:paraId="49B11C61" w14:textId="52649F0F" w:rsidR="00BD4CB5" w:rsidRDefault="00BD4CB5" w:rsidP="00BD4CB5">
      <w:pPr>
        <w:spacing w:after="0"/>
      </w:pPr>
      <w:r>
        <w:t>If left position variable &lt; tiles in wrong positions</w:t>
      </w:r>
    </w:p>
    <w:p w14:paraId="2A9A9CDE" w14:textId="2A7AE1B6" w:rsidR="00BD4CB5" w:rsidRDefault="00BD4CB5" w:rsidP="00BD4CB5">
      <w:pPr>
        <w:spacing w:after="0"/>
      </w:pPr>
      <w:r>
        <w:tab/>
        <w:t>left bool = true</w:t>
      </w:r>
    </w:p>
    <w:p w14:paraId="68EF9196" w14:textId="536D65FB" w:rsidR="00BD4CB5" w:rsidRDefault="00BD4CB5" w:rsidP="00BD4CB5">
      <w:pPr>
        <w:spacing w:after="0"/>
      </w:pPr>
      <w:r>
        <w:tab/>
        <w:t xml:space="preserve">Set direction decision to </w:t>
      </w:r>
      <w:r w:rsidR="000E6588">
        <w:t>4</w:t>
      </w:r>
    </w:p>
    <w:p w14:paraId="6D9F33AC" w14:textId="77777777" w:rsidR="00BD4CB5" w:rsidRDefault="00BD4CB5" w:rsidP="00BD4CB5">
      <w:pPr>
        <w:spacing w:after="0"/>
      </w:pPr>
    </w:p>
    <w:p w14:paraId="282EF5EC" w14:textId="59485392" w:rsidR="00BD4CB5" w:rsidRDefault="00BD4CB5" w:rsidP="00BD4CB5">
      <w:pPr>
        <w:spacing w:after="0"/>
      </w:pPr>
      <w:r>
        <w:t>If right position variable &lt; tiles in wrong positions</w:t>
      </w:r>
    </w:p>
    <w:p w14:paraId="2C9D314F" w14:textId="44E7B120" w:rsidR="00BD4CB5" w:rsidRDefault="00BD4CB5" w:rsidP="00BD4CB5">
      <w:pPr>
        <w:spacing w:after="0"/>
      </w:pPr>
      <w:r>
        <w:tab/>
        <w:t>right bool = true</w:t>
      </w:r>
    </w:p>
    <w:p w14:paraId="25795D9F" w14:textId="1D3C94EB" w:rsidR="00BD4CB5" w:rsidRDefault="00BD4CB5" w:rsidP="00BD4CB5">
      <w:pPr>
        <w:spacing w:after="0"/>
      </w:pPr>
      <w:r>
        <w:tab/>
        <w:t xml:space="preserve">Set direction decision to </w:t>
      </w:r>
      <w:r w:rsidR="000E6588">
        <w:t>6</w:t>
      </w:r>
    </w:p>
    <w:p w14:paraId="7A7CD1B4" w14:textId="77777777" w:rsidR="00BD4CB5" w:rsidRDefault="00BD4CB5" w:rsidP="00BD4CB5">
      <w:pPr>
        <w:spacing w:after="0"/>
      </w:pPr>
    </w:p>
    <w:p w14:paraId="38F7F0F2" w14:textId="1E5E48F3" w:rsidR="00BD4CB5" w:rsidRDefault="00BD4CB5" w:rsidP="00BD4CB5">
      <w:pPr>
        <w:spacing w:after="0"/>
      </w:pPr>
      <w:r>
        <w:t>If two movements return the same value and they are the lowest movement</w:t>
      </w:r>
    </w:p>
    <w:p w14:paraId="6ACBABFE" w14:textId="77777777" w:rsidR="00BD4CB5" w:rsidRDefault="00BD4CB5" w:rsidP="00BD4CB5">
      <w:pPr>
        <w:spacing w:after="0"/>
      </w:pPr>
      <w:r>
        <w:tab/>
        <w:t>Run the checks again on an offset to that position</w:t>
      </w:r>
    </w:p>
    <w:p w14:paraId="7DB0F682" w14:textId="77777777" w:rsidR="000E6588" w:rsidRDefault="00BD4CB5" w:rsidP="00BD4CB5">
      <w:pPr>
        <w:spacing w:after="0"/>
      </w:pPr>
      <w:r>
        <w:tab/>
      </w:r>
      <w:proofErr w:type="spellStart"/>
      <w:r>
        <w:t>Which ever</w:t>
      </w:r>
      <w:proofErr w:type="spellEnd"/>
      <w:r>
        <w:t xml:space="preserve"> </w:t>
      </w:r>
      <w:r w:rsidR="000E6588">
        <w:t>is</w:t>
      </w:r>
      <w:r>
        <w:t xml:space="preserve"> lowest</w:t>
      </w:r>
      <w:r w:rsidR="000E6588">
        <w:t>, set direction decision to that direction</w:t>
      </w:r>
    </w:p>
    <w:p w14:paraId="26DAECCC" w14:textId="77777777" w:rsidR="000E6588" w:rsidRDefault="000E6588" w:rsidP="00BD4CB5">
      <w:pPr>
        <w:spacing w:after="0"/>
      </w:pPr>
    </w:p>
    <w:p w14:paraId="11B175D5" w14:textId="4E39DD8A" w:rsidR="00BD4CB5" w:rsidRDefault="000E6588" w:rsidP="00BD4CB5">
      <w:pPr>
        <w:spacing w:after="0"/>
      </w:pPr>
      <w:r>
        <w:t>Return direction decision</w:t>
      </w:r>
      <w:r w:rsidR="00BD4CB5">
        <w:t xml:space="preserve"> </w:t>
      </w:r>
    </w:p>
    <w:p w14:paraId="5867A830" w14:textId="77777777" w:rsidR="00F35444" w:rsidRDefault="00F35444">
      <w:p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r>
        <w:br w:type="page"/>
      </w:r>
    </w:p>
    <w:p w14:paraId="0FB14EDB" w14:textId="2523B63C" w:rsidR="00F35444" w:rsidRDefault="007559DB" w:rsidP="00F35444">
      <w:pPr>
        <w:pStyle w:val="Heading1"/>
      </w:pPr>
      <w:bookmarkStart w:id="21" w:name="_Toc34045835"/>
      <w:bookmarkStart w:id="22" w:name="_Toc34062548"/>
      <w:r>
        <w:lastRenderedPageBreak/>
        <w:t>4</w:t>
      </w:r>
      <w:r w:rsidR="00F35444">
        <w:t xml:space="preserve"> – User Guide</w:t>
      </w:r>
      <w:bookmarkEnd w:id="21"/>
      <w:bookmarkEnd w:id="22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15303976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A6EDEAD" w14:textId="77777777" w:rsidR="00401F82" w:rsidRDefault="00401F82" w:rsidP="00401F82">
          <w:pPr>
            <w:pStyle w:val="TOCHeading"/>
          </w:pPr>
          <w:r>
            <w:t>Contents</w:t>
          </w:r>
        </w:p>
        <w:p w14:paraId="19E442E1" w14:textId="7F905E34" w:rsidR="00401F82" w:rsidRDefault="00401F8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4045835" w:history="1">
            <w:r w:rsidRPr="005D329A">
              <w:rPr>
                <w:rStyle w:val="Hyperlink"/>
                <w:noProof/>
              </w:rPr>
              <w:t>4 – 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_Toc34045835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6697C" w14:textId="69EEA68C" w:rsidR="00401F82" w:rsidRDefault="006C77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36" w:history="1">
            <w:r w:rsidR="00401F82" w:rsidRPr="005D329A">
              <w:rPr>
                <w:rStyle w:val="Hyperlink"/>
                <w:noProof/>
              </w:rPr>
              <w:t>4.1 - Main Menu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_Toc34045836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10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76699947" w14:textId="2C8E7BF5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37" w:history="1">
            <w:r w:rsidR="00401F82" w:rsidRPr="005D329A">
              <w:rPr>
                <w:rStyle w:val="Hyperlink"/>
                <w:noProof/>
              </w:rPr>
              <w:t>4.1.1– Quit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_Toc34045837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10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4C2A33D3" w14:textId="36515139" w:rsidR="00401F82" w:rsidRDefault="006C775F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38" w:history="1">
            <w:r w:rsidR="00401F82" w:rsidRPr="005D329A">
              <w:rPr>
                <w:rStyle w:val="Hyperlink"/>
                <w:noProof/>
              </w:rPr>
              <w:t>4.2</w:t>
            </w:r>
            <w:r w:rsidR="00401F82">
              <w:rPr>
                <w:rFonts w:eastAsiaTheme="minorEastAsia"/>
                <w:noProof/>
                <w:lang w:eastAsia="en-GB"/>
              </w:rPr>
              <w:tab/>
            </w:r>
            <w:r w:rsidR="00401F82" w:rsidRPr="005D329A">
              <w:rPr>
                <w:rStyle w:val="Hyperlink"/>
                <w:noProof/>
              </w:rPr>
              <w:t>- Task 1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_Toc34045838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11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0A130963" w14:textId="297CFB0B" w:rsidR="00401F82" w:rsidRDefault="006C775F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39" w:history="1">
            <w:r w:rsidR="00401F82" w:rsidRPr="005D329A">
              <w:rPr>
                <w:rStyle w:val="Hyperlink"/>
                <w:noProof/>
              </w:rPr>
              <w:t>4.2.1</w:t>
            </w:r>
            <w:r w:rsidR="00401F82">
              <w:rPr>
                <w:rFonts w:eastAsiaTheme="minorEastAsia"/>
                <w:noProof/>
                <w:lang w:eastAsia="en-GB"/>
              </w:rPr>
              <w:tab/>
            </w:r>
            <w:r w:rsidR="00401F82" w:rsidRPr="005D329A">
              <w:rPr>
                <w:rStyle w:val="Hyperlink"/>
                <w:noProof/>
              </w:rPr>
              <w:t>- Automatic Search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_Toc34045839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11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175BC561" w14:textId="72A6624E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0" w:history="1">
            <w:r w:rsidR="00401F82" w:rsidRPr="005D329A">
              <w:rPr>
                <w:rStyle w:val="Hyperlink"/>
                <w:noProof/>
              </w:rPr>
              <w:t>4.2.2- Pause Menu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_Toc34045840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11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36AFC65F" w14:textId="513FB4AE" w:rsidR="00401F82" w:rsidRDefault="006C775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1" w:history="1">
            <w:r w:rsidR="00401F82" w:rsidRPr="005D329A">
              <w:rPr>
                <w:rStyle w:val="Hyperlink"/>
                <w:noProof/>
              </w:rPr>
              <w:t>4.2.2.1 – Continue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_Toc34045841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11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105A03D4" w14:textId="476D07CE" w:rsidR="00401F82" w:rsidRDefault="006C775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2" w:history="1">
            <w:r w:rsidR="00401F82" w:rsidRPr="005D329A">
              <w:rPr>
                <w:rStyle w:val="Hyperlink"/>
                <w:noProof/>
              </w:rPr>
              <w:t>4.2.2.2 – Quit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_Toc34045842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11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6851A345" w14:textId="6DE8A0D3" w:rsidR="00401F82" w:rsidRDefault="006C775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3" w:history="1">
            <w:r w:rsidR="00401F82" w:rsidRPr="005D329A">
              <w:rPr>
                <w:rStyle w:val="Hyperlink"/>
                <w:noProof/>
              </w:rPr>
              <w:t>4.2.2.3– Restart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_Toc34045843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12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1EF1844E" w14:textId="605CDEF5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4" w:history="1">
            <w:r w:rsidR="00401F82" w:rsidRPr="005D329A">
              <w:rPr>
                <w:rStyle w:val="Hyperlink"/>
                <w:noProof/>
              </w:rPr>
              <w:t>4.2.3- Search for object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_Toc34045844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12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326D6FF1" w14:textId="0F29A9A8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5" w:history="1">
            <w:r w:rsidR="00401F82" w:rsidRPr="005D329A">
              <w:rPr>
                <w:rStyle w:val="Hyperlink"/>
                <w:noProof/>
              </w:rPr>
              <w:t>4.2.4 - Change the maze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_Toc34045845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13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2B6C2E98" w14:textId="43B922C0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6" w:history="1">
            <w:r w:rsidR="00401F82" w:rsidRPr="005D329A">
              <w:rPr>
                <w:rStyle w:val="Hyperlink"/>
                <w:noProof/>
              </w:rPr>
              <w:t>4.2.5– Quit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_Toc34045846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14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70443FFA" w14:textId="246F51DC" w:rsidR="00401F82" w:rsidRDefault="006C77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7" w:history="1">
            <w:r w:rsidR="00401F82" w:rsidRPr="005D329A">
              <w:rPr>
                <w:rStyle w:val="Hyperlink"/>
                <w:noProof/>
              </w:rPr>
              <w:t>4.3- Task 2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_Toc34045847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15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055753F5" w14:textId="714708B0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8" w:history="1">
            <w:r w:rsidR="00401F82" w:rsidRPr="005D329A">
              <w:rPr>
                <w:rStyle w:val="Hyperlink"/>
                <w:noProof/>
              </w:rPr>
              <w:t>4.3.1- Automatically Solve Assignment Tiles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_Toc34045848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15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023C947B" w14:textId="011FB9C4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49" w:history="1">
            <w:r w:rsidR="00401F82" w:rsidRPr="005D329A">
              <w:rPr>
                <w:rStyle w:val="Hyperlink"/>
                <w:noProof/>
              </w:rPr>
              <w:t>4.3.2- Solve Assignment Tiles for Yourself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_Toc34045849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15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6918E82E" w14:textId="6178956B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50" w:history="1">
            <w:r w:rsidR="00401F82" w:rsidRPr="005D329A">
              <w:rPr>
                <w:rStyle w:val="Hyperlink"/>
                <w:noProof/>
              </w:rPr>
              <w:t>4.3.3- Automatically Solve Randomised Tiles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_Toc34045850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15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7B902113" w14:textId="32E6F7FD" w:rsidR="00401F82" w:rsidRDefault="006C775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51" w:history="1">
            <w:r w:rsidR="00401F82" w:rsidRPr="005D329A">
              <w:rPr>
                <w:rStyle w:val="Hyperlink"/>
                <w:noProof/>
              </w:rPr>
              <w:t>4.3.4- Solve Randomised Tiles for Yourself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_Toc34045851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15</w:t>
            </w:r>
            <w:r w:rsidR="00401F82">
              <w:rPr>
                <w:noProof/>
                <w:webHidden/>
              </w:rPr>
              <w:fldChar w:fldCharType="end"/>
            </w:r>
          </w:hyperlink>
        </w:p>
        <w:p w14:paraId="3E6F543C" w14:textId="607AF969" w:rsidR="00401F82" w:rsidRPr="00401F82" w:rsidRDefault="006C775F" w:rsidP="00401F8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045852" w:history="1">
            <w:r w:rsidR="00401F82" w:rsidRPr="005D329A">
              <w:rPr>
                <w:rStyle w:val="Hyperlink"/>
                <w:noProof/>
              </w:rPr>
              <w:t>4.3.5– Quit</w:t>
            </w:r>
            <w:r w:rsidR="00401F82">
              <w:rPr>
                <w:noProof/>
                <w:webHidden/>
              </w:rPr>
              <w:tab/>
            </w:r>
            <w:r w:rsidR="00401F82">
              <w:rPr>
                <w:noProof/>
                <w:webHidden/>
              </w:rPr>
              <w:fldChar w:fldCharType="begin"/>
            </w:r>
            <w:r w:rsidR="00401F82">
              <w:rPr>
                <w:noProof/>
                <w:webHidden/>
              </w:rPr>
              <w:instrText xml:space="preserve"> PAGEREF _Toc34045852 \h </w:instrText>
            </w:r>
            <w:r w:rsidR="00401F82">
              <w:rPr>
                <w:noProof/>
                <w:webHidden/>
              </w:rPr>
            </w:r>
            <w:r w:rsidR="00401F82">
              <w:rPr>
                <w:noProof/>
                <w:webHidden/>
              </w:rPr>
              <w:fldChar w:fldCharType="separate"/>
            </w:r>
            <w:r w:rsidR="00401F82">
              <w:rPr>
                <w:noProof/>
                <w:webHidden/>
              </w:rPr>
              <w:t>15</w:t>
            </w:r>
            <w:r w:rsidR="00401F82">
              <w:rPr>
                <w:noProof/>
                <w:webHidden/>
              </w:rPr>
              <w:fldChar w:fldCharType="end"/>
            </w:r>
          </w:hyperlink>
          <w:r w:rsidR="00401F82">
            <w:rPr>
              <w:b/>
              <w:bCs/>
              <w:noProof/>
            </w:rPr>
            <w:fldChar w:fldCharType="end"/>
          </w:r>
        </w:p>
      </w:sdtContent>
    </w:sdt>
    <w:p w14:paraId="4BFBEA8C" w14:textId="77777777" w:rsidR="00401F82" w:rsidRDefault="00401F82">
      <w:p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bookmarkStart w:id="23" w:name="_Toc34045836"/>
      <w:r>
        <w:br w:type="page"/>
      </w:r>
    </w:p>
    <w:p w14:paraId="13DB3D56" w14:textId="60237993" w:rsidR="00401F82" w:rsidRDefault="00401F82" w:rsidP="00401F82">
      <w:pPr>
        <w:pStyle w:val="Heading1"/>
      </w:pPr>
      <w:bookmarkStart w:id="24" w:name="_Toc34062549"/>
      <w:r>
        <w:lastRenderedPageBreak/>
        <w:t>4.1 - Main Menu</w:t>
      </w:r>
      <w:bookmarkEnd w:id="23"/>
      <w:bookmarkEnd w:id="24"/>
    </w:p>
    <w:p w14:paraId="5CCCC8DC" w14:textId="77777777" w:rsidR="00401F82" w:rsidRPr="00E40FBB" w:rsidRDefault="00401F82" w:rsidP="00401F82"/>
    <w:p w14:paraId="374277BD" w14:textId="77777777" w:rsidR="00401F82" w:rsidRPr="00E40FBB" w:rsidRDefault="00401F82" w:rsidP="00401F82">
      <w:r>
        <w:t>Upon starting the program, the user will be greeted with the following screen</w:t>
      </w:r>
    </w:p>
    <w:p w14:paraId="0BF86302" w14:textId="77777777" w:rsidR="00401F82" w:rsidRDefault="00401F82" w:rsidP="00401F82">
      <w:r>
        <w:rPr>
          <w:noProof/>
        </w:rPr>
        <w:drawing>
          <wp:inline distT="0" distB="0" distL="0" distR="0" wp14:anchorId="67F140FB" wp14:editId="2D56C3B0">
            <wp:extent cx="2912745" cy="8636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AF2EE" w14:textId="77777777" w:rsidR="00401F82" w:rsidRDefault="00401F82" w:rsidP="00401F82">
      <w:r>
        <w:t xml:space="preserve">From this screen the user should press the ‘1’ key and press enter to open task </w:t>
      </w:r>
      <w:proofErr w:type="gramStart"/>
      <w:r>
        <w:t>1, or</w:t>
      </w:r>
      <w:proofErr w:type="gramEnd"/>
      <w:r>
        <w:t xml:space="preserve"> press the ‘2’ key and press enter for task 2.</w:t>
      </w:r>
    </w:p>
    <w:p w14:paraId="00467EF0" w14:textId="77777777" w:rsidR="00401F82" w:rsidRPr="00E40FBB" w:rsidRDefault="00401F82" w:rsidP="00401F82">
      <w:r>
        <w:t>Entering ‘3’ will quit the program.</w:t>
      </w:r>
    </w:p>
    <w:p w14:paraId="2B8074F0" w14:textId="0C8858EB" w:rsidR="00401F82" w:rsidRDefault="00401F82" w:rsidP="00401F82">
      <w:pPr>
        <w:pStyle w:val="Heading2"/>
        <w:spacing w:before="40"/>
      </w:pPr>
      <w:bookmarkStart w:id="25" w:name="_Toc34045837"/>
      <w:bookmarkStart w:id="26" w:name="_Toc34062550"/>
      <w:r>
        <w:t>4.1.1– Quit</w:t>
      </w:r>
      <w:bookmarkEnd w:id="25"/>
      <w:bookmarkEnd w:id="26"/>
    </w:p>
    <w:p w14:paraId="7A12D40E" w14:textId="77777777" w:rsidR="00401F82" w:rsidRPr="00E40FBB" w:rsidRDefault="00401F82" w:rsidP="00401F82">
      <w:r>
        <w:t>After selecting quit the user will be presenting with another option.</w:t>
      </w:r>
    </w:p>
    <w:p w14:paraId="3F5E2681" w14:textId="77777777" w:rsidR="00401F82" w:rsidRDefault="00401F82" w:rsidP="00401F82">
      <w:r>
        <w:rPr>
          <w:noProof/>
        </w:rPr>
        <w:drawing>
          <wp:inline distT="0" distB="0" distL="0" distR="0" wp14:anchorId="749DFCFE" wp14:editId="6BFF961B">
            <wp:extent cx="2252345" cy="1143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801CD" w14:textId="77777777" w:rsidR="00401F82" w:rsidRDefault="00401F82" w:rsidP="00401F82">
      <w:r>
        <w:t>Selecting ‘n’ will keep the user on the menu.</w:t>
      </w:r>
    </w:p>
    <w:p w14:paraId="5A69CE44" w14:textId="77777777" w:rsidR="00401F82" w:rsidRPr="00E40FBB" w:rsidRDefault="00401F82" w:rsidP="00401F82">
      <w:r>
        <w:t>Selecting ‘y’ will exit the program.</w:t>
      </w:r>
    </w:p>
    <w:p w14:paraId="281AFAC5" w14:textId="77777777" w:rsidR="00401F82" w:rsidRDefault="00401F82" w:rsidP="00401F82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2E1318E8" w14:textId="7072DA11" w:rsidR="00401F82" w:rsidRDefault="00401F82" w:rsidP="00401F82">
      <w:pPr>
        <w:pStyle w:val="Heading1"/>
        <w:numPr>
          <w:ilvl w:val="1"/>
          <w:numId w:val="18"/>
        </w:numPr>
        <w:spacing w:before="240"/>
      </w:pPr>
      <w:bookmarkStart w:id="27" w:name="_Toc34045838"/>
      <w:bookmarkStart w:id="28" w:name="_Toc34062551"/>
      <w:r>
        <w:lastRenderedPageBreak/>
        <w:t>- Task 1</w:t>
      </w:r>
      <w:bookmarkEnd w:id="27"/>
      <w:bookmarkEnd w:id="28"/>
    </w:p>
    <w:p w14:paraId="2DAF3EBE" w14:textId="77777777" w:rsidR="00401F82" w:rsidRPr="001F4B25" w:rsidRDefault="00401F82" w:rsidP="00401F82">
      <w:r>
        <w:t>The Task 1 initial menu will first appear like the following</w:t>
      </w:r>
    </w:p>
    <w:p w14:paraId="3706DD49" w14:textId="77777777" w:rsidR="00401F82" w:rsidRPr="00E40FBB" w:rsidRDefault="00401F82" w:rsidP="00401F82">
      <w:r>
        <w:rPr>
          <w:noProof/>
        </w:rPr>
        <w:drawing>
          <wp:inline distT="0" distB="0" distL="0" distR="0" wp14:anchorId="472E7122" wp14:editId="5BB711C5">
            <wp:extent cx="2785745" cy="107505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40054" w14:textId="2EB9E8F7" w:rsidR="00401F82" w:rsidRDefault="00401F82" w:rsidP="00401F82">
      <w:pPr>
        <w:pStyle w:val="Heading2"/>
        <w:numPr>
          <w:ilvl w:val="2"/>
          <w:numId w:val="18"/>
        </w:numPr>
        <w:spacing w:before="40"/>
      </w:pPr>
      <w:bookmarkStart w:id="29" w:name="_Toc34045839"/>
      <w:bookmarkStart w:id="30" w:name="_Toc34062552"/>
      <w:r>
        <w:t>- Automatic Search</w:t>
      </w:r>
      <w:bookmarkEnd w:id="29"/>
      <w:bookmarkEnd w:id="30"/>
    </w:p>
    <w:p w14:paraId="206D62F2" w14:textId="77777777" w:rsidR="00401F82" w:rsidRDefault="00401F82" w:rsidP="00401F82">
      <w:pPr>
        <w:rPr>
          <w:noProof/>
        </w:rPr>
      </w:pPr>
      <w:r>
        <w:rPr>
          <w:noProof/>
        </w:rPr>
        <w:t>Selecting the first option will start the auto search on the default maze (loaded from maze.txt)</w:t>
      </w:r>
    </w:p>
    <w:p w14:paraId="1F799BE2" w14:textId="77777777" w:rsidR="00401F82" w:rsidRDefault="00401F82" w:rsidP="00401F82">
      <w:pPr>
        <w:rPr>
          <w:noProof/>
        </w:rPr>
      </w:pPr>
      <w:r>
        <w:rPr>
          <w:noProof/>
        </w:rPr>
        <w:drawing>
          <wp:inline distT="0" distB="0" distL="0" distR="0" wp14:anchorId="1931AC67" wp14:editId="21AFAC3C">
            <wp:extent cx="2057400" cy="2616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04"/>
                    <a:stretch/>
                  </pic:blipFill>
                  <pic:spPr bwMode="auto">
                    <a:xfrm>
                      <a:off x="0" y="0"/>
                      <a:ext cx="205740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5DE8E6" w14:textId="77777777" w:rsidR="00401F82" w:rsidRPr="00E40FBB" w:rsidRDefault="00401F82" w:rsidP="00401F82">
      <w:pPr>
        <w:rPr>
          <w:noProof/>
        </w:rPr>
      </w:pPr>
      <w:r>
        <w:rPr>
          <w:noProof/>
        </w:rPr>
        <w:t>The agents current location is displayd by the coordinates at the bottom of the maze.</w:t>
      </w:r>
    </w:p>
    <w:p w14:paraId="08BC7116" w14:textId="6316491C" w:rsidR="00401F82" w:rsidRDefault="00401F82" w:rsidP="00401F82">
      <w:pPr>
        <w:pStyle w:val="Heading2"/>
        <w:spacing w:before="40"/>
      </w:pPr>
      <w:bookmarkStart w:id="31" w:name="_Toc34045840"/>
      <w:bookmarkStart w:id="32" w:name="_Toc34062553"/>
      <w:r>
        <w:t>4.2.2- Pause Menu</w:t>
      </w:r>
      <w:bookmarkEnd w:id="31"/>
      <w:bookmarkEnd w:id="32"/>
    </w:p>
    <w:p w14:paraId="404B0EF1" w14:textId="77777777" w:rsidR="00401F82" w:rsidRDefault="00401F82" w:rsidP="00401F82">
      <w:r>
        <w:t>Pressing the ‘space bar’ will pause the search and display this mini menu.</w:t>
      </w:r>
    </w:p>
    <w:p w14:paraId="1A890500" w14:textId="77777777" w:rsidR="00401F82" w:rsidRPr="00E40FBB" w:rsidRDefault="00401F82" w:rsidP="00401F82">
      <w:pPr>
        <w:rPr>
          <w:noProof/>
        </w:rPr>
      </w:pPr>
      <w:r>
        <w:rPr>
          <w:noProof/>
        </w:rPr>
        <w:drawing>
          <wp:inline distT="0" distB="0" distL="0" distR="0" wp14:anchorId="6B6F31D7" wp14:editId="23D80037">
            <wp:extent cx="2057400" cy="829733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803"/>
                    <a:stretch/>
                  </pic:blipFill>
                  <pic:spPr bwMode="auto">
                    <a:xfrm>
                      <a:off x="0" y="0"/>
                      <a:ext cx="2057400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1957D" w14:textId="06DDE994" w:rsidR="00401F82" w:rsidRDefault="00401F82" w:rsidP="00401F82">
      <w:pPr>
        <w:pStyle w:val="Heading3"/>
      </w:pPr>
      <w:bookmarkStart w:id="33" w:name="_Toc34045841"/>
      <w:bookmarkStart w:id="34" w:name="_Toc34062554"/>
      <w:r>
        <w:t>4.2.2.1 – Continue</w:t>
      </w:r>
      <w:bookmarkEnd w:id="33"/>
      <w:bookmarkEnd w:id="34"/>
    </w:p>
    <w:p w14:paraId="0D2090A3" w14:textId="77777777" w:rsidR="00401F82" w:rsidRPr="00E40FBB" w:rsidRDefault="00401F82" w:rsidP="00401F82">
      <w:r>
        <w:t>Selecting continue will close the menu and continue the search.</w:t>
      </w:r>
    </w:p>
    <w:p w14:paraId="355987D8" w14:textId="25054D4D" w:rsidR="00401F82" w:rsidRDefault="00401F82" w:rsidP="00401F82">
      <w:pPr>
        <w:pStyle w:val="Heading3"/>
      </w:pPr>
      <w:bookmarkStart w:id="35" w:name="_Toc34045842"/>
      <w:bookmarkStart w:id="36" w:name="_Toc34062555"/>
      <w:r>
        <w:t>4.2.2.2 – Quit</w:t>
      </w:r>
      <w:bookmarkEnd w:id="35"/>
      <w:bookmarkEnd w:id="36"/>
    </w:p>
    <w:p w14:paraId="46BD4003" w14:textId="77777777" w:rsidR="00401F82" w:rsidRPr="001F4B25" w:rsidRDefault="00401F82" w:rsidP="00401F82">
      <w:r>
        <w:t>Selecting quit will exit the maze and show the initial task 1 menu.</w:t>
      </w:r>
    </w:p>
    <w:p w14:paraId="654D850F" w14:textId="77777777" w:rsidR="00401F82" w:rsidRPr="00E40FBB" w:rsidRDefault="00401F82" w:rsidP="00401F82">
      <w:pPr>
        <w:pStyle w:val="ListParagraph"/>
      </w:pPr>
      <w:r>
        <w:rPr>
          <w:noProof/>
        </w:rPr>
        <w:drawing>
          <wp:inline distT="0" distB="0" distL="0" distR="0" wp14:anchorId="308D023E" wp14:editId="2C9BCA35">
            <wp:extent cx="2785745" cy="10750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685B6" w14:textId="2FE62254" w:rsidR="00401F82" w:rsidRDefault="00401F82" w:rsidP="00401F82">
      <w:pPr>
        <w:pStyle w:val="Heading3"/>
      </w:pPr>
      <w:bookmarkStart w:id="37" w:name="_Toc34045843"/>
      <w:bookmarkStart w:id="38" w:name="_Toc34062556"/>
      <w:r>
        <w:lastRenderedPageBreak/>
        <w:t>4.2.2.3– Restart</w:t>
      </w:r>
      <w:bookmarkEnd w:id="37"/>
      <w:bookmarkEnd w:id="38"/>
    </w:p>
    <w:p w14:paraId="31747B39" w14:textId="77777777" w:rsidR="00401F82" w:rsidRDefault="00401F82" w:rsidP="00401F82">
      <w:r>
        <w:t>Selecting to restart the maze will reset the maze show the pause menu again.</w:t>
      </w:r>
    </w:p>
    <w:p w14:paraId="5CA806F5" w14:textId="77777777" w:rsidR="00401F82" w:rsidRPr="001F4B25" w:rsidRDefault="00401F82" w:rsidP="00401F82">
      <w:r>
        <w:rPr>
          <w:noProof/>
        </w:rPr>
        <w:drawing>
          <wp:inline distT="0" distB="0" distL="0" distR="0" wp14:anchorId="6FA92A3E" wp14:editId="47C6884E">
            <wp:extent cx="2760345" cy="1227455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1FC942" w14:textId="77777777" w:rsidR="00401F82" w:rsidRPr="00E40FBB" w:rsidRDefault="00401F82" w:rsidP="00401F82">
      <w:pPr>
        <w:pStyle w:val="ListParagraph"/>
      </w:pPr>
    </w:p>
    <w:p w14:paraId="1F78C42B" w14:textId="138FBA8A" w:rsidR="00401F82" w:rsidRDefault="00401F82" w:rsidP="00401F82">
      <w:pPr>
        <w:pStyle w:val="Heading2"/>
        <w:spacing w:before="40"/>
      </w:pPr>
      <w:bookmarkStart w:id="39" w:name="_Toc34045844"/>
      <w:bookmarkStart w:id="40" w:name="_Toc34062557"/>
      <w:r>
        <w:t>4.2.3- Search for object</w:t>
      </w:r>
      <w:bookmarkEnd w:id="39"/>
      <w:bookmarkEnd w:id="40"/>
    </w:p>
    <w:p w14:paraId="770A5B44" w14:textId="77777777" w:rsidR="00401F82" w:rsidRDefault="00401F82" w:rsidP="00401F82">
      <w:r>
        <w:t>Selecting the second option asks the user to input a character to search for in the maze.</w:t>
      </w:r>
    </w:p>
    <w:p w14:paraId="635C4200" w14:textId="77777777" w:rsidR="00401F82" w:rsidRDefault="00401F82" w:rsidP="00401F82">
      <w:r>
        <w:rPr>
          <w:noProof/>
        </w:rPr>
        <w:drawing>
          <wp:inline distT="0" distB="0" distL="0" distR="0" wp14:anchorId="2667F4E0" wp14:editId="7D29F55C">
            <wp:extent cx="3056255" cy="12700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CF568" w14:textId="77777777" w:rsidR="00401F82" w:rsidRDefault="00401F82" w:rsidP="00401F82">
      <w:r>
        <w:t>After entering a character, it is displayed in the menu.</w:t>
      </w:r>
    </w:p>
    <w:p w14:paraId="3A3F76D7" w14:textId="77777777" w:rsidR="00401F82" w:rsidRDefault="00401F82" w:rsidP="00401F82">
      <w:r>
        <w:rPr>
          <w:noProof/>
        </w:rPr>
        <w:drawing>
          <wp:inline distT="0" distB="0" distL="0" distR="0" wp14:anchorId="4DB6CF45" wp14:editId="793A65DA">
            <wp:extent cx="3141345" cy="1363345"/>
            <wp:effectExtent l="0" t="0" r="1905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EEAB3" w14:textId="77777777" w:rsidR="00401F82" w:rsidRPr="002D0882" w:rsidRDefault="00401F82" w:rsidP="00401F82">
      <w:r>
        <w:t>Selecting option ‘1’ now will search the default maze for the object.</w:t>
      </w:r>
    </w:p>
    <w:p w14:paraId="4A3EB1A3" w14:textId="77777777" w:rsidR="00401F82" w:rsidRDefault="00401F82" w:rsidP="00401F82">
      <w:pPr>
        <w:pStyle w:val="ListParagraph"/>
        <w:ind w:left="384"/>
      </w:pPr>
    </w:p>
    <w:p w14:paraId="6231A789" w14:textId="77777777" w:rsidR="00401F82" w:rsidRDefault="00401F82" w:rsidP="00401F82">
      <w:pPr>
        <w:pStyle w:val="ListParagraph"/>
        <w:ind w:left="384"/>
      </w:pPr>
    </w:p>
    <w:p w14:paraId="25F50D23" w14:textId="77777777" w:rsidR="00401F82" w:rsidRDefault="00401F82" w:rsidP="00401F82">
      <w:pPr>
        <w:pStyle w:val="ListParagraph"/>
        <w:ind w:left="384"/>
      </w:pPr>
    </w:p>
    <w:p w14:paraId="4505AD70" w14:textId="77777777" w:rsidR="00401F82" w:rsidRPr="00E40FBB" w:rsidRDefault="00401F82" w:rsidP="00401F82">
      <w:pPr>
        <w:pStyle w:val="ListParagraph"/>
        <w:ind w:left="384"/>
      </w:pPr>
    </w:p>
    <w:p w14:paraId="05DB8499" w14:textId="77777777" w:rsidR="00401F82" w:rsidRDefault="00401F82" w:rsidP="00401F82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  <w:highlight w:val="lightGray"/>
        </w:rPr>
      </w:pPr>
      <w:r>
        <w:rPr>
          <w:highlight w:val="lightGray"/>
        </w:rPr>
        <w:br w:type="page"/>
      </w:r>
    </w:p>
    <w:p w14:paraId="517A8C11" w14:textId="49015849" w:rsidR="00401F82" w:rsidRDefault="00401F82" w:rsidP="00401F82">
      <w:pPr>
        <w:pStyle w:val="Heading2"/>
      </w:pPr>
      <w:bookmarkStart w:id="41" w:name="_Toc34045845"/>
      <w:bookmarkStart w:id="42" w:name="_Toc34062558"/>
      <w:r>
        <w:lastRenderedPageBreak/>
        <w:t>4.2.4 - Change the maze</w:t>
      </w:r>
      <w:bookmarkEnd w:id="41"/>
      <w:bookmarkEnd w:id="42"/>
    </w:p>
    <w:p w14:paraId="655C41A3" w14:textId="77777777" w:rsidR="00401F82" w:rsidRDefault="00401F82" w:rsidP="00401F82">
      <w:r>
        <w:t>Selecting the third option allows the use to input the name of a new maze.</w:t>
      </w:r>
    </w:p>
    <w:p w14:paraId="1F4F05C6" w14:textId="77777777" w:rsidR="00401F82" w:rsidRDefault="00401F82" w:rsidP="00401F82">
      <w:r>
        <w:rPr>
          <w:noProof/>
        </w:rPr>
        <w:drawing>
          <wp:inline distT="0" distB="0" distL="0" distR="0" wp14:anchorId="50624997" wp14:editId="65AE072F">
            <wp:extent cx="5156200" cy="1769745"/>
            <wp:effectExtent l="0" t="0" r="635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176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D4490" w14:textId="77777777" w:rsidR="00401F82" w:rsidRDefault="00401F82" w:rsidP="00401F82">
      <w:r>
        <w:t>After the new maze has loaded the user is shown the main menu again.</w:t>
      </w:r>
    </w:p>
    <w:p w14:paraId="6D5C14A9" w14:textId="77777777" w:rsidR="00401F82" w:rsidRDefault="00401F82" w:rsidP="00401F82">
      <w:r>
        <w:rPr>
          <w:noProof/>
        </w:rPr>
        <w:drawing>
          <wp:inline distT="0" distB="0" distL="0" distR="0" wp14:anchorId="60569467" wp14:editId="748816B2">
            <wp:extent cx="3141345" cy="1363345"/>
            <wp:effectExtent l="0" t="0" r="1905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19B1F" w14:textId="77777777" w:rsidR="00401F82" w:rsidRDefault="00401F82" w:rsidP="00401F82">
      <w:r>
        <w:t>Selecting auto search will now search the new maze, if the search object has been set it will be found if it is present.</w:t>
      </w:r>
    </w:p>
    <w:p w14:paraId="6CF8B453" w14:textId="77777777" w:rsidR="00401F82" w:rsidRDefault="00401F82" w:rsidP="00401F82">
      <w:r>
        <w:rPr>
          <w:noProof/>
        </w:rPr>
        <w:drawing>
          <wp:inline distT="0" distB="0" distL="0" distR="0" wp14:anchorId="23DB9E5B" wp14:editId="3B56CDEB">
            <wp:extent cx="2091055" cy="3319145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AB99C" w14:textId="77777777" w:rsidR="00401F82" w:rsidRDefault="00401F82" w:rsidP="00401F82">
      <w:r>
        <w:br w:type="page"/>
      </w:r>
    </w:p>
    <w:p w14:paraId="2E1F5271" w14:textId="7FF7FC85" w:rsidR="00401F82" w:rsidRDefault="00401F82" w:rsidP="00401F82">
      <w:pPr>
        <w:pStyle w:val="Heading2"/>
        <w:spacing w:before="40"/>
      </w:pPr>
      <w:bookmarkStart w:id="43" w:name="_Toc34045846"/>
      <w:bookmarkStart w:id="44" w:name="_Toc34062559"/>
      <w:r>
        <w:lastRenderedPageBreak/>
        <w:t>4.2.5– Quit</w:t>
      </w:r>
      <w:bookmarkEnd w:id="43"/>
      <w:bookmarkEnd w:id="44"/>
    </w:p>
    <w:p w14:paraId="02AA7872" w14:textId="77777777" w:rsidR="00401F82" w:rsidRDefault="00401F82" w:rsidP="00401F82">
      <w:r>
        <w:t>Selecting quit will require user confirmation</w:t>
      </w:r>
    </w:p>
    <w:p w14:paraId="60DB5426" w14:textId="77777777" w:rsidR="00401F82" w:rsidRPr="002D0882" w:rsidRDefault="00401F82" w:rsidP="00401F82">
      <w:r>
        <w:rPr>
          <w:noProof/>
        </w:rPr>
        <w:drawing>
          <wp:inline distT="0" distB="0" distL="0" distR="0" wp14:anchorId="0C268771" wp14:editId="3D26B013">
            <wp:extent cx="3022600" cy="1405255"/>
            <wp:effectExtent l="0" t="0" r="635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8327D" w14:textId="77777777" w:rsidR="00401F82" w:rsidRPr="00E40FBB" w:rsidRDefault="00401F82" w:rsidP="00401F82">
      <w:pPr>
        <w:pStyle w:val="ListParagraph"/>
        <w:ind w:left="384"/>
      </w:pPr>
    </w:p>
    <w:p w14:paraId="5BF5B97A" w14:textId="77777777" w:rsidR="00401F82" w:rsidRDefault="00401F82" w:rsidP="00401F82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7CD975E0" w14:textId="064DB469" w:rsidR="00401F82" w:rsidRDefault="00401F82" w:rsidP="00401F82">
      <w:pPr>
        <w:pStyle w:val="Heading1"/>
        <w:spacing w:before="240"/>
      </w:pPr>
      <w:bookmarkStart w:id="45" w:name="_Toc34045847"/>
      <w:bookmarkStart w:id="46" w:name="_Toc34062560"/>
      <w:r>
        <w:lastRenderedPageBreak/>
        <w:t>4.3- Task 2</w:t>
      </w:r>
      <w:bookmarkEnd w:id="45"/>
      <w:bookmarkEnd w:id="46"/>
    </w:p>
    <w:p w14:paraId="3D8C1C8B" w14:textId="77777777" w:rsidR="00401F82" w:rsidRPr="009C08F6" w:rsidRDefault="00401F82" w:rsidP="00401F82">
      <w:r>
        <w:t>Entering Task 2, the user is shown the following menu</w:t>
      </w:r>
    </w:p>
    <w:p w14:paraId="432FD83D" w14:textId="77777777" w:rsidR="00401F82" w:rsidRPr="002D0882" w:rsidRDefault="00401F82" w:rsidP="00401F82">
      <w:r>
        <w:rPr>
          <w:noProof/>
        </w:rPr>
        <w:drawing>
          <wp:inline distT="0" distB="0" distL="0" distR="0" wp14:anchorId="103DA152" wp14:editId="27628727">
            <wp:extent cx="3395345" cy="119380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39"/>
                    <a:stretch/>
                  </pic:blipFill>
                  <pic:spPr bwMode="auto">
                    <a:xfrm>
                      <a:off x="0" y="0"/>
                      <a:ext cx="3395345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876A8A" w14:textId="55984C3B" w:rsidR="00401F82" w:rsidRDefault="00401F82" w:rsidP="00401F82">
      <w:pPr>
        <w:pStyle w:val="Heading2"/>
        <w:spacing w:before="40"/>
      </w:pPr>
      <w:bookmarkStart w:id="47" w:name="_Toc34045848"/>
      <w:bookmarkStart w:id="48" w:name="_Toc34062561"/>
      <w:r>
        <w:t>4.3.1- Automatically Solve Assignment Tiles</w:t>
      </w:r>
      <w:bookmarkEnd w:id="47"/>
      <w:bookmarkEnd w:id="48"/>
    </w:p>
    <w:p w14:paraId="6F0EE375" w14:textId="77777777" w:rsidR="00401F82" w:rsidRPr="009C08F6" w:rsidRDefault="00401F82" w:rsidP="00401F82">
      <w:r>
        <w:t>Selecting option ‘1’ will automatically solve the tile for the assignment.</w:t>
      </w:r>
    </w:p>
    <w:p w14:paraId="2938E99B" w14:textId="77777777" w:rsidR="00401F82" w:rsidRPr="002D0882" w:rsidRDefault="00401F82" w:rsidP="00401F82">
      <w:r>
        <w:rPr>
          <w:noProof/>
        </w:rPr>
        <w:drawing>
          <wp:inline distT="0" distB="0" distL="0" distR="0" wp14:anchorId="09E7BE22" wp14:editId="1A75E576">
            <wp:extent cx="2997200" cy="1270000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69A95" w14:textId="5CB46DF8" w:rsidR="00401F82" w:rsidRDefault="00401F82" w:rsidP="00401F82">
      <w:pPr>
        <w:pStyle w:val="Heading2"/>
        <w:spacing w:before="40"/>
      </w:pPr>
      <w:bookmarkStart w:id="49" w:name="_Toc34045849"/>
      <w:bookmarkStart w:id="50" w:name="_Toc34062562"/>
      <w:r>
        <w:t>4.3.2- Solve Assignment Tiles for Yourself</w:t>
      </w:r>
      <w:bookmarkEnd w:id="49"/>
      <w:bookmarkEnd w:id="50"/>
    </w:p>
    <w:p w14:paraId="0644ED3F" w14:textId="77777777" w:rsidR="00401F82" w:rsidRPr="009C08F6" w:rsidRDefault="00401F82" w:rsidP="00401F82">
      <w:r>
        <w:t>Selecting option ‘2’ will require the user to solve the assignment tiles for themselves</w:t>
      </w:r>
    </w:p>
    <w:p w14:paraId="1D4E3652" w14:textId="77777777" w:rsidR="00401F82" w:rsidRDefault="00401F82" w:rsidP="00401F82">
      <w:r>
        <w:rPr>
          <w:noProof/>
        </w:rPr>
        <w:drawing>
          <wp:inline distT="0" distB="0" distL="0" distR="0" wp14:anchorId="37F0A1CE" wp14:editId="257C2FAF">
            <wp:extent cx="1955800" cy="1964055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6B69D" w14:textId="77777777" w:rsidR="00401F82" w:rsidRPr="002D0882" w:rsidRDefault="00401F82" w:rsidP="00401F82">
      <w:r>
        <w:t>Using the numbers 8,2,4,6, to select which direction to swap the ‘0’ tile</w:t>
      </w:r>
    </w:p>
    <w:p w14:paraId="3718822C" w14:textId="59145AA9" w:rsidR="00401F82" w:rsidRDefault="00401F82" w:rsidP="00401F82">
      <w:pPr>
        <w:pStyle w:val="Heading2"/>
        <w:spacing w:before="40"/>
      </w:pPr>
      <w:bookmarkStart w:id="51" w:name="_Toc34045850"/>
      <w:bookmarkStart w:id="52" w:name="_Toc34062563"/>
      <w:r>
        <w:t>4.3.3- Automatically Solve Randomised Tiles</w:t>
      </w:r>
      <w:bookmarkEnd w:id="51"/>
      <w:bookmarkEnd w:id="52"/>
    </w:p>
    <w:p w14:paraId="4246A35B" w14:textId="77777777" w:rsidR="00401F82" w:rsidRDefault="00401F82" w:rsidP="00401F82">
      <w:r>
        <w:t>This option works the same as option 1 with the difference that the tiles are randomised first.</w:t>
      </w:r>
    </w:p>
    <w:p w14:paraId="2AF5BDF1" w14:textId="77777777" w:rsidR="00401F82" w:rsidRPr="009C08F6" w:rsidRDefault="00401F82" w:rsidP="00401F82">
      <w:r>
        <w:t>All randomised tiles are solvable.</w:t>
      </w:r>
    </w:p>
    <w:p w14:paraId="30847EE6" w14:textId="2DF4520F" w:rsidR="00401F82" w:rsidRDefault="00401F82" w:rsidP="00401F82">
      <w:pPr>
        <w:pStyle w:val="Heading2"/>
        <w:spacing w:before="40"/>
      </w:pPr>
      <w:bookmarkStart w:id="53" w:name="_Toc34045851"/>
      <w:bookmarkStart w:id="54" w:name="_Toc34062564"/>
      <w:r>
        <w:t>4.3.4- Solve Randomised Tiles for Yourself</w:t>
      </w:r>
      <w:bookmarkEnd w:id="53"/>
      <w:bookmarkEnd w:id="54"/>
    </w:p>
    <w:p w14:paraId="660507CE" w14:textId="77777777" w:rsidR="00401F82" w:rsidRDefault="00401F82" w:rsidP="00401F82">
      <w:r>
        <w:t>This option works the same as option 2 with the difference that the tiles are randomised first.</w:t>
      </w:r>
    </w:p>
    <w:p w14:paraId="6A096A43" w14:textId="77777777" w:rsidR="00401F82" w:rsidRPr="009C08F6" w:rsidRDefault="00401F82" w:rsidP="00401F82">
      <w:r>
        <w:t>All randomised tiles are solvable.</w:t>
      </w:r>
    </w:p>
    <w:p w14:paraId="063E72EC" w14:textId="77777777" w:rsidR="00401F82" w:rsidRPr="009C08F6" w:rsidRDefault="00401F82" w:rsidP="00401F82"/>
    <w:p w14:paraId="4DC98DDB" w14:textId="77777777" w:rsidR="006C775F" w:rsidRDefault="006C775F" w:rsidP="00401F82">
      <w:pPr>
        <w:pStyle w:val="Heading2"/>
        <w:spacing w:before="40"/>
      </w:pPr>
      <w:bookmarkStart w:id="55" w:name="_Toc34045852"/>
    </w:p>
    <w:p w14:paraId="24CB6E66" w14:textId="1DF15153" w:rsidR="00401F82" w:rsidRDefault="00401F82" w:rsidP="00401F82">
      <w:pPr>
        <w:pStyle w:val="Heading2"/>
        <w:spacing w:before="40"/>
      </w:pPr>
      <w:bookmarkStart w:id="56" w:name="_Toc34062565"/>
      <w:r>
        <w:t>4.3.5– Quit</w:t>
      </w:r>
      <w:bookmarkEnd w:id="55"/>
      <w:bookmarkEnd w:id="56"/>
    </w:p>
    <w:p w14:paraId="2B570E68" w14:textId="77777777" w:rsidR="00401F82" w:rsidRPr="009C08F6" w:rsidRDefault="00401F82" w:rsidP="00401F82">
      <w:r>
        <w:t>Option 5 allows the user to quit after confirmation</w:t>
      </w:r>
    </w:p>
    <w:p w14:paraId="45D06CF8" w14:textId="77777777" w:rsidR="00401F82" w:rsidRPr="009C08F6" w:rsidRDefault="00401F82" w:rsidP="00401F82">
      <w:r>
        <w:rPr>
          <w:noProof/>
        </w:rPr>
        <w:drawing>
          <wp:inline distT="0" distB="0" distL="0" distR="0" wp14:anchorId="283E09DE" wp14:editId="6F0D5373">
            <wp:extent cx="3166745" cy="156654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45" cy="156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27338" w14:textId="18B3F29B" w:rsidR="00F35444" w:rsidRDefault="00F35444">
      <w:p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r>
        <w:br w:type="page"/>
      </w:r>
    </w:p>
    <w:p w14:paraId="1494E315" w14:textId="69CF83F0" w:rsidR="00F35444" w:rsidRDefault="00F35444" w:rsidP="006C775F">
      <w:pPr>
        <w:pStyle w:val="Heading1"/>
        <w:numPr>
          <w:ilvl w:val="0"/>
          <w:numId w:val="18"/>
        </w:numPr>
      </w:pPr>
      <w:bookmarkStart w:id="57" w:name="_Toc34045853"/>
      <w:bookmarkStart w:id="58" w:name="_Toc34062566"/>
      <w:r>
        <w:lastRenderedPageBreak/>
        <w:t>– Test Schedule</w:t>
      </w:r>
      <w:bookmarkEnd w:id="57"/>
      <w:bookmarkEnd w:id="58"/>
    </w:p>
    <w:p w14:paraId="6954806B" w14:textId="31705159" w:rsidR="006C775F" w:rsidRDefault="006C775F" w:rsidP="006C775F">
      <w:r>
        <w:t>The following are the test schedules for the program. They are spilt into the three main areas of the program, main menu, Task 1 and Task 2.</w:t>
      </w:r>
    </w:p>
    <w:p w14:paraId="3CED95AE" w14:textId="5A6A0C7A" w:rsidR="006C775F" w:rsidRPr="006C775F" w:rsidRDefault="006C775F" w:rsidP="006C775F">
      <w:pPr>
        <w:pStyle w:val="Heading2"/>
      </w:pPr>
      <w:bookmarkStart w:id="59" w:name="_Toc34062567"/>
      <w:r>
        <w:t>5.1 – Main Menu Test</w:t>
      </w:r>
      <w:bookmarkEnd w:id="59"/>
    </w:p>
    <w:p w14:paraId="2D625B29" w14:textId="77777777" w:rsidR="006C775F" w:rsidRDefault="006C775F" w:rsidP="006C775F">
      <w:pPr>
        <w:keepNext/>
      </w:pPr>
      <w:r>
        <w:rPr>
          <w:noProof/>
        </w:rPr>
        <w:drawing>
          <wp:inline distT="0" distB="0" distL="0" distR="0" wp14:anchorId="090F2499" wp14:editId="46CF3E01">
            <wp:extent cx="4968240" cy="3045690"/>
            <wp:effectExtent l="0" t="0" r="381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167" cy="30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58948" w14:textId="316D941D" w:rsidR="006C775F" w:rsidRDefault="006C775F" w:rsidP="006C775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Main Menu test schedule</w:t>
      </w:r>
    </w:p>
    <w:p w14:paraId="53D7F6AC" w14:textId="7697B7CD" w:rsidR="006C775F" w:rsidRPr="006C775F" w:rsidRDefault="006C775F" w:rsidP="006C775F">
      <w:pPr>
        <w:pStyle w:val="Heading2"/>
      </w:pPr>
      <w:bookmarkStart w:id="60" w:name="_Toc34062568"/>
      <w:r>
        <w:lastRenderedPageBreak/>
        <w:t>5.2 – Task 1 Tests</w:t>
      </w:r>
      <w:bookmarkEnd w:id="60"/>
    </w:p>
    <w:p w14:paraId="477D34CA" w14:textId="77777777" w:rsidR="006C775F" w:rsidRDefault="006C775F" w:rsidP="006C775F">
      <w:pPr>
        <w:keepNext/>
      </w:pPr>
      <w:r>
        <w:rPr>
          <w:noProof/>
        </w:rPr>
        <w:drawing>
          <wp:inline distT="0" distB="0" distL="0" distR="0" wp14:anchorId="74F1EADB" wp14:editId="24348255">
            <wp:extent cx="4381500" cy="4223133"/>
            <wp:effectExtent l="0" t="0" r="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26" cy="4227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9B40D" w14:textId="7BA941C4" w:rsidR="006C775F" w:rsidRDefault="006C775F" w:rsidP="006C775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- Task 1 test schedule</w:t>
      </w:r>
    </w:p>
    <w:p w14:paraId="274D045A" w14:textId="53852126" w:rsidR="006C775F" w:rsidRPr="006C775F" w:rsidRDefault="006C775F" w:rsidP="006C775F">
      <w:pPr>
        <w:pStyle w:val="Heading2"/>
      </w:pPr>
      <w:bookmarkStart w:id="61" w:name="_Toc34062569"/>
      <w:r>
        <w:lastRenderedPageBreak/>
        <w:t>5.3 – Task 2 Tests</w:t>
      </w:r>
      <w:bookmarkEnd w:id="61"/>
    </w:p>
    <w:p w14:paraId="4091FD68" w14:textId="77777777" w:rsidR="006C775F" w:rsidRDefault="006C775F" w:rsidP="006C775F">
      <w:pPr>
        <w:keepNext/>
      </w:pPr>
      <w:r>
        <w:rPr>
          <w:noProof/>
        </w:rPr>
        <w:drawing>
          <wp:inline distT="0" distB="0" distL="0" distR="0" wp14:anchorId="1D0F1D54" wp14:editId="6A292661">
            <wp:extent cx="5730240" cy="3787140"/>
            <wp:effectExtent l="0" t="0" r="381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351BA" w14:textId="7372469A" w:rsidR="006C775F" w:rsidRDefault="006C775F" w:rsidP="006C775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 w:rsidRPr="00DA0C0D">
        <w:t xml:space="preserve"> - Task 1 test schedule</w:t>
      </w:r>
    </w:p>
    <w:p w14:paraId="1E9B51B7" w14:textId="735936A3" w:rsidR="00F35444" w:rsidRDefault="00F35444">
      <w:p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r>
        <w:br w:type="page"/>
      </w:r>
    </w:p>
    <w:p w14:paraId="314CF924" w14:textId="390F7109" w:rsidR="00F35444" w:rsidRDefault="00F35444" w:rsidP="006C775F">
      <w:pPr>
        <w:pStyle w:val="Heading1"/>
        <w:numPr>
          <w:ilvl w:val="0"/>
          <w:numId w:val="18"/>
        </w:numPr>
      </w:pPr>
      <w:bookmarkStart w:id="62" w:name="_Toc34045854"/>
      <w:bookmarkStart w:id="63" w:name="_Toc34062570"/>
      <w:r>
        <w:lastRenderedPageBreak/>
        <w:t>– Program Listing</w:t>
      </w:r>
      <w:bookmarkEnd w:id="62"/>
      <w:bookmarkEnd w:id="63"/>
    </w:p>
    <w:p w14:paraId="20703612" w14:textId="6C2A6BA4" w:rsidR="001C7BAF" w:rsidRPr="001C7BAF" w:rsidRDefault="001C7BAF" w:rsidP="001C7BAF">
      <w:r>
        <w:t xml:space="preserve">The following is the complete code listing spilt into the various </w:t>
      </w:r>
      <w:proofErr w:type="gramStart"/>
      <w:r>
        <w:t>files,</w:t>
      </w:r>
      <w:proofErr w:type="gramEnd"/>
      <w:r>
        <w:t xml:space="preserve"> the classes are marked with a ‘c’ at the start of the name.</w:t>
      </w:r>
    </w:p>
    <w:p w14:paraId="7042A17B" w14:textId="327074E1" w:rsidR="006C775F" w:rsidRDefault="006C775F" w:rsidP="006C775F">
      <w:pPr>
        <w:pStyle w:val="Heading2"/>
      </w:pPr>
      <w:bookmarkStart w:id="64" w:name="_Toc34062571"/>
      <w:r>
        <w:t>6.1 – Source.cpp</w:t>
      </w:r>
      <w:bookmarkEnd w:id="64"/>
    </w:p>
    <w:p w14:paraId="5AA807A0" w14:textId="77777777" w:rsidR="001C7BAF" w:rsidRDefault="001C7BAF" w:rsidP="001C7BAF">
      <w:r>
        <w:t>#include "</w:t>
      </w:r>
      <w:proofErr w:type="spellStart"/>
      <w:r>
        <w:t>MazeFunctions.h</w:t>
      </w:r>
      <w:proofErr w:type="spellEnd"/>
      <w:r>
        <w:t>"</w:t>
      </w:r>
    </w:p>
    <w:p w14:paraId="7B3960D5" w14:textId="77777777" w:rsidR="001C7BAF" w:rsidRDefault="001C7BAF" w:rsidP="001C7BAF">
      <w:r>
        <w:t>#include "8TileFunctions.h"</w:t>
      </w:r>
    </w:p>
    <w:p w14:paraId="6344D82B" w14:textId="77777777" w:rsidR="001C7BAF" w:rsidRDefault="001C7BAF" w:rsidP="001C7BAF">
      <w:r>
        <w:t>#include "</w:t>
      </w:r>
      <w:proofErr w:type="spellStart"/>
      <w:r>
        <w:t>Headers.h</w:t>
      </w:r>
      <w:proofErr w:type="spellEnd"/>
      <w:r>
        <w:t>"</w:t>
      </w:r>
    </w:p>
    <w:p w14:paraId="6325CF26" w14:textId="77777777" w:rsidR="001C7BAF" w:rsidRDefault="001C7BAF" w:rsidP="001C7BAF"/>
    <w:p w14:paraId="3C88C35D" w14:textId="77777777" w:rsidR="001C7BAF" w:rsidRDefault="001C7BAF" w:rsidP="001C7BAF">
      <w:r>
        <w:t xml:space="preserve">using namespace </w:t>
      </w:r>
      <w:proofErr w:type="gramStart"/>
      <w:r>
        <w:t>std;</w:t>
      </w:r>
      <w:proofErr w:type="gramEnd"/>
    </w:p>
    <w:p w14:paraId="65BBA977" w14:textId="77777777" w:rsidR="001C7BAF" w:rsidRDefault="001C7BAF" w:rsidP="001C7BAF"/>
    <w:p w14:paraId="6B611C89" w14:textId="77777777" w:rsidR="001C7BAF" w:rsidRDefault="001C7BAF" w:rsidP="001C7BAF">
      <w:r>
        <w:t>////////////////////////////////////////////</w:t>
      </w:r>
    </w:p>
    <w:p w14:paraId="0790999A" w14:textId="77777777" w:rsidR="001C7BAF" w:rsidRDefault="001C7BAF" w:rsidP="001C7BAF">
      <w:r>
        <w:t>//variables</w:t>
      </w:r>
    </w:p>
    <w:p w14:paraId="516156BA" w14:textId="77777777" w:rsidR="001C7BAF" w:rsidRDefault="001C7BAF" w:rsidP="001C7BAF">
      <w:r>
        <w:t>////////////////////////////////////////////</w:t>
      </w:r>
    </w:p>
    <w:p w14:paraId="1E48F6BD" w14:textId="77777777" w:rsidR="001C7BAF" w:rsidRDefault="001C7BAF" w:rsidP="001C7BAF"/>
    <w:p w14:paraId="702E69FA" w14:textId="77777777" w:rsidR="001C7BAF" w:rsidRDefault="001C7BAF" w:rsidP="001C7BAF">
      <w:r>
        <w:t>#pragma region Variables</w:t>
      </w:r>
    </w:p>
    <w:p w14:paraId="3FA49A4D" w14:textId="77777777" w:rsidR="001C7BAF" w:rsidRDefault="001C7BAF" w:rsidP="001C7BAF"/>
    <w:p w14:paraId="28C046D4" w14:textId="77777777" w:rsidR="001C7BAF" w:rsidRDefault="001C7BAF" w:rsidP="001C7BAF">
      <w:r>
        <w:t xml:space="preserve">int </w:t>
      </w:r>
      <w:proofErr w:type="spellStart"/>
      <w:proofErr w:type="gramStart"/>
      <w:r>
        <w:t>taskChoice</w:t>
      </w:r>
      <w:proofErr w:type="spellEnd"/>
      <w:r>
        <w:t>;</w:t>
      </w:r>
      <w:proofErr w:type="gramEnd"/>
    </w:p>
    <w:p w14:paraId="7369F819" w14:textId="77777777" w:rsidR="001C7BAF" w:rsidRDefault="001C7BAF" w:rsidP="001C7BAF">
      <w:r>
        <w:t xml:space="preserve">bool quit = </w:t>
      </w:r>
      <w:proofErr w:type="gramStart"/>
      <w:r>
        <w:t>false;</w:t>
      </w:r>
      <w:proofErr w:type="gramEnd"/>
    </w:p>
    <w:p w14:paraId="435FC30E" w14:textId="77777777" w:rsidR="001C7BAF" w:rsidRDefault="001C7BAF" w:rsidP="001C7BAF">
      <w:r>
        <w:t xml:space="preserve">char </w:t>
      </w:r>
      <w:proofErr w:type="spellStart"/>
      <w:proofErr w:type="gramStart"/>
      <w:r>
        <w:t>quitChoice</w:t>
      </w:r>
      <w:proofErr w:type="spellEnd"/>
      <w:r>
        <w:t>;</w:t>
      </w:r>
      <w:proofErr w:type="gramEnd"/>
    </w:p>
    <w:p w14:paraId="4BCAC02F" w14:textId="77777777" w:rsidR="001C7BAF" w:rsidRDefault="001C7BAF" w:rsidP="001C7BAF"/>
    <w:p w14:paraId="3C3BAB95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58324B2B" w14:textId="77777777" w:rsidR="001C7BAF" w:rsidRDefault="001C7BAF" w:rsidP="001C7BAF"/>
    <w:p w14:paraId="1C7A9ADF" w14:textId="77777777" w:rsidR="001C7BAF" w:rsidRDefault="001C7BAF" w:rsidP="001C7BAF">
      <w:r>
        <w:t>////////////////////////////////////////////</w:t>
      </w:r>
    </w:p>
    <w:p w14:paraId="26942638" w14:textId="77777777" w:rsidR="001C7BAF" w:rsidRDefault="001C7BAF" w:rsidP="001C7BAF">
      <w:r>
        <w:t>//code main</w:t>
      </w:r>
    </w:p>
    <w:p w14:paraId="1C8AF794" w14:textId="77777777" w:rsidR="001C7BAF" w:rsidRDefault="001C7BAF" w:rsidP="001C7BAF">
      <w:r>
        <w:t>////////////////////////////////////////////</w:t>
      </w:r>
    </w:p>
    <w:p w14:paraId="1A48BC50" w14:textId="77777777" w:rsidR="001C7BAF" w:rsidRDefault="001C7BAF" w:rsidP="001C7BAF"/>
    <w:p w14:paraId="736D10D7" w14:textId="77777777" w:rsidR="001C7BAF" w:rsidRDefault="001C7BAF" w:rsidP="001C7BAF">
      <w:r>
        <w:t xml:space="preserve">int </w:t>
      </w:r>
      <w:proofErr w:type="gramStart"/>
      <w:r>
        <w:t>main(</w:t>
      </w:r>
      <w:proofErr w:type="gramEnd"/>
      <w:r>
        <w:t xml:space="preserve">int </w:t>
      </w:r>
      <w:proofErr w:type="spellStart"/>
      <w:r>
        <w:t>argc</w:t>
      </w:r>
      <w:proofErr w:type="spellEnd"/>
      <w:r>
        <w:t xml:space="preserve">, char** </w:t>
      </w:r>
      <w:proofErr w:type="spellStart"/>
      <w:r>
        <w:t>argv</w:t>
      </w:r>
      <w:proofErr w:type="spellEnd"/>
      <w:r>
        <w:t>)</w:t>
      </w:r>
    </w:p>
    <w:p w14:paraId="3A2C08C2" w14:textId="77777777" w:rsidR="001C7BAF" w:rsidRDefault="001C7BAF" w:rsidP="001C7BAF">
      <w:r>
        <w:t>{</w:t>
      </w:r>
    </w:p>
    <w:p w14:paraId="4658CFAC" w14:textId="77777777" w:rsidR="001C7BAF" w:rsidRDefault="001C7BAF" w:rsidP="001C7BAF">
      <w:r>
        <w:tab/>
        <w:t xml:space="preserve">while </w:t>
      </w:r>
      <w:proofErr w:type="gramStart"/>
      <w:r>
        <w:t>(!quit</w:t>
      </w:r>
      <w:proofErr w:type="gramEnd"/>
      <w:r>
        <w:t>)</w:t>
      </w:r>
    </w:p>
    <w:p w14:paraId="5823C11D" w14:textId="77777777" w:rsidR="001C7BAF" w:rsidRDefault="001C7BAF" w:rsidP="001C7BAF">
      <w:r>
        <w:tab/>
        <w:t>{</w:t>
      </w:r>
    </w:p>
    <w:p w14:paraId="6EB4683F" w14:textId="77777777" w:rsidR="001C7BAF" w:rsidRDefault="001C7BAF" w:rsidP="001C7BAF">
      <w:r>
        <w:tab/>
      </w:r>
      <w:r>
        <w:tab/>
        <w:t>system("CLS"</w:t>
      </w:r>
      <w:proofErr w:type="gramStart"/>
      <w:r>
        <w:t>);</w:t>
      </w:r>
      <w:proofErr w:type="gramEnd"/>
    </w:p>
    <w:p w14:paraId="1A103C9D" w14:textId="77777777" w:rsidR="001C7BAF" w:rsidRDefault="001C7BAF" w:rsidP="001C7BAF">
      <w:r>
        <w:lastRenderedPageBreak/>
        <w:tab/>
      </w:r>
      <w:r>
        <w:tab/>
      </w:r>
      <w:proofErr w:type="spellStart"/>
      <w:r>
        <w:t>cout</w:t>
      </w:r>
      <w:proofErr w:type="spellEnd"/>
      <w:r>
        <w:t xml:space="preserve"> &lt;&lt; "For Task 1 - Enter 1\</w:t>
      </w:r>
      <w:proofErr w:type="spellStart"/>
      <w:r>
        <w:t>nFor</w:t>
      </w:r>
      <w:proofErr w:type="spellEnd"/>
      <w:r>
        <w:t xml:space="preserve"> Task 2 - Enter 2\</w:t>
      </w:r>
      <w:proofErr w:type="spellStart"/>
      <w:r>
        <w:t>nTo</w:t>
      </w:r>
      <w:proofErr w:type="spellEnd"/>
      <w:r>
        <w:t xml:space="preserve"> Quit - Enter 3\</w:t>
      </w:r>
      <w:proofErr w:type="spellStart"/>
      <w:r>
        <w:t>nEnter</w:t>
      </w:r>
      <w:proofErr w:type="spellEnd"/>
      <w:r>
        <w:t xml:space="preserve"> Number: 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BF21318" w14:textId="77777777" w:rsidR="001C7BAF" w:rsidRDefault="001C7BAF" w:rsidP="001C7BAF"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taskChoice</w:t>
      </w:r>
      <w:proofErr w:type="spellEnd"/>
      <w:r>
        <w:t>;</w:t>
      </w:r>
      <w:proofErr w:type="gramEnd"/>
    </w:p>
    <w:p w14:paraId="10D38B8A" w14:textId="77777777" w:rsidR="001C7BAF" w:rsidRDefault="001C7BAF" w:rsidP="001C7BAF">
      <w:r>
        <w:tab/>
      </w:r>
      <w:r>
        <w:tab/>
        <w:t>switch (</w:t>
      </w:r>
      <w:proofErr w:type="spellStart"/>
      <w:r>
        <w:t>taskChoice</w:t>
      </w:r>
      <w:proofErr w:type="spellEnd"/>
      <w:r>
        <w:t>)</w:t>
      </w:r>
    </w:p>
    <w:p w14:paraId="1E9CDE83" w14:textId="77777777" w:rsidR="001C7BAF" w:rsidRDefault="001C7BAF" w:rsidP="001C7BAF">
      <w:r>
        <w:tab/>
      </w:r>
      <w:r>
        <w:tab/>
        <w:t>{</w:t>
      </w:r>
    </w:p>
    <w:p w14:paraId="031115F8" w14:textId="77777777" w:rsidR="001C7BAF" w:rsidRDefault="001C7BAF" w:rsidP="001C7BAF">
      <w:r>
        <w:tab/>
      </w:r>
      <w:r>
        <w:tab/>
        <w:t>case 1://Maze Solver</w:t>
      </w:r>
    </w:p>
    <w:p w14:paraId="41847E6B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MazeMenu</w:t>
      </w:r>
      <w:proofErr w:type="spellEnd"/>
      <w:r>
        <w:t>(</w:t>
      </w:r>
      <w:proofErr w:type="gramEnd"/>
      <w:r>
        <w:t>);</w:t>
      </w:r>
    </w:p>
    <w:p w14:paraId="12F2B8FA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04AEFABB" w14:textId="77777777" w:rsidR="001C7BAF" w:rsidRDefault="001C7BAF" w:rsidP="001C7BAF">
      <w:r>
        <w:tab/>
      </w:r>
      <w:r>
        <w:tab/>
        <w:t>case 2://8 Tile Solver</w:t>
      </w:r>
    </w:p>
    <w:p w14:paraId="47D59C58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TileMenu</w:t>
      </w:r>
      <w:proofErr w:type="spellEnd"/>
      <w:r>
        <w:t>(</w:t>
      </w:r>
      <w:proofErr w:type="gramEnd"/>
      <w:r>
        <w:t>);</w:t>
      </w:r>
    </w:p>
    <w:p w14:paraId="68DBAF96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4EEC029B" w14:textId="77777777" w:rsidR="001C7BAF" w:rsidRDefault="001C7BAF" w:rsidP="001C7BAF">
      <w:r>
        <w:tab/>
      </w:r>
      <w:r>
        <w:tab/>
        <w:t>case 3://Quit</w:t>
      </w:r>
    </w:p>
    <w:p w14:paraId="4F2CCA7A" w14:textId="77777777" w:rsidR="001C7BAF" w:rsidRDefault="001C7BAF" w:rsidP="001C7BAF">
      <w:r>
        <w:t>#pragma region Quit</w:t>
      </w:r>
    </w:p>
    <w:p w14:paraId="04607FD1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"Are you </w:t>
      </w:r>
      <w:proofErr w:type="gramStart"/>
      <w:r>
        <w:t>sure?:</w:t>
      </w:r>
      <w:proofErr w:type="gramEnd"/>
      <w:r>
        <w:t xml:space="preserve"> y/n" &lt;&lt; </w:t>
      </w:r>
      <w:proofErr w:type="spellStart"/>
      <w:r>
        <w:t>endl</w:t>
      </w:r>
      <w:proofErr w:type="spellEnd"/>
      <w:r>
        <w:t>;</w:t>
      </w:r>
    </w:p>
    <w:p w14:paraId="05143212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quitChoice</w:t>
      </w:r>
      <w:proofErr w:type="spellEnd"/>
      <w:r>
        <w:t>;</w:t>
      </w:r>
      <w:proofErr w:type="gramEnd"/>
    </w:p>
    <w:p w14:paraId="72D19867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r>
        <w:t>quitChoice</w:t>
      </w:r>
      <w:proofErr w:type="spellEnd"/>
      <w:r>
        <w:t xml:space="preserve"> == 'y')</w:t>
      </w:r>
    </w:p>
    <w:p w14:paraId="6DD0ACA3" w14:textId="77777777" w:rsidR="001C7BAF" w:rsidRDefault="001C7BAF" w:rsidP="001C7BAF">
      <w:r>
        <w:tab/>
      </w:r>
      <w:r>
        <w:tab/>
      </w:r>
      <w:r>
        <w:tab/>
        <w:t>{</w:t>
      </w:r>
    </w:p>
    <w:p w14:paraId="797BE7EA" w14:textId="77777777" w:rsidR="001C7BAF" w:rsidRDefault="001C7BAF" w:rsidP="001C7BAF">
      <w:r>
        <w:tab/>
      </w:r>
      <w:r>
        <w:tab/>
      </w:r>
      <w:r>
        <w:tab/>
      </w:r>
      <w:r>
        <w:tab/>
        <w:t xml:space="preserve">quit = </w:t>
      </w:r>
      <w:proofErr w:type="gramStart"/>
      <w:r>
        <w:t>true;</w:t>
      </w:r>
      <w:proofErr w:type="gramEnd"/>
    </w:p>
    <w:p w14:paraId="217D0235" w14:textId="77777777" w:rsidR="001C7BAF" w:rsidRDefault="001C7BAF" w:rsidP="001C7BAF">
      <w:r>
        <w:tab/>
      </w:r>
      <w:r>
        <w:tab/>
      </w:r>
      <w:r>
        <w:tab/>
        <w:t>}</w:t>
      </w:r>
    </w:p>
    <w:p w14:paraId="53CA6B04" w14:textId="77777777" w:rsidR="001C7BAF" w:rsidRDefault="001C7BAF" w:rsidP="001C7BAF">
      <w:r>
        <w:tab/>
      </w:r>
      <w:r>
        <w:tab/>
      </w:r>
      <w:r>
        <w:tab/>
        <w:t>else</w:t>
      </w:r>
    </w:p>
    <w:p w14:paraId="17786866" w14:textId="77777777" w:rsidR="001C7BAF" w:rsidRDefault="001C7BAF" w:rsidP="001C7BAF">
      <w:r>
        <w:tab/>
      </w:r>
      <w:r>
        <w:tab/>
      </w:r>
      <w:r>
        <w:tab/>
        <w:t>{</w:t>
      </w:r>
    </w:p>
    <w:p w14:paraId="0149D2C5" w14:textId="77777777" w:rsidR="001C7BAF" w:rsidRDefault="001C7BAF" w:rsidP="001C7BAF">
      <w:r>
        <w:tab/>
      </w:r>
      <w:r>
        <w:tab/>
      </w:r>
      <w:r>
        <w:tab/>
      </w:r>
      <w:r>
        <w:tab/>
        <w:t xml:space="preserve">quit = </w:t>
      </w:r>
      <w:proofErr w:type="gramStart"/>
      <w:r>
        <w:t>false;</w:t>
      </w:r>
      <w:proofErr w:type="gramEnd"/>
    </w:p>
    <w:p w14:paraId="08278E83" w14:textId="77777777" w:rsidR="001C7BAF" w:rsidRDefault="001C7BAF" w:rsidP="001C7BAF">
      <w:r>
        <w:tab/>
      </w:r>
      <w:r>
        <w:tab/>
      </w:r>
      <w:r>
        <w:tab/>
        <w:t>}</w:t>
      </w:r>
    </w:p>
    <w:p w14:paraId="7092DAE1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4CE3E448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5DB98E06" w14:textId="77777777" w:rsidR="001C7BAF" w:rsidRDefault="001C7BAF" w:rsidP="001C7BAF">
      <w:r>
        <w:tab/>
      </w:r>
      <w:r>
        <w:tab/>
        <w:t>default:</w:t>
      </w:r>
    </w:p>
    <w:p w14:paraId="328A5D4A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"Enter Either 1,2 or 3!"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129A2F3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355CE732" w14:textId="77777777" w:rsidR="001C7BAF" w:rsidRDefault="001C7BAF" w:rsidP="001C7BAF">
      <w:r>
        <w:tab/>
      </w:r>
      <w:r>
        <w:tab/>
        <w:t>}</w:t>
      </w:r>
    </w:p>
    <w:p w14:paraId="481E355E" w14:textId="77777777" w:rsidR="001C7BAF" w:rsidRDefault="001C7BAF" w:rsidP="001C7BAF">
      <w:r>
        <w:tab/>
        <w:t>}</w:t>
      </w:r>
    </w:p>
    <w:p w14:paraId="1F40B0C9" w14:textId="49F23213" w:rsidR="001C7BAF" w:rsidRPr="001C7BAF" w:rsidRDefault="001C7BAF" w:rsidP="001C7BAF">
      <w:r>
        <w:t>}</w:t>
      </w:r>
    </w:p>
    <w:p w14:paraId="7D1F894C" w14:textId="73642E9C" w:rsidR="006C775F" w:rsidRDefault="006C775F" w:rsidP="001C7BAF">
      <w:pPr>
        <w:pStyle w:val="Heading2"/>
        <w:numPr>
          <w:ilvl w:val="1"/>
          <w:numId w:val="18"/>
        </w:numPr>
      </w:pPr>
      <w:bookmarkStart w:id="65" w:name="_Toc34062572"/>
      <w:r>
        <w:lastRenderedPageBreak/>
        <w:t xml:space="preserve">– </w:t>
      </w:r>
      <w:proofErr w:type="spellStart"/>
      <w:r>
        <w:t>Headers.h</w:t>
      </w:r>
      <w:bookmarkEnd w:id="65"/>
      <w:proofErr w:type="spellEnd"/>
    </w:p>
    <w:p w14:paraId="79F51089" w14:textId="77777777" w:rsidR="001C7BAF" w:rsidRDefault="001C7BAF" w:rsidP="001C7BAF">
      <w:r>
        <w:t>////////////////////////////////////////////</w:t>
      </w:r>
    </w:p>
    <w:p w14:paraId="498861CA" w14:textId="77777777" w:rsidR="001C7BAF" w:rsidRDefault="001C7BAF" w:rsidP="001C7BAF">
      <w:r>
        <w:t xml:space="preserve">//Includes for whole program </w:t>
      </w:r>
    </w:p>
    <w:p w14:paraId="101C4C57" w14:textId="77777777" w:rsidR="001C7BAF" w:rsidRDefault="001C7BAF" w:rsidP="001C7BAF">
      <w:r>
        <w:t>////////////////////////////////////////////</w:t>
      </w:r>
    </w:p>
    <w:p w14:paraId="28A963CC" w14:textId="77777777" w:rsidR="001C7BAF" w:rsidRDefault="001C7BAF" w:rsidP="001C7BAF">
      <w:r>
        <w:t>#include &lt;string&gt;</w:t>
      </w:r>
    </w:p>
    <w:p w14:paraId="056659D0" w14:textId="77777777" w:rsidR="001C7BAF" w:rsidRDefault="001C7BAF" w:rsidP="001C7BAF">
      <w:r>
        <w:t>#include &lt;iostream&gt;</w:t>
      </w:r>
    </w:p>
    <w:p w14:paraId="429025BA" w14:textId="77777777" w:rsidR="001C7BAF" w:rsidRDefault="001C7BAF" w:rsidP="001C7BAF">
      <w:r>
        <w:t>#include &lt;stack&gt;</w:t>
      </w:r>
    </w:p>
    <w:p w14:paraId="2F042E02" w14:textId="77777777" w:rsidR="001C7BAF" w:rsidRDefault="001C7BAF" w:rsidP="001C7BAF">
      <w:r>
        <w:t>#include &lt;random&gt;</w:t>
      </w:r>
    </w:p>
    <w:p w14:paraId="4E65C99C" w14:textId="77777777" w:rsidR="001C7BAF" w:rsidRDefault="001C7BAF" w:rsidP="001C7BAF">
      <w:r>
        <w:t>#include &lt;</w:t>
      </w:r>
      <w:proofErr w:type="spellStart"/>
      <w:r>
        <w:t>stdio.h</w:t>
      </w:r>
      <w:proofErr w:type="spellEnd"/>
      <w:r>
        <w:t>&gt;</w:t>
      </w:r>
    </w:p>
    <w:p w14:paraId="31F43911" w14:textId="77777777" w:rsidR="001C7BAF" w:rsidRDefault="001C7BAF" w:rsidP="001C7BAF">
      <w:r>
        <w:t>#include &lt;</w:t>
      </w:r>
      <w:proofErr w:type="spellStart"/>
      <w:r>
        <w:t>Windows.h</w:t>
      </w:r>
      <w:proofErr w:type="spellEnd"/>
      <w:r>
        <w:t>&gt;</w:t>
      </w:r>
    </w:p>
    <w:p w14:paraId="013E2163" w14:textId="77777777" w:rsidR="001C7BAF" w:rsidRDefault="001C7BAF" w:rsidP="001C7BAF">
      <w:r>
        <w:t>#include &lt;</w:t>
      </w:r>
      <w:proofErr w:type="spellStart"/>
      <w:r>
        <w:t>stdlib.h</w:t>
      </w:r>
      <w:proofErr w:type="spellEnd"/>
      <w:r>
        <w:t>&gt;</w:t>
      </w:r>
    </w:p>
    <w:p w14:paraId="6FE65BFF" w14:textId="47938F22" w:rsidR="001C7BAF" w:rsidRPr="001C7BAF" w:rsidRDefault="001C7BAF" w:rsidP="001C7BAF">
      <w:r>
        <w:t>#include &lt;</w:t>
      </w:r>
      <w:proofErr w:type="spellStart"/>
      <w:r>
        <w:t>time.h</w:t>
      </w:r>
      <w:proofErr w:type="spellEnd"/>
      <w:r>
        <w:t>&gt;</w:t>
      </w:r>
    </w:p>
    <w:p w14:paraId="6E218F60" w14:textId="77777777" w:rsidR="001C7BAF" w:rsidRDefault="001C7BAF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344EFCE3" w14:textId="53DD2016" w:rsidR="006C775F" w:rsidRDefault="006C775F" w:rsidP="001C7BAF">
      <w:pPr>
        <w:pStyle w:val="Heading2"/>
        <w:numPr>
          <w:ilvl w:val="1"/>
          <w:numId w:val="18"/>
        </w:numPr>
      </w:pPr>
      <w:bookmarkStart w:id="66" w:name="_Toc34062573"/>
      <w:r>
        <w:lastRenderedPageBreak/>
        <w:t xml:space="preserve">– </w:t>
      </w:r>
      <w:proofErr w:type="spellStart"/>
      <w:r>
        <w:t>MazeFunctions.h</w:t>
      </w:r>
      <w:bookmarkEnd w:id="66"/>
      <w:proofErr w:type="spellEnd"/>
    </w:p>
    <w:p w14:paraId="2473D49B" w14:textId="77777777" w:rsidR="001C7BAF" w:rsidRDefault="001C7BAF" w:rsidP="001C7BAF">
      <w:r>
        <w:t>#include "</w:t>
      </w:r>
      <w:proofErr w:type="spellStart"/>
      <w:r>
        <w:t>cMazeClass.h</w:t>
      </w:r>
      <w:proofErr w:type="spellEnd"/>
      <w:r>
        <w:t>"</w:t>
      </w:r>
    </w:p>
    <w:p w14:paraId="0AB011B5" w14:textId="77777777" w:rsidR="001C7BAF" w:rsidRDefault="001C7BAF" w:rsidP="001C7BAF">
      <w:r>
        <w:t>#include "</w:t>
      </w:r>
      <w:proofErr w:type="spellStart"/>
      <w:r>
        <w:t>Headers.h</w:t>
      </w:r>
      <w:proofErr w:type="spellEnd"/>
      <w:r>
        <w:t>"</w:t>
      </w:r>
    </w:p>
    <w:p w14:paraId="1FA4121A" w14:textId="77777777" w:rsidR="001C7BAF" w:rsidRDefault="001C7BAF" w:rsidP="001C7BAF"/>
    <w:p w14:paraId="74573A42" w14:textId="77777777" w:rsidR="001C7BAF" w:rsidRDefault="001C7BAF" w:rsidP="001C7BAF">
      <w:r>
        <w:t>/////////////////////////////////////////////</w:t>
      </w:r>
    </w:p>
    <w:p w14:paraId="5162F11F" w14:textId="77777777" w:rsidR="001C7BAF" w:rsidRDefault="001C7BAF" w:rsidP="001C7BAF">
      <w:r>
        <w:t>//Variables</w:t>
      </w:r>
    </w:p>
    <w:p w14:paraId="5BC90D26" w14:textId="77777777" w:rsidR="001C7BAF" w:rsidRDefault="001C7BAF" w:rsidP="001C7BAF">
      <w:r>
        <w:t>////////////////////////////////////////////</w:t>
      </w:r>
    </w:p>
    <w:p w14:paraId="4B0A514E" w14:textId="77777777" w:rsidR="001C7BAF" w:rsidRDefault="001C7BAF" w:rsidP="001C7BAF"/>
    <w:p w14:paraId="65DE09C1" w14:textId="77777777" w:rsidR="001C7BAF" w:rsidRDefault="001C7BAF" w:rsidP="001C7BAF">
      <w:r>
        <w:t>#pragma region variables</w:t>
      </w:r>
    </w:p>
    <w:p w14:paraId="12292AF3" w14:textId="77777777" w:rsidR="001C7BAF" w:rsidRDefault="001C7BAF" w:rsidP="001C7BAF"/>
    <w:p w14:paraId="50616D17" w14:textId="77777777" w:rsidR="001C7BAF" w:rsidRDefault="001C7BAF" w:rsidP="001C7BAF">
      <w:r>
        <w:t xml:space="preserve">int </w:t>
      </w:r>
      <w:proofErr w:type="spellStart"/>
      <w:r>
        <w:t>menuStyle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44A2E9C4" w14:textId="77777777" w:rsidR="001C7BAF" w:rsidRDefault="001C7BAF" w:rsidP="001C7BAF">
      <w:r>
        <w:t xml:space="preserve">char </w:t>
      </w:r>
      <w:proofErr w:type="spellStart"/>
      <w:r>
        <w:t>mazeMenuChoice</w:t>
      </w:r>
      <w:proofErr w:type="spellEnd"/>
      <w:r>
        <w:t>,</w:t>
      </w:r>
    </w:p>
    <w:p w14:paraId="38EED8F3" w14:textId="77777777" w:rsidR="001C7BAF" w:rsidRDefault="001C7BAF" w:rsidP="001C7BAF">
      <w:r>
        <w:tab/>
      </w:r>
      <w:proofErr w:type="spellStart"/>
      <w:proofErr w:type="gramStart"/>
      <w:r>
        <w:t>mazeQuit</w:t>
      </w:r>
      <w:proofErr w:type="spellEnd"/>
      <w:r>
        <w:t>;</w:t>
      </w:r>
      <w:proofErr w:type="gramEnd"/>
    </w:p>
    <w:p w14:paraId="3E05A676" w14:textId="77777777" w:rsidR="001C7BAF" w:rsidRDefault="001C7BAF" w:rsidP="001C7BAF">
      <w:r>
        <w:t xml:space="preserve">string </w:t>
      </w:r>
      <w:proofErr w:type="spellStart"/>
      <w:r>
        <w:t>fileName</w:t>
      </w:r>
      <w:proofErr w:type="spellEnd"/>
      <w:r>
        <w:t>,</w:t>
      </w:r>
    </w:p>
    <w:p w14:paraId="79CFE1F1" w14:textId="77777777" w:rsidR="001C7BAF" w:rsidRDefault="001C7BAF" w:rsidP="001C7BAF">
      <w:r>
        <w:tab/>
        <w:t>menu1 = "Searching for '",</w:t>
      </w:r>
    </w:p>
    <w:p w14:paraId="371BDC07" w14:textId="77777777" w:rsidR="001C7BAF" w:rsidRDefault="001C7BAF" w:rsidP="001C7BAF">
      <w:r>
        <w:tab/>
        <w:t>menu2 = "' Enter 2 to change",</w:t>
      </w:r>
    </w:p>
    <w:p w14:paraId="42D4CD96" w14:textId="77777777" w:rsidR="001C7BAF" w:rsidRDefault="001C7BAF" w:rsidP="001C7BAF">
      <w:r>
        <w:tab/>
      </w:r>
      <w:proofErr w:type="spellStart"/>
      <w:proofErr w:type="gramStart"/>
      <w:r>
        <w:t>searchObject</w:t>
      </w:r>
      <w:proofErr w:type="spellEnd"/>
      <w:r>
        <w:t>;</w:t>
      </w:r>
      <w:proofErr w:type="gramEnd"/>
    </w:p>
    <w:p w14:paraId="78DFD38C" w14:textId="77777777" w:rsidR="001C7BAF" w:rsidRDefault="001C7BAF" w:rsidP="001C7BAF"/>
    <w:p w14:paraId="3DC39CD1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1463DA9D" w14:textId="77777777" w:rsidR="001C7BAF" w:rsidRDefault="001C7BAF" w:rsidP="001C7BAF"/>
    <w:p w14:paraId="55C686F6" w14:textId="77777777" w:rsidR="001C7BAF" w:rsidRDefault="001C7BAF" w:rsidP="001C7BAF">
      <w:r>
        <w:t>#pragma region Objects</w:t>
      </w:r>
    </w:p>
    <w:p w14:paraId="3C34619C" w14:textId="77777777" w:rsidR="001C7BAF" w:rsidRDefault="001C7BAF" w:rsidP="001C7BAF"/>
    <w:p w14:paraId="40917A22" w14:textId="77777777" w:rsidR="001C7BAF" w:rsidRDefault="001C7BAF" w:rsidP="001C7BAF">
      <w:proofErr w:type="spellStart"/>
      <w:r>
        <w:t>cMazeClass</w:t>
      </w:r>
      <w:proofErr w:type="spellEnd"/>
      <w:r>
        <w:t xml:space="preserve"> </w:t>
      </w:r>
      <w:proofErr w:type="gramStart"/>
      <w:r>
        <w:t>maze;</w:t>
      </w:r>
      <w:proofErr w:type="gramEnd"/>
    </w:p>
    <w:p w14:paraId="280749BD" w14:textId="77777777" w:rsidR="001C7BAF" w:rsidRDefault="001C7BAF" w:rsidP="001C7BAF"/>
    <w:p w14:paraId="3AA493E7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56CAE041" w14:textId="77777777" w:rsidR="001C7BAF" w:rsidRDefault="001C7BAF" w:rsidP="001C7BAF"/>
    <w:p w14:paraId="400A0790" w14:textId="77777777" w:rsidR="001C7BAF" w:rsidRDefault="001C7BAF" w:rsidP="001C7BAF">
      <w:r>
        <w:t>/////////////////////////////////////////////</w:t>
      </w:r>
    </w:p>
    <w:p w14:paraId="5BD0F302" w14:textId="77777777" w:rsidR="001C7BAF" w:rsidRDefault="001C7BAF" w:rsidP="001C7BAF">
      <w:r>
        <w:t>//Maze Menu</w:t>
      </w:r>
    </w:p>
    <w:p w14:paraId="7A076971" w14:textId="77777777" w:rsidR="001C7BAF" w:rsidRDefault="001C7BAF" w:rsidP="001C7BAF">
      <w:r>
        <w:t>////////////////////////////////////////////</w:t>
      </w:r>
    </w:p>
    <w:p w14:paraId="09650C77" w14:textId="77777777" w:rsidR="001C7BAF" w:rsidRDefault="001C7BAF" w:rsidP="001C7BAF"/>
    <w:p w14:paraId="049BE0D0" w14:textId="77777777" w:rsidR="001C7BAF" w:rsidRDefault="001C7BAF" w:rsidP="001C7BAF">
      <w:r>
        <w:t xml:space="preserve">void </w:t>
      </w:r>
      <w:proofErr w:type="spellStart"/>
      <w:proofErr w:type="gramStart"/>
      <w:r>
        <w:t>MazeMenu</w:t>
      </w:r>
      <w:proofErr w:type="spellEnd"/>
      <w:r>
        <w:t>(</w:t>
      </w:r>
      <w:proofErr w:type="gramEnd"/>
      <w:r>
        <w:t>)</w:t>
      </w:r>
    </w:p>
    <w:p w14:paraId="6B0C4C26" w14:textId="77777777" w:rsidR="001C7BAF" w:rsidRDefault="001C7BAF" w:rsidP="001C7BAF">
      <w:r>
        <w:lastRenderedPageBreak/>
        <w:t>{</w:t>
      </w:r>
    </w:p>
    <w:p w14:paraId="51D23DAC" w14:textId="77777777" w:rsidR="001C7BAF" w:rsidRDefault="001C7BAF" w:rsidP="001C7BAF">
      <w:r>
        <w:tab/>
      </w:r>
      <w:proofErr w:type="spellStart"/>
      <w:proofErr w:type="gramStart"/>
      <w:r>
        <w:t>maze.FindStartPosition</w:t>
      </w:r>
      <w:proofErr w:type="spellEnd"/>
      <w:proofErr w:type="gramEnd"/>
      <w:r>
        <w:t>();</w:t>
      </w:r>
    </w:p>
    <w:p w14:paraId="0994D0AC" w14:textId="77777777" w:rsidR="001C7BAF" w:rsidRDefault="001C7BAF" w:rsidP="001C7BAF">
      <w:r>
        <w:tab/>
        <w:t>system("CLS"</w:t>
      </w:r>
      <w:proofErr w:type="gramStart"/>
      <w:r>
        <w:t>);</w:t>
      </w:r>
      <w:proofErr w:type="gramEnd"/>
    </w:p>
    <w:p w14:paraId="2D15FA27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1 for auto search"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F2A6F54" w14:textId="77777777" w:rsidR="001C7BAF" w:rsidRDefault="001C7BAF" w:rsidP="001C7BAF">
      <w:r>
        <w:tab/>
        <w:t>if (</w:t>
      </w:r>
      <w:proofErr w:type="spellStart"/>
      <w:proofErr w:type="gramStart"/>
      <w:r>
        <w:t>menuStyle</w:t>
      </w:r>
      <w:proofErr w:type="spellEnd"/>
      <w:r>
        <w:t xml:space="preserve"> !</w:t>
      </w:r>
      <w:proofErr w:type="gramEnd"/>
      <w:r>
        <w:t>= 0)</w:t>
      </w:r>
    </w:p>
    <w:p w14:paraId="59FDB617" w14:textId="77777777" w:rsidR="001C7BAF" w:rsidRDefault="001C7BAF" w:rsidP="001C7BAF">
      <w:r>
        <w:tab/>
        <w:t>{</w:t>
      </w:r>
    </w:p>
    <w:p w14:paraId="753F829E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"Enter 2 to input object to search for"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082E7AE" w14:textId="77777777" w:rsidR="001C7BAF" w:rsidRDefault="001C7BAF" w:rsidP="001C7BAF">
      <w:r>
        <w:tab/>
        <w:t>}</w:t>
      </w:r>
    </w:p>
    <w:p w14:paraId="58FEB07D" w14:textId="77777777" w:rsidR="001C7BAF" w:rsidRDefault="001C7BAF" w:rsidP="001C7BAF">
      <w:r>
        <w:tab/>
        <w:t>else</w:t>
      </w:r>
    </w:p>
    <w:p w14:paraId="3DC580AE" w14:textId="77777777" w:rsidR="001C7BAF" w:rsidRDefault="001C7BAF" w:rsidP="001C7BAF">
      <w:r>
        <w:tab/>
        <w:t>{</w:t>
      </w:r>
    </w:p>
    <w:p w14:paraId="5CE661CF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menu1 &lt;&lt; </w:t>
      </w:r>
      <w:proofErr w:type="spellStart"/>
      <w:r>
        <w:t>searchObject</w:t>
      </w:r>
      <w:proofErr w:type="spellEnd"/>
      <w:r>
        <w:t xml:space="preserve"> &lt;&lt; menu2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D4330CC" w14:textId="77777777" w:rsidR="001C7BAF" w:rsidRDefault="001C7BAF" w:rsidP="001C7BAF">
      <w:r>
        <w:tab/>
        <w:t>}</w:t>
      </w:r>
    </w:p>
    <w:p w14:paraId="65B3B97B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3 to choose maze"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ADF8671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4 to quit"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C355FF7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Number: 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6AF4214" w14:textId="77777777" w:rsidR="001C7BAF" w:rsidRDefault="001C7BAF" w:rsidP="001C7BAF"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mazeMenuChoice</w:t>
      </w:r>
      <w:proofErr w:type="spellEnd"/>
      <w:r>
        <w:t>;</w:t>
      </w:r>
      <w:proofErr w:type="gramEnd"/>
    </w:p>
    <w:p w14:paraId="5C86A758" w14:textId="77777777" w:rsidR="001C7BAF" w:rsidRDefault="001C7BAF" w:rsidP="001C7BAF">
      <w:r>
        <w:tab/>
        <w:t>switch (</w:t>
      </w:r>
      <w:proofErr w:type="spellStart"/>
      <w:r>
        <w:t>mazeMenuChoice</w:t>
      </w:r>
      <w:proofErr w:type="spellEnd"/>
      <w:r>
        <w:t>)</w:t>
      </w:r>
    </w:p>
    <w:p w14:paraId="34CED002" w14:textId="77777777" w:rsidR="001C7BAF" w:rsidRDefault="001C7BAF" w:rsidP="001C7BAF">
      <w:r>
        <w:tab/>
        <w:t>{</w:t>
      </w:r>
    </w:p>
    <w:p w14:paraId="7D0EABEC" w14:textId="77777777" w:rsidR="001C7BAF" w:rsidRDefault="001C7BAF" w:rsidP="001C7BAF">
      <w:r>
        <w:t>#pragma region auto search</w:t>
      </w:r>
    </w:p>
    <w:p w14:paraId="36E67CB6" w14:textId="77777777" w:rsidR="001C7BAF" w:rsidRDefault="001C7BAF" w:rsidP="001C7BAF">
      <w:r>
        <w:tab/>
        <w:t>case '1'://initiate auto search</w:t>
      </w:r>
    </w:p>
    <w:p w14:paraId="434B353F" w14:textId="77777777" w:rsidR="001C7BAF" w:rsidRDefault="001C7BAF" w:rsidP="001C7BAF">
      <w:r>
        <w:tab/>
      </w:r>
      <w:r>
        <w:tab/>
      </w:r>
      <w:proofErr w:type="spellStart"/>
      <w:proofErr w:type="gramStart"/>
      <w:r>
        <w:t>maze.AutoSearch</w:t>
      </w:r>
      <w:proofErr w:type="spellEnd"/>
      <w:proofErr w:type="gramEnd"/>
      <w:r>
        <w:t>();</w:t>
      </w:r>
    </w:p>
    <w:p w14:paraId="374697A4" w14:textId="77777777" w:rsidR="001C7BAF" w:rsidRDefault="001C7BAF" w:rsidP="001C7BAF">
      <w:r>
        <w:tab/>
      </w:r>
      <w:r>
        <w:tab/>
      </w:r>
      <w:proofErr w:type="spellStart"/>
      <w:proofErr w:type="gramStart"/>
      <w:r>
        <w:t>MazeMenu</w:t>
      </w:r>
      <w:proofErr w:type="spellEnd"/>
      <w:r>
        <w:t>(</w:t>
      </w:r>
      <w:proofErr w:type="gramEnd"/>
      <w:r>
        <w:t>);</w:t>
      </w:r>
    </w:p>
    <w:p w14:paraId="2A343BAE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30E25888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766B1678" w14:textId="77777777" w:rsidR="001C7BAF" w:rsidRDefault="001C7BAF" w:rsidP="001C7BAF">
      <w:r>
        <w:t>#pragma region input search object</w:t>
      </w:r>
    </w:p>
    <w:p w14:paraId="0549FB39" w14:textId="77777777" w:rsidR="001C7BAF" w:rsidRDefault="001C7BAF" w:rsidP="001C7BAF">
      <w:r>
        <w:tab/>
        <w:t>case '2': //enter search object</w:t>
      </w:r>
    </w:p>
    <w:p w14:paraId="0237767A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"Enter subject to search: </w:t>
      </w:r>
      <w:proofErr w:type="gramStart"/>
      <w:r>
        <w:t>";</w:t>
      </w:r>
      <w:proofErr w:type="gramEnd"/>
    </w:p>
    <w:p w14:paraId="24C8E5B6" w14:textId="77777777" w:rsidR="001C7BAF" w:rsidRDefault="001C7BAF" w:rsidP="001C7BAF"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searchObject</w:t>
      </w:r>
      <w:proofErr w:type="spellEnd"/>
      <w:r>
        <w:t>;</w:t>
      </w:r>
      <w:proofErr w:type="gramEnd"/>
    </w:p>
    <w:p w14:paraId="4A214438" w14:textId="77777777" w:rsidR="001C7BAF" w:rsidRDefault="001C7BAF" w:rsidP="001C7BAF">
      <w:r>
        <w:tab/>
      </w:r>
      <w:r>
        <w:tab/>
      </w:r>
      <w:proofErr w:type="spellStart"/>
      <w:proofErr w:type="gramStart"/>
      <w:r>
        <w:t>maze.setSearchObject</w:t>
      </w:r>
      <w:proofErr w:type="spellEnd"/>
      <w:proofErr w:type="gramEnd"/>
      <w:r>
        <w:t>(</w:t>
      </w:r>
      <w:proofErr w:type="spellStart"/>
      <w:r>
        <w:t>searchObject</w:t>
      </w:r>
      <w:proofErr w:type="spellEnd"/>
      <w:r>
        <w:t>);</w:t>
      </w:r>
    </w:p>
    <w:p w14:paraId="794305A9" w14:textId="77777777" w:rsidR="001C7BAF" w:rsidRDefault="001C7BAF" w:rsidP="001C7BAF">
      <w:r>
        <w:tab/>
      </w:r>
      <w:r>
        <w:tab/>
      </w:r>
      <w:proofErr w:type="spellStart"/>
      <w:r>
        <w:t>menuStyle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1B3D2520" w14:textId="77777777" w:rsidR="001C7BAF" w:rsidRDefault="001C7BAF" w:rsidP="001C7BAF">
      <w:r>
        <w:tab/>
      </w:r>
      <w:r>
        <w:tab/>
      </w:r>
      <w:proofErr w:type="spellStart"/>
      <w:proofErr w:type="gramStart"/>
      <w:r>
        <w:t>MazeMenu</w:t>
      </w:r>
      <w:proofErr w:type="spellEnd"/>
      <w:r>
        <w:t>(</w:t>
      </w:r>
      <w:proofErr w:type="gramEnd"/>
      <w:r>
        <w:t>);</w:t>
      </w:r>
    </w:p>
    <w:p w14:paraId="13C5F280" w14:textId="77777777" w:rsidR="001C7BAF" w:rsidRDefault="001C7BAF" w:rsidP="001C7BAF">
      <w:r>
        <w:lastRenderedPageBreak/>
        <w:tab/>
      </w:r>
      <w:r>
        <w:tab/>
      </w:r>
      <w:proofErr w:type="gramStart"/>
      <w:r>
        <w:t>break;</w:t>
      </w:r>
      <w:proofErr w:type="gramEnd"/>
    </w:p>
    <w:p w14:paraId="2BF4E2FB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6CB47FC9" w14:textId="77777777" w:rsidR="001C7BAF" w:rsidRDefault="001C7BAF" w:rsidP="001C7BAF">
      <w:r>
        <w:t>#pragma region user input maze file name</w:t>
      </w:r>
    </w:p>
    <w:p w14:paraId="63974298" w14:textId="77777777" w:rsidR="001C7BAF" w:rsidRDefault="001C7BAF" w:rsidP="001C7BAF">
      <w:r>
        <w:tab/>
        <w:t>case'3'://user choose maze</w:t>
      </w:r>
    </w:p>
    <w:p w14:paraId="3CE2B5BC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"Enter Name of File, Enter 'default' for Default maze: </w:t>
      </w:r>
      <w:proofErr w:type="gramStart"/>
      <w:r>
        <w:t>";</w:t>
      </w:r>
      <w:proofErr w:type="gramEnd"/>
    </w:p>
    <w:p w14:paraId="6062B214" w14:textId="77777777" w:rsidR="001C7BAF" w:rsidRDefault="001C7BAF" w:rsidP="001C7BAF"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fileName</w:t>
      </w:r>
      <w:proofErr w:type="spellEnd"/>
      <w:r>
        <w:t>;</w:t>
      </w:r>
      <w:proofErr w:type="gramEnd"/>
    </w:p>
    <w:p w14:paraId="45569FBA" w14:textId="77777777" w:rsidR="001C7BAF" w:rsidRDefault="001C7BAF" w:rsidP="001C7BAF">
      <w:r>
        <w:tab/>
      </w:r>
      <w:r>
        <w:tab/>
        <w:t>if (</w:t>
      </w:r>
      <w:proofErr w:type="spellStart"/>
      <w:r>
        <w:t>fileName</w:t>
      </w:r>
      <w:proofErr w:type="spellEnd"/>
      <w:r>
        <w:t xml:space="preserve"> == "default")</w:t>
      </w:r>
    </w:p>
    <w:p w14:paraId="273A8314" w14:textId="77777777" w:rsidR="001C7BAF" w:rsidRDefault="001C7BAF" w:rsidP="001C7BAF">
      <w:r>
        <w:tab/>
      </w:r>
      <w:r>
        <w:tab/>
        <w:t>{</w:t>
      </w:r>
    </w:p>
    <w:p w14:paraId="0AC36E4F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maze.LoadDefaultMaze</w:t>
      </w:r>
      <w:proofErr w:type="spellEnd"/>
      <w:proofErr w:type="gramEnd"/>
      <w:r>
        <w:t>();</w:t>
      </w:r>
    </w:p>
    <w:p w14:paraId="066B9097" w14:textId="77777777" w:rsidR="001C7BAF" w:rsidRDefault="001C7BAF" w:rsidP="001C7BAF">
      <w:r>
        <w:tab/>
      </w:r>
      <w:r>
        <w:tab/>
        <w:t>}</w:t>
      </w:r>
    </w:p>
    <w:p w14:paraId="679693B2" w14:textId="77777777" w:rsidR="001C7BAF" w:rsidRDefault="001C7BAF" w:rsidP="001C7BAF">
      <w:r>
        <w:tab/>
      </w:r>
      <w:r>
        <w:tab/>
        <w:t>else</w:t>
      </w:r>
    </w:p>
    <w:p w14:paraId="16ACFF44" w14:textId="77777777" w:rsidR="001C7BAF" w:rsidRDefault="001C7BAF" w:rsidP="001C7BAF">
      <w:r>
        <w:tab/>
      </w:r>
      <w:r>
        <w:tab/>
        <w:t>{</w:t>
      </w:r>
    </w:p>
    <w:p w14:paraId="05C980E4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maze.LoadInputMaze</w:t>
      </w:r>
      <w:proofErr w:type="spellEnd"/>
      <w:proofErr w:type="gramEnd"/>
      <w:r>
        <w:t>(</w:t>
      </w:r>
      <w:proofErr w:type="spellStart"/>
      <w:r>
        <w:t>fileName</w:t>
      </w:r>
      <w:proofErr w:type="spellEnd"/>
      <w:r>
        <w:t>);</w:t>
      </w:r>
    </w:p>
    <w:p w14:paraId="1E624C40" w14:textId="77777777" w:rsidR="001C7BAF" w:rsidRDefault="001C7BAF" w:rsidP="001C7BAF">
      <w:r>
        <w:tab/>
      </w:r>
      <w:r>
        <w:tab/>
        <w:t>}</w:t>
      </w:r>
    </w:p>
    <w:p w14:paraId="3C13E72D" w14:textId="77777777" w:rsidR="001C7BAF" w:rsidRDefault="001C7BAF" w:rsidP="001C7BAF">
      <w:r>
        <w:tab/>
      </w:r>
      <w:r>
        <w:tab/>
      </w:r>
      <w:proofErr w:type="spellStart"/>
      <w:proofErr w:type="gramStart"/>
      <w:r>
        <w:t>MazeMenu</w:t>
      </w:r>
      <w:proofErr w:type="spellEnd"/>
      <w:r>
        <w:t>(</w:t>
      </w:r>
      <w:proofErr w:type="gramEnd"/>
      <w:r>
        <w:t>);</w:t>
      </w:r>
    </w:p>
    <w:p w14:paraId="62987E77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0F388243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05E9EE74" w14:textId="77777777" w:rsidR="001C7BAF" w:rsidRDefault="001C7BAF" w:rsidP="001C7BAF">
      <w:r>
        <w:t>#pragma region quit</w:t>
      </w:r>
    </w:p>
    <w:p w14:paraId="7A6D8EC3" w14:textId="77777777" w:rsidR="001C7BAF" w:rsidRDefault="001C7BAF" w:rsidP="001C7BAF">
      <w:r>
        <w:tab/>
        <w:t>case '4'://quit</w:t>
      </w:r>
    </w:p>
    <w:p w14:paraId="580AB8A3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"Are You Sure? y/n: </w:t>
      </w:r>
      <w:proofErr w:type="gramStart"/>
      <w:r>
        <w:t>";</w:t>
      </w:r>
      <w:proofErr w:type="gramEnd"/>
    </w:p>
    <w:p w14:paraId="2E5A3156" w14:textId="77777777" w:rsidR="001C7BAF" w:rsidRDefault="001C7BAF" w:rsidP="001C7BAF"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mazeQuit</w:t>
      </w:r>
      <w:proofErr w:type="spellEnd"/>
      <w:r>
        <w:t>;</w:t>
      </w:r>
      <w:proofErr w:type="gramEnd"/>
    </w:p>
    <w:p w14:paraId="55238E34" w14:textId="77777777" w:rsidR="001C7BAF" w:rsidRDefault="001C7BAF" w:rsidP="001C7BAF">
      <w:r>
        <w:tab/>
      </w:r>
      <w:r>
        <w:tab/>
        <w:t>switch (</w:t>
      </w:r>
      <w:proofErr w:type="spellStart"/>
      <w:r>
        <w:t>mazeQuit</w:t>
      </w:r>
      <w:proofErr w:type="spellEnd"/>
      <w:r>
        <w:t>)</w:t>
      </w:r>
    </w:p>
    <w:p w14:paraId="50133230" w14:textId="77777777" w:rsidR="001C7BAF" w:rsidRDefault="001C7BAF" w:rsidP="001C7BAF">
      <w:r>
        <w:tab/>
      </w:r>
      <w:r>
        <w:tab/>
        <w:t>{</w:t>
      </w:r>
    </w:p>
    <w:p w14:paraId="0B79385A" w14:textId="77777777" w:rsidR="001C7BAF" w:rsidRDefault="001C7BAF" w:rsidP="001C7BAF">
      <w:r>
        <w:tab/>
      </w:r>
      <w:r>
        <w:tab/>
        <w:t>case 'y':</w:t>
      </w:r>
    </w:p>
    <w:p w14:paraId="4473912A" w14:textId="77777777" w:rsidR="001C7BAF" w:rsidRDefault="001C7BAF" w:rsidP="001C7BAF">
      <w:r>
        <w:tab/>
      </w:r>
      <w:r>
        <w:tab/>
      </w:r>
      <w:r>
        <w:tab/>
      </w:r>
      <w:proofErr w:type="gramStart"/>
      <w:r>
        <w:t>maze.~</w:t>
      </w:r>
      <w:proofErr w:type="spellStart"/>
      <w:proofErr w:type="gramEnd"/>
      <w:r>
        <w:t>cMazeClass</w:t>
      </w:r>
      <w:proofErr w:type="spellEnd"/>
      <w:r>
        <w:t>();</w:t>
      </w:r>
    </w:p>
    <w:p w14:paraId="2094C224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05E8964E" w14:textId="77777777" w:rsidR="001C7BAF" w:rsidRDefault="001C7BAF" w:rsidP="001C7BAF">
      <w:r>
        <w:tab/>
      </w:r>
      <w:r>
        <w:tab/>
      </w:r>
      <w:proofErr w:type="spellStart"/>
      <w:r>
        <w:t>case'n</w:t>
      </w:r>
      <w:proofErr w:type="spellEnd"/>
      <w:r>
        <w:t>':</w:t>
      </w:r>
    </w:p>
    <w:p w14:paraId="46DADCCB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555522E6" w14:textId="77777777" w:rsidR="001C7BAF" w:rsidRDefault="001C7BAF" w:rsidP="001C7BAF">
      <w:r>
        <w:tab/>
      </w:r>
      <w:r>
        <w:tab/>
        <w:t>default:</w:t>
      </w:r>
    </w:p>
    <w:p w14:paraId="3E28B283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"yes (y) or no (n)"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A552714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6FC8FBC9" w14:textId="77777777" w:rsidR="001C7BAF" w:rsidRDefault="001C7BAF" w:rsidP="001C7BAF">
      <w:r>
        <w:lastRenderedPageBreak/>
        <w:tab/>
      </w:r>
      <w:r>
        <w:tab/>
        <w:t>}</w:t>
      </w:r>
    </w:p>
    <w:p w14:paraId="0C703FD7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494DCB49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487C817E" w14:textId="77777777" w:rsidR="001C7BAF" w:rsidRDefault="001C7BAF" w:rsidP="001C7BAF">
      <w:r>
        <w:tab/>
        <w:t>default:</w:t>
      </w:r>
    </w:p>
    <w:p w14:paraId="6B808DAC" w14:textId="77777777" w:rsidR="001C7BAF" w:rsidRDefault="001C7BAF" w:rsidP="001C7BAF">
      <w:r>
        <w:tab/>
      </w:r>
      <w:r>
        <w:tab/>
        <w:t>system("CLS"</w:t>
      </w:r>
      <w:proofErr w:type="gramStart"/>
      <w:r>
        <w:t>);</w:t>
      </w:r>
      <w:proofErr w:type="gramEnd"/>
    </w:p>
    <w:p w14:paraId="3DC7E397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"Please choose form the menu!"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872E51B" w14:textId="77777777" w:rsidR="001C7BAF" w:rsidRDefault="001C7BAF" w:rsidP="001C7BAF">
      <w:r>
        <w:tab/>
      </w:r>
      <w:r>
        <w:tab/>
      </w:r>
      <w:proofErr w:type="spellStart"/>
      <w:proofErr w:type="gramStart"/>
      <w:r>
        <w:t>MazeMenu</w:t>
      </w:r>
      <w:proofErr w:type="spellEnd"/>
      <w:r>
        <w:t>(</w:t>
      </w:r>
      <w:proofErr w:type="gramEnd"/>
      <w:r>
        <w:t>);</w:t>
      </w:r>
    </w:p>
    <w:p w14:paraId="2ACC2110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741D3DFF" w14:textId="77777777" w:rsidR="001C7BAF" w:rsidRDefault="001C7BAF" w:rsidP="001C7BAF">
      <w:r>
        <w:tab/>
        <w:t>}</w:t>
      </w:r>
    </w:p>
    <w:p w14:paraId="72737F07" w14:textId="20E06204" w:rsidR="001C7BAF" w:rsidRPr="001C7BAF" w:rsidRDefault="001C7BAF" w:rsidP="001C7BAF">
      <w:r>
        <w:t>}</w:t>
      </w:r>
    </w:p>
    <w:p w14:paraId="7F248682" w14:textId="77777777" w:rsidR="001C7BAF" w:rsidRDefault="001C7BAF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7F097ACB" w14:textId="02310736" w:rsidR="006C775F" w:rsidRDefault="006C775F" w:rsidP="001C7BAF">
      <w:pPr>
        <w:pStyle w:val="Heading2"/>
        <w:numPr>
          <w:ilvl w:val="1"/>
          <w:numId w:val="18"/>
        </w:numPr>
      </w:pPr>
      <w:bookmarkStart w:id="67" w:name="_Toc34062574"/>
      <w:r>
        <w:lastRenderedPageBreak/>
        <w:t>– cMazeClass.cpp</w:t>
      </w:r>
      <w:bookmarkEnd w:id="67"/>
    </w:p>
    <w:p w14:paraId="3EF9BB7B" w14:textId="77777777" w:rsidR="001C7BAF" w:rsidRDefault="001C7BAF" w:rsidP="001C7BAF">
      <w:r>
        <w:t>#include "</w:t>
      </w:r>
      <w:proofErr w:type="spellStart"/>
      <w:r>
        <w:t>cMazeClass.h</w:t>
      </w:r>
      <w:proofErr w:type="spellEnd"/>
      <w:r>
        <w:t>"</w:t>
      </w:r>
    </w:p>
    <w:p w14:paraId="0D9A33DB" w14:textId="77777777" w:rsidR="001C7BAF" w:rsidRDefault="001C7BAF" w:rsidP="001C7BAF">
      <w:r>
        <w:t>#include "</w:t>
      </w:r>
      <w:proofErr w:type="spellStart"/>
      <w:r>
        <w:t>Headers.h</w:t>
      </w:r>
      <w:proofErr w:type="spellEnd"/>
      <w:r>
        <w:t>"</w:t>
      </w:r>
    </w:p>
    <w:p w14:paraId="6FC407B0" w14:textId="77777777" w:rsidR="001C7BAF" w:rsidRDefault="001C7BAF" w:rsidP="001C7BAF"/>
    <w:p w14:paraId="4E67CE71" w14:textId="77777777" w:rsidR="001C7BAF" w:rsidRDefault="001C7BAF" w:rsidP="001C7BAF">
      <w:r>
        <w:t>/////////////////////////////////////////////</w:t>
      </w:r>
    </w:p>
    <w:p w14:paraId="7F67A747" w14:textId="77777777" w:rsidR="001C7BAF" w:rsidRDefault="001C7BAF" w:rsidP="001C7BAF">
      <w:r>
        <w:t>//Constructor</w:t>
      </w:r>
    </w:p>
    <w:p w14:paraId="46895404" w14:textId="77777777" w:rsidR="001C7BAF" w:rsidRDefault="001C7BAF" w:rsidP="001C7BAF">
      <w:r>
        <w:t>////////////////////////////////////////////</w:t>
      </w:r>
    </w:p>
    <w:p w14:paraId="1D68F5CC" w14:textId="77777777" w:rsidR="001C7BAF" w:rsidRDefault="001C7BAF" w:rsidP="001C7BAF"/>
    <w:p w14:paraId="5EAA4C81" w14:textId="77777777" w:rsidR="001C7BAF" w:rsidRDefault="001C7BAF" w:rsidP="001C7BAF">
      <w:r>
        <w:t>#pragma region constructor</w:t>
      </w:r>
    </w:p>
    <w:p w14:paraId="4645CFF2" w14:textId="77777777" w:rsidR="001C7BAF" w:rsidRDefault="001C7BAF" w:rsidP="001C7BAF"/>
    <w:p w14:paraId="7F476402" w14:textId="77777777" w:rsidR="001C7BAF" w:rsidRDefault="001C7BAF" w:rsidP="001C7BAF"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cMazeClass</w:t>
      </w:r>
      <w:proofErr w:type="spellEnd"/>
      <w:r>
        <w:t>()</w:t>
      </w:r>
    </w:p>
    <w:p w14:paraId="70D48C8C" w14:textId="77777777" w:rsidR="001C7BAF" w:rsidRDefault="001C7BAF" w:rsidP="001C7BAF">
      <w:r>
        <w:t>{</w:t>
      </w:r>
    </w:p>
    <w:p w14:paraId="2520BF63" w14:textId="77777777" w:rsidR="001C7BAF" w:rsidRDefault="001C7BAF" w:rsidP="001C7BAF">
      <w:r>
        <w:tab/>
        <w:t>this-&gt;</w:t>
      </w:r>
      <w:proofErr w:type="spellStart"/>
      <w:proofErr w:type="gramStart"/>
      <w:r>
        <w:t>LoadDefaultMaze</w:t>
      </w:r>
      <w:proofErr w:type="spellEnd"/>
      <w:r>
        <w:t>(</w:t>
      </w:r>
      <w:proofErr w:type="gramEnd"/>
      <w:r>
        <w:t>);</w:t>
      </w:r>
    </w:p>
    <w:p w14:paraId="745AFB6C" w14:textId="77777777" w:rsidR="001C7BAF" w:rsidRDefault="001C7BAF" w:rsidP="001C7BAF">
      <w:r>
        <w:t>}</w:t>
      </w:r>
    </w:p>
    <w:p w14:paraId="616C62DB" w14:textId="77777777" w:rsidR="001C7BAF" w:rsidRDefault="001C7BAF" w:rsidP="001C7BAF"/>
    <w:p w14:paraId="161958E2" w14:textId="77777777" w:rsidR="001C7BAF" w:rsidRDefault="001C7BAF" w:rsidP="001C7BAF">
      <w:r>
        <w:t>/////////////////////////////////////////////</w:t>
      </w:r>
    </w:p>
    <w:p w14:paraId="65738A1A" w14:textId="77777777" w:rsidR="001C7BAF" w:rsidRDefault="001C7BAF" w:rsidP="001C7BAF">
      <w:r>
        <w:t>//De-Constructor</w:t>
      </w:r>
    </w:p>
    <w:p w14:paraId="1C85E389" w14:textId="77777777" w:rsidR="001C7BAF" w:rsidRDefault="001C7BAF" w:rsidP="001C7BAF">
      <w:r>
        <w:t>////////////////////////////////////////////</w:t>
      </w:r>
    </w:p>
    <w:p w14:paraId="5776BB4F" w14:textId="77777777" w:rsidR="001C7BAF" w:rsidRDefault="001C7BAF" w:rsidP="001C7BAF"/>
    <w:p w14:paraId="00FCBCEA" w14:textId="77777777" w:rsidR="001C7BAF" w:rsidRDefault="001C7BAF" w:rsidP="001C7BAF">
      <w:proofErr w:type="spellStart"/>
      <w:proofErr w:type="gramStart"/>
      <w:r>
        <w:t>cMazeClass</w:t>
      </w:r>
      <w:proofErr w:type="spellEnd"/>
      <w:r>
        <w:t>::</w:t>
      </w:r>
      <w:proofErr w:type="gramEnd"/>
      <w:r>
        <w:t>~</w:t>
      </w:r>
      <w:proofErr w:type="spellStart"/>
      <w:r>
        <w:t>cMazeClass</w:t>
      </w:r>
      <w:proofErr w:type="spellEnd"/>
      <w:r>
        <w:t>()</w:t>
      </w:r>
    </w:p>
    <w:p w14:paraId="7AE8101B" w14:textId="77777777" w:rsidR="001C7BAF" w:rsidRDefault="001C7BAF" w:rsidP="001C7BAF">
      <w:r>
        <w:t>{</w:t>
      </w:r>
    </w:p>
    <w:p w14:paraId="33BED75E" w14:textId="77777777" w:rsidR="001C7BAF" w:rsidRDefault="001C7BAF" w:rsidP="001C7BAF">
      <w:r>
        <w:t>}</w:t>
      </w:r>
    </w:p>
    <w:p w14:paraId="3B590465" w14:textId="77777777" w:rsidR="001C7BAF" w:rsidRDefault="001C7BAF" w:rsidP="001C7BAF"/>
    <w:p w14:paraId="610A68F6" w14:textId="77777777" w:rsidR="001C7BAF" w:rsidRDefault="001C7BAF" w:rsidP="001C7BAF">
      <w:r>
        <w:t>/////////////////////////////////////////////</w:t>
      </w:r>
    </w:p>
    <w:p w14:paraId="67699023" w14:textId="77777777" w:rsidR="001C7BAF" w:rsidRDefault="001C7BAF" w:rsidP="001C7BAF">
      <w:r>
        <w:t>//Properties</w:t>
      </w:r>
    </w:p>
    <w:p w14:paraId="57CB88B2" w14:textId="77777777" w:rsidR="001C7BAF" w:rsidRDefault="001C7BAF" w:rsidP="001C7BAF">
      <w:r>
        <w:t>////////////////////////////////////////////</w:t>
      </w:r>
    </w:p>
    <w:p w14:paraId="364809C7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setSearchObject</w:t>
      </w:r>
      <w:proofErr w:type="spellEnd"/>
      <w:r>
        <w:t>(string Value)</w:t>
      </w:r>
    </w:p>
    <w:p w14:paraId="04ABED77" w14:textId="77777777" w:rsidR="001C7BAF" w:rsidRDefault="001C7BAF" w:rsidP="001C7BAF">
      <w:r>
        <w:t>{</w:t>
      </w:r>
    </w:p>
    <w:p w14:paraId="52C19D5C" w14:textId="77777777" w:rsidR="001C7BAF" w:rsidRDefault="001C7BAF" w:rsidP="001C7BAF">
      <w:r>
        <w:tab/>
        <w:t>this-&gt;_</w:t>
      </w:r>
      <w:proofErr w:type="spellStart"/>
      <w:r>
        <w:t>searchObject</w:t>
      </w:r>
      <w:proofErr w:type="spellEnd"/>
      <w:r>
        <w:t xml:space="preserve"> = </w:t>
      </w:r>
      <w:proofErr w:type="gramStart"/>
      <w:r>
        <w:t>Value;</w:t>
      </w:r>
      <w:proofErr w:type="gramEnd"/>
    </w:p>
    <w:p w14:paraId="68BEB5ED" w14:textId="77777777" w:rsidR="001C7BAF" w:rsidRDefault="001C7BAF" w:rsidP="001C7BAF">
      <w:r>
        <w:t>}</w:t>
      </w:r>
    </w:p>
    <w:p w14:paraId="77562753" w14:textId="77777777" w:rsidR="001C7BAF" w:rsidRDefault="001C7BAF" w:rsidP="001C7BAF">
      <w:r>
        <w:t>/////////////////////////////////////////////</w:t>
      </w:r>
    </w:p>
    <w:p w14:paraId="3F2FA060" w14:textId="77777777" w:rsidR="001C7BAF" w:rsidRDefault="001C7BAF" w:rsidP="001C7BAF">
      <w:r>
        <w:lastRenderedPageBreak/>
        <w:t xml:space="preserve">int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getContinueMaze</w:t>
      </w:r>
      <w:proofErr w:type="spellEnd"/>
      <w:r>
        <w:t>()</w:t>
      </w:r>
    </w:p>
    <w:p w14:paraId="21285B38" w14:textId="77777777" w:rsidR="001C7BAF" w:rsidRDefault="001C7BAF" w:rsidP="001C7BAF">
      <w:r>
        <w:t>{</w:t>
      </w:r>
    </w:p>
    <w:p w14:paraId="24402CBE" w14:textId="77777777" w:rsidR="001C7BAF" w:rsidRDefault="001C7BAF" w:rsidP="001C7BAF">
      <w:r>
        <w:tab/>
        <w:t>return this-&gt;_</w:t>
      </w:r>
      <w:proofErr w:type="spellStart"/>
      <w:proofErr w:type="gramStart"/>
      <w:r>
        <w:t>continueMaze</w:t>
      </w:r>
      <w:proofErr w:type="spellEnd"/>
      <w:r>
        <w:t>;</w:t>
      </w:r>
      <w:proofErr w:type="gramEnd"/>
    </w:p>
    <w:p w14:paraId="4D012DBE" w14:textId="77777777" w:rsidR="001C7BAF" w:rsidRDefault="001C7BAF" w:rsidP="001C7BAF">
      <w:r>
        <w:t>}</w:t>
      </w:r>
    </w:p>
    <w:p w14:paraId="4144BF1F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0564CDB9" w14:textId="77777777" w:rsidR="001C7BAF" w:rsidRDefault="001C7BAF" w:rsidP="001C7BAF"/>
    <w:p w14:paraId="0734F44C" w14:textId="77777777" w:rsidR="001C7BAF" w:rsidRDefault="001C7BAF" w:rsidP="001C7BAF">
      <w:r>
        <w:t>/////////////////////////////////////////////</w:t>
      </w:r>
    </w:p>
    <w:p w14:paraId="158CC308" w14:textId="77777777" w:rsidR="001C7BAF" w:rsidRDefault="001C7BAF" w:rsidP="001C7BAF">
      <w:r>
        <w:t>//Method</w:t>
      </w:r>
    </w:p>
    <w:p w14:paraId="5422BEF4" w14:textId="77777777" w:rsidR="001C7BAF" w:rsidRDefault="001C7BAF" w:rsidP="001C7BAF">
      <w:r>
        <w:t>/////////////////////////////////////////////</w:t>
      </w:r>
    </w:p>
    <w:p w14:paraId="5404878F" w14:textId="77777777" w:rsidR="001C7BAF" w:rsidRDefault="001C7BAF" w:rsidP="001C7BAF"/>
    <w:p w14:paraId="4CD14886" w14:textId="77777777" w:rsidR="001C7BAF" w:rsidRDefault="001C7BAF" w:rsidP="001C7BAF">
      <w:r>
        <w:t>#pragma region Methods</w:t>
      </w:r>
    </w:p>
    <w:p w14:paraId="13D812C6" w14:textId="77777777" w:rsidR="001C7BAF" w:rsidRDefault="001C7BAF" w:rsidP="001C7BAF"/>
    <w:p w14:paraId="63550474" w14:textId="77777777" w:rsidR="001C7BAF" w:rsidRDefault="001C7BAF" w:rsidP="001C7BAF">
      <w:r>
        <w:t>/////////////////////////////////////////////</w:t>
      </w:r>
    </w:p>
    <w:p w14:paraId="4F98BDC4" w14:textId="77777777" w:rsidR="001C7BAF" w:rsidRDefault="001C7BAF" w:rsidP="001C7BAF">
      <w:r>
        <w:t>//LOAD DEFAULT MAZE</w:t>
      </w:r>
    </w:p>
    <w:p w14:paraId="31B4EA10" w14:textId="77777777" w:rsidR="001C7BAF" w:rsidRDefault="001C7BAF" w:rsidP="001C7BAF">
      <w:r>
        <w:t>/////////////////////////////////////////////</w:t>
      </w:r>
    </w:p>
    <w:p w14:paraId="048423D6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LoadDefaultMaze</w:t>
      </w:r>
      <w:proofErr w:type="spellEnd"/>
      <w:r>
        <w:t>()</w:t>
      </w:r>
    </w:p>
    <w:p w14:paraId="5C5F68CF" w14:textId="77777777" w:rsidR="001C7BAF" w:rsidRDefault="001C7BAF" w:rsidP="001C7BAF">
      <w:r>
        <w:t>{</w:t>
      </w:r>
    </w:p>
    <w:p w14:paraId="5344C383" w14:textId="77777777" w:rsidR="001C7BAF" w:rsidRDefault="001C7BAF" w:rsidP="001C7BAF">
      <w:r>
        <w:tab/>
      </w:r>
      <w:proofErr w:type="spellStart"/>
      <w:proofErr w:type="gramStart"/>
      <w:r>
        <w:t>file.ReadDefaultTextFileToArray</w:t>
      </w:r>
      <w:proofErr w:type="spellEnd"/>
      <w:proofErr w:type="gramEnd"/>
      <w:r>
        <w:t>();</w:t>
      </w:r>
    </w:p>
    <w:p w14:paraId="100D4B2A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"Default Maze Loading </w:t>
      </w:r>
      <w:proofErr w:type="gramStart"/>
      <w:r>
        <w:t>";</w:t>
      </w:r>
      <w:proofErr w:type="gramEnd"/>
    </w:p>
    <w:p w14:paraId="6909442D" w14:textId="77777777" w:rsidR="001C7BAF" w:rsidRDefault="001C7BAF" w:rsidP="001C7BAF"/>
    <w:p w14:paraId="23895BD9" w14:textId="77777777" w:rsidR="001C7BAF" w:rsidRDefault="001C7BAF" w:rsidP="001C7BAF">
      <w:r>
        <w:tab/>
        <w:t>for (int x = 0; x &lt; 16; x++)</w:t>
      </w:r>
    </w:p>
    <w:p w14:paraId="67956414" w14:textId="77777777" w:rsidR="001C7BAF" w:rsidRDefault="001C7BAF" w:rsidP="001C7BAF">
      <w:r>
        <w:tab/>
        <w:t>{</w:t>
      </w:r>
    </w:p>
    <w:p w14:paraId="692D41B5" w14:textId="77777777" w:rsidR="001C7BAF" w:rsidRDefault="001C7BAF" w:rsidP="001C7BAF">
      <w:r>
        <w:tab/>
      </w:r>
      <w:r>
        <w:tab/>
        <w:t>for (int y = 0; y &lt; 16; y++)</w:t>
      </w:r>
    </w:p>
    <w:p w14:paraId="083EB2EB" w14:textId="77777777" w:rsidR="001C7BAF" w:rsidRDefault="001C7BAF" w:rsidP="001C7BAF">
      <w:r>
        <w:tab/>
      </w:r>
      <w:r>
        <w:tab/>
        <w:t>{</w:t>
      </w:r>
    </w:p>
    <w:p w14:paraId="6862A601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maze_array</w:t>
      </w:r>
      <w:proofErr w:type="spellEnd"/>
      <w:r>
        <w:t xml:space="preserve">[y][x] = </w:t>
      </w:r>
      <w:proofErr w:type="gramStart"/>
      <w:r>
        <w:t>file._</w:t>
      </w:r>
      <w:proofErr w:type="spellStart"/>
      <w:proofErr w:type="gramEnd"/>
      <w:r>
        <w:t>file_array</w:t>
      </w:r>
      <w:proofErr w:type="spellEnd"/>
      <w:r>
        <w:t>[y][x];</w:t>
      </w:r>
    </w:p>
    <w:p w14:paraId="2B875CE4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temp_maze_array</w:t>
      </w:r>
      <w:proofErr w:type="spellEnd"/>
      <w:r>
        <w:t xml:space="preserve">[y][x] = </w:t>
      </w:r>
      <w:proofErr w:type="gramStart"/>
      <w:r>
        <w:t>file._</w:t>
      </w:r>
      <w:proofErr w:type="spellStart"/>
      <w:proofErr w:type="gramEnd"/>
      <w:r>
        <w:t>file_array</w:t>
      </w:r>
      <w:proofErr w:type="spellEnd"/>
      <w:r>
        <w:t>[y][x];</w:t>
      </w:r>
    </w:p>
    <w:p w14:paraId="03035938" w14:textId="77777777" w:rsidR="001C7BAF" w:rsidRDefault="001C7BAF" w:rsidP="001C7BAF">
      <w:r>
        <w:tab/>
      </w:r>
      <w:r>
        <w:tab/>
        <w:t>}</w:t>
      </w:r>
    </w:p>
    <w:p w14:paraId="32826A46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gramStart"/>
      <w:r>
        <w:t>".";</w:t>
      </w:r>
      <w:proofErr w:type="gramEnd"/>
    </w:p>
    <w:p w14:paraId="5033CA5C" w14:textId="77777777" w:rsidR="001C7BAF" w:rsidRDefault="001C7BAF" w:rsidP="001C7BAF">
      <w:r>
        <w:tab/>
      </w:r>
      <w:r>
        <w:tab/>
      </w:r>
      <w:proofErr w:type="gramStart"/>
      <w:r>
        <w:t>Sleep(</w:t>
      </w:r>
      <w:proofErr w:type="gramEnd"/>
      <w:r>
        <w:t>10);</w:t>
      </w:r>
    </w:p>
    <w:p w14:paraId="6DE70E79" w14:textId="77777777" w:rsidR="001C7BAF" w:rsidRDefault="001C7BAF" w:rsidP="001C7BAF">
      <w:r>
        <w:tab/>
        <w:t>}</w:t>
      </w:r>
    </w:p>
    <w:p w14:paraId="54233D1B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 xml:space="preserve"> &lt;&lt; "Default Maze Loaded!"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6EC061B" w14:textId="77777777" w:rsidR="001C7BAF" w:rsidRDefault="001C7BAF" w:rsidP="001C7BAF">
      <w:r>
        <w:lastRenderedPageBreak/>
        <w:t>}</w:t>
      </w:r>
    </w:p>
    <w:p w14:paraId="07B316B9" w14:textId="77777777" w:rsidR="001C7BAF" w:rsidRDefault="001C7BAF" w:rsidP="001C7BAF">
      <w:r>
        <w:t>/////////////////////////////////////////////</w:t>
      </w:r>
    </w:p>
    <w:p w14:paraId="7C7B73AC" w14:textId="77777777" w:rsidR="001C7BAF" w:rsidRDefault="001C7BAF" w:rsidP="001C7BAF">
      <w:r>
        <w:t>//USER LOAD MAZE</w:t>
      </w:r>
    </w:p>
    <w:p w14:paraId="27117DBB" w14:textId="77777777" w:rsidR="001C7BAF" w:rsidRDefault="001C7BAF" w:rsidP="001C7BAF">
      <w:r>
        <w:t>/////////////////////////////////////////////</w:t>
      </w:r>
    </w:p>
    <w:p w14:paraId="6511264E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LoadInputMaze</w:t>
      </w:r>
      <w:proofErr w:type="spellEnd"/>
      <w:r>
        <w:t>(string value)</w:t>
      </w:r>
    </w:p>
    <w:p w14:paraId="5DF76117" w14:textId="77777777" w:rsidR="001C7BAF" w:rsidRDefault="001C7BAF" w:rsidP="001C7BAF">
      <w:r>
        <w:t>{</w:t>
      </w:r>
    </w:p>
    <w:p w14:paraId="765498A0" w14:textId="77777777" w:rsidR="001C7BAF" w:rsidRDefault="001C7BAF" w:rsidP="001C7BAF">
      <w:r>
        <w:tab/>
      </w:r>
      <w:proofErr w:type="spellStart"/>
      <w:proofErr w:type="gramStart"/>
      <w:r>
        <w:t>file.ReadChosenTextFileToArray</w:t>
      </w:r>
      <w:proofErr w:type="spellEnd"/>
      <w:proofErr w:type="gramEnd"/>
      <w:r>
        <w:t>(value);</w:t>
      </w:r>
    </w:p>
    <w:p w14:paraId="26703A32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"User Maze Loading </w:t>
      </w:r>
      <w:proofErr w:type="gramStart"/>
      <w:r>
        <w:t>";</w:t>
      </w:r>
      <w:proofErr w:type="gramEnd"/>
    </w:p>
    <w:p w14:paraId="3A75649C" w14:textId="77777777" w:rsidR="001C7BAF" w:rsidRDefault="001C7BAF" w:rsidP="001C7BAF"/>
    <w:p w14:paraId="44A18359" w14:textId="77777777" w:rsidR="001C7BAF" w:rsidRDefault="001C7BAF" w:rsidP="001C7BAF">
      <w:r>
        <w:tab/>
        <w:t>for (int x = 0; x &lt; 16; x++)</w:t>
      </w:r>
    </w:p>
    <w:p w14:paraId="0338BC89" w14:textId="77777777" w:rsidR="001C7BAF" w:rsidRDefault="001C7BAF" w:rsidP="001C7BAF">
      <w:r>
        <w:tab/>
        <w:t>{</w:t>
      </w:r>
    </w:p>
    <w:p w14:paraId="32A58706" w14:textId="77777777" w:rsidR="001C7BAF" w:rsidRDefault="001C7BAF" w:rsidP="001C7BAF">
      <w:r>
        <w:tab/>
      </w:r>
      <w:r>
        <w:tab/>
        <w:t>for (int y = 0; y &lt; 16; y++)</w:t>
      </w:r>
    </w:p>
    <w:p w14:paraId="1339ADF4" w14:textId="77777777" w:rsidR="001C7BAF" w:rsidRDefault="001C7BAF" w:rsidP="001C7BAF">
      <w:r>
        <w:tab/>
      </w:r>
      <w:r>
        <w:tab/>
        <w:t>{</w:t>
      </w:r>
    </w:p>
    <w:p w14:paraId="26D319AC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maze_array</w:t>
      </w:r>
      <w:proofErr w:type="spellEnd"/>
      <w:r>
        <w:t xml:space="preserve">[y][x] = </w:t>
      </w:r>
      <w:proofErr w:type="gramStart"/>
      <w:r>
        <w:t>file._</w:t>
      </w:r>
      <w:proofErr w:type="spellStart"/>
      <w:proofErr w:type="gramEnd"/>
      <w:r>
        <w:t>file_array</w:t>
      </w:r>
      <w:proofErr w:type="spellEnd"/>
      <w:r>
        <w:t>[y][x];</w:t>
      </w:r>
    </w:p>
    <w:p w14:paraId="0B8C9F86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temp_maze_array</w:t>
      </w:r>
      <w:proofErr w:type="spellEnd"/>
      <w:r>
        <w:t xml:space="preserve">[y][x] = </w:t>
      </w:r>
      <w:proofErr w:type="gramStart"/>
      <w:r>
        <w:t>file._</w:t>
      </w:r>
      <w:proofErr w:type="spellStart"/>
      <w:proofErr w:type="gramEnd"/>
      <w:r>
        <w:t>file_array</w:t>
      </w:r>
      <w:proofErr w:type="spellEnd"/>
      <w:r>
        <w:t>[y][x];</w:t>
      </w:r>
    </w:p>
    <w:p w14:paraId="2CD08876" w14:textId="77777777" w:rsidR="001C7BAF" w:rsidRDefault="001C7BAF" w:rsidP="001C7BAF">
      <w:r>
        <w:tab/>
      </w:r>
      <w:r>
        <w:tab/>
        <w:t>}</w:t>
      </w:r>
    </w:p>
    <w:p w14:paraId="570FD3DC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gramStart"/>
      <w:r>
        <w:t>".";</w:t>
      </w:r>
      <w:proofErr w:type="gramEnd"/>
    </w:p>
    <w:p w14:paraId="153F7338" w14:textId="77777777" w:rsidR="001C7BAF" w:rsidRDefault="001C7BAF" w:rsidP="001C7BAF">
      <w:r>
        <w:tab/>
      </w:r>
      <w:r>
        <w:tab/>
      </w:r>
      <w:proofErr w:type="gramStart"/>
      <w:r>
        <w:t>Sleep(</w:t>
      </w:r>
      <w:proofErr w:type="gramEnd"/>
      <w:r>
        <w:t>10);</w:t>
      </w:r>
    </w:p>
    <w:p w14:paraId="3E33EC15" w14:textId="77777777" w:rsidR="001C7BAF" w:rsidRDefault="001C7BAF" w:rsidP="001C7BAF">
      <w:r>
        <w:tab/>
        <w:t>}</w:t>
      </w:r>
    </w:p>
    <w:p w14:paraId="68F4B911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 xml:space="preserve"> &lt;&lt; "User Maze Loaded!"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F6CC068" w14:textId="77777777" w:rsidR="001C7BAF" w:rsidRDefault="001C7BAF" w:rsidP="001C7BAF">
      <w:r>
        <w:t>}</w:t>
      </w:r>
    </w:p>
    <w:p w14:paraId="5A1E1997" w14:textId="77777777" w:rsidR="001C7BAF" w:rsidRDefault="001C7BAF" w:rsidP="001C7BAF">
      <w:r>
        <w:t>/////////////////////////////////////////////</w:t>
      </w:r>
    </w:p>
    <w:p w14:paraId="4FC89E74" w14:textId="77777777" w:rsidR="001C7BAF" w:rsidRDefault="001C7BAF" w:rsidP="001C7BAF">
      <w:r>
        <w:t>//FIND START POSITIONS</w:t>
      </w:r>
    </w:p>
    <w:p w14:paraId="5E73B7DB" w14:textId="77777777" w:rsidR="001C7BAF" w:rsidRDefault="001C7BAF" w:rsidP="001C7BAF">
      <w:r>
        <w:t>/////////////////////////////////////////////</w:t>
      </w:r>
    </w:p>
    <w:p w14:paraId="18614618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FindStartPosition</w:t>
      </w:r>
      <w:proofErr w:type="spellEnd"/>
      <w:r>
        <w:t>()</w:t>
      </w:r>
    </w:p>
    <w:p w14:paraId="66CAD205" w14:textId="77777777" w:rsidR="001C7BAF" w:rsidRDefault="001C7BAF" w:rsidP="001C7BAF">
      <w:r>
        <w:t>{</w:t>
      </w:r>
    </w:p>
    <w:p w14:paraId="0DE7F8B7" w14:textId="77777777" w:rsidR="001C7BAF" w:rsidRDefault="001C7BAF" w:rsidP="001C7BAF">
      <w:r>
        <w:tab/>
        <w:t>///////////////////</w:t>
      </w:r>
    </w:p>
    <w:p w14:paraId="173D315E" w14:textId="77777777" w:rsidR="001C7BAF" w:rsidRDefault="001C7BAF" w:rsidP="001C7BAF">
      <w:r>
        <w:tab/>
        <w:t>//set start position</w:t>
      </w:r>
    </w:p>
    <w:p w14:paraId="219B8F0F" w14:textId="77777777" w:rsidR="001C7BAF" w:rsidRDefault="001C7BAF" w:rsidP="001C7BAF">
      <w:r>
        <w:tab/>
        <w:t>///////////////////</w:t>
      </w:r>
    </w:p>
    <w:p w14:paraId="67CBF6DB" w14:textId="77777777" w:rsidR="001C7BAF" w:rsidRDefault="001C7BAF" w:rsidP="001C7BAF"/>
    <w:p w14:paraId="16CA298B" w14:textId="77777777" w:rsidR="001C7BAF" w:rsidRDefault="001C7BAF" w:rsidP="001C7BAF">
      <w:r>
        <w:tab/>
        <w:t>_</w:t>
      </w:r>
      <w:proofErr w:type="spellStart"/>
      <w:r>
        <w:t>validPosition</w:t>
      </w:r>
      <w:proofErr w:type="spellEnd"/>
      <w:r>
        <w:t xml:space="preserve"> = </w:t>
      </w:r>
      <w:proofErr w:type="gramStart"/>
      <w:r>
        <w:t>false;</w:t>
      </w:r>
      <w:proofErr w:type="gramEnd"/>
    </w:p>
    <w:p w14:paraId="64A8883E" w14:textId="77777777" w:rsidR="001C7BAF" w:rsidRDefault="001C7BAF" w:rsidP="001C7BAF">
      <w:r>
        <w:lastRenderedPageBreak/>
        <w:tab/>
        <w:t xml:space="preserve">_searching = </w:t>
      </w:r>
      <w:proofErr w:type="gramStart"/>
      <w:r>
        <w:t>true;</w:t>
      </w:r>
      <w:proofErr w:type="gramEnd"/>
    </w:p>
    <w:p w14:paraId="307FAF0E" w14:textId="77777777" w:rsidR="001C7BAF" w:rsidRDefault="001C7BAF" w:rsidP="001C7BAF"/>
    <w:p w14:paraId="2D6B8195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"Searching for valid start position</w:t>
      </w:r>
      <w:proofErr w:type="gramStart"/>
      <w:r>
        <w:t xml:space="preserve"> ..</w:t>
      </w:r>
      <w:proofErr w:type="gramEnd"/>
      <w:r>
        <w:t>";</w:t>
      </w:r>
    </w:p>
    <w:p w14:paraId="1056EE46" w14:textId="77777777" w:rsidR="001C7BAF" w:rsidRDefault="001C7BAF" w:rsidP="001C7BAF"/>
    <w:p w14:paraId="71FFAF4B" w14:textId="77777777" w:rsidR="001C7BAF" w:rsidRDefault="001C7BAF" w:rsidP="001C7BAF">
      <w:r>
        <w:tab/>
        <w:t>for (int y = 0; y &lt; 16; y++)</w:t>
      </w:r>
    </w:p>
    <w:p w14:paraId="78F4D577" w14:textId="77777777" w:rsidR="001C7BAF" w:rsidRDefault="001C7BAF" w:rsidP="001C7BAF">
      <w:r>
        <w:tab/>
        <w:t>{</w:t>
      </w:r>
    </w:p>
    <w:p w14:paraId="63AE34EF" w14:textId="77777777" w:rsidR="001C7BAF" w:rsidRDefault="001C7BAF" w:rsidP="001C7BAF">
      <w:r>
        <w:tab/>
      </w:r>
      <w:r>
        <w:tab/>
        <w:t>for (int x = 0; x &lt; 16; x++)</w:t>
      </w:r>
    </w:p>
    <w:p w14:paraId="2D3194A9" w14:textId="77777777" w:rsidR="001C7BAF" w:rsidRDefault="001C7BAF" w:rsidP="001C7BAF">
      <w:r>
        <w:tab/>
      </w:r>
      <w:r>
        <w:tab/>
        <w:t>{</w:t>
      </w:r>
    </w:p>
    <w:p w14:paraId="6220D715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maze_array</w:t>
      </w:r>
      <w:proofErr w:type="spellEnd"/>
      <w:r>
        <w:t>[y][x] == "S")</w:t>
      </w:r>
    </w:p>
    <w:p w14:paraId="20E8299B" w14:textId="77777777" w:rsidR="001C7BAF" w:rsidRDefault="001C7BAF" w:rsidP="001C7BAF">
      <w:r>
        <w:tab/>
      </w:r>
      <w:r>
        <w:tab/>
      </w:r>
      <w:r>
        <w:tab/>
        <w:t>{</w:t>
      </w:r>
    </w:p>
    <w:p w14:paraId="0590E525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cursorX</w:t>
      </w:r>
      <w:proofErr w:type="spellEnd"/>
      <w:r>
        <w:t xml:space="preserve"> = </w:t>
      </w:r>
      <w:proofErr w:type="gramStart"/>
      <w:r>
        <w:t>x;</w:t>
      </w:r>
      <w:proofErr w:type="gramEnd"/>
    </w:p>
    <w:p w14:paraId="22B37B02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cursorY</w:t>
      </w:r>
      <w:proofErr w:type="spellEnd"/>
      <w:r>
        <w:t xml:space="preserve"> = </w:t>
      </w:r>
      <w:proofErr w:type="gramStart"/>
      <w:r>
        <w:t>y;</w:t>
      </w:r>
      <w:proofErr w:type="gramEnd"/>
    </w:p>
    <w:p w14:paraId="5A82C8E7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validPosition</w:t>
      </w:r>
      <w:proofErr w:type="spellEnd"/>
      <w:r>
        <w:t xml:space="preserve"> = </w:t>
      </w:r>
      <w:proofErr w:type="gramStart"/>
      <w:r>
        <w:t>true;</w:t>
      </w:r>
      <w:proofErr w:type="gramEnd"/>
    </w:p>
    <w:p w14:paraId="66622334" w14:textId="77777777" w:rsidR="001C7BAF" w:rsidRDefault="001C7BAF" w:rsidP="001C7BAF"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5DED6133" w14:textId="77777777" w:rsidR="001C7BAF" w:rsidRDefault="001C7BAF" w:rsidP="001C7BAF">
      <w:r>
        <w:tab/>
      </w:r>
      <w:r>
        <w:tab/>
      </w:r>
      <w:r>
        <w:tab/>
        <w:t>}</w:t>
      </w:r>
    </w:p>
    <w:p w14:paraId="76B6BD29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gramStart"/>
      <w:r>
        <w:t>".";</w:t>
      </w:r>
      <w:proofErr w:type="gramEnd"/>
    </w:p>
    <w:p w14:paraId="5B83D3B7" w14:textId="77777777" w:rsidR="001C7BAF" w:rsidRDefault="001C7BAF" w:rsidP="001C7BAF">
      <w:r>
        <w:tab/>
      </w:r>
      <w:r>
        <w:tab/>
      </w:r>
      <w:r>
        <w:tab/>
      </w:r>
      <w:proofErr w:type="gramStart"/>
      <w:r>
        <w:t>Sleep(</w:t>
      </w:r>
      <w:proofErr w:type="gramEnd"/>
      <w:r>
        <w:t>10);</w:t>
      </w:r>
    </w:p>
    <w:p w14:paraId="6B5DFD34" w14:textId="77777777" w:rsidR="001C7BAF" w:rsidRDefault="001C7BAF" w:rsidP="001C7BAF">
      <w:r>
        <w:tab/>
      </w:r>
      <w:r>
        <w:tab/>
        <w:t>}</w:t>
      </w:r>
    </w:p>
    <w:p w14:paraId="0FC7990C" w14:textId="77777777" w:rsidR="001C7BAF" w:rsidRDefault="001C7BAF" w:rsidP="001C7BAF">
      <w:r>
        <w:tab/>
      </w:r>
      <w:r>
        <w:tab/>
        <w:t>if (_</w:t>
      </w:r>
      <w:proofErr w:type="spellStart"/>
      <w:r>
        <w:t>validPosition</w:t>
      </w:r>
      <w:proofErr w:type="spellEnd"/>
      <w:r>
        <w:t xml:space="preserve"> == true)</w:t>
      </w:r>
    </w:p>
    <w:p w14:paraId="77471D39" w14:textId="77777777" w:rsidR="001C7BAF" w:rsidRDefault="001C7BAF" w:rsidP="001C7BAF">
      <w:r>
        <w:tab/>
      </w:r>
      <w:r>
        <w:tab/>
        <w:t>{</w:t>
      </w:r>
    </w:p>
    <w:p w14:paraId="7E3918ED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 xml:space="preserve"> &lt;&lt; "Valid start position found"&lt;&lt;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F7E3ACD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58A2AA4E" w14:textId="77777777" w:rsidR="001C7BAF" w:rsidRDefault="001C7BAF" w:rsidP="001C7BAF">
      <w:r>
        <w:tab/>
      </w:r>
      <w:r>
        <w:tab/>
        <w:t>}</w:t>
      </w:r>
    </w:p>
    <w:p w14:paraId="736C5876" w14:textId="77777777" w:rsidR="001C7BAF" w:rsidRDefault="001C7BAF" w:rsidP="001C7BAF">
      <w:r>
        <w:tab/>
        <w:t>}</w:t>
      </w:r>
    </w:p>
    <w:p w14:paraId="1E8A96D0" w14:textId="77777777" w:rsidR="001C7BAF" w:rsidRDefault="001C7BAF" w:rsidP="001C7BAF">
      <w:r>
        <w:t>}</w:t>
      </w:r>
    </w:p>
    <w:p w14:paraId="45C86B6D" w14:textId="77777777" w:rsidR="001C7BAF" w:rsidRDefault="001C7BAF" w:rsidP="001C7BAF">
      <w:r>
        <w:t>/////////////////////////////////////////////</w:t>
      </w:r>
    </w:p>
    <w:p w14:paraId="34CE017A" w14:textId="77777777" w:rsidR="001C7BAF" w:rsidRDefault="001C7BAF" w:rsidP="001C7BAF">
      <w:r>
        <w:t>//DISPLAY MAZE</w:t>
      </w:r>
    </w:p>
    <w:p w14:paraId="5E1B66BB" w14:textId="77777777" w:rsidR="001C7BAF" w:rsidRDefault="001C7BAF" w:rsidP="001C7BAF">
      <w:r>
        <w:t>/////////////////////////////////////////////</w:t>
      </w:r>
    </w:p>
    <w:p w14:paraId="5C4103BA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DisplayMaze</w:t>
      </w:r>
      <w:proofErr w:type="spellEnd"/>
      <w:r>
        <w:t>()</w:t>
      </w:r>
    </w:p>
    <w:p w14:paraId="4538D0B6" w14:textId="77777777" w:rsidR="001C7BAF" w:rsidRDefault="001C7BAF" w:rsidP="001C7BAF">
      <w:r>
        <w:t>{</w:t>
      </w:r>
    </w:p>
    <w:p w14:paraId="2FAB9D4D" w14:textId="77777777" w:rsidR="001C7BAF" w:rsidRDefault="001C7BAF" w:rsidP="001C7BAF">
      <w:r>
        <w:tab/>
        <w:t>system("CLS"</w:t>
      </w:r>
      <w:proofErr w:type="gramStart"/>
      <w:r>
        <w:t>);</w:t>
      </w:r>
      <w:proofErr w:type="gramEnd"/>
    </w:p>
    <w:p w14:paraId="65BE5BE0" w14:textId="77777777" w:rsidR="001C7BAF" w:rsidRDefault="001C7BAF" w:rsidP="001C7BAF">
      <w:r>
        <w:lastRenderedPageBreak/>
        <w:tab/>
        <w:t>_</w:t>
      </w:r>
      <w:proofErr w:type="spellStart"/>
      <w:r>
        <w:t>maze_array</w:t>
      </w:r>
      <w:proofErr w:type="spellEnd"/>
      <w:r>
        <w:t>[_</w:t>
      </w:r>
      <w:proofErr w:type="spellStart"/>
      <w:proofErr w:type="gramStart"/>
      <w:r>
        <w:t>cursorY</w:t>
      </w:r>
      <w:proofErr w:type="spellEnd"/>
      <w:r>
        <w:t>][</w:t>
      </w:r>
      <w:proofErr w:type="gramEnd"/>
      <w:r>
        <w:t>_</w:t>
      </w:r>
      <w:proofErr w:type="spellStart"/>
      <w:r>
        <w:t>cursorX</w:t>
      </w:r>
      <w:proofErr w:type="spellEnd"/>
      <w:r>
        <w:t>] = _</w:t>
      </w:r>
      <w:proofErr w:type="spellStart"/>
      <w:r>
        <w:t>cursorTile</w:t>
      </w:r>
      <w:proofErr w:type="spellEnd"/>
      <w:r>
        <w:t>;</w:t>
      </w:r>
    </w:p>
    <w:p w14:paraId="52D79676" w14:textId="77777777" w:rsidR="001C7BAF" w:rsidRDefault="001C7BAF" w:rsidP="001C7BAF">
      <w:r>
        <w:tab/>
        <w:t>for (int y = 0; y &lt; 16; y++)</w:t>
      </w:r>
    </w:p>
    <w:p w14:paraId="33B410E6" w14:textId="77777777" w:rsidR="001C7BAF" w:rsidRDefault="001C7BAF" w:rsidP="001C7BAF">
      <w:r>
        <w:tab/>
        <w:t>{</w:t>
      </w:r>
    </w:p>
    <w:p w14:paraId="1DF90DD7" w14:textId="77777777" w:rsidR="001C7BAF" w:rsidRDefault="001C7BAF" w:rsidP="001C7BAF">
      <w:r>
        <w:tab/>
      </w:r>
      <w:r>
        <w:tab/>
        <w:t>for (int x = 0; x &lt; 16; x++)</w:t>
      </w:r>
    </w:p>
    <w:p w14:paraId="7694B31D" w14:textId="77777777" w:rsidR="001C7BAF" w:rsidRDefault="001C7BAF" w:rsidP="001C7BAF">
      <w:r>
        <w:tab/>
      </w:r>
      <w:r>
        <w:tab/>
        <w:t>{</w:t>
      </w:r>
    </w:p>
    <w:p w14:paraId="41A860B6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&lt;&lt;_</w:t>
      </w:r>
      <w:proofErr w:type="spellStart"/>
      <w:r>
        <w:t>maze_array</w:t>
      </w:r>
      <w:proofErr w:type="spellEnd"/>
      <w:r>
        <w:t>[y][x</w:t>
      </w:r>
      <w:proofErr w:type="gramStart"/>
      <w:r>
        <w:t>];</w:t>
      </w:r>
      <w:proofErr w:type="gramEnd"/>
    </w:p>
    <w:p w14:paraId="739305A6" w14:textId="77777777" w:rsidR="001C7BAF" w:rsidRDefault="001C7BAF" w:rsidP="001C7BAF">
      <w:r>
        <w:tab/>
      </w:r>
      <w:r>
        <w:tab/>
        <w:t>}</w:t>
      </w:r>
    </w:p>
    <w:p w14:paraId="6A4CA1D8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8E9D514" w14:textId="77777777" w:rsidR="001C7BAF" w:rsidRDefault="001C7BAF" w:rsidP="001C7BAF">
      <w:r>
        <w:tab/>
        <w:t>}</w:t>
      </w:r>
    </w:p>
    <w:p w14:paraId="5DA03289" w14:textId="77777777" w:rsidR="001C7BAF" w:rsidRDefault="001C7BAF" w:rsidP="001C7BAF">
      <w:r>
        <w:t>}</w:t>
      </w:r>
    </w:p>
    <w:p w14:paraId="65BF9C8A" w14:textId="77777777" w:rsidR="001C7BAF" w:rsidRDefault="001C7BAF" w:rsidP="001C7BAF">
      <w:r>
        <w:t>/////////////////////////////////////////////</w:t>
      </w:r>
    </w:p>
    <w:p w14:paraId="02E5541F" w14:textId="77777777" w:rsidR="001C7BAF" w:rsidRDefault="001C7BAF" w:rsidP="001C7BAF">
      <w:r>
        <w:t>//TILE CHECK</w:t>
      </w:r>
    </w:p>
    <w:p w14:paraId="32D8D1A6" w14:textId="77777777" w:rsidR="001C7BAF" w:rsidRDefault="001C7BAF" w:rsidP="001C7BAF">
      <w:r>
        <w:t>/////////////////////////////////////////////</w:t>
      </w:r>
    </w:p>
    <w:p w14:paraId="42EFA37A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CheckTiles</w:t>
      </w:r>
      <w:proofErr w:type="spellEnd"/>
      <w:r>
        <w:t>()</w:t>
      </w:r>
    </w:p>
    <w:p w14:paraId="7E5F4573" w14:textId="77777777" w:rsidR="001C7BAF" w:rsidRDefault="001C7BAF" w:rsidP="001C7BAF">
      <w:r>
        <w:t>{</w:t>
      </w:r>
    </w:p>
    <w:p w14:paraId="27F84D95" w14:textId="77777777" w:rsidR="001C7BAF" w:rsidRDefault="001C7BAF" w:rsidP="001C7BAF">
      <w:r>
        <w:tab/>
        <w:t>_</w:t>
      </w:r>
      <w:proofErr w:type="spellStart"/>
      <w:r>
        <w:t>validMovement</w:t>
      </w:r>
      <w:proofErr w:type="spellEnd"/>
      <w:r>
        <w:t xml:space="preserve"> = </w:t>
      </w:r>
      <w:proofErr w:type="gramStart"/>
      <w:r>
        <w:t>true;</w:t>
      </w:r>
      <w:proofErr w:type="gramEnd"/>
    </w:p>
    <w:p w14:paraId="7BC509E4" w14:textId="77777777" w:rsidR="001C7BAF" w:rsidRDefault="001C7BAF" w:rsidP="001C7BAF"/>
    <w:p w14:paraId="51197BF1" w14:textId="77777777" w:rsidR="001C7BAF" w:rsidRDefault="001C7BAF" w:rsidP="001C7BAF">
      <w:r>
        <w:tab/>
        <w:t>if (_</w:t>
      </w:r>
      <w:proofErr w:type="spellStart"/>
      <w:r>
        <w:t>maze_</w:t>
      </w:r>
      <w:proofErr w:type="gramStart"/>
      <w:r>
        <w:t>array</w:t>
      </w:r>
      <w:proofErr w:type="spellEnd"/>
      <w:r>
        <w:t>[</w:t>
      </w:r>
      <w:proofErr w:type="gramEnd"/>
      <w:r>
        <w:t>(_</w:t>
      </w:r>
      <w:proofErr w:type="spellStart"/>
      <w:r>
        <w:t>cursorY</w:t>
      </w:r>
      <w:proofErr w:type="spellEnd"/>
      <w:r>
        <w:t xml:space="preserve"> - 1)][_</w:t>
      </w:r>
      <w:proofErr w:type="spellStart"/>
      <w:r>
        <w:t>cursorX</w:t>
      </w:r>
      <w:proofErr w:type="spellEnd"/>
      <w:r>
        <w:t>] == "X") //up</w:t>
      </w:r>
    </w:p>
    <w:p w14:paraId="59B4C02A" w14:textId="77777777" w:rsidR="001C7BAF" w:rsidRDefault="001C7BAF" w:rsidP="001C7BAF">
      <w:r>
        <w:tab/>
        <w:t>{</w:t>
      </w:r>
    </w:p>
    <w:p w14:paraId="063CEF84" w14:textId="77777777" w:rsidR="001C7BAF" w:rsidRDefault="001C7BAF" w:rsidP="001C7BAF">
      <w:r>
        <w:tab/>
      </w:r>
      <w:r>
        <w:tab/>
      </w:r>
      <w:proofErr w:type="spellStart"/>
      <w:r>
        <w:t>location.X</w:t>
      </w:r>
      <w:proofErr w:type="spellEnd"/>
      <w:r>
        <w:t xml:space="preserve"> = _</w:t>
      </w:r>
      <w:proofErr w:type="spellStart"/>
      <w:proofErr w:type="gramStart"/>
      <w:r>
        <w:t>cursorX</w:t>
      </w:r>
      <w:proofErr w:type="spellEnd"/>
      <w:r>
        <w:t>;</w:t>
      </w:r>
      <w:proofErr w:type="gramEnd"/>
    </w:p>
    <w:p w14:paraId="6ABD4FC6" w14:textId="77777777" w:rsidR="001C7BAF" w:rsidRDefault="001C7BAF" w:rsidP="001C7BAF">
      <w:r>
        <w:tab/>
      </w:r>
      <w:r>
        <w:tab/>
      </w:r>
      <w:proofErr w:type="spellStart"/>
      <w:proofErr w:type="gramStart"/>
      <w:r>
        <w:t>location.Y</w:t>
      </w:r>
      <w:proofErr w:type="spellEnd"/>
      <w:proofErr w:type="gramEnd"/>
      <w:r>
        <w:t xml:space="preserve"> = _</w:t>
      </w:r>
      <w:proofErr w:type="spellStart"/>
      <w:r>
        <w:t>cursorY</w:t>
      </w:r>
      <w:proofErr w:type="spellEnd"/>
      <w:r>
        <w:t xml:space="preserve"> - 1;</w:t>
      </w:r>
    </w:p>
    <w:p w14:paraId="7BAA614D" w14:textId="77777777" w:rsidR="001C7BAF" w:rsidRDefault="001C7BAF" w:rsidP="001C7BAF">
      <w:r>
        <w:tab/>
      </w:r>
      <w:r>
        <w:tab/>
      </w:r>
      <w:proofErr w:type="spellStart"/>
      <w:r>
        <w:t>LocationStack.push</w:t>
      </w:r>
      <w:proofErr w:type="spellEnd"/>
      <w:r>
        <w:t>(location</w:t>
      </w:r>
      <w:proofErr w:type="gramStart"/>
      <w:r>
        <w:t>);</w:t>
      </w:r>
      <w:proofErr w:type="gramEnd"/>
    </w:p>
    <w:p w14:paraId="5263C946" w14:textId="77777777" w:rsidR="001C7BAF" w:rsidRDefault="001C7BAF" w:rsidP="001C7BAF">
      <w:r>
        <w:tab/>
        <w:t>}</w:t>
      </w:r>
    </w:p>
    <w:p w14:paraId="592D5779" w14:textId="77777777" w:rsidR="001C7BAF" w:rsidRDefault="001C7BAF" w:rsidP="001C7BAF">
      <w:r>
        <w:tab/>
        <w:t>if (_</w:t>
      </w:r>
      <w:proofErr w:type="spellStart"/>
      <w:r>
        <w:t>maze_array</w:t>
      </w:r>
      <w:proofErr w:type="spellEnd"/>
      <w:r>
        <w:t>[_</w:t>
      </w:r>
      <w:proofErr w:type="spellStart"/>
      <w:proofErr w:type="gramStart"/>
      <w:r>
        <w:t>cursorY</w:t>
      </w:r>
      <w:proofErr w:type="spellEnd"/>
      <w:r>
        <w:t>][</w:t>
      </w:r>
      <w:proofErr w:type="gramEnd"/>
      <w:r>
        <w:t>(_</w:t>
      </w:r>
      <w:proofErr w:type="spellStart"/>
      <w:r>
        <w:t>cursorX</w:t>
      </w:r>
      <w:proofErr w:type="spellEnd"/>
      <w:r>
        <w:t xml:space="preserve"> + 1)] == "X") //right</w:t>
      </w:r>
    </w:p>
    <w:p w14:paraId="3B819D04" w14:textId="77777777" w:rsidR="001C7BAF" w:rsidRDefault="001C7BAF" w:rsidP="001C7BAF">
      <w:r>
        <w:tab/>
        <w:t>{</w:t>
      </w:r>
    </w:p>
    <w:p w14:paraId="7671770B" w14:textId="77777777" w:rsidR="001C7BAF" w:rsidRDefault="001C7BAF" w:rsidP="001C7BAF">
      <w:r>
        <w:tab/>
      </w:r>
      <w:r>
        <w:tab/>
      </w:r>
      <w:proofErr w:type="spellStart"/>
      <w:r>
        <w:t>location.X</w:t>
      </w:r>
      <w:proofErr w:type="spellEnd"/>
      <w:r>
        <w:t xml:space="preserve"> = _</w:t>
      </w:r>
      <w:proofErr w:type="spellStart"/>
      <w:r>
        <w:t>cursorX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79F0E3F8" w14:textId="77777777" w:rsidR="001C7BAF" w:rsidRDefault="001C7BAF" w:rsidP="001C7BAF">
      <w:r>
        <w:tab/>
      </w:r>
      <w:r>
        <w:tab/>
      </w:r>
      <w:proofErr w:type="spellStart"/>
      <w:proofErr w:type="gramStart"/>
      <w:r>
        <w:t>location.Y</w:t>
      </w:r>
      <w:proofErr w:type="spellEnd"/>
      <w:proofErr w:type="gramEnd"/>
      <w:r>
        <w:t xml:space="preserve"> = _</w:t>
      </w:r>
      <w:proofErr w:type="spellStart"/>
      <w:r>
        <w:t>cursorY</w:t>
      </w:r>
      <w:proofErr w:type="spellEnd"/>
      <w:r>
        <w:t>;</w:t>
      </w:r>
    </w:p>
    <w:p w14:paraId="29668E6A" w14:textId="77777777" w:rsidR="001C7BAF" w:rsidRDefault="001C7BAF" w:rsidP="001C7BAF">
      <w:r>
        <w:tab/>
      </w:r>
      <w:r>
        <w:tab/>
      </w:r>
      <w:proofErr w:type="spellStart"/>
      <w:r>
        <w:t>LocationStack.push</w:t>
      </w:r>
      <w:proofErr w:type="spellEnd"/>
      <w:r>
        <w:t>(location</w:t>
      </w:r>
      <w:proofErr w:type="gramStart"/>
      <w:r>
        <w:t>);</w:t>
      </w:r>
      <w:proofErr w:type="gramEnd"/>
    </w:p>
    <w:p w14:paraId="5E7252F2" w14:textId="77777777" w:rsidR="001C7BAF" w:rsidRDefault="001C7BAF" w:rsidP="001C7BAF">
      <w:r>
        <w:tab/>
        <w:t>}</w:t>
      </w:r>
    </w:p>
    <w:p w14:paraId="62E4F0F8" w14:textId="77777777" w:rsidR="001C7BAF" w:rsidRDefault="001C7BAF" w:rsidP="001C7BAF">
      <w:r>
        <w:tab/>
        <w:t>if (_</w:t>
      </w:r>
      <w:proofErr w:type="spellStart"/>
      <w:r>
        <w:t>maze_array</w:t>
      </w:r>
      <w:proofErr w:type="spellEnd"/>
      <w:r>
        <w:t>[_</w:t>
      </w:r>
      <w:proofErr w:type="spellStart"/>
      <w:proofErr w:type="gramStart"/>
      <w:r>
        <w:t>cursorY</w:t>
      </w:r>
      <w:proofErr w:type="spellEnd"/>
      <w:r>
        <w:t>][</w:t>
      </w:r>
      <w:proofErr w:type="gramEnd"/>
      <w:r>
        <w:t>(_</w:t>
      </w:r>
      <w:proofErr w:type="spellStart"/>
      <w:r>
        <w:t>cursorX</w:t>
      </w:r>
      <w:proofErr w:type="spellEnd"/>
      <w:r>
        <w:t xml:space="preserve"> - 1)] == "X") //left</w:t>
      </w:r>
    </w:p>
    <w:p w14:paraId="03FD38E2" w14:textId="77777777" w:rsidR="001C7BAF" w:rsidRDefault="001C7BAF" w:rsidP="001C7BAF">
      <w:r>
        <w:tab/>
        <w:t>{</w:t>
      </w:r>
    </w:p>
    <w:p w14:paraId="247BE0F6" w14:textId="77777777" w:rsidR="001C7BAF" w:rsidRDefault="001C7BAF" w:rsidP="001C7BAF">
      <w:r>
        <w:lastRenderedPageBreak/>
        <w:tab/>
      </w:r>
      <w:r>
        <w:tab/>
      </w:r>
      <w:proofErr w:type="spellStart"/>
      <w:r>
        <w:t>location.X</w:t>
      </w:r>
      <w:proofErr w:type="spellEnd"/>
      <w:r>
        <w:t xml:space="preserve"> = _</w:t>
      </w:r>
      <w:proofErr w:type="spellStart"/>
      <w:r>
        <w:t>cursorX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3F72134F" w14:textId="77777777" w:rsidR="001C7BAF" w:rsidRDefault="001C7BAF" w:rsidP="001C7BAF">
      <w:r>
        <w:tab/>
      </w:r>
      <w:r>
        <w:tab/>
      </w:r>
      <w:proofErr w:type="spellStart"/>
      <w:proofErr w:type="gramStart"/>
      <w:r>
        <w:t>location.Y</w:t>
      </w:r>
      <w:proofErr w:type="spellEnd"/>
      <w:proofErr w:type="gramEnd"/>
      <w:r>
        <w:t xml:space="preserve"> = _</w:t>
      </w:r>
      <w:proofErr w:type="spellStart"/>
      <w:r>
        <w:t>cursorY</w:t>
      </w:r>
      <w:proofErr w:type="spellEnd"/>
      <w:r>
        <w:t>;</w:t>
      </w:r>
    </w:p>
    <w:p w14:paraId="165BA4A7" w14:textId="77777777" w:rsidR="001C7BAF" w:rsidRDefault="001C7BAF" w:rsidP="001C7BAF">
      <w:r>
        <w:tab/>
      </w:r>
      <w:r>
        <w:tab/>
      </w:r>
      <w:proofErr w:type="spellStart"/>
      <w:r>
        <w:t>LocationStack.push</w:t>
      </w:r>
      <w:proofErr w:type="spellEnd"/>
      <w:r>
        <w:t>(location</w:t>
      </w:r>
      <w:proofErr w:type="gramStart"/>
      <w:r>
        <w:t>);</w:t>
      </w:r>
      <w:proofErr w:type="gramEnd"/>
    </w:p>
    <w:p w14:paraId="54C8642C" w14:textId="77777777" w:rsidR="001C7BAF" w:rsidRDefault="001C7BAF" w:rsidP="001C7BAF">
      <w:r>
        <w:tab/>
        <w:t>}</w:t>
      </w:r>
    </w:p>
    <w:p w14:paraId="26B7CD18" w14:textId="77777777" w:rsidR="001C7BAF" w:rsidRDefault="001C7BAF" w:rsidP="001C7BAF">
      <w:r>
        <w:tab/>
        <w:t>if (_</w:t>
      </w:r>
      <w:proofErr w:type="spellStart"/>
      <w:r>
        <w:t>maze_</w:t>
      </w:r>
      <w:proofErr w:type="gramStart"/>
      <w:r>
        <w:t>array</w:t>
      </w:r>
      <w:proofErr w:type="spellEnd"/>
      <w:r>
        <w:t>[</w:t>
      </w:r>
      <w:proofErr w:type="gramEnd"/>
      <w:r>
        <w:t>(_</w:t>
      </w:r>
      <w:proofErr w:type="spellStart"/>
      <w:r>
        <w:t>cursorY</w:t>
      </w:r>
      <w:proofErr w:type="spellEnd"/>
      <w:r>
        <w:t xml:space="preserve"> + 1)][_</w:t>
      </w:r>
      <w:proofErr w:type="spellStart"/>
      <w:r>
        <w:t>cursorX</w:t>
      </w:r>
      <w:proofErr w:type="spellEnd"/>
      <w:r>
        <w:t>] == "X") //down</w:t>
      </w:r>
    </w:p>
    <w:p w14:paraId="7443D4C7" w14:textId="77777777" w:rsidR="001C7BAF" w:rsidRDefault="001C7BAF" w:rsidP="001C7BAF">
      <w:r>
        <w:tab/>
        <w:t>{</w:t>
      </w:r>
    </w:p>
    <w:p w14:paraId="6946C5EF" w14:textId="77777777" w:rsidR="001C7BAF" w:rsidRDefault="001C7BAF" w:rsidP="001C7BAF">
      <w:r>
        <w:tab/>
      </w:r>
      <w:r>
        <w:tab/>
      </w:r>
      <w:proofErr w:type="spellStart"/>
      <w:r>
        <w:t>location.X</w:t>
      </w:r>
      <w:proofErr w:type="spellEnd"/>
      <w:r>
        <w:t xml:space="preserve"> = _</w:t>
      </w:r>
      <w:proofErr w:type="spellStart"/>
      <w:proofErr w:type="gramStart"/>
      <w:r>
        <w:t>cursorX</w:t>
      </w:r>
      <w:proofErr w:type="spellEnd"/>
      <w:r>
        <w:t>;</w:t>
      </w:r>
      <w:proofErr w:type="gramEnd"/>
    </w:p>
    <w:p w14:paraId="5B24548A" w14:textId="77777777" w:rsidR="001C7BAF" w:rsidRDefault="001C7BAF" w:rsidP="001C7BAF">
      <w:r>
        <w:tab/>
      </w:r>
      <w:r>
        <w:tab/>
      </w:r>
      <w:proofErr w:type="spellStart"/>
      <w:proofErr w:type="gramStart"/>
      <w:r>
        <w:t>location.Y</w:t>
      </w:r>
      <w:proofErr w:type="spellEnd"/>
      <w:proofErr w:type="gramEnd"/>
      <w:r>
        <w:t xml:space="preserve"> = _</w:t>
      </w:r>
      <w:proofErr w:type="spellStart"/>
      <w:r>
        <w:t>cursorY</w:t>
      </w:r>
      <w:proofErr w:type="spellEnd"/>
      <w:r>
        <w:t xml:space="preserve"> + 1;</w:t>
      </w:r>
    </w:p>
    <w:p w14:paraId="1BCC0F7F" w14:textId="77777777" w:rsidR="001C7BAF" w:rsidRDefault="001C7BAF" w:rsidP="001C7BAF">
      <w:r>
        <w:tab/>
      </w:r>
      <w:r>
        <w:tab/>
      </w:r>
      <w:proofErr w:type="spellStart"/>
      <w:r>
        <w:t>LocationStack.push</w:t>
      </w:r>
      <w:proofErr w:type="spellEnd"/>
      <w:r>
        <w:t>(location</w:t>
      </w:r>
      <w:proofErr w:type="gramStart"/>
      <w:r>
        <w:t>);</w:t>
      </w:r>
      <w:proofErr w:type="gramEnd"/>
    </w:p>
    <w:p w14:paraId="7E7B3B0C" w14:textId="77777777" w:rsidR="001C7BAF" w:rsidRDefault="001C7BAF" w:rsidP="001C7BAF">
      <w:r>
        <w:tab/>
        <w:t>}</w:t>
      </w:r>
    </w:p>
    <w:p w14:paraId="5895393D" w14:textId="77777777" w:rsidR="001C7BAF" w:rsidRDefault="001C7BAF" w:rsidP="001C7BAF">
      <w:r>
        <w:tab/>
        <w:t>//if == "F" at end</w:t>
      </w:r>
    </w:p>
    <w:p w14:paraId="6FC1B8FE" w14:textId="77777777" w:rsidR="001C7BAF" w:rsidRDefault="001C7BAF" w:rsidP="001C7BAF"/>
    <w:p w14:paraId="75E2CE53" w14:textId="77777777" w:rsidR="001C7BAF" w:rsidRDefault="001C7BAF" w:rsidP="001C7BAF">
      <w:r>
        <w:tab/>
        <w:t>if (_</w:t>
      </w:r>
      <w:proofErr w:type="spellStart"/>
      <w:r>
        <w:t>maze_</w:t>
      </w:r>
      <w:proofErr w:type="gramStart"/>
      <w:r>
        <w:t>array</w:t>
      </w:r>
      <w:proofErr w:type="spellEnd"/>
      <w:r>
        <w:t>[</w:t>
      </w:r>
      <w:proofErr w:type="gramEnd"/>
      <w:r>
        <w:t>(_</w:t>
      </w:r>
      <w:proofErr w:type="spellStart"/>
      <w:r>
        <w:t>cursorY</w:t>
      </w:r>
      <w:proofErr w:type="spellEnd"/>
      <w:r>
        <w:t xml:space="preserve"> - 1)][_</w:t>
      </w:r>
      <w:proofErr w:type="spellStart"/>
      <w:r>
        <w:t>cursorX</w:t>
      </w:r>
      <w:proofErr w:type="spellEnd"/>
      <w:r>
        <w:t>] == "F") //up</w:t>
      </w:r>
    </w:p>
    <w:p w14:paraId="19122F48" w14:textId="77777777" w:rsidR="001C7BAF" w:rsidRDefault="001C7BAF" w:rsidP="001C7BAF">
      <w:r>
        <w:tab/>
        <w:t>{</w:t>
      </w:r>
    </w:p>
    <w:p w14:paraId="69AC8AA3" w14:textId="77777777" w:rsidR="001C7BAF" w:rsidRDefault="001C7BAF" w:rsidP="001C7BAF">
      <w:r>
        <w:tab/>
      </w:r>
      <w:r>
        <w:tab/>
      </w:r>
      <w:proofErr w:type="spellStart"/>
      <w:r>
        <w:t>finishLocation.X</w:t>
      </w:r>
      <w:proofErr w:type="spellEnd"/>
      <w:r>
        <w:t xml:space="preserve"> = _</w:t>
      </w:r>
      <w:proofErr w:type="spellStart"/>
      <w:proofErr w:type="gramStart"/>
      <w:r>
        <w:t>cursorX</w:t>
      </w:r>
      <w:proofErr w:type="spellEnd"/>
      <w:r>
        <w:t>;</w:t>
      </w:r>
      <w:proofErr w:type="gramEnd"/>
    </w:p>
    <w:p w14:paraId="1B4F72DF" w14:textId="77777777" w:rsidR="001C7BAF" w:rsidRDefault="001C7BAF" w:rsidP="001C7BAF">
      <w:r>
        <w:tab/>
      </w:r>
      <w:r>
        <w:tab/>
      </w:r>
      <w:proofErr w:type="spellStart"/>
      <w:r>
        <w:t>finishLocation.Y</w:t>
      </w:r>
      <w:proofErr w:type="spellEnd"/>
      <w:r>
        <w:t xml:space="preserve"> = _</w:t>
      </w:r>
      <w:proofErr w:type="spellStart"/>
      <w:r>
        <w:t>cursorY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51F69ED1" w14:textId="77777777" w:rsidR="001C7BAF" w:rsidRDefault="001C7BAF" w:rsidP="001C7BAF"/>
    <w:p w14:paraId="7D378E8A" w14:textId="77777777" w:rsidR="001C7BAF" w:rsidRDefault="001C7BAF" w:rsidP="001C7BAF">
      <w:r>
        <w:tab/>
        <w:t>}</w:t>
      </w:r>
    </w:p>
    <w:p w14:paraId="5764436F" w14:textId="77777777" w:rsidR="001C7BAF" w:rsidRDefault="001C7BAF" w:rsidP="001C7BAF">
      <w:r>
        <w:tab/>
        <w:t>if (_</w:t>
      </w:r>
      <w:proofErr w:type="spellStart"/>
      <w:r>
        <w:t>maze_array</w:t>
      </w:r>
      <w:proofErr w:type="spellEnd"/>
      <w:r>
        <w:t>[_</w:t>
      </w:r>
      <w:proofErr w:type="spellStart"/>
      <w:proofErr w:type="gramStart"/>
      <w:r>
        <w:t>cursorY</w:t>
      </w:r>
      <w:proofErr w:type="spellEnd"/>
      <w:r>
        <w:t>][</w:t>
      </w:r>
      <w:proofErr w:type="gramEnd"/>
      <w:r>
        <w:t>(_</w:t>
      </w:r>
      <w:proofErr w:type="spellStart"/>
      <w:r>
        <w:t>cursorX</w:t>
      </w:r>
      <w:proofErr w:type="spellEnd"/>
      <w:r>
        <w:t xml:space="preserve"> + 1)] == "F") //right</w:t>
      </w:r>
    </w:p>
    <w:p w14:paraId="3C7BEA8B" w14:textId="77777777" w:rsidR="001C7BAF" w:rsidRDefault="001C7BAF" w:rsidP="001C7BAF">
      <w:r>
        <w:tab/>
        <w:t>{</w:t>
      </w:r>
    </w:p>
    <w:p w14:paraId="78E19B94" w14:textId="77777777" w:rsidR="001C7BAF" w:rsidRDefault="001C7BAF" w:rsidP="001C7BAF">
      <w:r>
        <w:tab/>
      </w:r>
      <w:r>
        <w:tab/>
      </w:r>
      <w:proofErr w:type="spellStart"/>
      <w:r>
        <w:t>finishLocation.X</w:t>
      </w:r>
      <w:proofErr w:type="spellEnd"/>
      <w:r>
        <w:t xml:space="preserve"> = _</w:t>
      </w:r>
      <w:proofErr w:type="spellStart"/>
      <w:r>
        <w:t>cursorX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021A68BE" w14:textId="77777777" w:rsidR="001C7BAF" w:rsidRDefault="001C7BAF" w:rsidP="001C7BAF">
      <w:r>
        <w:tab/>
      </w:r>
      <w:r>
        <w:tab/>
      </w:r>
      <w:proofErr w:type="spellStart"/>
      <w:r>
        <w:t>finishLocation.Y</w:t>
      </w:r>
      <w:proofErr w:type="spellEnd"/>
      <w:r>
        <w:t xml:space="preserve"> = _</w:t>
      </w:r>
      <w:proofErr w:type="spellStart"/>
      <w:proofErr w:type="gramStart"/>
      <w:r>
        <w:t>cursorY</w:t>
      </w:r>
      <w:proofErr w:type="spellEnd"/>
      <w:r>
        <w:t>;</w:t>
      </w:r>
      <w:proofErr w:type="gramEnd"/>
    </w:p>
    <w:p w14:paraId="4A30EAC2" w14:textId="77777777" w:rsidR="001C7BAF" w:rsidRDefault="001C7BAF" w:rsidP="001C7BAF">
      <w:r>
        <w:tab/>
        <w:t>}</w:t>
      </w:r>
    </w:p>
    <w:p w14:paraId="51AAF4FC" w14:textId="77777777" w:rsidR="001C7BAF" w:rsidRDefault="001C7BAF" w:rsidP="001C7BAF">
      <w:r>
        <w:tab/>
        <w:t>if (_</w:t>
      </w:r>
      <w:proofErr w:type="spellStart"/>
      <w:r>
        <w:t>maze_array</w:t>
      </w:r>
      <w:proofErr w:type="spellEnd"/>
      <w:r>
        <w:t>[_</w:t>
      </w:r>
      <w:proofErr w:type="spellStart"/>
      <w:proofErr w:type="gramStart"/>
      <w:r>
        <w:t>cursorY</w:t>
      </w:r>
      <w:proofErr w:type="spellEnd"/>
      <w:r>
        <w:t>][</w:t>
      </w:r>
      <w:proofErr w:type="gramEnd"/>
      <w:r>
        <w:t>(_</w:t>
      </w:r>
      <w:proofErr w:type="spellStart"/>
      <w:r>
        <w:t>cursorX</w:t>
      </w:r>
      <w:proofErr w:type="spellEnd"/>
      <w:r>
        <w:t xml:space="preserve"> - 1)] == "F") //left</w:t>
      </w:r>
    </w:p>
    <w:p w14:paraId="26855698" w14:textId="77777777" w:rsidR="001C7BAF" w:rsidRDefault="001C7BAF" w:rsidP="001C7BAF">
      <w:r>
        <w:tab/>
        <w:t>{</w:t>
      </w:r>
    </w:p>
    <w:p w14:paraId="6457C009" w14:textId="77777777" w:rsidR="001C7BAF" w:rsidRDefault="001C7BAF" w:rsidP="001C7BAF">
      <w:r>
        <w:tab/>
      </w:r>
      <w:r>
        <w:tab/>
      </w:r>
      <w:proofErr w:type="spellStart"/>
      <w:r>
        <w:t>finishLocation.X</w:t>
      </w:r>
      <w:proofErr w:type="spellEnd"/>
      <w:r>
        <w:t xml:space="preserve"> = _</w:t>
      </w:r>
      <w:proofErr w:type="spellStart"/>
      <w:r>
        <w:t>cursorX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156F09AA" w14:textId="77777777" w:rsidR="001C7BAF" w:rsidRDefault="001C7BAF" w:rsidP="001C7BAF">
      <w:r>
        <w:tab/>
      </w:r>
      <w:r>
        <w:tab/>
      </w:r>
      <w:proofErr w:type="spellStart"/>
      <w:r>
        <w:t>finishLocation.Y</w:t>
      </w:r>
      <w:proofErr w:type="spellEnd"/>
      <w:r>
        <w:t xml:space="preserve"> = _</w:t>
      </w:r>
      <w:proofErr w:type="spellStart"/>
      <w:proofErr w:type="gramStart"/>
      <w:r>
        <w:t>cursorY</w:t>
      </w:r>
      <w:proofErr w:type="spellEnd"/>
      <w:r>
        <w:t>;</w:t>
      </w:r>
      <w:proofErr w:type="gramEnd"/>
    </w:p>
    <w:p w14:paraId="5FD283EA" w14:textId="77777777" w:rsidR="001C7BAF" w:rsidRDefault="001C7BAF" w:rsidP="001C7BAF">
      <w:r>
        <w:tab/>
        <w:t>}</w:t>
      </w:r>
    </w:p>
    <w:p w14:paraId="2A1B9AF3" w14:textId="77777777" w:rsidR="001C7BAF" w:rsidRDefault="001C7BAF" w:rsidP="001C7BAF">
      <w:r>
        <w:tab/>
        <w:t>if (_</w:t>
      </w:r>
      <w:proofErr w:type="spellStart"/>
      <w:r>
        <w:t>maze_</w:t>
      </w:r>
      <w:proofErr w:type="gramStart"/>
      <w:r>
        <w:t>array</w:t>
      </w:r>
      <w:proofErr w:type="spellEnd"/>
      <w:r>
        <w:t>[</w:t>
      </w:r>
      <w:proofErr w:type="gramEnd"/>
      <w:r>
        <w:t>(_</w:t>
      </w:r>
      <w:proofErr w:type="spellStart"/>
      <w:r>
        <w:t>cursorY</w:t>
      </w:r>
      <w:proofErr w:type="spellEnd"/>
      <w:r>
        <w:t xml:space="preserve"> + 1)][_</w:t>
      </w:r>
      <w:proofErr w:type="spellStart"/>
      <w:r>
        <w:t>cursorX</w:t>
      </w:r>
      <w:proofErr w:type="spellEnd"/>
      <w:r>
        <w:t>] == "F") //down</w:t>
      </w:r>
    </w:p>
    <w:p w14:paraId="0014282F" w14:textId="77777777" w:rsidR="001C7BAF" w:rsidRDefault="001C7BAF" w:rsidP="001C7BAF">
      <w:r>
        <w:tab/>
        <w:t>{</w:t>
      </w:r>
    </w:p>
    <w:p w14:paraId="205646A1" w14:textId="77777777" w:rsidR="001C7BAF" w:rsidRDefault="001C7BAF" w:rsidP="001C7BAF">
      <w:r>
        <w:tab/>
      </w:r>
      <w:r>
        <w:tab/>
      </w:r>
      <w:proofErr w:type="spellStart"/>
      <w:r>
        <w:t>finishLocation.X</w:t>
      </w:r>
      <w:proofErr w:type="spellEnd"/>
      <w:r>
        <w:t xml:space="preserve"> = _</w:t>
      </w:r>
      <w:proofErr w:type="spellStart"/>
      <w:proofErr w:type="gramStart"/>
      <w:r>
        <w:t>cursorX</w:t>
      </w:r>
      <w:proofErr w:type="spellEnd"/>
      <w:r>
        <w:t>;</w:t>
      </w:r>
      <w:proofErr w:type="gramEnd"/>
    </w:p>
    <w:p w14:paraId="28E040C5" w14:textId="77777777" w:rsidR="001C7BAF" w:rsidRDefault="001C7BAF" w:rsidP="001C7BAF">
      <w:r>
        <w:lastRenderedPageBreak/>
        <w:tab/>
      </w:r>
      <w:r>
        <w:tab/>
      </w:r>
      <w:proofErr w:type="spellStart"/>
      <w:r>
        <w:t>finishLocation.Y</w:t>
      </w:r>
      <w:proofErr w:type="spellEnd"/>
      <w:r>
        <w:t xml:space="preserve"> = _</w:t>
      </w:r>
      <w:proofErr w:type="spellStart"/>
      <w:r>
        <w:t>cursorY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3E21821C" w14:textId="77777777" w:rsidR="001C7BAF" w:rsidRDefault="001C7BAF" w:rsidP="001C7BAF">
      <w:r>
        <w:tab/>
        <w:t>}</w:t>
      </w:r>
    </w:p>
    <w:p w14:paraId="26893D05" w14:textId="77777777" w:rsidR="001C7BAF" w:rsidRDefault="001C7BAF" w:rsidP="001C7BAF">
      <w:r>
        <w:tab/>
        <w:t>//if == "search object" object found</w:t>
      </w:r>
    </w:p>
    <w:p w14:paraId="79F6C247" w14:textId="77777777" w:rsidR="001C7BAF" w:rsidRDefault="001C7BAF" w:rsidP="001C7BAF">
      <w:r>
        <w:tab/>
        <w:t>if (_</w:t>
      </w:r>
      <w:proofErr w:type="spellStart"/>
      <w:proofErr w:type="gramStart"/>
      <w:r>
        <w:t>searchObject</w:t>
      </w:r>
      <w:proofErr w:type="spellEnd"/>
      <w:r>
        <w:t xml:space="preserve"> !</w:t>
      </w:r>
      <w:proofErr w:type="gramEnd"/>
      <w:r>
        <w:t>= "")</w:t>
      </w:r>
    </w:p>
    <w:p w14:paraId="0A88195A" w14:textId="77777777" w:rsidR="001C7BAF" w:rsidRDefault="001C7BAF" w:rsidP="001C7BAF">
      <w:r>
        <w:tab/>
        <w:t>{</w:t>
      </w:r>
    </w:p>
    <w:p w14:paraId="22415967" w14:textId="77777777" w:rsidR="001C7BAF" w:rsidRDefault="001C7BAF" w:rsidP="001C7BAF">
      <w:r>
        <w:tab/>
      </w:r>
      <w:r>
        <w:tab/>
        <w:t>if (_</w:t>
      </w:r>
      <w:proofErr w:type="spellStart"/>
      <w:r>
        <w:t>maze_</w:t>
      </w:r>
      <w:proofErr w:type="gramStart"/>
      <w:r>
        <w:t>array</w:t>
      </w:r>
      <w:proofErr w:type="spellEnd"/>
      <w:r>
        <w:t>[</w:t>
      </w:r>
      <w:proofErr w:type="gramEnd"/>
      <w:r>
        <w:t>(_</w:t>
      </w:r>
      <w:proofErr w:type="spellStart"/>
      <w:r>
        <w:t>cursorY</w:t>
      </w:r>
      <w:proofErr w:type="spellEnd"/>
      <w:r>
        <w:t xml:space="preserve"> - 1)][_</w:t>
      </w:r>
      <w:proofErr w:type="spellStart"/>
      <w:r>
        <w:t>cursorX</w:t>
      </w:r>
      <w:proofErr w:type="spellEnd"/>
      <w:r>
        <w:t>] == _</w:t>
      </w:r>
      <w:proofErr w:type="spellStart"/>
      <w:r>
        <w:t>searchObject</w:t>
      </w:r>
      <w:proofErr w:type="spellEnd"/>
      <w:r>
        <w:t>) //up</w:t>
      </w:r>
    </w:p>
    <w:p w14:paraId="400F97BD" w14:textId="77777777" w:rsidR="001C7BAF" w:rsidRDefault="001C7BAF" w:rsidP="001C7BAF">
      <w:r>
        <w:tab/>
      </w:r>
      <w:r>
        <w:tab/>
        <w:t>{</w:t>
      </w:r>
    </w:p>
    <w:p w14:paraId="313D06E7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itemLocation.X</w:t>
      </w:r>
      <w:proofErr w:type="spellEnd"/>
      <w:r>
        <w:t xml:space="preserve"> = _</w:t>
      </w:r>
      <w:proofErr w:type="spellStart"/>
      <w:proofErr w:type="gramStart"/>
      <w:r>
        <w:t>cursorX</w:t>
      </w:r>
      <w:proofErr w:type="spellEnd"/>
      <w:r>
        <w:t>;</w:t>
      </w:r>
      <w:proofErr w:type="gramEnd"/>
    </w:p>
    <w:p w14:paraId="0D3E8C36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itemLocation.Y</w:t>
      </w:r>
      <w:proofErr w:type="spellEnd"/>
      <w:r>
        <w:t xml:space="preserve"> = _</w:t>
      </w:r>
      <w:proofErr w:type="spellStart"/>
      <w:r>
        <w:t>cursorY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3395A140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"Object Found!"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E57DF7B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objectFound</w:t>
      </w:r>
      <w:proofErr w:type="spellEnd"/>
      <w:r>
        <w:t xml:space="preserve"> = </w:t>
      </w:r>
      <w:proofErr w:type="gramStart"/>
      <w:r>
        <w:t>true;</w:t>
      </w:r>
      <w:proofErr w:type="gramEnd"/>
    </w:p>
    <w:p w14:paraId="5C25333F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PauseMenu</w:t>
      </w:r>
      <w:proofErr w:type="spellEnd"/>
      <w:r>
        <w:t>(</w:t>
      </w:r>
      <w:proofErr w:type="gramEnd"/>
      <w:r>
        <w:t>);</w:t>
      </w:r>
    </w:p>
    <w:p w14:paraId="1A2BCF41" w14:textId="77777777" w:rsidR="001C7BAF" w:rsidRDefault="001C7BAF" w:rsidP="001C7BAF"/>
    <w:p w14:paraId="1DBAC283" w14:textId="77777777" w:rsidR="001C7BAF" w:rsidRDefault="001C7BAF" w:rsidP="001C7BAF">
      <w:r>
        <w:tab/>
      </w:r>
      <w:r>
        <w:tab/>
        <w:t>}</w:t>
      </w:r>
    </w:p>
    <w:p w14:paraId="20C4E386" w14:textId="77777777" w:rsidR="001C7BAF" w:rsidRDefault="001C7BAF" w:rsidP="001C7BAF">
      <w:r>
        <w:tab/>
      </w:r>
      <w:r>
        <w:tab/>
        <w:t>if (_</w:t>
      </w:r>
      <w:proofErr w:type="spellStart"/>
      <w:r>
        <w:t>maze_array</w:t>
      </w:r>
      <w:proofErr w:type="spellEnd"/>
      <w:r>
        <w:t>[_</w:t>
      </w:r>
      <w:proofErr w:type="spellStart"/>
      <w:proofErr w:type="gramStart"/>
      <w:r>
        <w:t>cursorY</w:t>
      </w:r>
      <w:proofErr w:type="spellEnd"/>
      <w:r>
        <w:t>][</w:t>
      </w:r>
      <w:proofErr w:type="gramEnd"/>
      <w:r>
        <w:t>(_</w:t>
      </w:r>
      <w:proofErr w:type="spellStart"/>
      <w:r>
        <w:t>cursorX</w:t>
      </w:r>
      <w:proofErr w:type="spellEnd"/>
      <w:r>
        <w:t xml:space="preserve"> + 1)] == _</w:t>
      </w:r>
      <w:proofErr w:type="spellStart"/>
      <w:r>
        <w:t>searchObject</w:t>
      </w:r>
      <w:proofErr w:type="spellEnd"/>
      <w:r>
        <w:t>) //right</w:t>
      </w:r>
    </w:p>
    <w:p w14:paraId="3C594D8B" w14:textId="77777777" w:rsidR="001C7BAF" w:rsidRDefault="001C7BAF" w:rsidP="001C7BAF">
      <w:r>
        <w:tab/>
      </w:r>
      <w:r>
        <w:tab/>
        <w:t>{</w:t>
      </w:r>
    </w:p>
    <w:p w14:paraId="49009A5F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itemLocation.X</w:t>
      </w:r>
      <w:proofErr w:type="spellEnd"/>
      <w:r>
        <w:t xml:space="preserve"> = _</w:t>
      </w:r>
      <w:proofErr w:type="spellStart"/>
      <w:r>
        <w:t>cursorX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372F164A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itemLocation.Y</w:t>
      </w:r>
      <w:proofErr w:type="spellEnd"/>
      <w:r>
        <w:t xml:space="preserve"> = _</w:t>
      </w:r>
      <w:proofErr w:type="spellStart"/>
      <w:proofErr w:type="gramStart"/>
      <w:r>
        <w:t>cursorY</w:t>
      </w:r>
      <w:proofErr w:type="spellEnd"/>
      <w:r>
        <w:t>;</w:t>
      </w:r>
      <w:proofErr w:type="gramEnd"/>
    </w:p>
    <w:p w14:paraId="2476DE51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"Object Found!"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F3B7D33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objectFound</w:t>
      </w:r>
      <w:proofErr w:type="spellEnd"/>
      <w:r>
        <w:t xml:space="preserve"> = </w:t>
      </w:r>
      <w:proofErr w:type="gramStart"/>
      <w:r>
        <w:t>true;</w:t>
      </w:r>
      <w:proofErr w:type="gramEnd"/>
    </w:p>
    <w:p w14:paraId="283EFB13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PauseMenu</w:t>
      </w:r>
      <w:proofErr w:type="spellEnd"/>
      <w:r>
        <w:t>(</w:t>
      </w:r>
      <w:proofErr w:type="gramEnd"/>
      <w:r>
        <w:t>);</w:t>
      </w:r>
    </w:p>
    <w:p w14:paraId="1332D0F6" w14:textId="77777777" w:rsidR="001C7BAF" w:rsidRDefault="001C7BAF" w:rsidP="001C7BAF">
      <w:r>
        <w:tab/>
      </w:r>
      <w:r>
        <w:tab/>
        <w:t>}</w:t>
      </w:r>
    </w:p>
    <w:p w14:paraId="1F8724AB" w14:textId="77777777" w:rsidR="001C7BAF" w:rsidRDefault="001C7BAF" w:rsidP="001C7BAF">
      <w:r>
        <w:tab/>
      </w:r>
      <w:r>
        <w:tab/>
        <w:t>if (_</w:t>
      </w:r>
      <w:proofErr w:type="spellStart"/>
      <w:r>
        <w:t>maze_array</w:t>
      </w:r>
      <w:proofErr w:type="spellEnd"/>
      <w:r>
        <w:t>[_</w:t>
      </w:r>
      <w:proofErr w:type="spellStart"/>
      <w:proofErr w:type="gramStart"/>
      <w:r>
        <w:t>cursorY</w:t>
      </w:r>
      <w:proofErr w:type="spellEnd"/>
      <w:r>
        <w:t>][</w:t>
      </w:r>
      <w:proofErr w:type="gramEnd"/>
      <w:r>
        <w:t>(_</w:t>
      </w:r>
      <w:proofErr w:type="spellStart"/>
      <w:r>
        <w:t>cursorX</w:t>
      </w:r>
      <w:proofErr w:type="spellEnd"/>
      <w:r>
        <w:t xml:space="preserve"> - 1)] == _</w:t>
      </w:r>
      <w:proofErr w:type="spellStart"/>
      <w:r>
        <w:t>searchObject</w:t>
      </w:r>
      <w:proofErr w:type="spellEnd"/>
      <w:r>
        <w:t>) //left</w:t>
      </w:r>
    </w:p>
    <w:p w14:paraId="1E96698C" w14:textId="77777777" w:rsidR="001C7BAF" w:rsidRDefault="001C7BAF" w:rsidP="001C7BAF">
      <w:r>
        <w:tab/>
      </w:r>
      <w:r>
        <w:tab/>
        <w:t>{</w:t>
      </w:r>
    </w:p>
    <w:p w14:paraId="0B5BE6E5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itemLocation.X</w:t>
      </w:r>
      <w:proofErr w:type="spellEnd"/>
      <w:r>
        <w:t xml:space="preserve"> = _</w:t>
      </w:r>
      <w:proofErr w:type="spellStart"/>
      <w:r>
        <w:t>cursorX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5FB59A29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itemLocation.Y</w:t>
      </w:r>
      <w:proofErr w:type="spellEnd"/>
      <w:r>
        <w:t xml:space="preserve"> = _</w:t>
      </w:r>
      <w:proofErr w:type="spellStart"/>
      <w:proofErr w:type="gramStart"/>
      <w:r>
        <w:t>cursorY</w:t>
      </w:r>
      <w:proofErr w:type="spellEnd"/>
      <w:r>
        <w:t>;</w:t>
      </w:r>
      <w:proofErr w:type="gramEnd"/>
    </w:p>
    <w:p w14:paraId="54E7EEDC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"Object Found!"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0C35133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objectFound</w:t>
      </w:r>
      <w:proofErr w:type="spellEnd"/>
      <w:r>
        <w:t xml:space="preserve"> = </w:t>
      </w:r>
      <w:proofErr w:type="gramStart"/>
      <w:r>
        <w:t>true;</w:t>
      </w:r>
      <w:proofErr w:type="gramEnd"/>
    </w:p>
    <w:p w14:paraId="400F0538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PauseMenu</w:t>
      </w:r>
      <w:proofErr w:type="spellEnd"/>
      <w:r>
        <w:t>(</w:t>
      </w:r>
      <w:proofErr w:type="gramEnd"/>
      <w:r>
        <w:t>);</w:t>
      </w:r>
    </w:p>
    <w:p w14:paraId="1B47FA35" w14:textId="77777777" w:rsidR="001C7BAF" w:rsidRDefault="001C7BAF" w:rsidP="001C7BAF">
      <w:r>
        <w:tab/>
      </w:r>
      <w:r>
        <w:tab/>
        <w:t>}</w:t>
      </w:r>
    </w:p>
    <w:p w14:paraId="335673F5" w14:textId="77777777" w:rsidR="001C7BAF" w:rsidRDefault="001C7BAF" w:rsidP="001C7BAF">
      <w:r>
        <w:tab/>
      </w:r>
      <w:r>
        <w:tab/>
        <w:t>if (_</w:t>
      </w:r>
      <w:proofErr w:type="spellStart"/>
      <w:r>
        <w:t>maze_</w:t>
      </w:r>
      <w:proofErr w:type="gramStart"/>
      <w:r>
        <w:t>array</w:t>
      </w:r>
      <w:proofErr w:type="spellEnd"/>
      <w:r>
        <w:t>[</w:t>
      </w:r>
      <w:proofErr w:type="gramEnd"/>
      <w:r>
        <w:t>(_</w:t>
      </w:r>
      <w:proofErr w:type="spellStart"/>
      <w:r>
        <w:t>cursorY</w:t>
      </w:r>
      <w:proofErr w:type="spellEnd"/>
      <w:r>
        <w:t xml:space="preserve"> + 1)][_</w:t>
      </w:r>
      <w:proofErr w:type="spellStart"/>
      <w:r>
        <w:t>cursorX</w:t>
      </w:r>
      <w:proofErr w:type="spellEnd"/>
      <w:r>
        <w:t>] == _</w:t>
      </w:r>
      <w:proofErr w:type="spellStart"/>
      <w:r>
        <w:t>searchObject</w:t>
      </w:r>
      <w:proofErr w:type="spellEnd"/>
      <w:r>
        <w:t>) //down</w:t>
      </w:r>
    </w:p>
    <w:p w14:paraId="16AB5A65" w14:textId="77777777" w:rsidR="001C7BAF" w:rsidRDefault="001C7BAF" w:rsidP="001C7BAF">
      <w:r>
        <w:lastRenderedPageBreak/>
        <w:tab/>
      </w:r>
      <w:r>
        <w:tab/>
        <w:t>{</w:t>
      </w:r>
    </w:p>
    <w:p w14:paraId="46B786BE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itemLocation.X</w:t>
      </w:r>
      <w:proofErr w:type="spellEnd"/>
      <w:r>
        <w:t xml:space="preserve"> = _</w:t>
      </w:r>
      <w:proofErr w:type="spellStart"/>
      <w:proofErr w:type="gramStart"/>
      <w:r>
        <w:t>cursorX</w:t>
      </w:r>
      <w:proofErr w:type="spellEnd"/>
      <w:r>
        <w:t>;</w:t>
      </w:r>
      <w:proofErr w:type="gramEnd"/>
    </w:p>
    <w:p w14:paraId="09B90DC1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itemLocation.Y</w:t>
      </w:r>
      <w:proofErr w:type="spellEnd"/>
      <w:r>
        <w:t xml:space="preserve"> = _</w:t>
      </w:r>
      <w:proofErr w:type="spellStart"/>
      <w:r>
        <w:t>cursorY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1B5159B7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"Object Found!"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AEB8897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objectFound</w:t>
      </w:r>
      <w:proofErr w:type="spellEnd"/>
      <w:r>
        <w:t xml:space="preserve"> = </w:t>
      </w:r>
      <w:proofErr w:type="gramStart"/>
      <w:r>
        <w:t>true;</w:t>
      </w:r>
      <w:proofErr w:type="gramEnd"/>
    </w:p>
    <w:p w14:paraId="58E3CACB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PauseMenu</w:t>
      </w:r>
      <w:proofErr w:type="spellEnd"/>
      <w:r>
        <w:t>(</w:t>
      </w:r>
      <w:proofErr w:type="gramEnd"/>
      <w:r>
        <w:t>);</w:t>
      </w:r>
    </w:p>
    <w:p w14:paraId="35E7A197" w14:textId="77777777" w:rsidR="001C7BAF" w:rsidRDefault="001C7BAF" w:rsidP="001C7BAF">
      <w:r>
        <w:tab/>
      </w:r>
      <w:r>
        <w:tab/>
        <w:t>}</w:t>
      </w:r>
    </w:p>
    <w:p w14:paraId="122F0183" w14:textId="77777777" w:rsidR="001C7BAF" w:rsidRDefault="001C7BAF" w:rsidP="001C7BAF">
      <w:r>
        <w:tab/>
        <w:t>}</w:t>
      </w:r>
    </w:p>
    <w:p w14:paraId="3059C865" w14:textId="77777777" w:rsidR="001C7BAF" w:rsidRDefault="001C7BAF" w:rsidP="001C7BAF">
      <w:r>
        <w:t>}</w:t>
      </w:r>
    </w:p>
    <w:p w14:paraId="7F69A14E" w14:textId="77777777" w:rsidR="001C7BAF" w:rsidRDefault="001C7BAF" w:rsidP="001C7BAF">
      <w:r>
        <w:t>/////////////////////////////////////////////</w:t>
      </w:r>
    </w:p>
    <w:p w14:paraId="125E2CA4" w14:textId="77777777" w:rsidR="001C7BAF" w:rsidRDefault="001C7BAF" w:rsidP="001C7BAF">
      <w:r>
        <w:t>//AUTO SEARCH FUNCTION</w:t>
      </w:r>
    </w:p>
    <w:p w14:paraId="41E35A6F" w14:textId="77777777" w:rsidR="001C7BAF" w:rsidRDefault="001C7BAF" w:rsidP="001C7BAF">
      <w:r>
        <w:t>/////////////////////////////////////////////</w:t>
      </w:r>
    </w:p>
    <w:p w14:paraId="4A111968" w14:textId="77777777" w:rsidR="001C7BAF" w:rsidRDefault="001C7BAF" w:rsidP="001C7BAF">
      <w:r>
        <w:t xml:space="preserve">bool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AutoSearch</w:t>
      </w:r>
      <w:proofErr w:type="spellEnd"/>
      <w:r>
        <w:t>()</w:t>
      </w:r>
    </w:p>
    <w:p w14:paraId="0D0896C2" w14:textId="77777777" w:rsidR="001C7BAF" w:rsidRDefault="001C7BAF" w:rsidP="001C7BAF">
      <w:r>
        <w:t>{</w:t>
      </w:r>
    </w:p>
    <w:p w14:paraId="1D8C3A24" w14:textId="77777777" w:rsidR="001C7BAF" w:rsidRDefault="001C7BAF" w:rsidP="001C7BAF">
      <w:r>
        <w:tab/>
        <w:t>while (_searching == true)</w:t>
      </w:r>
    </w:p>
    <w:p w14:paraId="279F2A42" w14:textId="77777777" w:rsidR="001C7BAF" w:rsidRDefault="001C7BAF" w:rsidP="001C7BAF">
      <w:r>
        <w:tab/>
        <w:t>{</w:t>
      </w:r>
    </w:p>
    <w:p w14:paraId="2024DBC7" w14:textId="77777777" w:rsidR="001C7BAF" w:rsidRDefault="001C7BAF" w:rsidP="001C7BAF">
      <w:r>
        <w:tab/>
      </w:r>
      <w:r>
        <w:tab/>
        <w:t>if (</w:t>
      </w:r>
      <w:proofErr w:type="spellStart"/>
      <w:proofErr w:type="gramStart"/>
      <w:r>
        <w:t>GetAsyncKeyState</w:t>
      </w:r>
      <w:proofErr w:type="spellEnd"/>
      <w:r>
        <w:t>(</w:t>
      </w:r>
      <w:proofErr w:type="gramEnd"/>
      <w:r>
        <w:t>32) &lt; 0)</w:t>
      </w:r>
    </w:p>
    <w:p w14:paraId="411024CE" w14:textId="77777777" w:rsidR="001C7BAF" w:rsidRDefault="001C7BAF" w:rsidP="001C7BAF">
      <w:r>
        <w:tab/>
      </w:r>
      <w:r>
        <w:tab/>
        <w:t>{</w:t>
      </w:r>
    </w:p>
    <w:p w14:paraId="2360BF91" w14:textId="77777777" w:rsidR="001C7BAF" w:rsidRDefault="001C7BAF" w:rsidP="001C7BAF">
      <w:r>
        <w:tab/>
      </w:r>
      <w:r>
        <w:tab/>
      </w:r>
      <w:r>
        <w:tab/>
        <w:t>this-&gt;</w:t>
      </w:r>
      <w:proofErr w:type="spellStart"/>
      <w:proofErr w:type="gramStart"/>
      <w:r>
        <w:t>PauseMenu</w:t>
      </w:r>
      <w:proofErr w:type="spellEnd"/>
      <w:r>
        <w:t>(</w:t>
      </w:r>
      <w:proofErr w:type="gramEnd"/>
      <w:r>
        <w:t>);</w:t>
      </w:r>
    </w:p>
    <w:p w14:paraId="51A1D127" w14:textId="77777777" w:rsidR="001C7BAF" w:rsidRDefault="001C7BAF" w:rsidP="001C7BAF">
      <w:r>
        <w:tab/>
      </w:r>
      <w:r>
        <w:tab/>
        <w:t>}</w:t>
      </w:r>
    </w:p>
    <w:p w14:paraId="47E196D7" w14:textId="77777777" w:rsidR="001C7BAF" w:rsidRDefault="001C7BAF" w:rsidP="001C7BAF">
      <w:r>
        <w:tab/>
      </w:r>
      <w:r>
        <w:tab/>
      </w:r>
      <w:proofErr w:type="spellStart"/>
      <w:proofErr w:type="gramStart"/>
      <w:r>
        <w:t>DisplayMaze</w:t>
      </w:r>
      <w:proofErr w:type="spellEnd"/>
      <w:r>
        <w:t>(</w:t>
      </w:r>
      <w:proofErr w:type="gramEnd"/>
      <w:r>
        <w:t>);</w:t>
      </w:r>
    </w:p>
    <w:p w14:paraId="34648F7F" w14:textId="77777777" w:rsidR="001C7BAF" w:rsidRDefault="001C7BAF" w:rsidP="001C7BAF">
      <w:r>
        <w:tab/>
      </w:r>
      <w:r>
        <w:tab/>
      </w:r>
      <w:proofErr w:type="spellStart"/>
      <w:proofErr w:type="gramStart"/>
      <w:r>
        <w:t>CheckTiles</w:t>
      </w:r>
      <w:proofErr w:type="spellEnd"/>
      <w:r>
        <w:t>(</w:t>
      </w:r>
      <w:proofErr w:type="gramEnd"/>
      <w:r>
        <w:t>);</w:t>
      </w:r>
    </w:p>
    <w:p w14:paraId="10E1C95D" w14:textId="77777777" w:rsidR="001C7BAF" w:rsidRDefault="001C7BAF" w:rsidP="001C7BAF">
      <w:r>
        <w:tab/>
      </w:r>
      <w:r>
        <w:tab/>
        <w:t>if (</w:t>
      </w:r>
      <w:proofErr w:type="spellStart"/>
      <w:r>
        <w:t>LocationStack.empty</w:t>
      </w:r>
      <w:proofErr w:type="spellEnd"/>
      <w:r>
        <w:t>())</w:t>
      </w:r>
    </w:p>
    <w:p w14:paraId="40F6C08A" w14:textId="77777777" w:rsidR="001C7BAF" w:rsidRDefault="001C7BAF" w:rsidP="001C7BAF">
      <w:r>
        <w:tab/>
      </w:r>
      <w:r>
        <w:tab/>
        <w:t>{</w:t>
      </w:r>
    </w:p>
    <w:p w14:paraId="55453A1C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"Maze Searched!"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BD3250E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"Finish Coordinates: 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4E415E9B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"X: " &lt;&lt; </w:t>
      </w:r>
      <w:proofErr w:type="spellStart"/>
      <w:r>
        <w:t>finishLocation.X</w:t>
      </w:r>
      <w:proofErr w:type="spellEnd"/>
      <w:r>
        <w:t xml:space="preserve"> &lt;&lt; " - Y: " &lt;&lt; </w:t>
      </w:r>
      <w:proofErr w:type="spellStart"/>
      <w:r>
        <w:t>finishLocation.Y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CD735F4" w14:textId="77777777" w:rsidR="001C7BAF" w:rsidRDefault="001C7BAF" w:rsidP="001C7BAF">
      <w:r>
        <w:tab/>
      </w:r>
      <w:r>
        <w:tab/>
      </w:r>
      <w:r>
        <w:tab/>
        <w:t>system("pause"</w:t>
      </w:r>
      <w:proofErr w:type="gramStart"/>
      <w:r>
        <w:t>);</w:t>
      </w:r>
      <w:proofErr w:type="gramEnd"/>
    </w:p>
    <w:p w14:paraId="273D9CB8" w14:textId="77777777" w:rsidR="001C7BAF" w:rsidRDefault="001C7BAF" w:rsidP="001C7BAF">
      <w:r>
        <w:tab/>
      </w:r>
      <w:r>
        <w:tab/>
      </w:r>
      <w:r>
        <w:tab/>
        <w:t>system("CLS"</w:t>
      </w:r>
      <w:proofErr w:type="gramStart"/>
      <w:r>
        <w:t>);</w:t>
      </w:r>
      <w:proofErr w:type="gramEnd"/>
    </w:p>
    <w:p w14:paraId="01B218D6" w14:textId="77777777" w:rsidR="001C7BAF" w:rsidRDefault="001C7BAF" w:rsidP="001C7BAF">
      <w:r>
        <w:tab/>
      </w:r>
      <w:r>
        <w:tab/>
      </w:r>
      <w:r>
        <w:tab/>
        <w:t>this-&gt;</w:t>
      </w:r>
      <w:proofErr w:type="spellStart"/>
      <w:proofErr w:type="gramStart"/>
      <w:r>
        <w:t>LoadDefaultMaze</w:t>
      </w:r>
      <w:proofErr w:type="spellEnd"/>
      <w:r>
        <w:t>(</w:t>
      </w:r>
      <w:proofErr w:type="gramEnd"/>
      <w:r>
        <w:t>);</w:t>
      </w:r>
    </w:p>
    <w:p w14:paraId="286F82FD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searchObject</w:t>
      </w:r>
      <w:proofErr w:type="spellEnd"/>
      <w:r>
        <w:t xml:space="preserve"> = "</w:t>
      </w:r>
      <w:proofErr w:type="gramStart"/>
      <w:r>
        <w:t>";</w:t>
      </w:r>
      <w:proofErr w:type="gramEnd"/>
    </w:p>
    <w:p w14:paraId="5900F50F" w14:textId="77777777" w:rsidR="001C7BAF" w:rsidRDefault="001C7BAF" w:rsidP="001C7BAF">
      <w:r>
        <w:lastRenderedPageBreak/>
        <w:tab/>
      </w:r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14C6266E" w14:textId="77777777" w:rsidR="001C7BAF" w:rsidRDefault="001C7BAF" w:rsidP="001C7BAF">
      <w:r>
        <w:tab/>
      </w:r>
      <w:r>
        <w:tab/>
        <w:t>}</w:t>
      </w:r>
    </w:p>
    <w:p w14:paraId="10BD059B" w14:textId="77777777" w:rsidR="001C7BAF" w:rsidRDefault="001C7BAF" w:rsidP="001C7BAF">
      <w:r>
        <w:tab/>
      </w:r>
      <w:r>
        <w:tab/>
        <w:t xml:space="preserve">if </w:t>
      </w:r>
      <w:proofErr w:type="gramStart"/>
      <w:r>
        <w:t>(!</w:t>
      </w:r>
      <w:proofErr w:type="spellStart"/>
      <w:r>
        <w:t>LocationStack.empty</w:t>
      </w:r>
      <w:proofErr w:type="spellEnd"/>
      <w:proofErr w:type="gramEnd"/>
      <w:r>
        <w:t>())</w:t>
      </w:r>
    </w:p>
    <w:p w14:paraId="3E8CD543" w14:textId="77777777" w:rsidR="001C7BAF" w:rsidRDefault="001C7BAF" w:rsidP="001C7BAF">
      <w:r>
        <w:tab/>
      </w:r>
      <w:r>
        <w:tab/>
        <w:t>{</w:t>
      </w:r>
    </w:p>
    <w:p w14:paraId="3BDE4FE5" w14:textId="77777777" w:rsidR="001C7BAF" w:rsidRDefault="001C7BAF" w:rsidP="001C7BAF">
      <w:r>
        <w:tab/>
      </w:r>
      <w:r>
        <w:tab/>
      </w:r>
      <w:r>
        <w:tab/>
        <w:t xml:space="preserve">location = </w:t>
      </w:r>
      <w:proofErr w:type="spellStart"/>
      <w:proofErr w:type="gramStart"/>
      <w:r>
        <w:t>LocationStack.top</w:t>
      </w:r>
      <w:proofErr w:type="spellEnd"/>
      <w:r>
        <w:t>(</w:t>
      </w:r>
      <w:proofErr w:type="gramEnd"/>
      <w:r>
        <w:t>);</w:t>
      </w:r>
    </w:p>
    <w:p w14:paraId="5AABD4E3" w14:textId="77777777" w:rsidR="001C7BAF" w:rsidRDefault="001C7BAF" w:rsidP="001C7BAF">
      <w:r>
        <w:tab/>
      </w:r>
      <w:r>
        <w:tab/>
      </w:r>
      <w:r>
        <w:tab/>
        <w:t>_</w:t>
      </w:r>
      <w:proofErr w:type="spellStart"/>
      <w:r>
        <w:t>cursorY</w:t>
      </w:r>
      <w:proofErr w:type="spellEnd"/>
      <w:r>
        <w:t xml:space="preserve"> = </w:t>
      </w:r>
      <w:proofErr w:type="spellStart"/>
      <w:proofErr w:type="gramStart"/>
      <w:r>
        <w:t>location.Y</w:t>
      </w:r>
      <w:proofErr w:type="spellEnd"/>
      <w:proofErr w:type="gramEnd"/>
      <w:r>
        <w:t>;</w:t>
      </w:r>
    </w:p>
    <w:p w14:paraId="0D12FA5C" w14:textId="77777777" w:rsidR="001C7BAF" w:rsidRDefault="001C7BAF" w:rsidP="001C7BAF">
      <w:r>
        <w:tab/>
      </w:r>
      <w:r>
        <w:tab/>
      </w:r>
      <w:r>
        <w:tab/>
        <w:t>_</w:t>
      </w:r>
      <w:proofErr w:type="spellStart"/>
      <w:r>
        <w:t>cursorX</w:t>
      </w:r>
      <w:proofErr w:type="spellEnd"/>
      <w:r>
        <w:t xml:space="preserve"> = </w:t>
      </w:r>
      <w:proofErr w:type="spellStart"/>
      <w:r>
        <w:t>location.</w:t>
      </w:r>
      <w:proofErr w:type="gramStart"/>
      <w:r>
        <w:t>X</w:t>
      </w:r>
      <w:proofErr w:type="spellEnd"/>
      <w:r>
        <w:t>;</w:t>
      </w:r>
      <w:proofErr w:type="gramEnd"/>
    </w:p>
    <w:p w14:paraId="2C1B527F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location.Y</w:t>
      </w:r>
      <w:proofErr w:type="spellEnd"/>
      <w:proofErr w:type="gramEnd"/>
      <w:r>
        <w:t xml:space="preserve"> &lt;&lt; " " &lt;&lt; </w:t>
      </w:r>
      <w:proofErr w:type="spellStart"/>
      <w:r>
        <w:t>location.X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>;</w:t>
      </w:r>
    </w:p>
    <w:p w14:paraId="2F389905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LocationStack.pop</w:t>
      </w:r>
      <w:proofErr w:type="spellEnd"/>
      <w:r>
        <w:t>(</w:t>
      </w:r>
      <w:proofErr w:type="gramEnd"/>
      <w:r>
        <w:t>);</w:t>
      </w:r>
    </w:p>
    <w:p w14:paraId="29532837" w14:textId="77777777" w:rsidR="001C7BAF" w:rsidRDefault="001C7BAF" w:rsidP="001C7BAF">
      <w:r>
        <w:tab/>
      </w:r>
      <w:r>
        <w:tab/>
        <w:t>}</w:t>
      </w:r>
    </w:p>
    <w:p w14:paraId="763A7FD2" w14:textId="77777777" w:rsidR="001C7BAF" w:rsidRDefault="001C7BAF" w:rsidP="001C7BAF">
      <w:r>
        <w:tab/>
        <w:t>}</w:t>
      </w:r>
    </w:p>
    <w:p w14:paraId="3D46A42F" w14:textId="77777777" w:rsidR="001C7BAF" w:rsidRDefault="001C7BAF" w:rsidP="001C7BAF">
      <w:r>
        <w:t>}</w:t>
      </w:r>
    </w:p>
    <w:p w14:paraId="5A157384" w14:textId="77777777" w:rsidR="001C7BAF" w:rsidRDefault="001C7BAF" w:rsidP="001C7BAF">
      <w:r>
        <w:t>//PAUSE MENU</w:t>
      </w:r>
    </w:p>
    <w:p w14:paraId="03FD83FF" w14:textId="77777777" w:rsidR="001C7BAF" w:rsidRDefault="001C7BAF" w:rsidP="001C7BAF">
      <w:r>
        <w:t>/////////////////////////////////////////////</w:t>
      </w:r>
    </w:p>
    <w:p w14:paraId="2FBD7679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PauseMenu</w:t>
      </w:r>
      <w:proofErr w:type="spellEnd"/>
      <w:r>
        <w:t>()</w:t>
      </w:r>
    </w:p>
    <w:p w14:paraId="1276D993" w14:textId="77777777" w:rsidR="001C7BAF" w:rsidRDefault="001C7BAF" w:rsidP="001C7BAF">
      <w:r>
        <w:t>{</w:t>
      </w:r>
    </w:p>
    <w:p w14:paraId="7485992B" w14:textId="77777777" w:rsidR="001C7BAF" w:rsidRDefault="001C7BAF" w:rsidP="001C7BAF">
      <w:r>
        <w:tab/>
        <w:t xml:space="preserve">char </w:t>
      </w:r>
      <w:proofErr w:type="spellStart"/>
      <w:proofErr w:type="gramStart"/>
      <w:r>
        <w:t>menuChoice</w:t>
      </w:r>
      <w:proofErr w:type="spellEnd"/>
      <w:r>
        <w:t>;</w:t>
      </w:r>
      <w:proofErr w:type="gramEnd"/>
    </w:p>
    <w:p w14:paraId="4451EC60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"Choose Option.\n 1: Continue \n 2: Quit \n 3: Restart"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5E5EC21" w14:textId="77777777" w:rsidR="001C7BAF" w:rsidRDefault="001C7BAF" w:rsidP="001C7BAF"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menuChoice</w:t>
      </w:r>
      <w:proofErr w:type="spellEnd"/>
      <w:r>
        <w:t>;</w:t>
      </w:r>
      <w:proofErr w:type="gramEnd"/>
    </w:p>
    <w:p w14:paraId="30A06BE1" w14:textId="77777777" w:rsidR="001C7BAF" w:rsidRDefault="001C7BAF" w:rsidP="001C7BAF">
      <w:r>
        <w:tab/>
        <w:t>switch (</w:t>
      </w:r>
      <w:proofErr w:type="spellStart"/>
      <w:r>
        <w:t>menuChoice</w:t>
      </w:r>
      <w:proofErr w:type="spellEnd"/>
      <w:r>
        <w:t>)</w:t>
      </w:r>
    </w:p>
    <w:p w14:paraId="155771EE" w14:textId="77777777" w:rsidR="001C7BAF" w:rsidRDefault="001C7BAF" w:rsidP="001C7BAF">
      <w:r>
        <w:tab/>
        <w:t>{</w:t>
      </w:r>
    </w:p>
    <w:p w14:paraId="56BA6D1C" w14:textId="77777777" w:rsidR="001C7BAF" w:rsidRDefault="001C7BAF" w:rsidP="001C7BAF">
      <w:r>
        <w:tab/>
        <w:t>case '1':</w:t>
      </w:r>
    </w:p>
    <w:p w14:paraId="48F8A71C" w14:textId="77777777" w:rsidR="001C7BAF" w:rsidRDefault="001C7BAF" w:rsidP="001C7BAF">
      <w:r>
        <w:tab/>
      </w:r>
      <w:r>
        <w:tab/>
        <w:t>//Continue</w:t>
      </w:r>
    </w:p>
    <w:p w14:paraId="062FB225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6ED1E82A" w14:textId="77777777" w:rsidR="001C7BAF" w:rsidRDefault="001C7BAF" w:rsidP="001C7BAF">
      <w:r>
        <w:tab/>
        <w:t>case '2':</w:t>
      </w:r>
    </w:p>
    <w:p w14:paraId="05C49257" w14:textId="77777777" w:rsidR="001C7BAF" w:rsidRDefault="001C7BAF" w:rsidP="001C7BAF">
      <w:r>
        <w:tab/>
      </w:r>
      <w:r>
        <w:tab/>
        <w:t>//Quit</w:t>
      </w:r>
    </w:p>
    <w:p w14:paraId="612EC97A" w14:textId="77777777" w:rsidR="001C7BAF" w:rsidRDefault="001C7BAF" w:rsidP="001C7BAF"/>
    <w:p w14:paraId="5AF43E29" w14:textId="77777777" w:rsidR="001C7BAF" w:rsidRDefault="001C7BAF" w:rsidP="001C7BAF">
      <w:r>
        <w:tab/>
      </w:r>
      <w:r>
        <w:tab/>
        <w:t xml:space="preserve">_searching = </w:t>
      </w:r>
      <w:proofErr w:type="gramStart"/>
      <w:r>
        <w:t>false;</w:t>
      </w:r>
      <w:proofErr w:type="gramEnd"/>
    </w:p>
    <w:p w14:paraId="670199DC" w14:textId="77777777" w:rsidR="001C7BAF" w:rsidRDefault="001C7BAF" w:rsidP="001C7BAF">
      <w:r>
        <w:tab/>
      </w:r>
      <w:r>
        <w:tab/>
      </w:r>
      <w:proofErr w:type="spellStart"/>
      <w:proofErr w:type="gramStart"/>
      <w:r>
        <w:t>RestartSearch</w:t>
      </w:r>
      <w:proofErr w:type="spellEnd"/>
      <w:r>
        <w:t>(</w:t>
      </w:r>
      <w:proofErr w:type="gramEnd"/>
      <w:r>
        <w:t>);</w:t>
      </w:r>
    </w:p>
    <w:p w14:paraId="43788D80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02D935A7" w14:textId="77777777" w:rsidR="001C7BAF" w:rsidRDefault="001C7BAF" w:rsidP="001C7BAF">
      <w:r>
        <w:tab/>
        <w:t>case '3':</w:t>
      </w:r>
    </w:p>
    <w:p w14:paraId="61EC0C73" w14:textId="77777777" w:rsidR="001C7BAF" w:rsidRDefault="001C7BAF" w:rsidP="001C7BAF">
      <w:r>
        <w:lastRenderedPageBreak/>
        <w:tab/>
      </w:r>
      <w:r>
        <w:tab/>
        <w:t>//restart</w:t>
      </w:r>
    </w:p>
    <w:p w14:paraId="37A68E3E" w14:textId="77777777" w:rsidR="001C7BAF" w:rsidRDefault="001C7BAF" w:rsidP="001C7BAF">
      <w:r>
        <w:tab/>
      </w:r>
      <w:r>
        <w:tab/>
      </w:r>
      <w:proofErr w:type="spellStart"/>
      <w:proofErr w:type="gramStart"/>
      <w:r>
        <w:t>RestartSearch</w:t>
      </w:r>
      <w:proofErr w:type="spellEnd"/>
      <w:r>
        <w:t>(</w:t>
      </w:r>
      <w:proofErr w:type="gramEnd"/>
      <w:r>
        <w:t>);</w:t>
      </w:r>
    </w:p>
    <w:p w14:paraId="0BABB1AD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54CBE275" w14:textId="77777777" w:rsidR="001C7BAF" w:rsidRDefault="001C7BAF" w:rsidP="001C7BAF">
      <w:r>
        <w:tab/>
        <w:t>default:</w:t>
      </w:r>
    </w:p>
    <w:p w14:paraId="2CBB8D94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"Please choose from the menu!"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2332FE6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70C148D1" w14:textId="77777777" w:rsidR="001C7BAF" w:rsidRDefault="001C7BAF" w:rsidP="001C7BAF">
      <w:r>
        <w:tab/>
        <w:t>}</w:t>
      </w:r>
    </w:p>
    <w:p w14:paraId="421377F5" w14:textId="77777777" w:rsidR="001C7BAF" w:rsidRDefault="001C7BAF" w:rsidP="001C7BAF">
      <w:r>
        <w:t>}</w:t>
      </w:r>
    </w:p>
    <w:p w14:paraId="7FEDB98F" w14:textId="77777777" w:rsidR="001C7BAF" w:rsidRDefault="001C7BAF" w:rsidP="001C7BAF">
      <w:r>
        <w:t>/////////////////////////////////////////////</w:t>
      </w:r>
    </w:p>
    <w:p w14:paraId="5DF48EB2" w14:textId="77777777" w:rsidR="001C7BAF" w:rsidRDefault="001C7BAF" w:rsidP="001C7BAF">
      <w:r>
        <w:t>//RESTART SEARCH MID FLOW</w:t>
      </w:r>
    </w:p>
    <w:p w14:paraId="0A13244D" w14:textId="77777777" w:rsidR="001C7BAF" w:rsidRDefault="001C7BAF" w:rsidP="001C7BAF">
      <w:r>
        <w:t>/////////////////////////////////////////////</w:t>
      </w:r>
    </w:p>
    <w:p w14:paraId="1B644516" w14:textId="77777777" w:rsidR="001C7BAF" w:rsidRDefault="001C7BAF" w:rsidP="001C7BAF">
      <w:r>
        <w:t xml:space="preserve">void </w:t>
      </w:r>
      <w:proofErr w:type="spellStart"/>
      <w:proofErr w:type="gramStart"/>
      <w:r>
        <w:t>cMazeClass</w:t>
      </w:r>
      <w:proofErr w:type="spellEnd"/>
      <w:r>
        <w:t>::</w:t>
      </w:r>
      <w:proofErr w:type="spellStart"/>
      <w:proofErr w:type="gramEnd"/>
      <w:r>
        <w:t>RestartSearch</w:t>
      </w:r>
      <w:proofErr w:type="spellEnd"/>
      <w:r>
        <w:t>()</w:t>
      </w:r>
    </w:p>
    <w:p w14:paraId="70BB2FC9" w14:textId="77777777" w:rsidR="001C7BAF" w:rsidRDefault="001C7BAF" w:rsidP="001C7BAF">
      <w:r>
        <w:t>{</w:t>
      </w:r>
    </w:p>
    <w:p w14:paraId="58252735" w14:textId="77777777" w:rsidR="001C7BAF" w:rsidRDefault="001C7BAF" w:rsidP="001C7BAF">
      <w:r>
        <w:tab/>
        <w:t xml:space="preserve">while </w:t>
      </w:r>
      <w:proofErr w:type="gramStart"/>
      <w:r>
        <w:t>(!</w:t>
      </w:r>
      <w:proofErr w:type="spellStart"/>
      <w:r>
        <w:t>LocationStack.empty</w:t>
      </w:r>
      <w:proofErr w:type="spellEnd"/>
      <w:proofErr w:type="gramEnd"/>
      <w:r>
        <w:t>())</w:t>
      </w:r>
    </w:p>
    <w:p w14:paraId="245DF964" w14:textId="77777777" w:rsidR="001C7BAF" w:rsidRDefault="001C7BAF" w:rsidP="001C7BAF">
      <w:r>
        <w:tab/>
        <w:t>{</w:t>
      </w:r>
    </w:p>
    <w:p w14:paraId="443542B3" w14:textId="77777777" w:rsidR="001C7BAF" w:rsidRDefault="001C7BAF" w:rsidP="001C7BAF">
      <w:r>
        <w:tab/>
      </w:r>
      <w:r>
        <w:tab/>
      </w:r>
      <w:proofErr w:type="spellStart"/>
      <w:proofErr w:type="gramStart"/>
      <w:r>
        <w:t>LocationStack.pop</w:t>
      </w:r>
      <w:proofErr w:type="spellEnd"/>
      <w:r>
        <w:t>(</w:t>
      </w:r>
      <w:proofErr w:type="gramEnd"/>
      <w:r>
        <w:t>);</w:t>
      </w:r>
    </w:p>
    <w:p w14:paraId="4A4CB0E8" w14:textId="77777777" w:rsidR="001C7BAF" w:rsidRDefault="001C7BAF" w:rsidP="001C7BAF">
      <w:r>
        <w:tab/>
        <w:t>}</w:t>
      </w:r>
    </w:p>
    <w:p w14:paraId="7B2B92FD" w14:textId="77777777" w:rsidR="001C7BAF" w:rsidRDefault="001C7BAF" w:rsidP="001C7BAF">
      <w:r>
        <w:tab/>
        <w:t>system("CLS"</w:t>
      </w:r>
      <w:proofErr w:type="gramStart"/>
      <w:r>
        <w:t>);</w:t>
      </w:r>
      <w:proofErr w:type="gramEnd"/>
    </w:p>
    <w:p w14:paraId="51B2E487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"Resetting Maze </w:t>
      </w:r>
      <w:proofErr w:type="gramStart"/>
      <w:r>
        <w:t>";</w:t>
      </w:r>
      <w:proofErr w:type="gramEnd"/>
    </w:p>
    <w:p w14:paraId="56F5E92E" w14:textId="77777777" w:rsidR="001C7BAF" w:rsidRDefault="001C7BAF" w:rsidP="001C7BAF"/>
    <w:p w14:paraId="32FF7742" w14:textId="77777777" w:rsidR="001C7BAF" w:rsidRDefault="001C7BAF" w:rsidP="001C7BAF">
      <w:r>
        <w:tab/>
        <w:t>for (int x = 0; x &lt; 16; x++)</w:t>
      </w:r>
    </w:p>
    <w:p w14:paraId="0D8EE7E3" w14:textId="77777777" w:rsidR="001C7BAF" w:rsidRDefault="001C7BAF" w:rsidP="001C7BAF">
      <w:r>
        <w:tab/>
        <w:t>{</w:t>
      </w:r>
    </w:p>
    <w:p w14:paraId="3E6298D3" w14:textId="77777777" w:rsidR="001C7BAF" w:rsidRDefault="001C7BAF" w:rsidP="001C7BAF">
      <w:r>
        <w:tab/>
      </w:r>
      <w:r>
        <w:tab/>
        <w:t>for (int y = 0; y &lt; 16; y++)</w:t>
      </w:r>
    </w:p>
    <w:p w14:paraId="678DBAAE" w14:textId="77777777" w:rsidR="001C7BAF" w:rsidRDefault="001C7BAF" w:rsidP="001C7BAF">
      <w:r>
        <w:tab/>
      </w:r>
      <w:r>
        <w:tab/>
        <w:t>{</w:t>
      </w:r>
    </w:p>
    <w:p w14:paraId="433F91DB" w14:textId="77777777" w:rsidR="001C7BAF" w:rsidRDefault="001C7BAF" w:rsidP="001C7BAF">
      <w:r>
        <w:tab/>
      </w:r>
      <w:r>
        <w:tab/>
      </w:r>
      <w:r>
        <w:tab/>
        <w:t>this-&gt;_</w:t>
      </w:r>
      <w:proofErr w:type="spellStart"/>
      <w:r>
        <w:t>maze_array</w:t>
      </w:r>
      <w:proofErr w:type="spellEnd"/>
      <w:r>
        <w:t>[y][x] = _</w:t>
      </w:r>
      <w:proofErr w:type="spellStart"/>
      <w:r>
        <w:t>temp_maze_array</w:t>
      </w:r>
      <w:proofErr w:type="spellEnd"/>
      <w:r>
        <w:t>[y][x</w:t>
      </w:r>
      <w:proofErr w:type="gramStart"/>
      <w:r>
        <w:t>];</w:t>
      </w:r>
      <w:proofErr w:type="gramEnd"/>
    </w:p>
    <w:p w14:paraId="78CB66EE" w14:textId="77777777" w:rsidR="001C7BAF" w:rsidRDefault="001C7BAF" w:rsidP="001C7BAF">
      <w:r>
        <w:tab/>
      </w:r>
      <w:r>
        <w:tab/>
        <w:t>}</w:t>
      </w:r>
    </w:p>
    <w:p w14:paraId="2E38B9A4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gramStart"/>
      <w:r>
        <w:t>".";</w:t>
      </w:r>
      <w:proofErr w:type="gramEnd"/>
    </w:p>
    <w:p w14:paraId="513681BF" w14:textId="77777777" w:rsidR="001C7BAF" w:rsidRDefault="001C7BAF" w:rsidP="001C7BAF">
      <w:r>
        <w:tab/>
        <w:t>}</w:t>
      </w:r>
    </w:p>
    <w:p w14:paraId="331C6CEE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r>
        <w:t>endl</w:t>
      </w:r>
      <w:proofErr w:type="spellEnd"/>
      <w:r>
        <w:t xml:space="preserve"> &lt;&lt; "Maze Reset!"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48BB98E" w14:textId="77777777" w:rsidR="001C7BAF" w:rsidRDefault="001C7BAF" w:rsidP="001C7BAF">
      <w:r>
        <w:tab/>
        <w:t>if (_searching)</w:t>
      </w:r>
    </w:p>
    <w:p w14:paraId="5F5A6748" w14:textId="77777777" w:rsidR="001C7BAF" w:rsidRDefault="001C7BAF" w:rsidP="001C7BAF">
      <w:r>
        <w:tab/>
        <w:t>{</w:t>
      </w:r>
    </w:p>
    <w:p w14:paraId="2A39282C" w14:textId="77777777" w:rsidR="001C7BAF" w:rsidRDefault="001C7BAF" w:rsidP="001C7BAF">
      <w:r>
        <w:lastRenderedPageBreak/>
        <w:tab/>
      </w:r>
      <w:r>
        <w:tab/>
      </w:r>
      <w:proofErr w:type="spellStart"/>
      <w:proofErr w:type="gramStart"/>
      <w:r>
        <w:t>PauseMenu</w:t>
      </w:r>
      <w:proofErr w:type="spellEnd"/>
      <w:r>
        <w:t>(</w:t>
      </w:r>
      <w:proofErr w:type="gramEnd"/>
      <w:r>
        <w:t>);</w:t>
      </w:r>
    </w:p>
    <w:p w14:paraId="6DC6F2DA" w14:textId="77777777" w:rsidR="001C7BAF" w:rsidRDefault="001C7BAF" w:rsidP="001C7BAF">
      <w:r>
        <w:tab/>
        <w:t>}</w:t>
      </w:r>
    </w:p>
    <w:p w14:paraId="045F915B" w14:textId="77777777" w:rsidR="001C7BAF" w:rsidRDefault="001C7BAF" w:rsidP="001C7BAF">
      <w:r>
        <w:t>}</w:t>
      </w:r>
    </w:p>
    <w:p w14:paraId="615802C9" w14:textId="77777777" w:rsidR="001C7BAF" w:rsidRDefault="001C7BAF" w:rsidP="001C7BAF"/>
    <w:p w14:paraId="0CAA7401" w14:textId="086FB1BD" w:rsidR="001C7BAF" w:rsidRP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34983340" w14:textId="77777777" w:rsidR="001C7BAF" w:rsidRDefault="001C7BAF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5C82FCB9" w14:textId="63A82F14" w:rsidR="006C775F" w:rsidRDefault="006C775F" w:rsidP="001C7BAF">
      <w:pPr>
        <w:pStyle w:val="Heading2"/>
        <w:numPr>
          <w:ilvl w:val="1"/>
          <w:numId w:val="18"/>
        </w:numPr>
      </w:pPr>
      <w:bookmarkStart w:id="68" w:name="_Toc34062575"/>
      <w:r>
        <w:lastRenderedPageBreak/>
        <w:t xml:space="preserve">– </w:t>
      </w:r>
      <w:proofErr w:type="spellStart"/>
      <w:r>
        <w:t>cMazeClass.h</w:t>
      </w:r>
      <w:bookmarkEnd w:id="68"/>
      <w:proofErr w:type="spellEnd"/>
    </w:p>
    <w:p w14:paraId="0BA90A5F" w14:textId="77777777" w:rsidR="001C7BAF" w:rsidRDefault="001C7BAF" w:rsidP="001C7BAF">
      <w:r>
        <w:t>#include "</w:t>
      </w:r>
      <w:proofErr w:type="spellStart"/>
      <w:r>
        <w:t>cFileInput.h</w:t>
      </w:r>
      <w:proofErr w:type="spellEnd"/>
      <w:r>
        <w:t>"</w:t>
      </w:r>
    </w:p>
    <w:p w14:paraId="6EFF9F79" w14:textId="77777777" w:rsidR="001C7BAF" w:rsidRDefault="001C7BAF" w:rsidP="001C7BAF">
      <w:r>
        <w:t>#include "</w:t>
      </w:r>
      <w:proofErr w:type="spellStart"/>
      <w:r>
        <w:t>Headers.h</w:t>
      </w:r>
      <w:proofErr w:type="spellEnd"/>
      <w:r>
        <w:t>"</w:t>
      </w:r>
    </w:p>
    <w:p w14:paraId="5F95D14D" w14:textId="77777777" w:rsidR="001C7BAF" w:rsidRDefault="001C7BAF" w:rsidP="001C7BAF"/>
    <w:p w14:paraId="118B69FE" w14:textId="77777777" w:rsidR="001C7BAF" w:rsidRDefault="001C7BAF" w:rsidP="001C7BAF">
      <w:r>
        <w:t xml:space="preserve">using namespace </w:t>
      </w:r>
      <w:proofErr w:type="gramStart"/>
      <w:r>
        <w:t>std;</w:t>
      </w:r>
      <w:proofErr w:type="gramEnd"/>
    </w:p>
    <w:p w14:paraId="2C6DE1C8" w14:textId="77777777" w:rsidR="001C7BAF" w:rsidRDefault="001C7BAF" w:rsidP="001C7BAF"/>
    <w:p w14:paraId="0E7B8B74" w14:textId="77777777" w:rsidR="001C7BAF" w:rsidRDefault="001C7BAF" w:rsidP="001C7BAF">
      <w:r>
        <w:t xml:space="preserve">class </w:t>
      </w:r>
      <w:proofErr w:type="spellStart"/>
      <w:r>
        <w:t>cMazeClass</w:t>
      </w:r>
      <w:proofErr w:type="spellEnd"/>
    </w:p>
    <w:p w14:paraId="34A193CB" w14:textId="77777777" w:rsidR="001C7BAF" w:rsidRDefault="001C7BAF" w:rsidP="001C7BAF">
      <w:r>
        <w:t>{</w:t>
      </w:r>
    </w:p>
    <w:p w14:paraId="35AFA47E" w14:textId="77777777" w:rsidR="001C7BAF" w:rsidRDefault="001C7BAF" w:rsidP="001C7BAF">
      <w:r>
        <w:tab/>
        <w:t>/////////////////////////////////////////////</w:t>
      </w:r>
    </w:p>
    <w:p w14:paraId="2E465622" w14:textId="77777777" w:rsidR="001C7BAF" w:rsidRDefault="001C7BAF" w:rsidP="001C7BAF">
      <w:r>
        <w:tab/>
        <w:t>//Attributes</w:t>
      </w:r>
    </w:p>
    <w:p w14:paraId="5B632074" w14:textId="77777777" w:rsidR="001C7BAF" w:rsidRDefault="001C7BAF" w:rsidP="001C7BAF">
      <w:r>
        <w:tab/>
        <w:t>/////////////////////////////////////////////</w:t>
      </w:r>
    </w:p>
    <w:p w14:paraId="04E0F4A3" w14:textId="77777777" w:rsidR="001C7BAF" w:rsidRDefault="001C7BAF" w:rsidP="001C7BAF"/>
    <w:p w14:paraId="4515B34F" w14:textId="77777777" w:rsidR="001C7BAF" w:rsidRDefault="001C7BAF" w:rsidP="001C7BAF">
      <w:r>
        <w:t>#pragma region Attributes</w:t>
      </w:r>
    </w:p>
    <w:p w14:paraId="6C8CA9F9" w14:textId="77777777" w:rsidR="001C7BAF" w:rsidRDefault="001C7BAF" w:rsidP="001C7BAF">
      <w:r>
        <w:t>private:</w:t>
      </w:r>
    </w:p>
    <w:p w14:paraId="6B61B236" w14:textId="77777777" w:rsidR="001C7BAF" w:rsidRDefault="001C7BAF" w:rsidP="001C7BAF">
      <w:r>
        <w:tab/>
      </w:r>
      <w:proofErr w:type="spellStart"/>
      <w:r>
        <w:t>cFileInput</w:t>
      </w:r>
      <w:proofErr w:type="spellEnd"/>
      <w:r>
        <w:t xml:space="preserve"> </w:t>
      </w:r>
      <w:proofErr w:type="gramStart"/>
      <w:r>
        <w:t>file;</w:t>
      </w:r>
      <w:proofErr w:type="gramEnd"/>
    </w:p>
    <w:p w14:paraId="1DFEAC18" w14:textId="77777777" w:rsidR="001C7BAF" w:rsidRDefault="001C7BAF" w:rsidP="001C7BAF">
      <w:r>
        <w:tab/>
        <w:t>string _</w:t>
      </w:r>
      <w:proofErr w:type="spellStart"/>
      <w:r>
        <w:t>maze_</w:t>
      </w:r>
      <w:proofErr w:type="gramStart"/>
      <w:r>
        <w:t>array</w:t>
      </w:r>
      <w:proofErr w:type="spellEnd"/>
      <w:r>
        <w:t>[</w:t>
      </w:r>
      <w:proofErr w:type="gramEnd"/>
      <w:r>
        <w:t>16][16],</w:t>
      </w:r>
    </w:p>
    <w:p w14:paraId="4E1CCC8A" w14:textId="77777777" w:rsidR="001C7BAF" w:rsidRDefault="001C7BAF" w:rsidP="001C7BAF">
      <w:r>
        <w:tab/>
      </w:r>
      <w:r>
        <w:tab/>
        <w:t>_</w:t>
      </w:r>
      <w:proofErr w:type="spellStart"/>
      <w:r>
        <w:t>temp_maze_</w:t>
      </w:r>
      <w:proofErr w:type="gramStart"/>
      <w:r>
        <w:t>array</w:t>
      </w:r>
      <w:proofErr w:type="spellEnd"/>
      <w:r>
        <w:t>[</w:t>
      </w:r>
      <w:proofErr w:type="gramEnd"/>
      <w:r>
        <w:t>16][16];</w:t>
      </w:r>
    </w:p>
    <w:p w14:paraId="41DFB056" w14:textId="77777777" w:rsidR="001C7BAF" w:rsidRDefault="001C7BAF" w:rsidP="001C7BAF">
      <w:r>
        <w:tab/>
        <w:t xml:space="preserve">bool _searching = true, </w:t>
      </w:r>
    </w:p>
    <w:p w14:paraId="3D7CA3CA" w14:textId="77777777" w:rsidR="001C7BAF" w:rsidRDefault="001C7BAF" w:rsidP="001C7BAF">
      <w:r>
        <w:tab/>
      </w:r>
      <w:r>
        <w:tab/>
        <w:t>_</w:t>
      </w:r>
      <w:proofErr w:type="spellStart"/>
      <w:r>
        <w:t>validPosition</w:t>
      </w:r>
      <w:proofErr w:type="spellEnd"/>
      <w:r>
        <w:t>,</w:t>
      </w:r>
    </w:p>
    <w:p w14:paraId="71A46056" w14:textId="77777777" w:rsidR="001C7BAF" w:rsidRDefault="001C7BAF" w:rsidP="001C7BAF">
      <w:r>
        <w:tab/>
      </w:r>
      <w:r>
        <w:tab/>
        <w:t>_</w:t>
      </w:r>
      <w:proofErr w:type="spellStart"/>
      <w:r>
        <w:t>validMovement</w:t>
      </w:r>
      <w:proofErr w:type="spellEnd"/>
      <w:r>
        <w:t xml:space="preserve"> = true,</w:t>
      </w:r>
    </w:p>
    <w:p w14:paraId="4A10A8EB" w14:textId="77777777" w:rsidR="001C7BAF" w:rsidRDefault="001C7BAF" w:rsidP="001C7BAF">
      <w:r>
        <w:tab/>
      </w:r>
      <w:r>
        <w:tab/>
        <w:t>_</w:t>
      </w:r>
      <w:proofErr w:type="spellStart"/>
      <w:r>
        <w:t>objectFound</w:t>
      </w:r>
      <w:proofErr w:type="spellEnd"/>
      <w:r>
        <w:t xml:space="preserve"> = </w:t>
      </w:r>
      <w:proofErr w:type="gramStart"/>
      <w:r>
        <w:t>false;</w:t>
      </w:r>
      <w:proofErr w:type="gramEnd"/>
    </w:p>
    <w:p w14:paraId="7C2D2BF0" w14:textId="77777777" w:rsidR="001C7BAF" w:rsidRDefault="001C7BAF" w:rsidP="001C7BAF">
      <w:r>
        <w:tab/>
        <w:t>int _</w:t>
      </w:r>
      <w:proofErr w:type="spellStart"/>
      <w:r>
        <w:t>cursorX</w:t>
      </w:r>
      <w:proofErr w:type="spellEnd"/>
      <w:r>
        <w:t>,</w:t>
      </w:r>
    </w:p>
    <w:p w14:paraId="6BFB9DF5" w14:textId="77777777" w:rsidR="001C7BAF" w:rsidRDefault="001C7BAF" w:rsidP="001C7BAF">
      <w:r>
        <w:tab/>
      </w:r>
      <w:r>
        <w:tab/>
        <w:t>_</w:t>
      </w:r>
      <w:proofErr w:type="spellStart"/>
      <w:r>
        <w:t>cursorY</w:t>
      </w:r>
      <w:proofErr w:type="spellEnd"/>
      <w:r>
        <w:t>,</w:t>
      </w:r>
    </w:p>
    <w:p w14:paraId="2EE79EF0" w14:textId="77777777" w:rsidR="001C7BAF" w:rsidRDefault="001C7BAF" w:rsidP="001C7BAF">
      <w:r>
        <w:tab/>
      </w:r>
      <w:r>
        <w:tab/>
        <w:t>_</w:t>
      </w:r>
      <w:proofErr w:type="spellStart"/>
      <w:r>
        <w:t>continueMaze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06C93C6D" w14:textId="77777777" w:rsidR="001C7BAF" w:rsidRDefault="001C7BAF" w:rsidP="001C7BAF">
      <w:r>
        <w:tab/>
        <w:t>string _</w:t>
      </w:r>
      <w:proofErr w:type="spellStart"/>
      <w:r>
        <w:t>newTile</w:t>
      </w:r>
      <w:proofErr w:type="spellEnd"/>
      <w:r>
        <w:t xml:space="preserve"> = "X", </w:t>
      </w:r>
    </w:p>
    <w:p w14:paraId="711FCFE7" w14:textId="77777777" w:rsidR="001C7BAF" w:rsidRDefault="001C7BAF" w:rsidP="001C7BAF">
      <w:r>
        <w:tab/>
      </w:r>
      <w:r>
        <w:tab/>
        <w:t>_</w:t>
      </w:r>
      <w:proofErr w:type="spellStart"/>
      <w:r>
        <w:t>mazeWall</w:t>
      </w:r>
      <w:proofErr w:type="spellEnd"/>
      <w:r>
        <w:t xml:space="preserve"> = "|", </w:t>
      </w:r>
    </w:p>
    <w:p w14:paraId="6C77B47F" w14:textId="77777777" w:rsidR="001C7BAF" w:rsidRDefault="001C7BAF" w:rsidP="001C7BAF">
      <w:r>
        <w:tab/>
      </w:r>
      <w:r>
        <w:tab/>
        <w:t>_</w:t>
      </w:r>
      <w:proofErr w:type="spellStart"/>
      <w:r>
        <w:t>cursorTile</w:t>
      </w:r>
      <w:proofErr w:type="spellEnd"/>
      <w:r>
        <w:t xml:space="preserve"> = "-", </w:t>
      </w:r>
    </w:p>
    <w:p w14:paraId="47545569" w14:textId="77777777" w:rsidR="001C7BAF" w:rsidRDefault="001C7BAF" w:rsidP="001C7BAF">
      <w:r>
        <w:tab/>
      </w:r>
      <w:r>
        <w:tab/>
        <w:t>_</w:t>
      </w:r>
      <w:proofErr w:type="spellStart"/>
      <w:r>
        <w:t>startTile</w:t>
      </w:r>
      <w:proofErr w:type="spellEnd"/>
      <w:r>
        <w:t xml:space="preserve"> = "S", </w:t>
      </w:r>
    </w:p>
    <w:p w14:paraId="095D7EEE" w14:textId="77777777" w:rsidR="001C7BAF" w:rsidRDefault="001C7BAF" w:rsidP="001C7BAF">
      <w:r>
        <w:tab/>
      </w:r>
      <w:r>
        <w:tab/>
        <w:t>_</w:t>
      </w:r>
      <w:proofErr w:type="spellStart"/>
      <w:r>
        <w:t>finishTile</w:t>
      </w:r>
      <w:proofErr w:type="spellEnd"/>
      <w:r>
        <w:t xml:space="preserve"> = "F",</w:t>
      </w:r>
    </w:p>
    <w:p w14:paraId="62DB2582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searchObject</w:t>
      </w:r>
      <w:proofErr w:type="spellEnd"/>
      <w:r>
        <w:t>;</w:t>
      </w:r>
      <w:proofErr w:type="gramEnd"/>
    </w:p>
    <w:p w14:paraId="0C3ADD26" w14:textId="77777777" w:rsidR="001C7BAF" w:rsidRDefault="001C7BAF" w:rsidP="001C7BAF"/>
    <w:p w14:paraId="4942A404" w14:textId="77777777" w:rsidR="001C7BAF" w:rsidRDefault="001C7BAF" w:rsidP="001C7BAF">
      <w:r>
        <w:lastRenderedPageBreak/>
        <w:tab/>
        <w:t xml:space="preserve">struct </w:t>
      </w:r>
      <w:proofErr w:type="spellStart"/>
      <w:r>
        <w:t>s_coords</w:t>
      </w:r>
      <w:proofErr w:type="spellEnd"/>
    </w:p>
    <w:p w14:paraId="1C9B038C" w14:textId="77777777" w:rsidR="001C7BAF" w:rsidRDefault="001C7BAF" w:rsidP="001C7BAF">
      <w:r>
        <w:tab/>
        <w:t>{</w:t>
      </w:r>
    </w:p>
    <w:p w14:paraId="01E3E063" w14:textId="77777777" w:rsidR="001C7BAF" w:rsidRDefault="001C7BAF" w:rsidP="001C7BAF">
      <w:r>
        <w:tab/>
      </w:r>
      <w:r>
        <w:tab/>
        <w:t xml:space="preserve">int X, </w:t>
      </w:r>
      <w:proofErr w:type="gramStart"/>
      <w:r>
        <w:t>Y;</w:t>
      </w:r>
      <w:proofErr w:type="gramEnd"/>
    </w:p>
    <w:p w14:paraId="1E23F73B" w14:textId="77777777" w:rsidR="001C7BAF" w:rsidRDefault="001C7BAF" w:rsidP="001C7BAF">
      <w:r>
        <w:tab/>
      </w:r>
      <w:proofErr w:type="gramStart"/>
      <w:r>
        <w:t>}location</w:t>
      </w:r>
      <w:proofErr w:type="gramEnd"/>
      <w:r>
        <w:t>;</w:t>
      </w:r>
    </w:p>
    <w:p w14:paraId="64D04DED" w14:textId="77777777" w:rsidR="001C7BAF" w:rsidRDefault="001C7BAF" w:rsidP="001C7BAF"/>
    <w:p w14:paraId="264A767C" w14:textId="77777777" w:rsidR="001C7BAF" w:rsidRDefault="001C7BAF" w:rsidP="001C7BAF">
      <w:r>
        <w:tab/>
        <w:t xml:space="preserve">struct </w:t>
      </w:r>
      <w:proofErr w:type="spellStart"/>
      <w:r>
        <w:t>s_searchCoords</w:t>
      </w:r>
      <w:proofErr w:type="spellEnd"/>
    </w:p>
    <w:p w14:paraId="11B0306B" w14:textId="77777777" w:rsidR="001C7BAF" w:rsidRDefault="001C7BAF" w:rsidP="001C7BAF">
      <w:r>
        <w:tab/>
        <w:t>{</w:t>
      </w:r>
    </w:p>
    <w:p w14:paraId="2F3E2348" w14:textId="77777777" w:rsidR="001C7BAF" w:rsidRDefault="001C7BAF" w:rsidP="001C7BAF">
      <w:r>
        <w:tab/>
      </w:r>
      <w:r>
        <w:tab/>
        <w:t xml:space="preserve">int X, </w:t>
      </w:r>
      <w:proofErr w:type="gramStart"/>
      <w:r>
        <w:t>Y;</w:t>
      </w:r>
      <w:proofErr w:type="gramEnd"/>
    </w:p>
    <w:p w14:paraId="7DDC53A6" w14:textId="77777777" w:rsidR="001C7BAF" w:rsidRDefault="001C7BAF" w:rsidP="001C7BAF">
      <w:r>
        <w:tab/>
      </w:r>
      <w:proofErr w:type="gramStart"/>
      <w:r>
        <w:t>}</w:t>
      </w:r>
      <w:proofErr w:type="spellStart"/>
      <w:r>
        <w:t>itemLocation</w:t>
      </w:r>
      <w:proofErr w:type="spellEnd"/>
      <w:proofErr w:type="gramEnd"/>
      <w:r>
        <w:t>;</w:t>
      </w:r>
    </w:p>
    <w:p w14:paraId="088206FC" w14:textId="77777777" w:rsidR="001C7BAF" w:rsidRDefault="001C7BAF" w:rsidP="001C7BAF"/>
    <w:p w14:paraId="7F52B8CD" w14:textId="77777777" w:rsidR="001C7BAF" w:rsidRDefault="001C7BAF" w:rsidP="001C7BAF">
      <w:r>
        <w:tab/>
        <w:t xml:space="preserve">struct </w:t>
      </w:r>
      <w:proofErr w:type="spellStart"/>
      <w:r>
        <w:t>s_finishCoords</w:t>
      </w:r>
      <w:proofErr w:type="spellEnd"/>
    </w:p>
    <w:p w14:paraId="238886B6" w14:textId="77777777" w:rsidR="001C7BAF" w:rsidRDefault="001C7BAF" w:rsidP="001C7BAF">
      <w:r>
        <w:tab/>
        <w:t>{</w:t>
      </w:r>
    </w:p>
    <w:p w14:paraId="47A4BFDF" w14:textId="77777777" w:rsidR="001C7BAF" w:rsidRDefault="001C7BAF" w:rsidP="001C7BAF">
      <w:r>
        <w:tab/>
      </w:r>
      <w:r>
        <w:tab/>
        <w:t xml:space="preserve">int X, </w:t>
      </w:r>
      <w:proofErr w:type="gramStart"/>
      <w:r>
        <w:t>Y;</w:t>
      </w:r>
      <w:proofErr w:type="gramEnd"/>
    </w:p>
    <w:p w14:paraId="166199FE" w14:textId="77777777" w:rsidR="001C7BAF" w:rsidRDefault="001C7BAF" w:rsidP="001C7BAF">
      <w:r>
        <w:tab/>
      </w:r>
      <w:proofErr w:type="gramStart"/>
      <w:r>
        <w:t>}</w:t>
      </w:r>
      <w:proofErr w:type="spellStart"/>
      <w:r>
        <w:t>finishLocation</w:t>
      </w:r>
      <w:proofErr w:type="spellEnd"/>
      <w:proofErr w:type="gramEnd"/>
      <w:r>
        <w:t>;</w:t>
      </w:r>
    </w:p>
    <w:p w14:paraId="395D5FCB" w14:textId="77777777" w:rsidR="001C7BAF" w:rsidRDefault="001C7BAF" w:rsidP="001C7BAF"/>
    <w:p w14:paraId="4E30C344" w14:textId="77777777" w:rsidR="001C7BAF" w:rsidRDefault="001C7BAF" w:rsidP="001C7BAF">
      <w:r>
        <w:tab/>
        <w:t>stack&lt;</w:t>
      </w:r>
      <w:proofErr w:type="spellStart"/>
      <w:r>
        <w:t>s_coords</w:t>
      </w:r>
      <w:proofErr w:type="spellEnd"/>
      <w:r>
        <w:t>&gt;</w:t>
      </w:r>
      <w:proofErr w:type="spellStart"/>
      <w:proofErr w:type="gramStart"/>
      <w:r>
        <w:t>LocationStack</w:t>
      </w:r>
      <w:proofErr w:type="spellEnd"/>
      <w:r>
        <w:t>;</w:t>
      </w:r>
      <w:proofErr w:type="gramEnd"/>
    </w:p>
    <w:p w14:paraId="3FBFDD59" w14:textId="77777777" w:rsidR="001C7BAF" w:rsidRDefault="001C7BAF" w:rsidP="001C7BAF"/>
    <w:p w14:paraId="3E9B6A69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6B4E1822" w14:textId="77777777" w:rsidR="001C7BAF" w:rsidRDefault="001C7BAF" w:rsidP="001C7BAF"/>
    <w:p w14:paraId="2E00AFF6" w14:textId="77777777" w:rsidR="001C7BAF" w:rsidRDefault="001C7BAF" w:rsidP="001C7BAF">
      <w:r>
        <w:tab/>
        <w:t>/////////////////////////////////////////////</w:t>
      </w:r>
    </w:p>
    <w:p w14:paraId="6B6B4183" w14:textId="77777777" w:rsidR="001C7BAF" w:rsidRDefault="001C7BAF" w:rsidP="001C7BAF">
      <w:r>
        <w:tab/>
        <w:t>//Constructor</w:t>
      </w:r>
    </w:p>
    <w:p w14:paraId="0CBD33EE" w14:textId="77777777" w:rsidR="001C7BAF" w:rsidRDefault="001C7BAF" w:rsidP="001C7BAF">
      <w:r>
        <w:tab/>
        <w:t>/////////////////////////////////////////////</w:t>
      </w:r>
    </w:p>
    <w:p w14:paraId="517DF652" w14:textId="77777777" w:rsidR="001C7BAF" w:rsidRDefault="001C7BAF" w:rsidP="001C7BAF"/>
    <w:p w14:paraId="685F7EDB" w14:textId="77777777" w:rsidR="001C7BAF" w:rsidRDefault="001C7BAF" w:rsidP="001C7BAF">
      <w:r>
        <w:t>#pragma region Constructor</w:t>
      </w:r>
    </w:p>
    <w:p w14:paraId="329273F2" w14:textId="77777777" w:rsidR="001C7BAF" w:rsidRDefault="001C7BAF" w:rsidP="001C7BAF"/>
    <w:p w14:paraId="3776E355" w14:textId="77777777" w:rsidR="001C7BAF" w:rsidRDefault="001C7BAF" w:rsidP="001C7BAF">
      <w:r>
        <w:t>public:</w:t>
      </w:r>
    </w:p>
    <w:p w14:paraId="66FBF43E" w14:textId="77777777" w:rsidR="001C7BAF" w:rsidRDefault="001C7BAF" w:rsidP="001C7BAF">
      <w:r>
        <w:tab/>
      </w:r>
      <w:proofErr w:type="spellStart"/>
      <w:proofErr w:type="gramStart"/>
      <w:r>
        <w:t>cMazeClass</w:t>
      </w:r>
      <w:proofErr w:type="spellEnd"/>
      <w:r>
        <w:t>(</w:t>
      </w:r>
      <w:proofErr w:type="gramEnd"/>
      <w:r>
        <w:t>);</w:t>
      </w:r>
    </w:p>
    <w:p w14:paraId="6AD5C97C" w14:textId="77777777" w:rsidR="001C7BAF" w:rsidRDefault="001C7BAF" w:rsidP="001C7BAF">
      <w:r>
        <w:tab/>
        <w:t>~</w:t>
      </w:r>
      <w:proofErr w:type="spellStart"/>
      <w:proofErr w:type="gramStart"/>
      <w:r>
        <w:t>cMazeClass</w:t>
      </w:r>
      <w:proofErr w:type="spellEnd"/>
      <w:r>
        <w:t>(</w:t>
      </w:r>
      <w:proofErr w:type="gramEnd"/>
      <w:r>
        <w:t>);</w:t>
      </w:r>
    </w:p>
    <w:p w14:paraId="269F8785" w14:textId="77777777" w:rsidR="001C7BAF" w:rsidRDefault="001C7BAF" w:rsidP="001C7BAF"/>
    <w:p w14:paraId="511EBB54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23056055" w14:textId="77777777" w:rsidR="001C7BAF" w:rsidRDefault="001C7BAF" w:rsidP="001C7BAF"/>
    <w:p w14:paraId="204D560D" w14:textId="77777777" w:rsidR="001C7BAF" w:rsidRDefault="001C7BAF" w:rsidP="001C7BAF">
      <w:r>
        <w:lastRenderedPageBreak/>
        <w:tab/>
        <w:t>/////////////////////////////////////////////</w:t>
      </w:r>
    </w:p>
    <w:p w14:paraId="51EAFAE7" w14:textId="77777777" w:rsidR="001C7BAF" w:rsidRDefault="001C7BAF" w:rsidP="001C7BAF">
      <w:r>
        <w:tab/>
        <w:t>//Properties</w:t>
      </w:r>
    </w:p>
    <w:p w14:paraId="3EA84304" w14:textId="77777777" w:rsidR="001C7BAF" w:rsidRDefault="001C7BAF" w:rsidP="001C7BAF">
      <w:r>
        <w:tab/>
        <w:t>/////////////////////////////////////////////</w:t>
      </w:r>
    </w:p>
    <w:p w14:paraId="581FB4C9" w14:textId="77777777" w:rsidR="001C7BAF" w:rsidRDefault="001C7BAF" w:rsidP="001C7BAF"/>
    <w:p w14:paraId="53677609" w14:textId="77777777" w:rsidR="001C7BAF" w:rsidRDefault="001C7BAF" w:rsidP="001C7BAF">
      <w:r>
        <w:t>#pragma region Properties</w:t>
      </w:r>
    </w:p>
    <w:p w14:paraId="43280A24" w14:textId="77777777" w:rsidR="001C7BAF" w:rsidRDefault="001C7BAF" w:rsidP="001C7BAF"/>
    <w:p w14:paraId="7219DCDE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setSearchObject</w:t>
      </w:r>
      <w:proofErr w:type="spellEnd"/>
      <w:r>
        <w:t>(</w:t>
      </w:r>
      <w:proofErr w:type="gramEnd"/>
      <w:r>
        <w:t>string Value);</w:t>
      </w:r>
    </w:p>
    <w:p w14:paraId="653B3006" w14:textId="77777777" w:rsidR="001C7BAF" w:rsidRDefault="001C7BAF" w:rsidP="001C7BAF">
      <w:r>
        <w:tab/>
        <w:t xml:space="preserve">int </w:t>
      </w:r>
      <w:proofErr w:type="spellStart"/>
      <w:proofErr w:type="gramStart"/>
      <w:r>
        <w:t>getContinueMaze</w:t>
      </w:r>
      <w:proofErr w:type="spellEnd"/>
      <w:r>
        <w:t>(</w:t>
      </w:r>
      <w:proofErr w:type="gramEnd"/>
      <w:r>
        <w:t>);</w:t>
      </w:r>
    </w:p>
    <w:p w14:paraId="2AAE4E4B" w14:textId="77777777" w:rsidR="001C7BAF" w:rsidRDefault="001C7BAF" w:rsidP="001C7BAF"/>
    <w:p w14:paraId="7BFE4D3D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65E60DA0" w14:textId="77777777" w:rsidR="001C7BAF" w:rsidRDefault="001C7BAF" w:rsidP="001C7BAF"/>
    <w:p w14:paraId="45A5A5B1" w14:textId="77777777" w:rsidR="001C7BAF" w:rsidRDefault="001C7BAF" w:rsidP="001C7BAF"/>
    <w:p w14:paraId="7ED246B9" w14:textId="77777777" w:rsidR="001C7BAF" w:rsidRDefault="001C7BAF" w:rsidP="001C7BAF">
      <w:r>
        <w:tab/>
        <w:t>/////////////////////////////////////////////</w:t>
      </w:r>
    </w:p>
    <w:p w14:paraId="63F015B9" w14:textId="77777777" w:rsidR="001C7BAF" w:rsidRDefault="001C7BAF" w:rsidP="001C7BAF">
      <w:r>
        <w:tab/>
        <w:t>//Method</w:t>
      </w:r>
    </w:p>
    <w:p w14:paraId="0C7E576A" w14:textId="77777777" w:rsidR="001C7BAF" w:rsidRDefault="001C7BAF" w:rsidP="001C7BAF">
      <w:r>
        <w:tab/>
        <w:t>/////////////////////////////////////////////</w:t>
      </w:r>
    </w:p>
    <w:p w14:paraId="65EC44FD" w14:textId="77777777" w:rsidR="001C7BAF" w:rsidRDefault="001C7BAF" w:rsidP="001C7BAF"/>
    <w:p w14:paraId="341F82B1" w14:textId="77777777" w:rsidR="001C7BAF" w:rsidRDefault="001C7BAF" w:rsidP="001C7BAF">
      <w:r>
        <w:t>#pragma region Methods</w:t>
      </w:r>
    </w:p>
    <w:p w14:paraId="37E57F8B" w14:textId="77777777" w:rsidR="001C7BAF" w:rsidRDefault="001C7BAF" w:rsidP="001C7BAF">
      <w:r>
        <w:t>private:</w:t>
      </w:r>
    </w:p>
    <w:p w14:paraId="7A5AB6A8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DisplayMaze</w:t>
      </w:r>
      <w:proofErr w:type="spellEnd"/>
      <w:r>
        <w:t>(</w:t>
      </w:r>
      <w:proofErr w:type="gramEnd"/>
      <w:r>
        <w:t>);</w:t>
      </w:r>
    </w:p>
    <w:p w14:paraId="051E4FF5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CheckTiles</w:t>
      </w:r>
      <w:proofErr w:type="spellEnd"/>
      <w:r>
        <w:t>(</w:t>
      </w:r>
      <w:proofErr w:type="gramEnd"/>
      <w:r>
        <w:t>);</w:t>
      </w:r>
    </w:p>
    <w:p w14:paraId="76EE2678" w14:textId="77777777" w:rsidR="001C7BAF" w:rsidRDefault="001C7BAF" w:rsidP="001C7BAF">
      <w:r>
        <w:t>public:</w:t>
      </w:r>
    </w:p>
    <w:p w14:paraId="2946B9D7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LoadDefaultMaze</w:t>
      </w:r>
      <w:proofErr w:type="spellEnd"/>
      <w:r>
        <w:t>(</w:t>
      </w:r>
      <w:proofErr w:type="gramEnd"/>
      <w:r>
        <w:t>);</w:t>
      </w:r>
    </w:p>
    <w:p w14:paraId="1954247B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LoadInputMaze</w:t>
      </w:r>
      <w:proofErr w:type="spellEnd"/>
      <w:r>
        <w:t>(</w:t>
      </w:r>
      <w:proofErr w:type="gramEnd"/>
      <w:r>
        <w:t>string value);</w:t>
      </w:r>
    </w:p>
    <w:p w14:paraId="4C083F13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FindStartPosition</w:t>
      </w:r>
      <w:proofErr w:type="spellEnd"/>
      <w:r>
        <w:t>(</w:t>
      </w:r>
      <w:proofErr w:type="gramEnd"/>
      <w:r>
        <w:t>);</w:t>
      </w:r>
    </w:p>
    <w:p w14:paraId="7368A52C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AutoSearch</w:t>
      </w:r>
      <w:proofErr w:type="spellEnd"/>
      <w:r>
        <w:t>(</w:t>
      </w:r>
      <w:proofErr w:type="gramEnd"/>
      <w:r>
        <w:t>);</w:t>
      </w:r>
    </w:p>
    <w:p w14:paraId="1095910F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PauseMenu</w:t>
      </w:r>
      <w:proofErr w:type="spellEnd"/>
      <w:r>
        <w:t>(</w:t>
      </w:r>
      <w:proofErr w:type="gramEnd"/>
      <w:r>
        <w:t>);</w:t>
      </w:r>
    </w:p>
    <w:p w14:paraId="54EA9A87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RestartSearch</w:t>
      </w:r>
      <w:proofErr w:type="spellEnd"/>
      <w:r>
        <w:t>(</w:t>
      </w:r>
      <w:proofErr w:type="gramEnd"/>
      <w:r>
        <w:t>);</w:t>
      </w:r>
    </w:p>
    <w:p w14:paraId="47372215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7A8F39C5" w14:textId="29234ED4" w:rsidR="001C7BAF" w:rsidRPr="001C7BAF" w:rsidRDefault="001C7BAF" w:rsidP="001C7BAF">
      <w:r>
        <w:t>};</w:t>
      </w:r>
    </w:p>
    <w:p w14:paraId="38AB41CE" w14:textId="77777777" w:rsidR="001C7BAF" w:rsidRDefault="001C7BAF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30171EA2" w14:textId="095FBB90" w:rsidR="006C775F" w:rsidRDefault="006C775F" w:rsidP="001C7BAF">
      <w:pPr>
        <w:pStyle w:val="Heading2"/>
        <w:numPr>
          <w:ilvl w:val="1"/>
          <w:numId w:val="18"/>
        </w:numPr>
      </w:pPr>
      <w:bookmarkStart w:id="69" w:name="_Toc34062576"/>
      <w:r>
        <w:lastRenderedPageBreak/>
        <w:t>– 8TileFunctions.h</w:t>
      </w:r>
      <w:bookmarkEnd w:id="69"/>
    </w:p>
    <w:p w14:paraId="457A6008" w14:textId="77777777" w:rsidR="001C7BAF" w:rsidRDefault="001C7BAF" w:rsidP="001C7BAF">
      <w:r>
        <w:t>#include "</w:t>
      </w:r>
      <w:proofErr w:type="spellStart"/>
      <w:r>
        <w:t>cTileMaze.h</w:t>
      </w:r>
      <w:proofErr w:type="spellEnd"/>
      <w:r>
        <w:t>"</w:t>
      </w:r>
    </w:p>
    <w:p w14:paraId="02C2EE8C" w14:textId="77777777" w:rsidR="001C7BAF" w:rsidRDefault="001C7BAF" w:rsidP="001C7BAF">
      <w:r>
        <w:t>#include "</w:t>
      </w:r>
      <w:proofErr w:type="spellStart"/>
      <w:r>
        <w:t>Headers.h</w:t>
      </w:r>
      <w:proofErr w:type="spellEnd"/>
      <w:r>
        <w:t>"</w:t>
      </w:r>
    </w:p>
    <w:p w14:paraId="0B4629F5" w14:textId="77777777" w:rsidR="001C7BAF" w:rsidRDefault="001C7BAF" w:rsidP="001C7BAF"/>
    <w:p w14:paraId="1DC45F38" w14:textId="77777777" w:rsidR="001C7BAF" w:rsidRDefault="001C7BAF" w:rsidP="001C7BAF">
      <w:r>
        <w:t>/////////////////////////////////////////////</w:t>
      </w:r>
    </w:p>
    <w:p w14:paraId="1185AF32" w14:textId="77777777" w:rsidR="001C7BAF" w:rsidRDefault="001C7BAF" w:rsidP="001C7BAF">
      <w:r>
        <w:t>//Variables</w:t>
      </w:r>
    </w:p>
    <w:p w14:paraId="509EBCCF" w14:textId="77777777" w:rsidR="001C7BAF" w:rsidRDefault="001C7BAF" w:rsidP="001C7BAF">
      <w:r>
        <w:t>////////////////////////////////////////////</w:t>
      </w:r>
    </w:p>
    <w:p w14:paraId="74BE36C3" w14:textId="77777777" w:rsidR="001C7BAF" w:rsidRDefault="001C7BAF" w:rsidP="001C7BAF"/>
    <w:p w14:paraId="4047CC07" w14:textId="77777777" w:rsidR="001C7BAF" w:rsidRDefault="001C7BAF" w:rsidP="001C7BAF">
      <w:r>
        <w:t>#pragma region variables</w:t>
      </w:r>
    </w:p>
    <w:p w14:paraId="1D6B05AE" w14:textId="77777777" w:rsidR="001C7BAF" w:rsidRDefault="001C7BAF" w:rsidP="001C7BAF">
      <w:r>
        <w:t xml:space="preserve">char </w:t>
      </w:r>
      <w:proofErr w:type="spellStart"/>
      <w:r>
        <w:t>tileMenuChoice</w:t>
      </w:r>
      <w:proofErr w:type="spellEnd"/>
      <w:r>
        <w:t>,</w:t>
      </w:r>
    </w:p>
    <w:p w14:paraId="2DC5B596" w14:textId="77777777" w:rsidR="001C7BAF" w:rsidRDefault="001C7BAF" w:rsidP="001C7BAF">
      <w:r>
        <w:tab/>
      </w:r>
      <w:proofErr w:type="spellStart"/>
      <w:proofErr w:type="gramStart"/>
      <w:r>
        <w:t>tileQuit</w:t>
      </w:r>
      <w:proofErr w:type="spellEnd"/>
      <w:r>
        <w:t>;</w:t>
      </w:r>
      <w:proofErr w:type="gramEnd"/>
    </w:p>
    <w:p w14:paraId="14D3F903" w14:textId="77777777" w:rsidR="001C7BAF" w:rsidRDefault="001C7BAF" w:rsidP="001C7BAF">
      <w:r>
        <w:t xml:space="preserve">int </w:t>
      </w:r>
      <w:proofErr w:type="spellStart"/>
      <w:r>
        <w:t>userAssignmentChoice</w:t>
      </w:r>
      <w:proofErr w:type="spellEnd"/>
      <w:r>
        <w:t>,</w:t>
      </w:r>
    </w:p>
    <w:p w14:paraId="2304A070" w14:textId="77777777" w:rsidR="001C7BAF" w:rsidRDefault="001C7BAF" w:rsidP="001C7BAF">
      <w:r>
        <w:tab/>
      </w:r>
      <w:proofErr w:type="spellStart"/>
      <w:proofErr w:type="gramStart"/>
      <w:r>
        <w:t>userRandomChoice</w:t>
      </w:r>
      <w:proofErr w:type="spellEnd"/>
      <w:r>
        <w:t>;</w:t>
      </w:r>
      <w:proofErr w:type="gramEnd"/>
    </w:p>
    <w:p w14:paraId="038BB2F2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215CA19E" w14:textId="77777777" w:rsidR="001C7BAF" w:rsidRDefault="001C7BAF" w:rsidP="001C7BAF"/>
    <w:p w14:paraId="79B0EA9C" w14:textId="77777777" w:rsidR="001C7BAF" w:rsidRDefault="001C7BAF" w:rsidP="001C7BAF">
      <w:r>
        <w:t>#pragma region Objects</w:t>
      </w:r>
    </w:p>
    <w:p w14:paraId="13255611" w14:textId="77777777" w:rsidR="001C7BAF" w:rsidRDefault="001C7BAF" w:rsidP="001C7BAF">
      <w:proofErr w:type="spellStart"/>
      <w:r>
        <w:t>cTileMaze</w:t>
      </w:r>
      <w:proofErr w:type="spellEnd"/>
      <w:r>
        <w:t xml:space="preserve"> </w:t>
      </w:r>
      <w:proofErr w:type="gramStart"/>
      <w:r>
        <w:t>tile;</w:t>
      </w:r>
      <w:proofErr w:type="gramEnd"/>
    </w:p>
    <w:p w14:paraId="1A63732A" w14:textId="77777777" w:rsidR="001C7BAF" w:rsidRDefault="001C7BAF" w:rsidP="001C7BAF"/>
    <w:p w14:paraId="7445D371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35CD974E" w14:textId="77777777" w:rsidR="001C7BAF" w:rsidRDefault="001C7BAF" w:rsidP="001C7BAF"/>
    <w:p w14:paraId="2B324B8D" w14:textId="77777777" w:rsidR="001C7BAF" w:rsidRDefault="001C7BAF" w:rsidP="001C7BAF">
      <w:r>
        <w:t>/////////////////////////////////////////////</w:t>
      </w:r>
    </w:p>
    <w:p w14:paraId="43892D40" w14:textId="77777777" w:rsidR="001C7BAF" w:rsidRDefault="001C7BAF" w:rsidP="001C7BAF">
      <w:r>
        <w:t>//Maze Menu</w:t>
      </w:r>
    </w:p>
    <w:p w14:paraId="0099BF9A" w14:textId="77777777" w:rsidR="001C7BAF" w:rsidRDefault="001C7BAF" w:rsidP="001C7BAF">
      <w:r>
        <w:t>////////////////////////////////////////////</w:t>
      </w:r>
    </w:p>
    <w:p w14:paraId="25583823" w14:textId="77777777" w:rsidR="001C7BAF" w:rsidRDefault="001C7BAF" w:rsidP="001C7BAF"/>
    <w:p w14:paraId="446E4B3E" w14:textId="77777777" w:rsidR="001C7BAF" w:rsidRDefault="001C7BAF" w:rsidP="001C7BAF">
      <w:r>
        <w:t xml:space="preserve">void </w:t>
      </w:r>
      <w:proofErr w:type="spellStart"/>
      <w:proofErr w:type="gramStart"/>
      <w:r>
        <w:t>TileMenu</w:t>
      </w:r>
      <w:proofErr w:type="spellEnd"/>
      <w:r>
        <w:t>(</w:t>
      </w:r>
      <w:proofErr w:type="gramEnd"/>
      <w:r>
        <w:t>)</w:t>
      </w:r>
    </w:p>
    <w:p w14:paraId="5649552A" w14:textId="77777777" w:rsidR="001C7BAF" w:rsidRDefault="001C7BAF" w:rsidP="001C7BAF">
      <w:r>
        <w:t>{</w:t>
      </w:r>
    </w:p>
    <w:p w14:paraId="565500ED" w14:textId="77777777" w:rsidR="001C7BAF" w:rsidRDefault="001C7BAF" w:rsidP="001C7BAF">
      <w:r>
        <w:tab/>
      </w:r>
      <w:proofErr w:type="spellStart"/>
      <w:proofErr w:type="gramStart"/>
      <w:r>
        <w:t>tile.SetFailed</w:t>
      </w:r>
      <w:proofErr w:type="spellEnd"/>
      <w:proofErr w:type="gramEnd"/>
      <w:r>
        <w:t>(false);</w:t>
      </w:r>
    </w:p>
    <w:p w14:paraId="161167AE" w14:textId="77777777" w:rsidR="001C7BAF" w:rsidRDefault="001C7BAF" w:rsidP="001C7BAF">
      <w:r>
        <w:tab/>
      </w:r>
      <w:proofErr w:type="spellStart"/>
      <w:proofErr w:type="gramStart"/>
      <w:r>
        <w:t>tile.SetNumberOfMoves</w:t>
      </w:r>
      <w:proofErr w:type="spellEnd"/>
      <w:proofErr w:type="gramEnd"/>
      <w:r>
        <w:t>();</w:t>
      </w:r>
    </w:p>
    <w:p w14:paraId="34C3410C" w14:textId="77777777" w:rsidR="001C7BAF" w:rsidRDefault="001C7BAF" w:rsidP="001C7BAF">
      <w:r>
        <w:tab/>
        <w:t>system("CLS"</w:t>
      </w:r>
      <w:proofErr w:type="gramStart"/>
      <w:r>
        <w:t>);</w:t>
      </w:r>
      <w:proofErr w:type="gramEnd"/>
    </w:p>
    <w:p w14:paraId="41A34419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1 for auto solve assignment tiles"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F784BA6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2 to solve </w:t>
      </w:r>
      <w:proofErr w:type="spellStart"/>
      <w:r>
        <w:t>assignmnet</w:t>
      </w:r>
      <w:proofErr w:type="spellEnd"/>
      <w:r>
        <w:t xml:space="preserve"> tiles yourself"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4FAED9B" w14:textId="77777777" w:rsidR="001C7BAF" w:rsidRDefault="001C7BAF" w:rsidP="001C7BAF">
      <w:r>
        <w:lastRenderedPageBreak/>
        <w:tab/>
      </w:r>
      <w:proofErr w:type="spellStart"/>
      <w:r>
        <w:t>cout</w:t>
      </w:r>
      <w:proofErr w:type="spellEnd"/>
      <w:r>
        <w:t xml:space="preserve"> &lt;&lt; "Enter 3 to auto solve randomized tiles"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97A2608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4 to solve randomised tiles yourself"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E11C8C2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5 to quit"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B4FC21A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"Enter Number: 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DD60A3C" w14:textId="77777777" w:rsidR="001C7BAF" w:rsidRDefault="001C7BAF" w:rsidP="001C7BAF"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tileMenuChoice</w:t>
      </w:r>
      <w:proofErr w:type="spellEnd"/>
      <w:r>
        <w:t>;</w:t>
      </w:r>
      <w:proofErr w:type="gramEnd"/>
    </w:p>
    <w:p w14:paraId="67534868" w14:textId="77777777" w:rsidR="001C7BAF" w:rsidRDefault="001C7BAF" w:rsidP="001C7BAF">
      <w:r>
        <w:tab/>
        <w:t>switch (</w:t>
      </w:r>
      <w:proofErr w:type="spellStart"/>
      <w:r>
        <w:t>tileMenuChoice</w:t>
      </w:r>
      <w:proofErr w:type="spellEnd"/>
      <w:r>
        <w:t>)</w:t>
      </w:r>
    </w:p>
    <w:p w14:paraId="010DA8DC" w14:textId="77777777" w:rsidR="001C7BAF" w:rsidRDefault="001C7BAF" w:rsidP="001C7BAF">
      <w:r>
        <w:tab/>
        <w:t>{</w:t>
      </w:r>
    </w:p>
    <w:p w14:paraId="0413A2B1" w14:textId="77777777" w:rsidR="001C7BAF" w:rsidRDefault="001C7BAF" w:rsidP="001C7BAF">
      <w:r>
        <w:t xml:space="preserve">#pragma region auto </w:t>
      </w:r>
      <w:proofErr w:type="gramStart"/>
      <w:r>
        <w:t>solve</w:t>
      </w:r>
      <w:proofErr w:type="gramEnd"/>
      <w:r>
        <w:t xml:space="preserve"> </w:t>
      </w:r>
      <w:proofErr w:type="spellStart"/>
      <w:r>
        <w:t>assigment</w:t>
      </w:r>
      <w:proofErr w:type="spellEnd"/>
    </w:p>
    <w:p w14:paraId="00551E92" w14:textId="77777777" w:rsidR="001C7BAF" w:rsidRDefault="001C7BAF" w:rsidP="001C7BAF">
      <w:r>
        <w:tab/>
        <w:t>case '1'://auto solve assignment tiles</w:t>
      </w:r>
    </w:p>
    <w:p w14:paraId="5C8283D6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tile.SetTilesForAssignment</w:t>
      </w:r>
      <w:proofErr w:type="spellEnd"/>
      <w:proofErr w:type="gramEnd"/>
      <w:r>
        <w:t>();</w:t>
      </w:r>
    </w:p>
    <w:p w14:paraId="16089D89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tile.SetStartPosition</w:t>
      </w:r>
      <w:proofErr w:type="spellEnd"/>
      <w:proofErr w:type="gramEnd"/>
      <w:r>
        <w:t>();</w:t>
      </w:r>
    </w:p>
    <w:p w14:paraId="639059AC" w14:textId="77777777" w:rsidR="001C7BAF" w:rsidRDefault="001C7BAF" w:rsidP="001C7BAF">
      <w:r>
        <w:tab/>
      </w:r>
      <w:r>
        <w:tab/>
        <w:t xml:space="preserve">while </w:t>
      </w:r>
      <w:proofErr w:type="gramStart"/>
      <w:r>
        <w:t>(!</w:t>
      </w:r>
      <w:proofErr w:type="spellStart"/>
      <w:r>
        <w:t>tile</w:t>
      </w:r>
      <w:proofErr w:type="gramEnd"/>
      <w:r>
        <w:t>.IsSolved</w:t>
      </w:r>
      <w:proofErr w:type="spellEnd"/>
      <w:r>
        <w:t>())</w:t>
      </w:r>
    </w:p>
    <w:p w14:paraId="33CD1193" w14:textId="77777777" w:rsidR="001C7BAF" w:rsidRDefault="001C7BAF" w:rsidP="001C7BAF">
      <w:r>
        <w:tab/>
      </w:r>
      <w:r>
        <w:tab/>
        <w:t>{</w:t>
      </w:r>
    </w:p>
    <w:p w14:paraId="5D27F211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607E62D2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tile.SwapLiveTiles</w:t>
      </w:r>
      <w:proofErr w:type="spellEnd"/>
      <w:proofErr w:type="gramEnd"/>
      <w:r>
        <w:t>(</w:t>
      </w:r>
      <w:proofErr w:type="spellStart"/>
      <w:r>
        <w:t>tile.DirectionDecision</w:t>
      </w:r>
      <w:proofErr w:type="spellEnd"/>
      <w:r>
        <w:t>());</w:t>
      </w:r>
    </w:p>
    <w:p w14:paraId="6BA1FAA9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401A2692" w14:textId="77777777" w:rsidR="001C7BAF" w:rsidRDefault="001C7BAF" w:rsidP="001C7BAF">
      <w:r>
        <w:tab/>
      </w:r>
      <w:r>
        <w:tab/>
        <w:t>}</w:t>
      </w:r>
    </w:p>
    <w:p w14:paraId="46468E93" w14:textId="77777777" w:rsidR="001C7BAF" w:rsidRDefault="001C7BAF" w:rsidP="001C7BAF">
      <w:r>
        <w:tab/>
      </w:r>
      <w:r>
        <w:tab/>
        <w:t>system("pause"</w:t>
      </w:r>
      <w:proofErr w:type="gramStart"/>
      <w:r>
        <w:t>);</w:t>
      </w:r>
      <w:proofErr w:type="gramEnd"/>
    </w:p>
    <w:p w14:paraId="1BD86795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TileMenu</w:t>
      </w:r>
      <w:proofErr w:type="spellEnd"/>
      <w:r>
        <w:t>(</w:t>
      </w:r>
      <w:proofErr w:type="gramEnd"/>
      <w:r>
        <w:t>);</w:t>
      </w:r>
    </w:p>
    <w:p w14:paraId="580A9239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28987F68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7D5C856E" w14:textId="77777777" w:rsidR="001C7BAF" w:rsidRDefault="001C7BAF" w:rsidP="001C7BAF">
      <w:r>
        <w:t>#pragma region user solve assignment</w:t>
      </w:r>
    </w:p>
    <w:p w14:paraId="6177C631" w14:textId="77777777" w:rsidR="001C7BAF" w:rsidRDefault="001C7BAF" w:rsidP="001C7BAF">
      <w:r>
        <w:tab/>
        <w:t>case'2'://user solve assignment tiles</w:t>
      </w:r>
    </w:p>
    <w:p w14:paraId="4AFB421B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tile.SetTilesForAssignment</w:t>
      </w:r>
      <w:proofErr w:type="spellEnd"/>
      <w:proofErr w:type="gramEnd"/>
      <w:r>
        <w:t>();</w:t>
      </w:r>
    </w:p>
    <w:p w14:paraId="2423ECC3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tile.SetStartPosition</w:t>
      </w:r>
      <w:proofErr w:type="spellEnd"/>
      <w:proofErr w:type="gramEnd"/>
      <w:r>
        <w:t>();</w:t>
      </w:r>
    </w:p>
    <w:p w14:paraId="113EBE59" w14:textId="77777777" w:rsidR="001C7BAF" w:rsidRDefault="001C7BAF" w:rsidP="001C7BAF">
      <w:r>
        <w:tab/>
      </w:r>
      <w:r>
        <w:tab/>
        <w:t xml:space="preserve">while </w:t>
      </w:r>
      <w:proofErr w:type="gramStart"/>
      <w:r>
        <w:t>(!</w:t>
      </w:r>
      <w:proofErr w:type="spellStart"/>
      <w:r>
        <w:t>tile</w:t>
      </w:r>
      <w:proofErr w:type="gramEnd"/>
      <w:r>
        <w:t>.IsSolved</w:t>
      </w:r>
      <w:proofErr w:type="spellEnd"/>
      <w:r>
        <w:t>())</w:t>
      </w:r>
    </w:p>
    <w:p w14:paraId="2F191714" w14:textId="77777777" w:rsidR="001C7BAF" w:rsidRDefault="001C7BAF" w:rsidP="001C7BAF">
      <w:r>
        <w:tab/>
      </w:r>
      <w:r>
        <w:tab/>
        <w:t>{</w:t>
      </w:r>
    </w:p>
    <w:p w14:paraId="70971D53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704CE8CB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"choose a direction"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18BA676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"UP: 8" &lt;&lt; </w:t>
      </w:r>
      <w:proofErr w:type="spellStart"/>
      <w:r>
        <w:t>endl</w:t>
      </w:r>
      <w:proofErr w:type="spellEnd"/>
      <w:r>
        <w:t xml:space="preserve"> &lt;&lt; "DOWN: 2" &lt;&lt; </w:t>
      </w:r>
      <w:proofErr w:type="spellStart"/>
      <w:r>
        <w:t>endl</w:t>
      </w:r>
      <w:proofErr w:type="spellEnd"/>
      <w:r>
        <w:t xml:space="preserve"> &lt;&lt; "LEFT: 4" &lt;&lt; </w:t>
      </w:r>
      <w:proofErr w:type="spellStart"/>
      <w:r>
        <w:t>endl</w:t>
      </w:r>
      <w:proofErr w:type="spellEnd"/>
      <w:r>
        <w:t xml:space="preserve"> &lt;&lt; "RIGHT: 6"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57DDA4D" w14:textId="77777777" w:rsidR="001C7BAF" w:rsidRDefault="001C7BAF" w:rsidP="001C7BAF">
      <w:r>
        <w:lastRenderedPageBreak/>
        <w:tab/>
      </w:r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userAssignmentChoice</w:t>
      </w:r>
      <w:proofErr w:type="spellEnd"/>
      <w:r>
        <w:t>;</w:t>
      </w:r>
      <w:proofErr w:type="gramEnd"/>
    </w:p>
    <w:p w14:paraId="782CA937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tile.SwapLiveTiles</w:t>
      </w:r>
      <w:proofErr w:type="spellEnd"/>
      <w:proofErr w:type="gramEnd"/>
      <w:r>
        <w:t>(</w:t>
      </w:r>
      <w:proofErr w:type="spellStart"/>
      <w:r>
        <w:t>userAssignmentChoice</w:t>
      </w:r>
      <w:proofErr w:type="spellEnd"/>
      <w:r>
        <w:t>);</w:t>
      </w:r>
    </w:p>
    <w:p w14:paraId="64649CE3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02E39EB0" w14:textId="77777777" w:rsidR="001C7BAF" w:rsidRDefault="001C7BAF" w:rsidP="001C7BAF">
      <w:r>
        <w:tab/>
      </w:r>
      <w:r>
        <w:tab/>
        <w:t>}</w:t>
      </w:r>
    </w:p>
    <w:p w14:paraId="714B80D4" w14:textId="77777777" w:rsidR="001C7BAF" w:rsidRDefault="001C7BAF" w:rsidP="001C7BAF">
      <w:r>
        <w:tab/>
      </w:r>
      <w:r>
        <w:tab/>
        <w:t>system("pause"</w:t>
      </w:r>
      <w:proofErr w:type="gramStart"/>
      <w:r>
        <w:t>);</w:t>
      </w:r>
      <w:proofErr w:type="gramEnd"/>
    </w:p>
    <w:p w14:paraId="789A3C60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TileMenu</w:t>
      </w:r>
      <w:proofErr w:type="spellEnd"/>
      <w:r>
        <w:t>(</w:t>
      </w:r>
      <w:proofErr w:type="gramEnd"/>
      <w:r>
        <w:t>);</w:t>
      </w:r>
    </w:p>
    <w:p w14:paraId="500B2D47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57D4E71D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1DB33A13" w14:textId="77777777" w:rsidR="001C7BAF" w:rsidRDefault="001C7BAF" w:rsidP="001C7BAF">
      <w:r>
        <w:t xml:space="preserve">#pragma region auto </w:t>
      </w:r>
      <w:proofErr w:type="gramStart"/>
      <w:r>
        <w:t>solve</w:t>
      </w:r>
      <w:proofErr w:type="gramEnd"/>
      <w:r>
        <w:t xml:space="preserve"> random</w:t>
      </w:r>
    </w:p>
    <w:p w14:paraId="7FC7AC03" w14:textId="77777777" w:rsidR="001C7BAF" w:rsidRDefault="001C7BAF" w:rsidP="001C7BAF">
      <w:r>
        <w:tab/>
        <w:t>case '3': //auto solve randomise tiles</w:t>
      </w:r>
    </w:p>
    <w:p w14:paraId="2A1EE960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tile.SetTilesForRand</w:t>
      </w:r>
      <w:proofErr w:type="spellEnd"/>
      <w:proofErr w:type="gramEnd"/>
      <w:r>
        <w:t>();</w:t>
      </w:r>
    </w:p>
    <w:p w14:paraId="7EEBCC22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tile.SetRandomTiles</w:t>
      </w:r>
      <w:proofErr w:type="spellEnd"/>
      <w:proofErr w:type="gramEnd"/>
      <w:r>
        <w:t>();</w:t>
      </w:r>
    </w:p>
    <w:p w14:paraId="37032066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tile.SetStartPosition</w:t>
      </w:r>
      <w:proofErr w:type="spellEnd"/>
      <w:proofErr w:type="gramEnd"/>
      <w:r>
        <w:t>();</w:t>
      </w:r>
    </w:p>
    <w:p w14:paraId="0DFEC033" w14:textId="77777777" w:rsidR="001C7BAF" w:rsidRDefault="001C7BAF" w:rsidP="001C7BAF">
      <w:r>
        <w:tab/>
      </w:r>
      <w:r>
        <w:tab/>
        <w:t xml:space="preserve">while </w:t>
      </w:r>
      <w:proofErr w:type="gramStart"/>
      <w:r>
        <w:t>(!</w:t>
      </w:r>
      <w:proofErr w:type="spellStart"/>
      <w:r>
        <w:t>tile</w:t>
      </w:r>
      <w:proofErr w:type="gramEnd"/>
      <w:r>
        <w:t>.IsSolved</w:t>
      </w:r>
      <w:proofErr w:type="spellEnd"/>
      <w:r>
        <w:t>())</w:t>
      </w:r>
    </w:p>
    <w:p w14:paraId="01202186" w14:textId="77777777" w:rsidR="001C7BAF" w:rsidRDefault="001C7BAF" w:rsidP="001C7BAF">
      <w:r>
        <w:tab/>
      </w:r>
      <w:r>
        <w:tab/>
        <w:t>{</w:t>
      </w:r>
    </w:p>
    <w:p w14:paraId="48B2BF9C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0C6DAAC7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tile.SwapLiveTiles</w:t>
      </w:r>
      <w:proofErr w:type="spellEnd"/>
      <w:proofErr w:type="gramEnd"/>
      <w:r>
        <w:t>(</w:t>
      </w:r>
      <w:proofErr w:type="spellStart"/>
      <w:r>
        <w:t>tile.DirectionDecision</w:t>
      </w:r>
      <w:proofErr w:type="spellEnd"/>
      <w:r>
        <w:t>());</w:t>
      </w:r>
    </w:p>
    <w:p w14:paraId="663D50D5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5952F297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proofErr w:type="gramStart"/>
      <w:r>
        <w:t>tile.GetFailed</w:t>
      </w:r>
      <w:proofErr w:type="spellEnd"/>
      <w:proofErr w:type="gramEnd"/>
      <w:r>
        <w:t>())</w:t>
      </w:r>
    </w:p>
    <w:p w14:paraId="5E316451" w14:textId="77777777" w:rsidR="001C7BAF" w:rsidRDefault="001C7BAF" w:rsidP="001C7BAF">
      <w:r>
        <w:tab/>
      </w:r>
      <w:r>
        <w:tab/>
      </w:r>
      <w:r>
        <w:tab/>
        <w:t>{</w:t>
      </w:r>
    </w:p>
    <w:p w14:paraId="27E272FC" w14:textId="77777777" w:rsidR="001C7BAF" w:rsidRDefault="001C7BAF" w:rsidP="001C7BAF"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3561F52E" w14:textId="77777777" w:rsidR="001C7BAF" w:rsidRDefault="001C7BAF" w:rsidP="001C7BAF">
      <w:r>
        <w:tab/>
      </w:r>
      <w:r>
        <w:tab/>
      </w:r>
      <w:r>
        <w:tab/>
        <w:t>}</w:t>
      </w:r>
    </w:p>
    <w:p w14:paraId="0A07B211" w14:textId="77777777" w:rsidR="001C7BAF" w:rsidRDefault="001C7BAF" w:rsidP="001C7BAF">
      <w:r>
        <w:tab/>
      </w:r>
      <w:r>
        <w:tab/>
        <w:t>}</w:t>
      </w:r>
    </w:p>
    <w:p w14:paraId="6446ED2C" w14:textId="77777777" w:rsidR="001C7BAF" w:rsidRDefault="001C7BAF" w:rsidP="001C7BAF">
      <w:r>
        <w:tab/>
      </w:r>
      <w:r>
        <w:tab/>
        <w:t>system("pause"</w:t>
      </w:r>
      <w:proofErr w:type="gramStart"/>
      <w:r>
        <w:t>);</w:t>
      </w:r>
      <w:proofErr w:type="gramEnd"/>
    </w:p>
    <w:p w14:paraId="10059744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TileMenu</w:t>
      </w:r>
      <w:proofErr w:type="spellEnd"/>
      <w:r>
        <w:t>(</w:t>
      </w:r>
      <w:proofErr w:type="gramEnd"/>
      <w:r>
        <w:t>);</w:t>
      </w:r>
    </w:p>
    <w:p w14:paraId="4188BCDB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35C1FD65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6E22CB61" w14:textId="77777777" w:rsidR="001C7BAF" w:rsidRDefault="001C7BAF" w:rsidP="001C7BAF">
      <w:r>
        <w:t xml:space="preserve">#pragma region user </w:t>
      </w:r>
      <w:proofErr w:type="gramStart"/>
      <w:r>
        <w:t>solve</w:t>
      </w:r>
      <w:proofErr w:type="gramEnd"/>
      <w:r>
        <w:t xml:space="preserve"> random</w:t>
      </w:r>
    </w:p>
    <w:p w14:paraId="47E13136" w14:textId="77777777" w:rsidR="001C7BAF" w:rsidRDefault="001C7BAF" w:rsidP="001C7BAF">
      <w:r>
        <w:tab/>
        <w:t>case'4'://user solve randomised tiles</w:t>
      </w:r>
    </w:p>
    <w:p w14:paraId="2529D0E4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tile.SetTilesForRand</w:t>
      </w:r>
      <w:proofErr w:type="spellEnd"/>
      <w:proofErr w:type="gramEnd"/>
      <w:r>
        <w:t>();</w:t>
      </w:r>
    </w:p>
    <w:p w14:paraId="503F805C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tile.SetRandomTiles</w:t>
      </w:r>
      <w:proofErr w:type="spellEnd"/>
      <w:proofErr w:type="gramEnd"/>
      <w:r>
        <w:t>();</w:t>
      </w:r>
    </w:p>
    <w:p w14:paraId="2F2C38D7" w14:textId="77777777" w:rsidR="001C7BAF" w:rsidRDefault="001C7BAF" w:rsidP="001C7BAF">
      <w:r>
        <w:lastRenderedPageBreak/>
        <w:tab/>
      </w:r>
      <w:r>
        <w:tab/>
      </w:r>
      <w:proofErr w:type="spellStart"/>
      <w:proofErr w:type="gramStart"/>
      <w:r>
        <w:t>tile.SetStartPosition</w:t>
      </w:r>
      <w:proofErr w:type="spellEnd"/>
      <w:proofErr w:type="gramEnd"/>
      <w:r>
        <w:t>();</w:t>
      </w:r>
    </w:p>
    <w:p w14:paraId="4E8D6DC4" w14:textId="77777777" w:rsidR="001C7BAF" w:rsidRDefault="001C7BAF" w:rsidP="001C7BAF">
      <w:r>
        <w:tab/>
      </w:r>
      <w:r>
        <w:tab/>
        <w:t xml:space="preserve">while </w:t>
      </w:r>
      <w:proofErr w:type="gramStart"/>
      <w:r>
        <w:t>(!</w:t>
      </w:r>
      <w:proofErr w:type="spellStart"/>
      <w:r>
        <w:t>tile</w:t>
      </w:r>
      <w:proofErr w:type="gramEnd"/>
      <w:r>
        <w:t>.IsSolved</w:t>
      </w:r>
      <w:proofErr w:type="spellEnd"/>
      <w:r>
        <w:t>())</w:t>
      </w:r>
    </w:p>
    <w:p w14:paraId="22B8D3FE" w14:textId="77777777" w:rsidR="001C7BAF" w:rsidRDefault="001C7BAF" w:rsidP="001C7BAF">
      <w:r>
        <w:tab/>
      </w:r>
      <w:r>
        <w:tab/>
        <w:t>{</w:t>
      </w:r>
    </w:p>
    <w:p w14:paraId="27A97E4F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2C5F57AB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"choose a direction"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0B31316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"UP: 8" &lt;&lt; </w:t>
      </w:r>
      <w:proofErr w:type="spellStart"/>
      <w:r>
        <w:t>endl</w:t>
      </w:r>
      <w:proofErr w:type="spellEnd"/>
      <w:r>
        <w:t xml:space="preserve"> &lt;&lt; "DOWN: 2" &lt;&lt; </w:t>
      </w:r>
      <w:proofErr w:type="spellStart"/>
      <w:r>
        <w:t>endl</w:t>
      </w:r>
      <w:proofErr w:type="spellEnd"/>
      <w:r>
        <w:t xml:space="preserve"> &lt;&lt; "LEFT: 4" &lt;&lt; </w:t>
      </w:r>
      <w:proofErr w:type="spellStart"/>
      <w:r>
        <w:t>endl</w:t>
      </w:r>
      <w:proofErr w:type="spellEnd"/>
      <w:r>
        <w:t xml:space="preserve"> &lt;&lt; "RIGHT: 6"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0F01645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userRandomChoice</w:t>
      </w:r>
      <w:proofErr w:type="spellEnd"/>
      <w:r>
        <w:t>;</w:t>
      </w:r>
      <w:proofErr w:type="gramEnd"/>
    </w:p>
    <w:p w14:paraId="259348C2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tile.SwapLiveTiles</w:t>
      </w:r>
      <w:proofErr w:type="spellEnd"/>
      <w:proofErr w:type="gramEnd"/>
      <w:r>
        <w:t>(</w:t>
      </w:r>
      <w:proofErr w:type="spellStart"/>
      <w:r>
        <w:t>userRandomChoice</w:t>
      </w:r>
      <w:proofErr w:type="spellEnd"/>
      <w:r>
        <w:t>);</w:t>
      </w:r>
    </w:p>
    <w:p w14:paraId="1E5AFF57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tile.DisplayTiles</w:t>
      </w:r>
      <w:proofErr w:type="spellEnd"/>
      <w:proofErr w:type="gramEnd"/>
      <w:r>
        <w:t>();</w:t>
      </w:r>
    </w:p>
    <w:p w14:paraId="24025D50" w14:textId="77777777" w:rsidR="001C7BAF" w:rsidRDefault="001C7BAF" w:rsidP="001C7BAF">
      <w:r>
        <w:tab/>
      </w:r>
      <w:r>
        <w:tab/>
        <w:t>}</w:t>
      </w:r>
    </w:p>
    <w:p w14:paraId="09C27C17" w14:textId="77777777" w:rsidR="001C7BAF" w:rsidRDefault="001C7BAF" w:rsidP="001C7BAF">
      <w:r>
        <w:tab/>
      </w:r>
      <w:r>
        <w:tab/>
        <w:t>system("pause"</w:t>
      </w:r>
      <w:proofErr w:type="gramStart"/>
      <w:r>
        <w:t>);</w:t>
      </w:r>
      <w:proofErr w:type="gramEnd"/>
    </w:p>
    <w:p w14:paraId="051F3069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TileMenu</w:t>
      </w:r>
      <w:proofErr w:type="spellEnd"/>
      <w:r>
        <w:t>(</w:t>
      </w:r>
      <w:proofErr w:type="gramEnd"/>
      <w:r>
        <w:t>);</w:t>
      </w:r>
    </w:p>
    <w:p w14:paraId="1890EC83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0ACE1231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1E9CA8E9" w14:textId="77777777" w:rsidR="001C7BAF" w:rsidRDefault="001C7BAF" w:rsidP="001C7BAF">
      <w:r>
        <w:t>#pragma region quit</w:t>
      </w:r>
    </w:p>
    <w:p w14:paraId="7B08B494" w14:textId="77777777" w:rsidR="001C7BAF" w:rsidRDefault="001C7BAF" w:rsidP="001C7BAF">
      <w:r>
        <w:tab/>
        <w:t>case '5'://Quit</w:t>
      </w:r>
    </w:p>
    <w:p w14:paraId="18048BFA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"Are You Sure? y/n: </w:t>
      </w:r>
      <w:proofErr w:type="gramStart"/>
      <w:r>
        <w:t>";</w:t>
      </w:r>
      <w:proofErr w:type="gramEnd"/>
    </w:p>
    <w:p w14:paraId="017AB331" w14:textId="77777777" w:rsidR="001C7BAF" w:rsidRDefault="001C7BAF" w:rsidP="001C7BAF">
      <w:r>
        <w:tab/>
      </w:r>
      <w:r>
        <w:tab/>
      </w:r>
      <w:proofErr w:type="spellStart"/>
      <w:r>
        <w:t>cin</w:t>
      </w:r>
      <w:proofErr w:type="spellEnd"/>
      <w:r>
        <w:t xml:space="preserve"> &gt;&gt; </w:t>
      </w:r>
      <w:proofErr w:type="spellStart"/>
      <w:proofErr w:type="gramStart"/>
      <w:r>
        <w:t>tileQuit</w:t>
      </w:r>
      <w:proofErr w:type="spellEnd"/>
      <w:r>
        <w:t>;</w:t>
      </w:r>
      <w:proofErr w:type="gramEnd"/>
    </w:p>
    <w:p w14:paraId="5B390935" w14:textId="77777777" w:rsidR="001C7BAF" w:rsidRDefault="001C7BAF" w:rsidP="001C7BAF">
      <w:r>
        <w:tab/>
      </w:r>
      <w:r>
        <w:tab/>
        <w:t>switch (</w:t>
      </w:r>
      <w:proofErr w:type="spellStart"/>
      <w:r>
        <w:t>tileQuit</w:t>
      </w:r>
      <w:proofErr w:type="spellEnd"/>
      <w:r>
        <w:t>)</w:t>
      </w:r>
    </w:p>
    <w:p w14:paraId="36232F1E" w14:textId="77777777" w:rsidR="001C7BAF" w:rsidRDefault="001C7BAF" w:rsidP="001C7BAF">
      <w:r>
        <w:tab/>
      </w:r>
      <w:r>
        <w:tab/>
        <w:t>{</w:t>
      </w:r>
    </w:p>
    <w:p w14:paraId="7ED3504F" w14:textId="77777777" w:rsidR="001C7BAF" w:rsidRDefault="001C7BAF" w:rsidP="001C7BAF">
      <w:r>
        <w:tab/>
      </w:r>
      <w:r>
        <w:tab/>
        <w:t>case 'y':</w:t>
      </w:r>
    </w:p>
    <w:p w14:paraId="0BBCF2AB" w14:textId="77777777" w:rsidR="001C7BAF" w:rsidRDefault="001C7BAF" w:rsidP="001C7BAF">
      <w:r>
        <w:tab/>
      </w:r>
      <w:r>
        <w:tab/>
      </w:r>
      <w:r>
        <w:tab/>
      </w:r>
      <w:proofErr w:type="gramStart"/>
      <w:r>
        <w:t>tile.~</w:t>
      </w:r>
      <w:proofErr w:type="spellStart"/>
      <w:proofErr w:type="gramEnd"/>
      <w:r>
        <w:t>cTileMaze</w:t>
      </w:r>
      <w:proofErr w:type="spellEnd"/>
      <w:r>
        <w:t>();</w:t>
      </w:r>
    </w:p>
    <w:p w14:paraId="6AB64949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6E265414" w14:textId="77777777" w:rsidR="001C7BAF" w:rsidRDefault="001C7BAF" w:rsidP="001C7BAF">
      <w:r>
        <w:tab/>
      </w:r>
      <w:r>
        <w:tab/>
      </w:r>
      <w:proofErr w:type="spellStart"/>
      <w:r>
        <w:t>case'n</w:t>
      </w:r>
      <w:proofErr w:type="spellEnd"/>
      <w:r>
        <w:t>':</w:t>
      </w:r>
    </w:p>
    <w:p w14:paraId="4F7465F2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3F77D74C" w14:textId="77777777" w:rsidR="001C7BAF" w:rsidRDefault="001C7BAF" w:rsidP="001C7BAF">
      <w:r>
        <w:tab/>
      </w:r>
      <w:r>
        <w:tab/>
        <w:t>default:</w:t>
      </w:r>
    </w:p>
    <w:p w14:paraId="738B450A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"yes (y) or no (n)"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40E486F2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1A19C490" w14:textId="77777777" w:rsidR="001C7BAF" w:rsidRDefault="001C7BAF" w:rsidP="001C7BAF">
      <w:r>
        <w:tab/>
      </w:r>
      <w:r>
        <w:tab/>
        <w:t>}</w:t>
      </w:r>
    </w:p>
    <w:p w14:paraId="69968933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4F1A4EE8" w14:textId="77777777" w:rsidR="001C7BAF" w:rsidRDefault="001C7BAF" w:rsidP="001C7BAF">
      <w:r>
        <w:lastRenderedPageBreak/>
        <w:t xml:space="preserve">#pragma </w:t>
      </w:r>
      <w:proofErr w:type="spellStart"/>
      <w:r>
        <w:t>endregion</w:t>
      </w:r>
      <w:proofErr w:type="spellEnd"/>
    </w:p>
    <w:p w14:paraId="3F51EAE8" w14:textId="77777777" w:rsidR="001C7BAF" w:rsidRDefault="001C7BAF" w:rsidP="001C7BAF">
      <w:r>
        <w:tab/>
        <w:t>default:</w:t>
      </w:r>
    </w:p>
    <w:p w14:paraId="44AD8AD7" w14:textId="77777777" w:rsidR="001C7BAF" w:rsidRDefault="001C7BAF" w:rsidP="001C7BAF">
      <w:r>
        <w:tab/>
      </w:r>
      <w:r>
        <w:tab/>
        <w:t>system("CLS"</w:t>
      </w:r>
      <w:proofErr w:type="gramStart"/>
      <w:r>
        <w:t>);</w:t>
      </w:r>
      <w:proofErr w:type="gramEnd"/>
    </w:p>
    <w:p w14:paraId="50B43BA9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"Please choose form the menu!"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D61AF44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TileMenu</w:t>
      </w:r>
      <w:proofErr w:type="spellEnd"/>
      <w:r>
        <w:t>(</w:t>
      </w:r>
      <w:proofErr w:type="gramEnd"/>
      <w:r>
        <w:t>);</w:t>
      </w:r>
    </w:p>
    <w:p w14:paraId="178D9A9F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2E719437" w14:textId="77777777" w:rsidR="001C7BAF" w:rsidRDefault="001C7BAF" w:rsidP="001C7BAF">
      <w:r>
        <w:tab/>
        <w:t>}</w:t>
      </w:r>
    </w:p>
    <w:p w14:paraId="291CA79F" w14:textId="564FBC46" w:rsidR="001C7BAF" w:rsidRPr="001C7BAF" w:rsidRDefault="001C7BAF" w:rsidP="001C7BAF">
      <w:r>
        <w:t>}</w:t>
      </w:r>
    </w:p>
    <w:p w14:paraId="51B40AC9" w14:textId="77777777" w:rsidR="001C7BAF" w:rsidRDefault="001C7BAF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60AA8B37" w14:textId="1548A6D0" w:rsidR="006C775F" w:rsidRDefault="006C775F" w:rsidP="001C7BAF">
      <w:pPr>
        <w:pStyle w:val="Heading2"/>
        <w:numPr>
          <w:ilvl w:val="1"/>
          <w:numId w:val="18"/>
        </w:numPr>
      </w:pPr>
      <w:bookmarkStart w:id="70" w:name="_Toc34062577"/>
      <w:r>
        <w:lastRenderedPageBreak/>
        <w:t>– cTileMaze.cpp</w:t>
      </w:r>
      <w:bookmarkEnd w:id="70"/>
    </w:p>
    <w:p w14:paraId="03EFD7B6" w14:textId="77777777" w:rsidR="001C7BAF" w:rsidRDefault="001C7BAF" w:rsidP="001C7BAF">
      <w:r>
        <w:t>#include "</w:t>
      </w:r>
      <w:proofErr w:type="spellStart"/>
      <w:r>
        <w:t>cTileMaze.h</w:t>
      </w:r>
      <w:proofErr w:type="spellEnd"/>
      <w:r>
        <w:t>"</w:t>
      </w:r>
    </w:p>
    <w:p w14:paraId="23330383" w14:textId="77777777" w:rsidR="001C7BAF" w:rsidRDefault="001C7BAF" w:rsidP="001C7BAF">
      <w:r>
        <w:t>#include "</w:t>
      </w:r>
      <w:proofErr w:type="spellStart"/>
      <w:r>
        <w:t>Headers.h</w:t>
      </w:r>
      <w:proofErr w:type="spellEnd"/>
      <w:r>
        <w:t>"</w:t>
      </w:r>
    </w:p>
    <w:p w14:paraId="771A7A60" w14:textId="77777777" w:rsidR="001C7BAF" w:rsidRDefault="001C7BAF" w:rsidP="001C7BAF"/>
    <w:p w14:paraId="4DD5A125" w14:textId="77777777" w:rsidR="001C7BAF" w:rsidRDefault="001C7BAF" w:rsidP="001C7BAF">
      <w:r>
        <w:t>/////////////////////////////////////////////</w:t>
      </w:r>
    </w:p>
    <w:p w14:paraId="1793F46A" w14:textId="77777777" w:rsidR="001C7BAF" w:rsidRDefault="001C7BAF" w:rsidP="001C7BAF">
      <w:r>
        <w:t>//Constructor</w:t>
      </w:r>
    </w:p>
    <w:p w14:paraId="22145689" w14:textId="77777777" w:rsidR="001C7BAF" w:rsidRDefault="001C7BAF" w:rsidP="001C7BAF">
      <w:r>
        <w:t>////////////////////////////////////////////</w:t>
      </w:r>
    </w:p>
    <w:p w14:paraId="014878F3" w14:textId="77777777" w:rsidR="001C7BAF" w:rsidRDefault="001C7BAF" w:rsidP="001C7BAF"/>
    <w:p w14:paraId="5454B813" w14:textId="77777777" w:rsidR="001C7BAF" w:rsidRDefault="001C7BAF" w:rsidP="001C7BAF">
      <w:r>
        <w:t>#pragma region constructor</w:t>
      </w:r>
    </w:p>
    <w:p w14:paraId="51269AC7" w14:textId="77777777" w:rsidR="001C7BAF" w:rsidRDefault="001C7BAF" w:rsidP="001C7BAF"/>
    <w:p w14:paraId="510C9C7C" w14:textId="77777777" w:rsidR="001C7BAF" w:rsidRDefault="001C7BAF" w:rsidP="001C7BAF"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cTileMaze</w:t>
      </w:r>
      <w:proofErr w:type="spellEnd"/>
      <w:r>
        <w:t>()</w:t>
      </w:r>
    </w:p>
    <w:p w14:paraId="6BDC12DE" w14:textId="77777777" w:rsidR="001C7BAF" w:rsidRDefault="001C7BAF" w:rsidP="001C7BAF">
      <w:r>
        <w:t>{</w:t>
      </w:r>
    </w:p>
    <w:p w14:paraId="74CCB5F9" w14:textId="77777777" w:rsidR="001C7BAF" w:rsidRDefault="001C7BAF" w:rsidP="001C7BAF">
      <w:r>
        <w:tab/>
        <w:t>/////////////////////////////////////////////</w:t>
      </w:r>
    </w:p>
    <w:p w14:paraId="6C6DFDE0" w14:textId="77777777" w:rsidR="001C7BAF" w:rsidRDefault="001C7BAF" w:rsidP="001C7BAF">
      <w:r>
        <w:tab/>
        <w:t>//tiles in the solved format for reference</w:t>
      </w:r>
    </w:p>
    <w:p w14:paraId="52B17448" w14:textId="77777777" w:rsidR="001C7BAF" w:rsidRDefault="001C7BAF" w:rsidP="001C7BAF">
      <w:r>
        <w:tab/>
        <w:t>/////////////////////////////////////////////</w:t>
      </w:r>
    </w:p>
    <w:p w14:paraId="7CC6DC5F" w14:textId="77777777" w:rsidR="001C7BAF" w:rsidRDefault="001C7BAF" w:rsidP="001C7BAF">
      <w:r>
        <w:tab/>
        <w:t>_</w:t>
      </w:r>
      <w:proofErr w:type="spellStart"/>
      <w:proofErr w:type="gramStart"/>
      <w:r>
        <w:t>solvedTiles</w:t>
      </w:r>
      <w:proofErr w:type="spellEnd"/>
      <w:r>
        <w:t>[</w:t>
      </w:r>
      <w:proofErr w:type="gramEnd"/>
      <w:r>
        <w:t>0][0] = 0; _</w:t>
      </w:r>
      <w:proofErr w:type="spellStart"/>
      <w:r>
        <w:t>solvedTiles</w:t>
      </w:r>
      <w:proofErr w:type="spellEnd"/>
      <w:r>
        <w:t>[1][0] = 1; _</w:t>
      </w:r>
      <w:proofErr w:type="spellStart"/>
      <w:r>
        <w:t>solvedTiles</w:t>
      </w:r>
      <w:proofErr w:type="spellEnd"/>
      <w:r>
        <w:t>[2][0] = 2;</w:t>
      </w:r>
    </w:p>
    <w:p w14:paraId="74013021" w14:textId="77777777" w:rsidR="001C7BAF" w:rsidRDefault="001C7BAF" w:rsidP="001C7BAF">
      <w:r>
        <w:tab/>
        <w:t>_</w:t>
      </w:r>
      <w:proofErr w:type="spellStart"/>
      <w:proofErr w:type="gramStart"/>
      <w:r>
        <w:t>solvedTiles</w:t>
      </w:r>
      <w:proofErr w:type="spellEnd"/>
      <w:r>
        <w:t>[</w:t>
      </w:r>
      <w:proofErr w:type="gramEnd"/>
      <w:r>
        <w:t>0][1] = 3; _</w:t>
      </w:r>
      <w:proofErr w:type="spellStart"/>
      <w:r>
        <w:t>solvedTiles</w:t>
      </w:r>
      <w:proofErr w:type="spellEnd"/>
      <w:r>
        <w:t>[1][1] = 4; _</w:t>
      </w:r>
      <w:proofErr w:type="spellStart"/>
      <w:r>
        <w:t>solvedTiles</w:t>
      </w:r>
      <w:proofErr w:type="spellEnd"/>
      <w:r>
        <w:t>[2][1] = 5;</w:t>
      </w:r>
    </w:p>
    <w:p w14:paraId="6CA0597F" w14:textId="77777777" w:rsidR="001C7BAF" w:rsidRDefault="001C7BAF" w:rsidP="001C7BAF">
      <w:r>
        <w:tab/>
        <w:t>_</w:t>
      </w:r>
      <w:proofErr w:type="spellStart"/>
      <w:proofErr w:type="gramStart"/>
      <w:r>
        <w:t>solvedTiles</w:t>
      </w:r>
      <w:proofErr w:type="spellEnd"/>
      <w:r>
        <w:t>[</w:t>
      </w:r>
      <w:proofErr w:type="gramEnd"/>
      <w:r>
        <w:t>0][2] = 6; _</w:t>
      </w:r>
      <w:proofErr w:type="spellStart"/>
      <w:r>
        <w:t>solvedTiles</w:t>
      </w:r>
      <w:proofErr w:type="spellEnd"/>
      <w:r>
        <w:t>[1][2] = 7; _</w:t>
      </w:r>
      <w:proofErr w:type="spellStart"/>
      <w:r>
        <w:t>solvedTiles</w:t>
      </w:r>
      <w:proofErr w:type="spellEnd"/>
      <w:r>
        <w:t>[2][2] = 8;</w:t>
      </w:r>
    </w:p>
    <w:p w14:paraId="5E96528C" w14:textId="77777777" w:rsidR="001C7BAF" w:rsidRDefault="001C7BAF" w:rsidP="001C7BAF">
      <w:r>
        <w:tab/>
        <w:t>/////////////////////////////////////////////</w:t>
      </w:r>
    </w:p>
    <w:p w14:paraId="47E9B6FA" w14:textId="77777777" w:rsidR="001C7BAF" w:rsidRDefault="001C7BAF" w:rsidP="001C7BAF">
      <w:r>
        <w:tab/>
        <w:t>_</w:t>
      </w:r>
      <w:proofErr w:type="spellStart"/>
      <w:r>
        <w:t>numberOfMoves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6C1D60CC" w14:textId="77777777" w:rsidR="001C7BAF" w:rsidRDefault="001C7BAF" w:rsidP="001C7BAF">
      <w:r>
        <w:tab/>
      </w:r>
      <w:proofErr w:type="spellStart"/>
      <w:r>
        <w:t>srand</w:t>
      </w:r>
      <w:proofErr w:type="spellEnd"/>
      <w:r>
        <w:t>((unsigned)</w:t>
      </w:r>
      <w:proofErr w:type="gramStart"/>
      <w:r>
        <w:t>time(</w:t>
      </w:r>
      <w:proofErr w:type="gramEnd"/>
      <w:r>
        <w:t>NULL));</w:t>
      </w:r>
    </w:p>
    <w:p w14:paraId="3E1752FE" w14:textId="77777777" w:rsidR="001C7BAF" w:rsidRDefault="001C7BAF" w:rsidP="001C7BAF">
      <w:r>
        <w:t>}</w:t>
      </w:r>
    </w:p>
    <w:p w14:paraId="1FD7AEDF" w14:textId="77777777" w:rsidR="001C7BAF" w:rsidRDefault="001C7BAF" w:rsidP="001C7BAF"/>
    <w:p w14:paraId="305C5743" w14:textId="77777777" w:rsidR="001C7BAF" w:rsidRDefault="001C7BAF" w:rsidP="001C7BAF">
      <w:r>
        <w:t>/////////////////////////////////////////////</w:t>
      </w:r>
    </w:p>
    <w:p w14:paraId="618C6C4C" w14:textId="77777777" w:rsidR="001C7BAF" w:rsidRDefault="001C7BAF" w:rsidP="001C7BAF">
      <w:r>
        <w:t>//De-Constructor</w:t>
      </w:r>
    </w:p>
    <w:p w14:paraId="632379F9" w14:textId="77777777" w:rsidR="001C7BAF" w:rsidRDefault="001C7BAF" w:rsidP="001C7BAF">
      <w:r>
        <w:t>////////////////////////////////////////////</w:t>
      </w:r>
    </w:p>
    <w:p w14:paraId="630B218B" w14:textId="77777777" w:rsidR="001C7BAF" w:rsidRDefault="001C7BAF" w:rsidP="001C7BAF"/>
    <w:p w14:paraId="3D12B467" w14:textId="77777777" w:rsidR="001C7BAF" w:rsidRDefault="001C7BAF" w:rsidP="001C7BAF">
      <w:proofErr w:type="spellStart"/>
      <w:proofErr w:type="gramStart"/>
      <w:r>
        <w:t>cTileMaze</w:t>
      </w:r>
      <w:proofErr w:type="spellEnd"/>
      <w:r>
        <w:t>::</w:t>
      </w:r>
      <w:proofErr w:type="gramEnd"/>
      <w:r>
        <w:t>~</w:t>
      </w:r>
      <w:proofErr w:type="spellStart"/>
      <w:r>
        <w:t>cTileMaze</w:t>
      </w:r>
      <w:proofErr w:type="spellEnd"/>
      <w:r>
        <w:t>()</w:t>
      </w:r>
    </w:p>
    <w:p w14:paraId="119FA445" w14:textId="77777777" w:rsidR="001C7BAF" w:rsidRDefault="001C7BAF" w:rsidP="001C7BAF">
      <w:r>
        <w:t>{</w:t>
      </w:r>
    </w:p>
    <w:p w14:paraId="346D9E2B" w14:textId="77777777" w:rsidR="001C7BAF" w:rsidRDefault="001C7BAF" w:rsidP="001C7BAF">
      <w:r>
        <w:t>}</w:t>
      </w:r>
    </w:p>
    <w:p w14:paraId="6C59ACD0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4747958F" w14:textId="77777777" w:rsidR="001C7BAF" w:rsidRDefault="001C7BAF" w:rsidP="001C7BAF"/>
    <w:p w14:paraId="20415B4E" w14:textId="77777777" w:rsidR="001C7BAF" w:rsidRDefault="001C7BAF" w:rsidP="001C7BAF">
      <w:r>
        <w:t>/////////////////////////////////////////////</w:t>
      </w:r>
    </w:p>
    <w:p w14:paraId="06587656" w14:textId="77777777" w:rsidR="001C7BAF" w:rsidRDefault="001C7BAF" w:rsidP="001C7BAF">
      <w:r>
        <w:t>//Properties</w:t>
      </w:r>
    </w:p>
    <w:p w14:paraId="0AC08129" w14:textId="77777777" w:rsidR="001C7BAF" w:rsidRDefault="001C7BAF" w:rsidP="001C7BAF">
      <w:r>
        <w:t>////////////////////////////////////////////</w:t>
      </w:r>
    </w:p>
    <w:p w14:paraId="1627B30D" w14:textId="77777777" w:rsidR="001C7BAF" w:rsidRDefault="001C7BAF" w:rsidP="001C7BAF"/>
    <w:p w14:paraId="0C0CB332" w14:textId="77777777" w:rsidR="001C7BAF" w:rsidRDefault="001C7BAF" w:rsidP="001C7BAF">
      <w:r>
        <w:t>#pragma region Properties</w:t>
      </w:r>
    </w:p>
    <w:p w14:paraId="5E4344DA" w14:textId="77777777" w:rsidR="001C7BAF" w:rsidRDefault="001C7BAF" w:rsidP="001C7BAF"/>
    <w:p w14:paraId="55B5482B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SetNumberOfMoves</w:t>
      </w:r>
      <w:proofErr w:type="spellEnd"/>
      <w:r>
        <w:t>()</w:t>
      </w:r>
    </w:p>
    <w:p w14:paraId="269E85D2" w14:textId="77777777" w:rsidR="001C7BAF" w:rsidRDefault="001C7BAF" w:rsidP="001C7BAF">
      <w:r>
        <w:t>{</w:t>
      </w:r>
    </w:p>
    <w:p w14:paraId="2A8087DB" w14:textId="77777777" w:rsidR="001C7BAF" w:rsidRDefault="001C7BAF" w:rsidP="001C7BAF">
      <w:r>
        <w:tab/>
        <w:t>this-&gt;_</w:t>
      </w:r>
      <w:proofErr w:type="spellStart"/>
      <w:r>
        <w:t>numberOfMoves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1FE8A9BD" w14:textId="77777777" w:rsidR="001C7BAF" w:rsidRDefault="001C7BAF" w:rsidP="001C7BAF">
      <w:r>
        <w:t>}</w:t>
      </w:r>
    </w:p>
    <w:p w14:paraId="3BC46E95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SetFailed</w:t>
      </w:r>
      <w:proofErr w:type="spellEnd"/>
      <w:r>
        <w:t>(</w:t>
      </w:r>
      <w:proofErr w:type="spellStart"/>
      <w:r>
        <w:t>bool</w:t>
      </w:r>
      <w:proofErr w:type="spellEnd"/>
      <w:r>
        <w:t xml:space="preserve"> value)</w:t>
      </w:r>
    </w:p>
    <w:p w14:paraId="79D3296F" w14:textId="77777777" w:rsidR="001C7BAF" w:rsidRDefault="001C7BAF" w:rsidP="001C7BAF">
      <w:r>
        <w:t>{</w:t>
      </w:r>
    </w:p>
    <w:p w14:paraId="34E98953" w14:textId="77777777" w:rsidR="001C7BAF" w:rsidRDefault="001C7BAF" w:rsidP="001C7BAF">
      <w:r>
        <w:tab/>
        <w:t xml:space="preserve">this-&gt;_failed = </w:t>
      </w:r>
      <w:proofErr w:type="gramStart"/>
      <w:r>
        <w:t>value;</w:t>
      </w:r>
      <w:proofErr w:type="gramEnd"/>
    </w:p>
    <w:p w14:paraId="7E4614AF" w14:textId="77777777" w:rsidR="001C7BAF" w:rsidRDefault="001C7BAF" w:rsidP="001C7BAF">
      <w:r>
        <w:t>}</w:t>
      </w:r>
    </w:p>
    <w:p w14:paraId="61946E1D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GetFailed</w:t>
      </w:r>
      <w:proofErr w:type="spellEnd"/>
      <w:r>
        <w:t>()</w:t>
      </w:r>
    </w:p>
    <w:p w14:paraId="16514826" w14:textId="77777777" w:rsidR="001C7BAF" w:rsidRDefault="001C7BAF" w:rsidP="001C7BAF">
      <w:r>
        <w:t>{</w:t>
      </w:r>
    </w:p>
    <w:p w14:paraId="474985B6" w14:textId="77777777" w:rsidR="001C7BAF" w:rsidRDefault="001C7BAF" w:rsidP="001C7BAF">
      <w:r>
        <w:tab/>
        <w:t>return this-&gt;_</w:t>
      </w:r>
      <w:proofErr w:type="gramStart"/>
      <w:r>
        <w:t>failed;</w:t>
      </w:r>
      <w:proofErr w:type="gramEnd"/>
    </w:p>
    <w:p w14:paraId="6A9B81E3" w14:textId="77777777" w:rsidR="001C7BAF" w:rsidRDefault="001C7BAF" w:rsidP="001C7BAF">
      <w:r>
        <w:t>}</w:t>
      </w:r>
    </w:p>
    <w:p w14:paraId="6AD2DB72" w14:textId="77777777" w:rsidR="001C7BAF" w:rsidRDefault="001C7BAF" w:rsidP="001C7BAF"/>
    <w:p w14:paraId="36399987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5AC3A649" w14:textId="77777777" w:rsidR="001C7BAF" w:rsidRDefault="001C7BAF" w:rsidP="001C7BAF"/>
    <w:p w14:paraId="1ECF1AFC" w14:textId="77777777" w:rsidR="001C7BAF" w:rsidRDefault="001C7BAF" w:rsidP="001C7BAF">
      <w:r>
        <w:t>/////////////////////////////////////////////</w:t>
      </w:r>
    </w:p>
    <w:p w14:paraId="0A4AEE92" w14:textId="77777777" w:rsidR="001C7BAF" w:rsidRDefault="001C7BAF" w:rsidP="001C7BAF">
      <w:r>
        <w:t>//Method</w:t>
      </w:r>
    </w:p>
    <w:p w14:paraId="77AF1347" w14:textId="77777777" w:rsidR="001C7BAF" w:rsidRDefault="001C7BAF" w:rsidP="001C7BAF">
      <w:r>
        <w:t>/////////////////////////////////////////////</w:t>
      </w:r>
    </w:p>
    <w:p w14:paraId="12838C7F" w14:textId="77777777" w:rsidR="001C7BAF" w:rsidRDefault="001C7BAF" w:rsidP="001C7BAF"/>
    <w:p w14:paraId="5BB1A7CC" w14:textId="77777777" w:rsidR="001C7BAF" w:rsidRDefault="001C7BAF" w:rsidP="001C7BAF">
      <w:r>
        <w:t>#pragma region Methods</w:t>
      </w:r>
    </w:p>
    <w:p w14:paraId="497F17C6" w14:textId="77777777" w:rsidR="001C7BAF" w:rsidRDefault="001C7BAF" w:rsidP="001C7BAF"/>
    <w:p w14:paraId="2BBFD887" w14:textId="77777777" w:rsidR="001C7BAF" w:rsidRDefault="001C7BAF" w:rsidP="001C7BAF">
      <w:r>
        <w:t>///////////////////////////////////////////////////////////////////////////</w:t>
      </w:r>
    </w:p>
    <w:p w14:paraId="79E28576" w14:textId="77777777" w:rsidR="001C7BAF" w:rsidRDefault="001C7BAF" w:rsidP="001C7BAF">
      <w:r>
        <w:t>//Set Start Position</w:t>
      </w:r>
    </w:p>
    <w:p w14:paraId="0226F895" w14:textId="77777777" w:rsidR="001C7BAF" w:rsidRDefault="001C7BAF" w:rsidP="001C7BAF">
      <w:r>
        <w:t>///////////////////////////////////////////////////////////////////////////</w:t>
      </w:r>
    </w:p>
    <w:p w14:paraId="2C1B1138" w14:textId="77777777" w:rsidR="001C7BAF" w:rsidRDefault="001C7BAF" w:rsidP="001C7BAF">
      <w:r>
        <w:lastRenderedPageBreak/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SetStartPosition</w:t>
      </w:r>
      <w:proofErr w:type="spellEnd"/>
      <w:r>
        <w:t>()</w:t>
      </w:r>
    </w:p>
    <w:p w14:paraId="257067D1" w14:textId="77777777" w:rsidR="001C7BAF" w:rsidRDefault="001C7BAF" w:rsidP="001C7BAF">
      <w:r>
        <w:t>{</w:t>
      </w:r>
    </w:p>
    <w:p w14:paraId="644B7891" w14:textId="77777777" w:rsidR="001C7BAF" w:rsidRDefault="001C7BAF" w:rsidP="001C7BAF">
      <w:r>
        <w:tab/>
        <w:t>for (int x = 0; x &lt; 3; x++)</w:t>
      </w:r>
    </w:p>
    <w:p w14:paraId="3E5D42FE" w14:textId="77777777" w:rsidR="001C7BAF" w:rsidRDefault="001C7BAF" w:rsidP="001C7BAF">
      <w:r>
        <w:tab/>
        <w:t>{</w:t>
      </w:r>
    </w:p>
    <w:p w14:paraId="1ADFEED4" w14:textId="77777777" w:rsidR="001C7BAF" w:rsidRDefault="001C7BAF" w:rsidP="001C7BAF">
      <w:r>
        <w:tab/>
      </w:r>
      <w:r>
        <w:tab/>
        <w:t>for (int y = 0; y &lt; 3; y++)</w:t>
      </w:r>
    </w:p>
    <w:p w14:paraId="1BDA0BB7" w14:textId="77777777" w:rsidR="001C7BAF" w:rsidRDefault="001C7BAF" w:rsidP="001C7BAF">
      <w:r>
        <w:tab/>
      </w:r>
      <w:r>
        <w:tab/>
        <w:t>{</w:t>
      </w:r>
    </w:p>
    <w:p w14:paraId="17003703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showTiles</w:t>
      </w:r>
      <w:proofErr w:type="spellEnd"/>
      <w:r>
        <w:t>[x][y] == 0)</w:t>
      </w:r>
    </w:p>
    <w:p w14:paraId="7E4B2529" w14:textId="77777777" w:rsidR="001C7BAF" w:rsidRDefault="001C7BAF" w:rsidP="001C7BAF">
      <w:r>
        <w:tab/>
      </w:r>
      <w:r>
        <w:tab/>
      </w:r>
      <w:r>
        <w:tab/>
        <w:t>{</w:t>
      </w:r>
    </w:p>
    <w:p w14:paraId="23DD8324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xPosLive</w:t>
      </w:r>
      <w:proofErr w:type="spellEnd"/>
      <w:r>
        <w:t xml:space="preserve"> = </w:t>
      </w:r>
      <w:proofErr w:type="gramStart"/>
      <w:r>
        <w:t>x;</w:t>
      </w:r>
      <w:proofErr w:type="gramEnd"/>
    </w:p>
    <w:p w14:paraId="03FCCFA1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yPosLive</w:t>
      </w:r>
      <w:proofErr w:type="spellEnd"/>
      <w:r>
        <w:t xml:space="preserve"> = </w:t>
      </w:r>
      <w:proofErr w:type="gramStart"/>
      <w:r>
        <w:t>y;</w:t>
      </w:r>
      <w:proofErr w:type="gramEnd"/>
    </w:p>
    <w:p w14:paraId="14B5F4E9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xPosCheck</w:t>
      </w:r>
      <w:proofErr w:type="spellEnd"/>
      <w:r>
        <w:t xml:space="preserve"> = </w:t>
      </w:r>
      <w:proofErr w:type="gramStart"/>
      <w:r>
        <w:t>x;</w:t>
      </w:r>
      <w:proofErr w:type="gramEnd"/>
    </w:p>
    <w:p w14:paraId="23814292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yPosCheck</w:t>
      </w:r>
      <w:proofErr w:type="spellEnd"/>
      <w:r>
        <w:t xml:space="preserve"> = </w:t>
      </w:r>
      <w:proofErr w:type="gramStart"/>
      <w:r>
        <w:t>y;</w:t>
      </w:r>
      <w:proofErr w:type="gramEnd"/>
    </w:p>
    <w:p w14:paraId="30E3B029" w14:textId="77777777" w:rsidR="001C7BAF" w:rsidRDefault="001C7BAF" w:rsidP="001C7BAF">
      <w:r>
        <w:tab/>
      </w:r>
      <w:r>
        <w:tab/>
      </w:r>
      <w:r>
        <w:tab/>
        <w:t>}</w:t>
      </w:r>
    </w:p>
    <w:p w14:paraId="29E9D58F" w14:textId="77777777" w:rsidR="001C7BAF" w:rsidRDefault="001C7BAF" w:rsidP="001C7BAF">
      <w:r>
        <w:tab/>
      </w:r>
      <w:r>
        <w:tab/>
        <w:t>}</w:t>
      </w:r>
    </w:p>
    <w:p w14:paraId="0AB29F6D" w14:textId="77777777" w:rsidR="001C7BAF" w:rsidRDefault="001C7BAF" w:rsidP="001C7BAF">
      <w:r>
        <w:tab/>
        <w:t>}</w:t>
      </w:r>
    </w:p>
    <w:p w14:paraId="019ACF39" w14:textId="77777777" w:rsidR="001C7BAF" w:rsidRDefault="001C7BAF" w:rsidP="001C7BAF"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NULL;</w:t>
      </w:r>
      <w:proofErr w:type="gramEnd"/>
    </w:p>
    <w:p w14:paraId="2B0C8125" w14:textId="77777777" w:rsidR="001C7BAF" w:rsidRDefault="001C7BAF" w:rsidP="001C7BAF">
      <w:r>
        <w:t>}</w:t>
      </w:r>
    </w:p>
    <w:p w14:paraId="19C32E34" w14:textId="77777777" w:rsidR="001C7BAF" w:rsidRDefault="001C7BAF" w:rsidP="001C7BAF">
      <w:r>
        <w:t>///////////////////////////////////////////////////////////////////////////</w:t>
      </w:r>
    </w:p>
    <w:p w14:paraId="6FD043FC" w14:textId="77777777" w:rsidR="001C7BAF" w:rsidRDefault="001C7BAF" w:rsidP="001C7BAF">
      <w:r>
        <w:t>//Set Assignment Tile</w:t>
      </w:r>
    </w:p>
    <w:p w14:paraId="23CD20DC" w14:textId="77777777" w:rsidR="001C7BAF" w:rsidRDefault="001C7BAF" w:rsidP="001C7BAF">
      <w:r>
        <w:t>///////////////////////////////////////////////////////////////////////////</w:t>
      </w:r>
    </w:p>
    <w:p w14:paraId="0F724EFF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SetTilesForAssignment</w:t>
      </w:r>
      <w:proofErr w:type="spellEnd"/>
      <w:r>
        <w:t>()</w:t>
      </w:r>
    </w:p>
    <w:p w14:paraId="2F4D5385" w14:textId="77777777" w:rsidR="001C7BAF" w:rsidRDefault="001C7BAF" w:rsidP="001C7BAF">
      <w:r>
        <w:t>{</w:t>
      </w:r>
    </w:p>
    <w:p w14:paraId="4489E8B6" w14:textId="77777777" w:rsidR="001C7BAF" w:rsidRDefault="001C7BAF" w:rsidP="001C7BAF">
      <w:r>
        <w:tab/>
        <w:t>/////////////////////////////////////////////</w:t>
      </w:r>
    </w:p>
    <w:p w14:paraId="79B16E52" w14:textId="77777777" w:rsidR="001C7BAF" w:rsidRDefault="001C7BAF" w:rsidP="001C7BAF">
      <w:r>
        <w:tab/>
        <w:t xml:space="preserve">//tiles </w:t>
      </w:r>
      <w:proofErr w:type="gramStart"/>
      <w:r>
        <w:t>in order for</w:t>
      </w:r>
      <w:proofErr w:type="gramEnd"/>
      <w:r>
        <w:t xml:space="preserve"> assignment</w:t>
      </w:r>
    </w:p>
    <w:p w14:paraId="26E248AF" w14:textId="77777777" w:rsidR="001C7BAF" w:rsidRDefault="001C7BAF" w:rsidP="001C7BAF">
      <w:r>
        <w:tab/>
        <w:t>/////////////////////////////////////////////</w:t>
      </w:r>
    </w:p>
    <w:p w14:paraId="520B3605" w14:textId="77777777" w:rsidR="001C7BAF" w:rsidRDefault="001C7BAF" w:rsidP="001C7BAF"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0][0] = 3; _</w:t>
      </w:r>
      <w:proofErr w:type="spellStart"/>
      <w:r>
        <w:t>showTiles</w:t>
      </w:r>
      <w:proofErr w:type="spellEnd"/>
      <w:r>
        <w:t>[1][0] = 0; _</w:t>
      </w:r>
      <w:proofErr w:type="spellStart"/>
      <w:r>
        <w:t>showTiles</w:t>
      </w:r>
      <w:proofErr w:type="spellEnd"/>
      <w:r>
        <w:t>[2][0] = 1;</w:t>
      </w:r>
    </w:p>
    <w:p w14:paraId="13242C7F" w14:textId="77777777" w:rsidR="001C7BAF" w:rsidRDefault="001C7BAF" w:rsidP="001C7BAF"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0][1] = 4; _</w:t>
      </w:r>
      <w:proofErr w:type="spellStart"/>
      <w:r>
        <w:t>showTiles</w:t>
      </w:r>
      <w:proofErr w:type="spellEnd"/>
      <w:r>
        <w:t>[1][1] = 5; _</w:t>
      </w:r>
      <w:proofErr w:type="spellStart"/>
      <w:r>
        <w:t>showTiles</w:t>
      </w:r>
      <w:proofErr w:type="spellEnd"/>
      <w:r>
        <w:t>[2][1] = 2;</w:t>
      </w:r>
    </w:p>
    <w:p w14:paraId="6DCBACF8" w14:textId="77777777" w:rsidR="001C7BAF" w:rsidRDefault="001C7BAF" w:rsidP="001C7BAF"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0][2] = 6; _</w:t>
      </w:r>
      <w:proofErr w:type="spellStart"/>
      <w:r>
        <w:t>showTiles</w:t>
      </w:r>
      <w:proofErr w:type="spellEnd"/>
      <w:r>
        <w:t>[1][2] = 7; _</w:t>
      </w:r>
      <w:proofErr w:type="spellStart"/>
      <w:r>
        <w:t>showTiles</w:t>
      </w:r>
      <w:proofErr w:type="spellEnd"/>
      <w:r>
        <w:t>[2][2] = 8;</w:t>
      </w:r>
    </w:p>
    <w:p w14:paraId="39B7A612" w14:textId="77777777" w:rsidR="001C7BAF" w:rsidRDefault="001C7BAF" w:rsidP="001C7BAF">
      <w:r>
        <w:t>}</w:t>
      </w:r>
    </w:p>
    <w:p w14:paraId="556AE3AB" w14:textId="77777777" w:rsidR="001C7BAF" w:rsidRDefault="001C7BAF" w:rsidP="001C7BAF">
      <w:r>
        <w:t>///////////////////////////////////////////////////////////////////////////</w:t>
      </w:r>
    </w:p>
    <w:p w14:paraId="00ACFCE1" w14:textId="77777777" w:rsidR="001C7BAF" w:rsidRDefault="001C7BAF" w:rsidP="001C7BAF">
      <w:r>
        <w:t>//Set Assignment Tile</w:t>
      </w:r>
    </w:p>
    <w:p w14:paraId="076DEA7B" w14:textId="77777777" w:rsidR="001C7BAF" w:rsidRDefault="001C7BAF" w:rsidP="001C7BAF">
      <w:r>
        <w:lastRenderedPageBreak/>
        <w:t>///////////////////////////////////////////////////////////////////////////</w:t>
      </w:r>
    </w:p>
    <w:p w14:paraId="1EC920A4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SetTilesForRand</w:t>
      </w:r>
      <w:proofErr w:type="spellEnd"/>
      <w:r>
        <w:t>()</w:t>
      </w:r>
    </w:p>
    <w:p w14:paraId="24F5FC26" w14:textId="77777777" w:rsidR="001C7BAF" w:rsidRDefault="001C7BAF" w:rsidP="001C7BAF">
      <w:r>
        <w:t>{</w:t>
      </w:r>
    </w:p>
    <w:p w14:paraId="0BD7015B" w14:textId="77777777" w:rsidR="001C7BAF" w:rsidRDefault="001C7BAF" w:rsidP="001C7BAF">
      <w:r>
        <w:tab/>
        <w:t>/////////////////////////////////////////////</w:t>
      </w:r>
    </w:p>
    <w:p w14:paraId="525BBD16" w14:textId="77777777" w:rsidR="001C7BAF" w:rsidRDefault="001C7BAF" w:rsidP="001C7BAF">
      <w:r>
        <w:tab/>
        <w:t xml:space="preserve">//set tiles </w:t>
      </w:r>
      <w:proofErr w:type="gramStart"/>
      <w:r>
        <w:t>in order for</w:t>
      </w:r>
      <w:proofErr w:type="gramEnd"/>
      <w:r>
        <w:t xml:space="preserve"> randomisation</w:t>
      </w:r>
    </w:p>
    <w:p w14:paraId="2471DFF4" w14:textId="77777777" w:rsidR="001C7BAF" w:rsidRDefault="001C7BAF" w:rsidP="001C7BAF">
      <w:r>
        <w:tab/>
        <w:t>/////////////////////////////////////////////</w:t>
      </w:r>
    </w:p>
    <w:p w14:paraId="3FA96576" w14:textId="77777777" w:rsidR="001C7BAF" w:rsidRDefault="001C7BAF" w:rsidP="001C7BAF"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0][0] = 0; _</w:t>
      </w:r>
      <w:proofErr w:type="spellStart"/>
      <w:r>
        <w:t>showTiles</w:t>
      </w:r>
      <w:proofErr w:type="spellEnd"/>
      <w:r>
        <w:t>[1][0] = 1; _</w:t>
      </w:r>
      <w:proofErr w:type="spellStart"/>
      <w:r>
        <w:t>showTiles</w:t>
      </w:r>
      <w:proofErr w:type="spellEnd"/>
      <w:r>
        <w:t>[2][0] = 2;</w:t>
      </w:r>
    </w:p>
    <w:p w14:paraId="60A64731" w14:textId="77777777" w:rsidR="001C7BAF" w:rsidRDefault="001C7BAF" w:rsidP="001C7BAF"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0][1] = 3; _</w:t>
      </w:r>
      <w:proofErr w:type="spellStart"/>
      <w:r>
        <w:t>showTiles</w:t>
      </w:r>
      <w:proofErr w:type="spellEnd"/>
      <w:r>
        <w:t>[1][1] = 4; _</w:t>
      </w:r>
      <w:proofErr w:type="spellStart"/>
      <w:r>
        <w:t>showTiles</w:t>
      </w:r>
      <w:proofErr w:type="spellEnd"/>
      <w:r>
        <w:t>[2][1] = 5;</w:t>
      </w:r>
    </w:p>
    <w:p w14:paraId="66060F25" w14:textId="77777777" w:rsidR="001C7BAF" w:rsidRDefault="001C7BAF" w:rsidP="001C7BAF"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0][2] = 6; _</w:t>
      </w:r>
      <w:proofErr w:type="spellStart"/>
      <w:r>
        <w:t>showTiles</w:t>
      </w:r>
      <w:proofErr w:type="spellEnd"/>
      <w:r>
        <w:t>[1][2] = 7; _</w:t>
      </w:r>
      <w:proofErr w:type="spellStart"/>
      <w:r>
        <w:t>showTiles</w:t>
      </w:r>
      <w:proofErr w:type="spellEnd"/>
      <w:r>
        <w:t>[2][2] = 8;</w:t>
      </w:r>
    </w:p>
    <w:p w14:paraId="117FF14F" w14:textId="77777777" w:rsidR="001C7BAF" w:rsidRDefault="001C7BAF" w:rsidP="001C7BAF">
      <w:r>
        <w:t>}</w:t>
      </w:r>
    </w:p>
    <w:p w14:paraId="745928A1" w14:textId="77777777" w:rsidR="001C7BAF" w:rsidRDefault="001C7BAF" w:rsidP="001C7BAF">
      <w:r>
        <w:t>///////////////////////////////////////////////////////////////////////////</w:t>
      </w:r>
    </w:p>
    <w:p w14:paraId="1B78ACE4" w14:textId="77777777" w:rsidR="001C7BAF" w:rsidRDefault="001C7BAF" w:rsidP="001C7BAF">
      <w:r>
        <w:t>//Set Random Tile</w:t>
      </w:r>
    </w:p>
    <w:p w14:paraId="7F8D58CD" w14:textId="77777777" w:rsidR="001C7BAF" w:rsidRDefault="001C7BAF" w:rsidP="001C7BAF">
      <w:r>
        <w:t>///////////////////////////////////////////////////////////////////////////</w:t>
      </w:r>
    </w:p>
    <w:p w14:paraId="6C94B698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SetRandomTiles</w:t>
      </w:r>
      <w:proofErr w:type="spellEnd"/>
      <w:r>
        <w:t>()</w:t>
      </w:r>
    </w:p>
    <w:p w14:paraId="202DC474" w14:textId="77777777" w:rsidR="001C7BAF" w:rsidRDefault="001C7BAF" w:rsidP="001C7BAF">
      <w:r>
        <w:t>{</w:t>
      </w:r>
    </w:p>
    <w:p w14:paraId="16D66AE3" w14:textId="77777777" w:rsidR="001C7BAF" w:rsidRDefault="001C7BAF" w:rsidP="001C7BAF">
      <w:r>
        <w:tab/>
        <w:t>/////////////////////////////////////////////</w:t>
      </w:r>
    </w:p>
    <w:p w14:paraId="3ACF4AA6" w14:textId="77777777" w:rsidR="001C7BAF" w:rsidRDefault="001C7BAF" w:rsidP="001C7BAF">
      <w:r>
        <w:tab/>
        <w:t>//TODO: Randomise Tiles</w:t>
      </w:r>
    </w:p>
    <w:p w14:paraId="3D6FA762" w14:textId="77777777" w:rsidR="001C7BAF" w:rsidRDefault="001C7BAF" w:rsidP="001C7BAF">
      <w:r>
        <w:tab/>
        <w:t>/////////////////////////////////////////////</w:t>
      </w:r>
    </w:p>
    <w:p w14:paraId="7F7535B6" w14:textId="77777777" w:rsidR="001C7BAF" w:rsidRDefault="001C7BAF" w:rsidP="001C7BAF">
      <w:r>
        <w:tab/>
        <w:t>//random number of moves &lt; 15</w:t>
      </w:r>
    </w:p>
    <w:p w14:paraId="4E9A8286" w14:textId="77777777" w:rsidR="001C7BAF" w:rsidRDefault="001C7BAF" w:rsidP="001C7BAF">
      <w:r>
        <w:tab/>
        <w:t xml:space="preserve">int </w:t>
      </w:r>
      <w:proofErr w:type="spellStart"/>
      <w:r>
        <w:t>numberOfSwitches</w:t>
      </w:r>
      <w:proofErr w:type="spellEnd"/>
      <w:r>
        <w:t xml:space="preserve"> = </w:t>
      </w:r>
      <w:proofErr w:type="gramStart"/>
      <w:r>
        <w:t>rand(</w:t>
      </w:r>
      <w:proofErr w:type="gramEnd"/>
      <w:r>
        <w:t>) % 15 + 3;</w:t>
      </w:r>
    </w:p>
    <w:p w14:paraId="188E2ED1" w14:textId="77777777" w:rsidR="001C7BAF" w:rsidRDefault="001C7BAF" w:rsidP="001C7BAF">
      <w:r>
        <w:tab/>
        <w:t xml:space="preserve">int </w:t>
      </w:r>
      <w:proofErr w:type="spellStart"/>
      <w:r>
        <w:t>directionChoice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21A6BD21" w14:textId="77777777" w:rsidR="001C7BAF" w:rsidRDefault="001C7BAF" w:rsidP="001C7BAF">
      <w:r>
        <w:tab/>
        <w:t>while (</w:t>
      </w:r>
      <w:proofErr w:type="spellStart"/>
      <w:r>
        <w:t>numberOfSwitches</w:t>
      </w:r>
      <w:proofErr w:type="spellEnd"/>
      <w:r>
        <w:t xml:space="preserve"> &gt; 0)</w:t>
      </w:r>
    </w:p>
    <w:p w14:paraId="14B24D1E" w14:textId="77777777" w:rsidR="001C7BAF" w:rsidRDefault="001C7BAF" w:rsidP="001C7BAF">
      <w:r>
        <w:tab/>
        <w:t>{</w:t>
      </w:r>
    </w:p>
    <w:p w14:paraId="17453F3C" w14:textId="77777777" w:rsidR="001C7BAF" w:rsidRDefault="001C7BAF" w:rsidP="001C7BAF">
      <w:r>
        <w:tab/>
      </w:r>
      <w:r>
        <w:tab/>
        <w:t>//random up down left right</w:t>
      </w:r>
    </w:p>
    <w:p w14:paraId="56979146" w14:textId="77777777" w:rsidR="001C7BAF" w:rsidRDefault="001C7BAF" w:rsidP="001C7BAF">
      <w:r>
        <w:tab/>
      </w:r>
      <w:r>
        <w:tab/>
        <w:t xml:space="preserve">int decision = </w:t>
      </w:r>
      <w:proofErr w:type="gramStart"/>
      <w:r>
        <w:t>rand(</w:t>
      </w:r>
      <w:proofErr w:type="gramEnd"/>
      <w:r>
        <w:t>) % 100;</w:t>
      </w:r>
    </w:p>
    <w:p w14:paraId="0FAD1847" w14:textId="77777777" w:rsidR="001C7BAF" w:rsidRDefault="001C7BAF" w:rsidP="001C7BAF">
      <w:r>
        <w:tab/>
      </w:r>
      <w:r>
        <w:tab/>
        <w:t>//check direction chosen</w:t>
      </w:r>
    </w:p>
    <w:p w14:paraId="7E891A34" w14:textId="77777777" w:rsidR="001C7BAF" w:rsidRDefault="001C7BAF" w:rsidP="001C7BAF">
      <w:r>
        <w:tab/>
      </w:r>
      <w:r>
        <w:tab/>
        <w:t xml:space="preserve">if (decision &gt;= 0 &amp;&amp; decision &lt;= 24 &amp;&amp; </w:t>
      </w:r>
      <w:proofErr w:type="spellStart"/>
      <w:proofErr w:type="gramStart"/>
      <w:r>
        <w:t>LiveUp</w:t>
      </w:r>
      <w:proofErr w:type="spellEnd"/>
      <w:r>
        <w:t>(</w:t>
      </w:r>
      <w:proofErr w:type="gramEnd"/>
      <w:r>
        <w:t>))</w:t>
      </w:r>
    </w:p>
    <w:p w14:paraId="6CBF48DB" w14:textId="77777777" w:rsidR="001C7BAF" w:rsidRDefault="001C7BAF" w:rsidP="001C7BAF">
      <w:r>
        <w:tab/>
      </w:r>
      <w:r>
        <w:tab/>
        <w:t>{</w:t>
      </w:r>
    </w:p>
    <w:p w14:paraId="015ADF17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directionChoice</w:t>
      </w:r>
      <w:proofErr w:type="spellEnd"/>
      <w:r>
        <w:t xml:space="preserve"> = </w:t>
      </w:r>
      <w:proofErr w:type="gramStart"/>
      <w:r>
        <w:t>8;</w:t>
      </w:r>
      <w:proofErr w:type="gramEnd"/>
    </w:p>
    <w:p w14:paraId="162D2DA1" w14:textId="77777777" w:rsidR="001C7BAF" w:rsidRDefault="001C7BAF" w:rsidP="001C7BAF">
      <w:r>
        <w:tab/>
      </w:r>
      <w:r>
        <w:tab/>
        <w:t>}</w:t>
      </w:r>
    </w:p>
    <w:p w14:paraId="5E3C3CC6" w14:textId="77777777" w:rsidR="001C7BAF" w:rsidRDefault="001C7BAF" w:rsidP="001C7BAF">
      <w:r>
        <w:tab/>
      </w:r>
      <w:r>
        <w:tab/>
        <w:t xml:space="preserve">if (decision &gt;= 25 &amp;&amp; decision &lt;= 49 &amp;&amp; </w:t>
      </w:r>
      <w:proofErr w:type="spellStart"/>
      <w:proofErr w:type="gramStart"/>
      <w:r>
        <w:t>LiveDown</w:t>
      </w:r>
      <w:proofErr w:type="spellEnd"/>
      <w:r>
        <w:t>(</w:t>
      </w:r>
      <w:proofErr w:type="gramEnd"/>
      <w:r>
        <w:t>))</w:t>
      </w:r>
    </w:p>
    <w:p w14:paraId="47F4619E" w14:textId="77777777" w:rsidR="001C7BAF" w:rsidRDefault="001C7BAF" w:rsidP="001C7BAF">
      <w:r>
        <w:lastRenderedPageBreak/>
        <w:tab/>
      </w:r>
      <w:r>
        <w:tab/>
        <w:t>{</w:t>
      </w:r>
    </w:p>
    <w:p w14:paraId="0551B8ED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directionChoice</w:t>
      </w:r>
      <w:proofErr w:type="spellEnd"/>
      <w:r>
        <w:t xml:space="preserve"> = </w:t>
      </w:r>
      <w:proofErr w:type="gramStart"/>
      <w:r>
        <w:t>2;</w:t>
      </w:r>
      <w:proofErr w:type="gramEnd"/>
    </w:p>
    <w:p w14:paraId="2B301D5D" w14:textId="77777777" w:rsidR="001C7BAF" w:rsidRDefault="001C7BAF" w:rsidP="001C7BAF">
      <w:r>
        <w:tab/>
      </w:r>
      <w:r>
        <w:tab/>
        <w:t>}</w:t>
      </w:r>
    </w:p>
    <w:p w14:paraId="6FE33447" w14:textId="77777777" w:rsidR="001C7BAF" w:rsidRDefault="001C7BAF" w:rsidP="001C7BAF">
      <w:r>
        <w:tab/>
      </w:r>
      <w:r>
        <w:tab/>
        <w:t xml:space="preserve">if (decision &gt;= 50 &amp;&amp; decision &lt;= 74 &amp;&amp; </w:t>
      </w:r>
      <w:proofErr w:type="spellStart"/>
      <w:proofErr w:type="gramStart"/>
      <w:r>
        <w:t>LiveLeft</w:t>
      </w:r>
      <w:proofErr w:type="spellEnd"/>
      <w:r>
        <w:t>(</w:t>
      </w:r>
      <w:proofErr w:type="gramEnd"/>
      <w:r>
        <w:t>))</w:t>
      </w:r>
    </w:p>
    <w:p w14:paraId="7A596A2C" w14:textId="77777777" w:rsidR="001C7BAF" w:rsidRDefault="001C7BAF" w:rsidP="001C7BAF">
      <w:r>
        <w:tab/>
      </w:r>
      <w:r>
        <w:tab/>
        <w:t>{</w:t>
      </w:r>
    </w:p>
    <w:p w14:paraId="534B06DB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directionChoice</w:t>
      </w:r>
      <w:proofErr w:type="spellEnd"/>
      <w:r>
        <w:t xml:space="preserve"> = </w:t>
      </w:r>
      <w:proofErr w:type="gramStart"/>
      <w:r>
        <w:t>4;</w:t>
      </w:r>
      <w:proofErr w:type="gramEnd"/>
    </w:p>
    <w:p w14:paraId="0052D68E" w14:textId="77777777" w:rsidR="001C7BAF" w:rsidRDefault="001C7BAF" w:rsidP="001C7BAF">
      <w:r>
        <w:tab/>
      </w:r>
      <w:r>
        <w:tab/>
        <w:t>}</w:t>
      </w:r>
    </w:p>
    <w:p w14:paraId="04FDB4A5" w14:textId="77777777" w:rsidR="001C7BAF" w:rsidRDefault="001C7BAF" w:rsidP="001C7BAF">
      <w:r>
        <w:tab/>
      </w:r>
      <w:r>
        <w:tab/>
        <w:t xml:space="preserve">if (decision &gt;= 75 &amp;&amp; decision &lt;= 100 &amp;&amp; </w:t>
      </w:r>
      <w:proofErr w:type="spellStart"/>
      <w:proofErr w:type="gramStart"/>
      <w:r>
        <w:t>LiveRight</w:t>
      </w:r>
      <w:proofErr w:type="spellEnd"/>
      <w:r>
        <w:t>(</w:t>
      </w:r>
      <w:proofErr w:type="gramEnd"/>
      <w:r>
        <w:t>))</w:t>
      </w:r>
    </w:p>
    <w:p w14:paraId="1407D41E" w14:textId="77777777" w:rsidR="001C7BAF" w:rsidRDefault="001C7BAF" w:rsidP="001C7BAF">
      <w:r>
        <w:tab/>
      </w:r>
      <w:r>
        <w:tab/>
        <w:t>{</w:t>
      </w:r>
    </w:p>
    <w:p w14:paraId="0B615143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directionChoice</w:t>
      </w:r>
      <w:proofErr w:type="spellEnd"/>
      <w:r>
        <w:t xml:space="preserve"> = </w:t>
      </w:r>
      <w:proofErr w:type="gramStart"/>
      <w:r>
        <w:t>6;</w:t>
      </w:r>
      <w:proofErr w:type="gramEnd"/>
    </w:p>
    <w:p w14:paraId="2F773A24" w14:textId="77777777" w:rsidR="001C7BAF" w:rsidRDefault="001C7BAF" w:rsidP="001C7BAF">
      <w:r>
        <w:tab/>
      </w:r>
      <w:r>
        <w:tab/>
        <w:t>}</w:t>
      </w:r>
    </w:p>
    <w:p w14:paraId="0BFE3B27" w14:textId="77777777" w:rsidR="001C7BAF" w:rsidRDefault="001C7BAF" w:rsidP="001C7BAF">
      <w:r>
        <w:tab/>
      </w:r>
      <w:r>
        <w:tab/>
        <w:t>//move direction</w:t>
      </w:r>
    </w:p>
    <w:p w14:paraId="33300E9D" w14:textId="77777777" w:rsidR="001C7BAF" w:rsidRDefault="001C7BAF" w:rsidP="001C7BAF">
      <w:r>
        <w:tab/>
      </w:r>
      <w:r>
        <w:tab/>
        <w:t>if (</w:t>
      </w:r>
      <w:proofErr w:type="spellStart"/>
      <w:proofErr w:type="gramStart"/>
      <w:r>
        <w:t>directionChoice</w:t>
      </w:r>
      <w:proofErr w:type="spellEnd"/>
      <w:r>
        <w:t xml:space="preserve"> !</w:t>
      </w:r>
      <w:proofErr w:type="gramEnd"/>
      <w:r>
        <w:t>= 0)</w:t>
      </w:r>
    </w:p>
    <w:p w14:paraId="55AD6B26" w14:textId="77777777" w:rsidR="001C7BAF" w:rsidRDefault="001C7BAF" w:rsidP="001C7BAF">
      <w:r>
        <w:tab/>
      </w:r>
      <w:r>
        <w:tab/>
        <w:t>{</w:t>
      </w:r>
    </w:p>
    <w:p w14:paraId="78F46548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SwapLiveTiles</w:t>
      </w:r>
      <w:proofErr w:type="spellEnd"/>
      <w:r>
        <w:t>(</w:t>
      </w:r>
      <w:proofErr w:type="spellStart"/>
      <w:r>
        <w:t>directionChoice</w:t>
      </w:r>
      <w:proofErr w:type="spellEnd"/>
      <w:proofErr w:type="gramStart"/>
      <w:r>
        <w:t>);</w:t>
      </w:r>
      <w:proofErr w:type="gramEnd"/>
    </w:p>
    <w:p w14:paraId="52DE86D2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numberOfSwitches</w:t>
      </w:r>
      <w:proofErr w:type="spellEnd"/>
      <w:r>
        <w:t>-</w:t>
      </w:r>
      <w:proofErr w:type="gramStart"/>
      <w:r>
        <w:t>-;</w:t>
      </w:r>
      <w:proofErr w:type="gramEnd"/>
    </w:p>
    <w:p w14:paraId="3DE7164F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directionChoice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654F9D61" w14:textId="77777777" w:rsidR="001C7BAF" w:rsidRDefault="001C7BAF" w:rsidP="001C7BAF">
      <w:r>
        <w:tab/>
      </w:r>
      <w:r>
        <w:tab/>
        <w:t>}</w:t>
      </w:r>
    </w:p>
    <w:p w14:paraId="3A55736C" w14:textId="77777777" w:rsidR="001C7BAF" w:rsidRDefault="001C7BAF" w:rsidP="001C7BAF">
      <w:r>
        <w:tab/>
      </w:r>
      <w:r>
        <w:tab/>
        <w:t>this-&gt;</w:t>
      </w:r>
      <w:proofErr w:type="spellStart"/>
      <w:proofErr w:type="gramStart"/>
      <w:r>
        <w:t>SetNumberOfMoves</w:t>
      </w:r>
      <w:proofErr w:type="spellEnd"/>
      <w:r>
        <w:t>(</w:t>
      </w:r>
      <w:proofErr w:type="gramEnd"/>
      <w:r>
        <w:t>);</w:t>
      </w:r>
    </w:p>
    <w:p w14:paraId="7B39C043" w14:textId="77777777" w:rsidR="001C7BAF" w:rsidRDefault="001C7BAF" w:rsidP="001C7BAF">
      <w:r>
        <w:tab/>
        <w:t>}</w:t>
      </w:r>
    </w:p>
    <w:p w14:paraId="7191B5DC" w14:textId="77777777" w:rsidR="001C7BAF" w:rsidRDefault="001C7BAF" w:rsidP="001C7BAF">
      <w:r>
        <w:t>}</w:t>
      </w:r>
    </w:p>
    <w:p w14:paraId="7DFAABEF" w14:textId="77777777" w:rsidR="001C7BAF" w:rsidRDefault="001C7BAF" w:rsidP="001C7BAF">
      <w:r>
        <w:t>///////////////////////////////////////////////////////////////////////////</w:t>
      </w:r>
    </w:p>
    <w:p w14:paraId="14A2E923" w14:textId="77777777" w:rsidR="001C7BAF" w:rsidRDefault="001C7BAF" w:rsidP="001C7BAF">
      <w:r>
        <w:t>//Set Checking Tile</w:t>
      </w:r>
    </w:p>
    <w:p w14:paraId="48D69A30" w14:textId="77777777" w:rsidR="001C7BAF" w:rsidRDefault="001C7BAF" w:rsidP="001C7BAF">
      <w:r>
        <w:t>///////////////////////////////////////////////////////////////////////////</w:t>
      </w:r>
    </w:p>
    <w:p w14:paraId="6BE5FF4C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SetTilesForChecking</w:t>
      </w:r>
      <w:proofErr w:type="spellEnd"/>
      <w:r>
        <w:t>()</w:t>
      </w:r>
    </w:p>
    <w:p w14:paraId="717FFAF8" w14:textId="77777777" w:rsidR="001C7BAF" w:rsidRDefault="001C7BAF" w:rsidP="001C7BAF">
      <w:r>
        <w:t>{</w:t>
      </w:r>
    </w:p>
    <w:p w14:paraId="55CBFFBE" w14:textId="77777777" w:rsidR="001C7BAF" w:rsidRDefault="001C7BAF" w:rsidP="001C7BAF">
      <w:r>
        <w:tab/>
        <w:t>for (int x = 0; x &lt; 3; x++)</w:t>
      </w:r>
    </w:p>
    <w:p w14:paraId="0E1EFB69" w14:textId="77777777" w:rsidR="001C7BAF" w:rsidRDefault="001C7BAF" w:rsidP="001C7BAF">
      <w:r>
        <w:tab/>
        <w:t>{</w:t>
      </w:r>
    </w:p>
    <w:p w14:paraId="559FA763" w14:textId="77777777" w:rsidR="001C7BAF" w:rsidRDefault="001C7BAF" w:rsidP="001C7BAF">
      <w:r>
        <w:tab/>
      </w:r>
      <w:r>
        <w:tab/>
        <w:t>for (int y = 0; y &lt; 3; y++)</w:t>
      </w:r>
    </w:p>
    <w:p w14:paraId="68E55C4D" w14:textId="77777777" w:rsidR="001C7BAF" w:rsidRDefault="001C7BAF" w:rsidP="001C7BAF">
      <w:r>
        <w:tab/>
      </w:r>
      <w:r>
        <w:tab/>
        <w:t>{</w:t>
      </w:r>
    </w:p>
    <w:p w14:paraId="4212DFEC" w14:textId="77777777" w:rsidR="001C7BAF" w:rsidRDefault="001C7BAF" w:rsidP="001C7BAF">
      <w:r>
        <w:tab/>
      </w:r>
      <w:r>
        <w:tab/>
      </w:r>
      <w:r>
        <w:tab/>
        <w:t>_</w:t>
      </w:r>
      <w:proofErr w:type="spellStart"/>
      <w:r>
        <w:t>checkTiles</w:t>
      </w:r>
      <w:proofErr w:type="spellEnd"/>
      <w:r>
        <w:t>[x][y] = _</w:t>
      </w:r>
      <w:proofErr w:type="spellStart"/>
      <w:r>
        <w:t>showTiles</w:t>
      </w:r>
      <w:proofErr w:type="spellEnd"/>
      <w:r>
        <w:t>[x][y</w:t>
      </w:r>
      <w:proofErr w:type="gramStart"/>
      <w:r>
        <w:t>];</w:t>
      </w:r>
      <w:proofErr w:type="gramEnd"/>
    </w:p>
    <w:p w14:paraId="6925346D" w14:textId="77777777" w:rsidR="001C7BAF" w:rsidRDefault="001C7BAF" w:rsidP="001C7BAF">
      <w:r>
        <w:lastRenderedPageBreak/>
        <w:tab/>
      </w:r>
      <w:r>
        <w:tab/>
        <w:t>}</w:t>
      </w:r>
    </w:p>
    <w:p w14:paraId="535935AE" w14:textId="77777777" w:rsidR="001C7BAF" w:rsidRDefault="001C7BAF" w:rsidP="001C7BAF">
      <w:r>
        <w:tab/>
        <w:t>}</w:t>
      </w:r>
    </w:p>
    <w:p w14:paraId="206D2642" w14:textId="77777777" w:rsidR="001C7BAF" w:rsidRDefault="001C7BAF" w:rsidP="001C7BAF">
      <w:r>
        <w:t>}</w:t>
      </w:r>
    </w:p>
    <w:p w14:paraId="166187D9" w14:textId="77777777" w:rsidR="001C7BAF" w:rsidRDefault="001C7BAF" w:rsidP="001C7BAF">
      <w:r>
        <w:t>///////////////////////////////////////////////////////////////////////////</w:t>
      </w:r>
    </w:p>
    <w:p w14:paraId="36A54974" w14:textId="77777777" w:rsidR="001C7BAF" w:rsidRDefault="001C7BAF" w:rsidP="001C7BAF">
      <w:r>
        <w:t>//Check if puzzle is solved</w:t>
      </w:r>
    </w:p>
    <w:p w14:paraId="7DFFB4C3" w14:textId="77777777" w:rsidR="001C7BAF" w:rsidRDefault="001C7BAF" w:rsidP="001C7BAF">
      <w:r>
        <w:t>///////////////////////////////////////////////////////////////////////////</w:t>
      </w:r>
    </w:p>
    <w:p w14:paraId="55C6A3EF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IsSolved</w:t>
      </w:r>
      <w:proofErr w:type="spellEnd"/>
      <w:r>
        <w:t>()</w:t>
      </w:r>
    </w:p>
    <w:p w14:paraId="408BF4D8" w14:textId="77777777" w:rsidR="001C7BAF" w:rsidRDefault="001C7BAF" w:rsidP="001C7BAF">
      <w:r>
        <w:t>{</w:t>
      </w:r>
    </w:p>
    <w:p w14:paraId="543CE752" w14:textId="77777777" w:rsidR="001C7BAF" w:rsidRDefault="001C7BAF" w:rsidP="001C7BAF">
      <w:r>
        <w:tab/>
        <w:t>int solved1 = 0, solved2 = 0, solved3 = 0,</w:t>
      </w:r>
    </w:p>
    <w:p w14:paraId="3F83215C" w14:textId="77777777" w:rsidR="001C7BAF" w:rsidRDefault="001C7BAF" w:rsidP="001C7BAF">
      <w:r>
        <w:tab/>
      </w:r>
      <w:r>
        <w:tab/>
        <w:t>solved4 = 0, solved5 = 0, solved6 = 0,</w:t>
      </w:r>
    </w:p>
    <w:p w14:paraId="24A3A7D5" w14:textId="77777777" w:rsidR="001C7BAF" w:rsidRDefault="001C7BAF" w:rsidP="001C7BAF">
      <w:r>
        <w:tab/>
      </w:r>
      <w:r>
        <w:tab/>
        <w:t>solved7 = 0, solved8 = 0, solved9 = 0,</w:t>
      </w:r>
    </w:p>
    <w:p w14:paraId="356A4EF3" w14:textId="77777777" w:rsidR="001C7BAF" w:rsidRDefault="001C7BAF" w:rsidP="001C7BAF">
      <w:r>
        <w:tab/>
      </w:r>
      <w:r>
        <w:tab/>
      </w:r>
      <w:proofErr w:type="spellStart"/>
      <w:r>
        <w:t>totalSolved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4A639F70" w14:textId="77777777" w:rsidR="001C7BAF" w:rsidRDefault="001C7BAF" w:rsidP="001C7BAF">
      <w:r>
        <w:tab/>
        <w:t>/////////////////////////////////////////////</w:t>
      </w:r>
    </w:p>
    <w:p w14:paraId="6AE85963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0][0] == _</w:t>
      </w:r>
      <w:proofErr w:type="spellStart"/>
      <w:r>
        <w:t>solvedTiles</w:t>
      </w:r>
      <w:proofErr w:type="spellEnd"/>
      <w:r>
        <w:t>[0][0]) { solved1 = 1; }</w:t>
      </w:r>
    </w:p>
    <w:p w14:paraId="6EBA12AA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0][1] == _</w:t>
      </w:r>
      <w:proofErr w:type="spellStart"/>
      <w:r>
        <w:t>solvedTiles</w:t>
      </w:r>
      <w:proofErr w:type="spellEnd"/>
      <w:r>
        <w:t>[0][1]) { solved2 = 1; }</w:t>
      </w:r>
    </w:p>
    <w:p w14:paraId="736AEC94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0][2] == _</w:t>
      </w:r>
      <w:proofErr w:type="spellStart"/>
      <w:r>
        <w:t>solvedTiles</w:t>
      </w:r>
      <w:proofErr w:type="spellEnd"/>
      <w:r>
        <w:t>[0][2]) { solved3 = 1; }</w:t>
      </w:r>
    </w:p>
    <w:p w14:paraId="6802EE76" w14:textId="77777777" w:rsidR="001C7BAF" w:rsidRDefault="001C7BAF" w:rsidP="001C7BAF">
      <w:r>
        <w:tab/>
        <w:t>/////////////////////////////////////////////</w:t>
      </w:r>
    </w:p>
    <w:p w14:paraId="53831915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1][0] == _</w:t>
      </w:r>
      <w:proofErr w:type="spellStart"/>
      <w:r>
        <w:t>solvedTiles</w:t>
      </w:r>
      <w:proofErr w:type="spellEnd"/>
      <w:r>
        <w:t>[1][0]) { solved4 = 1; }</w:t>
      </w:r>
    </w:p>
    <w:p w14:paraId="676609E7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1][1] == _</w:t>
      </w:r>
      <w:proofErr w:type="spellStart"/>
      <w:r>
        <w:t>solvedTiles</w:t>
      </w:r>
      <w:proofErr w:type="spellEnd"/>
      <w:r>
        <w:t>[1][1]) { solved5 = 1; }</w:t>
      </w:r>
    </w:p>
    <w:p w14:paraId="5096C380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1][2] == _</w:t>
      </w:r>
      <w:proofErr w:type="spellStart"/>
      <w:r>
        <w:t>solvedTiles</w:t>
      </w:r>
      <w:proofErr w:type="spellEnd"/>
      <w:r>
        <w:t>[1][2]) { solved6 = 1; }</w:t>
      </w:r>
    </w:p>
    <w:p w14:paraId="42D6E482" w14:textId="77777777" w:rsidR="001C7BAF" w:rsidRDefault="001C7BAF" w:rsidP="001C7BAF">
      <w:r>
        <w:tab/>
        <w:t>/////////////////////////////////////////////</w:t>
      </w:r>
    </w:p>
    <w:p w14:paraId="4909355B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2][0] == _</w:t>
      </w:r>
      <w:proofErr w:type="spellStart"/>
      <w:r>
        <w:t>solvedTiles</w:t>
      </w:r>
      <w:proofErr w:type="spellEnd"/>
      <w:r>
        <w:t>[2][0]) { solved7 = 1; }</w:t>
      </w:r>
    </w:p>
    <w:p w14:paraId="0150ADA4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2][1] == _</w:t>
      </w:r>
      <w:proofErr w:type="spellStart"/>
      <w:r>
        <w:t>solvedTiles</w:t>
      </w:r>
      <w:proofErr w:type="spellEnd"/>
      <w:r>
        <w:t>[2][1]) { solved8 = 1; }</w:t>
      </w:r>
    </w:p>
    <w:p w14:paraId="0F222E4B" w14:textId="77777777" w:rsidR="001C7BAF" w:rsidRDefault="001C7BAF" w:rsidP="001C7BAF">
      <w:r>
        <w:tab/>
        <w:t>if (_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2][2] == _</w:t>
      </w:r>
      <w:proofErr w:type="spellStart"/>
      <w:r>
        <w:t>solvedTiles</w:t>
      </w:r>
      <w:proofErr w:type="spellEnd"/>
      <w:r>
        <w:t>[2][2]) { solved9 = 1; }</w:t>
      </w:r>
    </w:p>
    <w:p w14:paraId="2D56B230" w14:textId="77777777" w:rsidR="001C7BAF" w:rsidRDefault="001C7BAF" w:rsidP="001C7BAF">
      <w:r>
        <w:tab/>
        <w:t>/////////////////////////////////////////////</w:t>
      </w:r>
    </w:p>
    <w:p w14:paraId="71FEB097" w14:textId="77777777" w:rsidR="001C7BAF" w:rsidRDefault="001C7BAF" w:rsidP="001C7BAF">
      <w:r>
        <w:tab/>
      </w:r>
      <w:proofErr w:type="spellStart"/>
      <w:r>
        <w:t>totalSolved</w:t>
      </w:r>
      <w:proofErr w:type="spellEnd"/>
      <w:r>
        <w:t xml:space="preserve"> = solved1 + solved2 + solved3</w:t>
      </w:r>
    </w:p>
    <w:p w14:paraId="52C98E8C" w14:textId="77777777" w:rsidR="001C7BAF" w:rsidRDefault="001C7BAF" w:rsidP="001C7BAF">
      <w:r>
        <w:tab/>
      </w:r>
      <w:r>
        <w:tab/>
        <w:t>+ solved4 + solved5 + solved6</w:t>
      </w:r>
    </w:p>
    <w:p w14:paraId="196E727E" w14:textId="77777777" w:rsidR="001C7BAF" w:rsidRDefault="001C7BAF" w:rsidP="001C7BAF">
      <w:r>
        <w:tab/>
      </w:r>
      <w:r>
        <w:tab/>
        <w:t xml:space="preserve">+ solved7 + solved8 + </w:t>
      </w:r>
      <w:proofErr w:type="gramStart"/>
      <w:r>
        <w:t>solved9;</w:t>
      </w:r>
      <w:proofErr w:type="gramEnd"/>
    </w:p>
    <w:p w14:paraId="3D2B1940" w14:textId="77777777" w:rsidR="001C7BAF" w:rsidRDefault="001C7BAF" w:rsidP="001C7BAF">
      <w:r>
        <w:tab/>
        <w:t>/////////////////////////////////////////////</w:t>
      </w:r>
    </w:p>
    <w:p w14:paraId="39747F0C" w14:textId="77777777" w:rsidR="001C7BAF" w:rsidRDefault="001C7BAF" w:rsidP="001C7BAF">
      <w:r>
        <w:tab/>
        <w:t>if (</w:t>
      </w:r>
      <w:proofErr w:type="spellStart"/>
      <w:r>
        <w:t>totalSolved</w:t>
      </w:r>
      <w:proofErr w:type="spellEnd"/>
      <w:r>
        <w:t xml:space="preserve"> &gt; 8)</w:t>
      </w:r>
    </w:p>
    <w:p w14:paraId="453ABE2F" w14:textId="77777777" w:rsidR="001C7BAF" w:rsidRDefault="001C7BAF" w:rsidP="001C7BAF">
      <w:r>
        <w:tab/>
        <w:t>{</w:t>
      </w:r>
    </w:p>
    <w:p w14:paraId="799EEE35" w14:textId="77777777" w:rsidR="001C7BAF" w:rsidRDefault="001C7BAF" w:rsidP="001C7BAF">
      <w:r>
        <w:lastRenderedPageBreak/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61255EFD" w14:textId="77777777" w:rsidR="001C7BAF" w:rsidRDefault="001C7BAF" w:rsidP="001C7BAF">
      <w:r>
        <w:tab/>
        <w:t>}</w:t>
      </w:r>
    </w:p>
    <w:p w14:paraId="71B9F3F0" w14:textId="77777777" w:rsidR="001C7BAF" w:rsidRDefault="001C7BAF" w:rsidP="001C7BAF">
      <w:r>
        <w:tab/>
        <w:t>else</w:t>
      </w:r>
    </w:p>
    <w:p w14:paraId="05D02AD6" w14:textId="77777777" w:rsidR="001C7BAF" w:rsidRDefault="001C7BAF" w:rsidP="001C7BAF">
      <w:r>
        <w:tab/>
        <w:t>{</w:t>
      </w:r>
    </w:p>
    <w:p w14:paraId="1E0815E8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373D27AB" w14:textId="77777777" w:rsidR="001C7BAF" w:rsidRDefault="001C7BAF" w:rsidP="001C7BAF">
      <w:r>
        <w:tab/>
        <w:t>}</w:t>
      </w:r>
    </w:p>
    <w:p w14:paraId="4027A26A" w14:textId="77777777" w:rsidR="001C7BAF" w:rsidRDefault="001C7BAF" w:rsidP="001C7BAF">
      <w:r>
        <w:t>}</w:t>
      </w:r>
    </w:p>
    <w:p w14:paraId="4B8E8770" w14:textId="77777777" w:rsidR="001C7BAF" w:rsidRDefault="001C7BAF" w:rsidP="001C7BAF">
      <w:r>
        <w:t>///////////////////////////////////////////////////////////////////////////</w:t>
      </w:r>
    </w:p>
    <w:p w14:paraId="35EE9FBE" w14:textId="77777777" w:rsidR="001C7BAF" w:rsidRDefault="001C7BAF" w:rsidP="001C7BAF">
      <w:r>
        <w:t>//Check number of incorrect positions</w:t>
      </w:r>
    </w:p>
    <w:p w14:paraId="1E72FD83" w14:textId="77777777" w:rsidR="001C7BAF" w:rsidRDefault="001C7BAF" w:rsidP="001C7BAF">
      <w:r>
        <w:t>///////////////////////////////////////////////////////////////////////////</w:t>
      </w:r>
    </w:p>
    <w:p w14:paraId="3C745AFD" w14:textId="77777777" w:rsidR="001C7BAF" w:rsidRDefault="001C7BAF" w:rsidP="001C7BAF">
      <w:r>
        <w:t xml:space="preserve">int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PositionCheck</w:t>
      </w:r>
      <w:proofErr w:type="spellEnd"/>
      <w:r>
        <w:t xml:space="preserve">(int </w:t>
      </w:r>
      <w:proofErr w:type="spellStart"/>
      <w:r>
        <w:t>tempTiles</w:t>
      </w:r>
      <w:proofErr w:type="spellEnd"/>
      <w:r>
        <w:t>[3][3])</w:t>
      </w:r>
    </w:p>
    <w:p w14:paraId="56D371ED" w14:textId="77777777" w:rsidR="001C7BAF" w:rsidRDefault="001C7BAF" w:rsidP="001C7BAF">
      <w:r>
        <w:t>{</w:t>
      </w:r>
    </w:p>
    <w:p w14:paraId="08C67F05" w14:textId="77777777" w:rsidR="001C7BAF" w:rsidRDefault="001C7BAF" w:rsidP="001C7BAF">
      <w:r>
        <w:tab/>
        <w:t xml:space="preserve">int value = </w:t>
      </w:r>
      <w:proofErr w:type="gramStart"/>
      <w:r>
        <w:t>0;</w:t>
      </w:r>
      <w:proofErr w:type="gramEnd"/>
    </w:p>
    <w:p w14:paraId="4203A833" w14:textId="77777777" w:rsidR="001C7BAF" w:rsidRDefault="001C7BAF" w:rsidP="001C7BAF">
      <w:r>
        <w:tab/>
        <w:t>for (int x = 0; x &lt; 3; x++)</w:t>
      </w:r>
    </w:p>
    <w:p w14:paraId="21588E03" w14:textId="77777777" w:rsidR="001C7BAF" w:rsidRDefault="001C7BAF" w:rsidP="001C7BAF">
      <w:r>
        <w:tab/>
        <w:t>{</w:t>
      </w:r>
    </w:p>
    <w:p w14:paraId="5D4CC8A1" w14:textId="77777777" w:rsidR="001C7BAF" w:rsidRDefault="001C7BAF" w:rsidP="001C7BAF">
      <w:r>
        <w:tab/>
      </w:r>
      <w:r>
        <w:tab/>
        <w:t>for (int y = 0; y &lt; 3; y++)</w:t>
      </w:r>
    </w:p>
    <w:p w14:paraId="65B9A386" w14:textId="77777777" w:rsidR="001C7BAF" w:rsidRDefault="001C7BAF" w:rsidP="001C7BAF">
      <w:r>
        <w:tab/>
      </w:r>
      <w:r>
        <w:tab/>
        <w:t>{</w:t>
      </w:r>
    </w:p>
    <w:p w14:paraId="1DC3401F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r>
        <w:t>tempTiles</w:t>
      </w:r>
      <w:proofErr w:type="spellEnd"/>
      <w:r>
        <w:t>[x][y</w:t>
      </w:r>
      <w:proofErr w:type="gramStart"/>
      <w:r>
        <w:t>] !</w:t>
      </w:r>
      <w:proofErr w:type="gramEnd"/>
      <w:r>
        <w:t>= _</w:t>
      </w:r>
      <w:proofErr w:type="spellStart"/>
      <w:r>
        <w:t>solvedTiles</w:t>
      </w:r>
      <w:proofErr w:type="spellEnd"/>
      <w:r>
        <w:t>[x][y])</w:t>
      </w:r>
    </w:p>
    <w:p w14:paraId="667FA313" w14:textId="77777777" w:rsidR="001C7BAF" w:rsidRDefault="001C7BAF" w:rsidP="001C7BAF">
      <w:r>
        <w:tab/>
      </w:r>
      <w:r>
        <w:tab/>
      </w:r>
      <w:r>
        <w:tab/>
        <w:t>{</w:t>
      </w:r>
    </w:p>
    <w:p w14:paraId="49A00A7C" w14:textId="77777777" w:rsidR="001C7BAF" w:rsidRDefault="001C7BAF" w:rsidP="001C7BAF">
      <w:r>
        <w:tab/>
      </w:r>
      <w:r>
        <w:tab/>
      </w:r>
      <w:r>
        <w:tab/>
      </w:r>
      <w:r>
        <w:tab/>
        <w:t>value+</w:t>
      </w:r>
      <w:proofErr w:type="gramStart"/>
      <w:r>
        <w:t>+;</w:t>
      </w:r>
      <w:proofErr w:type="gramEnd"/>
    </w:p>
    <w:p w14:paraId="1BBF172F" w14:textId="77777777" w:rsidR="001C7BAF" w:rsidRDefault="001C7BAF" w:rsidP="001C7BAF">
      <w:r>
        <w:tab/>
      </w:r>
      <w:r>
        <w:tab/>
      </w:r>
      <w:r>
        <w:tab/>
        <w:t>}</w:t>
      </w:r>
    </w:p>
    <w:p w14:paraId="0CE91B47" w14:textId="77777777" w:rsidR="001C7BAF" w:rsidRDefault="001C7BAF" w:rsidP="001C7BAF">
      <w:r>
        <w:tab/>
      </w:r>
      <w:r>
        <w:tab/>
        <w:t>}</w:t>
      </w:r>
    </w:p>
    <w:p w14:paraId="65C824EB" w14:textId="77777777" w:rsidR="001C7BAF" w:rsidRDefault="001C7BAF" w:rsidP="001C7BAF">
      <w:r>
        <w:tab/>
        <w:t>}</w:t>
      </w:r>
    </w:p>
    <w:p w14:paraId="4A3D3911" w14:textId="77777777" w:rsidR="001C7BAF" w:rsidRDefault="001C7BAF" w:rsidP="001C7BAF">
      <w:r>
        <w:tab/>
        <w:t xml:space="preserve">return </w:t>
      </w:r>
      <w:proofErr w:type="gramStart"/>
      <w:r>
        <w:t>value;</w:t>
      </w:r>
      <w:proofErr w:type="gramEnd"/>
    </w:p>
    <w:p w14:paraId="29C31805" w14:textId="77777777" w:rsidR="001C7BAF" w:rsidRDefault="001C7BAF" w:rsidP="001C7BAF">
      <w:r>
        <w:t>}</w:t>
      </w:r>
    </w:p>
    <w:p w14:paraId="3C7D3F4C" w14:textId="77777777" w:rsidR="001C7BAF" w:rsidRDefault="001C7BAF" w:rsidP="001C7BAF">
      <w:r>
        <w:t>///////////////////////////////////////////////////////////////////////////</w:t>
      </w:r>
    </w:p>
    <w:p w14:paraId="2BF22B64" w14:textId="77777777" w:rsidR="001C7BAF" w:rsidRDefault="001C7BAF" w:rsidP="001C7BAF">
      <w:r>
        <w:t>//Display Tiles</w:t>
      </w:r>
    </w:p>
    <w:p w14:paraId="04775A92" w14:textId="77777777" w:rsidR="001C7BAF" w:rsidRDefault="001C7BAF" w:rsidP="001C7BAF">
      <w:r>
        <w:t>///////////////////////////////////////////////////////////////////////////</w:t>
      </w:r>
    </w:p>
    <w:p w14:paraId="71DA5233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DisplayTiles</w:t>
      </w:r>
      <w:proofErr w:type="spellEnd"/>
      <w:r>
        <w:t>()</w:t>
      </w:r>
    </w:p>
    <w:p w14:paraId="5F907373" w14:textId="77777777" w:rsidR="001C7BAF" w:rsidRDefault="001C7BAF" w:rsidP="001C7BAF">
      <w:r>
        <w:t>{</w:t>
      </w:r>
    </w:p>
    <w:p w14:paraId="43A9E59C" w14:textId="77777777" w:rsidR="001C7BAF" w:rsidRDefault="001C7BAF" w:rsidP="001C7BAF">
      <w:r>
        <w:tab/>
        <w:t>system("CLS"</w:t>
      </w:r>
      <w:proofErr w:type="gramStart"/>
      <w:r>
        <w:t>);</w:t>
      </w:r>
      <w:proofErr w:type="gramEnd"/>
    </w:p>
    <w:p w14:paraId="67DA5B8D" w14:textId="77777777" w:rsidR="001C7BAF" w:rsidRDefault="001C7BAF" w:rsidP="001C7BAF">
      <w:r>
        <w:lastRenderedPageBreak/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EF70DCF" w14:textId="77777777" w:rsidR="001C7BAF" w:rsidRDefault="001C7BAF" w:rsidP="001C7BAF">
      <w:r>
        <w:tab/>
        <w:t>for (int x = 0; x &lt; 3; x++)</w:t>
      </w:r>
    </w:p>
    <w:p w14:paraId="26D99305" w14:textId="77777777" w:rsidR="001C7BAF" w:rsidRDefault="001C7BAF" w:rsidP="001C7BAF">
      <w:r>
        <w:tab/>
        <w:t>{</w:t>
      </w:r>
    </w:p>
    <w:p w14:paraId="03E9F1F9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 | </w:t>
      </w:r>
      <w:proofErr w:type="gramStart"/>
      <w:r>
        <w:t>";</w:t>
      </w:r>
      <w:proofErr w:type="gramEnd"/>
    </w:p>
    <w:p w14:paraId="40F4980D" w14:textId="77777777" w:rsidR="001C7BAF" w:rsidRDefault="001C7BAF" w:rsidP="001C7BAF">
      <w:r>
        <w:tab/>
      </w:r>
      <w:r>
        <w:tab/>
        <w:t>for (int y = 0; y &lt; 3; y++)</w:t>
      </w:r>
    </w:p>
    <w:p w14:paraId="027A0637" w14:textId="77777777" w:rsidR="001C7BAF" w:rsidRDefault="001C7BAF" w:rsidP="001C7BAF">
      <w:r>
        <w:tab/>
      </w:r>
      <w:r>
        <w:tab/>
        <w:t>{</w:t>
      </w:r>
    </w:p>
    <w:p w14:paraId="1E4D1724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_</w:t>
      </w:r>
      <w:proofErr w:type="spellStart"/>
      <w:r>
        <w:t>showTiles</w:t>
      </w:r>
      <w:proofErr w:type="spellEnd"/>
      <w:r>
        <w:t xml:space="preserve">[y][x] &lt;&lt; " | </w:t>
      </w:r>
      <w:proofErr w:type="gramStart"/>
      <w:r>
        <w:t>";</w:t>
      </w:r>
      <w:proofErr w:type="gramEnd"/>
    </w:p>
    <w:p w14:paraId="0E7D8B89" w14:textId="77777777" w:rsidR="001C7BAF" w:rsidRDefault="001C7BAF" w:rsidP="001C7BAF">
      <w:r>
        <w:tab/>
      </w:r>
      <w:r>
        <w:tab/>
        <w:t>}</w:t>
      </w:r>
    </w:p>
    <w:p w14:paraId="015ECDE1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D0CF2AD" w14:textId="77777777" w:rsidR="001C7BAF" w:rsidRDefault="001C7BAF" w:rsidP="001C7BAF">
      <w:r>
        <w:tab/>
        <w:t>}</w:t>
      </w:r>
    </w:p>
    <w:p w14:paraId="64C6AAB1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48F3775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"Moves Conducted: " &lt;&lt; _</w:t>
      </w:r>
      <w:proofErr w:type="spellStart"/>
      <w:r>
        <w:t>numberOfMoves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54F5BEB" w14:textId="77777777" w:rsidR="001C7BAF" w:rsidRDefault="001C7BAF" w:rsidP="001C7BAF">
      <w:r>
        <w:tab/>
        <w:t>if (_</w:t>
      </w:r>
      <w:proofErr w:type="spellStart"/>
      <w:r>
        <w:t>numberOfMoves</w:t>
      </w:r>
      <w:proofErr w:type="spellEnd"/>
      <w:r>
        <w:t xml:space="preserve"> &gt; 10)</w:t>
      </w:r>
    </w:p>
    <w:p w14:paraId="00862D1A" w14:textId="77777777" w:rsidR="001C7BAF" w:rsidRDefault="001C7BAF" w:rsidP="001C7BAF">
      <w:r>
        <w:tab/>
        <w:t>{</w:t>
      </w:r>
    </w:p>
    <w:p w14:paraId="367CF31F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"FAILED TO SOLVE!"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287BA56" w14:textId="77777777" w:rsidR="001C7BAF" w:rsidRDefault="001C7BAF" w:rsidP="001C7BAF">
      <w:r>
        <w:tab/>
      </w:r>
      <w:r>
        <w:tab/>
        <w:t>this-&gt;</w:t>
      </w:r>
      <w:proofErr w:type="spellStart"/>
      <w:r>
        <w:t>SetFailed</w:t>
      </w:r>
      <w:proofErr w:type="spellEnd"/>
      <w:r>
        <w:t>(true</w:t>
      </w:r>
      <w:proofErr w:type="gramStart"/>
      <w:r>
        <w:t>);</w:t>
      </w:r>
      <w:proofErr w:type="gramEnd"/>
    </w:p>
    <w:p w14:paraId="5C0464E2" w14:textId="77777777" w:rsidR="001C7BAF" w:rsidRDefault="001C7BAF" w:rsidP="001C7BAF">
      <w:r>
        <w:tab/>
        <w:t>}</w:t>
      </w:r>
    </w:p>
    <w:p w14:paraId="2F9F24D1" w14:textId="77777777" w:rsidR="001C7BAF" w:rsidRDefault="001C7BAF" w:rsidP="001C7BAF">
      <w:r>
        <w:tab/>
        <w:t>else</w:t>
      </w:r>
    </w:p>
    <w:p w14:paraId="0754434A" w14:textId="77777777" w:rsidR="001C7BAF" w:rsidRDefault="001C7BAF" w:rsidP="001C7BAF">
      <w:r>
        <w:tab/>
        <w:t>{</w:t>
      </w:r>
    </w:p>
    <w:p w14:paraId="46A62DCC" w14:textId="77777777" w:rsidR="001C7BAF" w:rsidRDefault="001C7BAF" w:rsidP="001C7BAF">
      <w:r>
        <w:tab/>
      </w:r>
      <w:r>
        <w:tab/>
      </w:r>
      <w:proofErr w:type="gramStart"/>
      <w:r>
        <w:t>Sleep(</w:t>
      </w:r>
      <w:proofErr w:type="gramEnd"/>
      <w:r>
        <w:t>1);</w:t>
      </w:r>
    </w:p>
    <w:p w14:paraId="7037C29F" w14:textId="77777777" w:rsidR="001C7BAF" w:rsidRDefault="001C7BAF" w:rsidP="001C7BAF">
      <w:r>
        <w:tab/>
      </w:r>
      <w:r>
        <w:tab/>
        <w:t>switch (_</w:t>
      </w:r>
      <w:proofErr w:type="spellStart"/>
      <w:r>
        <w:t>directionDecision</w:t>
      </w:r>
      <w:proofErr w:type="spellEnd"/>
      <w:r>
        <w:t>)</w:t>
      </w:r>
    </w:p>
    <w:p w14:paraId="263253F6" w14:textId="77777777" w:rsidR="001C7BAF" w:rsidRDefault="001C7BAF" w:rsidP="001C7BAF">
      <w:r>
        <w:tab/>
      </w:r>
      <w:r>
        <w:tab/>
        <w:t>{</w:t>
      </w:r>
    </w:p>
    <w:p w14:paraId="73CBC421" w14:textId="77777777" w:rsidR="001C7BAF" w:rsidRDefault="001C7BAF" w:rsidP="001C7BAF">
      <w:r>
        <w:tab/>
      </w:r>
      <w:r>
        <w:tab/>
      </w:r>
      <w:proofErr w:type="gramStart"/>
      <w:r>
        <w:t>case(</w:t>
      </w:r>
      <w:proofErr w:type="gramEnd"/>
      <w:r>
        <w:t>8)://up</w:t>
      </w:r>
    </w:p>
    <w:p w14:paraId="6B3015EE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"Direction Decision: UP"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EC633B0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04B9B3E5" w14:textId="77777777" w:rsidR="001C7BAF" w:rsidRDefault="001C7BAF" w:rsidP="001C7BAF">
      <w:r>
        <w:tab/>
      </w:r>
      <w:r>
        <w:tab/>
      </w:r>
      <w:proofErr w:type="gramStart"/>
      <w:r>
        <w:t>case(</w:t>
      </w:r>
      <w:proofErr w:type="gramEnd"/>
      <w:r>
        <w:t>2)://down</w:t>
      </w:r>
    </w:p>
    <w:p w14:paraId="6336FA35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"Direction Decision: DOWN"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4F29AEED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0D28949D" w14:textId="77777777" w:rsidR="001C7BAF" w:rsidRDefault="001C7BAF" w:rsidP="001C7BAF">
      <w:r>
        <w:tab/>
      </w:r>
      <w:r>
        <w:tab/>
      </w:r>
      <w:proofErr w:type="gramStart"/>
      <w:r>
        <w:t>case(</w:t>
      </w:r>
      <w:proofErr w:type="gramEnd"/>
      <w:r>
        <w:t>4)://left</w:t>
      </w:r>
    </w:p>
    <w:p w14:paraId="68DA0EB1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"Direction Decision: LEFT"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0729D55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180A711E" w14:textId="77777777" w:rsidR="001C7BAF" w:rsidRDefault="001C7BAF" w:rsidP="001C7BAF">
      <w:r>
        <w:lastRenderedPageBreak/>
        <w:tab/>
      </w:r>
      <w:r>
        <w:tab/>
      </w:r>
      <w:proofErr w:type="gramStart"/>
      <w:r>
        <w:t>case(</w:t>
      </w:r>
      <w:proofErr w:type="gramEnd"/>
      <w:r>
        <w:t>6)://right</w:t>
      </w:r>
    </w:p>
    <w:p w14:paraId="63A237F4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"Direction Decision: RIGHT"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1498459" w14:textId="77777777" w:rsidR="001C7BAF" w:rsidRDefault="001C7BAF" w:rsidP="001C7BAF"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5C673C12" w14:textId="77777777" w:rsidR="001C7BAF" w:rsidRDefault="001C7BAF" w:rsidP="001C7BAF">
      <w:r>
        <w:tab/>
      </w:r>
      <w:r>
        <w:tab/>
        <w:t>}</w:t>
      </w:r>
    </w:p>
    <w:p w14:paraId="7F787466" w14:textId="77777777" w:rsidR="001C7BAF" w:rsidRDefault="001C7BAF" w:rsidP="001C7BAF">
      <w:r>
        <w:tab/>
        <w:t>}</w:t>
      </w:r>
    </w:p>
    <w:p w14:paraId="4B16628B" w14:textId="77777777" w:rsidR="001C7BAF" w:rsidRDefault="001C7BAF" w:rsidP="001C7BAF">
      <w:r>
        <w:t>}</w:t>
      </w:r>
    </w:p>
    <w:p w14:paraId="34CF4125" w14:textId="77777777" w:rsidR="001C7BAF" w:rsidRDefault="001C7BAF" w:rsidP="001C7BAF">
      <w:r>
        <w:t>///////////////////////////////////////////////////////////////////////////</w:t>
      </w:r>
    </w:p>
    <w:p w14:paraId="0E02E955" w14:textId="77777777" w:rsidR="001C7BAF" w:rsidRDefault="001C7BAF" w:rsidP="001C7BAF">
      <w:r>
        <w:t>//Check the individual directions are valid</w:t>
      </w:r>
    </w:p>
    <w:p w14:paraId="20BE20E5" w14:textId="77777777" w:rsidR="001C7BAF" w:rsidRDefault="001C7BAF" w:rsidP="001C7BAF">
      <w:r>
        <w:t>///////////////////////////////////////////////////////////////////////////</w:t>
      </w:r>
    </w:p>
    <w:p w14:paraId="3900C1D1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CheckUp</w:t>
      </w:r>
      <w:proofErr w:type="spellEnd"/>
      <w:r>
        <w:t>()//TODO: FIX UP</w:t>
      </w:r>
    </w:p>
    <w:p w14:paraId="6D18337C" w14:textId="77777777" w:rsidR="001C7BAF" w:rsidRDefault="001C7BAF" w:rsidP="001C7BAF">
      <w:r>
        <w:t>{</w:t>
      </w:r>
    </w:p>
    <w:p w14:paraId="547BFD9A" w14:textId="77777777" w:rsidR="001C7BAF" w:rsidRDefault="001C7BAF" w:rsidP="001C7BAF">
      <w:r>
        <w:tab/>
        <w:t>if (_</w:t>
      </w:r>
      <w:proofErr w:type="spellStart"/>
      <w:r>
        <w:t>yPosCheck</w:t>
      </w:r>
      <w:proofErr w:type="spellEnd"/>
      <w:r>
        <w:t xml:space="preserve"> &gt; 0)</w:t>
      </w:r>
    </w:p>
    <w:p w14:paraId="33BCE9F8" w14:textId="77777777" w:rsidR="001C7BAF" w:rsidRDefault="001C7BAF" w:rsidP="001C7BAF">
      <w:r>
        <w:tab/>
        <w:t>{</w:t>
      </w:r>
    </w:p>
    <w:p w14:paraId="71688D95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530C79B3" w14:textId="77777777" w:rsidR="001C7BAF" w:rsidRDefault="001C7BAF" w:rsidP="001C7BAF">
      <w:r>
        <w:tab/>
        <w:t>}</w:t>
      </w:r>
    </w:p>
    <w:p w14:paraId="20A5A983" w14:textId="77777777" w:rsidR="001C7BAF" w:rsidRDefault="001C7BAF" w:rsidP="001C7BAF">
      <w:r>
        <w:tab/>
        <w:t>else</w:t>
      </w:r>
    </w:p>
    <w:p w14:paraId="0E64C622" w14:textId="77777777" w:rsidR="001C7BAF" w:rsidRDefault="001C7BAF" w:rsidP="001C7BAF">
      <w:r>
        <w:tab/>
        <w:t>{</w:t>
      </w:r>
    </w:p>
    <w:p w14:paraId="4B11BB07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0240C99F" w14:textId="77777777" w:rsidR="001C7BAF" w:rsidRDefault="001C7BAF" w:rsidP="001C7BAF">
      <w:r>
        <w:tab/>
        <w:t>}</w:t>
      </w:r>
    </w:p>
    <w:p w14:paraId="0A839695" w14:textId="77777777" w:rsidR="001C7BAF" w:rsidRDefault="001C7BAF" w:rsidP="001C7BAF">
      <w:r>
        <w:t>}</w:t>
      </w:r>
    </w:p>
    <w:p w14:paraId="75347FFC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LiveUp</w:t>
      </w:r>
      <w:proofErr w:type="spellEnd"/>
      <w:r>
        <w:t>()</w:t>
      </w:r>
    </w:p>
    <w:p w14:paraId="7A1EDDAC" w14:textId="77777777" w:rsidR="001C7BAF" w:rsidRDefault="001C7BAF" w:rsidP="001C7BAF">
      <w:r>
        <w:t>{</w:t>
      </w:r>
    </w:p>
    <w:p w14:paraId="0D2AF936" w14:textId="77777777" w:rsidR="001C7BAF" w:rsidRDefault="001C7BAF" w:rsidP="001C7BAF">
      <w:r>
        <w:tab/>
        <w:t>if (_</w:t>
      </w:r>
      <w:proofErr w:type="spellStart"/>
      <w:r>
        <w:t>yPosLive</w:t>
      </w:r>
      <w:proofErr w:type="spellEnd"/>
      <w:r>
        <w:t xml:space="preserve"> &gt; 0)</w:t>
      </w:r>
    </w:p>
    <w:p w14:paraId="44A74B7B" w14:textId="77777777" w:rsidR="001C7BAF" w:rsidRDefault="001C7BAF" w:rsidP="001C7BAF">
      <w:r>
        <w:tab/>
        <w:t>{</w:t>
      </w:r>
    </w:p>
    <w:p w14:paraId="610796BB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7B2E7718" w14:textId="77777777" w:rsidR="001C7BAF" w:rsidRDefault="001C7BAF" w:rsidP="001C7BAF">
      <w:r>
        <w:tab/>
        <w:t>}</w:t>
      </w:r>
    </w:p>
    <w:p w14:paraId="409BDAE4" w14:textId="77777777" w:rsidR="001C7BAF" w:rsidRDefault="001C7BAF" w:rsidP="001C7BAF">
      <w:r>
        <w:tab/>
        <w:t>else</w:t>
      </w:r>
    </w:p>
    <w:p w14:paraId="36292A61" w14:textId="77777777" w:rsidR="001C7BAF" w:rsidRDefault="001C7BAF" w:rsidP="001C7BAF">
      <w:r>
        <w:tab/>
        <w:t>{</w:t>
      </w:r>
    </w:p>
    <w:p w14:paraId="644BA500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4505E211" w14:textId="77777777" w:rsidR="001C7BAF" w:rsidRDefault="001C7BAF" w:rsidP="001C7BAF">
      <w:r>
        <w:tab/>
        <w:t>}</w:t>
      </w:r>
    </w:p>
    <w:p w14:paraId="0DBE83B1" w14:textId="77777777" w:rsidR="001C7BAF" w:rsidRDefault="001C7BAF" w:rsidP="001C7BAF">
      <w:r>
        <w:t>}</w:t>
      </w:r>
    </w:p>
    <w:p w14:paraId="60CEC4C9" w14:textId="77777777" w:rsidR="001C7BAF" w:rsidRDefault="001C7BAF" w:rsidP="001C7BAF">
      <w:r>
        <w:lastRenderedPageBreak/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CheckDown</w:t>
      </w:r>
      <w:proofErr w:type="spellEnd"/>
      <w:r>
        <w:t>()</w:t>
      </w:r>
    </w:p>
    <w:p w14:paraId="776048A7" w14:textId="77777777" w:rsidR="001C7BAF" w:rsidRDefault="001C7BAF" w:rsidP="001C7BAF">
      <w:r>
        <w:t>{</w:t>
      </w:r>
    </w:p>
    <w:p w14:paraId="43D0359D" w14:textId="77777777" w:rsidR="001C7BAF" w:rsidRDefault="001C7BAF" w:rsidP="001C7BAF">
      <w:r>
        <w:tab/>
        <w:t>if (_</w:t>
      </w:r>
      <w:proofErr w:type="spellStart"/>
      <w:r>
        <w:t>yPosCheck</w:t>
      </w:r>
      <w:proofErr w:type="spellEnd"/>
      <w:r>
        <w:t xml:space="preserve"> &lt; 2)</w:t>
      </w:r>
    </w:p>
    <w:p w14:paraId="25A5A71F" w14:textId="77777777" w:rsidR="001C7BAF" w:rsidRDefault="001C7BAF" w:rsidP="001C7BAF">
      <w:r>
        <w:tab/>
        <w:t>{</w:t>
      </w:r>
    </w:p>
    <w:p w14:paraId="5F0916FE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7AC3FA18" w14:textId="77777777" w:rsidR="001C7BAF" w:rsidRDefault="001C7BAF" w:rsidP="001C7BAF">
      <w:r>
        <w:tab/>
        <w:t>}</w:t>
      </w:r>
    </w:p>
    <w:p w14:paraId="4B5E532B" w14:textId="77777777" w:rsidR="001C7BAF" w:rsidRDefault="001C7BAF" w:rsidP="001C7BAF">
      <w:r>
        <w:tab/>
        <w:t>else</w:t>
      </w:r>
    </w:p>
    <w:p w14:paraId="7CA97A8D" w14:textId="77777777" w:rsidR="001C7BAF" w:rsidRDefault="001C7BAF" w:rsidP="001C7BAF">
      <w:r>
        <w:tab/>
        <w:t>{</w:t>
      </w:r>
    </w:p>
    <w:p w14:paraId="0CCF5C93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0A1F35DE" w14:textId="77777777" w:rsidR="001C7BAF" w:rsidRDefault="001C7BAF" w:rsidP="001C7BAF">
      <w:r>
        <w:tab/>
        <w:t>}</w:t>
      </w:r>
    </w:p>
    <w:p w14:paraId="6A623D8B" w14:textId="77777777" w:rsidR="001C7BAF" w:rsidRDefault="001C7BAF" w:rsidP="001C7BAF">
      <w:r>
        <w:t>}</w:t>
      </w:r>
    </w:p>
    <w:p w14:paraId="55DFEAAA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LiveDown</w:t>
      </w:r>
      <w:proofErr w:type="spellEnd"/>
      <w:r>
        <w:t>()</w:t>
      </w:r>
    </w:p>
    <w:p w14:paraId="0A3A6E8D" w14:textId="77777777" w:rsidR="001C7BAF" w:rsidRDefault="001C7BAF" w:rsidP="001C7BAF">
      <w:r>
        <w:t>{</w:t>
      </w:r>
    </w:p>
    <w:p w14:paraId="7EAFD52F" w14:textId="77777777" w:rsidR="001C7BAF" w:rsidRDefault="001C7BAF" w:rsidP="001C7BAF">
      <w:r>
        <w:tab/>
        <w:t>if (_</w:t>
      </w:r>
      <w:proofErr w:type="spellStart"/>
      <w:r>
        <w:t>yPosLive</w:t>
      </w:r>
      <w:proofErr w:type="spellEnd"/>
      <w:r>
        <w:t xml:space="preserve"> &lt; 2)</w:t>
      </w:r>
    </w:p>
    <w:p w14:paraId="3A927498" w14:textId="77777777" w:rsidR="001C7BAF" w:rsidRDefault="001C7BAF" w:rsidP="001C7BAF">
      <w:r>
        <w:tab/>
        <w:t>{</w:t>
      </w:r>
    </w:p>
    <w:p w14:paraId="1F8FC343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6942A539" w14:textId="77777777" w:rsidR="001C7BAF" w:rsidRDefault="001C7BAF" w:rsidP="001C7BAF">
      <w:r>
        <w:tab/>
        <w:t>}</w:t>
      </w:r>
    </w:p>
    <w:p w14:paraId="3CC96B47" w14:textId="77777777" w:rsidR="001C7BAF" w:rsidRDefault="001C7BAF" w:rsidP="001C7BAF">
      <w:r>
        <w:tab/>
        <w:t>else</w:t>
      </w:r>
    </w:p>
    <w:p w14:paraId="16254808" w14:textId="77777777" w:rsidR="001C7BAF" w:rsidRDefault="001C7BAF" w:rsidP="001C7BAF">
      <w:r>
        <w:tab/>
        <w:t>{</w:t>
      </w:r>
    </w:p>
    <w:p w14:paraId="2F490817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1FC82224" w14:textId="77777777" w:rsidR="001C7BAF" w:rsidRDefault="001C7BAF" w:rsidP="001C7BAF">
      <w:r>
        <w:tab/>
        <w:t>}</w:t>
      </w:r>
    </w:p>
    <w:p w14:paraId="5BD27301" w14:textId="77777777" w:rsidR="001C7BAF" w:rsidRDefault="001C7BAF" w:rsidP="001C7BAF">
      <w:r>
        <w:t>}</w:t>
      </w:r>
    </w:p>
    <w:p w14:paraId="3392C27C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CheckLeft</w:t>
      </w:r>
      <w:proofErr w:type="spellEnd"/>
      <w:r>
        <w:t>()</w:t>
      </w:r>
    </w:p>
    <w:p w14:paraId="203BCFB6" w14:textId="77777777" w:rsidR="001C7BAF" w:rsidRDefault="001C7BAF" w:rsidP="001C7BAF">
      <w:r>
        <w:t>{</w:t>
      </w:r>
    </w:p>
    <w:p w14:paraId="319C4997" w14:textId="77777777" w:rsidR="001C7BAF" w:rsidRDefault="001C7BAF" w:rsidP="001C7BAF">
      <w:r>
        <w:tab/>
        <w:t>if (_</w:t>
      </w:r>
      <w:proofErr w:type="spellStart"/>
      <w:r>
        <w:t>xPosCheck</w:t>
      </w:r>
      <w:proofErr w:type="spellEnd"/>
      <w:r>
        <w:t xml:space="preserve"> &gt; 0)</w:t>
      </w:r>
    </w:p>
    <w:p w14:paraId="53C002D7" w14:textId="77777777" w:rsidR="001C7BAF" w:rsidRDefault="001C7BAF" w:rsidP="001C7BAF">
      <w:r>
        <w:tab/>
        <w:t>{</w:t>
      </w:r>
    </w:p>
    <w:p w14:paraId="0839DBE8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2EB6190A" w14:textId="77777777" w:rsidR="001C7BAF" w:rsidRDefault="001C7BAF" w:rsidP="001C7BAF">
      <w:r>
        <w:tab/>
        <w:t>}</w:t>
      </w:r>
    </w:p>
    <w:p w14:paraId="1AEB7298" w14:textId="77777777" w:rsidR="001C7BAF" w:rsidRDefault="001C7BAF" w:rsidP="001C7BAF">
      <w:r>
        <w:tab/>
        <w:t>else</w:t>
      </w:r>
    </w:p>
    <w:p w14:paraId="55980284" w14:textId="77777777" w:rsidR="001C7BAF" w:rsidRDefault="001C7BAF" w:rsidP="001C7BAF">
      <w:r>
        <w:tab/>
        <w:t>{</w:t>
      </w:r>
    </w:p>
    <w:p w14:paraId="43A55EDD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3A35271E" w14:textId="77777777" w:rsidR="001C7BAF" w:rsidRDefault="001C7BAF" w:rsidP="001C7BAF">
      <w:r>
        <w:lastRenderedPageBreak/>
        <w:tab/>
        <w:t>}</w:t>
      </w:r>
    </w:p>
    <w:p w14:paraId="242A73C8" w14:textId="77777777" w:rsidR="001C7BAF" w:rsidRDefault="001C7BAF" w:rsidP="001C7BAF">
      <w:r>
        <w:t>}</w:t>
      </w:r>
    </w:p>
    <w:p w14:paraId="0BA876E2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LiveLeft</w:t>
      </w:r>
      <w:proofErr w:type="spellEnd"/>
      <w:r>
        <w:t>()</w:t>
      </w:r>
    </w:p>
    <w:p w14:paraId="58E56A8E" w14:textId="77777777" w:rsidR="001C7BAF" w:rsidRDefault="001C7BAF" w:rsidP="001C7BAF">
      <w:r>
        <w:t>{</w:t>
      </w:r>
    </w:p>
    <w:p w14:paraId="7435BB19" w14:textId="77777777" w:rsidR="001C7BAF" w:rsidRDefault="001C7BAF" w:rsidP="001C7BAF">
      <w:r>
        <w:tab/>
        <w:t>if (_</w:t>
      </w:r>
      <w:proofErr w:type="spellStart"/>
      <w:r>
        <w:t>xPosLive</w:t>
      </w:r>
      <w:proofErr w:type="spellEnd"/>
      <w:r>
        <w:t xml:space="preserve"> &gt; 0)</w:t>
      </w:r>
    </w:p>
    <w:p w14:paraId="4C57B567" w14:textId="77777777" w:rsidR="001C7BAF" w:rsidRDefault="001C7BAF" w:rsidP="001C7BAF">
      <w:r>
        <w:tab/>
        <w:t>{</w:t>
      </w:r>
    </w:p>
    <w:p w14:paraId="5BD70C0E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63F6548B" w14:textId="77777777" w:rsidR="001C7BAF" w:rsidRDefault="001C7BAF" w:rsidP="001C7BAF">
      <w:r>
        <w:tab/>
        <w:t>}</w:t>
      </w:r>
    </w:p>
    <w:p w14:paraId="7C164211" w14:textId="77777777" w:rsidR="001C7BAF" w:rsidRDefault="001C7BAF" w:rsidP="001C7BAF">
      <w:r>
        <w:tab/>
        <w:t>else</w:t>
      </w:r>
    </w:p>
    <w:p w14:paraId="7CF183C1" w14:textId="77777777" w:rsidR="001C7BAF" w:rsidRDefault="001C7BAF" w:rsidP="001C7BAF">
      <w:r>
        <w:tab/>
        <w:t>{</w:t>
      </w:r>
    </w:p>
    <w:p w14:paraId="58586D6F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536B31EF" w14:textId="77777777" w:rsidR="001C7BAF" w:rsidRDefault="001C7BAF" w:rsidP="001C7BAF">
      <w:r>
        <w:tab/>
        <w:t>}</w:t>
      </w:r>
    </w:p>
    <w:p w14:paraId="52678C45" w14:textId="77777777" w:rsidR="001C7BAF" w:rsidRDefault="001C7BAF" w:rsidP="001C7BAF">
      <w:r>
        <w:t>}</w:t>
      </w:r>
    </w:p>
    <w:p w14:paraId="697D02DD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CheckRight</w:t>
      </w:r>
      <w:proofErr w:type="spellEnd"/>
      <w:r>
        <w:t>()</w:t>
      </w:r>
    </w:p>
    <w:p w14:paraId="7BE3C348" w14:textId="77777777" w:rsidR="001C7BAF" w:rsidRDefault="001C7BAF" w:rsidP="001C7BAF">
      <w:r>
        <w:t>{</w:t>
      </w:r>
    </w:p>
    <w:p w14:paraId="6BC789AE" w14:textId="77777777" w:rsidR="001C7BAF" w:rsidRDefault="001C7BAF" w:rsidP="001C7BAF">
      <w:r>
        <w:tab/>
        <w:t>if (_</w:t>
      </w:r>
      <w:proofErr w:type="spellStart"/>
      <w:r>
        <w:t>xPosCheck</w:t>
      </w:r>
      <w:proofErr w:type="spellEnd"/>
      <w:r>
        <w:t xml:space="preserve"> &lt; 2)</w:t>
      </w:r>
    </w:p>
    <w:p w14:paraId="60F9C109" w14:textId="77777777" w:rsidR="001C7BAF" w:rsidRDefault="001C7BAF" w:rsidP="001C7BAF">
      <w:r>
        <w:tab/>
        <w:t>{</w:t>
      </w:r>
    </w:p>
    <w:p w14:paraId="686F549A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120D8C16" w14:textId="77777777" w:rsidR="001C7BAF" w:rsidRDefault="001C7BAF" w:rsidP="001C7BAF">
      <w:r>
        <w:tab/>
        <w:t>}</w:t>
      </w:r>
    </w:p>
    <w:p w14:paraId="2CC3F04D" w14:textId="77777777" w:rsidR="001C7BAF" w:rsidRDefault="001C7BAF" w:rsidP="001C7BAF">
      <w:r>
        <w:tab/>
        <w:t>else</w:t>
      </w:r>
    </w:p>
    <w:p w14:paraId="73E6784F" w14:textId="77777777" w:rsidR="001C7BAF" w:rsidRDefault="001C7BAF" w:rsidP="001C7BAF">
      <w:r>
        <w:tab/>
        <w:t>{</w:t>
      </w:r>
    </w:p>
    <w:p w14:paraId="6BA273B2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523D5D63" w14:textId="77777777" w:rsidR="001C7BAF" w:rsidRDefault="001C7BAF" w:rsidP="001C7BAF">
      <w:r>
        <w:tab/>
        <w:t>}</w:t>
      </w:r>
    </w:p>
    <w:p w14:paraId="17348432" w14:textId="77777777" w:rsidR="001C7BAF" w:rsidRDefault="001C7BAF" w:rsidP="001C7BAF">
      <w:r>
        <w:t>}</w:t>
      </w:r>
    </w:p>
    <w:p w14:paraId="54C034D9" w14:textId="77777777" w:rsidR="001C7BAF" w:rsidRDefault="001C7BAF" w:rsidP="001C7BAF">
      <w:r>
        <w:t xml:space="preserve">bool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LiveRight</w:t>
      </w:r>
      <w:proofErr w:type="spellEnd"/>
      <w:r>
        <w:t>()</w:t>
      </w:r>
    </w:p>
    <w:p w14:paraId="6CB85BFF" w14:textId="77777777" w:rsidR="001C7BAF" w:rsidRDefault="001C7BAF" w:rsidP="001C7BAF">
      <w:r>
        <w:t>{</w:t>
      </w:r>
    </w:p>
    <w:p w14:paraId="77AE2671" w14:textId="77777777" w:rsidR="001C7BAF" w:rsidRDefault="001C7BAF" w:rsidP="001C7BAF">
      <w:r>
        <w:tab/>
        <w:t>if (_</w:t>
      </w:r>
      <w:proofErr w:type="spellStart"/>
      <w:r>
        <w:t>xPosLive</w:t>
      </w:r>
      <w:proofErr w:type="spellEnd"/>
      <w:r>
        <w:t xml:space="preserve"> &lt; 2)</w:t>
      </w:r>
    </w:p>
    <w:p w14:paraId="6F05B0F6" w14:textId="77777777" w:rsidR="001C7BAF" w:rsidRDefault="001C7BAF" w:rsidP="001C7BAF">
      <w:r>
        <w:tab/>
        <w:t>{</w:t>
      </w:r>
    </w:p>
    <w:p w14:paraId="4862CD92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true;</w:t>
      </w:r>
      <w:proofErr w:type="gramEnd"/>
    </w:p>
    <w:p w14:paraId="11752BCA" w14:textId="77777777" w:rsidR="001C7BAF" w:rsidRDefault="001C7BAF" w:rsidP="001C7BAF">
      <w:r>
        <w:tab/>
        <w:t>}</w:t>
      </w:r>
    </w:p>
    <w:p w14:paraId="571D9E60" w14:textId="77777777" w:rsidR="001C7BAF" w:rsidRDefault="001C7BAF" w:rsidP="001C7BAF">
      <w:r>
        <w:tab/>
        <w:t>else</w:t>
      </w:r>
    </w:p>
    <w:p w14:paraId="2651B958" w14:textId="77777777" w:rsidR="001C7BAF" w:rsidRDefault="001C7BAF" w:rsidP="001C7BAF">
      <w:r>
        <w:lastRenderedPageBreak/>
        <w:tab/>
        <w:t>{</w:t>
      </w:r>
    </w:p>
    <w:p w14:paraId="28403119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false;</w:t>
      </w:r>
      <w:proofErr w:type="gramEnd"/>
    </w:p>
    <w:p w14:paraId="41A8548A" w14:textId="77777777" w:rsidR="001C7BAF" w:rsidRDefault="001C7BAF" w:rsidP="001C7BAF">
      <w:r>
        <w:tab/>
        <w:t>}</w:t>
      </w:r>
    </w:p>
    <w:p w14:paraId="71BFFE68" w14:textId="77777777" w:rsidR="001C7BAF" w:rsidRDefault="001C7BAF" w:rsidP="001C7BAF">
      <w:r>
        <w:t>}</w:t>
      </w:r>
    </w:p>
    <w:p w14:paraId="6D8FD889" w14:textId="77777777" w:rsidR="001C7BAF" w:rsidRDefault="001C7BAF" w:rsidP="001C7BAF">
      <w:r>
        <w:t>///////////////////////////////////////////////////////////////////////////</w:t>
      </w:r>
    </w:p>
    <w:p w14:paraId="4272EA3E" w14:textId="77777777" w:rsidR="001C7BAF" w:rsidRDefault="001C7BAF" w:rsidP="001C7BAF">
      <w:r>
        <w:t>//Check positions - with position input for offset</w:t>
      </w:r>
    </w:p>
    <w:p w14:paraId="4D912AB5" w14:textId="77777777" w:rsidR="001C7BAF" w:rsidRDefault="001C7BAF" w:rsidP="001C7BAF">
      <w:r>
        <w:t>///////////////////////////////////////////////////////////////////////////</w:t>
      </w:r>
    </w:p>
    <w:p w14:paraId="552047F5" w14:textId="77777777" w:rsidR="001C7BAF" w:rsidRDefault="001C7BAF" w:rsidP="001C7BAF">
      <w:r>
        <w:t xml:space="preserve">int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CountDirectionPositions</w:t>
      </w:r>
      <w:proofErr w:type="spellEnd"/>
      <w:r>
        <w:t xml:space="preserve">(int </w:t>
      </w:r>
      <w:proofErr w:type="spellStart"/>
      <w:r>
        <w:t>tileValue</w:t>
      </w:r>
      <w:proofErr w:type="spellEnd"/>
      <w:r>
        <w:t xml:space="preserve">[3][3], int direction, int </w:t>
      </w:r>
      <w:proofErr w:type="spellStart"/>
      <w:r>
        <w:t>xValue</w:t>
      </w:r>
      <w:proofErr w:type="spellEnd"/>
      <w:r>
        <w:t xml:space="preserve">, int </w:t>
      </w:r>
      <w:proofErr w:type="spellStart"/>
      <w:r>
        <w:t>yValue</w:t>
      </w:r>
      <w:proofErr w:type="spellEnd"/>
      <w:r>
        <w:t>)</w:t>
      </w:r>
    </w:p>
    <w:p w14:paraId="5275528D" w14:textId="77777777" w:rsidR="001C7BAF" w:rsidRDefault="001C7BAF" w:rsidP="001C7BAF">
      <w:r>
        <w:t>{</w:t>
      </w:r>
    </w:p>
    <w:p w14:paraId="79ECCF2C" w14:textId="77777777" w:rsidR="001C7BAF" w:rsidRDefault="001C7BAF" w:rsidP="001C7BAF">
      <w:r>
        <w:tab/>
      </w:r>
      <w:proofErr w:type="spellStart"/>
      <w:proofErr w:type="gramStart"/>
      <w:r>
        <w:t>SetTilesForChecking</w:t>
      </w:r>
      <w:proofErr w:type="spellEnd"/>
      <w:r>
        <w:t>(</w:t>
      </w:r>
      <w:proofErr w:type="gramEnd"/>
      <w:r>
        <w:t>);</w:t>
      </w:r>
    </w:p>
    <w:p w14:paraId="0CD4D707" w14:textId="77777777" w:rsidR="001C7BAF" w:rsidRDefault="001C7BAF" w:rsidP="001C7BAF">
      <w:r>
        <w:tab/>
        <w:t xml:space="preserve">switch (direction) </w:t>
      </w:r>
    </w:p>
    <w:p w14:paraId="5C49EDC0" w14:textId="77777777" w:rsidR="001C7BAF" w:rsidRDefault="001C7BAF" w:rsidP="001C7BAF">
      <w:r>
        <w:tab/>
        <w:t>{</w:t>
      </w:r>
    </w:p>
    <w:p w14:paraId="1B32C029" w14:textId="77777777" w:rsidR="001C7BAF" w:rsidRDefault="001C7BAF" w:rsidP="001C7BAF">
      <w:r>
        <w:tab/>
      </w:r>
      <w:proofErr w:type="gramStart"/>
      <w:r>
        <w:t>case(</w:t>
      </w:r>
      <w:proofErr w:type="gramEnd"/>
      <w:r>
        <w:t>8)://up</w:t>
      </w:r>
    </w:p>
    <w:p w14:paraId="05029D78" w14:textId="77777777" w:rsidR="001C7BAF" w:rsidRDefault="001C7BAF" w:rsidP="001C7BAF">
      <w:r>
        <w:tab/>
      </w:r>
      <w:r>
        <w:tab/>
        <w:t>if (</w:t>
      </w:r>
      <w:proofErr w:type="spellStart"/>
      <w:proofErr w:type="gramStart"/>
      <w:r>
        <w:t>CheckUp</w:t>
      </w:r>
      <w:proofErr w:type="spellEnd"/>
      <w:r>
        <w:t>(</w:t>
      </w:r>
      <w:proofErr w:type="gramEnd"/>
      <w:r>
        <w:t>))</w:t>
      </w:r>
    </w:p>
    <w:p w14:paraId="505FBD64" w14:textId="77777777" w:rsidR="001C7BAF" w:rsidRDefault="001C7BAF" w:rsidP="001C7BAF">
      <w:r>
        <w:tab/>
      </w:r>
      <w:r>
        <w:tab/>
        <w:t>{</w:t>
      </w:r>
    </w:p>
    <w:p w14:paraId="03F17308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SwapInputTiles</w:t>
      </w:r>
      <w:proofErr w:type="spellEnd"/>
      <w:r>
        <w:t>(</w:t>
      </w:r>
      <w:proofErr w:type="spellStart"/>
      <w:proofErr w:type="gramEnd"/>
      <w:r>
        <w:t>tileValue</w:t>
      </w:r>
      <w:proofErr w:type="spellEnd"/>
      <w:r>
        <w:t xml:space="preserve">, direction, </w:t>
      </w:r>
      <w:proofErr w:type="spellStart"/>
      <w:r>
        <w:t>xValue</w:t>
      </w:r>
      <w:proofErr w:type="spellEnd"/>
      <w:r>
        <w:t xml:space="preserve">, </w:t>
      </w:r>
      <w:proofErr w:type="spellStart"/>
      <w:r>
        <w:t>yValue</w:t>
      </w:r>
      <w:proofErr w:type="spellEnd"/>
      <w:r>
        <w:t>);</w:t>
      </w:r>
    </w:p>
    <w:p w14:paraId="60D6BB3E" w14:textId="77777777" w:rsidR="001C7BAF" w:rsidRDefault="001C7BAF" w:rsidP="001C7BAF">
      <w:r>
        <w:tab/>
      </w:r>
      <w:r>
        <w:tab/>
      </w:r>
      <w:r>
        <w:tab/>
        <w:t xml:space="preserve">return </w:t>
      </w:r>
      <w:proofErr w:type="spellStart"/>
      <w:r>
        <w:t>PositionCheck</w:t>
      </w:r>
      <w:proofErr w:type="spellEnd"/>
      <w:r>
        <w:t>(</w:t>
      </w:r>
      <w:proofErr w:type="spellStart"/>
      <w:r>
        <w:t>tileValue</w:t>
      </w:r>
      <w:proofErr w:type="spellEnd"/>
      <w:proofErr w:type="gramStart"/>
      <w:r>
        <w:t>);</w:t>
      </w:r>
      <w:proofErr w:type="gramEnd"/>
    </w:p>
    <w:p w14:paraId="28DA225A" w14:textId="77777777" w:rsidR="001C7BAF" w:rsidRDefault="001C7BAF" w:rsidP="001C7BAF">
      <w:r>
        <w:tab/>
      </w:r>
      <w:r>
        <w:tab/>
        <w:t>}</w:t>
      </w:r>
    </w:p>
    <w:p w14:paraId="53648E97" w14:textId="77777777" w:rsidR="001C7BAF" w:rsidRDefault="001C7BAF" w:rsidP="001C7BAF">
      <w:r>
        <w:tab/>
      </w:r>
      <w:r>
        <w:tab/>
        <w:t>else</w:t>
      </w:r>
    </w:p>
    <w:p w14:paraId="53BF2406" w14:textId="77777777" w:rsidR="001C7BAF" w:rsidRDefault="001C7BAF" w:rsidP="001C7BAF">
      <w:r>
        <w:tab/>
      </w:r>
      <w:r>
        <w:tab/>
        <w:t>{</w:t>
      </w:r>
    </w:p>
    <w:p w14:paraId="66D5ECF8" w14:textId="77777777" w:rsidR="001C7BAF" w:rsidRDefault="001C7BAF" w:rsidP="001C7BAF">
      <w:r>
        <w:tab/>
      </w:r>
      <w:r>
        <w:tab/>
      </w:r>
      <w:r>
        <w:tab/>
        <w:t xml:space="preserve">return </w:t>
      </w:r>
      <w:proofErr w:type="gramStart"/>
      <w:r>
        <w:t>9;</w:t>
      </w:r>
      <w:proofErr w:type="gramEnd"/>
    </w:p>
    <w:p w14:paraId="37F0CA6C" w14:textId="77777777" w:rsidR="001C7BAF" w:rsidRDefault="001C7BAF" w:rsidP="001C7BAF">
      <w:r>
        <w:tab/>
      </w:r>
      <w:r>
        <w:tab/>
        <w:t>}</w:t>
      </w:r>
    </w:p>
    <w:p w14:paraId="2B927364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2C619B38" w14:textId="77777777" w:rsidR="001C7BAF" w:rsidRDefault="001C7BAF" w:rsidP="001C7BAF">
      <w:r>
        <w:tab/>
      </w:r>
      <w:proofErr w:type="gramStart"/>
      <w:r>
        <w:t>case(</w:t>
      </w:r>
      <w:proofErr w:type="gramEnd"/>
      <w:r>
        <w:t>2)://down</w:t>
      </w:r>
    </w:p>
    <w:p w14:paraId="378C8FA8" w14:textId="77777777" w:rsidR="001C7BAF" w:rsidRDefault="001C7BAF" w:rsidP="001C7BAF">
      <w:r>
        <w:tab/>
      </w:r>
      <w:r>
        <w:tab/>
        <w:t>if (</w:t>
      </w:r>
      <w:proofErr w:type="spellStart"/>
      <w:proofErr w:type="gramStart"/>
      <w:r>
        <w:t>CheckDown</w:t>
      </w:r>
      <w:proofErr w:type="spellEnd"/>
      <w:r>
        <w:t>(</w:t>
      </w:r>
      <w:proofErr w:type="gramEnd"/>
      <w:r>
        <w:t>))</w:t>
      </w:r>
    </w:p>
    <w:p w14:paraId="266FF17B" w14:textId="77777777" w:rsidR="001C7BAF" w:rsidRDefault="001C7BAF" w:rsidP="001C7BAF">
      <w:r>
        <w:tab/>
      </w:r>
      <w:r>
        <w:tab/>
        <w:t>{</w:t>
      </w:r>
    </w:p>
    <w:p w14:paraId="2F8FC02B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SwapInputTiles</w:t>
      </w:r>
      <w:proofErr w:type="spellEnd"/>
      <w:r>
        <w:t>(</w:t>
      </w:r>
      <w:proofErr w:type="spellStart"/>
      <w:proofErr w:type="gramEnd"/>
      <w:r>
        <w:t>tileValue</w:t>
      </w:r>
      <w:proofErr w:type="spellEnd"/>
      <w:r>
        <w:t xml:space="preserve">, direction, </w:t>
      </w:r>
      <w:proofErr w:type="spellStart"/>
      <w:r>
        <w:t>xValue</w:t>
      </w:r>
      <w:proofErr w:type="spellEnd"/>
      <w:r>
        <w:t xml:space="preserve">, </w:t>
      </w:r>
      <w:proofErr w:type="spellStart"/>
      <w:r>
        <w:t>yValue</w:t>
      </w:r>
      <w:proofErr w:type="spellEnd"/>
      <w:r>
        <w:t>);</w:t>
      </w:r>
    </w:p>
    <w:p w14:paraId="38CC0C36" w14:textId="77777777" w:rsidR="001C7BAF" w:rsidRDefault="001C7BAF" w:rsidP="001C7BAF">
      <w:r>
        <w:tab/>
      </w:r>
      <w:r>
        <w:tab/>
      </w:r>
      <w:r>
        <w:tab/>
        <w:t xml:space="preserve">return </w:t>
      </w:r>
      <w:proofErr w:type="spellStart"/>
      <w:r>
        <w:t>PositionCheck</w:t>
      </w:r>
      <w:proofErr w:type="spellEnd"/>
      <w:r>
        <w:t>(</w:t>
      </w:r>
      <w:proofErr w:type="spellStart"/>
      <w:r>
        <w:t>tileValue</w:t>
      </w:r>
      <w:proofErr w:type="spellEnd"/>
      <w:proofErr w:type="gramStart"/>
      <w:r>
        <w:t>);</w:t>
      </w:r>
      <w:proofErr w:type="gramEnd"/>
    </w:p>
    <w:p w14:paraId="06FD3E40" w14:textId="77777777" w:rsidR="001C7BAF" w:rsidRDefault="001C7BAF" w:rsidP="001C7BAF">
      <w:r>
        <w:tab/>
      </w:r>
      <w:r>
        <w:tab/>
        <w:t>}</w:t>
      </w:r>
    </w:p>
    <w:p w14:paraId="3C49CD6E" w14:textId="77777777" w:rsidR="001C7BAF" w:rsidRDefault="001C7BAF" w:rsidP="001C7BAF">
      <w:r>
        <w:tab/>
      </w:r>
      <w:r>
        <w:tab/>
        <w:t>else</w:t>
      </w:r>
    </w:p>
    <w:p w14:paraId="765AC6EE" w14:textId="77777777" w:rsidR="001C7BAF" w:rsidRDefault="001C7BAF" w:rsidP="001C7BAF">
      <w:r>
        <w:tab/>
      </w:r>
      <w:r>
        <w:tab/>
        <w:t>{</w:t>
      </w:r>
    </w:p>
    <w:p w14:paraId="138E8DBA" w14:textId="77777777" w:rsidR="001C7BAF" w:rsidRDefault="001C7BAF" w:rsidP="001C7BAF">
      <w:r>
        <w:lastRenderedPageBreak/>
        <w:tab/>
      </w:r>
      <w:r>
        <w:tab/>
      </w:r>
      <w:r>
        <w:tab/>
        <w:t xml:space="preserve">return </w:t>
      </w:r>
      <w:proofErr w:type="gramStart"/>
      <w:r>
        <w:t>9;</w:t>
      </w:r>
      <w:proofErr w:type="gramEnd"/>
    </w:p>
    <w:p w14:paraId="5EDFD662" w14:textId="77777777" w:rsidR="001C7BAF" w:rsidRDefault="001C7BAF" w:rsidP="001C7BAF">
      <w:r>
        <w:tab/>
      </w:r>
      <w:r>
        <w:tab/>
        <w:t>}</w:t>
      </w:r>
    </w:p>
    <w:p w14:paraId="4C30682F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7819B334" w14:textId="77777777" w:rsidR="001C7BAF" w:rsidRDefault="001C7BAF" w:rsidP="001C7BAF">
      <w:r>
        <w:tab/>
      </w:r>
      <w:proofErr w:type="gramStart"/>
      <w:r>
        <w:t>case(</w:t>
      </w:r>
      <w:proofErr w:type="gramEnd"/>
      <w:r>
        <w:t>4)://left</w:t>
      </w:r>
    </w:p>
    <w:p w14:paraId="0CFCD3D2" w14:textId="77777777" w:rsidR="001C7BAF" w:rsidRDefault="001C7BAF" w:rsidP="001C7BAF">
      <w:r>
        <w:tab/>
      </w:r>
      <w:r>
        <w:tab/>
        <w:t>if (</w:t>
      </w:r>
      <w:proofErr w:type="spellStart"/>
      <w:proofErr w:type="gramStart"/>
      <w:r>
        <w:t>CheckLeft</w:t>
      </w:r>
      <w:proofErr w:type="spellEnd"/>
      <w:r>
        <w:t>(</w:t>
      </w:r>
      <w:proofErr w:type="gramEnd"/>
      <w:r>
        <w:t>))</w:t>
      </w:r>
    </w:p>
    <w:p w14:paraId="5A56D191" w14:textId="77777777" w:rsidR="001C7BAF" w:rsidRDefault="001C7BAF" w:rsidP="001C7BAF">
      <w:r>
        <w:tab/>
      </w:r>
      <w:r>
        <w:tab/>
        <w:t>{</w:t>
      </w:r>
    </w:p>
    <w:p w14:paraId="4FB27CF2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SwapInputTiles</w:t>
      </w:r>
      <w:proofErr w:type="spellEnd"/>
      <w:r>
        <w:t>(</w:t>
      </w:r>
      <w:proofErr w:type="spellStart"/>
      <w:proofErr w:type="gramEnd"/>
      <w:r>
        <w:t>tileValue</w:t>
      </w:r>
      <w:proofErr w:type="spellEnd"/>
      <w:r>
        <w:t xml:space="preserve">, direction, </w:t>
      </w:r>
      <w:proofErr w:type="spellStart"/>
      <w:r>
        <w:t>xValue</w:t>
      </w:r>
      <w:proofErr w:type="spellEnd"/>
      <w:r>
        <w:t xml:space="preserve">, </w:t>
      </w:r>
      <w:proofErr w:type="spellStart"/>
      <w:r>
        <w:t>yValue</w:t>
      </w:r>
      <w:proofErr w:type="spellEnd"/>
      <w:r>
        <w:t>);</w:t>
      </w:r>
    </w:p>
    <w:p w14:paraId="0D701E84" w14:textId="77777777" w:rsidR="001C7BAF" w:rsidRDefault="001C7BAF" w:rsidP="001C7BAF">
      <w:r>
        <w:tab/>
      </w:r>
      <w:r>
        <w:tab/>
      </w:r>
      <w:r>
        <w:tab/>
        <w:t xml:space="preserve">return </w:t>
      </w:r>
      <w:proofErr w:type="spellStart"/>
      <w:r>
        <w:t>PositionCheck</w:t>
      </w:r>
      <w:proofErr w:type="spellEnd"/>
      <w:r>
        <w:t>(</w:t>
      </w:r>
      <w:proofErr w:type="spellStart"/>
      <w:r>
        <w:t>tileValue</w:t>
      </w:r>
      <w:proofErr w:type="spellEnd"/>
      <w:proofErr w:type="gramStart"/>
      <w:r>
        <w:t>);</w:t>
      </w:r>
      <w:proofErr w:type="gramEnd"/>
    </w:p>
    <w:p w14:paraId="214F7630" w14:textId="77777777" w:rsidR="001C7BAF" w:rsidRDefault="001C7BAF" w:rsidP="001C7BAF">
      <w:r>
        <w:tab/>
      </w:r>
      <w:r>
        <w:tab/>
        <w:t>}</w:t>
      </w:r>
    </w:p>
    <w:p w14:paraId="0075C6D0" w14:textId="77777777" w:rsidR="001C7BAF" w:rsidRDefault="001C7BAF" w:rsidP="001C7BAF">
      <w:r>
        <w:tab/>
      </w:r>
      <w:r>
        <w:tab/>
        <w:t>else</w:t>
      </w:r>
    </w:p>
    <w:p w14:paraId="4158D5F4" w14:textId="77777777" w:rsidR="001C7BAF" w:rsidRDefault="001C7BAF" w:rsidP="001C7BAF">
      <w:r>
        <w:tab/>
      </w:r>
      <w:r>
        <w:tab/>
        <w:t>{</w:t>
      </w:r>
    </w:p>
    <w:p w14:paraId="0814DAEB" w14:textId="77777777" w:rsidR="001C7BAF" w:rsidRDefault="001C7BAF" w:rsidP="001C7BAF">
      <w:r>
        <w:tab/>
      </w:r>
      <w:r>
        <w:tab/>
      </w:r>
      <w:r>
        <w:tab/>
        <w:t xml:space="preserve">return </w:t>
      </w:r>
      <w:proofErr w:type="gramStart"/>
      <w:r>
        <w:t>9;</w:t>
      </w:r>
      <w:proofErr w:type="gramEnd"/>
    </w:p>
    <w:p w14:paraId="231F302E" w14:textId="77777777" w:rsidR="001C7BAF" w:rsidRDefault="001C7BAF" w:rsidP="001C7BAF">
      <w:r>
        <w:tab/>
      </w:r>
      <w:r>
        <w:tab/>
        <w:t>}</w:t>
      </w:r>
    </w:p>
    <w:p w14:paraId="7E882122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476C200B" w14:textId="77777777" w:rsidR="001C7BAF" w:rsidRDefault="001C7BAF" w:rsidP="001C7BAF">
      <w:r>
        <w:tab/>
      </w:r>
      <w:proofErr w:type="gramStart"/>
      <w:r>
        <w:t>case(</w:t>
      </w:r>
      <w:proofErr w:type="gramEnd"/>
      <w:r>
        <w:t>6)://right</w:t>
      </w:r>
    </w:p>
    <w:p w14:paraId="1A16283B" w14:textId="77777777" w:rsidR="001C7BAF" w:rsidRDefault="001C7BAF" w:rsidP="001C7BAF">
      <w:r>
        <w:tab/>
      </w:r>
      <w:r>
        <w:tab/>
        <w:t>if (</w:t>
      </w:r>
      <w:proofErr w:type="spellStart"/>
      <w:proofErr w:type="gramStart"/>
      <w:r>
        <w:t>CheckRight</w:t>
      </w:r>
      <w:proofErr w:type="spellEnd"/>
      <w:r>
        <w:t>(</w:t>
      </w:r>
      <w:proofErr w:type="gramEnd"/>
      <w:r>
        <w:t>))</w:t>
      </w:r>
    </w:p>
    <w:p w14:paraId="5F1217EE" w14:textId="77777777" w:rsidR="001C7BAF" w:rsidRDefault="001C7BAF" w:rsidP="001C7BAF">
      <w:r>
        <w:tab/>
      </w:r>
      <w:r>
        <w:tab/>
        <w:t>{</w:t>
      </w:r>
    </w:p>
    <w:p w14:paraId="542CDDA7" w14:textId="77777777" w:rsidR="001C7BAF" w:rsidRDefault="001C7BAF" w:rsidP="001C7BAF">
      <w:r>
        <w:tab/>
      </w:r>
      <w:r>
        <w:tab/>
      </w:r>
      <w:r>
        <w:tab/>
      </w:r>
      <w:proofErr w:type="spellStart"/>
      <w:proofErr w:type="gramStart"/>
      <w:r>
        <w:t>SwapInputTiles</w:t>
      </w:r>
      <w:proofErr w:type="spellEnd"/>
      <w:r>
        <w:t>(</w:t>
      </w:r>
      <w:proofErr w:type="spellStart"/>
      <w:proofErr w:type="gramEnd"/>
      <w:r>
        <w:t>tileValue</w:t>
      </w:r>
      <w:proofErr w:type="spellEnd"/>
      <w:r>
        <w:t xml:space="preserve">, direction, </w:t>
      </w:r>
      <w:proofErr w:type="spellStart"/>
      <w:r>
        <w:t>xValue</w:t>
      </w:r>
      <w:proofErr w:type="spellEnd"/>
      <w:r>
        <w:t xml:space="preserve">, </w:t>
      </w:r>
      <w:proofErr w:type="spellStart"/>
      <w:r>
        <w:t>yValue</w:t>
      </w:r>
      <w:proofErr w:type="spellEnd"/>
      <w:r>
        <w:t>);</w:t>
      </w:r>
    </w:p>
    <w:p w14:paraId="5840217D" w14:textId="77777777" w:rsidR="001C7BAF" w:rsidRDefault="001C7BAF" w:rsidP="001C7BAF">
      <w:r>
        <w:tab/>
      </w:r>
      <w:r>
        <w:tab/>
      </w:r>
      <w:r>
        <w:tab/>
        <w:t xml:space="preserve">return </w:t>
      </w:r>
      <w:proofErr w:type="spellStart"/>
      <w:r>
        <w:t>PositionCheck</w:t>
      </w:r>
      <w:proofErr w:type="spellEnd"/>
      <w:r>
        <w:t>(</w:t>
      </w:r>
      <w:proofErr w:type="spellStart"/>
      <w:r>
        <w:t>tileValue</w:t>
      </w:r>
      <w:proofErr w:type="spellEnd"/>
      <w:proofErr w:type="gramStart"/>
      <w:r>
        <w:t>);</w:t>
      </w:r>
      <w:proofErr w:type="gramEnd"/>
    </w:p>
    <w:p w14:paraId="2F519FBD" w14:textId="77777777" w:rsidR="001C7BAF" w:rsidRDefault="001C7BAF" w:rsidP="001C7BAF">
      <w:r>
        <w:tab/>
      </w:r>
      <w:r>
        <w:tab/>
        <w:t>}</w:t>
      </w:r>
    </w:p>
    <w:p w14:paraId="6969DBA4" w14:textId="77777777" w:rsidR="001C7BAF" w:rsidRDefault="001C7BAF" w:rsidP="001C7BAF">
      <w:r>
        <w:tab/>
      </w:r>
      <w:r>
        <w:tab/>
        <w:t>else</w:t>
      </w:r>
    </w:p>
    <w:p w14:paraId="1D1C1572" w14:textId="77777777" w:rsidR="001C7BAF" w:rsidRDefault="001C7BAF" w:rsidP="001C7BAF">
      <w:r>
        <w:tab/>
      </w:r>
      <w:r>
        <w:tab/>
        <w:t>{</w:t>
      </w:r>
    </w:p>
    <w:p w14:paraId="596F7B59" w14:textId="77777777" w:rsidR="001C7BAF" w:rsidRDefault="001C7BAF" w:rsidP="001C7BAF">
      <w:r>
        <w:tab/>
      </w:r>
      <w:r>
        <w:tab/>
      </w:r>
      <w:r>
        <w:tab/>
        <w:t xml:space="preserve">return </w:t>
      </w:r>
      <w:proofErr w:type="gramStart"/>
      <w:r>
        <w:t>9;</w:t>
      </w:r>
      <w:proofErr w:type="gramEnd"/>
    </w:p>
    <w:p w14:paraId="24DBE35E" w14:textId="77777777" w:rsidR="001C7BAF" w:rsidRDefault="001C7BAF" w:rsidP="001C7BAF">
      <w:r>
        <w:tab/>
      </w:r>
      <w:r>
        <w:tab/>
        <w:t>}</w:t>
      </w:r>
    </w:p>
    <w:p w14:paraId="22AE656B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17756C4D" w14:textId="77777777" w:rsidR="001C7BAF" w:rsidRDefault="001C7BAF" w:rsidP="001C7BAF">
      <w:r>
        <w:tab/>
        <w:t>default:</w:t>
      </w:r>
    </w:p>
    <w:p w14:paraId="0EC882D1" w14:textId="77777777" w:rsidR="001C7BAF" w:rsidRDefault="001C7BAF" w:rsidP="001C7BAF">
      <w:r>
        <w:tab/>
      </w:r>
      <w:r>
        <w:tab/>
        <w:t xml:space="preserve">return </w:t>
      </w:r>
      <w:proofErr w:type="gramStart"/>
      <w:r>
        <w:t>9;</w:t>
      </w:r>
      <w:proofErr w:type="gramEnd"/>
    </w:p>
    <w:p w14:paraId="3D4F5249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27148380" w14:textId="77777777" w:rsidR="001C7BAF" w:rsidRDefault="001C7BAF" w:rsidP="001C7BAF">
      <w:r>
        <w:tab/>
        <w:t>}</w:t>
      </w:r>
    </w:p>
    <w:p w14:paraId="59059C31" w14:textId="77777777" w:rsidR="001C7BAF" w:rsidRDefault="001C7BAF" w:rsidP="001C7BAF">
      <w:r>
        <w:t>}</w:t>
      </w:r>
    </w:p>
    <w:p w14:paraId="4745E3B5" w14:textId="77777777" w:rsidR="001C7BAF" w:rsidRDefault="001C7BAF" w:rsidP="001C7BAF">
      <w:r>
        <w:t>///////////////////////////////////////////////////////////////////////////</w:t>
      </w:r>
    </w:p>
    <w:p w14:paraId="5F3D83C6" w14:textId="77777777" w:rsidR="001C7BAF" w:rsidRDefault="001C7BAF" w:rsidP="001C7BAF">
      <w:r>
        <w:lastRenderedPageBreak/>
        <w:t>//Swap Tile Functions</w:t>
      </w:r>
    </w:p>
    <w:p w14:paraId="55F527C8" w14:textId="77777777" w:rsidR="001C7BAF" w:rsidRDefault="001C7BAF" w:rsidP="001C7BAF">
      <w:r>
        <w:t>///////////////////////////////////////////////////////////////////////////</w:t>
      </w:r>
    </w:p>
    <w:p w14:paraId="3904103A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SwapLiveTiles</w:t>
      </w:r>
      <w:proofErr w:type="spellEnd"/>
      <w:r>
        <w:t>(int Direction)</w:t>
      </w:r>
    </w:p>
    <w:p w14:paraId="6BEF627A" w14:textId="77777777" w:rsidR="001C7BAF" w:rsidRDefault="001C7BAF" w:rsidP="001C7BAF">
      <w:r>
        <w:t>{</w:t>
      </w:r>
    </w:p>
    <w:p w14:paraId="59A1C141" w14:textId="77777777" w:rsidR="001C7BAF" w:rsidRDefault="001C7BAF" w:rsidP="001C7BAF">
      <w:r>
        <w:tab/>
        <w:t xml:space="preserve">int </w:t>
      </w:r>
      <w:proofErr w:type="spellStart"/>
      <w:proofErr w:type="gramStart"/>
      <w:r>
        <w:t>tempLive</w:t>
      </w:r>
      <w:proofErr w:type="spellEnd"/>
      <w:r>
        <w:t>;</w:t>
      </w:r>
      <w:proofErr w:type="gramEnd"/>
    </w:p>
    <w:p w14:paraId="2D7FB9D9" w14:textId="77777777" w:rsidR="001C7BAF" w:rsidRDefault="001C7BAF" w:rsidP="001C7BAF">
      <w:r>
        <w:tab/>
        <w:t>///////////////////////////////////////////////////////////////////////////</w:t>
      </w:r>
    </w:p>
    <w:p w14:paraId="18098E81" w14:textId="77777777" w:rsidR="001C7BAF" w:rsidRDefault="001C7BAF" w:rsidP="001C7BAF">
      <w:r>
        <w:tab/>
        <w:t>if (</w:t>
      </w:r>
      <w:proofErr w:type="spellStart"/>
      <w:proofErr w:type="gramStart"/>
      <w:r>
        <w:t>LiveUp</w:t>
      </w:r>
      <w:proofErr w:type="spellEnd"/>
      <w:r>
        <w:t>(</w:t>
      </w:r>
      <w:proofErr w:type="gramEnd"/>
      <w:r>
        <w:t>) &amp; (Direction == 8))//UP</w:t>
      </w:r>
    </w:p>
    <w:p w14:paraId="41ACA814" w14:textId="77777777" w:rsidR="001C7BAF" w:rsidRDefault="001C7BAF" w:rsidP="001C7BAF">
      <w:r>
        <w:tab/>
        <w:t>{</w:t>
      </w:r>
    </w:p>
    <w:p w14:paraId="17B8F078" w14:textId="77777777" w:rsidR="001C7BAF" w:rsidRDefault="001C7BAF" w:rsidP="001C7BAF">
      <w:r>
        <w:tab/>
      </w:r>
      <w:r>
        <w:tab/>
      </w:r>
      <w:proofErr w:type="spellStart"/>
      <w:r>
        <w:t>tempLive</w:t>
      </w:r>
      <w:proofErr w:type="spellEnd"/>
      <w:r>
        <w:t xml:space="preserve"> = 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 - 1];</w:t>
      </w:r>
    </w:p>
    <w:p w14:paraId="2CEDDFF8" w14:textId="77777777" w:rsidR="001C7BAF" w:rsidRDefault="001C7BAF" w:rsidP="001C7BAF">
      <w:r>
        <w:tab/>
      </w:r>
      <w:r>
        <w:tab/>
        <w:t>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 - 1] = _</w:t>
      </w:r>
      <w:proofErr w:type="spellStart"/>
      <w:r>
        <w:t>showTiles</w:t>
      </w:r>
      <w:proofErr w:type="spellEnd"/>
      <w:r>
        <w:t>[_</w:t>
      </w:r>
      <w:proofErr w:type="spellStart"/>
      <w:r>
        <w:t>xPosLive</w:t>
      </w:r>
      <w:proofErr w:type="spellEnd"/>
      <w:r>
        <w:t>][_</w:t>
      </w:r>
      <w:proofErr w:type="spellStart"/>
      <w:r>
        <w:t>yPosLive</w:t>
      </w:r>
      <w:proofErr w:type="spellEnd"/>
      <w:r>
        <w:t>];</w:t>
      </w:r>
    </w:p>
    <w:p w14:paraId="3CB605A9" w14:textId="77777777" w:rsidR="001C7BAF" w:rsidRDefault="001C7BAF" w:rsidP="001C7BAF">
      <w:r>
        <w:tab/>
      </w:r>
      <w:r>
        <w:tab/>
        <w:t>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] = </w:t>
      </w:r>
      <w:proofErr w:type="spellStart"/>
      <w:r>
        <w:t>tempLive</w:t>
      </w:r>
      <w:proofErr w:type="spellEnd"/>
      <w:r>
        <w:t>;</w:t>
      </w:r>
    </w:p>
    <w:p w14:paraId="2E03F2B2" w14:textId="77777777" w:rsidR="001C7BAF" w:rsidRDefault="001C7BAF" w:rsidP="001C7BAF">
      <w:r>
        <w:tab/>
      </w:r>
      <w:r>
        <w:tab/>
        <w:t>_</w:t>
      </w:r>
      <w:proofErr w:type="spellStart"/>
      <w:r>
        <w:t>yPosLive</w:t>
      </w:r>
      <w:proofErr w:type="spellEnd"/>
      <w:r>
        <w:t xml:space="preserve"> = _</w:t>
      </w:r>
      <w:proofErr w:type="spellStart"/>
      <w:r>
        <w:t>yPosLive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68826962" w14:textId="77777777" w:rsidR="001C7BAF" w:rsidRDefault="001C7BAF" w:rsidP="001C7BAF">
      <w:r>
        <w:tab/>
        <w:t>}</w:t>
      </w:r>
    </w:p>
    <w:p w14:paraId="6E11C2D2" w14:textId="77777777" w:rsidR="001C7BAF" w:rsidRDefault="001C7BAF" w:rsidP="001C7BAF">
      <w:r>
        <w:tab/>
        <w:t>///////////////////////////////////////////////////////////////////////////</w:t>
      </w:r>
    </w:p>
    <w:p w14:paraId="3A6BD38C" w14:textId="77777777" w:rsidR="001C7BAF" w:rsidRDefault="001C7BAF" w:rsidP="001C7BAF">
      <w:r>
        <w:tab/>
        <w:t>if (</w:t>
      </w:r>
      <w:proofErr w:type="spellStart"/>
      <w:proofErr w:type="gramStart"/>
      <w:r>
        <w:t>LiveDown</w:t>
      </w:r>
      <w:proofErr w:type="spellEnd"/>
      <w:r>
        <w:t>(</w:t>
      </w:r>
      <w:proofErr w:type="gramEnd"/>
      <w:r>
        <w:t>) &amp; (Direction == 2))//DOWN</w:t>
      </w:r>
    </w:p>
    <w:p w14:paraId="559F7301" w14:textId="77777777" w:rsidR="001C7BAF" w:rsidRDefault="001C7BAF" w:rsidP="001C7BAF">
      <w:r>
        <w:tab/>
        <w:t>{</w:t>
      </w:r>
    </w:p>
    <w:p w14:paraId="610BE2B3" w14:textId="77777777" w:rsidR="001C7BAF" w:rsidRDefault="001C7BAF" w:rsidP="001C7BAF">
      <w:r>
        <w:tab/>
      </w:r>
      <w:r>
        <w:tab/>
      </w:r>
      <w:proofErr w:type="spellStart"/>
      <w:r>
        <w:t>tempLive</w:t>
      </w:r>
      <w:proofErr w:type="spellEnd"/>
      <w:r>
        <w:t xml:space="preserve"> = 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 + 1];</w:t>
      </w:r>
    </w:p>
    <w:p w14:paraId="2004D81A" w14:textId="77777777" w:rsidR="001C7BAF" w:rsidRDefault="001C7BAF" w:rsidP="001C7BAF">
      <w:r>
        <w:tab/>
      </w:r>
      <w:r>
        <w:tab/>
        <w:t>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 + 1] = _</w:t>
      </w:r>
      <w:proofErr w:type="spellStart"/>
      <w:r>
        <w:t>showTiles</w:t>
      </w:r>
      <w:proofErr w:type="spellEnd"/>
      <w:r>
        <w:t>[_</w:t>
      </w:r>
      <w:proofErr w:type="spellStart"/>
      <w:r>
        <w:t>xPosLive</w:t>
      </w:r>
      <w:proofErr w:type="spellEnd"/>
      <w:r>
        <w:t>][_</w:t>
      </w:r>
      <w:proofErr w:type="spellStart"/>
      <w:r>
        <w:t>yPosLive</w:t>
      </w:r>
      <w:proofErr w:type="spellEnd"/>
      <w:r>
        <w:t>];</w:t>
      </w:r>
    </w:p>
    <w:p w14:paraId="74E32693" w14:textId="77777777" w:rsidR="001C7BAF" w:rsidRDefault="001C7BAF" w:rsidP="001C7BAF">
      <w:r>
        <w:tab/>
      </w:r>
      <w:r>
        <w:tab/>
        <w:t>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] = </w:t>
      </w:r>
      <w:proofErr w:type="spellStart"/>
      <w:r>
        <w:t>tempLive</w:t>
      </w:r>
      <w:proofErr w:type="spellEnd"/>
      <w:r>
        <w:t>;</w:t>
      </w:r>
    </w:p>
    <w:p w14:paraId="494BBA08" w14:textId="77777777" w:rsidR="001C7BAF" w:rsidRDefault="001C7BAF" w:rsidP="001C7BAF">
      <w:r>
        <w:tab/>
      </w:r>
      <w:r>
        <w:tab/>
        <w:t>_</w:t>
      </w:r>
      <w:proofErr w:type="spellStart"/>
      <w:r>
        <w:t>yPosLive</w:t>
      </w:r>
      <w:proofErr w:type="spellEnd"/>
      <w:r>
        <w:t xml:space="preserve"> = _</w:t>
      </w:r>
      <w:proofErr w:type="spellStart"/>
      <w:r>
        <w:t>yPosLive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792C9CA5" w14:textId="77777777" w:rsidR="001C7BAF" w:rsidRDefault="001C7BAF" w:rsidP="001C7BAF">
      <w:r>
        <w:tab/>
        <w:t>}</w:t>
      </w:r>
    </w:p>
    <w:p w14:paraId="3F825AAE" w14:textId="77777777" w:rsidR="001C7BAF" w:rsidRDefault="001C7BAF" w:rsidP="001C7BAF">
      <w:r>
        <w:tab/>
        <w:t>///////////////////////////////////////////////////////////////////////////</w:t>
      </w:r>
    </w:p>
    <w:p w14:paraId="06DD9F0E" w14:textId="77777777" w:rsidR="001C7BAF" w:rsidRDefault="001C7BAF" w:rsidP="001C7BAF">
      <w:r>
        <w:tab/>
        <w:t>if (</w:t>
      </w:r>
      <w:proofErr w:type="spellStart"/>
      <w:proofErr w:type="gramStart"/>
      <w:r>
        <w:t>LiveLeft</w:t>
      </w:r>
      <w:proofErr w:type="spellEnd"/>
      <w:r>
        <w:t>(</w:t>
      </w:r>
      <w:proofErr w:type="gramEnd"/>
      <w:r>
        <w:t>) &amp; (Direction == 4))//LEFT</w:t>
      </w:r>
    </w:p>
    <w:p w14:paraId="7F2B8764" w14:textId="77777777" w:rsidR="001C7BAF" w:rsidRDefault="001C7BAF" w:rsidP="001C7BAF">
      <w:r>
        <w:tab/>
        <w:t>{</w:t>
      </w:r>
    </w:p>
    <w:p w14:paraId="43F60715" w14:textId="77777777" w:rsidR="001C7BAF" w:rsidRDefault="001C7BAF" w:rsidP="001C7BAF">
      <w:r>
        <w:tab/>
      </w:r>
      <w:r>
        <w:tab/>
      </w:r>
      <w:proofErr w:type="spellStart"/>
      <w:r>
        <w:t>tempLive</w:t>
      </w:r>
      <w:proofErr w:type="spellEnd"/>
      <w:r>
        <w:t xml:space="preserve"> = 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_</w:t>
      </w:r>
      <w:proofErr w:type="spellStart"/>
      <w:r>
        <w:t>xPosLive</w:t>
      </w:r>
      <w:proofErr w:type="spellEnd"/>
      <w:r>
        <w:t xml:space="preserve"> - 1][_</w:t>
      </w:r>
      <w:proofErr w:type="spellStart"/>
      <w:r>
        <w:t>yPosLive</w:t>
      </w:r>
      <w:proofErr w:type="spellEnd"/>
      <w:r>
        <w:t>];</w:t>
      </w:r>
    </w:p>
    <w:p w14:paraId="507A7EEE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_</w:t>
      </w:r>
      <w:proofErr w:type="spellStart"/>
      <w:r>
        <w:t>xPosLive</w:t>
      </w:r>
      <w:proofErr w:type="spellEnd"/>
      <w:r>
        <w:t xml:space="preserve"> - 1][_</w:t>
      </w:r>
      <w:proofErr w:type="spellStart"/>
      <w:r>
        <w:t>yPosLive</w:t>
      </w:r>
      <w:proofErr w:type="spellEnd"/>
      <w:r>
        <w:t>] = _</w:t>
      </w:r>
      <w:proofErr w:type="spellStart"/>
      <w:r>
        <w:t>showTiles</w:t>
      </w:r>
      <w:proofErr w:type="spellEnd"/>
      <w:r>
        <w:t>[_</w:t>
      </w:r>
      <w:proofErr w:type="spellStart"/>
      <w:r>
        <w:t>xPosLive</w:t>
      </w:r>
      <w:proofErr w:type="spellEnd"/>
      <w:r>
        <w:t>][_</w:t>
      </w:r>
      <w:proofErr w:type="spellStart"/>
      <w:r>
        <w:t>yPosLive</w:t>
      </w:r>
      <w:proofErr w:type="spellEnd"/>
      <w:r>
        <w:t>];</w:t>
      </w:r>
    </w:p>
    <w:p w14:paraId="06644330" w14:textId="77777777" w:rsidR="001C7BAF" w:rsidRDefault="001C7BAF" w:rsidP="001C7BAF">
      <w:r>
        <w:tab/>
      </w:r>
      <w:r>
        <w:tab/>
        <w:t>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] = </w:t>
      </w:r>
      <w:proofErr w:type="spellStart"/>
      <w:r>
        <w:t>tempLive</w:t>
      </w:r>
      <w:proofErr w:type="spellEnd"/>
      <w:r>
        <w:t>;</w:t>
      </w:r>
    </w:p>
    <w:p w14:paraId="4F7229EE" w14:textId="77777777" w:rsidR="001C7BAF" w:rsidRDefault="001C7BAF" w:rsidP="001C7BAF">
      <w:r>
        <w:tab/>
      </w:r>
      <w:r>
        <w:tab/>
        <w:t>_</w:t>
      </w:r>
      <w:proofErr w:type="spellStart"/>
      <w:r>
        <w:t>xPosLive</w:t>
      </w:r>
      <w:proofErr w:type="spellEnd"/>
      <w:r>
        <w:t xml:space="preserve"> = _</w:t>
      </w:r>
      <w:proofErr w:type="spellStart"/>
      <w:r>
        <w:t>xPosLive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69BF70B7" w14:textId="77777777" w:rsidR="001C7BAF" w:rsidRDefault="001C7BAF" w:rsidP="001C7BAF">
      <w:r>
        <w:tab/>
        <w:t>}</w:t>
      </w:r>
    </w:p>
    <w:p w14:paraId="705413D7" w14:textId="77777777" w:rsidR="001C7BAF" w:rsidRDefault="001C7BAF" w:rsidP="001C7BAF">
      <w:r>
        <w:tab/>
        <w:t>///////////////////////////////////////////////////////////////////////////</w:t>
      </w:r>
    </w:p>
    <w:p w14:paraId="648A0681" w14:textId="77777777" w:rsidR="001C7BAF" w:rsidRDefault="001C7BAF" w:rsidP="001C7BAF">
      <w:r>
        <w:tab/>
        <w:t>if (</w:t>
      </w:r>
      <w:proofErr w:type="spellStart"/>
      <w:proofErr w:type="gramStart"/>
      <w:r>
        <w:t>LiveRight</w:t>
      </w:r>
      <w:proofErr w:type="spellEnd"/>
      <w:r>
        <w:t>(</w:t>
      </w:r>
      <w:proofErr w:type="gramEnd"/>
      <w:r>
        <w:t>) &amp; (Direction == 6))//RIGHT</w:t>
      </w:r>
    </w:p>
    <w:p w14:paraId="1E28762E" w14:textId="77777777" w:rsidR="001C7BAF" w:rsidRDefault="001C7BAF" w:rsidP="001C7BAF">
      <w:r>
        <w:lastRenderedPageBreak/>
        <w:tab/>
        <w:t>{</w:t>
      </w:r>
    </w:p>
    <w:p w14:paraId="114A8B18" w14:textId="77777777" w:rsidR="001C7BAF" w:rsidRDefault="001C7BAF" w:rsidP="001C7BAF">
      <w:r>
        <w:tab/>
      </w:r>
      <w:r>
        <w:tab/>
      </w:r>
      <w:proofErr w:type="spellStart"/>
      <w:r>
        <w:t>tempLive</w:t>
      </w:r>
      <w:proofErr w:type="spellEnd"/>
      <w:r>
        <w:t xml:space="preserve"> = 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_</w:t>
      </w:r>
      <w:proofErr w:type="spellStart"/>
      <w:r>
        <w:t>xPosLive</w:t>
      </w:r>
      <w:proofErr w:type="spellEnd"/>
      <w:r>
        <w:t xml:space="preserve"> + 1][_</w:t>
      </w:r>
      <w:proofErr w:type="spellStart"/>
      <w:r>
        <w:t>yPosLive</w:t>
      </w:r>
      <w:proofErr w:type="spellEnd"/>
      <w:r>
        <w:t>];</w:t>
      </w:r>
    </w:p>
    <w:p w14:paraId="73C6DD06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_</w:t>
      </w:r>
      <w:proofErr w:type="spellStart"/>
      <w:r>
        <w:t>xPosLive</w:t>
      </w:r>
      <w:proofErr w:type="spellEnd"/>
      <w:r>
        <w:t xml:space="preserve"> + 1][_</w:t>
      </w:r>
      <w:proofErr w:type="spellStart"/>
      <w:r>
        <w:t>yPosLive</w:t>
      </w:r>
      <w:proofErr w:type="spellEnd"/>
      <w:r>
        <w:t>] = _</w:t>
      </w:r>
      <w:proofErr w:type="spellStart"/>
      <w:r>
        <w:t>showTiles</w:t>
      </w:r>
      <w:proofErr w:type="spellEnd"/>
      <w:r>
        <w:t>[_</w:t>
      </w:r>
      <w:proofErr w:type="spellStart"/>
      <w:r>
        <w:t>xPosLive</w:t>
      </w:r>
      <w:proofErr w:type="spellEnd"/>
      <w:r>
        <w:t>][_</w:t>
      </w:r>
      <w:proofErr w:type="spellStart"/>
      <w:r>
        <w:t>yPosLive</w:t>
      </w:r>
      <w:proofErr w:type="spellEnd"/>
      <w:r>
        <w:t>];</w:t>
      </w:r>
    </w:p>
    <w:p w14:paraId="2F1A300F" w14:textId="77777777" w:rsidR="001C7BAF" w:rsidRDefault="001C7BAF" w:rsidP="001C7BAF">
      <w:r>
        <w:tab/>
      </w:r>
      <w:r>
        <w:tab/>
        <w:t>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] = </w:t>
      </w:r>
      <w:proofErr w:type="spellStart"/>
      <w:r>
        <w:t>tempLive</w:t>
      </w:r>
      <w:proofErr w:type="spellEnd"/>
      <w:r>
        <w:t>;</w:t>
      </w:r>
    </w:p>
    <w:p w14:paraId="1AB2731D" w14:textId="77777777" w:rsidR="001C7BAF" w:rsidRDefault="001C7BAF" w:rsidP="001C7BAF">
      <w:r>
        <w:tab/>
      </w:r>
      <w:r>
        <w:tab/>
        <w:t>_</w:t>
      </w:r>
      <w:proofErr w:type="spellStart"/>
      <w:r>
        <w:t>xPosLive</w:t>
      </w:r>
      <w:proofErr w:type="spellEnd"/>
      <w:r>
        <w:t xml:space="preserve"> = _</w:t>
      </w:r>
      <w:proofErr w:type="spellStart"/>
      <w:r>
        <w:t>xPosLive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4AF6D3D6" w14:textId="77777777" w:rsidR="001C7BAF" w:rsidRDefault="001C7BAF" w:rsidP="001C7BAF">
      <w:r>
        <w:tab/>
        <w:t>}</w:t>
      </w:r>
    </w:p>
    <w:p w14:paraId="7A298A56" w14:textId="77777777" w:rsidR="001C7BAF" w:rsidRDefault="001C7BAF" w:rsidP="001C7BAF">
      <w:r>
        <w:tab/>
        <w:t>//increment number of moves</w:t>
      </w:r>
    </w:p>
    <w:p w14:paraId="26ACFE07" w14:textId="77777777" w:rsidR="001C7BAF" w:rsidRDefault="001C7BAF" w:rsidP="001C7BAF">
      <w:r>
        <w:tab/>
        <w:t>_</w:t>
      </w:r>
      <w:proofErr w:type="spellStart"/>
      <w:r>
        <w:t>numberOfMoves</w:t>
      </w:r>
      <w:proofErr w:type="spellEnd"/>
      <w:r>
        <w:t>+</w:t>
      </w:r>
      <w:proofErr w:type="gramStart"/>
      <w:r>
        <w:t>+;</w:t>
      </w:r>
      <w:proofErr w:type="gramEnd"/>
    </w:p>
    <w:p w14:paraId="559A24E3" w14:textId="77777777" w:rsidR="001C7BAF" w:rsidRDefault="001C7BAF" w:rsidP="001C7BAF">
      <w:r>
        <w:t>}</w:t>
      </w:r>
    </w:p>
    <w:p w14:paraId="15860A35" w14:textId="77777777" w:rsidR="001C7BAF" w:rsidRDefault="001C7BAF" w:rsidP="001C7BAF">
      <w:r>
        <w:t>///////////////////////////////////////////////////////////////////////////</w:t>
      </w:r>
    </w:p>
    <w:p w14:paraId="524262C1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SwapInputTiles</w:t>
      </w:r>
      <w:proofErr w:type="spellEnd"/>
      <w:r>
        <w:t xml:space="preserve">(int </w:t>
      </w:r>
      <w:proofErr w:type="spellStart"/>
      <w:r>
        <w:t>tilesValue</w:t>
      </w:r>
      <w:proofErr w:type="spellEnd"/>
      <w:r>
        <w:t xml:space="preserve">[3][3], int Direction, int </w:t>
      </w:r>
      <w:proofErr w:type="spellStart"/>
      <w:r>
        <w:t>xValue</w:t>
      </w:r>
      <w:proofErr w:type="spellEnd"/>
      <w:r>
        <w:t xml:space="preserve">, int </w:t>
      </w:r>
      <w:proofErr w:type="spellStart"/>
      <w:r>
        <w:t>yValue</w:t>
      </w:r>
      <w:proofErr w:type="spellEnd"/>
      <w:r>
        <w:t>)</w:t>
      </w:r>
    </w:p>
    <w:p w14:paraId="57D3553D" w14:textId="77777777" w:rsidR="001C7BAF" w:rsidRDefault="001C7BAF" w:rsidP="001C7BAF">
      <w:r>
        <w:t>{</w:t>
      </w:r>
    </w:p>
    <w:p w14:paraId="6179D7CE" w14:textId="77777777" w:rsidR="001C7BAF" w:rsidRDefault="001C7BAF" w:rsidP="001C7BAF">
      <w:r>
        <w:tab/>
        <w:t xml:space="preserve">int </w:t>
      </w:r>
      <w:proofErr w:type="spellStart"/>
      <w:proofErr w:type="gramStart"/>
      <w:r>
        <w:t>tempInput</w:t>
      </w:r>
      <w:proofErr w:type="spellEnd"/>
      <w:r>
        <w:t>;</w:t>
      </w:r>
      <w:proofErr w:type="gramEnd"/>
    </w:p>
    <w:p w14:paraId="1A58E117" w14:textId="77777777" w:rsidR="001C7BAF" w:rsidRDefault="001C7BAF" w:rsidP="001C7BAF">
      <w:r>
        <w:tab/>
        <w:t>///////////////////////////////////////////////////////////////////////////</w:t>
      </w:r>
    </w:p>
    <w:p w14:paraId="5EBFEE5E" w14:textId="77777777" w:rsidR="001C7BAF" w:rsidRDefault="001C7BAF" w:rsidP="001C7BAF">
      <w:r>
        <w:tab/>
        <w:t>if (</w:t>
      </w:r>
      <w:proofErr w:type="spellStart"/>
      <w:proofErr w:type="gramStart"/>
      <w:r>
        <w:t>CheckUp</w:t>
      </w:r>
      <w:proofErr w:type="spellEnd"/>
      <w:r>
        <w:t>(</w:t>
      </w:r>
      <w:proofErr w:type="gramEnd"/>
      <w:r>
        <w:t>) &amp; (Direction == 8))//UP</w:t>
      </w:r>
    </w:p>
    <w:p w14:paraId="04288323" w14:textId="77777777" w:rsidR="001C7BAF" w:rsidRDefault="001C7BAF" w:rsidP="001C7BAF">
      <w:r>
        <w:tab/>
        <w:t>{</w:t>
      </w:r>
    </w:p>
    <w:p w14:paraId="213B9A47" w14:textId="77777777" w:rsidR="001C7BAF" w:rsidRDefault="001C7BAF" w:rsidP="001C7BAF">
      <w:r>
        <w:tab/>
      </w:r>
      <w:r>
        <w:tab/>
      </w:r>
      <w:proofErr w:type="spellStart"/>
      <w:r>
        <w:t>tempInput</w:t>
      </w:r>
      <w:proofErr w:type="spellEnd"/>
      <w:r>
        <w:t xml:space="preserve"> = </w:t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proofErr w:type="gramStart"/>
      <w:r>
        <w:t>][</w:t>
      </w:r>
      <w:proofErr w:type="spellStart"/>
      <w:proofErr w:type="gramEnd"/>
      <w:r>
        <w:t>yValue</w:t>
      </w:r>
      <w:proofErr w:type="spellEnd"/>
      <w:r>
        <w:t xml:space="preserve"> - 1];</w:t>
      </w:r>
    </w:p>
    <w:p w14:paraId="069A50FD" w14:textId="77777777" w:rsidR="001C7BAF" w:rsidRDefault="001C7BAF" w:rsidP="001C7BAF"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"up value: " &lt;&lt; </w:t>
      </w:r>
      <w:proofErr w:type="spellStart"/>
      <w:r>
        <w:t>tempInput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921C06A" w14:textId="77777777" w:rsidR="001C7BAF" w:rsidRDefault="001C7BAF" w:rsidP="001C7BAF">
      <w:r>
        <w:tab/>
      </w:r>
      <w:r>
        <w:tab/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proofErr w:type="gramStart"/>
      <w:r>
        <w:t>][</w:t>
      </w:r>
      <w:proofErr w:type="spellStart"/>
      <w:proofErr w:type="gramEnd"/>
      <w:r>
        <w:t>yValue</w:t>
      </w:r>
      <w:proofErr w:type="spellEnd"/>
      <w:r>
        <w:t xml:space="preserve"> - 1] = </w:t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>];</w:t>
      </w:r>
    </w:p>
    <w:p w14:paraId="4EDF9FCA" w14:textId="77777777" w:rsidR="001C7BAF" w:rsidRDefault="001C7BAF" w:rsidP="001C7BAF">
      <w:r>
        <w:tab/>
      </w:r>
      <w:r>
        <w:tab/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 xml:space="preserve">] = </w:t>
      </w:r>
      <w:proofErr w:type="spellStart"/>
      <w:proofErr w:type="gramStart"/>
      <w:r>
        <w:t>tempInput</w:t>
      </w:r>
      <w:proofErr w:type="spellEnd"/>
      <w:r>
        <w:t>;</w:t>
      </w:r>
      <w:proofErr w:type="gramEnd"/>
    </w:p>
    <w:p w14:paraId="7401D6D4" w14:textId="77777777" w:rsidR="001C7BAF" w:rsidRDefault="001C7BAF" w:rsidP="001C7BAF">
      <w:r>
        <w:tab/>
        <w:t>}</w:t>
      </w:r>
    </w:p>
    <w:p w14:paraId="059B8A0A" w14:textId="77777777" w:rsidR="001C7BAF" w:rsidRDefault="001C7BAF" w:rsidP="001C7BAF">
      <w:r>
        <w:tab/>
        <w:t>//////////////////////////////////////////////////////////////////////////</w:t>
      </w:r>
    </w:p>
    <w:p w14:paraId="3B0B6166" w14:textId="77777777" w:rsidR="001C7BAF" w:rsidRDefault="001C7BAF" w:rsidP="001C7BAF">
      <w:r>
        <w:tab/>
        <w:t>if (</w:t>
      </w:r>
      <w:proofErr w:type="spellStart"/>
      <w:proofErr w:type="gramStart"/>
      <w:r>
        <w:t>CheckDown</w:t>
      </w:r>
      <w:proofErr w:type="spellEnd"/>
      <w:r>
        <w:t>(</w:t>
      </w:r>
      <w:proofErr w:type="gramEnd"/>
      <w:r>
        <w:t>) &amp; (Direction == 2))//DOWN</w:t>
      </w:r>
    </w:p>
    <w:p w14:paraId="3EA44FA2" w14:textId="77777777" w:rsidR="001C7BAF" w:rsidRDefault="001C7BAF" w:rsidP="001C7BAF">
      <w:r>
        <w:tab/>
        <w:t>{</w:t>
      </w:r>
    </w:p>
    <w:p w14:paraId="408FE1ED" w14:textId="77777777" w:rsidR="001C7BAF" w:rsidRDefault="001C7BAF" w:rsidP="001C7BAF">
      <w:r>
        <w:tab/>
      </w:r>
      <w:r>
        <w:tab/>
      </w:r>
      <w:proofErr w:type="spellStart"/>
      <w:r>
        <w:t>tempInput</w:t>
      </w:r>
      <w:proofErr w:type="spellEnd"/>
      <w:r>
        <w:t xml:space="preserve"> = </w:t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proofErr w:type="gramStart"/>
      <w:r>
        <w:t>][</w:t>
      </w:r>
      <w:proofErr w:type="spellStart"/>
      <w:proofErr w:type="gramEnd"/>
      <w:r>
        <w:t>yValue</w:t>
      </w:r>
      <w:proofErr w:type="spellEnd"/>
      <w:r>
        <w:t xml:space="preserve"> + 1];</w:t>
      </w:r>
    </w:p>
    <w:p w14:paraId="6ADB2666" w14:textId="77777777" w:rsidR="001C7BAF" w:rsidRDefault="001C7BAF" w:rsidP="001C7BAF"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"down value: " &lt;&lt; </w:t>
      </w:r>
      <w:proofErr w:type="spellStart"/>
      <w:r>
        <w:t>tempInput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45D0712" w14:textId="77777777" w:rsidR="001C7BAF" w:rsidRDefault="001C7BAF" w:rsidP="001C7BAF">
      <w:r>
        <w:tab/>
      </w:r>
      <w:r>
        <w:tab/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proofErr w:type="gramStart"/>
      <w:r>
        <w:t>][</w:t>
      </w:r>
      <w:proofErr w:type="spellStart"/>
      <w:proofErr w:type="gramEnd"/>
      <w:r>
        <w:t>yValue</w:t>
      </w:r>
      <w:proofErr w:type="spellEnd"/>
      <w:r>
        <w:t xml:space="preserve"> + 1] = </w:t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>];</w:t>
      </w:r>
    </w:p>
    <w:p w14:paraId="2FE52CA9" w14:textId="77777777" w:rsidR="001C7BAF" w:rsidRDefault="001C7BAF" w:rsidP="001C7BAF">
      <w:r>
        <w:tab/>
      </w:r>
      <w:r>
        <w:tab/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 xml:space="preserve">] = </w:t>
      </w:r>
      <w:proofErr w:type="spellStart"/>
      <w:proofErr w:type="gramStart"/>
      <w:r>
        <w:t>tempInput</w:t>
      </w:r>
      <w:proofErr w:type="spellEnd"/>
      <w:r>
        <w:t>;</w:t>
      </w:r>
      <w:proofErr w:type="gramEnd"/>
    </w:p>
    <w:p w14:paraId="05EF1143" w14:textId="77777777" w:rsidR="001C7BAF" w:rsidRDefault="001C7BAF" w:rsidP="001C7BAF">
      <w:r>
        <w:tab/>
        <w:t>}</w:t>
      </w:r>
    </w:p>
    <w:p w14:paraId="3F75DDDA" w14:textId="77777777" w:rsidR="001C7BAF" w:rsidRDefault="001C7BAF" w:rsidP="001C7BAF">
      <w:r>
        <w:tab/>
        <w:t>///////////////////////////////////////////////////////////////////////////</w:t>
      </w:r>
    </w:p>
    <w:p w14:paraId="27CCDBF9" w14:textId="77777777" w:rsidR="001C7BAF" w:rsidRDefault="001C7BAF" w:rsidP="001C7BAF">
      <w:r>
        <w:tab/>
        <w:t>if (</w:t>
      </w:r>
      <w:proofErr w:type="spellStart"/>
      <w:proofErr w:type="gramStart"/>
      <w:r>
        <w:t>CheckLeft</w:t>
      </w:r>
      <w:proofErr w:type="spellEnd"/>
      <w:r>
        <w:t>(</w:t>
      </w:r>
      <w:proofErr w:type="gramEnd"/>
      <w:r>
        <w:t>) &amp; (Direction == 4))//LEFT</w:t>
      </w:r>
    </w:p>
    <w:p w14:paraId="791FA8E2" w14:textId="77777777" w:rsidR="001C7BAF" w:rsidRDefault="001C7BAF" w:rsidP="001C7BAF">
      <w:r>
        <w:lastRenderedPageBreak/>
        <w:tab/>
        <w:t>{</w:t>
      </w:r>
    </w:p>
    <w:p w14:paraId="4E9EE69A" w14:textId="77777777" w:rsidR="001C7BAF" w:rsidRDefault="001C7BAF" w:rsidP="001C7BAF">
      <w:r>
        <w:tab/>
      </w:r>
      <w:r>
        <w:tab/>
      </w:r>
      <w:proofErr w:type="spellStart"/>
      <w:r>
        <w:t>tempInput</w:t>
      </w:r>
      <w:proofErr w:type="spellEnd"/>
      <w:r>
        <w:t xml:space="preserve"> = </w:t>
      </w:r>
      <w:proofErr w:type="spellStart"/>
      <w:proofErr w:type="gramStart"/>
      <w:r>
        <w:t>tilesValue</w:t>
      </w:r>
      <w:proofErr w:type="spellEnd"/>
      <w:r>
        <w:t>[</w:t>
      </w:r>
      <w:proofErr w:type="spellStart"/>
      <w:proofErr w:type="gramEnd"/>
      <w:r>
        <w:t>xValue</w:t>
      </w:r>
      <w:proofErr w:type="spellEnd"/>
      <w:r>
        <w:t xml:space="preserve"> - 1][</w:t>
      </w:r>
      <w:proofErr w:type="spellStart"/>
      <w:r>
        <w:t>yValue</w:t>
      </w:r>
      <w:proofErr w:type="spellEnd"/>
      <w:r>
        <w:t>];</w:t>
      </w:r>
    </w:p>
    <w:p w14:paraId="41018F91" w14:textId="77777777" w:rsidR="001C7BAF" w:rsidRDefault="001C7BAF" w:rsidP="001C7BAF"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"left value: " &lt;&lt; </w:t>
      </w:r>
      <w:proofErr w:type="spellStart"/>
      <w:r>
        <w:t>tempInput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3ED7D8C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tilesValue</w:t>
      </w:r>
      <w:proofErr w:type="spellEnd"/>
      <w:r>
        <w:t>[</w:t>
      </w:r>
      <w:proofErr w:type="spellStart"/>
      <w:proofErr w:type="gramEnd"/>
      <w:r>
        <w:t>xValue</w:t>
      </w:r>
      <w:proofErr w:type="spellEnd"/>
      <w:r>
        <w:t xml:space="preserve"> - 1][</w:t>
      </w:r>
      <w:proofErr w:type="spellStart"/>
      <w:r>
        <w:t>yValue</w:t>
      </w:r>
      <w:proofErr w:type="spellEnd"/>
      <w:r>
        <w:t xml:space="preserve">] = </w:t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>];</w:t>
      </w:r>
    </w:p>
    <w:p w14:paraId="78F655D2" w14:textId="77777777" w:rsidR="001C7BAF" w:rsidRDefault="001C7BAF" w:rsidP="001C7BAF">
      <w:r>
        <w:tab/>
      </w:r>
      <w:r>
        <w:tab/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 xml:space="preserve">] = </w:t>
      </w:r>
      <w:proofErr w:type="spellStart"/>
      <w:proofErr w:type="gramStart"/>
      <w:r>
        <w:t>tempInput</w:t>
      </w:r>
      <w:proofErr w:type="spellEnd"/>
      <w:r>
        <w:t>;</w:t>
      </w:r>
      <w:proofErr w:type="gramEnd"/>
    </w:p>
    <w:p w14:paraId="1D476422" w14:textId="77777777" w:rsidR="001C7BAF" w:rsidRDefault="001C7BAF" w:rsidP="001C7BAF">
      <w:r>
        <w:tab/>
        <w:t>}</w:t>
      </w:r>
    </w:p>
    <w:p w14:paraId="56D93628" w14:textId="77777777" w:rsidR="001C7BAF" w:rsidRDefault="001C7BAF" w:rsidP="001C7BAF">
      <w:r>
        <w:tab/>
        <w:t>///////////////////////////////////////////////////////////////////////////</w:t>
      </w:r>
    </w:p>
    <w:p w14:paraId="65FF7325" w14:textId="77777777" w:rsidR="001C7BAF" w:rsidRDefault="001C7BAF" w:rsidP="001C7BAF">
      <w:r>
        <w:tab/>
        <w:t>if (</w:t>
      </w:r>
      <w:proofErr w:type="spellStart"/>
      <w:proofErr w:type="gramStart"/>
      <w:r>
        <w:t>CheckRight</w:t>
      </w:r>
      <w:proofErr w:type="spellEnd"/>
      <w:r>
        <w:t>(</w:t>
      </w:r>
      <w:proofErr w:type="gramEnd"/>
      <w:r>
        <w:t>) &amp; (Direction == 6))//RIGHT</w:t>
      </w:r>
    </w:p>
    <w:p w14:paraId="13F151BF" w14:textId="77777777" w:rsidR="001C7BAF" w:rsidRDefault="001C7BAF" w:rsidP="001C7BAF">
      <w:r>
        <w:tab/>
        <w:t>{</w:t>
      </w:r>
    </w:p>
    <w:p w14:paraId="2BD9D72B" w14:textId="77777777" w:rsidR="001C7BAF" w:rsidRDefault="001C7BAF" w:rsidP="001C7BAF">
      <w:r>
        <w:tab/>
      </w:r>
      <w:r>
        <w:tab/>
      </w:r>
      <w:proofErr w:type="spellStart"/>
      <w:r>
        <w:t>tempInput</w:t>
      </w:r>
      <w:proofErr w:type="spellEnd"/>
      <w:r>
        <w:t xml:space="preserve"> = </w:t>
      </w:r>
      <w:proofErr w:type="spellStart"/>
      <w:proofErr w:type="gramStart"/>
      <w:r>
        <w:t>tilesValue</w:t>
      </w:r>
      <w:proofErr w:type="spellEnd"/>
      <w:r>
        <w:t>[</w:t>
      </w:r>
      <w:proofErr w:type="spellStart"/>
      <w:proofErr w:type="gramEnd"/>
      <w:r>
        <w:t>xValue</w:t>
      </w:r>
      <w:proofErr w:type="spellEnd"/>
      <w:r>
        <w:t xml:space="preserve"> + 1][</w:t>
      </w:r>
      <w:proofErr w:type="spellStart"/>
      <w:r>
        <w:t>yValue</w:t>
      </w:r>
      <w:proofErr w:type="spellEnd"/>
      <w:r>
        <w:t>];</w:t>
      </w:r>
    </w:p>
    <w:p w14:paraId="5F204ABC" w14:textId="77777777" w:rsidR="001C7BAF" w:rsidRDefault="001C7BAF" w:rsidP="001C7BAF"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"right value: " &lt;&lt; </w:t>
      </w:r>
      <w:proofErr w:type="spellStart"/>
      <w:r>
        <w:t>tempInput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4DFFE63" w14:textId="77777777" w:rsidR="001C7BAF" w:rsidRDefault="001C7BAF" w:rsidP="001C7BAF">
      <w:r>
        <w:tab/>
      </w:r>
      <w:r>
        <w:tab/>
      </w:r>
      <w:proofErr w:type="spellStart"/>
      <w:proofErr w:type="gramStart"/>
      <w:r>
        <w:t>tilesValue</w:t>
      </w:r>
      <w:proofErr w:type="spellEnd"/>
      <w:r>
        <w:t>[</w:t>
      </w:r>
      <w:proofErr w:type="spellStart"/>
      <w:proofErr w:type="gramEnd"/>
      <w:r>
        <w:t>xValue</w:t>
      </w:r>
      <w:proofErr w:type="spellEnd"/>
      <w:r>
        <w:t xml:space="preserve"> + 1][</w:t>
      </w:r>
      <w:proofErr w:type="spellStart"/>
      <w:r>
        <w:t>yValue</w:t>
      </w:r>
      <w:proofErr w:type="spellEnd"/>
      <w:r>
        <w:t xml:space="preserve">] = </w:t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>];</w:t>
      </w:r>
    </w:p>
    <w:p w14:paraId="502F11FA" w14:textId="77777777" w:rsidR="001C7BAF" w:rsidRDefault="001C7BAF" w:rsidP="001C7BAF">
      <w:r>
        <w:tab/>
      </w:r>
      <w:r>
        <w:tab/>
      </w:r>
      <w:proofErr w:type="spellStart"/>
      <w:r>
        <w:t>tilesValue</w:t>
      </w:r>
      <w:proofErr w:type="spellEnd"/>
      <w:r>
        <w:t>[</w:t>
      </w:r>
      <w:proofErr w:type="spellStart"/>
      <w:r>
        <w:t>xValue</w:t>
      </w:r>
      <w:proofErr w:type="spellEnd"/>
      <w:r>
        <w:t>][</w:t>
      </w:r>
      <w:proofErr w:type="spellStart"/>
      <w:r>
        <w:t>yValue</w:t>
      </w:r>
      <w:proofErr w:type="spellEnd"/>
      <w:r>
        <w:t xml:space="preserve">] = </w:t>
      </w:r>
      <w:proofErr w:type="spellStart"/>
      <w:proofErr w:type="gramStart"/>
      <w:r>
        <w:t>tempInput</w:t>
      </w:r>
      <w:proofErr w:type="spellEnd"/>
      <w:r>
        <w:t>;</w:t>
      </w:r>
      <w:proofErr w:type="gramEnd"/>
    </w:p>
    <w:p w14:paraId="38D180F5" w14:textId="77777777" w:rsidR="001C7BAF" w:rsidRDefault="001C7BAF" w:rsidP="001C7BAF">
      <w:r>
        <w:tab/>
        <w:t>}</w:t>
      </w:r>
    </w:p>
    <w:p w14:paraId="584D0860" w14:textId="77777777" w:rsidR="001C7BAF" w:rsidRDefault="001C7BAF" w:rsidP="001C7BAF">
      <w:r>
        <w:t>}</w:t>
      </w:r>
    </w:p>
    <w:p w14:paraId="1E472EC2" w14:textId="77777777" w:rsidR="001C7BAF" w:rsidRDefault="001C7BAF" w:rsidP="001C7BAF">
      <w:r>
        <w:t>///////////////////////////////////////////////////////////////////////////</w:t>
      </w:r>
    </w:p>
    <w:p w14:paraId="2BD980D3" w14:textId="77777777" w:rsidR="001C7BAF" w:rsidRDefault="001C7BAF" w:rsidP="001C7BAF">
      <w:r>
        <w:t>//Pick a direction - Main Logic</w:t>
      </w:r>
    </w:p>
    <w:p w14:paraId="522FE8E8" w14:textId="77777777" w:rsidR="001C7BAF" w:rsidRDefault="001C7BAF" w:rsidP="001C7BAF">
      <w:r>
        <w:t>///////////////////////////////////////////////////////////////////////////</w:t>
      </w:r>
    </w:p>
    <w:p w14:paraId="1306E659" w14:textId="77777777" w:rsidR="001C7BAF" w:rsidRDefault="001C7BAF" w:rsidP="001C7BAF">
      <w:r>
        <w:t xml:space="preserve">int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DirectionDecision</w:t>
      </w:r>
      <w:proofErr w:type="spellEnd"/>
      <w:r>
        <w:t>()</w:t>
      </w:r>
    </w:p>
    <w:p w14:paraId="0ABFA48D" w14:textId="77777777" w:rsidR="001C7BAF" w:rsidRDefault="001C7BAF" w:rsidP="001C7BAF">
      <w:r>
        <w:t>{</w:t>
      </w:r>
    </w:p>
    <w:p w14:paraId="75185BE2" w14:textId="77777777" w:rsidR="001C7BAF" w:rsidRDefault="001C7BAF" w:rsidP="001C7BAF">
      <w:r>
        <w:tab/>
      </w:r>
      <w:proofErr w:type="gramStart"/>
      <w:r>
        <w:t>Sleep(</w:t>
      </w:r>
      <w:proofErr w:type="gramEnd"/>
      <w:r>
        <w:t>500);</w:t>
      </w:r>
    </w:p>
    <w:p w14:paraId="4289E2D0" w14:textId="77777777" w:rsidR="001C7BAF" w:rsidRDefault="001C7BAF" w:rsidP="001C7BAF">
      <w:r>
        <w:tab/>
        <w:t>//////////////////////////////////////</w:t>
      </w:r>
    </w:p>
    <w:p w14:paraId="3ECF2D30" w14:textId="77777777" w:rsidR="001C7BAF" w:rsidRDefault="001C7BAF" w:rsidP="001C7BAF">
      <w:r>
        <w:tab/>
        <w:t>//set variables</w:t>
      </w:r>
    </w:p>
    <w:p w14:paraId="2D056C4C" w14:textId="77777777" w:rsidR="001C7BAF" w:rsidRDefault="001C7BAF" w:rsidP="001C7BAF">
      <w:r>
        <w:tab/>
        <w:t>//////////////////////////////////////</w:t>
      </w:r>
    </w:p>
    <w:p w14:paraId="44185BA1" w14:textId="77777777" w:rsidR="001C7BAF" w:rsidRDefault="001C7BAF" w:rsidP="001C7BAF"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757FF5EB" w14:textId="77777777" w:rsidR="001C7BAF" w:rsidRDefault="001C7BAF" w:rsidP="001C7BAF">
      <w:r>
        <w:tab/>
      </w:r>
      <w:proofErr w:type="spellStart"/>
      <w:proofErr w:type="gramStart"/>
      <w:r>
        <w:t>SetStartPosition</w:t>
      </w:r>
      <w:proofErr w:type="spellEnd"/>
      <w:r>
        <w:t>(</w:t>
      </w:r>
      <w:proofErr w:type="gramEnd"/>
      <w:r>
        <w:t>);</w:t>
      </w:r>
    </w:p>
    <w:p w14:paraId="490A2EAF" w14:textId="77777777" w:rsidR="001C7BAF" w:rsidRDefault="001C7BAF" w:rsidP="001C7BAF">
      <w:r>
        <w:tab/>
      </w:r>
      <w:proofErr w:type="spellStart"/>
      <w:proofErr w:type="gramStart"/>
      <w:r>
        <w:t>SetTilesForChecking</w:t>
      </w:r>
      <w:proofErr w:type="spellEnd"/>
      <w:r>
        <w:t>(</w:t>
      </w:r>
      <w:proofErr w:type="gramEnd"/>
      <w:r>
        <w:t>);</w:t>
      </w:r>
    </w:p>
    <w:p w14:paraId="26ADC239" w14:textId="77777777" w:rsidR="001C7BAF" w:rsidRDefault="001C7BAF" w:rsidP="001C7BAF">
      <w:r>
        <w:tab/>
        <w:t>_</w:t>
      </w:r>
      <w:proofErr w:type="spellStart"/>
      <w:r>
        <w:t>tilesInWrongPosition</w:t>
      </w:r>
      <w:proofErr w:type="spellEnd"/>
      <w:r>
        <w:t xml:space="preserve"> = </w:t>
      </w:r>
      <w:proofErr w:type="spellStart"/>
      <w:r>
        <w:t>PositionCheck</w:t>
      </w:r>
      <w:proofErr w:type="spellEnd"/>
      <w:r>
        <w:t>(_</w:t>
      </w:r>
      <w:proofErr w:type="spellStart"/>
      <w:r>
        <w:t>checkTiles</w:t>
      </w:r>
      <w:proofErr w:type="spellEnd"/>
      <w:proofErr w:type="gramStart"/>
      <w:r>
        <w:t>);</w:t>
      </w:r>
      <w:proofErr w:type="gramEnd"/>
    </w:p>
    <w:p w14:paraId="7300C598" w14:textId="77777777" w:rsidR="001C7BAF" w:rsidRDefault="001C7BAF" w:rsidP="001C7BAF">
      <w:r>
        <w:tab/>
        <w:t>_</w:t>
      </w:r>
      <w:proofErr w:type="spellStart"/>
      <w:r>
        <w:t>boolUp</w:t>
      </w:r>
      <w:proofErr w:type="spellEnd"/>
      <w:r>
        <w:t xml:space="preserve"> = </w:t>
      </w:r>
      <w:proofErr w:type="gramStart"/>
      <w:r>
        <w:t>false;</w:t>
      </w:r>
      <w:proofErr w:type="gramEnd"/>
    </w:p>
    <w:p w14:paraId="7FA93D98" w14:textId="77777777" w:rsidR="001C7BAF" w:rsidRDefault="001C7BAF" w:rsidP="001C7BAF">
      <w:r>
        <w:tab/>
        <w:t>_</w:t>
      </w:r>
      <w:proofErr w:type="spellStart"/>
      <w:r>
        <w:t>boolDown</w:t>
      </w:r>
      <w:proofErr w:type="spellEnd"/>
      <w:r>
        <w:t xml:space="preserve"> = </w:t>
      </w:r>
      <w:proofErr w:type="gramStart"/>
      <w:r>
        <w:t>false;</w:t>
      </w:r>
      <w:proofErr w:type="gramEnd"/>
    </w:p>
    <w:p w14:paraId="1AACE748" w14:textId="77777777" w:rsidR="001C7BAF" w:rsidRDefault="001C7BAF" w:rsidP="001C7BAF">
      <w:r>
        <w:tab/>
        <w:t>_</w:t>
      </w:r>
      <w:proofErr w:type="spellStart"/>
      <w:r>
        <w:t>boolLeft</w:t>
      </w:r>
      <w:proofErr w:type="spellEnd"/>
      <w:r>
        <w:t xml:space="preserve"> = </w:t>
      </w:r>
      <w:proofErr w:type="gramStart"/>
      <w:r>
        <w:t>false;</w:t>
      </w:r>
      <w:proofErr w:type="gramEnd"/>
    </w:p>
    <w:p w14:paraId="763180C2" w14:textId="77777777" w:rsidR="001C7BAF" w:rsidRDefault="001C7BAF" w:rsidP="001C7BAF">
      <w:r>
        <w:lastRenderedPageBreak/>
        <w:tab/>
        <w:t>_</w:t>
      </w:r>
      <w:proofErr w:type="spellStart"/>
      <w:r>
        <w:t>boolRight</w:t>
      </w:r>
      <w:proofErr w:type="spellEnd"/>
      <w:r>
        <w:t xml:space="preserve"> = </w:t>
      </w:r>
      <w:proofErr w:type="gramStart"/>
      <w:r>
        <w:t>false;</w:t>
      </w:r>
      <w:proofErr w:type="gramEnd"/>
    </w:p>
    <w:p w14:paraId="642576E1" w14:textId="77777777" w:rsidR="001C7BAF" w:rsidRDefault="001C7BAF" w:rsidP="001C7BAF">
      <w:r>
        <w:tab/>
        <w:t>//////////////////////////////////////</w:t>
      </w:r>
    </w:p>
    <w:p w14:paraId="0C4E7EDE" w14:textId="77777777" w:rsidR="001C7BAF" w:rsidRDefault="001C7BAF" w:rsidP="001C7BAF">
      <w:r>
        <w:tab/>
        <w:t>//how many positions wrong after movement</w:t>
      </w:r>
    </w:p>
    <w:p w14:paraId="3A65B80E" w14:textId="77777777" w:rsidR="001C7BAF" w:rsidRDefault="001C7BAF" w:rsidP="001C7BAF">
      <w:r>
        <w:tab/>
        <w:t>_</w:t>
      </w:r>
      <w:proofErr w:type="spellStart"/>
      <w:r>
        <w:t>upPos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8, _</w:t>
      </w:r>
      <w:proofErr w:type="spellStart"/>
      <w:r>
        <w:t>xPosCheck</w:t>
      </w:r>
      <w:proofErr w:type="spellEnd"/>
      <w:r>
        <w:t>, _</w:t>
      </w:r>
      <w:proofErr w:type="spellStart"/>
      <w:r>
        <w:t>yPosCheck</w:t>
      </w:r>
      <w:proofErr w:type="spellEnd"/>
      <w:r>
        <w:t>);</w:t>
      </w:r>
    </w:p>
    <w:p w14:paraId="6B52CDC5" w14:textId="77777777" w:rsidR="001C7BAF" w:rsidRDefault="001C7BAF" w:rsidP="001C7BAF">
      <w:r>
        <w:tab/>
        <w:t>_</w:t>
      </w:r>
      <w:proofErr w:type="spellStart"/>
      <w:r>
        <w:t>downPos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2, _</w:t>
      </w:r>
      <w:proofErr w:type="spellStart"/>
      <w:r>
        <w:t>xPosCheck</w:t>
      </w:r>
      <w:proofErr w:type="spellEnd"/>
      <w:r>
        <w:t>, _</w:t>
      </w:r>
      <w:proofErr w:type="spellStart"/>
      <w:r>
        <w:t>yPosCheck</w:t>
      </w:r>
      <w:proofErr w:type="spellEnd"/>
      <w:r>
        <w:t>);</w:t>
      </w:r>
    </w:p>
    <w:p w14:paraId="62ACF2DA" w14:textId="77777777" w:rsidR="001C7BAF" w:rsidRDefault="001C7BAF" w:rsidP="001C7BAF">
      <w:r>
        <w:tab/>
        <w:t>_</w:t>
      </w:r>
      <w:proofErr w:type="spellStart"/>
      <w:r>
        <w:t>leftPos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4, _</w:t>
      </w:r>
      <w:proofErr w:type="spellStart"/>
      <w:r>
        <w:t>xPosCheck</w:t>
      </w:r>
      <w:proofErr w:type="spellEnd"/>
      <w:r>
        <w:t>, _</w:t>
      </w:r>
      <w:proofErr w:type="spellStart"/>
      <w:r>
        <w:t>yPosCheck</w:t>
      </w:r>
      <w:proofErr w:type="spellEnd"/>
      <w:r>
        <w:t>);</w:t>
      </w:r>
    </w:p>
    <w:p w14:paraId="1FED91CE" w14:textId="77777777" w:rsidR="001C7BAF" w:rsidRDefault="001C7BAF" w:rsidP="001C7BAF">
      <w:r>
        <w:tab/>
        <w:t>_</w:t>
      </w:r>
      <w:proofErr w:type="spellStart"/>
      <w:r>
        <w:t>rightPos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6, _</w:t>
      </w:r>
      <w:proofErr w:type="spellStart"/>
      <w:r>
        <w:t>xPosCheck</w:t>
      </w:r>
      <w:proofErr w:type="spellEnd"/>
      <w:r>
        <w:t>, _</w:t>
      </w:r>
      <w:proofErr w:type="spellStart"/>
      <w:r>
        <w:t>yPosCheck</w:t>
      </w:r>
      <w:proofErr w:type="spellEnd"/>
      <w:r>
        <w:t>);</w:t>
      </w:r>
    </w:p>
    <w:p w14:paraId="77FF41EE" w14:textId="77777777" w:rsidR="001C7BAF" w:rsidRDefault="001C7BAF" w:rsidP="001C7BAF">
      <w:r>
        <w:tab/>
        <w:t>//////////////////////////////////////</w:t>
      </w:r>
    </w:p>
    <w:p w14:paraId="16914D36" w14:textId="77777777" w:rsidR="001C7BAF" w:rsidRDefault="001C7BAF" w:rsidP="001C7BAF">
      <w:r>
        <w:tab/>
        <w:t xml:space="preserve">//can we move in a </w:t>
      </w:r>
      <w:proofErr w:type="spellStart"/>
      <w:r>
        <w:t>direciton</w:t>
      </w:r>
      <w:proofErr w:type="spellEnd"/>
    </w:p>
    <w:p w14:paraId="5F4BCCEF" w14:textId="77777777" w:rsidR="001C7BAF" w:rsidRDefault="001C7BAF" w:rsidP="001C7BAF">
      <w:r>
        <w:tab/>
        <w:t>if (_</w:t>
      </w:r>
      <w:proofErr w:type="spellStart"/>
      <w:r>
        <w:t>upPos</w:t>
      </w:r>
      <w:proofErr w:type="spellEnd"/>
      <w:r>
        <w:t xml:space="preserve"> &lt; _</w:t>
      </w:r>
      <w:proofErr w:type="spellStart"/>
      <w:r>
        <w:t>tilesInWrongPosition</w:t>
      </w:r>
      <w:proofErr w:type="spellEnd"/>
      <w:r>
        <w:t xml:space="preserve">) </w:t>
      </w:r>
      <w:proofErr w:type="gramStart"/>
      <w:r>
        <w:t>{ _</w:t>
      </w:r>
      <w:proofErr w:type="spellStart"/>
      <w:proofErr w:type="gramEnd"/>
      <w:r>
        <w:t>boolUp</w:t>
      </w:r>
      <w:proofErr w:type="spellEnd"/>
      <w:r>
        <w:t xml:space="preserve"> = true; _</w:t>
      </w:r>
      <w:proofErr w:type="spellStart"/>
      <w:r>
        <w:t>directionDecision</w:t>
      </w:r>
      <w:proofErr w:type="spellEnd"/>
      <w:r>
        <w:t xml:space="preserve"> = 8; }</w:t>
      </w:r>
    </w:p>
    <w:p w14:paraId="7A01CF20" w14:textId="77777777" w:rsidR="001C7BAF" w:rsidRDefault="001C7BAF" w:rsidP="001C7BAF"/>
    <w:p w14:paraId="32740AD1" w14:textId="77777777" w:rsidR="001C7BAF" w:rsidRDefault="001C7BAF" w:rsidP="001C7BAF">
      <w:r>
        <w:tab/>
        <w:t>if (_</w:t>
      </w:r>
      <w:proofErr w:type="spellStart"/>
      <w:r>
        <w:t>downPos</w:t>
      </w:r>
      <w:proofErr w:type="spellEnd"/>
      <w:r>
        <w:t xml:space="preserve"> &lt; _</w:t>
      </w:r>
      <w:proofErr w:type="spellStart"/>
      <w:r>
        <w:t>tilesInWrongPosition</w:t>
      </w:r>
      <w:proofErr w:type="spellEnd"/>
      <w:r>
        <w:t xml:space="preserve">) </w:t>
      </w:r>
      <w:proofErr w:type="gramStart"/>
      <w:r>
        <w:t>{ _</w:t>
      </w:r>
      <w:proofErr w:type="spellStart"/>
      <w:proofErr w:type="gramEnd"/>
      <w:r>
        <w:t>boolDown</w:t>
      </w:r>
      <w:proofErr w:type="spellEnd"/>
      <w:r>
        <w:t xml:space="preserve"> = true; _</w:t>
      </w:r>
      <w:proofErr w:type="spellStart"/>
      <w:r>
        <w:t>directionDecision</w:t>
      </w:r>
      <w:proofErr w:type="spellEnd"/>
      <w:r>
        <w:t xml:space="preserve"> = 2; }</w:t>
      </w:r>
    </w:p>
    <w:p w14:paraId="28CFC812" w14:textId="77777777" w:rsidR="001C7BAF" w:rsidRDefault="001C7BAF" w:rsidP="001C7BAF"/>
    <w:p w14:paraId="463B33B4" w14:textId="77777777" w:rsidR="001C7BAF" w:rsidRDefault="001C7BAF" w:rsidP="001C7BAF">
      <w:r>
        <w:tab/>
        <w:t>if (_</w:t>
      </w:r>
      <w:proofErr w:type="spellStart"/>
      <w:r>
        <w:t>leftPos</w:t>
      </w:r>
      <w:proofErr w:type="spellEnd"/>
      <w:r>
        <w:t xml:space="preserve"> &lt; _</w:t>
      </w:r>
      <w:proofErr w:type="spellStart"/>
      <w:r>
        <w:t>tilesInWrongPosition</w:t>
      </w:r>
      <w:proofErr w:type="spellEnd"/>
      <w:r>
        <w:t xml:space="preserve">) </w:t>
      </w:r>
      <w:proofErr w:type="gramStart"/>
      <w:r>
        <w:t>{ _</w:t>
      </w:r>
      <w:proofErr w:type="spellStart"/>
      <w:proofErr w:type="gramEnd"/>
      <w:r>
        <w:t>boolLeft</w:t>
      </w:r>
      <w:proofErr w:type="spellEnd"/>
      <w:r>
        <w:t xml:space="preserve"> = true;  _</w:t>
      </w:r>
      <w:proofErr w:type="spellStart"/>
      <w:r>
        <w:t>directionDecision</w:t>
      </w:r>
      <w:proofErr w:type="spellEnd"/>
      <w:r>
        <w:t xml:space="preserve"> = 4; }</w:t>
      </w:r>
    </w:p>
    <w:p w14:paraId="683B6012" w14:textId="77777777" w:rsidR="001C7BAF" w:rsidRDefault="001C7BAF" w:rsidP="001C7BAF"/>
    <w:p w14:paraId="48E19105" w14:textId="77777777" w:rsidR="001C7BAF" w:rsidRDefault="001C7BAF" w:rsidP="001C7BAF">
      <w:r>
        <w:tab/>
        <w:t>if (_</w:t>
      </w:r>
      <w:proofErr w:type="spellStart"/>
      <w:r>
        <w:t>rightPos</w:t>
      </w:r>
      <w:proofErr w:type="spellEnd"/>
      <w:r>
        <w:t xml:space="preserve"> &lt; _</w:t>
      </w:r>
      <w:proofErr w:type="spellStart"/>
      <w:r>
        <w:t>tilesInWrongPosition</w:t>
      </w:r>
      <w:proofErr w:type="spellEnd"/>
      <w:r>
        <w:t xml:space="preserve">) </w:t>
      </w:r>
      <w:proofErr w:type="gramStart"/>
      <w:r>
        <w:t>{ _</w:t>
      </w:r>
      <w:proofErr w:type="spellStart"/>
      <w:proofErr w:type="gramEnd"/>
      <w:r>
        <w:t>boolDown</w:t>
      </w:r>
      <w:proofErr w:type="spellEnd"/>
      <w:r>
        <w:t xml:space="preserve"> = true;  _</w:t>
      </w:r>
      <w:proofErr w:type="spellStart"/>
      <w:r>
        <w:t>directionDecision</w:t>
      </w:r>
      <w:proofErr w:type="spellEnd"/>
      <w:r>
        <w:t xml:space="preserve"> = 6; }</w:t>
      </w:r>
    </w:p>
    <w:p w14:paraId="108537AC" w14:textId="77777777" w:rsidR="001C7BAF" w:rsidRDefault="001C7BAF" w:rsidP="001C7BAF"/>
    <w:p w14:paraId="61B58691" w14:textId="77777777" w:rsidR="001C7BAF" w:rsidRDefault="001C7BAF" w:rsidP="001C7BAF">
      <w:r>
        <w:tab/>
        <w:t>//////////////////////////////////////</w:t>
      </w:r>
    </w:p>
    <w:p w14:paraId="0BF854A7" w14:textId="77777777" w:rsidR="001C7BAF" w:rsidRDefault="001C7BAF" w:rsidP="001C7BAF">
      <w:r>
        <w:tab/>
        <w:t xml:space="preserve">//if more </w:t>
      </w:r>
      <w:proofErr w:type="spellStart"/>
      <w:r>
        <w:t>thean</w:t>
      </w:r>
      <w:proofErr w:type="spellEnd"/>
      <w:r>
        <w:t xml:space="preserve"> one direction puts tile in correct place</w:t>
      </w:r>
    </w:p>
    <w:p w14:paraId="50D43454" w14:textId="77777777" w:rsidR="001C7BAF" w:rsidRDefault="001C7BAF" w:rsidP="001C7BAF">
      <w:r>
        <w:tab/>
        <w:t>//////////////////////////////////////</w:t>
      </w:r>
    </w:p>
    <w:p w14:paraId="77E8540D" w14:textId="77777777" w:rsidR="001C7BAF" w:rsidRDefault="001C7BAF" w:rsidP="001C7BAF">
      <w:r>
        <w:tab/>
        <w:t>//if up and down have the same value</w:t>
      </w:r>
    </w:p>
    <w:p w14:paraId="26ED7940" w14:textId="77777777" w:rsidR="001C7BAF" w:rsidRDefault="001C7BAF" w:rsidP="001C7BAF">
      <w:r>
        <w:tab/>
        <w:t>if (_</w:t>
      </w:r>
      <w:proofErr w:type="spellStart"/>
      <w:r>
        <w:t>upPos</w:t>
      </w:r>
      <w:proofErr w:type="spellEnd"/>
      <w:r>
        <w:t xml:space="preserve"> == 1 || _</w:t>
      </w:r>
      <w:proofErr w:type="spellStart"/>
      <w:r>
        <w:t>downPos</w:t>
      </w:r>
      <w:proofErr w:type="spellEnd"/>
      <w:r>
        <w:t xml:space="preserve"> == 1 || _</w:t>
      </w:r>
      <w:proofErr w:type="spellStart"/>
      <w:r>
        <w:t>leftPos</w:t>
      </w:r>
      <w:proofErr w:type="spellEnd"/>
      <w:r>
        <w:t xml:space="preserve"> == 1 || _</w:t>
      </w:r>
      <w:proofErr w:type="spellStart"/>
      <w:r>
        <w:t>rightPos</w:t>
      </w:r>
      <w:proofErr w:type="spellEnd"/>
      <w:r>
        <w:t xml:space="preserve"> == 1)</w:t>
      </w:r>
    </w:p>
    <w:p w14:paraId="7F514FE8" w14:textId="77777777" w:rsidR="001C7BAF" w:rsidRDefault="001C7BAF" w:rsidP="001C7BAF">
      <w:r>
        <w:tab/>
        <w:t>{</w:t>
      </w:r>
    </w:p>
    <w:p w14:paraId="6D73784E" w14:textId="77777777" w:rsidR="001C7BAF" w:rsidRDefault="001C7BAF" w:rsidP="001C7BAF"/>
    <w:p w14:paraId="01DB4073" w14:textId="77777777" w:rsidR="001C7BAF" w:rsidRDefault="001C7BAF" w:rsidP="001C7BAF">
      <w:r>
        <w:tab/>
        <w:t>}</w:t>
      </w:r>
    </w:p>
    <w:p w14:paraId="534435D9" w14:textId="77777777" w:rsidR="001C7BAF" w:rsidRDefault="001C7BAF" w:rsidP="001C7BAF">
      <w:r>
        <w:tab/>
        <w:t>else</w:t>
      </w:r>
    </w:p>
    <w:p w14:paraId="7AD296E7" w14:textId="77777777" w:rsidR="001C7BAF" w:rsidRDefault="001C7BAF" w:rsidP="001C7BAF">
      <w:r>
        <w:tab/>
        <w:t>{</w:t>
      </w:r>
    </w:p>
    <w:p w14:paraId="7BF42149" w14:textId="77777777" w:rsidR="001C7BAF" w:rsidRDefault="001C7BAF" w:rsidP="001C7BAF">
      <w:r>
        <w:tab/>
      </w:r>
      <w:r>
        <w:tab/>
        <w:t>if (_</w:t>
      </w:r>
      <w:proofErr w:type="spellStart"/>
      <w:r>
        <w:t>upPos</w:t>
      </w:r>
      <w:proofErr w:type="spellEnd"/>
      <w:r>
        <w:t xml:space="preserve"> == _</w:t>
      </w:r>
      <w:proofErr w:type="spellStart"/>
      <w:r>
        <w:t>downPos</w:t>
      </w:r>
      <w:proofErr w:type="spellEnd"/>
      <w:r>
        <w:t xml:space="preserve"> &amp;&amp; _</w:t>
      </w:r>
      <w:proofErr w:type="spellStart"/>
      <w:r>
        <w:t>boolUp</w:t>
      </w:r>
      <w:proofErr w:type="spellEnd"/>
      <w:r>
        <w:t xml:space="preserve"> &amp;&amp; _</w:t>
      </w:r>
      <w:proofErr w:type="spellStart"/>
      <w:r>
        <w:t>boolDown</w:t>
      </w:r>
      <w:proofErr w:type="spellEnd"/>
      <w:r>
        <w:t>)</w:t>
      </w:r>
    </w:p>
    <w:p w14:paraId="5FADFA02" w14:textId="77777777" w:rsidR="001C7BAF" w:rsidRDefault="001C7BAF" w:rsidP="001C7BAF">
      <w:r>
        <w:tab/>
      </w:r>
      <w:r>
        <w:tab/>
        <w:t>{</w:t>
      </w:r>
    </w:p>
    <w:p w14:paraId="305D0EBF" w14:textId="77777777" w:rsidR="001C7BAF" w:rsidRDefault="001C7BAF" w:rsidP="001C7BAF">
      <w:r>
        <w:tab/>
      </w:r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"up and down"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D0B7E10" w14:textId="77777777" w:rsidR="001C7BAF" w:rsidRDefault="001C7BAF" w:rsidP="001C7BAF">
      <w:r>
        <w:tab/>
      </w:r>
      <w:r>
        <w:tab/>
      </w:r>
      <w:r>
        <w:tab/>
        <w:t>//which way leads to a better move</w:t>
      </w:r>
    </w:p>
    <w:p w14:paraId="3CF0335C" w14:textId="77777777" w:rsidR="001C7BAF" w:rsidRDefault="001C7BAF" w:rsidP="001C7BAF">
      <w:r>
        <w:lastRenderedPageBreak/>
        <w:tab/>
      </w:r>
      <w:r>
        <w:tab/>
      </w:r>
      <w:r>
        <w:tab/>
        <w:t>if (</w:t>
      </w:r>
      <w:proofErr w:type="spellStart"/>
      <w:proofErr w:type="gramStart"/>
      <w:r>
        <w:t>CheckUp</w:t>
      </w:r>
      <w:proofErr w:type="spellEnd"/>
      <w:r>
        <w:t>(</w:t>
      </w:r>
      <w:proofErr w:type="gramEnd"/>
      <w:r>
        <w:t>))</w:t>
      </w:r>
    </w:p>
    <w:p w14:paraId="65EF1A86" w14:textId="77777777" w:rsidR="001C7BAF" w:rsidRDefault="001C7BAF" w:rsidP="001C7BAF">
      <w:r>
        <w:tab/>
      </w:r>
      <w:r>
        <w:tab/>
      </w:r>
      <w:r>
        <w:tab/>
        <w:t>{</w:t>
      </w:r>
    </w:p>
    <w:p w14:paraId="20D9792C" w14:textId="77777777" w:rsidR="001C7BAF" w:rsidRDefault="001C7BAF" w:rsidP="001C7BAF">
      <w:r>
        <w:tab/>
      </w:r>
      <w:r>
        <w:tab/>
      </w:r>
      <w:r>
        <w:tab/>
      </w:r>
      <w:r>
        <w:tab/>
        <w:t>//check up</w:t>
      </w:r>
    </w:p>
    <w:p w14:paraId="520A5570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r>
        <w:t>xPosCheck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717C9C53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proofErr w:type="gramStart"/>
      <w:r>
        <w:t>yPosCheck</w:t>
      </w:r>
      <w:proofErr w:type="spellEnd"/>
      <w:r>
        <w:t>;</w:t>
      </w:r>
      <w:proofErr w:type="gramEnd"/>
    </w:p>
    <w:p w14:paraId="548618E8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upPos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8,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377666C1" w14:textId="77777777" w:rsidR="001C7BAF" w:rsidRDefault="001C7BAF" w:rsidP="001C7BAF">
      <w:r>
        <w:tab/>
      </w:r>
      <w:r>
        <w:tab/>
      </w:r>
      <w:r>
        <w:tab/>
        <w:t>}</w:t>
      </w:r>
    </w:p>
    <w:p w14:paraId="5450D839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3C83E1F1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proofErr w:type="gramStart"/>
      <w:r>
        <w:t>CheckDown</w:t>
      </w:r>
      <w:proofErr w:type="spellEnd"/>
      <w:r>
        <w:t>(</w:t>
      </w:r>
      <w:proofErr w:type="gramEnd"/>
      <w:r>
        <w:t>))</w:t>
      </w:r>
    </w:p>
    <w:p w14:paraId="2A7FAF39" w14:textId="77777777" w:rsidR="001C7BAF" w:rsidRDefault="001C7BAF" w:rsidP="001C7BAF">
      <w:r>
        <w:tab/>
      </w:r>
      <w:r>
        <w:tab/>
      </w:r>
      <w:r>
        <w:tab/>
        <w:t>{</w:t>
      </w:r>
    </w:p>
    <w:p w14:paraId="7F71DAEB" w14:textId="77777777" w:rsidR="001C7BAF" w:rsidRDefault="001C7BAF" w:rsidP="001C7BAF">
      <w:r>
        <w:tab/>
      </w:r>
      <w:r>
        <w:tab/>
      </w:r>
      <w:r>
        <w:tab/>
      </w:r>
      <w:r>
        <w:tab/>
        <w:t>//check down</w:t>
      </w:r>
    </w:p>
    <w:p w14:paraId="4DE878EF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r>
        <w:t>xPosCheck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6A74438F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proofErr w:type="gramStart"/>
      <w:r>
        <w:t>yPosCheck</w:t>
      </w:r>
      <w:proofErr w:type="spellEnd"/>
      <w:r>
        <w:t>;</w:t>
      </w:r>
      <w:proofErr w:type="gramEnd"/>
    </w:p>
    <w:p w14:paraId="0950C3E2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downPos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2,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7A775D09" w14:textId="77777777" w:rsidR="001C7BAF" w:rsidRDefault="001C7BAF" w:rsidP="001C7BAF">
      <w:r>
        <w:tab/>
      </w:r>
      <w:r>
        <w:tab/>
      </w:r>
      <w:r>
        <w:tab/>
        <w:t>}</w:t>
      </w:r>
    </w:p>
    <w:p w14:paraId="50391B5A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39DB39EA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upPos</w:t>
      </w:r>
      <w:proofErr w:type="spellEnd"/>
      <w:r>
        <w:t xml:space="preserve"> &gt; _</w:t>
      </w:r>
      <w:proofErr w:type="spellStart"/>
      <w:r>
        <w:t>downPos</w:t>
      </w:r>
      <w:proofErr w:type="spellEnd"/>
      <w:r>
        <w:t>)</w:t>
      </w:r>
    </w:p>
    <w:p w14:paraId="2A49A744" w14:textId="77777777" w:rsidR="001C7BAF" w:rsidRDefault="001C7BAF" w:rsidP="001C7BAF">
      <w:r>
        <w:tab/>
      </w:r>
      <w:r>
        <w:tab/>
      </w:r>
      <w:r>
        <w:tab/>
        <w:t>{</w:t>
      </w:r>
    </w:p>
    <w:p w14:paraId="66A2ACB3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2;</w:t>
      </w:r>
      <w:proofErr w:type="gramEnd"/>
    </w:p>
    <w:p w14:paraId="09C8366F" w14:textId="77777777" w:rsidR="001C7BAF" w:rsidRDefault="001C7BAF" w:rsidP="001C7BAF">
      <w:r>
        <w:tab/>
      </w:r>
      <w:r>
        <w:tab/>
      </w:r>
      <w:r>
        <w:tab/>
        <w:t>}</w:t>
      </w:r>
    </w:p>
    <w:p w14:paraId="60DCE6E9" w14:textId="77777777" w:rsidR="001C7BAF" w:rsidRDefault="001C7BAF" w:rsidP="001C7BAF">
      <w:r>
        <w:tab/>
      </w:r>
      <w:r>
        <w:tab/>
      </w:r>
      <w:r>
        <w:tab/>
        <w:t>else</w:t>
      </w:r>
    </w:p>
    <w:p w14:paraId="15936764" w14:textId="77777777" w:rsidR="001C7BAF" w:rsidRDefault="001C7BAF" w:rsidP="001C7BAF">
      <w:r>
        <w:tab/>
      </w:r>
      <w:r>
        <w:tab/>
      </w:r>
      <w:r>
        <w:tab/>
        <w:t>{</w:t>
      </w:r>
    </w:p>
    <w:p w14:paraId="52F22CA3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8;</w:t>
      </w:r>
      <w:proofErr w:type="gramEnd"/>
    </w:p>
    <w:p w14:paraId="2FA743BB" w14:textId="77777777" w:rsidR="001C7BAF" w:rsidRDefault="001C7BAF" w:rsidP="001C7BAF">
      <w:r>
        <w:tab/>
      </w:r>
      <w:r>
        <w:tab/>
      </w:r>
      <w:r>
        <w:tab/>
        <w:t>}</w:t>
      </w:r>
    </w:p>
    <w:p w14:paraId="3EDE2098" w14:textId="77777777" w:rsidR="001C7BAF" w:rsidRDefault="001C7BAF" w:rsidP="001C7BAF">
      <w:r>
        <w:tab/>
      </w:r>
      <w:r>
        <w:tab/>
        <w:t>}</w:t>
      </w:r>
    </w:p>
    <w:p w14:paraId="6A9541E1" w14:textId="77777777" w:rsidR="001C7BAF" w:rsidRDefault="001C7BAF" w:rsidP="001C7BAF">
      <w:r>
        <w:tab/>
      </w:r>
      <w:r>
        <w:tab/>
        <w:t>//if up and left have the same value</w:t>
      </w:r>
    </w:p>
    <w:p w14:paraId="7B0D4CB2" w14:textId="77777777" w:rsidR="001C7BAF" w:rsidRDefault="001C7BAF" w:rsidP="001C7BAF">
      <w:r>
        <w:tab/>
      </w:r>
      <w:r>
        <w:tab/>
        <w:t>if (_</w:t>
      </w:r>
      <w:proofErr w:type="spellStart"/>
      <w:r>
        <w:t>upPos</w:t>
      </w:r>
      <w:proofErr w:type="spellEnd"/>
      <w:r>
        <w:t xml:space="preserve"> == _</w:t>
      </w:r>
      <w:proofErr w:type="spellStart"/>
      <w:r>
        <w:t>leftPos</w:t>
      </w:r>
      <w:proofErr w:type="spellEnd"/>
      <w:r>
        <w:t xml:space="preserve"> &amp;&amp; _</w:t>
      </w:r>
      <w:proofErr w:type="spellStart"/>
      <w:r>
        <w:t>boolUp</w:t>
      </w:r>
      <w:proofErr w:type="spellEnd"/>
      <w:r>
        <w:t xml:space="preserve"> &amp;&amp; _</w:t>
      </w:r>
      <w:proofErr w:type="spellStart"/>
      <w:r>
        <w:t>boolLeft</w:t>
      </w:r>
      <w:proofErr w:type="spellEnd"/>
      <w:r>
        <w:t>)</w:t>
      </w:r>
    </w:p>
    <w:p w14:paraId="48444173" w14:textId="77777777" w:rsidR="001C7BAF" w:rsidRDefault="001C7BAF" w:rsidP="001C7BAF">
      <w:r>
        <w:tab/>
      </w:r>
      <w:r>
        <w:tab/>
        <w:t>{</w:t>
      </w:r>
    </w:p>
    <w:p w14:paraId="7D8FAB1F" w14:textId="77777777" w:rsidR="001C7BAF" w:rsidRDefault="001C7BAF" w:rsidP="001C7BAF">
      <w:r>
        <w:tab/>
      </w:r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"up and left"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BA4B602" w14:textId="77777777" w:rsidR="001C7BAF" w:rsidRDefault="001C7BAF" w:rsidP="001C7BAF">
      <w:r>
        <w:tab/>
      </w:r>
      <w:r>
        <w:tab/>
      </w:r>
      <w:r>
        <w:tab/>
        <w:t>//which way leads to a better move</w:t>
      </w:r>
    </w:p>
    <w:p w14:paraId="48E71403" w14:textId="77777777" w:rsidR="001C7BAF" w:rsidRDefault="001C7BAF" w:rsidP="001C7BAF">
      <w:r>
        <w:lastRenderedPageBreak/>
        <w:tab/>
      </w:r>
      <w:r>
        <w:tab/>
      </w:r>
      <w:r>
        <w:tab/>
        <w:t>if (</w:t>
      </w:r>
      <w:proofErr w:type="spellStart"/>
      <w:proofErr w:type="gramStart"/>
      <w:r>
        <w:t>CheckUp</w:t>
      </w:r>
      <w:proofErr w:type="spellEnd"/>
      <w:r>
        <w:t>(</w:t>
      </w:r>
      <w:proofErr w:type="gramEnd"/>
      <w:r>
        <w:t>))</w:t>
      </w:r>
    </w:p>
    <w:p w14:paraId="63F79426" w14:textId="77777777" w:rsidR="001C7BAF" w:rsidRDefault="001C7BAF" w:rsidP="001C7BAF">
      <w:r>
        <w:tab/>
      </w:r>
      <w:r>
        <w:tab/>
      </w:r>
      <w:r>
        <w:tab/>
        <w:t>{</w:t>
      </w:r>
    </w:p>
    <w:p w14:paraId="2BFB6693" w14:textId="77777777" w:rsidR="001C7BAF" w:rsidRDefault="001C7BAF" w:rsidP="001C7BAF">
      <w:r>
        <w:tab/>
      </w:r>
      <w:r>
        <w:tab/>
      </w:r>
      <w:r>
        <w:tab/>
      </w:r>
      <w:r>
        <w:tab/>
        <w:t>//check up</w:t>
      </w:r>
    </w:p>
    <w:p w14:paraId="669AD70A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r>
        <w:t>xPosCheck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5D3878F7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proofErr w:type="gramStart"/>
      <w:r>
        <w:t>yPosCheck</w:t>
      </w:r>
      <w:proofErr w:type="spellEnd"/>
      <w:r>
        <w:t>;</w:t>
      </w:r>
      <w:proofErr w:type="gramEnd"/>
    </w:p>
    <w:p w14:paraId="5A858FDE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upPos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8,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50ED2651" w14:textId="77777777" w:rsidR="001C7BAF" w:rsidRDefault="001C7BAF" w:rsidP="001C7BAF">
      <w:r>
        <w:tab/>
      </w:r>
      <w:r>
        <w:tab/>
      </w:r>
      <w:r>
        <w:tab/>
        <w:t>}</w:t>
      </w:r>
    </w:p>
    <w:p w14:paraId="34E3D621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239A8EA0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proofErr w:type="gramStart"/>
      <w:r>
        <w:t>CheckLeft</w:t>
      </w:r>
      <w:proofErr w:type="spellEnd"/>
      <w:r>
        <w:t>(</w:t>
      </w:r>
      <w:proofErr w:type="gramEnd"/>
      <w:r>
        <w:t>))</w:t>
      </w:r>
    </w:p>
    <w:p w14:paraId="7B5E5368" w14:textId="77777777" w:rsidR="001C7BAF" w:rsidRDefault="001C7BAF" w:rsidP="001C7BAF">
      <w:r>
        <w:tab/>
      </w:r>
      <w:r>
        <w:tab/>
      </w:r>
      <w:r>
        <w:tab/>
        <w:t>{</w:t>
      </w:r>
    </w:p>
    <w:p w14:paraId="6CB2C154" w14:textId="77777777" w:rsidR="001C7BAF" w:rsidRDefault="001C7BAF" w:rsidP="001C7BAF">
      <w:r>
        <w:tab/>
      </w:r>
      <w:r>
        <w:tab/>
      </w:r>
      <w:r>
        <w:tab/>
      </w:r>
      <w:r>
        <w:tab/>
        <w:t>//check left</w:t>
      </w:r>
    </w:p>
    <w:p w14:paraId="20AF99CC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proofErr w:type="gramStart"/>
      <w:r>
        <w:t>xPosCheck</w:t>
      </w:r>
      <w:proofErr w:type="spellEnd"/>
      <w:r>
        <w:t>;</w:t>
      </w:r>
      <w:proofErr w:type="gramEnd"/>
    </w:p>
    <w:p w14:paraId="0BABD857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r>
        <w:t>yPosCheck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5A97420B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leftPos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4,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77CD81ED" w14:textId="77777777" w:rsidR="001C7BAF" w:rsidRDefault="001C7BAF" w:rsidP="001C7BAF">
      <w:r>
        <w:tab/>
      </w:r>
      <w:r>
        <w:tab/>
      </w:r>
      <w:r>
        <w:tab/>
        <w:t>}</w:t>
      </w:r>
    </w:p>
    <w:p w14:paraId="21FE4A73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337AE03D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upPos</w:t>
      </w:r>
      <w:proofErr w:type="spellEnd"/>
      <w:r>
        <w:t xml:space="preserve"> &gt; _</w:t>
      </w:r>
      <w:proofErr w:type="spellStart"/>
      <w:r>
        <w:t>leftPos</w:t>
      </w:r>
      <w:proofErr w:type="spellEnd"/>
      <w:r>
        <w:t>)</w:t>
      </w:r>
    </w:p>
    <w:p w14:paraId="0BF9626C" w14:textId="77777777" w:rsidR="001C7BAF" w:rsidRDefault="001C7BAF" w:rsidP="001C7BAF">
      <w:r>
        <w:tab/>
      </w:r>
      <w:r>
        <w:tab/>
      </w:r>
      <w:r>
        <w:tab/>
        <w:t>{</w:t>
      </w:r>
    </w:p>
    <w:p w14:paraId="7941900A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4;</w:t>
      </w:r>
      <w:proofErr w:type="gramEnd"/>
    </w:p>
    <w:p w14:paraId="633FC26C" w14:textId="77777777" w:rsidR="001C7BAF" w:rsidRDefault="001C7BAF" w:rsidP="001C7BAF">
      <w:r>
        <w:tab/>
      </w:r>
      <w:r>
        <w:tab/>
      </w:r>
      <w:r>
        <w:tab/>
        <w:t>}</w:t>
      </w:r>
    </w:p>
    <w:p w14:paraId="20128D91" w14:textId="77777777" w:rsidR="001C7BAF" w:rsidRDefault="001C7BAF" w:rsidP="001C7BAF">
      <w:r>
        <w:tab/>
      </w:r>
      <w:r>
        <w:tab/>
      </w:r>
      <w:r>
        <w:tab/>
        <w:t>else</w:t>
      </w:r>
    </w:p>
    <w:p w14:paraId="02CDAF79" w14:textId="77777777" w:rsidR="001C7BAF" w:rsidRDefault="001C7BAF" w:rsidP="001C7BAF">
      <w:r>
        <w:tab/>
      </w:r>
      <w:r>
        <w:tab/>
      </w:r>
      <w:r>
        <w:tab/>
        <w:t>{</w:t>
      </w:r>
    </w:p>
    <w:p w14:paraId="27D1667D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8;</w:t>
      </w:r>
      <w:proofErr w:type="gramEnd"/>
    </w:p>
    <w:p w14:paraId="27557F5D" w14:textId="77777777" w:rsidR="001C7BAF" w:rsidRDefault="001C7BAF" w:rsidP="001C7BAF">
      <w:r>
        <w:tab/>
      </w:r>
      <w:r>
        <w:tab/>
      </w:r>
      <w:r>
        <w:tab/>
        <w:t>}</w:t>
      </w:r>
    </w:p>
    <w:p w14:paraId="1603D4E0" w14:textId="77777777" w:rsidR="001C7BAF" w:rsidRDefault="001C7BAF" w:rsidP="001C7BAF">
      <w:r>
        <w:tab/>
      </w:r>
      <w:r>
        <w:tab/>
        <w:t>}</w:t>
      </w:r>
    </w:p>
    <w:p w14:paraId="2C0A50CB" w14:textId="77777777" w:rsidR="001C7BAF" w:rsidRDefault="001C7BAF" w:rsidP="001C7BAF">
      <w:r>
        <w:tab/>
      </w:r>
      <w:r>
        <w:tab/>
        <w:t>//if up and right have the same value</w:t>
      </w:r>
    </w:p>
    <w:p w14:paraId="22CA5729" w14:textId="77777777" w:rsidR="001C7BAF" w:rsidRDefault="001C7BAF" w:rsidP="001C7BAF">
      <w:r>
        <w:tab/>
      </w:r>
      <w:r>
        <w:tab/>
        <w:t>if (_</w:t>
      </w:r>
      <w:proofErr w:type="spellStart"/>
      <w:r>
        <w:t>upPos</w:t>
      </w:r>
      <w:proofErr w:type="spellEnd"/>
      <w:r>
        <w:t xml:space="preserve"> == _</w:t>
      </w:r>
      <w:proofErr w:type="spellStart"/>
      <w:r>
        <w:t>rightPos</w:t>
      </w:r>
      <w:proofErr w:type="spellEnd"/>
      <w:r>
        <w:t xml:space="preserve"> &amp;&amp; _</w:t>
      </w:r>
      <w:proofErr w:type="spellStart"/>
      <w:r>
        <w:t>boolUp</w:t>
      </w:r>
      <w:proofErr w:type="spellEnd"/>
      <w:r>
        <w:t xml:space="preserve"> &amp;&amp; _</w:t>
      </w:r>
      <w:proofErr w:type="spellStart"/>
      <w:r>
        <w:t>boolDown</w:t>
      </w:r>
      <w:proofErr w:type="spellEnd"/>
      <w:r>
        <w:t>)</w:t>
      </w:r>
    </w:p>
    <w:p w14:paraId="477E8A73" w14:textId="77777777" w:rsidR="001C7BAF" w:rsidRDefault="001C7BAF" w:rsidP="001C7BAF">
      <w:r>
        <w:tab/>
      </w:r>
      <w:r>
        <w:tab/>
        <w:t>{</w:t>
      </w:r>
    </w:p>
    <w:p w14:paraId="5C922D5A" w14:textId="77777777" w:rsidR="001C7BAF" w:rsidRDefault="001C7BAF" w:rsidP="001C7BAF">
      <w:r>
        <w:tab/>
      </w:r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"up and right"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EE2ABC9" w14:textId="77777777" w:rsidR="001C7BAF" w:rsidRDefault="001C7BAF" w:rsidP="001C7BAF">
      <w:r>
        <w:tab/>
      </w:r>
      <w:r>
        <w:tab/>
      </w:r>
      <w:r>
        <w:tab/>
        <w:t>//which way leads to a better move</w:t>
      </w:r>
    </w:p>
    <w:p w14:paraId="08E532E9" w14:textId="77777777" w:rsidR="001C7BAF" w:rsidRDefault="001C7BAF" w:rsidP="001C7BAF">
      <w:r>
        <w:lastRenderedPageBreak/>
        <w:tab/>
      </w:r>
      <w:r>
        <w:tab/>
      </w:r>
      <w:r>
        <w:tab/>
        <w:t>if (</w:t>
      </w:r>
      <w:proofErr w:type="spellStart"/>
      <w:proofErr w:type="gramStart"/>
      <w:r>
        <w:t>CheckUp</w:t>
      </w:r>
      <w:proofErr w:type="spellEnd"/>
      <w:r>
        <w:t>(</w:t>
      </w:r>
      <w:proofErr w:type="gramEnd"/>
      <w:r>
        <w:t>))</w:t>
      </w:r>
    </w:p>
    <w:p w14:paraId="5BDED5E8" w14:textId="77777777" w:rsidR="001C7BAF" w:rsidRDefault="001C7BAF" w:rsidP="001C7BAF">
      <w:r>
        <w:tab/>
      </w:r>
      <w:r>
        <w:tab/>
      </w:r>
      <w:r>
        <w:tab/>
        <w:t>{</w:t>
      </w:r>
    </w:p>
    <w:p w14:paraId="0EC10724" w14:textId="77777777" w:rsidR="001C7BAF" w:rsidRDefault="001C7BAF" w:rsidP="001C7BAF">
      <w:r>
        <w:tab/>
      </w:r>
      <w:r>
        <w:tab/>
      </w:r>
      <w:r>
        <w:tab/>
      </w:r>
      <w:r>
        <w:tab/>
        <w:t>//check up</w:t>
      </w:r>
    </w:p>
    <w:p w14:paraId="1E3BAC19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r>
        <w:t>xPosCheck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72460183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proofErr w:type="gramStart"/>
      <w:r>
        <w:t>yPosCheck</w:t>
      </w:r>
      <w:proofErr w:type="spellEnd"/>
      <w:r>
        <w:t>;</w:t>
      </w:r>
      <w:proofErr w:type="gramEnd"/>
    </w:p>
    <w:p w14:paraId="02B4F4E8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upPos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8,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73241490" w14:textId="77777777" w:rsidR="001C7BAF" w:rsidRDefault="001C7BAF" w:rsidP="001C7BAF">
      <w:r>
        <w:tab/>
      </w:r>
      <w:r>
        <w:tab/>
      </w:r>
      <w:r>
        <w:tab/>
        <w:t>}</w:t>
      </w:r>
    </w:p>
    <w:p w14:paraId="4A35BF91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0B02F3C6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proofErr w:type="gramStart"/>
      <w:r>
        <w:t>CheckRight</w:t>
      </w:r>
      <w:proofErr w:type="spellEnd"/>
      <w:r>
        <w:t>(</w:t>
      </w:r>
      <w:proofErr w:type="gramEnd"/>
      <w:r>
        <w:t>))</w:t>
      </w:r>
    </w:p>
    <w:p w14:paraId="0B4E9B18" w14:textId="77777777" w:rsidR="001C7BAF" w:rsidRDefault="001C7BAF" w:rsidP="001C7BAF">
      <w:r>
        <w:tab/>
      </w:r>
      <w:r>
        <w:tab/>
      </w:r>
      <w:r>
        <w:tab/>
        <w:t>{</w:t>
      </w:r>
    </w:p>
    <w:p w14:paraId="61A0A8FB" w14:textId="77777777" w:rsidR="001C7BAF" w:rsidRDefault="001C7BAF" w:rsidP="001C7BAF">
      <w:r>
        <w:tab/>
      </w:r>
      <w:r>
        <w:tab/>
      </w:r>
      <w:r>
        <w:tab/>
      </w:r>
      <w:r>
        <w:tab/>
        <w:t>//check right</w:t>
      </w:r>
    </w:p>
    <w:p w14:paraId="6B7F870A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proofErr w:type="gramStart"/>
      <w:r>
        <w:t>xPosCheck</w:t>
      </w:r>
      <w:proofErr w:type="spellEnd"/>
      <w:r>
        <w:t>;</w:t>
      </w:r>
      <w:proofErr w:type="gramEnd"/>
    </w:p>
    <w:p w14:paraId="166C6D04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r>
        <w:t>yPosCheck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589EF8F6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rightPos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6,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65C1CC48" w14:textId="77777777" w:rsidR="001C7BAF" w:rsidRDefault="001C7BAF" w:rsidP="001C7BAF">
      <w:r>
        <w:tab/>
      </w:r>
      <w:r>
        <w:tab/>
      </w:r>
      <w:r>
        <w:tab/>
        <w:t>}</w:t>
      </w:r>
    </w:p>
    <w:p w14:paraId="56C6DAF8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25CB3CC1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upPos</w:t>
      </w:r>
      <w:proofErr w:type="spellEnd"/>
      <w:r>
        <w:t xml:space="preserve"> &gt; _</w:t>
      </w:r>
      <w:proofErr w:type="spellStart"/>
      <w:r>
        <w:t>rightPos</w:t>
      </w:r>
      <w:proofErr w:type="spellEnd"/>
      <w:r>
        <w:t>)</w:t>
      </w:r>
    </w:p>
    <w:p w14:paraId="00E677BB" w14:textId="77777777" w:rsidR="001C7BAF" w:rsidRDefault="001C7BAF" w:rsidP="001C7BAF">
      <w:r>
        <w:tab/>
      </w:r>
      <w:r>
        <w:tab/>
      </w:r>
      <w:r>
        <w:tab/>
        <w:t>{</w:t>
      </w:r>
    </w:p>
    <w:p w14:paraId="248BFC94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6;</w:t>
      </w:r>
      <w:proofErr w:type="gramEnd"/>
    </w:p>
    <w:p w14:paraId="296583B9" w14:textId="77777777" w:rsidR="001C7BAF" w:rsidRDefault="001C7BAF" w:rsidP="001C7BAF">
      <w:r>
        <w:tab/>
      </w:r>
      <w:r>
        <w:tab/>
      </w:r>
      <w:r>
        <w:tab/>
        <w:t>}</w:t>
      </w:r>
    </w:p>
    <w:p w14:paraId="367B19E6" w14:textId="77777777" w:rsidR="001C7BAF" w:rsidRDefault="001C7BAF" w:rsidP="001C7BAF">
      <w:r>
        <w:tab/>
      </w:r>
      <w:r>
        <w:tab/>
      </w:r>
      <w:r>
        <w:tab/>
        <w:t>else</w:t>
      </w:r>
    </w:p>
    <w:p w14:paraId="2B9D6BE7" w14:textId="77777777" w:rsidR="001C7BAF" w:rsidRDefault="001C7BAF" w:rsidP="001C7BAF">
      <w:r>
        <w:tab/>
      </w:r>
      <w:r>
        <w:tab/>
      </w:r>
      <w:r>
        <w:tab/>
        <w:t>{</w:t>
      </w:r>
    </w:p>
    <w:p w14:paraId="514148E5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8;</w:t>
      </w:r>
      <w:proofErr w:type="gramEnd"/>
    </w:p>
    <w:p w14:paraId="50965A13" w14:textId="77777777" w:rsidR="001C7BAF" w:rsidRDefault="001C7BAF" w:rsidP="001C7BAF">
      <w:r>
        <w:tab/>
      </w:r>
      <w:r>
        <w:tab/>
      </w:r>
      <w:r>
        <w:tab/>
        <w:t>}</w:t>
      </w:r>
    </w:p>
    <w:p w14:paraId="330A5F6C" w14:textId="77777777" w:rsidR="001C7BAF" w:rsidRDefault="001C7BAF" w:rsidP="001C7BAF">
      <w:r>
        <w:tab/>
      </w:r>
      <w:r>
        <w:tab/>
        <w:t>}</w:t>
      </w:r>
    </w:p>
    <w:p w14:paraId="2FFB87E1" w14:textId="77777777" w:rsidR="001C7BAF" w:rsidRDefault="001C7BAF" w:rsidP="001C7BAF">
      <w:r>
        <w:tab/>
      </w:r>
      <w:r>
        <w:tab/>
        <w:t>//if down and left have the same value</w:t>
      </w:r>
    </w:p>
    <w:p w14:paraId="5F988DD1" w14:textId="77777777" w:rsidR="001C7BAF" w:rsidRDefault="001C7BAF" w:rsidP="001C7BAF">
      <w:r>
        <w:tab/>
      </w:r>
      <w:r>
        <w:tab/>
        <w:t>if (_</w:t>
      </w:r>
      <w:proofErr w:type="spellStart"/>
      <w:r>
        <w:t>downPos</w:t>
      </w:r>
      <w:proofErr w:type="spellEnd"/>
      <w:r>
        <w:t xml:space="preserve"> == _</w:t>
      </w:r>
      <w:proofErr w:type="spellStart"/>
      <w:r>
        <w:t>leftPos</w:t>
      </w:r>
      <w:proofErr w:type="spellEnd"/>
      <w:r>
        <w:t xml:space="preserve"> &amp;&amp; _</w:t>
      </w:r>
      <w:proofErr w:type="spellStart"/>
      <w:r>
        <w:t>boolDown</w:t>
      </w:r>
      <w:proofErr w:type="spellEnd"/>
      <w:r>
        <w:t xml:space="preserve"> &amp;&amp; _</w:t>
      </w:r>
      <w:proofErr w:type="spellStart"/>
      <w:r>
        <w:t>boolLeft</w:t>
      </w:r>
      <w:proofErr w:type="spellEnd"/>
      <w:r>
        <w:t>)</w:t>
      </w:r>
    </w:p>
    <w:p w14:paraId="7A8564E9" w14:textId="77777777" w:rsidR="001C7BAF" w:rsidRDefault="001C7BAF" w:rsidP="001C7BAF">
      <w:r>
        <w:tab/>
      </w:r>
      <w:r>
        <w:tab/>
        <w:t>{</w:t>
      </w:r>
    </w:p>
    <w:p w14:paraId="6A7D449D" w14:textId="77777777" w:rsidR="001C7BAF" w:rsidRDefault="001C7BAF" w:rsidP="001C7BAF">
      <w:r>
        <w:tab/>
      </w:r>
      <w:r>
        <w:tab/>
      </w:r>
      <w:r>
        <w:tab/>
        <w:t>//which way leads to a better move</w:t>
      </w:r>
    </w:p>
    <w:p w14:paraId="62BE328B" w14:textId="77777777" w:rsidR="001C7BAF" w:rsidRDefault="001C7BAF" w:rsidP="001C7BAF">
      <w:r>
        <w:tab/>
      </w:r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"down and left"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5A5F3D6" w14:textId="77777777" w:rsidR="001C7BAF" w:rsidRDefault="001C7BAF" w:rsidP="001C7BAF">
      <w:r>
        <w:lastRenderedPageBreak/>
        <w:tab/>
      </w:r>
      <w:r>
        <w:tab/>
      </w:r>
      <w:r>
        <w:tab/>
        <w:t>if (</w:t>
      </w:r>
      <w:proofErr w:type="spellStart"/>
      <w:proofErr w:type="gramStart"/>
      <w:r>
        <w:t>CheckDown</w:t>
      </w:r>
      <w:proofErr w:type="spellEnd"/>
      <w:r>
        <w:t>(</w:t>
      </w:r>
      <w:proofErr w:type="gramEnd"/>
      <w:r>
        <w:t>))</w:t>
      </w:r>
    </w:p>
    <w:p w14:paraId="3A881D74" w14:textId="77777777" w:rsidR="001C7BAF" w:rsidRDefault="001C7BAF" w:rsidP="001C7BAF">
      <w:r>
        <w:tab/>
      </w:r>
      <w:r>
        <w:tab/>
      </w:r>
      <w:r>
        <w:tab/>
        <w:t>{</w:t>
      </w:r>
    </w:p>
    <w:p w14:paraId="12DEB446" w14:textId="77777777" w:rsidR="001C7BAF" w:rsidRDefault="001C7BAF" w:rsidP="001C7BAF">
      <w:r>
        <w:tab/>
      </w:r>
      <w:r>
        <w:tab/>
      </w:r>
      <w:r>
        <w:tab/>
      </w:r>
      <w:r>
        <w:tab/>
        <w:t>//check down</w:t>
      </w:r>
    </w:p>
    <w:p w14:paraId="04B69FB3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r>
        <w:t>xPosCheck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6D194754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proofErr w:type="gramStart"/>
      <w:r>
        <w:t>yPosCheck</w:t>
      </w:r>
      <w:proofErr w:type="spellEnd"/>
      <w:r>
        <w:t>;</w:t>
      </w:r>
      <w:proofErr w:type="gramEnd"/>
    </w:p>
    <w:p w14:paraId="7DD24F48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downPos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2,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08388169" w14:textId="77777777" w:rsidR="001C7BAF" w:rsidRDefault="001C7BAF" w:rsidP="001C7BAF">
      <w:r>
        <w:tab/>
      </w:r>
      <w:r>
        <w:tab/>
      </w:r>
      <w:r>
        <w:tab/>
        <w:t>}</w:t>
      </w:r>
    </w:p>
    <w:p w14:paraId="7AC93D2F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153D1C14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proofErr w:type="gramStart"/>
      <w:r>
        <w:t>CheckLeft</w:t>
      </w:r>
      <w:proofErr w:type="spellEnd"/>
      <w:r>
        <w:t>(</w:t>
      </w:r>
      <w:proofErr w:type="gramEnd"/>
      <w:r>
        <w:t>))</w:t>
      </w:r>
    </w:p>
    <w:p w14:paraId="646AE33C" w14:textId="77777777" w:rsidR="001C7BAF" w:rsidRDefault="001C7BAF" w:rsidP="001C7BAF">
      <w:r>
        <w:tab/>
      </w:r>
      <w:r>
        <w:tab/>
      </w:r>
      <w:r>
        <w:tab/>
        <w:t>{</w:t>
      </w:r>
    </w:p>
    <w:p w14:paraId="739C68EF" w14:textId="77777777" w:rsidR="001C7BAF" w:rsidRDefault="001C7BAF" w:rsidP="001C7BAF">
      <w:r>
        <w:tab/>
      </w:r>
      <w:r>
        <w:tab/>
      </w:r>
      <w:r>
        <w:tab/>
      </w:r>
      <w:r>
        <w:tab/>
        <w:t>//check left</w:t>
      </w:r>
    </w:p>
    <w:p w14:paraId="5272877E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proofErr w:type="gramStart"/>
      <w:r>
        <w:t>xPosCheck</w:t>
      </w:r>
      <w:proofErr w:type="spellEnd"/>
      <w:r>
        <w:t>;</w:t>
      </w:r>
      <w:proofErr w:type="gramEnd"/>
    </w:p>
    <w:p w14:paraId="0EC4D18E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r>
        <w:t>yPosCheck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2FA7F3D4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leftPos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4,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5941CB2E" w14:textId="77777777" w:rsidR="001C7BAF" w:rsidRDefault="001C7BAF" w:rsidP="001C7BAF">
      <w:r>
        <w:tab/>
      </w:r>
      <w:r>
        <w:tab/>
      </w:r>
      <w:r>
        <w:tab/>
        <w:t>}</w:t>
      </w:r>
    </w:p>
    <w:p w14:paraId="4C1C8245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7CBE73BE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downPos</w:t>
      </w:r>
      <w:proofErr w:type="spellEnd"/>
      <w:r>
        <w:t xml:space="preserve"> &gt; _</w:t>
      </w:r>
      <w:proofErr w:type="spellStart"/>
      <w:r>
        <w:t>leftPos</w:t>
      </w:r>
      <w:proofErr w:type="spellEnd"/>
      <w:r>
        <w:t>)</w:t>
      </w:r>
    </w:p>
    <w:p w14:paraId="316B48B2" w14:textId="77777777" w:rsidR="001C7BAF" w:rsidRDefault="001C7BAF" w:rsidP="001C7BAF">
      <w:r>
        <w:tab/>
      </w:r>
      <w:r>
        <w:tab/>
      </w:r>
      <w:r>
        <w:tab/>
        <w:t>{</w:t>
      </w:r>
    </w:p>
    <w:p w14:paraId="7BD09420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4;</w:t>
      </w:r>
      <w:proofErr w:type="gramEnd"/>
    </w:p>
    <w:p w14:paraId="0BCF8A10" w14:textId="77777777" w:rsidR="001C7BAF" w:rsidRDefault="001C7BAF" w:rsidP="001C7BAF">
      <w:r>
        <w:tab/>
      </w:r>
      <w:r>
        <w:tab/>
      </w:r>
      <w:r>
        <w:tab/>
        <w:t>}</w:t>
      </w:r>
    </w:p>
    <w:p w14:paraId="33F033CC" w14:textId="77777777" w:rsidR="001C7BAF" w:rsidRDefault="001C7BAF" w:rsidP="001C7BAF">
      <w:r>
        <w:tab/>
      </w:r>
      <w:r>
        <w:tab/>
      </w:r>
      <w:r>
        <w:tab/>
        <w:t>else</w:t>
      </w:r>
    </w:p>
    <w:p w14:paraId="20FFE47D" w14:textId="77777777" w:rsidR="001C7BAF" w:rsidRDefault="001C7BAF" w:rsidP="001C7BAF">
      <w:r>
        <w:tab/>
      </w:r>
      <w:r>
        <w:tab/>
      </w:r>
      <w:r>
        <w:tab/>
        <w:t>{</w:t>
      </w:r>
    </w:p>
    <w:p w14:paraId="13ED5EE9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2;</w:t>
      </w:r>
      <w:proofErr w:type="gramEnd"/>
    </w:p>
    <w:p w14:paraId="145EDFC6" w14:textId="77777777" w:rsidR="001C7BAF" w:rsidRDefault="001C7BAF" w:rsidP="001C7BAF">
      <w:r>
        <w:tab/>
      </w:r>
      <w:r>
        <w:tab/>
      </w:r>
      <w:r>
        <w:tab/>
        <w:t>}</w:t>
      </w:r>
    </w:p>
    <w:p w14:paraId="16BB5B37" w14:textId="77777777" w:rsidR="001C7BAF" w:rsidRDefault="001C7BAF" w:rsidP="001C7BAF">
      <w:r>
        <w:tab/>
      </w:r>
      <w:r>
        <w:tab/>
        <w:t>}</w:t>
      </w:r>
    </w:p>
    <w:p w14:paraId="2CA70DDF" w14:textId="77777777" w:rsidR="001C7BAF" w:rsidRDefault="001C7BAF" w:rsidP="001C7BAF">
      <w:r>
        <w:tab/>
      </w:r>
      <w:r>
        <w:tab/>
        <w:t xml:space="preserve">//if </w:t>
      </w:r>
      <w:proofErr w:type="spellStart"/>
      <w:r>
        <w:t>doen</w:t>
      </w:r>
      <w:proofErr w:type="spellEnd"/>
      <w:r>
        <w:t xml:space="preserve"> and right have the same value</w:t>
      </w:r>
    </w:p>
    <w:p w14:paraId="1FCBE307" w14:textId="77777777" w:rsidR="001C7BAF" w:rsidRDefault="001C7BAF" w:rsidP="001C7BAF">
      <w:r>
        <w:tab/>
      </w:r>
      <w:r>
        <w:tab/>
        <w:t>if (_</w:t>
      </w:r>
      <w:proofErr w:type="spellStart"/>
      <w:r>
        <w:t>downPos</w:t>
      </w:r>
      <w:proofErr w:type="spellEnd"/>
      <w:r>
        <w:t xml:space="preserve"> == _</w:t>
      </w:r>
      <w:proofErr w:type="spellStart"/>
      <w:r>
        <w:t>rightPos</w:t>
      </w:r>
      <w:proofErr w:type="spellEnd"/>
      <w:r>
        <w:t xml:space="preserve"> &amp;&amp; _</w:t>
      </w:r>
      <w:proofErr w:type="spellStart"/>
      <w:r>
        <w:t>boolDown</w:t>
      </w:r>
      <w:proofErr w:type="spellEnd"/>
      <w:r>
        <w:t xml:space="preserve"> &amp;&amp; _</w:t>
      </w:r>
      <w:proofErr w:type="spellStart"/>
      <w:r>
        <w:t>boolDown</w:t>
      </w:r>
      <w:proofErr w:type="spellEnd"/>
      <w:r>
        <w:t>)</w:t>
      </w:r>
    </w:p>
    <w:p w14:paraId="6BD1542A" w14:textId="77777777" w:rsidR="001C7BAF" w:rsidRDefault="001C7BAF" w:rsidP="001C7BAF">
      <w:r>
        <w:tab/>
      </w:r>
      <w:r>
        <w:tab/>
        <w:t>{</w:t>
      </w:r>
    </w:p>
    <w:p w14:paraId="5896BA2E" w14:textId="77777777" w:rsidR="001C7BAF" w:rsidRDefault="001C7BAF" w:rsidP="001C7BAF">
      <w:r>
        <w:tab/>
      </w:r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"down and right"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9715858" w14:textId="77777777" w:rsidR="001C7BAF" w:rsidRDefault="001C7BAF" w:rsidP="001C7BAF">
      <w:r>
        <w:tab/>
      </w:r>
      <w:r>
        <w:tab/>
      </w:r>
      <w:r>
        <w:tab/>
        <w:t>//which way leads to a better move</w:t>
      </w:r>
    </w:p>
    <w:p w14:paraId="7C56F571" w14:textId="77777777" w:rsidR="001C7BAF" w:rsidRDefault="001C7BAF" w:rsidP="001C7BAF">
      <w:r>
        <w:lastRenderedPageBreak/>
        <w:tab/>
      </w:r>
      <w:r>
        <w:tab/>
      </w:r>
      <w:r>
        <w:tab/>
        <w:t>if (</w:t>
      </w:r>
      <w:proofErr w:type="spellStart"/>
      <w:proofErr w:type="gramStart"/>
      <w:r>
        <w:t>CheckDown</w:t>
      </w:r>
      <w:proofErr w:type="spellEnd"/>
      <w:r>
        <w:t>(</w:t>
      </w:r>
      <w:proofErr w:type="gramEnd"/>
      <w:r>
        <w:t>))</w:t>
      </w:r>
    </w:p>
    <w:p w14:paraId="2F12E936" w14:textId="77777777" w:rsidR="001C7BAF" w:rsidRDefault="001C7BAF" w:rsidP="001C7BAF">
      <w:r>
        <w:tab/>
      </w:r>
      <w:r>
        <w:tab/>
      </w:r>
      <w:r>
        <w:tab/>
        <w:t>{</w:t>
      </w:r>
    </w:p>
    <w:p w14:paraId="03898B85" w14:textId="77777777" w:rsidR="001C7BAF" w:rsidRDefault="001C7BAF" w:rsidP="001C7BAF">
      <w:r>
        <w:tab/>
      </w:r>
      <w:r>
        <w:tab/>
      </w:r>
      <w:r>
        <w:tab/>
      </w:r>
      <w:r>
        <w:tab/>
        <w:t>//check down</w:t>
      </w:r>
    </w:p>
    <w:p w14:paraId="4EBA2B0F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r>
        <w:t>xPosCheck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5712ABB3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proofErr w:type="gramStart"/>
      <w:r>
        <w:t>yPosCheck</w:t>
      </w:r>
      <w:proofErr w:type="spellEnd"/>
      <w:r>
        <w:t>;</w:t>
      </w:r>
      <w:proofErr w:type="gramEnd"/>
    </w:p>
    <w:p w14:paraId="0251D649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downPos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2,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18966359" w14:textId="77777777" w:rsidR="001C7BAF" w:rsidRDefault="001C7BAF" w:rsidP="001C7BAF">
      <w:r>
        <w:tab/>
      </w:r>
      <w:r>
        <w:tab/>
      </w:r>
      <w:r>
        <w:tab/>
        <w:t>}</w:t>
      </w:r>
    </w:p>
    <w:p w14:paraId="5C6E02FB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03754A21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proofErr w:type="gramStart"/>
      <w:r>
        <w:t>CheckRight</w:t>
      </w:r>
      <w:proofErr w:type="spellEnd"/>
      <w:r>
        <w:t>(</w:t>
      </w:r>
      <w:proofErr w:type="gramEnd"/>
      <w:r>
        <w:t>))</w:t>
      </w:r>
    </w:p>
    <w:p w14:paraId="45A97987" w14:textId="77777777" w:rsidR="001C7BAF" w:rsidRDefault="001C7BAF" w:rsidP="001C7BAF">
      <w:r>
        <w:tab/>
      </w:r>
      <w:r>
        <w:tab/>
      </w:r>
      <w:r>
        <w:tab/>
        <w:t>{</w:t>
      </w:r>
    </w:p>
    <w:p w14:paraId="11A809F6" w14:textId="77777777" w:rsidR="001C7BAF" w:rsidRDefault="001C7BAF" w:rsidP="001C7BAF">
      <w:r>
        <w:tab/>
      </w:r>
      <w:r>
        <w:tab/>
      </w:r>
      <w:r>
        <w:tab/>
      </w:r>
      <w:r>
        <w:tab/>
        <w:t>//check right</w:t>
      </w:r>
    </w:p>
    <w:p w14:paraId="7692D4A4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proofErr w:type="gramStart"/>
      <w:r>
        <w:t>xPosCheck</w:t>
      </w:r>
      <w:proofErr w:type="spellEnd"/>
      <w:r>
        <w:t>;</w:t>
      </w:r>
      <w:proofErr w:type="gramEnd"/>
    </w:p>
    <w:p w14:paraId="79F49335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r>
        <w:t>yPosCheck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36C04D5E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rightPos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6,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0A64E565" w14:textId="77777777" w:rsidR="001C7BAF" w:rsidRDefault="001C7BAF" w:rsidP="001C7BAF">
      <w:r>
        <w:tab/>
      </w:r>
      <w:r>
        <w:tab/>
      </w:r>
      <w:r>
        <w:tab/>
        <w:t>}</w:t>
      </w:r>
    </w:p>
    <w:p w14:paraId="5BC109CA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17A169C5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downPos</w:t>
      </w:r>
      <w:proofErr w:type="spellEnd"/>
      <w:r>
        <w:t xml:space="preserve"> &gt; _</w:t>
      </w:r>
      <w:proofErr w:type="spellStart"/>
      <w:r>
        <w:t>rightPos</w:t>
      </w:r>
      <w:proofErr w:type="spellEnd"/>
      <w:r>
        <w:t>)</w:t>
      </w:r>
    </w:p>
    <w:p w14:paraId="266366D0" w14:textId="77777777" w:rsidR="001C7BAF" w:rsidRDefault="001C7BAF" w:rsidP="001C7BAF">
      <w:r>
        <w:tab/>
      </w:r>
      <w:r>
        <w:tab/>
      </w:r>
      <w:r>
        <w:tab/>
        <w:t>{</w:t>
      </w:r>
    </w:p>
    <w:p w14:paraId="4E6BEE89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6;</w:t>
      </w:r>
      <w:proofErr w:type="gramEnd"/>
    </w:p>
    <w:p w14:paraId="1DAAE7B8" w14:textId="77777777" w:rsidR="001C7BAF" w:rsidRDefault="001C7BAF" w:rsidP="001C7BAF">
      <w:r>
        <w:tab/>
      </w:r>
      <w:r>
        <w:tab/>
      </w:r>
      <w:r>
        <w:tab/>
        <w:t>}</w:t>
      </w:r>
    </w:p>
    <w:p w14:paraId="4088518A" w14:textId="77777777" w:rsidR="001C7BAF" w:rsidRDefault="001C7BAF" w:rsidP="001C7BAF">
      <w:r>
        <w:tab/>
      </w:r>
      <w:r>
        <w:tab/>
      </w:r>
      <w:r>
        <w:tab/>
        <w:t>else</w:t>
      </w:r>
    </w:p>
    <w:p w14:paraId="48ACF0DA" w14:textId="77777777" w:rsidR="001C7BAF" w:rsidRDefault="001C7BAF" w:rsidP="001C7BAF">
      <w:r>
        <w:tab/>
      </w:r>
      <w:r>
        <w:tab/>
      </w:r>
      <w:r>
        <w:tab/>
        <w:t>{</w:t>
      </w:r>
    </w:p>
    <w:p w14:paraId="2DA0AD3E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2;</w:t>
      </w:r>
      <w:proofErr w:type="gramEnd"/>
    </w:p>
    <w:p w14:paraId="0822F965" w14:textId="77777777" w:rsidR="001C7BAF" w:rsidRDefault="001C7BAF" w:rsidP="001C7BAF">
      <w:r>
        <w:tab/>
      </w:r>
      <w:r>
        <w:tab/>
      </w:r>
      <w:r>
        <w:tab/>
        <w:t>}</w:t>
      </w:r>
    </w:p>
    <w:p w14:paraId="40C65150" w14:textId="77777777" w:rsidR="001C7BAF" w:rsidRDefault="001C7BAF" w:rsidP="001C7BAF">
      <w:r>
        <w:tab/>
      </w:r>
      <w:r>
        <w:tab/>
        <w:t>}</w:t>
      </w:r>
    </w:p>
    <w:p w14:paraId="132A37B1" w14:textId="77777777" w:rsidR="001C7BAF" w:rsidRDefault="001C7BAF" w:rsidP="001C7BAF">
      <w:r>
        <w:tab/>
      </w:r>
      <w:r>
        <w:tab/>
        <w:t>//if left and right have the same value</w:t>
      </w:r>
    </w:p>
    <w:p w14:paraId="55A73BAB" w14:textId="77777777" w:rsidR="001C7BAF" w:rsidRDefault="001C7BAF" w:rsidP="001C7BAF">
      <w:r>
        <w:tab/>
      </w:r>
      <w:r>
        <w:tab/>
        <w:t>if (_</w:t>
      </w:r>
      <w:proofErr w:type="spellStart"/>
      <w:r>
        <w:t>leftPos</w:t>
      </w:r>
      <w:proofErr w:type="spellEnd"/>
      <w:r>
        <w:t xml:space="preserve"> == _</w:t>
      </w:r>
      <w:proofErr w:type="spellStart"/>
      <w:r>
        <w:t>rightPos</w:t>
      </w:r>
      <w:proofErr w:type="spellEnd"/>
      <w:r>
        <w:t xml:space="preserve"> &amp;&amp; _</w:t>
      </w:r>
      <w:proofErr w:type="spellStart"/>
      <w:r>
        <w:t>boolDown</w:t>
      </w:r>
      <w:proofErr w:type="spellEnd"/>
      <w:r>
        <w:t xml:space="preserve"> &amp;&amp; _</w:t>
      </w:r>
      <w:proofErr w:type="spellStart"/>
      <w:r>
        <w:t>boolDown</w:t>
      </w:r>
      <w:proofErr w:type="spellEnd"/>
      <w:r>
        <w:t>)</w:t>
      </w:r>
    </w:p>
    <w:p w14:paraId="0BA8FC12" w14:textId="77777777" w:rsidR="001C7BAF" w:rsidRDefault="001C7BAF" w:rsidP="001C7BAF">
      <w:r>
        <w:tab/>
      </w:r>
      <w:r>
        <w:tab/>
        <w:t>{</w:t>
      </w:r>
    </w:p>
    <w:p w14:paraId="6CDAF60F" w14:textId="77777777" w:rsidR="001C7BAF" w:rsidRDefault="001C7BAF" w:rsidP="001C7BAF">
      <w:r>
        <w:tab/>
      </w:r>
      <w:r>
        <w:tab/>
      </w:r>
      <w:r>
        <w:tab/>
        <w:t>//</w:t>
      </w:r>
      <w:proofErr w:type="spellStart"/>
      <w:r>
        <w:t>cout</w:t>
      </w:r>
      <w:proofErr w:type="spellEnd"/>
      <w:r>
        <w:t xml:space="preserve"> &lt;&lt; "left and right"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71E8E25" w14:textId="77777777" w:rsidR="001C7BAF" w:rsidRDefault="001C7BAF" w:rsidP="001C7BAF">
      <w:r>
        <w:tab/>
      </w:r>
      <w:r>
        <w:tab/>
      </w:r>
      <w:r>
        <w:tab/>
        <w:t>//which way leads to a better move</w:t>
      </w:r>
    </w:p>
    <w:p w14:paraId="5A3FDC1C" w14:textId="77777777" w:rsidR="001C7BAF" w:rsidRDefault="001C7BAF" w:rsidP="001C7BAF">
      <w:r>
        <w:lastRenderedPageBreak/>
        <w:tab/>
      </w:r>
      <w:r>
        <w:tab/>
      </w:r>
      <w:r>
        <w:tab/>
        <w:t>if (</w:t>
      </w:r>
      <w:proofErr w:type="spellStart"/>
      <w:proofErr w:type="gramStart"/>
      <w:r>
        <w:t>CheckLeft</w:t>
      </w:r>
      <w:proofErr w:type="spellEnd"/>
      <w:r>
        <w:t>(</w:t>
      </w:r>
      <w:proofErr w:type="gramEnd"/>
      <w:r>
        <w:t>))</w:t>
      </w:r>
    </w:p>
    <w:p w14:paraId="5EEC00A0" w14:textId="77777777" w:rsidR="001C7BAF" w:rsidRDefault="001C7BAF" w:rsidP="001C7BAF">
      <w:r>
        <w:tab/>
      </w:r>
      <w:r>
        <w:tab/>
      </w:r>
      <w:r>
        <w:tab/>
        <w:t>{</w:t>
      </w:r>
    </w:p>
    <w:p w14:paraId="1EE0EDE4" w14:textId="77777777" w:rsidR="001C7BAF" w:rsidRDefault="001C7BAF" w:rsidP="001C7BAF">
      <w:r>
        <w:tab/>
      </w:r>
      <w:r>
        <w:tab/>
      </w:r>
      <w:r>
        <w:tab/>
      </w:r>
      <w:r>
        <w:tab/>
        <w:t>//check left</w:t>
      </w:r>
    </w:p>
    <w:p w14:paraId="36130FA8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proofErr w:type="gramStart"/>
      <w:r>
        <w:t>xPosCheck</w:t>
      </w:r>
      <w:proofErr w:type="spellEnd"/>
      <w:r>
        <w:t>;</w:t>
      </w:r>
      <w:proofErr w:type="gramEnd"/>
    </w:p>
    <w:p w14:paraId="144C72FB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r>
        <w:t>yPosCheck</w:t>
      </w:r>
      <w:proofErr w:type="spellEnd"/>
      <w:r>
        <w:t xml:space="preserve"> - </w:t>
      </w:r>
      <w:proofErr w:type="gramStart"/>
      <w:r>
        <w:t>1;</w:t>
      </w:r>
      <w:proofErr w:type="gramEnd"/>
    </w:p>
    <w:p w14:paraId="53E3BD95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leftPos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4,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62ECD205" w14:textId="77777777" w:rsidR="001C7BAF" w:rsidRDefault="001C7BAF" w:rsidP="001C7BAF">
      <w:r>
        <w:tab/>
      </w:r>
      <w:r>
        <w:tab/>
      </w:r>
      <w:r>
        <w:tab/>
        <w:t>}</w:t>
      </w:r>
    </w:p>
    <w:p w14:paraId="3242024D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295F20CF" w14:textId="77777777" w:rsidR="001C7BAF" w:rsidRDefault="001C7BAF" w:rsidP="001C7BAF">
      <w:r>
        <w:tab/>
      </w:r>
      <w:r>
        <w:tab/>
      </w:r>
      <w:r>
        <w:tab/>
        <w:t>if (</w:t>
      </w:r>
      <w:proofErr w:type="spellStart"/>
      <w:proofErr w:type="gramStart"/>
      <w:r>
        <w:t>CheckRight</w:t>
      </w:r>
      <w:proofErr w:type="spellEnd"/>
      <w:r>
        <w:t>(</w:t>
      </w:r>
      <w:proofErr w:type="gramEnd"/>
      <w:r>
        <w:t>))</w:t>
      </w:r>
    </w:p>
    <w:p w14:paraId="417A8110" w14:textId="77777777" w:rsidR="001C7BAF" w:rsidRDefault="001C7BAF" w:rsidP="001C7BAF">
      <w:r>
        <w:tab/>
      </w:r>
      <w:r>
        <w:tab/>
      </w:r>
      <w:r>
        <w:tab/>
        <w:t>{</w:t>
      </w:r>
    </w:p>
    <w:p w14:paraId="13B610D1" w14:textId="77777777" w:rsidR="001C7BAF" w:rsidRDefault="001C7BAF" w:rsidP="001C7BAF">
      <w:r>
        <w:tab/>
      </w:r>
      <w:r>
        <w:tab/>
      </w:r>
      <w:r>
        <w:tab/>
      </w:r>
      <w:r>
        <w:tab/>
        <w:t>//check right</w:t>
      </w:r>
    </w:p>
    <w:p w14:paraId="4AAFD8C6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xPosOffset</w:t>
      </w:r>
      <w:proofErr w:type="spellEnd"/>
      <w:r>
        <w:t xml:space="preserve"> = _</w:t>
      </w:r>
      <w:proofErr w:type="spellStart"/>
      <w:proofErr w:type="gramStart"/>
      <w:r>
        <w:t>xPosCheck</w:t>
      </w:r>
      <w:proofErr w:type="spellEnd"/>
      <w:r>
        <w:t>;</w:t>
      </w:r>
      <w:proofErr w:type="gramEnd"/>
    </w:p>
    <w:p w14:paraId="571BFC45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yPosOffset</w:t>
      </w:r>
      <w:proofErr w:type="spellEnd"/>
      <w:r>
        <w:t xml:space="preserve"> = _</w:t>
      </w:r>
      <w:proofErr w:type="spellStart"/>
      <w:r>
        <w:t>yPosCheck</w:t>
      </w:r>
      <w:proofErr w:type="spellEnd"/>
      <w:r>
        <w:t xml:space="preserve"> + </w:t>
      </w:r>
      <w:proofErr w:type="gramStart"/>
      <w:r>
        <w:t>1;</w:t>
      </w:r>
      <w:proofErr w:type="gramEnd"/>
    </w:p>
    <w:p w14:paraId="67A9C2D3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rightPos</w:t>
      </w:r>
      <w:proofErr w:type="spellEnd"/>
      <w:r>
        <w:t xml:space="preserve"> =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>_</w:t>
      </w:r>
      <w:proofErr w:type="spellStart"/>
      <w:r>
        <w:t>checkTiles</w:t>
      </w:r>
      <w:proofErr w:type="spellEnd"/>
      <w:r>
        <w:t>, 6, _</w:t>
      </w:r>
      <w:proofErr w:type="spellStart"/>
      <w:r>
        <w:t>xPosOffset</w:t>
      </w:r>
      <w:proofErr w:type="spellEnd"/>
      <w:r>
        <w:t>, _</w:t>
      </w:r>
      <w:proofErr w:type="spellStart"/>
      <w:r>
        <w:t>yPosOffset</w:t>
      </w:r>
      <w:proofErr w:type="spellEnd"/>
      <w:r>
        <w:t>);</w:t>
      </w:r>
    </w:p>
    <w:p w14:paraId="76A3F7BC" w14:textId="77777777" w:rsidR="001C7BAF" w:rsidRDefault="001C7BAF" w:rsidP="001C7BAF">
      <w:r>
        <w:tab/>
      </w:r>
      <w:r>
        <w:tab/>
      </w:r>
      <w:r>
        <w:tab/>
        <w:t>}</w:t>
      </w:r>
    </w:p>
    <w:p w14:paraId="0B63D465" w14:textId="77777777" w:rsidR="001C7BAF" w:rsidRDefault="001C7BAF" w:rsidP="001C7BAF">
      <w:r>
        <w:tab/>
      </w:r>
      <w:r>
        <w:tab/>
      </w:r>
      <w:r>
        <w:tab/>
        <w:t>//////////////////////////////////////</w:t>
      </w:r>
    </w:p>
    <w:p w14:paraId="0FD7EC27" w14:textId="77777777" w:rsidR="001C7BAF" w:rsidRDefault="001C7BAF" w:rsidP="001C7BAF">
      <w:r>
        <w:tab/>
      </w:r>
      <w:r>
        <w:tab/>
      </w:r>
      <w:r>
        <w:tab/>
        <w:t>if (_</w:t>
      </w:r>
      <w:proofErr w:type="spellStart"/>
      <w:r>
        <w:t>leftPos</w:t>
      </w:r>
      <w:proofErr w:type="spellEnd"/>
      <w:r>
        <w:t xml:space="preserve"> &gt; _</w:t>
      </w:r>
      <w:proofErr w:type="spellStart"/>
      <w:r>
        <w:t>rightPos</w:t>
      </w:r>
      <w:proofErr w:type="spellEnd"/>
      <w:r>
        <w:t>)</w:t>
      </w:r>
    </w:p>
    <w:p w14:paraId="698B5641" w14:textId="77777777" w:rsidR="001C7BAF" w:rsidRDefault="001C7BAF" w:rsidP="001C7BAF">
      <w:r>
        <w:tab/>
      </w:r>
      <w:r>
        <w:tab/>
      </w:r>
      <w:r>
        <w:tab/>
        <w:t>{</w:t>
      </w:r>
    </w:p>
    <w:p w14:paraId="2178DD66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6;</w:t>
      </w:r>
      <w:proofErr w:type="gramEnd"/>
    </w:p>
    <w:p w14:paraId="34D2471B" w14:textId="77777777" w:rsidR="001C7BAF" w:rsidRDefault="001C7BAF" w:rsidP="001C7BAF">
      <w:r>
        <w:tab/>
      </w:r>
      <w:r>
        <w:tab/>
      </w:r>
      <w:r>
        <w:tab/>
        <w:t>}</w:t>
      </w:r>
    </w:p>
    <w:p w14:paraId="01FEA15E" w14:textId="77777777" w:rsidR="001C7BAF" w:rsidRDefault="001C7BAF" w:rsidP="001C7BAF">
      <w:r>
        <w:tab/>
      </w:r>
      <w:r>
        <w:tab/>
      </w:r>
      <w:r>
        <w:tab/>
        <w:t>else</w:t>
      </w:r>
    </w:p>
    <w:p w14:paraId="20813C5C" w14:textId="77777777" w:rsidR="001C7BAF" w:rsidRDefault="001C7BAF" w:rsidP="001C7BAF">
      <w:r>
        <w:tab/>
      </w:r>
      <w:r>
        <w:tab/>
      </w:r>
      <w:r>
        <w:tab/>
        <w:t>{</w:t>
      </w:r>
    </w:p>
    <w:p w14:paraId="18F56B85" w14:textId="77777777" w:rsidR="001C7BAF" w:rsidRDefault="001C7BAF" w:rsidP="001C7BAF">
      <w:r>
        <w:tab/>
      </w:r>
      <w:r>
        <w:tab/>
      </w:r>
      <w:r>
        <w:tab/>
      </w:r>
      <w:r>
        <w:tab/>
        <w:t>_</w:t>
      </w:r>
      <w:proofErr w:type="spellStart"/>
      <w:r>
        <w:t>directionDecision</w:t>
      </w:r>
      <w:proofErr w:type="spellEnd"/>
      <w:r>
        <w:t xml:space="preserve"> = </w:t>
      </w:r>
      <w:proofErr w:type="gramStart"/>
      <w:r>
        <w:t>4;</w:t>
      </w:r>
      <w:proofErr w:type="gramEnd"/>
    </w:p>
    <w:p w14:paraId="1A2A8C7C" w14:textId="77777777" w:rsidR="001C7BAF" w:rsidRDefault="001C7BAF" w:rsidP="001C7BAF">
      <w:r>
        <w:tab/>
      </w:r>
      <w:r>
        <w:tab/>
      </w:r>
      <w:r>
        <w:tab/>
        <w:t>}</w:t>
      </w:r>
    </w:p>
    <w:p w14:paraId="6D5C293E" w14:textId="77777777" w:rsidR="001C7BAF" w:rsidRDefault="001C7BAF" w:rsidP="001C7BAF">
      <w:r>
        <w:tab/>
      </w:r>
      <w:r>
        <w:tab/>
        <w:t>}</w:t>
      </w:r>
    </w:p>
    <w:p w14:paraId="03A71235" w14:textId="77777777" w:rsidR="001C7BAF" w:rsidRDefault="001C7BAF" w:rsidP="001C7BAF">
      <w:r>
        <w:tab/>
        <w:t>}</w:t>
      </w:r>
    </w:p>
    <w:p w14:paraId="3B723746" w14:textId="77777777" w:rsidR="001C7BAF" w:rsidRDefault="001C7BAF" w:rsidP="001C7BAF">
      <w:r>
        <w:tab/>
        <w:t>return _</w:t>
      </w:r>
      <w:proofErr w:type="spellStart"/>
      <w:proofErr w:type="gramStart"/>
      <w:r>
        <w:t>directionDecision</w:t>
      </w:r>
      <w:proofErr w:type="spellEnd"/>
      <w:r>
        <w:t>;</w:t>
      </w:r>
      <w:proofErr w:type="gramEnd"/>
    </w:p>
    <w:p w14:paraId="27BF3EDD" w14:textId="77777777" w:rsidR="001C7BAF" w:rsidRDefault="001C7BAF" w:rsidP="001C7BAF">
      <w:r>
        <w:t>}</w:t>
      </w:r>
    </w:p>
    <w:p w14:paraId="6EDB743B" w14:textId="77777777" w:rsidR="001C7BAF" w:rsidRDefault="001C7BAF" w:rsidP="001C7BAF">
      <w:r>
        <w:t>///////////////////////////////////////////////////////////////////////////</w:t>
      </w:r>
    </w:p>
    <w:p w14:paraId="7406F45D" w14:textId="77777777" w:rsidR="001C7BAF" w:rsidRDefault="001C7BAF" w:rsidP="001C7BAF">
      <w:r>
        <w:t>//-----------------------------------------------------------------------//</w:t>
      </w:r>
    </w:p>
    <w:p w14:paraId="49D99A95" w14:textId="77777777" w:rsidR="001C7BAF" w:rsidRDefault="001C7BAF" w:rsidP="001C7BAF">
      <w:r>
        <w:lastRenderedPageBreak/>
        <w:t>///////////////////////////////////////////////////////////////////////////</w:t>
      </w:r>
    </w:p>
    <w:p w14:paraId="3C0C1747" w14:textId="77777777" w:rsidR="001C7BAF" w:rsidRDefault="001C7BAF" w:rsidP="001C7BAF">
      <w:r>
        <w:t>//PRINT ALL VARIABLES - PRINT ALL TILES - DEBUGGING</w:t>
      </w:r>
    </w:p>
    <w:p w14:paraId="36E5CDC5" w14:textId="77777777" w:rsidR="001C7BAF" w:rsidRDefault="001C7BAF" w:rsidP="001C7BAF">
      <w:r>
        <w:t>///////////////////////////////////////////////////////////////////////////</w:t>
      </w:r>
    </w:p>
    <w:p w14:paraId="2913C347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gramEnd"/>
      <w:r>
        <w:t xml:space="preserve">DEBUG(int choice, int </w:t>
      </w:r>
      <w:proofErr w:type="spellStart"/>
      <w:r>
        <w:t>tilesValue</w:t>
      </w:r>
      <w:proofErr w:type="spellEnd"/>
      <w:r>
        <w:t>[3][3])</w:t>
      </w:r>
    </w:p>
    <w:p w14:paraId="763743EC" w14:textId="77777777" w:rsidR="001C7BAF" w:rsidRDefault="001C7BAF" w:rsidP="001C7BAF">
      <w:r>
        <w:t>{</w:t>
      </w:r>
    </w:p>
    <w:p w14:paraId="4135995D" w14:textId="77777777" w:rsidR="001C7BAF" w:rsidRDefault="001C7BAF" w:rsidP="001C7BAF">
      <w:r>
        <w:tab/>
        <w:t>switch (choice)</w:t>
      </w:r>
    </w:p>
    <w:p w14:paraId="40495C87" w14:textId="77777777" w:rsidR="001C7BAF" w:rsidRDefault="001C7BAF" w:rsidP="001C7BAF">
      <w:r>
        <w:tab/>
        <w:t>{</w:t>
      </w:r>
    </w:p>
    <w:p w14:paraId="596F756B" w14:textId="77777777" w:rsidR="001C7BAF" w:rsidRDefault="001C7BAF" w:rsidP="001C7BAF">
      <w:r>
        <w:tab/>
      </w:r>
      <w:proofErr w:type="gramStart"/>
      <w:r>
        <w:t>case(</w:t>
      </w:r>
      <w:proofErr w:type="gramEnd"/>
      <w:r>
        <w:t>1)://variables</w:t>
      </w:r>
    </w:p>
    <w:p w14:paraId="23F86390" w14:textId="77777777" w:rsidR="001C7BAF" w:rsidRDefault="001C7BAF" w:rsidP="001C7BAF">
      <w:r>
        <w:tab/>
      </w:r>
      <w:r>
        <w:tab/>
      </w:r>
      <w:proofErr w:type="spellStart"/>
      <w:proofErr w:type="gramStart"/>
      <w:r>
        <w:t>PrintMazeDEBUG</w:t>
      </w:r>
      <w:proofErr w:type="spellEnd"/>
      <w:r>
        <w:t>(</w:t>
      </w:r>
      <w:proofErr w:type="gramEnd"/>
      <w:r>
        <w:t>);</w:t>
      </w:r>
    </w:p>
    <w:p w14:paraId="0B104F0D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0BB560FF" w14:textId="77777777" w:rsidR="001C7BAF" w:rsidRDefault="001C7BAF" w:rsidP="001C7BAF">
      <w:r>
        <w:tab/>
      </w:r>
      <w:proofErr w:type="gramStart"/>
      <w:r>
        <w:t>case(</w:t>
      </w:r>
      <w:proofErr w:type="gramEnd"/>
      <w:r>
        <w:t>2)://tiles</w:t>
      </w:r>
    </w:p>
    <w:p w14:paraId="4856BDC0" w14:textId="77777777" w:rsidR="001C7BAF" w:rsidRDefault="001C7BAF" w:rsidP="001C7BAF">
      <w:r>
        <w:tab/>
      </w:r>
      <w:r>
        <w:tab/>
      </w:r>
      <w:proofErr w:type="spellStart"/>
      <w:r>
        <w:t>printMaze</w:t>
      </w:r>
      <w:proofErr w:type="spellEnd"/>
      <w:r>
        <w:t>(</w:t>
      </w:r>
      <w:proofErr w:type="spellStart"/>
      <w:r>
        <w:t>tilesValue</w:t>
      </w:r>
      <w:proofErr w:type="spellEnd"/>
      <w:proofErr w:type="gramStart"/>
      <w:r>
        <w:t>);</w:t>
      </w:r>
      <w:proofErr w:type="gramEnd"/>
    </w:p>
    <w:p w14:paraId="42BA418C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7E7166AE" w14:textId="77777777" w:rsidR="001C7BAF" w:rsidRDefault="001C7BAF" w:rsidP="001C7BAF">
      <w:r>
        <w:tab/>
      </w:r>
      <w:proofErr w:type="gramStart"/>
      <w:r>
        <w:t>case(</w:t>
      </w:r>
      <w:proofErr w:type="gramEnd"/>
      <w:r>
        <w:t>3)://both</w:t>
      </w:r>
    </w:p>
    <w:p w14:paraId="5F7D24B5" w14:textId="77777777" w:rsidR="001C7BAF" w:rsidRDefault="001C7BAF" w:rsidP="001C7BAF">
      <w:r>
        <w:tab/>
      </w:r>
      <w:r>
        <w:tab/>
      </w:r>
      <w:proofErr w:type="spellStart"/>
      <w:proofErr w:type="gramStart"/>
      <w:r>
        <w:t>PrintMazeDEBUG</w:t>
      </w:r>
      <w:proofErr w:type="spellEnd"/>
      <w:r>
        <w:t>(</w:t>
      </w:r>
      <w:proofErr w:type="gramEnd"/>
      <w:r>
        <w:t>);</w:t>
      </w:r>
    </w:p>
    <w:p w14:paraId="5EF62B90" w14:textId="77777777" w:rsidR="001C7BAF" w:rsidRDefault="001C7BAF" w:rsidP="001C7BAF">
      <w:r>
        <w:tab/>
      </w:r>
      <w:r>
        <w:tab/>
      </w:r>
      <w:proofErr w:type="spellStart"/>
      <w:r>
        <w:t>printMaze</w:t>
      </w:r>
      <w:proofErr w:type="spellEnd"/>
      <w:r>
        <w:t>(</w:t>
      </w:r>
      <w:proofErr w:type="spellStart"/>
      <w:r>
        <w:t>tilesValue</w:t>
      </w:r>
      <w:proofErr w:type="spellEnd"/>
      <w:proofErr w:type="gramStart"/>
      <w:r>
        <w:t>);</w:t>
      </w:r>
      <w:proofErr w:type="gramEnd"/>
    </w:p>
    <w:p w14:paraId="24F21E2A" w14:textId="77777777" w:rsidR="001C7BAF" w:rsidRDefault="001C7BAF" w:rsidP="001C7BAF">
      <w:r>
        <w:tab/>
      </w:r>
      <w:r>
        <w:tab/>
      </w:r>
      <w:proofErr w:type="gramStart"/>
      <w:r>
        <w:t>break;</w:t>
      </w:r>
      <w:proofErr w:type="gramEnd"/>
    </w:p>
    <w:p w14:paraId="777BE57B" w14:textId="77777777" w:rsidR="001C7BAF" w:rsidRDefault="001C7BAF" w:rsidP="001C7BAF">
      <w:r>
        <w:tab/>
        <w:t>}</w:t>
      </w:r>
    </w:p>
    <w:p w14:paraId="671F90AC" w14:textId="77777777" w:rsidR="001C7BAF" w:rsidRDefault="001C7BAF" w:rsidP="001C7BAF">
      <w:r>
        <w:t>}</w:t>
      </w:r>
    </w:p>
    <w:p w14:paraId="40FE1364" w14:textId="77777777" w:rsidR="001C7BAF" w:rsidRDefault="001C7BAF" w:rsidP="001C7BAF">
      <w:r>
        <w:t>///////////////////////////////////////////////////////////////////////////</w:t>
      </w:r>
    </w:p>
    <w:p w14:paraId="6E3AB54C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PrintMazeDEBUG</w:t>
      </w:r>
      <w:proofErr w:type="spellEnd"/>
      <w:r>
        <w:t>()</w:t>
      </w:r>
    </w:p>
    <w:p w14:paraId="5D4A19DF" w14:textId="77777777" w:rsidR="001C7BAF" w:rsidRDefault="001C7BAF" w:rsidP="001C7BAF">
      <w:r>
        <w:t>{</w:t>
      </w:r>
    </w:p>
    <w:p w14:paraId="7ECF6430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</w:t>
      </w:r>
      <w:proofErr w:type="spellStart"/>
      <w:r>
        <w:t>xPos</w:t>
      </w:r>
      <w:proofErr w:type="spellEnd"/>
      <w:r>
        <w:t>: " &lt;&lt; _</w:t>
      </w:r>
      <w:proofErr w:type="spellStart"/>
      <w:r>
        <w:t>xPosLive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75438004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</w:t>
      </w:r>
      <w:proofErr w:type="spellStart"/>
      <w:r>
        <w:t>tempxPos</w:t>
      </w:r>
      <w:proofErr w:type="spellEnd"/>
      <w:r>
        <w:t>: " &lt;&lt; _</w:t>
      </w:r>
      <w:proofErr w:type="spellStart"/>
      <w:r>
        <w:t>xPosCheck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9931FF3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</w:t>
      </w:r>
      <w:proofErr w:type="spellStart"/>
      <w:r>
        <w:t>yPos</w:t>
      </w:r>
      <w:proofErr w:type="spellEnd"/>
      <w:r>
        <w:t>: " &lt;&lt; _</w:t>
      </w:r>
      <w:proofErr w:type="spellStart"/>
      <w:r>
        <w:t>yPosLive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C3D88EA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</w:t>
      </w:r>
      <w:proofErr w:type="spellStart"/>
      <w:r>
        <w:t>tempyPos</w:t>
      </w:r>
      <w:proofErr w:type="spellEnd"/>
      <w:r>
        <w:t>: " &lt;&lt; _</w:t>
      </w:r>
      <w:proofErr w:type="spellStart"/>
      <w:r>
        <w:t>yPosCheck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FBA5878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"total wrong: " &lt;&lt; _</w:t>
      </w:r>
      <w:proofErr w:type="spellStart"/>
      <w:r>
        <w:t>tilesInWrongPosition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6AE0B6CD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"up: " &lt;&lt; _</w:t>
      </w:r>
      <w:proofErr w:type="spellStart"/>
      <w:r>
        <w:t>upPos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49D1D40D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"down: " &lt;&lt; _</w:t>
      </w:r>
      <w:proofErr w:type="spellStart"/>
      <w:r>
        <w:t>downPos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1C0E10D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"left: " &lt;&lt; _</w:t>
      </w:r>
      <w:proofErr w:type="spellStart"/>
      <w:r>
        <w:t>leftPos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2F865989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"right: " &lt;&lt; _</w:t>
      </w:r>
      <w:proofErr w:type="spellStart"/>
      <w:r>
        <w:t>rightPos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0259DE2" w14:textId="77777777" w:rsidR="001C7BAF" w:rsidRDefault="001C7BAF" w:rsidP="001C7BAF">
      <w:r>
        <w:lastRenderedPageBreak/>
        <w:tab/>
      </w:r>
      <w:proofErr w:type="spellStart"/>
      <w:r>
        <w:t>cout</w:t>
      </w:r>
      <w:proofErr w:type="spellEnd"/>
      <w:r>
        <w:t xml:space="preserve"> &lt;&lt; "position: " &lt;&lt; 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xPosLive</w:t>
      </w:r>
      <w:proofErr w:type="spellEnd"/>
      <w:r>
        <w:t>][</w:t>
      </w:r>
      <w:proofErr w:type="gramEnd"/>
      <w:r>
        <w:t>_</w:t>
      </w:r>
      <w:proofErr w:type="spellStart"/>
      <w:r>
        <w:t>yPosLive</w:t>
      </w:r>
      <w:proofErr w:type="spellEnd"/>
      <w:r>
        <w:t xml:space="preserve">] &lt;&lt; </w:t>
      </w:r>
      <w:proofErr w:type="spellStart"/>
      <w:r>
        <w:t>endl</w:t>
      </w:r>
      <w:proofErr w:type="spellEnd"/>
      <w:r>
        <w:t>;</w:t>
      </w:r>
    </w:p>
    <w:p w14:paraId="4E26BB05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</w:t>
      </w:r>
      <w:proofErr w:type="spellStart"/>
      <w:r>
        <w:t>tmp</w:t>
      </w:r>
      <w:proofErr w:type="spellEnd"/>
      <w:r>
        <w:t xml:space="preserve"> position: " &lt;&lt; _</w:t>
      </w:r>
      <w:proofErr w:type="spellStart"/>
      <w:r>
        <w:t>showTiles</w:t>
      </w:r>
      <w:proofErr w:type="spellEnd"/>
      <w:r>
        <w:t>[_</w:t>
      </w:r>
      <w:proofErr w:type="spellStart"/>
      <w:proofErr w:type="gramStart"/>
      <w:r>
        <w:t>xPosCheck</w:t>
      </w:r>
      <w:proofErr w:type="spellEnd"/>
      <w:r>
        <w:t>][</w:t>
      </w:r>
      <w:proofErr w:type="gramEnd"/>
      <w:r>
        <w:t>_</w:t>
      </w:r>
      <w:proofErr w:type="spellStart"/>
      <w:r>
        <w:t>yPosCheck</w:t>
      </w:r>
      <w:proofErr w:type="spellEnd"/>
      <w:r>
        <w:t xml:space="preserve">] &lt;&lt; </w:t>
      </w:r>
      <w:proofErr w:type="spellStart"/>
      <w:r>
        <w:t>endl</w:t>
      </w:r>
      <w:proofErr w:type="spellEnd"/>
      <w:r>
        <w:t>;</w:t>
      </w:r>
    </w:p>
    <w:p w14:paraId="3EE19971" w14:textId="77777777" w:rsidR="001C7BAF" w:rsidRDefault="001C7BAF" w:rsidP="001C7BAF">
      <w:r>
        <w:t>}</w:t>
      </w:r>
    </w:p>
    <w:p w14:paraId="6FC849BB" w14:textId="77777777" w:rsidR="001C7BAF" w:rsidRDefault="001C7BAF" w:rsidP="001C7BAF">
      <w:r>
        <w:t>///////////////////////////////////////////////////////////////////////////</w:t>
      </w:r>
    </w:p>
    <w:p w14:paraId="71C18849" w14:textId="77777777" w:rsidR="001C7BAF" w:rsidRDefault="001C7BAF" w:rsidP="001C7BAF">
      <w:r>
        <w:t xml:space="preserve">void </w:t>
      </w:r>
      <w:proofErr w:type="spellStart"/>
      <w:proofErr w:type="gramStart"/>
      <w:r>
        <w:t>cTileMaze</w:t>
      </w:r>
      <w:proofErr w:type="spellEnd"/>
      <w:r>
        <w:t>::</w:t>
      </w:r>
      <w:proofErr w:type="spellStart"/>
      <w:proofErr w:type="gramEnd"/>
      <w:r>
        <w:t>printMaze</w:t>
      </w:r>
      <w:proofErr w:type="spellEnd"/>
      <w:r>
        <w:t xml:space="preserve">(int </w:t>
      </w:r>
      <w:proofErr w:type="spellStart"/>
      <w:r>
        <w:t>tilesValue</w:t>
      </w:r>
      <w:proofErr w:type="spellEnd"/>
      <w:r>
        <w:t>[3][3])</w:t>
      </w:r>
    </w:p>
    <w:p w14:paraId="28965461" w14:textId="77777777" w:rsidR="001C7BAF" w:rsidRDefault="001C7BAF" w:rsidP="001C7BAF">
      <w:r>
        <w:t>{</w:t>
      </w:r>
    </w:p>
    <w:p w14:paraId="2A2FCA75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</w:t>
      </w:r>
      <w:proofErr w:type="spellStart"/>
      <w:proofErr w:type="gramStart"/>
      <w:r>
        <w:t>DisplayTiles</w:t>
      </w:r>
      <w:proofErr w:type="spellEnd"/>
      <w:r>
        <w:t>(</w:t>
      </w:r>
      <w:proofErr w:type="gramEnd"/>
      <w:r>
        <w:t xml:space="preserve">): = " &lt;&lt; </w:t>
      </w:r>
      <w:proofErr w:type="spellStart"/>
      <w:r>
        <w:t>endl</w:t>
      </w:r>
      <w:proofErr w:type="spellEnd"/>
      <w:r>
        <w:t>;</w:t>
      </w:r>
    </w:p>
    <w:p w14:paraId="0676AD58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0][0] &lt;&lt; " " &lt;&lt; _</w:t>
      </w:r>
      <w:proofErr w:type="spellStart"/>
      <w:r>
        <w:t>showTiles</w:t>
      </w:r>
      <w:proofErr w:type="spellEnd"/>
      <w:r>
        <w:t>[1][0] &lt;&lt; " " &lt;&lt; _</w:t>
      </w:r>
      <w:proofErr w:type="spellStart"/>
      <w:r>
        <w:t>showTiles</w:t>
      </w:r>
      <w:proofErr w:type="spellEnd"/>
      <w:r>
        <w:t xml:space="preserve">[2][0] &lt;&lt; </w:t>
      </w:r>
      <w:proofErr w:type="spellStart"/>
      <w:r>
        <w:t>endl</w:t>
      </w:r>
      <w:proofErr w:type="spellEnd"/>
      <w:r>
        <w:t>;</w:t>
      </w:r>
    </w:p>
    <w:p w14:paraId="11E4BD59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0][1] &lt;&lt; " " &lt;&lt; _</w:t>
      </w:r>
      <w:proofErr w:type="spellStart"/>
      <w:r>
        <w:t>showTiles</w:t>
      </w:r>
      <w:proofErr w:type="spellEnd"/>
      <w:r>
        <w:t>[1][1] &lt;&lt; " " &lt;&lt; _</w:t>
      </w:r>
      <w:proofErr w:type="spellStart"/>
      <w:r>
        <w:t>showTiles</w:t>
      </w:r>
      <w:proofErr w:type="spellEnd"/>
      <w:r>
        <w:t xml:space="preserve">[2][1] &lt;&lt; </w:t>
      </w:r>
      <w:proofErr w:type="spellStart"/>
      <w:r>
        <w:t>endl</w:t>
      </w:r>
      <w:proofErr w:type="spellEnd"/>
      <w:r>
        <w:t>;</w:t>
      </w:r>
    </w:p>
    <w:p w14:paraId="0F40B18A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0][2] &lt;&lt; " " &lt;&lt; _</w:t>
      </w:r>
      <w:proofErr w:type="spellStart"/>
      <w:r>
        <w:t>showTiles</w:t>
      </w:r>
      <w:proofErr w:type="spellEnd"/>
      <w:r>
        <w:t>[1][2] &lt;&lt; " " &lt;&lt; _</w:t>
      </w:r>
      <w:proofErr w:type="spellStart"/>
      <w:r>
        <w:t>showTiles</w:t>
      </w:r>
      <w:proofErr w:type="spellEnd"/>
      <w:r>
        <w:t xml:space="preserve">[2][2] &lt;&lt; </w:t>
      </w:r>
      <w:proofErr w:type="spellStart"/>
      <w:r>
        <w:t>endl</w:t>
      </w:r>
      <w:proofErr w:type="spellEnd"/>
      <w:r>
        <w:t>;</w:t>
      </w:r>
    </w:p>
    <w:p w14:paraId="3FE7A312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3467BC43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"solved tiles: 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AAE1E33" w14:textId="77777777" w:rsidR="001C7BAF" w:rsidRDefault="001C7BAF" w:rsidP="001C7BAF"/>
    <w:p w14:paraId="54C9456C" w14:textId="77777777" w:rsidR="001C7BAF" w:rsidRDefault="001C7BAF" w:rsidP="001C7BAF">
      <w:r>
        <w:tab/>
        <w:t>for (int x = 0; x &lt; 3; x++)</w:t>
      </w:r>
    </w:p>
    <w:p w14:paraId="4879113B" w14:textId="77777777" w:rsidR="001C7BAF" w:rsidRDefault="001C7BAF" w:rsidP="001C7BAF">
      <w:r>
        <w:tab/>
        <w:t>{</w:t>
      </w:r>
    </w:p>
    <w:p w14:paraId="6796EBD5" w14:textId="77777777" w:rsidR="001C7BAF" w:rsidRDefault="001C7BAF" w:rsidP="001C7BAF">
      <w:r>
        <w:tab/>
      </w:r>
      <w:r>
        <w:tab/>
        <w:t>for (int y = 0; y &lt; 3; y++)</w:t>
      </w:r>
    </w:p>
    <w:p w14:paraId="23E23DB2" w14:textId="77777777" w:rsidR="001C7BAF" w:rsidRDefault="001C7BAF" w:rsidP="001C7BAF">
      <w:r>
        <w:tab/>
      </w:r>
      <w:r>
        <w:tab/>
        <w:t>{</w:t>
      </w:r>
    </w:p>
    <w:p w14:paraId="39659E0C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_</w:t>
      </w:r>
      <w:proofErr w:type="spellStart"/>
      <w:r>
        <w:t>solvedTiles</w:t>
      </w:r>
      <w:proofErr w:type="spellEnd"/>
      <w:r>
        <w:t xml:space="preserve">[y][x] &lt;&lt; " | </w:t>
      </w:r>
      <w:proofErr w:type="gramStart"/>
      <w:r>
        <w:t>";</w:t>
      </w:r>
      <w:proofErr w:type="gramEnd"/>
    </w:p>
    <w:p w14:paraId="0A6CF7AC" w14:textId="77777777" w:rsidR="001C7BAF" w:rsidRDefault="001C7BAF" w:rsidP="001C7BAF">
      <w:r>
        <w:tab/>
      </w:r>
      <w:r>
        <w:tab/>
        <w:t>}</w:t>
      </w:r>
    </w:p>
    <w:p w14:paraId="116635A3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192471E1" w14:textId="77777777" w:rsidR="001C7BAF" w:rsidRDefault="001C7BAF" w:rsidP="001C7BAF">
      <w:r>
        <w:tab/>
        <w:t>}</w:t>
      </w:r>
    </w:p>
    <w:p w14:paraId="2631790A" w14:textId="77777777" w:rsidR="001C7BAF" w:rsidRDefault="001C7BAF" w:rsidP="001C7BAF"/>
    <w:p w14:paraId="52FD463B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97C17DA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"display tiles: 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08ABFEE9" w14:textId="77777777" w:rsidR="001C7BAF" w:rsidRDefault="001C7BAF" w:rsidP="001C7BAF">
      <w:r>
        <w:tab/>
        <w:t>for (int x = 0; x &lt; 3; x++)</w:t>
      </w:r>
    </w:p>
    <w:p w14:paraId="495ED5A9" w14:textId="77777777" w:rsidR="001C7BAF" w:rsidRDefault="001C7BAF" w:rsidP="001C7BAF">
      <w:r>
        <w:tab/>
        <w:t>{</w:t>
      </w:r>
    </w:p>
    <w:p w14:paraId="563783E4" w14:textId="77777777" w:rsidR="001C7BAF" w:rsidRDefault="001C7BAF" w:rsidP="001C7BAF">
      <w:r>
        <w:tab/>
      </w:r>
      <w:r>
        <w:tab/>
        <w:t>for (int y = 0; y &lt; 3; y++)</w:t>
      </w:r>
    </w:p>
    <w:p w14:paraId="2ACBB751" w14:textId="77777777" w:rsidR="001C7BAF" w:rsidRDefault="001C7BAF" w:rsidP="001C7BAF">
      <w:r>
        <w:tab/>
      </w:r>
      <w:r>
        <w:tab/>
        <w:t>{</w:t>
      </w:r>
    </w:p>
    <w:p w14:paraId="64447112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_</w:t>
      </w:r>
      <w:proofErr w:type="spellStart"/>
      <w:r>
        <w:t>showTiles</w:t>
      </w:r>
      <w:proofErr w:type="spellEnd"/>
      <w:r>
        <w:t xml:space="preserve">[y][x] &lt;&lt; " | </w:t>
      </w:r>
      <w:proofErr w:type="gramStart"/>
      <w:r>
        <w:t>";</w:t>
      </w:r>
      <w:proofErr w:type="gramEnd"/>
    </w:p>
    <w:p w14:paraId="30B2A6CB" w14:textId="77777777" w:rsidR="001C7BAF" w:rsidRDefault="001C7BAF" w:rsidP="001C7BAF">
      <w:r>
        <w:tab/>
      </w:r>
      <w:r>
        <w:tab/>
        <w:t>}</w:t>
      </w:r>
    </w:p>
    <w:p w14:paraId="50B578C3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CE6A176" w14:textId="77777777" w:rsidR="001C7BAF" w:rsidRDefault="001C7BAF" w:rsidP="001C7BAF">
      <w:r>
        <w:lastRenderedPageBreak/>
        <w:tab/>
        <w:t>}</w:t>
      </w:r>
    </w:p>
    <w:p w14:paraId="16CD16CB" w14:textId="77777777" w:rsidR="001C7BAF" w:rsidRDefault="001C7BAF" w:rsidP="001C7BAF"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4F024F0" w14:textId="77777777" w:rsidR="001C7BAF" w:rsidRDefault="001C7BAF" w:rsidP="001C7BAF">
      <w:r>
        <w:tab/>
        <w:t>for (int x = 0; x &lt; 3; x++)</w:t>
      </w:r>
    </w:p>
    <w:p w14:paraId="1BC5F810" w14:textId="77777777" w:rsidR="001C7BAF" w:rsidRDefault="001C7BAF" w:rsidP="001C7BAF">
      <w:r>
        <w:tab/>
        <w:t>{</w:t>
      </w:r>
    </w:p>
    <w:p w14:paraId="14CA2E5E" w14:textId="77777777" w:rsidR="001C7BAF" w:rsidRDefault="001C7BAF" w:rsidP="001C7BAF">
      <w:r>
        <w:tab/>
      </w:r>
      <w:r>
        <w:tab/>
        <w:t>for (int y = 0; y &lt; 3; y++)</w:t>
      </w:r>
    </w:p>
    <w:p w14:paraId="2B619A9A" w14:textId="77777777" w:rsidR="001C7BAF" w:rsidRDefault="001C7BAF" w:rsidP="001C7BAF">
      <w:r>
        <w:tab/>
      </w:r>
      <w:r>
        <w:tab/>
        <w:t>{</w:t>
      </w:r>
    </w:p>
    <w:p w14:paraId="5A74C03D" w14:textId="77777777" w:rsidR="001C7BAF" w:rsidRDefault="001C7BAF" w:rsidP="001C7BAF">
      <w:r>
        <w:tab/>
      </w:r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r>
        <w:t>tilesValue</w:t>
      </w:r>
      <w:proofErr w:type="spellEnd"/>
      <w:r>
        <w:t xml:space="preserve">[y][x] &lt;&lt; " | </w:t>
      </w:r>
      <w:proofErr w:type="gramStart"/>
      <w:r>
        <w:t>";</w:t>
      </w:r>
      <w:proofErr w:type="gramEnd"/>
    </w:p>
    <w:p w14:paraId="4BFFCA23" w14:textId="77777777" w:rsidR="001C7BAF" w:rsidRDefault="001C7BAF" w:rsidP="001C7BAF">
      <w:r>
        <w:tab/>
      </w:r>
      <w:r>
        <w:tab/>
        <w:t>}</w:t>
      </w:r>
    </w:p>
    <w:p w14:paraId="2EFA82B9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B75BD29" w14:textId="77777777" w:rsidR="001C7BAF" w:rsidRDefault="001C7BAF" w:rsidP="001C7BAF">
      <w:r>
        <w:tab/>
        <w:t>}</w:t>
      </w:r>
    </w:p>
    <w:p w14:paraId="4EE6B273" w14:textId="77777777" w:rsidR="001C7BAF" w:rsidRDefault="001C7BAF" w:rsidP="001C7BAF">
      <w:r>
        <w:tab/>
        <w:t>system("pause"</w:t>
      </w:r>
      <w:proofErr w:type="gramStart"/>
      <w:r>
        <w:t>);</w:t>
      </w:r>
      <w:proofErr w:type="gramEnd"/>
    </w:p>
    <w:p w14:paraId="0358B67B" w14:textId="77777777" w:rsidR="001C7BAF" w:rsidRDefault="001C7BAF" w:rsidP="001C7BAF">
      <w:r>
        <w:t>}</w:t>
      </w:r>
    </w:p>
    <w:p w14:paraId="7D5D31D8" w14:textId="77777777" w:rsidR="001C7BAF" w:rsidRDefault="001C7BAF" w:rsidP="001C7BAF">
      <w:r>
        <w:t>///////////////////////////////////////////////////////////////////////////</w:t>
      </w:r>
    </w:p>
    <w:p w14:paraId="7B4E2F44" w14:textId="77777777" w:rsidR="001C7BAF" w:rsidRDefault="001C7BAF" w:rsidP="001C7BAF">
      <w:r>
        <w:t>//-----------------------------------------------------------------------//</w:t>
      </w:r>
    </w:p>
    <w:p w14:paraId="65B614CB" w14:textId="7AFD8D9D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6C2EC974" w14:textId="59F35176" w:rsidR="001C7BAF" w:rsidRDefault="001C7BAF">
      <w:r>
        <w:br w:type="page"/>
      </w:r>
    </w:p>
    <w:p w14:paraId="6689127A" w14:textId="77777777" w:rsidR="001C7BAF" w:rsidRPr="001C7BAF" w:rsidRDefault="001C7BAF" w:rsidP="001C7BAF"/>
    <w:p w14:paraId="03BE43B1" w14:textId="2538504F" w:rsidR="006C775F" w:rsidRDefault="006C775F" w:rsidP="001C7BAF">
      <w:pPr>
        <w:pStyle w:val="Heading2"/>
        <w:numPr>
          <w:ilvl w:val="1"/>
          <w:numId w:val="18"/>
        </w:numPr>
      </w:pPr>
      <w:bookmarkStart w:id="71" w:name="_Toc34062578"/>
      <w:r>
        <w:t xml:space="preserve">– </w:t>
      </w:r>
      <w:proofErr w:type="spellStart"/>
      <w:r>
        <w:t>cTileMaze.h</w:t>
      </w:r>
      <w:bookmarkEnd w:id="71"/>
      <w:proofErr w:type="spellEnd"/>
    </w:p>
    <w:p w14:paraId="6F89CE05" w14:textId="77777777" w:rsidR="001C7BAF" w:rsidRDefault="001C7BAF" w:rsidP="001C7BAF">
      <w:r>
        <w:t>#include &lt;string&gt;</w:t>
      </w:r>
    </w:p>
    <w:p w14:paraId="14B18D08" w14:textId="77777777" w:rsidR="001C7BAF" w:rsidRDefault="001C7BAF" w:rsidP="001C7BAF">
      <w:r>
        <w:t>#include &lt;iostream&gt;</w:t>
      </w:r>
    </w:p>
    <w:p w14:paraId="7A7C1F14" w14:textId="77777777" w:rsidR="001C7BAF" w:rsidRDefault="001C7BAF" w:rsidP="001C7BAF">
      <w:r>
        <w:t>#include &lt;stack&gt;</w:t>
      </w:r>
    </w:p>
    <w:p w14:paraId="06C144CB" w14:textId="77777777" w:rsidR="001C7BAF" w:rsidRDefault="001C7BAF" w:rsidP="001C7BAF">
      <w:r>
        <w:t>#include &lt;</w:t>
      </w:r>
      <w:proofErr w:type="spellStart"/>
      <w:r>
        <w:t>Windows.h</w:t>
      </w:r>
      <w:proofErr w:type="spellEnd"/>
      <w:r>
        <w:t>&gt;</w:t>
      </w:r>
    </w:p>
    <w:p w14:paraId="3F78E368" w14:textId="77777777" w:rsidR="001C7BAF" w:rsidRDefault="001C7BAF" w:rsidP="001C7BAF"/>
    <w:p w14:paraId="1BB8E772" w14:textId="77777777" w:rsidR="001C7BAF" w:rsidRDefault="001C7BAF" w:rsidP="001C7BAF">
      <w:r>
        <w:t xml:space="preserve">using namespace </w:t>
      </w:r>
      <w:proofErr w:type="gramStart"/>
      <w:r>
        <w:t>std;</w:t>
      </w:r>
      <w:proofErr w:type="gramEnd"/>
    </w:p>
    <w:p w14:paraId="1F93D203" w14:textId="77777777" w:rsidR="001C7BAF" w:rsidRDefault="001C7BAF" w:rsidP="001C7BAF"/>
    <w:p w14:paraId="04EC8F84" w14:textId="77777777" w:rsidR="001C7BAF" w:rsidRDefault="001C7BAF" w:rsidP="001C7BAF">
      <w:r>
        <w:t xml:space="preserve">class </w:t>
      </w:r>
      <w:proofErr w:type="spellStart"/>
      <w:r>
        <w:t>cTileMaze</w:t>
      </w:r>
      <w:proofErr w:type="spellEnd"/>
    </w:p>
    <w:p w14:paraId="024A66F1" w14:textId="77777777" w:rsidR="001C7BAF" w:rsidRDefault="001C7BAF" w:rsidP="001C7BAF">
      <w:r>
        <w:t>{</w:t>
      </w:r>
    </w:p>
    <w:p w14:paraId="7B5BD090" w14:textId="77777777" w:rsidR="001C7BAF" w:rsidRDefault="001C7BAF" w:rsidP="001C7BAF">
      <w:r>
        <w:tab/>
        <w:t>/////////////////////////////////////////////</w:t>
      </w:r>
    </w:p>
    <w:p w14:paraId="0C5D1A2E" w14:textId="77777777" w:rsidR="001C7BAF" w:rsidRDefault="001C7BAF" w:rsidP="001C7BAF">
      <w:r>
        <w:tab/>
        <w:t>//Attributes</w:t>
      </w:r>
    </w:p>
    <w:p w14:paraId="6AC21679" w14:textId="77777777" w:rsidR="001C7BAF" w:rsidRDefault="001C7BAF" w:rsidP="001C7BAF">
      <w:r>
        <w:tab/>
        <w:t>/////////////////////////////////////////////</w:t>
      </w:r>
    </w:p>
    <w:p w14:paraId="32E50FE7" w14:textId="77777777" w:rsidR="001C7BAF" w:rsidRDefault="001C7BAF" w:rsidP="001C7BAF"/>
    <w:p w14:paraId="189FD2A2" w14:textId="77777777" w:rsidR="001C7BAF" w:rsidRDefault="001C7BAF" w:rsidP="001C7BAF">
      <w:r>
        <w:t>#pragma region Attributes</w:t>
      </w:r>
    </w:p>
    <w:p w14:paraId="46604FCB" w14:textId="77777777" w:rsidR="001C7BAF" w:rsidRDefault="001C7BAF" w:rsidP="001C7BAF">
      <w:r>
        <w:t>private:</w:t>
      </w:r>
    </w:p>
    <w:p w14:paraId="77E1E866" w14:textId="77777777" w:rsidR="001C7BAF" w:rsidRDefault="001C7BAF" w:rsidP="001C7BAF">
      <w:r>
        <w:tab/>
        <w:t>//tiles</w:t>
      </w:r>
    </w:p>
    <w:p w14:paraId="309D801A" w14:textId="77777777" w:rsidR="001C7BAF" w:rsidRDefault="001C7BAF" w:rsidP="001C7BAF">
      <w:r>
        <w:tab/>
        <w:t>int _</w:t>
      </w:r>
      <w:proofErr w:type="spellStart"/>
      <w:proofErr w:type="gramStart"/>
      <w:r>
        <w:t>solvedTiles</w:t>
      </w:r>
      <w:proofErr w:type="spellEnd"/>
      <w:r>
        <w:t>[</w:t>
      </w:r>
      <w:proofErr w:type="gramEnd"/>
      <w:r>
        <w:t>3][3],</w:t>
      </w:r>
    </w:p>
    <w:p w14:paraId="2548206A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showTiles</w:t>
      </w:r>
      <w:proofErr w:type="spellEnd"/>
      <w:r>
        <w:t>[</w:t>
      </w:r>
      <w:proofErr w:type="gramEnd"/>
      <w:r>
        <w:t>3][3],</w:t>
      </w:r>
    </w:p>
    <w:p w14:paraId="5B105A79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assingmentTiles</w:t>
      </w:r>
      <w:proofErr w:type="spellEnd"/>
      <w:r>
        <w:t>[</w:t>
      </w:r>
      <w:proofErr w:type="gramEnd"/>
      <w:r>
        <w:t>3][3],</w:t>
      </w:r>
    </w:p>
    <w:p w14:paraId="1D6BB73D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checkTiles</w:t>
      </w:r>
      <w:proofErr w:type="spellEnd"/>
      <w:r>
        <w:t>[</w:t>
      </w:r>
      <w:proofErr w:type="gramEnd"/>
      <w:r>
        <w:t>3][3];</w:t>
      </w:r>
    </w:p>
    <w:p w14:paraId="48616C7C" w14:textId="77777777" w:rsidR="001C7BAF" w:rsidRDefault="001C7BAF" w:rsidP="001C7BAF">
      <w:r>
        <w:tab/>
        <w:t>//position</w:t>
      </w:r>
    </w:p>
    <w:p w14:paraId="5C8BBC45" w14:textId="77777777" w:rsidR="001C7BAF" w:rsidRDefault="001C7BAF" w:rsidP="001C7BAF">
      <w:r>
        <w:tab/>
        <w:t>int _</w:t>
      </w:r>
      <w:proofErr w:type="spellStart"/>
      <w:r>
        <w:t>xPosLive</w:t>
      </w:r>
      <w:proofErr w:type="spellEnd"/>
      <w:r>
        <w:t>,</w:t>
      </w:r>
    </w:p>
    <w:p w14:paraId="77C27A21" w14:textId="77777777" w:rsidR="001C7BAF" w:rsidRDefault="001C7BAF" w:rsidP="001C7BAF">
      <w:r>
        <w:tab/>
      </w:r>
      <w:r>
        <w:tab/>
        <w:t>_</w:t>
      </w:r>
      <w:proofErr w:type="spellStart"/>
      <w:r>
        <w:t>yPosLive</w:t>
      </w:r>
      <w:proofErr w:type="spellEnd"/>
      <w:r>
        <w:t>,</w:t>
      </w:r>
    </w:p>
    <w:p w14:paraId="7AD446BC" w14:textId="77777777" w:rsidR="001C7BAF" w:rsidRDefault="001C7BAF" w:rsidP="001C7BAF">
      <w:r>
        <w:tab/>
      </w:r>
      <w:r>
        <w:tab/>
        <w:t>_</w:t>
      </w:r>
      <w:proofErr w:type="spellStart"/>
      <w:r>
        <w:t>xPosCheck</w:t>
      </w:r>
      <w:proofErr w:type="spellEnd"/>
      <w:r>
        <w:t>,</w:t>
      </w:r>
    </w:p>
    <w:p w14:paraId="3CAA9927" w14:textId="77777777" w:rsidR="001C7BAF" w:rsidRDefault="001C7BAF" w:rsidP="001C7BAF">
      <w:r>
        <w:tab/>
      </w:r>
      <w:r>
        <w:tab/>
        <w:t>_</w:t>
      </w:r>
      <w:proofErr w:type="spellStart"/>
      <w:r>
        <w:t>yPosCheck</w:t>
      </w:r>
      <w:proofErr w:type="spellEnd"/>
      <w:r>
        <w:t>,</w:t>
      </w:r>
    </w:p>
    <w:p w14:paraId="77C23492" w14:textId="77777777" w:rsidR="001C7BAF" w:rsidRDefault="001C7BAF" w:rsidP="001C7BAF">
      <w:r>
        <w:tab/>
      </w:r>
      <w:r>
        <w:tab/>
        <w:t>_</w:t>
      </w:r>
      <w:proofErr w:type="spellStart"/>
      <w:r>
        <w:t>xPosOffset</w:t>
      </w:r>
      <w:proofErr w:type="spellEnd"/>
      <w:r>
        <w:t>,</w:t>
      </w:r>
    </w:p>
    <w:p w14:paraId="7067C936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yPosOffset</w:t>
      </w:r>
      <w:proofErr w:type="spellEnd"/>
      <w:r>
        <w:t>;</w:t>
      </w:r>
      <w:proofErr w:type="gramEnd"/>
    </w:p>
    <w:p w14:paraId="589F0657" w14:textId="77777777" w:rsidR="001C7BAF" w:rsidRDefault="001C7BAF" w:rsidP="001C7BAF">
      <w:r>
        <w:tab/>
        <w:t>//position check for direction</w:t>
      </w:r>
    </w:p>
    <w:p w14:paraId="67C31CD5" w14:textId="77777777" w:rsidR="001C7BAF" w:rsidRDefault="001C7BAF" w:rsidP="001C7BAF">
      <w:r>
        <w:tab/>
        <w:t>int</w:t>
      </w:r>
      <w:r>
        <w:tab/>
        <w:t>_</w:t>
      </w:r>
      <w:proofErr w:type="spellStart"/>
      <w:r>
        <w:t>upPos</w:t>
      </w:r>
      <w:proofErr w:type="spellEnd"/>
      <w:r>
        <w:t>,</w:t>
      </w:r>
    </w:p>
    <w:p w14:paraId="4336006E" w14:textId="77777777" w:rsidR="001C7BAF" w:rsidRDefault="001C7BAF" w:rsidP="001C7BAF">
      <w:r>
        <w:lastRenderedPageBreak/>
        <w:tab/>
      </w:r>
      <w:r>
        <w:tab/>
        <w:t>_</w:t>
      </w:r>
      <w:proofErr w:type="spellStart"/>
      <w:r>
        <w:t>downPos</w:t>
      </w:r>
      <w:proofErr w:type="spellEnd"/>
      <w:r>
        <w:t>,</w:t>
      </w:r>
    </w:p>
    <w:p w14:paraId="09BB48C4" w14:textId="77777777" w:rsidR="001C7BAF" w:rsidRDefault="001C7BAF" w:rsidP="001C7BAF">
      <w:r>
        <w:tab/>
      </w:r>
      <w:r>
        <w:tab/>
        <w:t>_</w:t>
      </w:r>
      <w:proofErr w:type="spellStart"/>
      <w:r>
        <w:t>leftPos</w:t>
      </w:r>
      <w:proofErr w:type="spellEnd"/>
      <w:r>
        <w:t>,</w:t>
      </w:r>
    </w:p>
    <w:p w14:paraId="70E341A5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rightPos</w:t>
      </w:r>
      <w:proofErr w:type="spellEnd"/>
      <w:r>
        <w:t>;</w:t>
      </w:r>
      <w:proofErr w:type="gramEnd"/>
    </w:p>
    <w:p w14:paraId="595A4ADB" w14:textId="77777777" w:rsidR="001C7BAF" w:rsidRDefault="001C7BAF" w:rsidP="001C7BAF">
      <w:r>
        <w:tab/>
        <w:t>bool _</w:t>
      </w:r>
      <w:proofErr w:type="spellStart"/>
      <w:r>
        <w:t>boolUp</w:t>
      </w:r>
      <w:proofErr w:type="spellEnd"/>
      <w:r>
        <w:t>,</w:t>
      </w:r>
    </w:p>
    <w:p w14:paraId="77F68D65" w14:textId="77777777" w:rsidR="001C7BAF" w:rsidRDefault="001C7BAF" w:rsidP="001C7BAF">
      <w:r>
        <w:tab/>
      </w:r>
      <w:r>
        <w:tab/>
        <w:t>_</w:t>
      </w:r>
      <w:proofErr w:type="spellStart"/>
      <w:r>
        <w:t>boolDown</w:t>
      </w:r>
      <w:proofErr w:type="spellEnd"/>
      <w:r>
        <w:t>,</w:t>
      </w:r>
    </w:p>
    <w:p w14:paraId="489B53BA" w14:textId="77777777" w:rsidR="001C7BAF" w:rsidRDefault="001C7BAF" w:rsidP="001C7BAF">
      <w:r>
        <w:tab/>
      </w:r>
      <w:r>
        <w:tab/>
        <w:t>_</w:t>
      </w:r>
      <w:proofErr w:type="spellStart"/>
      <w:r>
        <w:t>boolLeft</w:t>
      </w:r>
      <w:proofErr w:type="spellEnd"/>
      <w:r>
        <w:t>,</w:t>
      </w:r>
    </w:p>
    <w:p w14:paraId="09E7E01D" w14:textId="77777777" w:rsidR="001C7BAF" w:rsidRDefault="001C7BAF" w:rsidP="001C7BAF">
      <w:r>
        <w:tab/>
      </w:r>
      <w:r>
        <w:tab/>
        <w:t>_</w:t>
      </w:r>
      <w:proofErr w:type="spellStart"/>
      <w:r>
        <w:t>boolRight</w:t>
      </w:r>
      <w:proofErr w:type="spellEnd"/>
      <w:r>
        <w:t>,</w:t>
      </w:r>
    </w:p>
    <w:p w14:paraId="1F8D6E56" w14:textId="77777777" w:rsidR="001C7BAF" w:rsidRDefault="001C7BAF" w:rsidP="001C7BAF">
      <w:r>
        <w:tab/>
      </w:r>
      <w:r>
        <w:tab/>
        <w:t>_</w:t>
      </w:r>
      <w:proofErr w:type="gramStart"/>
      <w:r>
        <w:t>failed;</w:t>
      </w:r>
      <w:proofErr w:type="gramEnd"/>
    </w:p>
    <w:p w14:paraId="0FCE9CC1" w14:textId="77777777" w:rsidR="001C7BAF" w:rsidRDefault="001C7BAF" w:rsidP="001C7BAF">
      <w:r>
        <w:tab/>
        <w:t>//number of incorrect positions</w:t>
      </w:r>
    </w:p>
    <w:p w14:paraId="046064D8" w14:textId="77777777" w:rsidR="001C7BAF" w:rsidRDefault="001C7BAF" w:rsidP="001C7BAF">
      <w:r>
        <w:tab/>
        <w:t>int _</w:t>
      </w:r>
      <w:proofErr w:type="spellStart"/>
      <w:r>
        <w:t>tilesInWrongPosition</w:t>
      </w:r>
      <w:proofErr w:type="spellEnd"/>
      <w:r>
        <w:t>,</w:t>
      </w:r>
    </w:p>
    <w:p w14:paraId="010965F3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directionDecision</w:t>
      </w:r>
      <w:proofErr w:type="spellEnd"/>
      <w:r>
        <w:t>;</w:t>
      </w:r>
      <w:proofErr w:type="gramEnd"/>
    </w:p>
    <w:p w14:paraId="6098C696" w14:textId="77777777" w:rsidR="001C7BAF" w:rsidRDefault="001C7BAF" w:rsidP="001C7BAF"/>
    <w:p w14:paraId="600741E2" w14:textId="77777777" w:rsidR="001C7BAF" w:rsidRDefault="001C7BAF" w:rsidP="001C7BAF">
      <w:r>
        <w:tab/>
        <w:t>int _</w:t>
      </w:r>
      <w:proofErr w:type="spellStart"/>
      <w:r>
        <w:t>moveTile</w:t>
      </w:r>
      <w:proofErr w:type="spellEnd"/>
      <w:r>
        <w:t>,</w:t>
      </w:r>
    </w:p>
    <w:p w14:paraId="117754CB" w14:textId="77777777" w:rsidR="001C7BAF" w:rsidRDefault="001C7BAF" w:rsidP="001C7BAF">
      <w:r>
        <w:tab/>
      </w:r>
      <w:r>
        <w:tab/>
        <w:t>_</w:t>
      </w:r>
      <w:proofErr w:type="spellStart"/>
      <w:proofErr w:type="gramStart"/>
      <w:r>
        <w:t>numberOfMoves</w:t>
      </w:r>
      <w:proofErr w:type="spellEnd"/>
      <w:r>
        <w:t>;</w:t>
      </w:r>
      <w:proofErr w:type="gramEnd"/>
    </w:p>
    <w:p w14:paraId="29FCB37C" w14:textId="77777777" w:rsidR="001C7BAF" w:rsidRDefault="001C7BAF" w:rsidP="001C7BAF">
      <w:r>
        <w:tab/>
      </w:r>
      <w:r>
        <w:tab/>
      </w:r>
    </w:p>
    <w:p w14:paraId="5E7E5750" w14:textId="77777777" w:rsidR="001C7BAF" w:rsidRDefault="001C7BAF" w:rsidP="001C7BAF"/>
    <w:p w14:paraId="2FE88BE7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074BEFB8" w14:textId="77777777" w:rsidR="001C7BAF" w:rsidRDefault="001C7BAF" w:rsidP="001C7BAF"/>
    <w:p w14:paraId="07380E4F" w14:textId="77777777" w:rsidR="001C7BAF" w:rsidRDefault="001C7BAF" w:rsidP="001C7BAF">
      <w:r>
        <w:tab/>
        <w:t>/////////////////////////////////////////////</w:t>
      </w:r>
    </w:p>
    <w:p w14:paraId="0C89A37A" w14:textId="77777777" w:rsidR="001C7BAF" w:rsidRDefault="001C7BAF" w:rsidP="001C7BAF">
      <w:r>
        <w:tab/>
        <w:t>//Constructor</w:t>
      </w:r>
    </w:p>
    <w:p w14:paraId="17512A55" w14:textId="77777777" w:rsidR="001C7BAF" w:rsidRDefault="001C7BAF" w:rsidP="001C7BAF">
      <w:r>
        <w:tab/>
        <w:t>/////////////////////////////////////////////</w:t>
      </w:r>
    </w:p>
    <w:p w14:paraId="1FD1BC66" w14:textId="77777777" w:rsidR="001C7BAF" w:rsidRDefault="001C7BAF" w:rsidP="001C7BAF"/>
    <w:p w14:paraId="4C354D66" w14:textId="77777777" w:rsidR="001C7BAF" w:rsidRDefault="001C7BAF" w:rsidP="001C7BAF">
      <w:r>
        <w:t>#pragma region Constructor</w:t>
      </w:r>
    </w:p>
    <w:p w14:paraId="33E732AC" w14:textId="77777777" w:rsidR="001C7BAF" w:rsidRDefault="001C7BAF" w:rsidP="001C7BAF"/>
    <w:p w14:paraId="478FCA8C" w14:textId="77777777" w:rsidR="001C7BAF" w:rsidRDefault="001C7BAF" w:rsidP="001C7BAF">
      <w:r>
        <w:t>public:</w:t>
      </w:r>
    </w:p>
    <w:p w14:paraId="725A436F" w14:textId="77777777" w:rsidR="001C7BAF" w:rsidRDefault="001C7BAF" w:rsidP="001C7BAF">
      <w:r>
        <w:tab/>
      </w:r>
      <w:proofErr w:type="spellStart"/>
      <w:proofErr w:type="gramStart"/>
      <w:r>
        <w:t>cTileMaze</w:t>
      </w:r>
      <w:proofErr w:type="spellEnd"/>
      <w:r>
        <w:t>(</w:t>
      </w:r>
      <w:proofErr w:type="gramEnd"/>
      <w:r>
        <w:t>);</w:t>
      </w:r>
    </w:p>
    <w:p w14:paraId="0BD9ECB8" w14:textId="77777777" w:rsidR="001C7BAF" w:rsidRDefault="001C7BAF" w:rsidP="001C7BAF">
      <w:r>
        <w:tab/>
        <w:t>~</w:t>
      </w:r>
      <w:proofErr w:type="spellStart"/>
      <w:proofErr w:type="gramStart"/>
      <w:r>
        <w:t>cTileMaze</w:t>
      </w:r>
      <w:proofErr w:type="spellEnd"/>
      <w:r>
        <w:t>(</w:t>
      </w:r>
      <w:proofErr w:type="gramEnd"/>
      <w:r>
        <w:t>);</w:t>
      </w:r>
    </w:p>
    <w:p w14:paraId="425AF7D4" w14:textId="77777777" w:rsidR="001C7BAF" w:rsidRDefault="001C7BAF" w:rsidP="001C7BAF"/>
    <w:p w14:paraId="36E26791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26AC0091" w14:textId="77777777" w:rsidR="001C7BAF" w:rsidRDefault="001C7BAF" w:rsidP="001C7BAF"/>
    <w:p w14:paraId="2F9E7AD1" w14:textId="77777777" w:rsidR="001C7BAF" w:rsidRDefault="001C7BAF" w:rsidP="001C7BAF">
      <w:r>
        <w:tab/>
        <w:t>/////////////////////////////////////////////</w:t>
      </w:r>
    </w:p>
    <w:p w14:paraId="6DDA69FB" w14:textId="77777777" w:rsidR="001C7BAF" w:rsidRDefault="001C7BAF" w:rsidP="001C7BAF">
      <w:r>
        <w:lastRenderedPageBreak/>
        <w:tab/>
        <w:t>//Properties</w:t>
      </w:r>
    </w:p>
    <w:p w14:paraId="6F20BC04" w14:textId="77777777" w:rsidR="001C7BAF" w:rsidRDefault="001C7BAF" w:rsidP="001C7BAF">
      <w:r>
        <w:tab/>
        <w:t>/////////////////////////////////////////////</w:t>
      </w:r>
    </w:p>
    <w:p w14:paraId="55D9CCC7" w14:textId="77777777" w:rsidR="001C7BAF" w:rsidRDefault="001C7BAF" w:rsidP="001C7BAF"/>
    <w:p w14:paraId="1F91DAB7" w14:textId="77777777" w:rsidR="001C7BAF" w:rsidRDefault="001C7BAF" w:rsidP="001C7BAF">
      <w:r>
        <w:t>#pragma region Properties</w:t>
      </w:r>
    </w:p>
    <w:p w14:paraId="398071F4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SetNumberOfMoves</w:t>
      </w:r>
      <w:proofErr w:type="spellEnd"/>
      <w:r>
        <w:t>(</w:t>
      </w:r>
      <w:proofErr w:type="gramEnd"/>
      <w:r>
        <w:t>);</w:t>
      </w:r>
    </w:p>
    <w:p w14:paraId="0FA05E75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SetFailed</w:t>
      </w:r>
      <w:proofErr w:type="spellEnd"/>
      <w:r>
        <w:t>(</w:t>
      </w:r>
      <w:proofErr w:type="spellStart"/>
      <w:proofErr w:type="gramEnd"/>
      <w:r>
        <w:t>bool</w:t>
      </w:r>
      <w:proofErr w:type="spellEnd"/>
      <w:r>
        <w:t xml:space="preserve"> value);</w:t>
      </w:r>
    </w:p>
    <w:p w14:paraId="1654668E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GetFailed</w:t>
      </w:r>
      <w:proofErr w:type="spellEnd"/>
      <w:r>
        <w:t>(</w:t>
      </w:r>
      <w:proofErr w:type="gramEnd"/>
      <w:r>
        <w:t>);</w:t>
      </w:r>
    </w:p>
    <w:p w14:paraId="3EEF03F8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72780547" w14:textId="77777777" w:rsidR="001C7BAF" w:rsidRDefault="001C7BAF" w:rsidP="001C7BAF"/>
    <w:p w14:paraId="016F59E0" w14:textId="77777777" w:rsidR="001C7BAF" w:rsidRDefault="001C7BAF" w:rsidP="001C7BAF"/>
    <w:p w14:paraId="27D79B34" w14:textId="77777777" w:rsidR="001C7BAF" w:rsidRDefault="001C7BAF" w:rsidP="001C7BAF">
      <w:r>
        <w:tab/>
        <w:t>/////////////////////////////////////////////</w:t>
      </w:r>
    </w:p>
    <w:p w14:paraId="1569CF8B" w14:textId="77777777" w:rsidR="001C7BAF" w:rsidRDefault="001C7BAF" w:rsidP="001C7BAF">
      <w:r>
        <w:tab/>
        <w:t>//Method</w:t>
      </w:r>
    </w:p>
    <w:p w14:paraId="174BC893" w14:textId="77777777" w:rsidR="001C7BAF" w:rsidRDefault="001C7BAF" w:rsidP="001C7BAF">
      <w:r>
        <w:tab/>
        <w:t>/////////////////////////////////////////////</w:t>
      </w:r>
    </w:p>
    <w:p w14:paraId="515A6CA8" w14:textId="77777777" w:rsidR="001C7BAF" w:rsidRDefault="001C7BAF" w:rsidP="001C7BAF"/>
    <w:p w14:paraId="15074289" w14:textId="77777777" w:rsidR="001C7BAF" w:rsidRDefault="001C7BAF" w:rsidP="001C7BAF">
      <w:r>
        <w:t>#pragma region Methods</w:t>
      </w:r>
    </w:p>
    <w:p w14:paraId="5290474D" w14:textId="77777777" w:rsidR="001C7BAF" w:rsidRDefault="001C7BAF" w:rsidP="001C7BAF">
      <w:r>
        <w:tab/>
        <w:t>/////////////////////////////////////////////</w:t>
      </w:r>
    </w:p>
    <w:p w14:paraId="040C4465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DisplayTiles</w:t>
      </w:r>
      <w:proofErr w:type="spellEnd"/>
      <w:r>
        <w:t>(</w:t>
      </w:r>
      <w:proofErr w:type="gramEnd"/>
      <w:r>
        <w:t>);</w:t>
      </w:r>
    </w:p>
    <w:p w14:paraId="65A88DFD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SetStartPosition</w:t>
      </w:r>
      <w:proofErr w:type="spellEnd"/>
      <w:r>
        <w:t>(</w:t>
      </w:r>
      <w:proofErr w:type="gramEnd"/>
      <w:r>
        <w:t>);</w:t>
      </w:r>
    </w:p>
    <w:p w14:paraId="0E5BFEB3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SetTilesForAssignment</w:t>
      </w:r>
      <w:proofErr w:type="spellEnd"/>
      <w:r>
        <w:t>(</w:t>
      </w:r>
      <w:proofErr w:type="gramEnd"/>
      <w:r>
        <w:t>);</w:t>
      </w:r>
    </w:p>
    <w:p w14:paraId="7A46E00E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SetTilesForRand</w:t>
      </w:r>
      <w:proofErr w:type="spellEnd"/>
      <w:r>
        <w:t>(</w:t>
      </w:r>
      <w:proofErr w:type="gramEnd"/>
      <w:r>
        <w:t>);</w:t>
      </w:r>
    </w:p>
    <w:p w14:paraId="0C0E80C9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SetRandomTiles</w:t>
      </w:r>
      <w:proofErr w:type="spellEnd"/>
      <w:r>
        <w:t>(</w:t>
      </w:r>
      <w:proofErr w:type="gramEnd"/>
      <w:r>
        <w:t>);</w:t>
      </w:r>
    </w:p>
    <w:p w14:paraId="236F50B3" w14:textId="77777777" w:rsidR="001C7BAF" w:rsidRDefault="001C7BAF" w:rsidP="001C7BAF">
      <w:r>
        <w:tab/>
        <w:t>/////////////////////////////////////////////</w:t>
      </w:r>
    </w:p>
    <w:p w14:paraId="0077A6EB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IsSolved</w:t>
      </w:r>
      <w:proofErr w:type="spellEnd"/>
      <w:r>
        <w:t>(</w:t>
      </w:r>
      <w:proofErr w:type="gramEnd"/>
      <w:r>
        <w:t>);</w:t>
      </w:r>
    </w:p>
    <w:p w14:paraId="094B2837" w14:textId="77777777" w:rsidR="001C7BAF" w:rsidRDefault="001C7BAF" w:rsidP="001C7BAF">
      <w:r>
        <w:tab/>
        <w:t>/////////////////////////////////////////////</w:t>
      </w:r>
    </w:p>
    <w:p w14:paraId="23528B38" w14:textId="77777777" w:rsidR="001C7BAF" w:rsidRDefault="001C7BAF" w:rsidP="001C7BAF">
      <w:r>
        <w:tab/>
        <w:t xml:space="preserve">int </w:t>
      </w:r>
      <w:proofErr w:type="spellStart"/>
      <w:proofErr w:type="gramStart"/>
      <w:r>
        <w:t>DirectionDecision</w:t>
      </w:r>
      <w:proofErr w:type="spellEnd"/>
      <w:r>
        <w:t>(</w:t>
      </w:r>
      <w:proofErr w:type="gramEnd"/>
      <w:r>
        <w:t>);</w:t>
      </w:r>
    </w:p>
    <w:p w14:paraId="30B39C07" w14:textId="77777777" w:rsidR="001C7BAF" w:rsidRDefault="001C7BAF" w:rsidP="001C7BAF">
      <w:r>
        <w:tab/>
        <w:t>/////////////////////////////////////////////</w:t>
      </w:r>
    </w:p>
    <w:p w14:paraId="75758EF8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SwapLiveTiles</w:t>
      </w:r>
      <w:proofErr w:type="spellEnd"/>
      <w:r>
        <w:t>(</w:t>
      </w:r>
      <w:proofErr w:type="gramEnd"/>
      <w:r>
        <w:t>int Direction);</w:t>
      </w:r>
    </w:p>
    <w:p w14:paraId="39FAC129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SetTilesForChecking</w:t>
      </w:r>
      <w:proofErr w:type="spellEnd"/>
      <w:r>
        <w:t>(</w:t>
      </w:r>
      <w:proofErr w:type="gramEnd"/>
      <w:r>
        <w:t>);</w:t>
      </w:r>
    </w:p>
    <w:p w14:paraId="63D103E8" w14:textId="77777777" w:rsidR="001C7BAF" w:rsidRDefault="001C7BAF" w:rsidP="001C7BAF">
      <w:r>
        <w:tab/>
        <w:t>/////////////////////////////////////////////</w:t>
      </w:r>
    </w:p>
    <w:p w14:paraId="648FB618" w14:textId="77777777" w:rsidR="001C7BAF" w:rsidRDefault="001C7BAF" w:rsidP="001C7BAF">
      <w:r>
        <w:tab/>
        <w:t xml:space="preserve">void </w:t>
      </w:r>
      <w:proofErr w:type="gramStart"/>
      <w:r>
        <w:t>DEBUG(</w:t>
      </w:r>
      <w:proofErr w:type="gramEnd"/>
      <w:r>
        <w:t xml:space="preserve">int choice, int </w:t>
      </w:r>
      <w:proofErr w:type="spellStart"/>
      <w:r>
        <w:t>tilesValue</w:t>
      </w:r>
      <w:proofErr w:type="spellEnd"/>
      <w:r>
        <w:t>[3][3]);</w:t>
      </w:r>
    </w:p>
    <w:p w14:paraId="78499640" w14:textId="77777777" w:rsidR="001C7BAF" w:rsidRDefault="001C7BAF" w:rsidP="001C7BAF">
      <w:r>
        <w:tab/>
        <w:t>/////////////////////////////////////////////</w:t>
      </w:r>
    </w:p>
    <w:p w14:paraId="3A1605CB" w14:textId="77777777" w:rsidR="001C7BAF" w:rsidRDefault="001C7BAF" w:rsidP="001C7BAF">
      <w:r>
        <w:lastRenderedPageBreak/>
        <w:t>private:</w:t>
      </w:r>
    </w:p>
    <w:p w14:paraId="79E90FFD" w14:textId="77777777" w:rsidR="001C7BAF" w:rsidRDefault="001C7BAF" w:rsidP="001C7BAF">
      <w:r>
        <w:tab/>
        <w:t>/////////////////////////////////////////////</w:t>
      </w:r>
    </w:p>
    <w:p w14:paraId="7D17558B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PrintMazeDEBUG</w:t>
      </w:r>
      <w:proofErr w:type="spellEnd"/>
      <w:r>
        <w:t>(</w:t>
      </w:r>
      <w:proofErr w:type="gramEnd"/>
      <w:r>
        <w:t>);</w:t>
      </w:r>
    </w:p>
    <w:p w14:paraId="0339A06C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printMaze</w:t>
      </w:r>
      <w:proofErr w:type="spellEnd"/>
      <w:r>
        <w:t>(</w:t>
      </w:r>
      <w:proofErr w:type="gramEnd"/>
      <w:r>
        <w:t xml:space="preserve">int </w:t>
      </w:r>
      <w:proofErr w:type="spellStart"/>
      <w:r>
        <w:t>tilesValue</w:t>
      </w:r>
      <w:proofErr w:type="spellEnd"/>
      <w:r>
        <w:t>[3][3]);</w:t>
      </w:r>
    </w:p>
    <w:p w14:paraId="54CC0A80" w14:textId="77777777" w:rsidR="001C7BAF" w:rsidRDefault="001C7BAF" w:rsidP="001C7BAF">
      <w:r>
        <w:tab/>
        <w:t>/////////////////////////////////////////////</w:t>
      </w:r>
    </w:p>
    <w:p w14:paraId="32BBC458" w14:textId="77777777" w:rsidR="001C7BAF" w:rsidRDefault="001C7BAF" w:rsidP="001C7BAF">
      <w:r>
        <w:tab/>
        <w:t xml:space="preserve">int </w:t>
      </w:r>
      <w:proofErr w:type="spellStart"/>
      <w:proofErr w:type="gramStart"/>
      <w:r>
        <w:t>PositionCheck</w:t>
      </w:r>
      <w:proofErr w:type="spellEnd"/>
      <w:r>
        <w:t>(</w:t>
      </w:r>
      <w:proofErr w:type="gramEnd"/>
      <w:r>
        <w:t xml:space="preserve">int </w:t>
      </w:r>
      <w:proofErr w:type="spellStart"/>
      <w:r>
        <w:t>tempTiles</w:t>
      </w:r>
      <w:proofErr w:type="spellEnd"/>
      <w:r>
        <w:t>[3][3]);</w:t>
      </w:r>
    </w:p>
    <w:p w14:paraId="68682767" w14:textId="77777777" w:rsidR="001C7BAF" w:rsidRDefault="001C7BAF" w:rsidP="001C7BAF">
      <w:r>
        <w:tab/>
        <w:t xml:space="preserve">void </w:t>
      </w:r>
      <w:proofErr w:type="spellStart"/>
      <w:proofErr w:type="gramStart"/>
      <w:r>
        <w:t>SwapInputTiles</w:t>
      </w:r>
      <w:proofErr w:type="spellEnd"/>
      <w:r>
        <w:t>(</w:t>
      </w:r>
      <w:proofErr w:type="gramEnd"/>
      <w:r>
        <w:t xml:space="preserve">int </w:t>
      </w:r>
      <w:proofErr w:type="spellStart"/>
      <w:r>
        <w:t>tempTiles</w:t>
      </w:r>
      <w:proofErr w:type="spellEnd"/>
      <w:r>
        <w:t xml:space="preserve">[3][3], int Direction, int </w:t>
      </w:r>
      <w:proofErr w:type="spellStart"/>
      <w:r>
        <w:t>xValue</w:t>
      </w:r>
      <w:proofErr w:type="spellEnd"/>
      <w:r>
        <w:t xml:space="preserve">, int </w:t>
      </w:r>
      <w:proofErr w:type="spellStart"/>
      <w:r>
        <w:t>yValue</w:t>
      </w:r>
      <w:proofErr w:type="spellEnd"/>
      <w:r>
        <w:t>);</w:t>
      </w:r>
    </w:p>
    <w:p w14:paraId="7EBC8689" w14:textId="77777777" w:rsidR="001C7BAF" w:rsidRDefault="001C7BAF" w:rsidP="001C7BAF">
      <w:r>
        <w:tab/>
        <w:t>/////////////////////////////////////////////</w:t>
      </w:r>
    </w:p>
    <w:p w14:paraId="21823A18" w14:textId="77777777" w:rsidR="001C7BAF" w:rsidRDefault="001C7BAF" w:rsidP="001C7BAF">
      <w:r>
        <w:tab/>
        <w:t xml:space="preserve">int </w:t>
      </w:r>
      <w:proofErr w:type="spellStart"/>
      <w:proofErr w:type="gramStart"/>
      <w:r>
        <w:t>CountDirectionPositions</w:t>
      </w:r>
      <w:proofErr w:type="spellEnd"/>
      <w:r>
        <w:t>(</w:t>
      </w:r>
      <w:proofErr w:type="gramEnd"/>
      <w:r>
        <w:t xml:space="preserve">int </w:t>
      </w:r>
      <w:proofErr w:type="spellStart"/>
      <w:r>
        <w:t>tileValue</w:t>
      </w:r>
      <w:proofErr w:type="spellEnd"/>
      <w:r>
        <w:t xml:space="preserve">[3][3], int direction, int </w:t>
      </w:r>
      <w:proofErr w:type="spellStart"/>
      <w:r>
        <w:t>xValue</w:t>
      </w:r>
      <w:proofErr w:type="spellEnd"/>
      <w:r>
        <w:t xml:space="preserve">, int </w:t>
      </w:r>
      <w:proofErr w:type="spellStart"/>
      <w:r>
        <w:t>yValue</w:t>
      </w:r>
      <w:proofErr w:type="spellEnd"/>
      <w:r>
        <w:t>);</w:t>
      </w:r>
    </w:p>
    <w:p w14:paraId="1BFB7C2B" w14:textId="77777777" w:rsidR="001C7BAF" w:rsidRDefault="001C7BAF" w:rsidP="001C7BAF">
      <w:r>
        <w:tab/>
        <w:t>/////////////////////////////////////////////</w:t>
      </w:r>
    </w:p>
    <w:p w14:paraId="19D7421C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CheckUp</w:t>
      </w:r>
      <w:proofErr w:type="spellEnd"/>
      <w:r>
        <w:t>(</w:t>
      </w:r>
      <w:proofErr w:type="gramEnd"/>
      <w:r>
        <w:t>);</w:t>
      </w:r>
    </w:p>
    <w:p w14:paraId="720FE065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LiveUp</w:t>
      </w:r>
      <w:proofErr w:type="spellEnd"/>
      <w:r>
        <w:t>(</w:t>
      </w:r>
      <w:proofErr w:type="gramEnd"/>
      <w:r>
        <w:t>);</w:t>
      </w:r>
    </w:p>
    <w:p w14:paraId="662073AE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CheckDown</w:t>
      </w:r>
      <w:proofErr w:type="spellEnd"/>
      <w:r>
        <w:t>(</w:t>
      </w:r>
      <w:proofErr w:type="gramEnd"/>
      <w:r>
        <w:t>);</w:t>
      </w:r>
    </w:p>
    <w:p w14:paraId="0602D71F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LiveDown</w:t>
      </w:r>
      <w:proofErr w:type="spellEnd"/>
      <w:r>
        <w:t>(</w:t>
      </w:r>
      <w:proofErr w:type="gramEnd"/>
      <w:r>
        <w:t>);</w:t>
      </w:r>
    </w:p>
    <w:p w14:paraId="36036BDF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CheckLeft</w:t>
      </w:r>
      <w:proofErr w:type="spellEnd"/>
      <w:r>
        <w:t>(</w:t>
      </w:r>
      <w:proofErr w:type="gramEnd"/>
      <w:r>
        <w:t>);</w:t>
      </w:r>
    </w:p>
    <w:p w14:paraId="3C4E18E9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LiveLeft</w:t>
      </w:r>
      <w:proofErr w:type="spellEnd"/>
      <w:r>
        <w:t>(</w:t>
      </w:r>
      <w:proofErr w:type="gramEnd"/>
      <w:r>
        <w:t>);</w:t>
      </w:r>
    </w:p>
    <w:p w14:paraId="1B1E86C0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CheckRight</w:t>
      </w:r>
      <w:proofErr w:type="spellEnd"/>
      <w:r>
        <w:t>(</w:t>
      </w:r>
      <w:proofErr w:type="gramEnd"/>
      <w:r>
        <w:t>);</w:t>
      </w:r>
    </w:p>
    <w:p w14:paraId="7D2440FF" w14:textId="77777777" w:rsidR="001C7BAF" w:rsidRDefault="001C7BAF" w:rsidP="001C7BAF">
      <w:r>
        <w:tab/>
        <w:t xml:space="preserve">bool </w:t>
      </w:r>
      <w:proofErr w:type="spellStart"/>
      <w:proofErr w:type="gramStart"/>
      <w:r>
        <w:t>LiveRight</w:t>
      </w:r>
      <w:proofErr w:type="spellEnd"/>
      <w:r>
        <w:t>(</w:t>
      </w:r>
      <w:proofErr w:type="gramEnd"/>
      <w:r>
        <w:t>);</w:t>
      </w:r>
    </w:p>
    <w:p w14:paraId="72DE8140" w14:textId="77777777" w:rsidR="001C7BAF" w:rsidRDefault="001C7BAF" w:rsidP="001C7BAF">
      <w:r>
        <w:tab/>
      </w:r>
    </w:p>
    <w:p w14:paraId="5D1175F3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401CA024" w14:textId="01E6D54E" w:rsidR="001C7BAF" w:rsidRPr="001C7BAF" w:rsidRDefault="001C7BAF" w:rsidP="001C7BAF">
      <w:r>
        <w:t>};</w:t>
      </w:r>
    </w:p>
    <w:p w14:paraId="6657CFD0" w14:textId="77777777" w:rsidR="001C7BAF" w:rsidRDefault="001C7BAF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  <w:highlight w:val="lightGray"/>
        </w:rPr>
      </w:pPr>
      <w:r>
        <w:rPr>
          <w:highlight w:val="lightGray"/>
        </w:rPr>
        <w:br w:type="page"/>
      </w:r>
    </w:p>
    <w:p w14:paraId="7CAB3091" w14:textId="60F02CF9" w:rsidR="006C775F" w:rsidRDefault="006C775F" w:rsidP="001C7BAF">
      <w:pPr>
        <w:pStyle w:val="Heading2"/>
        <w:numPr>
          <w:ilvl w:val="1"/>
          <w:numId w:val="18"/>
        </w:numPr>
      </w:pPr>
      <w:bookmarkStart w:id="72" w:name="_Toc34062579"/>
      <w:r>
        <w:lastRenderedPageBreak/>
        <w:t>– cFileInput.cpp</w:t>
      </w:r>
      <w:bookmarkEnd w:id="72"/>
    </w:p>
    <w:p w14:paraId="51DE3CEF" w14:textId="77777777" w:rsidR="001C7BAF" w:rsidRDefault="001C7BAF" w:rsidP="001C7BAF">
      <w:r>
        <w:t>#include "</w:t>
      </w:r>
      <w:proofErr w:type="spellStart"/>
      <w:r>
        <w:t>cFileInput.h</w:t>
      </w:r>
      <w:proofErr w:type="spellEnd"/>
      <w:r>
        <w:t>"</w:t>
      </w:r>
    </w:p>
    <w:p w14:paraId="55D4814D" w14:textId="77777777" w:rsidR="001C7BAF" w:rsidRDefault="001C7BAF" w:rsidP="001C7BAF"/>
    <w:p w14:paraId="54715711" w14:textId="77777777" w:rsidR="001C7BAF" w:rsidRDefault="001C7BAF" w:rsidP="001C7BAF">
      <w:r>
        <w:t>/////////////////////////////////////////////</w:t>
      </w:r>
    </w:p>
    <w:p w14:paraId="1B25F6D4" w14:textId="77777777" w:rsidR="001C7BAF" w:rsidRDefault="001C7BAF" w:rsidP="001C7BAF">
      <w:r>
        <w:t>//Constructor</w:t>
      </w:r>
    </w:p>
    <w:p w14:paraId="1A7AD9B7" w14:textId="77777777" w:rsidR="001C7BAF" w:rsidRDefault="001C7BAF" w:rsidP="001C7BAF">
      <w:r>
        <w:t>////////////////////////////////////////////</w:t>
      </w:r>
    </w:p>
    <w:p w14:paraId="75FF0BE2" w14:textId="77777777" w:rsidR="001C7BAF" w:rsidRDefault="001C7BAF" w:rsidP="001C7BAF"/>
    <w:p w14:paraId="5477C51A" w14:textId="77777777" w:rsidR="001C7BAF" w:rsidRDefault="001C7BAF" w:rsidP="001C7BAF">
      <w:r>
        <w:t>#pragma region constructor</w:t>
      </w:r>
    </w:p>
    <w:p w14:paraId="11D154C8" w14:textId="77777777" w:rsidR="001C7BAF" w:rsidRDefault="001C7BAF" w:rsidP="001C7BAF"/>
    <w:p w14:paraId="26AE4A6F" w14:textId="77777777" w:rsidR="001C7BAF" w:rsidRDefault="001C7BAF" w:rsidP="001C7BAF">
      <w:proofErr w:type="spellStart"/>
      <w:proofErr w:type="gramStart"/>
      <w:r>
        <w:t>cFileInput</w:t>
      </w:r>
      <w:proofErr w:type="spellEnd"/>
      <w:r>
        <w:t>::</w:t>
      </w:r>
      <w:proofErr w:type="spellStart"/>
      <w:proofErr w:type="gramEnd"/>
      <w:r>
        <w:t>cFileInput</w:t>
      </w:r>
      <w:proofErr w:type="spellEnd"/>
      <w:r>
        <w:t>()</w:t>
      </w:r>
    </w:p>
    <w:p w14:paraId="076A4CA2" w14:textId="77777777" w:rsidR="001C7BAF" w:rsidRDefault="001C7BAF" w:rsidP="001C7BAF">
      <w:r>
        <w:t>{</w:t>
      </w:r>
    </w:p>
    <w:p w14:paraId="140AA132" w14:textId="77777777" w:rsidR="001C7BAF" w:rsidRDefault="001C7BAF" w:rsidP="001C7BAF">
      <w:r>
        <w:t>}</w:t>
      </w:r>
    </w:p>
    <w:p w14:paraId="76D6B36F" w14:textId="77777777" w:rsidR="001C7BAF" w:rsidRDefault="001C7BAF" w:rsidP="001C7BAF"/>
    <w:p w14:paraId="25AE92FA" w14:textId="77777777" w:rsidR="001C7BAF" w:rsidRDefault="001C7BAF" w:rsidP="001C7BAF"/>
    <w:p w14:paraId="354938CB" w14:textId="77777777" w:rsidR="001C7BAF" w:rsidRDefault="001C7BAF" w:rsidP="001C7BAF">
      <w:r>
        <w:t>/////////////////////////////////////////////</w:t>
      </w:r>
    </w:p>
    <w:p w14:paraId="55149185" w14:textId="77777777" w:rsidR="001C7BAF" w:rsidRDefault="001C7BAF" w:rsidP="001C7BAF">
      <w:r>
        <w:t>//De -Constructor</w:t>
      </w:r>
    </w:p>
    <w:p w14:paraId="111F89FD" w14:textId="77777777" w:rsidR="001C7BAF" w:rsidRDefault="001C7BAF" w:rsidP="001C7BAF">
      <w:r>
        <w:t>////////////////////////////////////////////</w:t>
      </w:r>
    </w:p>
    <w:p w14:paraId="01FD6D41" w14:textId="77777777" w:rsidR="001C7BAF" w:rsidRDefault="001C7BAF" w:rsidP="001C7BAF"/>
    <w:p w14:paraId="72550EE2" w14:textId="77777777" w:rsidR="001C7BAF" w:rsidRDefault="001C7BAF" w:rsidP="001C7BAF">
      <w:proofErr w:type="spellStart"/>
      <w:proofErr w:type="gramStart"/>
      <w:r>
        <w:t>cFileInput</w:t>
      </w:r>
      <w:proofErr w:type="spellEnd"/>
      <w:r>
        <w:t>::</w:t>
      </w:r>
      <w:proofErr w:type="gramEnd"/>
      <w:r>
        <w:t>~</w:t>
      </w:r>
      <w:proofErr w:type="spellStart"/>
      <w:r>
        <w:t>cFileInput</w:t>
      </w:r>
      <w:proofErr w:type="spellEnd"/>
      <w:r>
        <w:t>()</w:t>
      </w:r>
    </w:p>
    <w:p w14:paraId="4428DDC1" w14:textId="77777777" w:rsidR="001C7BAF" w:rsidRDefault="001C7BAF" w:rsidP="001C7BAF">
      <w:r>
        <w:t>{</w:t>
      </w:r>
    </w:p>
    <w:p w14:paraId="6ED00403" w14:textId="77777777" w:rsidR="001C7BAF" w:rsidRDefault="001C7BAF" w:rsidP="001C7BAF">
      <w:r>
        <w:t>}</w:t>
      </w:r>
    </w:p>
    <w:p w14:paraId="3D36CB32" w14:textId="77777777" w:rsidR="001C7BAF" w:rsidRDefault="001C7BAF" w:rsidP="001C7BAF"/>
    <w:p w14:paraId="7A1E0A69" w14:textId="77777777" w:rsid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6D8268C2" w14:textId="77777777" w:rsidR="001C7BAF" w:rsidRDefault="001C7BAF" w:rsidP="001C7BAF"/>
    <w:p w14:paraId="3EF9DC2E" w14:textId="77777777" w:rsidR="001C7BAF" w:rsidRDefault="001C7BAF" w:rsidP="001C7BAF">
      <w:r>
        <w:t>/////////////////////////////////////////////</w:t>
      </w:r>
    </w:p>
    <w:p w14:paraId="12809460" w14:textId="77777777" w:rsidR="001C7BAF" w:rsidRDefault="001C7BAF" w:rsidP="001C7BAF">
      <w:r>
        <w:t>//Properties</w:t>
      </w:r>
    </w:p>
    <w:p w14:paraId="69C8DB2C" w14:textId="77777777" w:rsidR="001C7BAF" w:rsidRDefault="001C7BAF" w:rsidP="001C7BAF">
      <w:r>
        <w:t>////////////////////////////////////////////</w:t>
      </w:r>
    </w:p>
    <w:p w14:paraId="598D1EF1" w14:textId="77777777" w:rsidR="001C7BAF" w:rsidRDefault="001C7BAF" w:rsidP="001C7BAF"/>
    <w:p w14:paraId="15E8FC57" w14:textId="77777777" w:rsidR="001C7BAF" w:rsidRDefault="001C7BAF" w:rsidP="001C7BAF"/>
    <w:p w14:paraId="26254197" w14:textId="77777777" w:rsidR="001C7BAF" w:rsidRDefault="001C7BAF" w:rsidP="001C7BAF">
      <w:r>
        <w:t>/////////////////////////////////////////////</w:t>
      </w:r>
    </w:p>
    <w:p w14:paraId="7E52093B" w14:textId="77777777" w:rsidR="001C7BAF" w:rsidRDefault="001C7BAF" w:rsidP="001C7BAF">
      <w:r>
        <w:t>//Methods</w:t>
      </w:r>
    </w:p>
    <w:p w14:paraId="2C39124C" w14:textId="77777777" w:rsidR="001C7BAF" w:rsidRDefault="001C7BAF" w:rsidP="001C7BAF">
      <w:r>
        <w:lastRenderedPageBreak/>
        <w:t>/////////////////////////////////////////////</w:t>
      </w:r>
    </w:p>
    <w:p w14:paraId="247FBCD0" w14:textId="77777777" w:rsidR="001C7BAF" w:rsidRDefault="001C7BAF" w:rsidP="001C7BAF"/>
    <w:p w14:paraId="537B2AD0" w14:textId="77777777" w:rsidR="001C7BAF" w:rsidRDefault="001C7BAF" w:rsidP="001C7BAF">
      <w:r>
        <w:t>#pragma region methods</w:t>
      </w:r>
    </w:p>
    <w:p w14:paraId="372650B2" w14:textId="77777777" w:rsidR="001C7BAF" w:rsidRDefault="001C7BAF" w:rsidP="001C7BAF"/>
    <w:p w14:paraId="53F27C0D" w14:textId="77777777" w:rsidR="001C7BAF" w:rsidRDefault="001C7BAF" w:rsidP="001C7BAF">
      <w:r>
        <w:t xml:space="preserve">void </w:t>
      </w:r>
      <w:proofErr w:type="spellStart"/>
      <w:proofErr w:type="gramStart"/>
      <w:r>
        <w:t>cFileInput</w:t>
      </w:r>
      <w:proofErr w:type="spellEnd"/>
      <w:r>
        <w:t>::</w:t>
      </w:r>
      <w:proofErr w:type="spellStart"/>
      <w:proofErr w:type="gramEnd"/>
      <w:r>
        <w:t>ReadDefaultTextFileToArray</w:t>
      </w:r>
      <w:proofErr w:type="spellEnd"/>
      <w:r>
        <w:t>()</w:t>
      </w:r>
    </w:p>
    <w:p w14:paraId="188DF231" w14:textId="77777777" w:rsidR="001C7BAF" w:rsidRDefault="001C7BAF" w:rsidP="001C7BAF">
      <w:r>
        <w:t>{</w:t>
      </w:r>
    </w:p>
    <w:p w14:paraId="1890F1C2" w14:textId="77777777" w:rsidR="001C7BAF" w:rsidRDefault="001C7BAF" w:rsidP="001C7BAF">
      <w:r>
        <w:tab/>
        <w:t>FILE *</w:t>
      </w:r>
      <w:proofErr w:type="spellStart"/>
      <w:r>
        <w:t>fp</w:t>
      </w:r>
      <w:proofErr w:type="spellEnd"/>
      <w:r>
        <w:t xml:space="preserve"> = </w:t>
      </w:r>
      <w:proofErr w:type="gramStart"/>
      <w:r>
        <w:t>NULL;</w:t>
      </w:r>
      <w:proofErr w:type="gramEnd"/>
    </w:p>
    <w:p w14:paraId="0B975C8C" w14:textId="77777777" w:rsidR="001C7BAF" w:rsidRDefault="001C7BAF" w:rsidP="001C7BAF"/>
    <w:p w14:paraId="48C61BC2" w14:textId="77777777" w:rsidR="001C7BAF" w:rsidRDefault="001C7BAF" w:rsidP="001C7BAF">
      <w:r>
        <w:tab/>
      </w:r>
      <w:proofErr w:type="spellStart"/>
      <w:r>
        <w:t>fopen_</w:t>
      </w:r>
      <w:proofErr w:type="gramStart"/>
      <w:r>
        <w:t>s</w:t>
      </w:r>
      <w:proofErr w:type="spellEnd"/>
      <w:r>
        <w:t>(</w:t>
      </w:r>
      <w:proofErr w:type="gramEnd"/>
      <w:r>
        <w:t>&amp;</w:t>
      </w:r>
      <w:proofErr w:type="spellStart"/>
      <w:r>
        <w:t>fp</w:t>
      </w:r>
      <w:proofErr w:type="spellEnd"/>
      <w:r>
        <w:t>, "maze.txt", "r");</w:t>
      </w:r>
    </w:p>
    <w:p w14:paraId="7323C474" w14:textId="77777777" w:rsidR="001C7BAF" w:rsidRDefault="001C7BAF" w:rsidP="001C7BAF"/>
    <w:p w14:paraId="3E349452" w14:textId="77777777" w:rsidR="001C7BAF" w:rsidRDefault="001C7BAF" w:rsidP="001C7BAF">
      <w:r>
        <w:tab/>
        <w:t>if (</w:t>
      </w:r>
      <w:proofErr w:type="spellStart"/>
      <w:r>
        <w:t>fp</w:t>
      </w:r>
      <w:proofErr w:type="spellEnd"/>
      <w:r>
        <w:t xml:space="preserve"> == NULL)</w:t>
      </w:r>
    </w:p>
    <w:p w14:paraId="022AE323" w14:textId="77777777" w:rsidR="001C7BAF" w:rsidRDefault="001C7BAF" w:rsidP="001C7BAF">
      <w:r>
        <w:tab/>
        <w:t>{</w:t>
      </w:r>
    </w:p>
    <w:p w14:paraId="425864EB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"no file found"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42475D8" w14:textId="77777777" w:rsidR="001C7BAF" w:rsidRDefault="001C7BAF" w:rsidP="001C7BAF">
      <w:r>
        <w:tab/>
        <w:t>}</w:t>
      </w:r>
    </w:p>
    <w:p w14:paraId="15C9D496" w14:textId="77777777" w:rsidR="001C7BAF" w:rsidRDefault="001C7BAF" w:rsidP="001C7BAF"/>
    <w:p w14:paraId="7AED2E4B" w14:textId="77777777" w:rsidR="001C7BAF" w:rsidRDefault="001C7BAF" w:rsidP="001C7BAF">
      <w:r>
        <w:tab/>
      </w:r>
      <w:proofErr w:type="spellStart"/>
      <w:r>
        <w:t>ifstream</w:t>
      </w:r>
      <w:proofErr w:type="spellEnd"/>
      <w:r>
        <w:t xml:space="preserve"> file("maze.txt"</w:t>
      </w:r>
      <w:proofErr w:type="gramStart"/>
      <w:r>
        <w:t>);</w:t>
      </w:r>
      <w:proofErr w:type="gramEnd"/>
    </w:p>
    <w:p w14:paraId="7815EF19" w14:textId="77777777" w:rsidR="001C7BAF" w:rsidRDefault="001C7BAF" w:rsidP="001C7BAF"/>
    <w:p w14:paraId="7C829C06" w14:textId="77777777" w:rsidR="001C7BAF" w:rsidRDefault="001C7BAF" w:rsidP="001C7BAF">
      <w:r>
        <w:tab/>
        <w:t>for (int x = 0; x &lt; 16; x++)</w:t>
      </w:r>
    </w:p>
    <w:p w14:paraId="39A87B74" w14:textId="77777777" w:rsidR="001C7BAF" w:rsidRDefault="001C7BAF" w:rsidP="001C7BAF">
      <w:r>
        <w:tab/>
        <w:t>{</w:t>
      </w:r>
    </w:p>
    <w:p w14:paraId="0F94F2ED" w14:textId="77777777" w:rsidR="001C7BAF" w:rsidRDefault="001C7BAF" w:rsidP="001C7BAF">
      <w:r>
        <w:tab/>
      </w:r>
      <w:r>
        <w:tab/>
        <w:t>for (int y = 0; y &lt; 16; y++)</w:t>
      </w:r>
    </w:p>
    <w:p w14:paraId="60382325" w14:textId="77777777" w:rsidR="001C7BAF" w:rsidRDefault="001C7BAF" w:rsidP="001C7BAF">
      <w:r>
        <w:tab/>
      </w:r>
      <w:r>
        <w:tab/>
        <w:t>{</w:t>
      </w:r>
    </w:p>
    <w:p w14:paraId="64A9335B" w14:textId="77777777" w:rsidR="001C7BAF" w:rsidRDefault="001C7BAF" w:rsidP="001C7BAF">
      <w:r>
        <w:tab/>
      </w:r>
      <w:r>
        <w:tab/>
      </w:r>
      <w:r>
        <w:tab/>
        <w:t>file &gt;&gt; this-&gt;_</w:t>
      </w:r>
      <w:proofErr w:type="spellStart"/>
      <w:r>
        <w:t>file_array</w:t>
      </w:r>
      <w:proofErr w:type="spellEnd"/>
      <w:r>
        <w:t>[x][y</w:t>
      </w:r>
      <w:proofErr w:type="gramStart"/>
      <w:r>
        <w:t>];</w:t>
      </w:r>
      <w:proofErr w:type="gramEnd"/>
    </w:p>
    <w:p w14:paraId="4A241FFF" w14:textId="77777777" w:rsidR="001C7BAF" w:rsidRDefault="001C7BAF" w:rsidP="001C7BAF">
      <w:r>
        <w:tab/>
      </w:r>
      <w:r>
        <w:tab/>
        <w:t>}</w:t>
      </w:r>
    </w:p>
    <w:p w14:paraId="66EC4FBA" w14:textId="77777777" w:rsidR="001C7BAF" w:rsidRDefault="001C7BAF" w:rsidP="001C7BAF">
      <w:r>
        <w:tab/>
        <w:t>}</w:t>
      </w:r>
    </w:p>
    <w:p w14:paraId="12BB8776" w14:textId="77777777" w:rsidR="001C7BAF" w:rsidRDefault="001C7BAF" w:rsidP="001C7BAF"/>
    <w:p w14:paraId="3F487B21" w14:textId="77777777" w:rsidR="001C7BAF" w:rsidRDefault="001C7BAF" w:rsidP="001C7BAF">
      <w:r>
        <w:tab/>
      </w:r>
      <w:proofErr w:type="spellStart"/>
      <w:r>
        <w:t>fclose</w:t>
      </w:r>
      <w:proofErr w:type="spellEnd"/>
      <w:r>
        <w:t>(</w:t>
      </w:r>
      <w:proofErr w:type="spellStart"/>
      <w:r>
        <w:t>fp</w:t>
      </w:r>
      <w:proofErr w:type="spellEnd"/>
      <w:proofErr w:type="gramStart"/>
      <w:r>
        <w:t>);</w:t>
      </w:r>
      <w:proofErr w:type="gramEnd"/>
    </w:p>
    <w:p w14:paraId="5AA882D8" w14:textId="77777777" w:rsidR="001C7BAF" w:rsidRDefault="001C7BAF" w:rsidP="001C7BAF">
      <w:r>
        <w:t>}</w:t>
      </w:r>
    </w:p>
    <w:p w14:paraId="0DB07ADA" w14:textId="77777777" w:rsidR="001C7BAF" w:rsidRDefault="001C7BAF" w:rsidP="001C7BAF">
      <w:r>
        <w:t>/////////////////////////////////////////////</w:t>
      </w:r>
    </w:p>
    <w:p w14:paraId="4665C3A1" w14:textId="77777777" w:rsidR="001C7BAF" w:rsidRDefault="001C7BAF" w:rsidP="001C7BAF">
      <w:r>
        <w:t xml:space="preserve">void </w:t>
      </w:r>
      <w:proofErr w:type="spellStart"/>
      <w:proofErr w:type="gramStart"/>
      <w:r>
        <w:t>cFileInput</w:t>
      </w:r>
      <w:proofErr w:type="spellEnd"/>
      <w:r>
        <w:t>::</w:t>
      </w:r>
      <w:proofErr w:type="spellStart"/>
      <w:proofErr w:type="gramEnd"/>
      <w:r>
        <w:t>ReadChosenTextFileToArray</w:t>
      </w:r>
      <w:proofErr w:type="spellEnd"/>
      <w:r>
        <w:t xml:space="preserve">(string </w:t>
      </w:r>
      <w:proofErr w:type="spellStart"/>
      <w:r>
        <w:t>fileNameValue</w:t>
      </w:r>
      <w:proofErr w:type="spellEnd"/>
      <w:r>
        <w:t>)</w:t>
      </w:r>
    </w:p>
    <w:p w14:paraId="490EC770" w14:textId="77777777" w:rsidR="001C7BAF" w:rsidRDefault="001C7BAF" w:rsidP="001C7BAF">
      <w:r>
        <w:t>{</w:t>
      </w:r>
    </w:p>
    <w:p w14:paraId="5705E642" w14:textId="77777777" w:rsidR="001C7BAF" w:rsidRDefault="001C7BAF" w:rsidP="001C7BAF">
      <w:r>
        <w:tab/>
      </w:r>
      <w:proofErr w:type="spellStart"/>
      <w:r>
        <w:t>fileNameValue</w:t>
      </w:r>
      <w:proofErr w:type="spellEnd"/>
      <w:r>
        <w:t xml:space="preserve"> = </w:t>
      </w:r>
      <w:proofErr w:type="spellStart"/>
      <w:r>
        <w:t>fileNameValue</w:t>
      </w:r>
      <w:proofErr w:type="spellEnd"/>
      <w:r>
        <w:t xml:space="preserve"> + ".txt</w:t>
      </w:r>
      <w:proofErr w:type="gramStart"/>
      <w:r>
        <w:t>";</w:t>
      </w:r>
      <w:proofErr w:type="gramEnd"/>
    </w:p>
    <w:p w14:paraId="185F5243" w14:textId="77777777" w:rsidR="001C7BAF" w:rsidRDefault="001C7BAF" w:rsidP="001C7BAF">
      <w:r>
        <w:lastRenderedPageBreak/>
        <w:tab/>
      </w:r>
      <w:proofErr w:type="spellStart"/>
      <w:r>
        <w:t>const</w:t>
      </w:r>
      <w:proofErr w:type="spellEnd"/>
      <w:r>
        <w:t xml:space="preserve"> char * </w:t>
      </w:r>
      <w:proofErr w:type="spellStart"/>
      <w:r>
        <w:t>fileName</w:t>
      </w:r>
      <w:proofErr w:type="spellEnd"/>
      <w:r>
        <w:t xml:space="preserve"> = </w:t>
      </w:r>
      <w:proofErr w:type="spellStart"/>
      <w:r>
        <w:t>fileNameValue.c_</w:t>
      </w:r>
      <w:proofErr w:type="gramStart"/>
      <w:r>
        <w:t>str</w:t>
      </w:r>
      <w:proofErr w:type="spellEnd"/>
      <w:r>
        <w:t>(</w:t>
      </w:r>
      <w:proofErr w:type="gramEnd"/>
      <w:r>
        <w:t>);</w:t>
      </w:r>
    </w:p>
    <w:p w14:paraId="1BE3977A" w14:textId="77777777" w:rsidR="001C7BAF" w:rsidRDefault="001C7BAF" w:rsidP="001C7BAF"/>
    <w:p w14:paraId="0536F393" w14:textId="77777777" w:rsidR="001C7BAF" w:rsidRDefault="001C7BAF" w:rsidP="001C7BAF">
      <w:r>
        <w:tab/>
        <w:t>FILE *</w:t>
      </w:r>
      <w:proofErr w:type="spellStart"/>
      <w:r>
        <w:t>fp</w:t>
      </w:r>
      <w:proofErr w:type="spellEnd"/>
      <w:r>
        <w:t xml:space="preserve"> = </w:t>
      </w:r>
      <w:proofErr w:type="gramStart"/>
      <w:r>
        <w:t>NULL;</w:t>
      </w:r>
      <w:proofErr w:type="gramEnd"/>
    </w:p>
    <w:p w14:paraId="282AF01F" w14:textId="77777777" w:rsidR="001C7BAF" w:rsidRDefault="001C7BAF" w:rsidP="001C7BAF"/>
    <w:p w14:paraId="124AA510" w14:textId="77777777" w:rsidR="001C7BAF" w:rsidRDefault="001C7BAF" w:rsidP="001C7BAF">
      <w:r>
        <w:tab/>
      </w:r>
      <w:proofErr w:type="spellStart"/>
      <w:r>
        <w:t>fopen_</w:t>
      </w:r>
      <w:proofErr w:type="gramStart"/>
      <w:r>
        <w:t>s</w:t>
      </w:r>
      <w:proofErr w:type="spellEnd"/>
      <w:r>
        <w:t>(</w:t>
      </w:r>
      <w:proofErr w:type="gramEnd"/>
      <w:r>
        <w:t>&amp;</w:t>
      </w:r>
      <w:proofErr w:type="spellStart"/>
      <w:r>
        <w:t>fp</w:t>
      </w:r>
      <w:proofErr w:type="spellEnd"/>
      <w:r>
        <w:t xml:space="preserve">, </w:t>
      </w:r>
      <w:proofErr w:type="spellStart"/>
      <w:r>
        <w:t>fileName</w:t>
      </w:r>
      <w:proofErr w:type="spellEnd"/>
      <w:r>
        <w:t>, "r");</w:t>
      </w:r>
    </w:p>
    <w:p w14:paraId="54AB1B72" w14:textId="77777777" w:rsidR="001C7BAF" w:rsidRDefault="001C7BAF" w:rsidP="001C7BAF"/>
    <w:p w14:paraId="4348CCF0" w14:textId="77777777" w:rsidR="001C7BAF" w:rsidRDefault="001C7BAF" w:rsidP="001C7BAF">
      <w:r>
        <w:tab/>
        <w:t>if (</w:t>
      </w:r>
      <w:proofErr w:type="spellStart"/>
      <w:r>
        <w:t>fp</w:t>
      </w:r>
      <w:proofErr w:type="spellEnd"/>
      <w:r>
        <w:t xml:space="preserve"> == NULL)</w:t>
      </w:r>
    </w:p>
    <w:p w14:paraId="5AEAFBF0" w14:textId="77777777" w:rsidR="001C7BAF" w:rsidRDefault="001C7BAF" w:rsidP="001C7BAF">
      <w:r>
        <w:tab/>
        <w:t>{</w:t>
      </w:r>
    </w:p>
    <w:p w14:paraId="03CFFD7C" w14:textId="77777777" w:rsidR="001C7BAF" w:rsidRDefault="001C7BAF" w:rsidP="001C7BAF">
      <w:r>
        <w:tab/>
      </w:r>
      <w:r>
        <w:tab/>
      </w:r>
      <w:proofErr w:type="spellStart"/>
      <w:r>
        <w:t>cout</w:t>
      </w:r>
      <w:proofErr w:type="spellEnd"/>
      <w:r>
        <w:t xml:space="preserve"> &lt;&lt; "no file found" &lt;&lt; </w:t>
      </w:r>
      <w:proofErr w:type="spellStart"/>
      <w:proofErr w:type="gramStart"/>
      <w:r>
        <w:t>endl</w:t>
      </w:r>
      <w:proofErr w:type="spellEnd"/>
      <w:r>
        <w:t>;</w:t>
      </w:r>
      <w:proofErr w:type="gramEnd"/>
    </w:p>
    <w:p w14:paraId="5D3C229C" w14:textId="77777777" w:rsidR="001C7BAF" w:rsidRDefault="001C7BAF" w:rsidP="001C7BAF">
      <w:r>
        <w:tab/>
        <w:t>}</w:t>
      </w:r>
    </w:p>
    <w:p w14:paraId="6708AD16" w14:textId="77777777" w:rsidR="001C7BAF" w:rsidRDefault="001C7BAF" w:rsidP="001C7BAF"/>
    <w:p w14:paraId="52E50CD8" w14:textId="77777777" w:rsidR="001C7BAF" w:rsidRDefault="001C7BAF" w:rsidP="001C7BAF">
      <w:r>
        <w:tab/>
      </w:r>
      <w:proofErr w:type="spellStart"/>
      <w:r>
        <w:t>ifstream</w:t>
      </w:r>
      <w:proofErr w:type="spellEnd"/>
      <w:r>
        <w:t xml:space="preserve"> file(</w:t>
      </w:r>
      <w:proofErr w:type="spellStart"/>
      <w:r>
        <w:t>fileName</w:t>
      </w:r>
      <w:proofErr w:type="spellEnd"/>
      <w:proofErr w:type="gramStart"/>
      <w:r>
        <w:t>);</w:t>
      </w:r>
      <w:proofErr w:type="gramEnd"/>
    </w:p>
    <w:p w14:paraId="382A8ADE" w14:textId="77777777" w:rsidR="001C7BAF" w:rsidRDefault="001C7BAF" w:rsidP="001C7BAF"/>
    <w:p w14:paraId="531E3CAA" w14:textId="77777777" w:rsidR="001C7BAF" w:rsidRDefault="001C7BAF" w:rsidP="001C7BAF">
      <w:r>
        <w:tab/>
        <w:t>for (int x = 0; x &lt; 16; x++)</w:t>
      </w:r>
    </w:p>
    <w:p w14:paraId="4A0A33AD" w14:textId="77777777" w:rsidR="001C7BAF" w:rsidRDefault="001C7BAF" w:rsidP="001C7BAF">
      <w:r>
        <w:tab/>
        <w:t>{</w:t>
      </w:r>
    </w:p>
    <w:p w14:paraId="046D5F99" w14:textId="77777777" w:rsidR="001C7BAF" w:rsidRDefault="001C7BAF" w:rsidP="001C7BAF">
      <w:r>
        <w:tab/>
      </w:r>
      <w:r>
        <w:tab/>
        <w:t>for (int y = 0; y &lt; 16; y++)</w:t>
      </w:r>
    </w:p>
    <w:p w14:paraId="72F92BB3" w14:textId="77777777" w:rsidR="001C7BAF" w:rsidRDefault="001C7BAF" w:rsidP="001C7BAF">
      <w:r>
        <w:tab/>
      </w:r>
      <w:r>
        <w:tab/>
        <w:t>{</w:t>
      </w:r>
    </w:p>
    <w:p w14:paraId="5C0E57EE" w14:textId="77777777" w:rsidR="001C7BAF" w:rsidRDefault="001C7BAF" w:rsidP="001C7BAF">
      <w:r>
        <w:tab/>
      </w:r>
      <w:r>
        <w:tab/>
      </w:r>
      <w:r>
        <w:tab/>
        <w:t>file &gt;&gt; this-&gt;_</w:t>
      </w:r>
      <w:proofErr w:type="spellStart"/>
      <w:r>
        <w:t>file_array</w:t>
      </w:r>
      <w:proofErr w:type="spellEnd"/>
      <w:r>
        <w:t>[x][y</w:t>
      </w:r>
      <w:proofErr w:type="gramStart"/>
      <w:r>
        <w:t>];</w:t>
      </w:r>
      <w:proofErr w:type="gramEnd"/>
    </w:p>
    <w:p w14:paraId="2D502080" w14:textId="77777777" w:rsidR="001C7BAF" w:rsidRDefault="001C7BAF" w:rsidP="001C7BAF">
      <w:r>
        <w:tab/>
      </w:r>
      <w:r>
        <w:tab/>
        <w:t>}</w:t>
      </w:r>
    </w:p>
    <w:p w14:paraId="75FB9C93" w14:textId="77777777" w:rsidR="001C7BAF" w:rsidRDefault="001C7BAF" w:rsidP="001C7BAF">
      <w:r>
        <w:tab/>
        <w:t>}</w:t>
      </w:r>
    </w:p>
    <w:p w14:paraId="50B29795" w14:textId="77777777" w:rsidR="001C7BAF" w:rsidRDefault="001C7BAF" w:rsidP="001C7BAF"/>
    <w:p w14:paraId="6E6E036C" w14:textId="77777777" w:rsidR="001C7BAF" w:rsidRDefault="001C7BAF" w:rsidP="001C7BAF">
      <w:r>
        <w:tab/>
      </w:r>
      <w:proofErr w:type="spellStart"/>
      <w:r>
        <w:t>fclose</w:t>
      </w:r>
      <w:proofErr w:type="spellEnd"/>
      <w:r>
        <w:t>(</w:t>
      </w:r>
      <w:proofErr w:type="spellStart"/>
      <w:r>
        <w:t>fp</w:t>
      </w:r>
      <w:proofErr w:type="spellEnd"/>
      <w:proofErr w:type="gramStart"/>
      <w:r>
        <w:t>);</w:t>
      </w:r>
      <w:proofErr w:type="gramEnd"/>
    </w:p>
    <w:p w14:paraId="0D862D57" w14:textId="77777777" w:rsidR="001C7BAF" w:rsidRDefault="001C7BAF" w:rsidP="001C7BAF">
      <w:r>
        <w:t>}</w:t>
      </w:r>
    </w:p>
    <w:p w14:paraId="6F8613AE" w14:textId="77777777" w:rsidR="001C7BAF" w:rsidRDefault="001C7BAF" w:rsidP="001C7BAF"/>
    <w:p w14:paraId="78FA3A4C" w14:textId="05ADF971" w:rsidR="001C7BAF" w:rsidRPr="001C7BAF" w:rsidRDefault="001C7BAF" w:rsidP="001C7BAF">
      <w:r>
        <w:t xml:space="preserve">#pragma </w:t>
      </w:r>
      <w:proofErr w:type="spellStart"/>
      <w:r>
        <w:t>endregion</w:t>
      </w:r>
      <w:proofErr w:type="spellEnd"/>
    </w:p>
    <w:p w14:paraId="3A7A0089" w14:textId="77777777" w:rsidR="001C7BAF" w:rsidRDefault="001C7BAF" w:rsidP="001C7BAF">
      <w:pPr>
        <w:pStyle w:val="ListParagraph"/>
      </w:pPr>
    </w:p>
    <w:p w14:paraId="2A2A8E92" w14:textId="77777777" w:rsidR="001C7BAF" w:rsidRPr="001C7BAF" w:rsidRDefault="001C7BAF" w:rsidP="001C7BAF"/>
    <w:p w14:paraId="0C37826F" w14:textId="77777777" w:rsidR="006C775F" w:rsidRDefault="006C775F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</w:rPr>
      </w:pPr>
      <w:r>
        <w:br w:type="page"/>
      </w:r>
    </w:p>
    <w:p w14:paraId="047138C9" w14:textId="6D40B0F7" w:rsidR="006C775F" w:rsidRDefault="006C775F" w:rsidP="001C7BAF">
      <w:pPr>
        <w:pStyle w:val="Heading2"/>
        <w:numPr>
          <w:ilvl w:val="1"/>
          <w:numId w:val="18"/>
        </w:numPr>
      </w:pPr>
      <w:bookmarkStart w:id="73" w:name="_Toc34062580"/>
      <w:r>
        <w:lastRenderedPageBreak/>
        <w:t xml:space="preserve">– </w:t>
      </w:r>
      <w:proofErr w:type="spellStart"/>
      <w:r>
        <w:t>cFileInput.h</w:t>
      </w:r>
      <w:bookmarkEnd w:id="73"/>
      <w:proofErr w:type="spellEnd"/>
    </w:p>
    <w:p w14:paraId="0AD6CB44" w14:textId="77777777" w:rsidR="001C7BAF" w:rsidRPr="001C7BAF" w:rsidRDefault="001C7BAF" w:rsidP="001C7BAF"/>
    <w:p w14:paraId="4235B5BE" w14:textId="77777777" w:rsidR="006C775F" w:rsidRDefault="006C775F" w:rsidP="006C775F">
      <w:r>
        <w:t>#include &lt;string&gt;</w:t>
      </w:r>
    </w:p>
    <w:p w14:paraId="2189FEF6" w14:textId="77777777" w:rsidR="006C775F" w:rsidRDefault="006C775F" w:rsidP="006C775F">
      <w:r>
        <w:t>#include &lt;iostream&gt;</w:t>
      </w:r>
    </w:p>
    <w:p w14:paraId="4606DB0A" w14:textId="77777777" w:rsidR="006C775F" w:rsidRDefault="006C775F" w:rsidP="006C775F">
      <w:r>
        <w:t>#include &lt;iterator&gt;</w:t>
      </w:r>
    </w:p>
    <w:p w14:paraId="100DE6E7" w14:textId="77777777" w:rsidR="006C775F" w:rsidRDefault="006C775F" w:rsidP="006C775F">
      <w:r>
        <w:t>#include &lt;</w:t>
      </w:r>
      <w:proofErr w:type="spellStart"/>
      <w:r>
        <w:t>fstream</w:t>
      </w:r>
      <w:proofErr w:type="spellEnd"/>
      <w:r>
        <w:t>&gt;</w:t>
      </w:r>
    </w:p>
    <w:p w14:paraId="005FDE59" w14:textId="77777777" w:rsidR="006C775F" w:rsidRDefault="006C775F" w:rsidP="006C775F">
      <w:r>
        <w:t>#include &lt;</w:t>
      </w:r>
      <w:proofErr w:type="spellStart"/>
      <w:r>
        <w:t>stdlib.h</w:t>
      </w:r>
      <w:proofErr w:type="spellEnd"/>
      <w:r>
        <w:t>&gt;</w:t>
      </w:r>
    </w:p>
    <w:p w14:paraId="78E1B92C" w14:textId="77777777" w:rsidR="006C775F" w:rsidRDefault="006C775F" w:rsidP="006C775F">
      <w:r>
        <w:t>#include &lt;string&gt;</w:t>
      </w:r>
    </w:p>
    <w:p w14:paraId="0689B9B6" w14:textId="77777777" w:rsidR="006C775F" w:rsidRDefault="006C775F" w:rsidP="006C775F">
      <w:r>
        <w:t>#include &lt;</w:t>
      </w:r>
      <w:proofErr w:type="spellStart"/>
      <w:r>
        <w:t>stdio.h</w:t>
      </w:r>
      <w:proofErr w:type="spellEnd"/>
      <w:r>
        <w:t>&gt;</w:t>
      </w:r>
    </w:p>
    <w:p w14:paraId="6CA62C31" w14:textId="77777777" w:rsidR="006C775F" w:rsidRDefault="006C775F" w:rsidP="006C775F"/>
    <w:p w14:paraId="3DFA5308" w14:textId="77777777" w:rsidR="006C775F" w:rsidRDefault="006C775F" w:rsidP="006C775F">
      <w:r>
        <w:t xml:space="preserve">using namespace </w:t>
      </w:r>
      <w:proofErr w:type="gramStart"/>
      <w:r>
        <w:t>std;</w:t>
      </w:r>
      <w:proofErr w:type="gramEnd"/>
    </w:p>
    <w:p w14:paraId="47501DDE" w14:textId="77777777" w:rsidR="006C775F" w:rsidRDefault="006C775F" w:rsidP="006C775F"/>
    <w:p w14:paraId="67969DD2" w14:textId="77777777" w:rsidR="006C775F" w:rsidRDefault="006C775F" w:rsidP="006C775F">
      <w:r>
        <w:t xml:space="preserve">class </w:t>
      </w:r>
      <w:proofErr w:type="spellStart"/>
      <w:r>
        <w:t>cFileInput</w:t>
      </w:r>
      <w:proofErr w:type="spellEnd"/>
    </w:p>
    <w:p w14:paraId="183168C5" w14:textId="77777777" w:rsidR="006C775F" w:rsidRDefault="006C775F" w:rsidP="006C775F">
      <w:r>
        <w:t>{</w:t>
      </w:r>
    </w:p>
    <w:p w14:paraId="3A8CFB20" w14:textId="77777777" w:rsidR="006C775F" w:rsidRDefault="006C775F" w:rsidP="006C775F">
      <w:r>
        <w:tab/>
        <w:t>/////////////////////////////////////////////</w:t>
      </w:r>
    </w:p>
    <w:p w14:paraId="4D8ABEE2" w14:textId="77777777" w:rsidR="006C775F" w:rsidRDefault="006C775F" w:rsidP="006C775F">
      <w:r>
        <w:tab/>
        <w:t>//Attributes</w:t>
      </w:r>
    </w:p>
    <w:p w14:paraId="5EC9D026" w14:textId="77777777" w:rsidR="006C775F" w:rsidRDefault="006C775F" w:rsidP="006C775F">
      <w:r>
        <w:tab/>
        <w:t>/////////////////////////////////////////////</w:t>
      </w:r>
    </w:p>
    <w:p w14:paraId="7F4318CB" w14:textId="77777777" w:rsidR="006C775F" w:rsidRDefault="006C775F" w:rsidP="006C775F"/>
    <w:p w14:paraId="4C1B1F87" w14:textId="77777777" w:rsidR="006C775F" w:rsidRDefault="006C775F" w:rsidP="006C775F">
      <w:r>
        <w:t>#pragma region Attributes</w:t>
      </w:r>
    </w:p>
    <w:p w14:paraId="47955A94" w14:textId="77777777" w:rsidR="006C775F" w:rsidRDefault="006C775F" w:rsidP="006C775F"/>
    <w:p w14:paraId="47C0C61E" w14:textId="77777777" w:rsidR="006C775F" w:rsidRDefault="006C775F" w:rsidP="006C775F">
      <w:r>
        <w:t>public:</w:t>
      </w:r>
    </w:p>
    <w:p w14:paraId="497D4B62" w14:textId="77777777" w:rsidR="006C775F" w:rsidRDefault="006C775F" w:rsidP="006C775F">
      <w:r>
        <w:tab/>
        <w:t>string _</w:t>
      </w:r>
      <w:proofErr w:type="spellStart"/>
      <w:r>
        <w:t>file_</w:t>
      </w:r>
      <w:proofErr w:type="gramStart"/>
      <w:r>
        <w:t>array</w:t>
      </w:r>
      <w:proofErr w:type="spellEnd"/>
      <w:r>
        <w:t>[</w:t>
      </w:r>
      <w:proofErr w:type="gramEnd"/>
      <w:r>
        <w:t>16][16];</w:t>
      </w:r>
    </w:p>
    <w:p w14:paraId="66C1CA50" w14:textId="77777777" w:rsidR="006C775F" w:rsidRDefault="006C775F" w:rsidP="006C775F"/>
    <w:p w14:paraId="337B457E" w14:textId="77777777" w:rsidR="006C775F" w:rsidRDefault="006C775F" w:rsidP="006C775F"/>
    <w:p w14:paraId="1B25B1DE" w14:textId="77777777" w:rsidR="006C775F" w:rsidRDefault="006C775F" w:rsidP="006C775F">
      <w:r>
        <w:t xml:space="preserve">#pragma </w:t>
      </w:r>
      <w:proofErr w:type="spellStart"/>
      <w:r>
        <w:t>endregion</w:t>
      </w:r>
      <w:proofErr w:type="spellEnd"/>
    </w:p>
    <w:p w14:paraId="102542E1" w14:textId="77777777" w:rsidR="006C775F" w:rsidRDefault="006C775F" w:rsidP="006C775F"/>
    <w:p w14:paraId="0083722E" w14:textId="77777777" w:rsidR="006C775F" w:rsidRDefault="006C775F" w:rsidP="006C775F">
      <w:r>
        <w:tab/>
        <w:t>/////////////////////////////////////////////</w:t>
      </w:r>
    </w:p>
    <w:p w14:paraId="4DC00A47" w14:textId="77777777" w:rsidR="006C775F" w:rsidRDefault="006C775F" w:rsidP="006C775F">
      <w:r>
        <w:tab/>
        <w:t>//Constructor</w:t>
      </w:r>
    </w:p>
    <w:p w14:paraId="5B572F24" w14:textId="77777777" w:rsidR="006C775F" w:rsidRDefault="006C775F" w:rsidP="006C775F">
      <w:r>
        <w:tab/>
        <w:t>/////////////////////////////////////////////</w:t>
      </w:r>
    </w:p>
    <w:p w14:paraId="3AB86C38" w14:textId="77777777" w:rsidR="006C775F" w:rsidRDefault="006C775F" w:rsidP="006C775F"/>
    <w:p w14:paraId="501C68A6" w14:textId="77777777" w:rsidR="006C775F" w:rsidRDefault="006C775F" w:rsidP="006C775F">
      <w:r>
        <w:t>#pragma region Constructor</w:t>
      </w:r>
    </w:p>
    <w:p w14:paraId="6CE78D02" w14:textId="77777777" w:rsidR="006C775F" w:rsidRDefault="006C775F" w:rsidP="006C775F"/>
    <w:p w14:paraId="0A19645D" w14:textId="77777777" w:rsidR="006C775F" w:rsidRDefault="006C775F" w:rsidP="006C775F">
      <w:r>
        <w:t>public:</w:t>
      </w:r>
    </w:p>
    <w:p w14:paraId="0B2C0726" w14:textId="77777777" w:rsidR="006C775F" w:rsidRDefault="006C775F" w:rsidP="006C775F">
      <w:r>
        <w:tab/>
      </w:r>
      <w:proofErr w:type="spellStart"/>
      <w:proofErr w:type="gramStart"/>
      <w:r>
        <w:t>cFileInput</w:t>
      </w:r>
      <w:proofErr w:type="spellEnd"/>
      <w:r>
        <w:t>(</w:t>
      </w:r>
      <w:proofErr w:type="gramEnd"/>
      <w:r>
        <w:t>);</w:t>
      </w:r>
    </w:p>
    <w:p w14:paraId="331AFB99" w14:textId="77777777" w:rsidR="006C775F" w:rsidRDefault="006C775F" w:rsidP="006C775F">
      <w:r>
        <w:tab/>
        <w:t>~</w:t>
      </w:r>
      <w:proofErr w:type="spellStart"/>
      <w:proofErr w:type="gramStart"/>
      <w:r>
        <w:t>cFileInput</w:t>
      </w:r>
      <w:proofErr w:type="spellEnd"/>
      <w:r>
        <w:t>(</w:t>
      </w:r>
      <w:proofErr w:type="gramEnd"/>
      <w:r>
        <w:t>);</w:t>
      </w:r>
    </w:p>
    <w:p w14:paraId="2D32D84D" w14:textId="77777777" w:rsidR="006C775F" w:rsidRDefault="006C775F" w:rsidP="006C775F"/>
    <w:p w14:paraId="12A0D2E6" w14:textId="77777777" w:rsidR="006C775F" w:rsidRDefault="006C775F" w:rsidP="006C775F">
      <w:r>
        <w:t xml:space="preserve">#pragma </w:t>
      </w:r>
      <w:proofErr w:type="spellStart"/>
      <w:r>
        <w:t>endregion</w:t>
      </w:r>
      <w:proofErr w:type="spellEnd"/>
    </w:p>
    <w:p w14:paraId="3EC77BA0" w14:textId="77777777" w:rsidR="006C775F" w:rsidRDefault="006C775F" w:rsidP="006C775F"/>
    <w:p w14:paraId="05DE7A34" w14:textId="77777777" w:rsidR="006C775F" w:rsidRDefault="006C775F" w:rsidP="006C775F">
      <w:r>
        <w:tab/>
        <w:t>/////////////////////////////////////////////</w:t>
      </w:r>
    </w:p>
    <w:p w14:paraId="4302BE89" w14:textId="77777777" w:rsidR="006C775F" w:rsidRDefault="006C775F" w:rsidP="006C775F">
      <w:r>
        <w:tab/>
        <w:t>//Properties</w:t>
      </w:r>
    </w:p>
    <w:p w14:paraId="5B545699" w14:textId="77777777" w:rsidR="006C775F" w:rsidRDefault="006C775F" w:rsidP="006C775F">
      <w:r>
        <w:tab/>
        <w:t>/////////////////////////////////////////////</w:t>
      </w:r>
    </w:p>
    <w:p w14:paraId="4D8B1AB3" w14:textId="77777777" w:rsidR="006C775F" w:rsidRDefault="006C775F" w:rsidP="006C775F"/>
    <w:p w14:paraId="6C8C2D2D" w14:textId="77777777" w:rsidR="006C775F" w:rsidRDefault="006C775F" w:rsidP="006C775F">
      <w:r>
        <w:t>#pragma region Properties</w:t>
      </w:r>
    </w:p>
    <w:p w14:paraId="58AE039E" w14:textId="77777777" w:rsidR="006C775F" w:rsidRDefault="006C775F" w:rsidP="006C775F"/>
    <w:p w14:paraId="26CDB05F" w14:textId="77777777" w:rsidR="006C775F" w:rsidRDefault="006C775F" w:rsidP="006C775F"/>
    <w:p w14:paraId="3BF3FC89" w14:textId="77777777" w:rsidR="006C775F" w:rsidRDefault="006C775F" w:rsidP="006C775F">
      <w:r>
        <w:t xml:space="preserve">#pragma </w:t>
      </w:r>
      <w:proofErr w:type="spellStart"/>
      <w:r>
        <w:t>endregion</w:t>
      </w:r>
      <w:proofErr w:type="spellEnd"/>
    </w:p>
    <w:p w14:paraId="1A2BED50" w14:textId="77777777" w:rsidR="006C775F" w:rsidRDefault="006C775F" w:rsidP="006C775F"/>
    <w:p w14:paraId="223BCBDD" w14:textId="77777777" w:rsidR="006C775F" w:rsidRDefault="006C775F" w:rsidP="006C775F">
      <w:r>
        <w:tab/>
        <w:t>/////////////////////////////////////////////</w:t>
      </w:r>
    </w:p>
    <w:p w14:paraId="6B08A0CB" w14:textId="77777777" w:rsidR="006C775F" w:rsidRDefault="006C775F" w:rsidP="006C775F">
      <w:r>
        <w:tab/>
        <w:t>//Method</w:t>
      </w:r>
    </w:p>
    <w:p w14:paraId="450D7ED6" w14:textId="77777777" w:rsidR="006C775F" w:rsidRDefault="006C775F" w:rsidP="006C775F">
      <w:r>
        <w:tab/>
        <w:t>/////////////////////////////////////////////</w:t>
      </w:r>
    </w:p>
    <w:p w14:paraId="31C7B195" w14:textId="77777777" w:rsidR="006C775F" w:rsidRDefault="006C775F" w:rsidP="006C775F"/>
    <w:p w14:paraId="54F472CD" w14:textId="77777777" w:rsidR="006C775F" w:rsidRDefault="006C775F" w:rsidP="006C775F">
      <w:r>
        <w:t>#pragma region Method</w:t>
      </w:r>
    </w:p>
    <w:p w14:paraId="40E4FBDD" w14:textId="77777777" w:rsidR="006C775F" w:rsidRDefault="006C775F" w:rsidP="006C775F"/>
    <w:p w14:paraId="2B9F1B83" w14:textId="77777777" w:rsidR="006C775F" w:rsidRDefault="006C775F" w:rsidP="006C775F">
      <w:r>
        <w:tab/>
        <w:t xml:space="preserve">void </w:t>
      </w:r>
      <w:proofErr w:type="spellStart"/>
      <w:proofErr w:type="gramStart"/>
      <w:r>
        <w:t>ReadDefaultTextFileToArray</w:t>
      </w:r>
      <w:proofErr w:type="spellEnd"/>
      <w:r>
        <w:t>(</w:t>
      </w:r>
      <w:proofErr w:type="gramEnd"/>
      <w:r>
        <w:t>);</w:t>
      </w:r>
    </w:p>
    <w:p w14:paraId="11EF3C58" w14:textId="77777777" w:rsidR="006C775F" w:rsidRDefault="006C775F" w:rsidP="006C775F">
      <w:r>
        <w:tab/>
        <w:t xml:space="preserve">void </w:t>
      </w:r>
      <w:proofErr w:type="spellStart"/>
      <w:proofErr w:type="gramStart"/>
      <w:r>
        <w:t>ReadChosenTextFileToArray</w:t>
      </w:r>
      <w:proofErr w:type="spellEnd"/>
      <w:r>
        <w:t>(</w:t>
      </w:r>
      <w:proofErr w:type="gramEnd"/>
      <w:r>
        <w:t xml:space="preserve">string </w:t>
      </w:r>
      <w:proofErr w:type="spellStart"/>
      <w:r>
        <w:t>fileNameValue</w:t>
      </w:r>
      <w:proofErr w:type="spellEnd"/>
      <w:r>
        <w:t>);</w:t>
      </w:r>
    </w:p>
    <w:p w14:paraId="21EAC7F3" w14:textId="77777777" w:rsidR="006C775F" w:rsidRDefault="006C775F" w:rsidP="006C775F"/>
    <w:p w14:paraId="47056FCC" w14:textId="77777777" w:rsidR="006C775F" w:rsidRDefault="006C775F" w:rsidP="006C775F">
      <w:r>
        <w:t xml:space="preserve">#pragma </w:t>
      </w:r>
      <w:proofErr w:type="spellStart"/>
      <w:r>
        <w:t>endregion</w:t>
      </w:r>
      <w:proofErr w:type="spellEnd"/>
    </w:p>
    <w:p w14:paraId="0110D63F" w14:textId="369EB9A1" w:rsidR="006C775F" w:rsidRPr="006C775F" w:rsidRDefault="006C775F" w:rsidP="006C775F">
      <w:r>
        <w:t>};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84074933"/>
        <w:docPartObj>
          <w:docPartGallery w:val="Bibliographies"/>
          <w:docPartUnique/>
        </w:docPartObj>
      </w:sdtPr>
      <w:sdtContent>
        <w:p w14:paraId="50369951" w14:textId="77777777" w:rsidR="00F35444" w:rsidRDefault="00F35444">
          <w:pPr>
            <w:pStyle w:val="Heading1"/>
          </w:pPr>
        </w:p>
        <w:p w14:paraId="1BEA9117" w14:textId="77777777" w:rsidR="00F35444" w:rsidRDefault="00F35444">
          <w:pPr>
            <w:rPr>
              <w:rFonts w:asciiTheme="majorHAnsi" w:eastAsiaTheme="majorEastAsia" w:hAnsiTheme="majorHAnsi" w:cstheme="majorBidi"/>
              <w:b/>
              <w:bCs/>
              <w:color w:val="2E74B5" w:themeColor="accent1" w:themeShade="BF"/>
              <w:sz w:val="28"/>
              <w:szCs w:val="28"/>
            </w:rPr>
          </w:pPr>
          <w:r>
            <w:br w:type="page"/>
          </w:r>
        </w:p>
        <w:p w14:paraId="105114C0" w14:textId="5A54F11C" w:rsidR="00F35444" w:rsidRDefault="007559DB">
          <w:pPr>
            <w:pStyle w:val="Heading1"/>
          </w:pPr>
          <w:bookmarkStart w:id="74" w:name="_Toc34045855"/>
          <w:bookmarkStart w:id="75" w:name="_Toc34062581"/>
          <w:r>
            <w:lastRenderedPageBreak/>
            <w:t>7</w:t>
          </w:r>
          <w:r w:rsidR="00F35444">
            <w:t xml:space="preserve"> - Bibliography</w:t>
          </w:r>
          <w:bookmarkEnd w:id="74"/>
          <w:bookmarkEnd w:id="75"/>
        </w:p>
        <w:sdt>
          <w:sdtPr>
            <w:id w:val="-761146697"/>
            <w:bibliography/>
          </w:sdtPr>
          <w:sdtContent>
            <w:p w14:paraId="19DFB49F" w14:textId="77777777" w:rsidR="006C775F" w:rsidRDefault="00F3544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6C775F" w14:paraId="784C0F8E" w14:textId="77777777">
                <w:trPr>
                  <w:divId w:val="1935385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2D30F1" w14:textId="19B6EE46" w:rsidR="006C775F" w:rsidRDefault="006C775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BB6CDB" w14:textId="77777777" w:rsidR="006C775F" w:rsidRDefault="006C77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N. N. Sheila Eka Putri, “Implementation and Analysis of Depth-First Search (DFS) Algorithm for Finding the longest path,” Medan, Indonesia, 2011. </w:t>
                    </w:r>
                  </w:p>
                </w:tc>
              </w:tr>
              <w:tr w:rsidR="006C775F" w14:paraId="5393A709" w14:textId="77777777">
                <w:trPr>
                  <w:divId w:val="1935385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FDC07C" w14:textId="77777777" w:rsidR="006C775F" w:rsidRDefault="006C77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CE1F4D" w14:textId="77777777" w:rsidR="006C775F" w:rsidRDefault="006C775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G. Ivica Martinjak, “Comparison of heuristic Algorithms in Functions Optimization and Knapsack Problem,” Dugo Selo, Croatia, 2006. </w:t>
                    </w:r>
                  </w:p>
                </w:tc>
              </w:tr>
            </w:tbl>
            <w:p w14:paraId="627BEAD8" w14:textId="77777777" w:rsidR="006C775F" w:rsidRDefault="006C775F">
              <w:pPr>
                <w:divId w:val="193538512"/>
                <w:rPr>
                  <w:rFonts w:eastAsia="Times New Roman"/>
                  <w:noProof/>
                </w:rPr>
              </w:pPr>
            </w:p>
            <w:p w14:paraId="1195C77E" w14:textId="078A1EFA" w:rsidR="00F35444" w:rsidRDefault="00F3544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A2A1023" w14:textId="321208F0" w:rsidR="00F35444" w:rsidRPr="00F35444" w:rsidRDefault="00F35444" w:rsidP="00F35444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618790421"/>
        <w:docPartObj>
          <w:docPartGallery w:val="Bibliographies"/>
          <w:docPartUnique/>
        </w:docPartObj>
      </w:sdtPr>
      <w:sdtContent>
        <w:p w14:paraId="7B14B956" w14:textId="77777777" w:rsidR="00DB2485" w:rsidRDefault="00DB2485">
          <w:pPr>
            <w:pStyle w:val="Heading1"/>
            <w:rPr>
              <w:rFonts w:asciiTheme="minorHAnsi" w:eastAsiaTheme="minorHAnsi" w:hAnsiTheme="minorHAnsi" w:cstheme="minorBidi"/>
              <w:b w:val="0"/>
              <w:bCs w:val="0"/>
              <w:color w:val="auto"/>
              <w:sz w:val="22"/>
              <w:szCs w:val="22"/>
            </w:rPr>
          </w:pPr>
        </w:p>
        <w:p w14:paraId="6D19DEF3" w14:textId="1C27DCD9" w:rsidR="001A2FE7" w:rsidRDefault="006C775F" w:rsidP="005C7D7B">
          <w:sdt>
            <w:sdtPr>
              <w:id w:val="111145805"/>
              <w:showingPlcHdr/>
              <w:bibliography/>
            </w:sdtPr>
            <w:sdtContent>
              <w:r w:rsidR="007559DB">
                <w:t xml:space="preserve">     </w:t>
              </w:r>
            </w:sdtContent>
          </w:sdt>
        </w:p>
      </w:sdtContent>
    </w:sdt>
    <w:sectPr w:rsidR="001A2FE7" w:rsidSect="009D4662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09944" w14:textId="77777777" w:rsidR="00B032F6" w:rsidRDefault="00B032F6" w:rsidP="001A2FE7">
      <w:pPr>
        <w:spacing w:after="0" w:line="240" w:lineRule="auto"/>
      </w:pPr>
      <w:r>
        <w:separator/>
      </w:r>
    </w:p>
  </w:endnote>
  <w:endnote w:type="continuationSeparator" w:id="0">
    <w:p w14:paraId="6B3DE9AF" w14:textId="77777777" w:rsidR="00B032F6" w:rsidRDefault="00B032F6" w:rsidP="001A2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37825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C534D" w14:textId="77777777" w:rsidR="006C775F" w:rsidRDefault="006C77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D4983A" w14:textId="77777777" w:rsidR="006C775F" w:rsidRDefault="006C77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2306A" w14:textId="77777777" w:rsidR="00B032F6" w:rsidRDefault="00B032F6" w:rsidP="001A2FE7">
      <w:pPr>
        <w:spacing w:after="0" w:line="240" w:lineRule="auto"/>
      </w:pPr>
      <w:r>
        <w:separator/>
      </w:r>
    </w:p>
  </w:footnote>
  <w:footnote w:type="continuationSeparator" w:id="0">
    <w:p w14:paraId="6E70FD9C" w14:textId="77777777" w:rsidR="00B032F6" w:rsidRDefault="00B032F6" w:rsidP="001A2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DD5C8" w14:textId="51087615" w:rsidR="006C775F" w:rsidRDefault="006C775F">
    <w:pPr>
      <w:pStyle w:val="Header"/>
    </w:pPr>
    <w:r>
      <w:t>Richard Davies</w:t>
    </w:r>
    <w:r>
      <w:ptab w:relativeTo="margin" w:alignment="center" w:leader="none"/>
    </w:r>
    <w:r>
      <w:t>AI and Machine Learning ACCA6011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78D8"/>
    <w:multiLevelType w:val="multilevel"/>
    <w:tmpl w:val="8F9E0EC6"/>
    <w:lvl w:ilvl="0">
      <w:start w:val="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EE3EF2"/>
    <w:multiLevelType w:val="hybridMultilevel"/>
    <w:tmpl w:val="F210E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B2576"/>
    <w:multiLevelType w:val="hybridMultilevel"/>
    <w:tmpl w:val="9E6E8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F1D99"/>
    <w:multiLevelType w:val="hybridMultilevel"/>
    <w:tmpl w:val="461E6E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13B02"/>
    <w:multiLevelType w:val="multilevel"/>
    <w:tmpl w:val="E3C47948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37529B7"/>
    <w:multiLevelType w:val="hybridMultilevel"/>
    <w:tmpl w:val="70AE2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875C6"/>
    <w:multiLevelType w:val="hybridMultilevel"/>
    <w:tmpl w:val="16F04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057B9"/>
    <w:multiLevelType w:val="hybridMultilevel"/>
    <w:tmpl w:val="2E4EC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C32B49"/>
    <w:multiLevelType w:val="multilevel"/>
    <w:tmpl w:val="279CE56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C2E179A"/>
    <w:multiLevelType w:val="multilevel"/>
    <w:tmpl w:val="00000001"/>
    <w:name w:val="Bullets"/>
    <w:lvl w:ilvl="0">
      <w:start w:val="1"/>
      <w:numFmt w:val="bullet"/>
      <w:lvlText w:val="·"/>
      <w:lvlJc w:val="left"/>
      <w:rPr>
        <w:rFonts w:ascii="Symbol" w:hAnsi="Symbol" w:cs="Symbol"/>
        <w:sz w:val="24"/>
      </w:rPr>
    </w:lvl>
    <w:lvl w:ilvl="1">
      <w:start w:val="1"/>
      <w:numFmt w:val="bullet"/>
      <w:lvlText w:val="§"/>
      <w:lvlJc w:val="left"/>
      <w:rPr>
        <w:rFonts w:ascii="Wingdings" w:hAnsi="Wingdings" w:cs="Wingdings"/>
        <w:sz w:val="24"/>
      </w:rPr>
    </w:lvl>
    <w:lvl w:ilvl="2">
      <w:start w:val="1"/>
      <w:numFmt w:val="bullet"/>
      <w:lvlText w:val="q"/>
      <w:lvlJc w:val="left"/>
      <w:rPr>
        <w:rFonts w:ascii="Wingdings" w:hAnsi="Wingdings" w:cs="Wingdings"/>
        <w:sz w:val="24"/>
      </w:rPr>
    </w:lvl>
    <w:lvl w:ilvl="3">
      <w:start w:val="1"/>
      <w:numFmt w:val="bullet"/>
      <w:lvlText w:val="¨"/>
      <w:lvlJc w:val="left"/>
      <w:rPr>
        <w:rFonts w:ascii="Symbol" w:hAnsi="Symbol" w:cs="Symbol"/>
        <w:sz w:val="24"/>
      </w:rPr>
    </w:lvl>
    <w:lvl w:ilvl="4">
      <w:start w:val="1"/>
      <w:numFmt w:val="bullet"/>
      <w:lvlText w:val="v"/>
      <w:lvlJc w:val="left"/>
      <w:rPr>
        <w:rFonts w:ascii="Wingdings" w:hAnsi="Wingdings" w:cs="Wingdings"/>
        <w:sz w:val="24"/>
      </w:rPr>
    </w:lvl>
    <w:lvl w:ilvl="5">
      <w:start w:val="1"/>
      <w:numFmt w:val="bullet"/>
      <w:lvlText w:val="Ø"/>
      <w:lvlJc w:val="left"/>
      <w:rPr>
        <w:rFonts w:ascii="Wingdings" w:hAnsi="Wingdings" w:cs="Wingdings"/>
        <w:sz w:val="24"/>
      </w:rPr>
    </w:lvl>
    <w:lvl w:ilvl="6">
      <w:start w:val="1"/>
      <w:numFmt w:val="bullet"/>
      <w:lvlText w:val="ü"/>
      <w:lvlJc w:val="left"/>
      <w:rPr>
        <w:rFonts w:ascii="Wingdings" w:hAnsi="Wingdings" w:cs="Wingdings"/>
        <w:sz w:val="24"/>
      </w:rPr>
    </w:lvl>
    <w:lvl w:ilvl="7">
      <w:start w:val="1"/>
      <w:numFmt w:val="bullet"/>
      <w:lvlText w:val="·"/>
      <w:lvlJc w:val="left"/>
      <w:rPr>
        <w:rFonts w:ascii="Symbol" w:hAnsi="Symbol" w:cs="Symbol"/>
        <w:sz w:val="24"/>
      </w:rPr>
    </w:lvl>
    <w:lvl w:ilvl="8">
      <w:start w:val="1"/>
      <w:numFmt w:val="bullet"/>
      <w:lvlText w:val="§"/>
      <w:lvlJc w:val="left"/>
      <w:rPr>
        <w:rFonts w:ascii="Wingdings" w:hAnsi="Wingdings" w:cs="Wingdings"/>
        <w:sz w:val="24"/>
      </w:rPr>
    </w:lvl>
  </w:abstractNum>
  <w:abstractNum w:abstractNumId="10" w15:restartNumberingAfterBreak="0">
    <w:nsid w:val="5C2F4DBE"/>
    <w:multiLevelType w:val="multilevel"/>
    <w:tmpl w:val="00000006"/>
    <w:lvl w:ilvl="0">
      <w:start w:val="1"/>
      <w:numFmt w:val="bullet"/>
      <w:lvlText w:val="·"/>
      <w:lvlJc w:val="left"/>
      <w:rPr>
        <w:rFonts w:ascii="Symbol" w:hAnsi="Symbol" w:cs="Symbol"/>
        <w:sz w:val="24"/>
      </w:rPr>
    </w:lvl>
    <w:lvl w:ilvl="1">
      <w:start w:val="1"/>
      <w:numFmt w:val="bullet"/>
      <w:lvlText w:val="§"/>
      <w:lvlJc w:val="left"/>
      <w:rPr>
        <w:rFonts w:ascii="Wingdings" w:hAnsi="Wingdings" w:cs="Wingdings"/>
        <w:sz w:val="24"/>
      </w:rPr>
    </w:lvl>
    <w:lvl w:ilvl="2">
      <w:start w:val="1"/>
      <w:numFmt w:val="bullet"/>
      <w:lvlText w:val="q"/>
      <w:lvlJc w:val="left"/>
      <w:rPr>
        <w:rFonts w:ascii="Wingdings" w:hAnsi="Wingdings" w:cs="Wingdings"/>
        <w:sz w:val="24"/>
      </w:rPr>
    </w:lvl>
    <w:lvl w:ilvl="3">
      <w:start w:val="1"/>
      <w:numFmt w:val="bullet"/>
      <w:lvlText w:val="¨"/>
      <w:lvlJc w:val="left"/>
      <w:rPr>
        <w:rFonts w:ascii="Symbol" w:hAnsi="Symbol" w:cs="Symbol"/>
        <w:sz w:val="24"/>
      </w:rPr>
    </w:lvl>
    <w:lvl w:ilvl="4">
      <w:start w:val="1"/>
      <w:numFmt w:val="bullet"/>
      <w:lvlText w:val="v"/>
      <w:lvlJc w:val="left"/>
      <w:rPr>
        <w:rFonts w:ascii="Wingdings" w:hAnsi="Wingdings" w:cs="Wingdings"/>
        <w:sz w:val="24"/>
      </w:rPr>
    </w:lvl>
    <w:lvl w:ilvl="5">
      <w:start w:val="1"/>
      <w:numFmt w:val="bullet"/>
      <w:lvlText w:val="Ø"/>
      <w:lvlJc w:val="left"/>
      <w:rPr>
        <w:rFonts w:ascii="Wingdings" w:hAnsi="Wingdings" w:cs="Wingdings"/>
        <w:sz w:val="24"/>
      </w:rPr>
    </w:lvl>
    <w:lvl w:ilvl="6">
      <w:start w:val="1"/>
      <w:numFmt w:val="bullet"/>
      <w:lvlText w:val="ü"/>
      <w:lvlJc w:val="left"/>
      <w:rPr>
        <w:rFonts w:ascii="Wingdings" w:hAnsi="Wingdings" w:cs="Wingdings"/>
        <w:sz w:val="24"/>
      </w:rPr>
    </w:lvl>
    <w:lvl w:ilvl="7">
      <w:start w:val="1"/>
      <w:numFmt w:val="bullet"/>
      <w:lvlText w:val="·"/>
      <w:lvlJc w:val="left"/>
      <w:rPr>
        <w:rFonts w:ascii="Symbol" w:hAnsi="Symbol" w:cs="Symbol"/>
        <w:sz w:val="24"/>
      </w:rPr>
    </w:lvl>
    <w:lvl w:ilvl="8">
      <w:start w:val="1"/>
      <w:numFmt w:val="bullet"/>
      <w:lvlText w:val="§"/>
      <w:lvlJc w:val="left"/>
      <w:rPr>
        <w:rFonts w:ascii="Wingdings" w:hAnsi="Wingdings" w:cs="Wingdings"/>
        <w:sz w:val="24"/>
      </w:rPr>
    </w:lvl>
  </w:abstractNum>
  <w:abstractNum w:abstractNumId="11" w15:restartNumberingAfterBreak="0">
    <w:nsid w:val="5C34D2AE"/>
    <w:multiLevelType w:val="multilevel"/>
    <w:tmpl w:val="00000002"/>
    <w:lvl w:ilvl="0">
      <w:start w:val="1"/>
      <w:numFmt w:val="bullet"/>
      <w:lvlText w:val="·"/>
      <w:lvlJc w:val="left"/>
      <w:rPr>
        <w:rFonts w:ascii="Symbol" w:hAnsi="Symbol" w:cs="Symbol"/>
        <w:sz w:val="24"/>
      </w:rPr>
    </w:lvl>
    <w:lvl w:ilvl="1">
      <w:start w:val="1"/>
      <w:numFmt w:val="bullet"/>
      <w:lvlText w:val="§"/>
      <w:lvlJc w:val="left"/>
      <w:rPr>
        <w:rFonts w:ascii="Wingdings" w:hAnsi="Wingdings" w:cs="Wingdings"/>
        <w:sz w:val="24"/>
      </w:rPr>
    </w:lvl>
    <w:lvl w:ilvl="2">
      <w:start w:val="1"/>
      <w:numFmt w:val="bullet"/>
      <w:lvlText w:val="q"/>
      <w:lvlJc w:val="left"/>
      <w:rPr>
        <w:rFonts w:ascii="Wingdings" w:hAnsi="Wingdings" w:cs="Wingdings"/>
        <w:sz w:val="24"/>
      </w:rPr>
    </w:lvl>
    <w:lvl w:ilvl="3">
      <w:start w:val="1"/>
      <w:numFmt w:val="bullet"/>
      <w:lvlText w:val="¨"/>
      <w:lvlJc w:val="left"/>
      <w:rPr>
        <w:rFonts w:ascii="Symbol" w:hAnsi="Symbol" w:cs="Symbol"/>
        <w:sz w:val="24"/>
      </w:rPr>
    </w:lvl>
    <w:lvl w:ilvl="4">
      <w:start w:val="1"/>
      <w:numFmt w:val="bullet"/>
      <w:lvlText w:val="v"/>
      <w:lvlJc w:val="left"/>
      <w:rPr>
        <w:rFonts w:ascii="Wingdings" w:hAnsi="Wingdings" w:cs="Wingdings"/>
        <w:sz w:val="24"/>
      </w:rPr>
    </w:lvl>
    <w:lvl w:ilvl="5">
      <w:start w:val="1"/>
      <w:numFmt w:val="bullet"/>
      <w:lvlText w:val="Ø"/>
      <w:lvlJc w:val="left"/>
      <w:rPr>
        <w:rFonts w:ascii="Wingdings" w:hAnsi="Wingdings" w:cs="Wingdings"/>
        <w:sz w:val="24"/>
      </w:rPr>
    </w:lvl>
    <w:lvl w:ilvl="6">
      <w:start w:val="1"/>
      <w:numFmt w:val="bullet"/>
      <w:lvlText w:val="ü"/>
      <w:lvlJc w:val="left"/>
      <w:rPr>
        <w:rFonts w:ascii="Wingdings" w:hAnsi="Wingdings" w:cs="Wingdings"/>
        <w:sz w:val="24"/>
      </w:rPr>
    </w:lvl>
    <w:lvl w:ilvl="7">
      <w:start w:val="1"/>
      <w:numFmt w:val="bullet"/>
      <w:lvlText w:val="·"/>
      <w:lvlJc w:val="left"/>
      <w:rPr>
        <w:rFonts w:ascii="Symbol" w:hAnsi="Symbol" w:cs="Symbol"/>
        <w:sz w:val="24"/>
      </w:rPr>
    </w:lvl>
    <w:lvl w:ilvl="8">
      <w:start w:val="1"/>
      <w:numFmt w:val="bullet"/>
      <w:lvlText w:val="§"/>
      <w:lvlJc w:val="left"/>
      <w:rPr>
        <w:rFonts w:ascii="Wingdings" w:hAnsi="Wingdings" w:cs="Wingdings"/>
        <w:sz w:val="24"/>
      </w:rPr>
    </w:lvl>
  </w:abstractNum>
  <w:abstractNum w:abstractNumId="12" w15:restartNumberingAfterBreak="0">
    <w:nsid w:val="5C34D594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cs="Symbol"/>
        <w:sz w:val="24"/>
      </w:rPr>
    </w:lvl>
    <w:lvl w:ilvl="1">
      <w:start w:val="1"/>
      <w:numFmt w:val="bullet"/>
      <w:lvlText w:val="§"/>
      <w:lvlJc w:val="left"/>
      <w:rPr>
        <w:rFonts w:ascii="Wingdings" w:hAnsi="Wingdings" w:cs="Wingdings"/>
        <w:sz w:val="24"/>
      </w:rPr>
    </w:lvl>
    <w:lvl w:ilvl="2">
      <w:start w:val="1"/>
      <w:numFmt w:val="bullet"/>
      <w:lvlText w:val="q"/>
      <w:lvlJc w:val="left"/>
      <w:rPr>
        <w:rFonts w:ascii="Wingdings" w:hAnsi="Wingdings" w:cs="Wingdings"/>
        <w:sz w:val="24"/>
      </w:rPr>
    </w:lvl>
    <w:lvl w:ilvl="3">
      <w:start w:val="1"/>
      <w:numFmt w:val="bullet"/>
      <w:lvlText w:val="¨"/>
      <w:lvlJc w:val="left"/>
      <w:rPr>
        <w:rFonts w:ascii="Symbol" w:hAnsi="Symbol" w:cs="Symbol"/>
        <w:sz w:val="24"/>
      </w:rPr>
    </w:lvl>
    <w:lvl w:ilvl="4">
      <w:start w:val="1"/>
      <w:numFmt w:val="bullet"/>
      <w:lvlText w:val="v"/>
      <w:lvlJc w:val="left"/>
      <w:rPr>
        <w:rFonts w:ascii="Wingdings" w:hAnsi="Wingdings" w:cs="Wingdings"/>
        <w:sz w:val="24"/>
      </w:rPr>
    </w:lvl>
    <w:lvl w:ilvl="5">
      <w:start w:val="1"/>
      <w:numFmt w:val="bullet"/>
      <w:lvlText w:val="Ø"/>
      <w:lvlJc w:val="left"/>
      <w:rPr>
        <w:rFonts w:ascii="Wingdings" w:hAnsi="Wingdings" w:cs="Wingdings"/>
        <w:sz w:val="24"/>
      </w:rPr>
    </w:lvl>
    <w:lvl w:ilvl="6">
      <w:start w:val="1"/>
      <w:numFmt w:val="bullet"/>
      <w:lvlText w:val="ü"/>
      <w:lvlJc w:val="left"/>
      <w:rPr>
        <w:rFonts w:ascii="Wingdings" w:hAnsi="Wingdings" w:cs="Wingdings"/>
        <w:sz w:val="24"/>
      </w:rPr>
    </w:lvl>
    <w:lvl w:ilvl="7">
      <w:start w:val="1"/>
      <w:numFmt w:val="bullet"/>
      <w:lvlText w:val="·"/>
      <w:lvlJc w:val="left"/>
      <w:rPr>
        <w:rFonts w:ascii="Symbol" w:hAnsi="Symbol" w:cs="Symbol"/>
        <w:sz w:val="24"/>
      </w:rPr>
    </w:lvl>
    <w:lvl w:ilvl="8">
      <w:start w:val="1"/>
      <w:numFmt w:val="bullet"/>
      <w:lvlText w:val="§"/>
      <w:lvlJc w:val="left"/>
      <w:rPr>
        <w:rFonts w:ascii="Wingdings" w:hAnsi="Wingdings" w:cs="Wingdings"/>
        <w:sz w:val="24"/>
      </w:rPr>
    </w:lvl>
  </w:abstractNum>
  <w:abstractNum w:abstractNumId="13" w15:restartNumberingAfterBreak="0">
    <w:nsid w:val="5C34EE11"/>
    <w:multiLevelType w:val="multilevel"/>
    <w:tmpl w:val="00000003"/>
    <w:lvl w:ilvl="0">
      <w:start w:val="1"/>
      <w:numFmt w:val="bullet"/>
      <w:lvlText w:val="·"/>
      <w:lvlJc w:val="left"/>
      <w:rPr>
        <w:rFonts w:ascii="Symbol" w:hAnsi="Symbol" w:cs="Symbol"/>
        <w:sz w:val="24"/>
      </w:rPr>
    </w:lvl>
    <w:lvl w:ilvl="1">
      <w:start w:val="1"/>
      <w:numFmt w:val="bullet"/>
      <w:lvlText w:val="§"/>
      <w:lvlJc w:val="left"/>
      <w:rPr>
        <w:rFonts w:ascii="Wingdings" w:hAnsi="Wingdings" w:cs="Wingdings"/>
        <w:sz w:val="24"/>
      </w:rPr>
    </w:lvl>
    <w:lvl w:ilvl="2">
      <w:start w:val="1"/>
      <w:numFmt w:val="bullet"/>
      <w:lvlText w:val="q"/>
      <w:lvlJc w:val="left"/>
      <w:rPr>
        <w:rFonts w:ascii="Wingdings" w:hAnsi="Wingdings" w:cs="Wingdings"/>
        <w:sz w:val="24"/>
      </w:rPr>
    </w:lvl>
    <w:lvl w:ilvl="3">
      <w:start w:val="1"/>
      <w:numFmt w:val="bullet"/>
      <w:lvlText w:val="¨"/>
      <w:lvlJc w:val="left"/>
      <w:rPr>
        <w:rFonts w:ascii="Symbol" w:hAnsi="Symbol" w:cs="Symbol"/>
        <w:sz w:val="24"/>
      </w:rPr>
    </w:lvl>
    <w:lvl w:ilvl="4">
      <w:start w:val="1"/>
      <w:numFmt w:val="bullet"/>
      <w:lvlText w:val="v"/>
      <w:lvlJc w:val="left"/>
      <w:rPr>
        <w:rFonts w:ascii="Wingdings" w:hAnsi="Wingdings" w:cs="Wingdings"/>
        <w:sz w:val="24"/>
      </w:rPr>
    </w:lvl>
    <w:lvl w:ilvl="5">
      <w:start w:val="1"/>
      <w:numFmt w:val="bullet"/>
      <w:lvlText w:val="Ø"/>
      <w:lvlJc w:val="left"/>
      <w:rPr>
        <w:rFonts w:ascii="Wingdings" w:hAnsi="Wingdings" w:cs="Wingdings"/>
        <w:sz w:val="24"/>
      </w:rPr>
    </w:lvl>
    <w:lvl w:ilvl="6">
      <w:start w:val="1"/>
      <w:numFmt w:val="bullet"/>
      <w:lvlText w:val="ü"/>
      <w:lvlJc w:val="left"/>
      <w:rPr>
        <w:rFonts w:ascii="Wingdings" w:hAnsi="Wingdings" w:cs="Wingdings"/>
        <w:sz w:val="24"/>
      </w:rPr>
    </w:lvl>
    <w:lvl w:ilvl="7">
      <w:start w:val="1"/>
      <w:numFmt w:val="bullet"/>
      <w:lvlText w:val="·"/>
      <w:lvlJc w:val="left"/>
      <w:rPr>
        <w:rFonts w:ascii="Symbol" w:hAnsi="Symbol" w:cs="Symbol"/>
        <w:sz w:val="24"/>
      </w:rPr>
    </w:lvl>
    <w:lvl w:ilvl="8">
      <w:start w:val="1"/>
      <w:numFmt w:val="bullet"/>
      <w:lvlText w:val="§"/>
      <w:lvlJc w:val="left"/>
      <w:rPr>
        <w:rFonts w:ascii="Wingdings" w:hAnsi="Wingdings" w:cs="Wingdings"/>
        <w:sz w:val="24"/>
      </w:rPr>
    </w:lvl>
  </w:abstractNum>
  <w:abstractNum w:abstractNumId="14" w15:restartNumberingAfterBreak="0">
    <w:nsid w:val="63FA311C"/>
    <w:multiLevelType w:val="hybridMultilevel"/>
    <w:tmpl w:val="83747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707D1"/>
    <w:multiLevelType w:val="hybridMultilevel"/>
    <w:tmpl w:val="FCA4D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446BC"/>
    <w:multiLevelType w:val="hybridMultilevel"/>
    <w:tmpl w:val="C980E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3505D5"/>
    <w:multiLevelType w:val="hybridMultilevel"/>
    <w:tmpl w:val="DB865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C5606"/>
    <w:multiLevelType w:val="multilevel"/>
    <w:tmpl w:val="DDB64910"/>
    <w:lvl w:ilvl="0">
      <w:start w:val="4"/>
      <w:numFmt w:val="decimal"/>
      <w:lvlText w:val="%1"/>
      <w:lvlJc w:val="left"/>
      <w:pPr>
        <w:ind w:left="564" w:hanging="56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5A80904"/>
    <w:multiLevelType w:val="hybridMultilevel"/>
    <w:tmpl w:val="0C6CD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  <w:lvl w:ilvl="0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1">
      <w:startOverride w:val="1"/>
      <w:lvl w:ilvl="1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  <w:lvlOverride w:ilvl="2">
      <w:startOverride w:val="1"/>
      <w:lvl w:ilvl="2">
        <w:start w:val="1"/>
        <w:numFmt w:val="bullet"/>
        <w:lvlText w:val="q"/>
        <w:lvlJc w:val="left"/>
        <w:rPr>
          <w:rFonts w:ascii="Wingdings" w:hAnsi="Wingdings" w:cs="Wingdings"/>
          <w:sz w:val="24"/>
        </w:rPr>
      </w:lvl>
    </w:lvlOverride>
    <w:lvlOverride w:ilvl="3">
      <w:startOverride w:val="1"/>
      <w:lvl w:ilvl="3">
        <w:start w:val="1"/>
        <w:numFmt w:val="bullet"/>
        <w:lvlText w:val="¨"/>
        <w:lvlJc w:val="left"/>
        <w:rPr>
          <w:rFonts w:ascii="Symbol" w:hAnsi="Symbol" w:cs="Symbol"/>
          <w:sz w:val="24"/>
        </w:rPr>
      </w:lvl>
    </w:lvlOverride>
    <w:lvlOverride w:ilvl="4">
      <w:startOverride w:val="1"/>
      <w:lvl w:ilvl="4">
        <w:start w:val="1"/>
        <w:numFmt w:val="bullet"/>
        <w:lvlText w:val="v"/>
        <w:lvlJc w:val="left"/>
        <w:rPr>
          <w:rFonts w:ascii="Wingdings" w:hAnsi="Wingdings" w:cs="Wingdings"/>
          <w:sz w:val="24"/>
        </w:rPr>
      </w:lvl>
    </w:lvlOverride>
    <w:lvlOverride w:ilvl="5">
      <w:startOverride w:val="1"/>
      <w:lvl w:ilvl="5">
        <w:start w:val="1"/>
        <w:numFmt w:val="bullet"/>
        <w:lvlText w:val="Ø"/>
        <w:lvlJc w:val="left"/>
        <w:rPr>
          <w:rFonts w:ascii="Wingdings" w:hAnsi="Wingdings" w:cs="Wingdings"/>
          <w:sz w:val="24"/>
        </w:rPr>
      </w:lvl>
    </w:lvlOverride>
    <w:lvlOverride w:ilvl="6">
      <w:startOverride w:val="1"/>
      <w:lvl w:ilvl="6">
        <w:start w:val="1"/>
        <w:numFmt w:val="bullet"/>
        <w:lvlText w:val="ü"/>
        <w:lvlJc w:val="left"/>
        <w:rPr>
          <w:rFonts w:ascii="Wingdings" w:hAnsi="Wingdings" w:cs="Wingdings"/>
          <w:sz w:val="24"/>
        </w:rPr>
      </w:lvl>
    </w:lvlOverride>
    <w:lvlOverride w:ilvl="7">
      <w:startOverride w:val="1"/>
      <w:lvl w:ilvl="7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8">
      <w:startOverride w:val="1"/>
      <w:lvl w:ilvl="8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</w:num>
  <w:num w:numId="2">
    <w:abstractNumId w:val="10"/>
    <w:lvlOverride w:ilvl="0">
      <w:startOverride w:val="1"/>
      <w:lvl w:ilvl="0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1">
      <w:startOverride w:val="1"/>
      <w:lvl w:ilvl="1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  <w:lvlOverride w:ilvl="2">
      <w:startOverride w:val="1"/>
      <w:lvl w:ilvl="2">
        <w:start w:val="1"/>
        <w:numFmt w:val="bullet"/>
        <w:lvlText w:val="q"/>
        <w:lvlJc w:val="left"/>
        <w:rPr>
          <w:rFonts w:ascii="Wingdings" w:hAnsi="Wingdings" w:cs="Wingdings"/>
          <w:sz w:val="24"/>
        </w:rPr>
      </w:lvl>
    </w:lvlOverride>
    <w:lvlOverride w:ilvl="3">
      <w:startOverride w:val="1"/>
      <w:lvl w:ilvl="3">
        <w:start w:val="1"/>
        <w:numFmt w:val="bullet"/>
        <w:lvlText w:val="¨"/>
        <w:lvlJc w:val="left"/>
        <w:rPr>
          <w:rFonts w:ascii="Symbol" w:hAnsi="Symbol" w:cs="Symbol"/>
          <w:sz w:val="24"/>
        </w:rPr>
      </w:lvl>
    </w:lvlOverride>
    <w:lvlOverride w:ilvl="4">
      <w:startOverride w:val="1"/>
      <w:lvl w:ilvl="4">
        <w:start w:val="1"/>
        <w:numFmt w:val="bullet"/>
        <w:lvlText w:val="v"/>
        <w:lvlJc w:val="left"/>
        <w:rPr>
          <w:rFonts w:ascii="Wingdings" w:hAnsi="Wingdings" w:cs="Wingdings"/>
          <w:sz w:val="24"/>
        </w:rPr>
      </w:lvl>
    </w:lvlOverride>
    <w:lvlOverride w:ilvl="5">
      <w:startOverride w:val="1"/>
      <w:lvl w:ilvl="5">
        <w:start w:val="1"/>
        <w:numFmt w:val="bullet"/>
        <w:lvlText w:val="Ø"/>
        <w:lvlJc w:val="left"/>
        <w:rPr>
          <w:rFonts w:ascii="Wingdings" w:hAnsi="Wingdings" w:cs="Wingdings"/>
          <w:sz w:val="24"/>
        </w:rPr>
      </w:lvl>
    </w:lvlOverride>
    <w:lvlOverride w:ilvl="6">
      <w:startOverride w:val="1"/>
      <w:lvl w:ilvl="6">
        <w:start w:val="1"/>
        <w:numFmt w:val="bullet"/>
        <w:lvlText w:val="ü"/>
        <w:lvlJc w:val="left"/>
        <w:rPr>
          <w:rFonts w:ascii="Wingdings" w:hAnsi="Wingdings" w:cs="Wingdings"/>
          <w:sz w:val="24"/>
        </w:rPr>
      </w:lvl>
    </w:lvlOverride>
    <w:lvlOverride w:ilvl="7">
      <w:startOverride w:val="1"/>
      <w:lvl w:ilvl="7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8">
      <w:startOverride w:val="1"/>
      <w:lvl w:ilvl="8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</w:num>
  <w:num w:numId="3">
    <w:abstractNumId w:val="11"/>
    <w:lvlOverride w:ilvl="0">
      <w:startOverride w:val="1"/>
      <w:lvl w:ilvl="0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1">
      <w:startOverride w:val="1"/>
      <w:lvl w:ilvl="1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  <w:lvlOverride w:ilvl="2">
      <w:startOverride w:val="1"/>
      <w:lvl w:ilvl="2">
        <w:start w:val="1"/>
        <w:numFmt w:val="bullet"/>
        <w:lvlText w:val="q"/>
        <w:lvlJc w:val="left"/>
        <w:rPr>
          <w:rFonts w:ascii="Wingdings" w:hAnsi="Wingdings" w:cs="Wingdings"/>
          <w:sz w:val="24"/>
        </w:rPr>
      </w:lvl>
    </w:lvlOverride>
    <w:lvlOverride w:ilvl="3">
      <w:startOverride w:val="1"/>
      <w:lvl w:ilvl="3">
        <w:start w:val="1"/>
        <w:numFmt w:val="bullet"/>
        <w:lvlText w:val="¨"/>
        <w:lvlJc w:val="left"/>
        <w:rPr>
          <w:rFonts w:ascii="Symbol" w:hAnsi="Symbol" w:cs="Symbol"/>
          <w:sz w:val="24"/>
        </w:rPr>
      </w:lvl>
    </w:lvlOverride>
    <w:lvlOverride w:ilvl="4">
      <w:startOverride w:val="1"/>
      <w:lvl w:ilvl="4">
        <w:start w:val="1"/>
        <w:numFmt w:val="bullet"/>
        <w:lvlText w:val="v"/>
        <w:lvlJc w:val="left"/>
        <w:rPr>
          <w:rFonts w:ascii="Wingdings" w:hAnsi="Wingdings" w:cs="Wingdings"/>
          <w:sz w:val="24"/>
        </w:rPr>
      </w:lvl>
    </w:lvlOverride>
    <w:lvlOverride w:ilvl="5">
      <w:startOverride w:val="1"/>
      <w:lvl w:ilvl="5">
        <w:start w:val="1"/>
        <w:numFmt w:val="bullet"/>
        <w:lvlText w:val="Ø"/>
        <w:lvlJc w:val="left"/>
        <w:rPr>
          <w:rFonts w:ascii="Wingdings" w:hAnsi="Wingdings" w:cs="Wingdings"/>
          <w:sz w:val="24"/>
        </w:rPr>
      </w:lvl>
    </w:lvlOverride>
    <w:lvlOverride w:ilvl="6">
      <w:startOverride w:val="1"/>
      <w:lvl w:ilvl="6">
        <w:start w:val="1"/>
        <w:numFmt w:val="bullet"/>
        <w:lvlText w:val="ü"/>
        <w:lvlJc w:val="left"/>
        <w:rPr>
          <w:rFonts w:ascii="Wingdings" w:hAnsi="Wingdings" w:cs="Wingdings"/>
          <w:sz w:val="24"/>
        </w:rPr>
      </w:lvl>
    </w:lvlOverride>
    <w:lvlOverride w:ilvl="7">
      <w:startOverride w:val="1"/>
      <w:lvl w:ilvl="7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8">
      <w:startOverride w:val="1"/>
      <w:lvl w:ilvl="8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</w:num>
  <w:num w:numId="4">
    <w:abstractNumId w:val="12"/>
    <w:lvlOverride w:ilvl="0">
      <w:startOverride w:val="1"/>
      <w:lvl w:ilvl="0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1">
      <w:startOverride w:val="1"/>
      <w:lvl w:ilvl="1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  <w:lvlOverride w:ilvl="2">
      <w:startOverride w:val="1"/>
      <w:lvl w:ilvl="2">
        <w:start w:val="1"/>
        <w:numFmt w:val="bullet"/>
        <w:lvlText w:val="q"/>
        <w:lvlJc w:val="left"/>
        <w:rPr>
          <w:rFonts w:ascii="Wingdings" w:hAnsi="Wingdings" w:cs="Wingdings"/>
          <w:sz w:val="24"/>
        </w:rPr>
      </w:lvl>
    </w:lvlOverride>
    <w:lvlOverride w:ilvl="3">
      <w:startOverride w:val="1"/>
      <w:lvl w:ilvl="3">
        <w:start w:val="1"/>
        <w:numFmt w:val="bullet"/>
        <w:lvlText w:val="¨"/>
        <w:lvlJc w:val="left"/>
        <w:rPr>
          <w:rFonts w:ascii="Symbol" w:hAnsi="Symbol" w:cs="Symbol"/>
          <w:sz w:val="24"/>
        </w:rPr>
      </w:lvl>
    </w:lvlOverride>
    <w:lvlOverride w:ilvl="4">
      <w:startOverride w:val="1"/>
      <w:lvl w:ilvl="4">
        <w:start w:val="1"/>
        <w:numFmt w:val="bullet"/>
        <w:lvlText w:val="v"/>
        <w:lvlJc w:val="left"/>
        <w:rPr>
          <w:rFonts w:ascii="Wingdings" w:hAnsi="Wingdings" w:cs="Wingdings"/>
          <w:sz w:val="24"/>
        </w:rPr>
      </w:lvl>
    </w:lvlOverride>
    <w:lvlOverride w:ilvl="5">
      <w:startOverride w:val="1"/>
      <w:lvl w:ilvl="5">
        <w:start w:val="1"/>
        <w:numFmt w:val="bullet"/>
        <w:lvlText w:val="Ø"/>
        <w:lvlJc w:val="left"/>
        <w:rPr>
          <w:rFonts w:ascii="Wingdings" w:hAnsi="Wingdings" w:cs="Wingdings"/>
          <w:sz w:val="24"/>
        </w:rPr>
      </w:lvl>
    </w:lvlOverride>
    <w:lvlOverride w:ilvl="6">
      <w:startOverride w:val="1"/>
      <w:lvl w:ilvl="6">
        <w:start w:val="1"/>
        <w:numFmt w:val="bullet"/>
        <w:lvlText w:val="ü"/>
        <w:lvlJc w:val="left"/>
        <w:rPr>
          <w:rFonts w:ascii="Wingdings" w:hAnsi="Wingdings" w:cs="Wingdings"/>
          <w:sz w:val="24"/>
        </w:rPr>
      </w:lvl>
    </w:lvlOverride>
    <w:lvlOverride w:ilvl="7">
      <w:startOverride w:val="1"/>
      <w:lvl w:ilvl="7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8">
      <w:startOverride w:val="1"/>
      <w:lvl w:ilvl="8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</w:num>
  <w:num w:numId="5">
    <w:abstractNumId w:val="13"/>
    <w:lvlOverride w:ilvl="0">
      <w:startOverride w:val="1"/>
      <w:lvl w:ilvl="0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1">
      <w:startOverride w:val="1"/>
      <w:lvl w:ilvl="1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  <w:lvlOverride w:ilvl="2">
      <w:startOverride w:val="1"/>
      <w:lvl w:ilvl="2">
        <w:start w:val="1"/>
        <w:numFmt w:val="bullet"/>
        <w:lvlText w:val="q"/>
        <w:lvlJc w:val="left"/>
        <w:rPr>
          <w:rFonts w:ascii="Wingdings" w:hAnsi="Wingdings" w:cs="Wingdings"/>
          <w:sz w:val="24"/>
        </w:rPr>
      </w:lvl>
    </w:lvlOverride>
    <w:lvlOverride w:ilvl="3">
      <w:startOverride w:val="1"/>
      <w:lvl w:ilvl="3">
        <w:start w:val="1"/>
        <w:numFmt w:val="bullet"/>
        <w:lvlText w:val="¨"/>
        <w:lvlJc w:val="left"/>
        <w:rPr>
          <w:rFonts w:ascii="Symbol" w:hAnsi="Symbol" w:cs="Symbol"/>
          <w:sz w:val="24"/>
        </w:rPr>
      </w:lvl>
    </w:lvlOverride>
    <w:lvlOverride w:ilvl="4">
      <w:startOverride w:val="1"/>
      <w:lvl w:ilvl="4">
        <w:start w:val="1"/>
        <w:numFmt w:val="bullet"/>
        <w:lvlText w:val="v"/>
        <w:lvlJc w:val="left"/>
        <w:rPr>
          <w:rFonts w:ascii="Wingdings" w:hAnsi="Wingdings" w:cs="Wingdings"/>
          <w:sz w:val="24"/>
        </w:rPr>
      </w:lvl>
    </w:lvlOverride>
    <w:lvlOverride w:ilvl="5">
      <w:startOverride w:val="1"/>
      <w:lvl w:ilvl="5">
        <w:start w:val="1"/>
        <w:numFmt w:val="bullet"/>
        <w:lvlText w:val="Ø"/>
        <w:lvlJc w:val="left"/>
        <w:rPr>
          <w:rFonts w:ascii="Wingdings" w:hAnsi="Wingdings" w:cs="Wingdings"/>
          <w:sz w:val="24"/>
        </w:rPr>
      </w:lvl>
    </w:lvlOverride>
    <w:lvlOverride w:ilvl="6">
      <w:startOverride w:val="1"/>
      <w:lvl w:ilvl="6">
        <w:start w:val="1"/>
        <w:numFmt w:val="bullet"/>
        <w:lvlText w:val="ü"/>
        <w:lvlJc w:val="left"/>
        <w:rPr>
          <w:rFonts w:ascii="Wingdings" w:hAnsi="Wingdings" w:cs="Wingdings"/>
          <w:sz w:val="24"/>
        </w:rPr>
      </w:lvl>
    </w:lvlOverride>
    <w:lvlOverride w:ilvl="7">
      <w:startOverride w:val="1"/>
      <w:lvl w:ilvl="7">
        <w:start w:val="1"/>
        <w:numFmt w:val="bullet"/>
        <w:lvlText w:val="·"/>
        <w:lvlJc w:val="left"/>
        <w:rPr>
          <w:rFonts w:ascii="Symbol" w:hAnsi="Symbol" w:cs="Symbol"/>
          <w:sz w:val="24"/>
        </w:rPr>
      </w:lvl>
    </w:lvlOverride>
    <w:lvlOverride w:ilvl="8">
      <w:startOverride w:val="1"/>
      <w:lvl w:ilvl="8">
        <w:start w:val="1"/>
        <w:numFmt w:val="bullet"/>
        <w:lvlText w:val="§"/>
        <w:lvlJc w:val="left"/>
        <w:rPr>
          <w:rFonts w:ascii="Wingdings" w:hAnsi="Wingdings" w:cs="Wingdings"/>
          <w:sz w:val="24"/>
        </w:rPr>
      </w:lvl>
    </w:lvlOverride>
  </w:num>
  <w:num w:numId="6">
    <w:abstractNumId w:val="3"/>
  </w:num>
  <w:num w:numId="7">
    <w:abstractNumId w:val="5"/>
  </w:num>
  <w:num w:numId="8">
    <w:abstractNumId w:val="7"/>
  </w:num>
  <w:num w:numId="9">
    <w:abstractNumId w:val="2"/>
  </w:num>
  <w:num w:numId="10">
    <w:abstractNumId w:val="19"/>
  </w:num>
  <w:num w:numId="11">
    <w:abstractNumId w:val="6"/>
  </w:num>
  <w:num w:numId="12">
    <w:abstractNumId w:val="1"/>
  </w:num>
  <w:num w:numId="13">
    <w:abstractNumId w:val="16"/>
  </w:num>
  <w:num w:numId="14">
    <w:abstractNumId w:val="17"/>
  </w:num>
  <w:num w:numId="15">
    <w:abstractNumId w:val="15"/>
  </w:num>
  <w:num w:numId="16">
    <w:abstractNumId w:val="14"/>
  </w:num>
  <w:num w:numId="17">
    <w:abstractNumId w:val="8"/>
  </w:num>
  <w:num w:numId="18">
    <w:abstractNumId w:val="0"/>
  </w:num>
  <w:num w:numId="19">
    <w:abstractNumId w:val="1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444"/>
    <w:rsid w:val="00003FE4"/>
    <w:rsid w:val="00014030"/>
    <w:rsid w:val="00072252"/>
    <w:rsid w:val="000822F3"/>
    <w:rsid w:val="000969DA"/>
    <w:rsid w:val="000A402A"/>
    <w:rsid w:val="000C3DDA"/>
    <w:rsid w:val="000E1969"/>
    <w:rsid w:val="000E4CEA"/>
    <w:rsid w:val="000E6588"/>
    <w:rsid w:val="00132B0D"/>
    <w:rsid w:val="00140C65"/>
    <w:rsid w:val="0018159A"/>
    <w:rsid w:val="00190A6D"/>
    <w:rsid w:val="001A2FE7"/>
    <w:rsid w:val="001B01E5"/>
    <w:rsid w:val="001B1ABF"/>
    <w:rsid w:val="001C4B66"/>
    <w:rsid w:val="001C7BAF"/>
    <w:rsid w:val="001D661A"/>
    <w:rsid w:val="001E11C9"/>
    <w:rsid w:val="001E7982"/>
    <w:rsid w:val="00222A37"/>
    <w:rsid w:val="002713F0"/>
    <w:rsid w:val="002C08B7"/>
    <w:rsid w:val="002F4BD4"/>
    <w:rsid w:val="00390E5E"/>
    <w:rsid w:val="00401F82"/>
    <w:rsid w:val="004023E5"/>
    <w:rsid w:val="00490C00"/>
    <w:rsid w:val="004A3368"/>
    <w:rsid w:val="004A4751"/>
    <w:rsid w:val="00516C0E"/>
    <w:rsid w:val="00531262"/>
    <w:rsid w:val="005674AA"/>
    <w:rsid w:val="005829CB"/>
    <w:rsid w:val="005858B4"/>
    <w:rsid w:val="00590099"/>
    <w:rsid w:val="00590E88"/>
    <w:rsid w:val="005A1CB8"/>
    <w:rsid w:val="005C7D7B"/>
    <w:rsid w:val="005F7DDF"/>
    <w:rsid w:val="00640C5A"/>
    <w:rsid w:val="006612F7"/>
    <w:rsid w:val="006750F1"/>
    <w:rsid w:val="006A4A0B"/>
    <w:rsid w:val="006C775F"/>
    <w:rsid w:val="006D5534"/>
    <w:rsid w:val="006E522B"/>
    <w:rsid w:val="00702F3E"/>
    <w:rsid w:val="007050FB"/>
    <w:rsid w:val="00751E8E"/>
    <w:rsid w:val="007559DB"/>
    <w:rsid w:val="0077553F"/>
    <w:rsid w:val="00787039"/>
    <w:rsid w:val="00794462"/>
    <w:rsid w:val="0081660F"/>
    <w:rsid w:val="0083799C"/>
    <w:rsid w:val="00840EAD"/>
    <w:rsid w:val="00870F02"/>
    <w:rsid w:val="00874763"/>
    <w:rsid w:val="00880831"/>
    <w:rsid w:val="008A32BC"/>
    <w:rsid w:val="008B750A"/>
    <w:rsid w:val="00900667"/>
    <w:rsid w:val="0090797E"/>
    <w:rsid w:val="00910535"/>
    <w:rsid w:val="009517F3"/>
    <w:rsid w:val="00961770"/>
    <w:rsid w:val="009768EF"/>
    <w:rsid w:val="009842E5"/>
    <w:rsid w:val="009C6F11"/>
    <w:rsid w:val="009D4662"/>
    <w:rsid w:val="00A46D6C"/>
    <w:rsid w:val="00A50183"/>
    <w:rsid w:val="00A65FE6"/>
    <w:rsid w:val="00A91C3C"/>
    <w:rsid w:val="00A94167"/>
    <w:rsid w:val="00AA4F4D"/>
    <w:rsid w:val="00AB0C39"/>
    <w:rsid w:val="00AD5621"/>
    <w:rsid w:val="00B032F6"/>
    <w:rsid w:val="00B2581D"/>
    <w:rsid w:val="00B544A0"/>
    <w:rsid w:val="00B8660E"/>
    <w:rsid w:val="00BB35A8"/>
    <w:rsid w:val="00BD30A1"/>
    <w:rsid w:val="00BD4CB5"/>
    <w:rsid w:val="00BE1F94"/>
    <w:rsid w:val="00C048E4"/>
    <w:rsid w:val="00CD313F"/>
    <w:rsid w:val="00CF205D"/>
    <w:rsid w:val="00D06252"/>
    <w:rsid w:val="00D21E6B"/>
    <w:rsid w:val="00D8493C"/>
    <w:rsid w:val="00DB2485"/>
    <w:rsid w:val="00DB2518"/>
    <w:rsid w:val="00E0098F"/>
    <w:rsid w:val="00E00ED0"/>
    <w:rsid w:val="00E179B1"/>
    <w:rsid w:val="00E530C5"/>
    <w:rsid w:val="00E72638"/>
    <w:rsid w:val="00E72A46"/>
    <w:rsid w:val="00EC3575"/>
    <w:rsid w:val="00EF5038"/>
    <w:rsid w:val="00EF7867"/>
    <w:rsid w:val="00F14434"/>
    <w:rsid w:val="00F35444"/>
    <w:rsid w:val="00F3562D"/>
    <w:rsid w:val="00F42AC7"/>
    <w:rsid w:val="00F55648"/>
    <w:rsid w:val="00F756CD"/>
    <w:rsid w:val="00F954DF"/>
    <w:rsid w:val="00FA2BDE"/>
    <w:rsid w:val="00FB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9E9A3"/>
  <w15:docId w15:val="{B13E9410-3C50-4517-A036-FE73C0C1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575"/>
  </w:style>
  <w:style w:type="paragraph" w:styleId="Heading1">
    <w:name w:val="heading 1"/>
    <w:basedOn w:val="Normal"/>
    <w:next w:val="Normal"/>
    <w:link w:val="Heading1Char"/>
    <w:uiPriority w:val="9"/>
    <w:qFormat/>
    <w:rsid w:val="001A2F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2F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90E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A2FE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A2FE7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2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FE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A2FE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A2FE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2FE7"/>
    <w:pPr>
      <w:spacing w:line="276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A2FE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A2FE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A2FE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2F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FE7"/>
  </w:style>
  <w:style w:type="paragraph" w:styleId="Footer">
    <w:name w:val="footer"/>
    <w:basedOn w:val="Normal"/>
    <w:link w:val="FooterChar"/>
    <w:uiPriority w:val="99"/>
    <w:unhideWhenUsed/>
    <w:rsid w:val="001A2F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FE7"/>
  </w:style>
  <w:style w:type="paragraph" w:styleId="Bibliography">
    <w:name w:val="Bibliography"/>
    <w:basedOn w:val="Normal"/>
    <w:next w:val="Normal"/>
    <w:uiPriority w:val="37"/>
    <w:unhideWhenUsed/>
    <w:rsid w:val="001A2FE7"/>
  </w:style>
  <w:style w:type="character" w:styleId="CommentReference">
    <w:name w:val="annotation reference"/>
    <w:basedOn w:val="DefaultParagraphFont"/>
    <w:uiPriority w:val="99"/>
    <w:semiHidden/>
    <w:unhideWhenUsed/>
    <w:rsid w:val="007050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50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50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50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50F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0822F3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048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390E5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401F82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cha\Documents\Custom%20Office%20Templates\Report_Title_170157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A87128528948FDAF7EC6B8946F4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BA652-E7C6-4C9D-8876-C29F1E87735C}"/>
      </w:docPartPr>
      <w:docPartBody>
        <w:p w:rsidR="007B4AF3" w:rsidRDefault="008E77EF">
          <w:pPr>
            <w:pStyle w:val="2EA87128528948FDAF7EC6B8946F444C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EF"/>
    <w:rsid w:val="000B6460"/>
    <w:rsid w:val="001B713A"/>
    <w:rsid w:val="003C107B"/>
    <w:rsid w:val="007B4AF3"/>
    <w:rsid w:val="008E77EF"/>
    <w:rsid w:val="00CB629D"/>
    <w:rsid w:val="00D4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A87128528948FDAF7EC6B8946F444C">
    <w:name w:val="2EA87128528948FDAF7EC6B8946F44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She11</b:Tag>
    <b:SourceType>ConferenceProceedings</b:SourceType>
    <b:Guid>{EB154E09-19E5-409E-A608-F7E4C1B33BD9}</b:Guid>
    <b:Title>Implementation and Analysis of Depth-First Search (DFS) Algorithm for Finding the longest path</b:Title>
    <b:Year>2011</b:Year>
    <b:Author>
      <b:Author>
        <b:NameList>
          <b:Person>
            <b:Last>Sheila Eka Putri</b:Last>
            <b:First>Tulus,</b:First>
            <b:Middle>Normalina Napitupulu</b:Middle>
          </b:Person>
        </b:NameList>
      </b:Author>
    </b:Author>
    <b:City>Medan, Indonesia</b:City>
    <b:RefOrder>1</b:RefOrder>
  </b:Source>
  <b:Source>
    <b:Tag>Ivi06</b:Tag>
    <b:SourceType>ConferenceProceedings</b:SourceType>
    <b:Guid>{DAEE3F95-28A0-41AC-9FF5-B2DFDDD0BDB5}</b:Guid>
    <b:Author>
      <b:Author>
        <b:NameList>
          <b:Person>
            <b:Last>Ivica Martinjak</b:Last>
            <b:First>Marin</b:First>
            <b:Middle>Golub</b:Middle>
          </b:Person>
        </b:NameList>
      </b:Author>
    </b:Author>
    <b:Title>Comparison of heuristic Algorithms in Functions Optimization and Knapsack Problem</b:Title>
    <b:Year>2006</b:Year>
    <b:City>Dugo Selo, Croatia</b:City>
    <b:RefOrder>2</b:RefOrder>
  </b:Source>
</b:Sources>
</file>

<file path=customXml/itemProps1.xml><?xml version="1.0" encoding="utf-8"?>
<ds:datastoreItem xmlns:ds="http://schemas.openxmlformats.org/officeDocument/2006/customXml" ds:itemID="{CC69746B-1E52-45DA-A405-769F9C81B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Report_Title_1701574.dotx</Template>
  <TotalTime>295</TotalTime>
  <Pages>83</Pages>
  <Words>8198</Words>
  <Characters>46731</Characters>
  <Application>Microsoft Office Word</Application>
  <DocSecurity>0</DocSecurity>
  <Lines>389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 and Machine Learning ACCA6011</vt:lpstr>
    </vt:vector>
  </TitlesOfParts>
  <Company/>
  <LinksUpToDate>false</LinksUpToDate>
  <CharactersWithSpaces>54820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and Machine Learning ACCA6011</dc:title>
  <dc:subject>Gordon Dickers</dc:subject>
  <dc:creator>Richard Davies</dc:creator>
  <cp:lastModifiedBy>Richard Davies</cp:lastModifiedBy>
  <cp:revision>9</cp:revision>
  <dcterms:created xsi:type="dcterms:W3CDTF">2020-02-27T20:57:00Z</dcterms:created>
  <dcterms:modified xsi:type="dcterms:W3CDTF">2020-03-02T17:29:00Z</dcterms:modified>
</cp:coreProperties>
</file>