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51AF" w14:textId="77777777" w:rsidR="00501F65" w:rsidRDefault="00501F65"/>
    <w:p w14:paraId="0B560988" w14:textId="77777777" w:rsidR="00501F65" w:rsidRDefault="00501F65">
      <w:pPr>
        <w:suppressAutoHyphens w:val="0"/>
      </w:pPr>
    </w:p>
    <w:p w14:paraId="01E41EB3" w14:textId="77777777" w:rsidR="00501F65" w:rsidRDefault="00501F65">
      <w:pPr>
        <w:suppressAutoHyphens w:val="0"/>
      </w:pPr>
    </w:p>
    <w:p w14:paraId="1E4B266B" w14:textId="77777777" w:rsidR="00501F65" w:rsidRDefault="00501F65">
      <w:pPr>
        <w:suppressAutoHyphens w:val="0"/>
      </w:pPr>
    </w:p>
    <w:p w14:paraId="5B2A3455" w14:textId="77777777" w:rsidR="00501F65" w:rsidRDefault="00501F65">
      <w:pPr>
        <w:suppressAutoHyphens w:val="0"/>
      </w:pPr>
    </w:p>
    <w:p w14:paraId="4A977B7C" w14:textId="332A2A4F" w:rsidR="00501F65" w:rsidRDefault="00501F65">
      <w:pPr>
        <w:suppressAutoHyphens w:val="0"/>
      </w:pPr>
    </w:p>
    <w:p w14:paraId="73A5D6F6" w14:textId="3C349966" w:rsidR="00501F65" w:rsidRDefault="00501F65">
      <w:pPr>
        <w:suppressAutoHyphens w:val="0"/>
      </w:pPr>
    </w:p>
    <w:p w14:paraId="48EDA59C" w14:textId="77777777" w:rsidR="00501F65" w:rsidRDefault="00501F65">
      <w:pPr>
        <w:suppressAutoHyphens w:val="0"/>
      </w:pPr>
    </w:p>
    <w:p w14:paraId="4EC5BB71" w14:textId="77777777" w:rsidR="00501F65" w:rsidRDefault="00501F65">
      <w:pPr>
        <w:suppressAutoHyphens w:val="0"/>
      </w:pPr>
    </w:p>
    <w:p w14:paraId="3BF3A0FF" w14:textId="77777777" w:rsidR="00501F65" w:rsidRDefault="00501F65">
      <w:pPr>
        <w:suppressAutoHyphens w:val="0"/>
      </w:pPr>
    </w:p>
    <w:p w14:paraId="4C52852E" w14:textId="2A374985" w:rsidR="00501F65" w:rsidRDefault="00501F65" w:rsidP="00501F65">
      <w:pPr>
        <w:suppressAutoHyphens w:val="0"/>
        <w:jc w:val="left"/>
      </w:pPr>
      <w:r w:rsidRPr="00501F65">
        <w:drawing>
          <wp:inline distT="0" distB="0" distL="0" distR="0" wp14:anchorId="38D1FF7D" wp14:editId="708ED910">
            <wp:extent cx="5730240" cy="15925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6507CDB9" w14:textId="60A59BAF" w:rsidR="00353C12" w:rsidRDefault="008460DB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ECD765B" wp14:editId="162B50F1">
            <wp:simplePos x="0" y="0"/>
            <wp:positionH relativeFrom="column">
              <wp:posOffset>-551180</wp:posOffset>
            </wp:positionH>
            <wp:positionV relativeFrom="paragraph">
              <wp:posOffset>-368300</wp:posOffset>
            </wp:positionV>
            <wp:extent cx="1550908" cy="1272540"/>
            <wp:effectExtent l="0" t="0" r="0" b="381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635" cy="1276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E0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9DAD6E" wp14:editId="7B35A08B">
                <wp:simplePos x="0" y="0"/>
                <wp:positionH relativeFrom="margin">
                  <wp:posOffset>5420360</wp:posOffset>
                </wp:positionH>
                <wp:positionV relativeFrom="paragraph">
                  <wp:posOffset>-383540</wp:posOffset>
                </wp:positionV>
                <wp:extent cx="1844040" cy="388620"/>
                <wp:effectExtent l="0" t="0" r="2286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2D911B" w14:textId="08E80C02" w:rsidR="00BC03DC" w:rsidRPr="002B6E0E" w:rsidRDefault="00BC03DC">
                            <w:pPr>
                              <w:rPr>
                                <w:rFonts w:ascii="Algerian" w:hAnsi="Algerian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B6E0E">
                              <w:rPr>
                                <w:rFonts w:ascii="Algerian" w:hAnsi="Algerian"/>
                                <w:color w:val="FF0000"/>
                                <w:sz w:val="28"/>
                                <w:szCs w:val="28"/>
                              </w:rPr>
                              <w:t>25-28 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9DAD6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26.8pt;margin-top:-30.2pt;width:145.2pt;height:30.6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" filled="f" strokeweight=".5pt">
                <v:textbox>
                  <w:txbxContent>
                    <w:p w14:paraId="052D911B" w14:textId="08E80C02" w:rsidR="00BC03DC" w:rsidRPr="002B6E0E" w:rsidRDefault="00BC03DC">
                      <w:pPr>
                        <w:rPr>
                          <w:rFonts w:ascii="Algerian" w:hAnsi="Algerian"/>
                          <w:color w:val="FF0000"/>
                          <w:sz w:val="28"/>
                          <w:szCs w:val="28"/>
                        </w:rPr>
                      </w:pPr>
                      <w:r w:rsidRPr="002B6E0E">
                        <w:rPr>
                          <w:rFonts w:ascii="Algerian" w:hAnsi="Algerian"/>
                          <w:color w:val="FF0000"/>
                          <w:sz w:val="28"/>
                          <w:szCs w:val="28"/>
                        </w:rPr>
                        <w:t>25-28 DECEMBER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6E0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2543AC" wp14:editId="093E7C24">
                <wp:simplePos x="0" y="0"/>
                <wp:positionH relativeFrom="margin">
                  <wp:align>center</wp:align>
                </wp:positionH>
                <wp:positionV relativeFrom="paragraph">
                  <wp:posOffset>-101600</wp:posOffset>
                </wp:positionV>
                <wp:extent cx="4701540" cy="762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54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D4BBD" w14:textId="1344373E" w:rsidR="004672E0" w:rsidRPr="00BC03DC" w:rsidRDefault="00BC03DC" w:rsidP="00BC03DC">
                            <w:pPr>
                              <w:rPr>
                                <w:rFonts w:ascii="Algerian" w:hAnsi="Algerian"/>
                                <w:color w:val="FF0000"/>
                                <w:sz w:val="60"/>
                                <w:szCs w:val="60"/>
                              </w:rPr>
                            </w:pPr>
                            <w:r w:rsidRPr="00BC03DC">
                              <w:rPr>
                                <w:rFonts w:ascii="Algerian" w:hAnsi="Algerian"/>
                                <w:color w:val="FF0000"/>
                                <w:sz w:val="60"/>
                                <w:szCs w:val="60"/>
                              </w:rPr>
                              <w:t>Christmas Party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543AC" id="Text Box 2" o:spid="_x0000_s1027" type="#_x0000_t202" style="position:absolute;left:0;text-align:left;margin-left:0;margin-top:-8pt;width:370.2pt;height:60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" filled="f" stroked="f" strokeweight=".5pt">
                <v:textbox>
                  <w:txbxContent>
                    <w:p w14:paraId="657D4BBD" w14:textId="1344373E" w:rsidR="004672E0" w:rsidRPr="00BC03DC" w:rsidRDefault="00BC03DC" w:rsidP="00BC03DC">
                      <w:pPr>
                        <w:rPr>
                          <w:rFonts w:ascii="Algerian" w:hAnsi="Algerian"/>
                          <w:color w:val="FF0000"/>
                          <w:sz w:val="60"/>
                          <w:szCs w:val="60"/>
                        </w:rPr>
                      </w:pPr>
                      <w:r w:rsidRPr="00BC03DC">
                        <w:rPr>
                          <w:rFonts w:ascii="Algerian" w:hAnsi="Algerian"/>
                          <w:color w:val="FF0000"/>
                          <w:sz w:val="60"/>
                          <w:szCs w:val="60"/>
                        </w:rPr>
                        <w:t>Christmas Party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07CDBA" w14:textId="73D17900" w:rsidR="00353C12" w:rsidRDefault="00353C12"/>
    <w:p w14:paraId="6507CDBB" w14:textId="796739B6" w:rsidR="00353C12" w:rsidRDefault="00353C12"/>
    <w:p w14:paraId="6507CDBC" w14:textId="51FC98F0" w:rsidR="00353C12" w:rsidRDefault="002B6E0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6713C8" wp14:editId="3E1AE27B">
                <wp:simplePos x="0" y="0"/>
                <wp:positionH relativeFrom="margin">
                  <wp:align>center</wp:align>
                </wp:positionH>
                <wp:positionV relativeFrom="paragraph">
                  <wp:posOffset>129540</wp:posOffset>
                </wp:positionV>
                <wp:extent cx="3634740" cy="388620"/>
                <wp:effectExtent l="0" t="0" r="2286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3886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9BA828" w14:textId="5B15E9C9" w:rsidR="00BC03DC" w:rsidRPr="00BC03DC" w:rsidRDefault="00BC03DC">
                            <w:pPr>
                              <w:rPr>
                                <w:rFonts w:ascii="Algerian" w:hAnsi="Algerian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BC03DC">
                              <w:rPr>
                                <w:rFonts w:ascii="Algerian" w:hAnsi="Algerian"/>
                                <w:color w:val="000000" w:themeColor="text1"/>
                                <w:sz w:val="40"/>
                                <w:szCs w:val="40"/>
                              </w:rPr>
                              <w:t>Trinity Hotel Canterbury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6713C8" id="Text Box 4" o:spid="_x0000_s1028" type="#_x0000_t202" style="position:absolute;left:0;text-align:left;margin-left:0;margin-top:10.2pt;width:286.2pt;height:30.6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" filled="f" strokeweight=".5pt">
                <v:textbox>
                  <w:txbxContent>
                    <w:p w14:paraId="649BA828" w14:textId="5B15E9C9" w:rsidR="00BC03DC" w:rsidRPr="00BC03DC" w:rsidRDefault="00BC03DC">
                      <w:pPr>
                        <w:rPr>
                          <w:rFonts w:ascii="Algerian" w:hAnsi="Algerian"/>
                          <w:color w:val="000000" w:themeColor="text1"/>
                          <w:sz w:val="40"/>
                          <w:szCs w:val="40"/>
                        </w:rPr>
                      </w:pPr>
                      <w:r w:rsidRPr="00BC03DC">
                        <w:rPr>
                          <w:rFonts w:ascii="Algerian" w:hAnsi="Algerian"/>
                          <w:color w:val="000000" w:themeColor="text1"/>
                          <w:sz w:val="40"/>
                          <w:szCs w:val="40"/>
                        </w:rPr>
                        <w:t>Trinity Hotel Canterbury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07CDBD" w14:textId="3D31C465" w:rsidR="00353C12" w:rsidRDefault="00353C12"/>
    <w:p w14:paraId="6507CDBF" w14:textId="2D72BAEA" w:rsidR="00353C12" w:rsidRDefault="00353C12"/>
    <w:tbl>
      <w:tblPr>
        <w:tblW w:w="11199" w:type="dxa"/>
        <w:tblInd w:w="-4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3"/>
        <w:gridCol w:w="839"/>
        <w:gridCol w:w="276"/>
        <w:gridCol w:w="4327"/>
        <w:gridCol w:w="1044"/>
      </w:tblGrid>
      <w:tr w:rsidR="00B04D1A" w14:paraId="6507CDC5" w14:textId="77777777" w:rsidTr="009942C5">
        <w:trPr>
          <w:trHeight w:val="300"/>
        </w:trPr>
        <w:tc>
          <w:tcPr>
            <w:tcW w:w="475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0" w14:textId="77777777" w:rsidR="00353C12" w:rsidRPr="00B644E7" w:rsidRDefault="00000000">
            <w:pPr>
              <w:jc w:val="left"/>
              <w:rPr>
                <w:b/>
                <w:bCs/>
                <w:color w:val="00B050"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Santa Starter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1" w14:textId="77777777" w:rsidR="00353C12" w:rsidRDefault="00353C12">
            <w:pPr>
              <w:jc w:val="left"/>
            </w:pPr>
          </w:p>
        </w:tc>
        <w:tc>
          <w:tcPr>
            <w:tcW w:w="27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2" w14:textId="77777777" w:rsidR="00353C12" w:rsidRDefault="00353C12">
            <w:pPr>
              <w:jc w:val="left"/>
            </w:pPr>
          </w:p>
        </w:tc>
        <w:tc>
          <w:tcPr>
            <w:tcW w:w="440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3" w14:textId="77777777" w:rsidR="00353C12" w:rsidRPr="00B644E7" w:rsidRDefault="00000000">
            <w:pPr>
              <w:jc w:val="left"/>
              <w:rPr>
                <w:b/>
                <w:bCs/>
                <w:color w:val="00B050"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Vegetarian Starters</w:t>
            </w:r>
          </w:p>
        </w:tc>
        <w:tc>
          <w:tcPr>
            <w:tcW w:w="9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4" w14:textId="77777777" w:rsidR="00353C12" w:rsidRDefault="00353C12">
            <w:pPr>
              <w:jc w:val="left"/>
            </w:pPr>
          </w:p>
        </w:tc>
      </w:tr>
      <w:tr w:rsidR="00B04D1A" w14:paraId="6507CDD5" w14:textId="77777777" w:rsidTr="009942C5">
        <w:trPr>
          <w:trHeight w:val="300"/>
        </w:trPr>
        <w:tc>
          <w:tcPr>
            <w:tcW w:w="475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6" w14:textId="77777777" w:rsidR="00353C12" w:rsidRDefault="00353C12">
            <w:pPr>
              <w:jc w:val="left"/>
            </w:pPr>
          </w:p>
          <w:p w14:paraId="6507CDC7" w14:textId="77777777" w:rsidR="00353C12" w:rsidRDefault="00000000">
            <w:pPr>
              <w:jc w:val="left"/>
            </w:pPr>
            <w:r>
              <w:t>Chicken Soup</w:t>
            </w:r>
          </w:p>
          <w:p w14:paraId="6507CDC8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chicken, carrots, celery, onion, salt, and pepper.</w:t>
            </w:r>
          </w:p>
          <w:p w14:paraId="6507CDC9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served with bread or hot peppers.</w:t>
            </w:r>
          </w:p>
        </w:tc>
        <w:tc>
          <w:tcPr>
            <w:tcW w:w="839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A" w14:textId="77777777" w:rsidR="00353C12" w:rsidRDefault="00353C12">
            <w:pPr>
              <w:jc w:val="left"/>
            </w:pPr>
          </w:p>
          <w:p w14:paraId="6507CDCB" w14:textId="77777777" w:rsidR="00353C12" w:rsidRDefault="00353C12">
            <w:pPr>
              <w:jc w:val="left"/>
            </w:pPr>
          </w:p>
          <w:p w14:paraId="6507CDCC" w14:textId="77777777" w:rsidR="00353C12" w:rsidRDefault="000000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£3,40</w:t>
            </w:r>
          </w:p>
        </w:tc>
        <w:tc>
          <w:tcPr>
            <w:tcW w:w="27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D" w14:textId="77777777" w:rsidR="00353C12" w:rsidRDefault="00353C12">
            <w:pPr>
              <w:jc w:val="left"/>
            </w:pPr>
          </w:p>
        </w:tc>
        <w:tc>
          <w:tcPr>
            <w:tcW w:w="440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CE" w14:textId="77777777" w:rsidR="00353C12" w:rsidRDefault="00000000">
            <w:pPr>
              <w:jc w:val="left"/>
            </w:pPr>
            <w:r>
              <w:t>Burrata Bruschetta:</w:t>
            </w:r>
          </w:p>
          <w:p w14:paraId="6507CDCF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Ingredients used: peas, broad beans, radishes, red </w:t>
            </w:r>
            <w:proofErr w:type="spellStart"/>
            <w:r>
              <w:rPr>
                <w:sz w:val="22"/>
                <w:szCs w:val="22"/>
              </w:rPr>
              <w:t>chillies</w:t>
            </w:r>
            <w:proofErr w:type="spellEnd"/>
            <w:r>
              <w:rPr>
                <w:sz w:val="22"/>
                <w:szCs w:val="22"/>
              </w:rPr>
              <w:t>, mint, parsley, vinegar, olive oil, sourdough, burrata.</w:t>
            </w:r>
          </w:p>
          <w:p w14:paraId="6507CDD0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served with grilled bread or roasted vegetables.</w:t>
            </w:r>
          </w:p>
          <w:p w14:paraId="6507CDD1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D2" w14:textId="77777777" w:rsidR="00353C12" w:rsidRDefault="00353C12">
            <w:pPr>
              <w:jc w:val="left"/>
            </w:pPr>
          </w:p>
          <w:p w14:paraId="6507CDD3" w14:textId="77777777" w:rsidR="00353C12" w:rsidRDefault="00353C12">
            <w:pPr>
              <w:jc w:val="left"/>
            </w:pPr>
          </w:p>
          <w:p w14:paraId="6507CDD4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</w:t>
            </w:r>
          </w:p>
        </w:tc>
      </w:tr>
      <w:tr w:rsidR="00B04D1A" w14:paraId="6507CDE7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D6" w14:textId="77777777" w:rsidR="00353C12" w:rsidRDefault="00353C12">
            <w:pPr>
              <w:jc w:val="left"/>
            </w:pPr>
          </w:p>
          <w:p w14:paraId="6507CDD7" w14:textId="77777777" w:rsidR="00353C12" w:rsidRDefault="00000000">
            <w:pPr>
              <w:jc w:val="left"/>
            </w:pPr>
            <w:r>
              <w:t>Cheese Tikka</w:t>
            </w:r>
          </w:p>
          <w:p w14:paraId="6507CDD8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cheese, vegetables, onions, aromatic spices. It is served with mint chutney.</w:t>
            </w:r>
          </w:p>
          <w:p w14:paraId="6507CDD9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DA" w14:textId="77777777" w:rsidR="00353C12" w:rsidRDefault="00353C12">
            <w:pPr>
              <w:jc w:val="left"/>
            </w:pPr>
          </w:p>
          <w:p w14:paraId="6507CDDB" w14:textId="77777777" w:rsidR="00353C12" w:rsidRDefault="00353C12">
            <w:pPr>
              <w:jc w:val="left"/>
            </w:pPr>
          </w:p>
          <w:p w14:paraId="6507CDDC" w14:textId="77777777" w:rsidR="00353C12" w:rsidRDefault="00353C12">
            <w:pPr>
              <w:jc w:val="left"/>
            </w:pPr>
          </w:p>
          <w:p w14:paraId="6507CDDD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£3,50</w:t>
            </w: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DE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DF" w14:textId="77777777" w:rsidR="00353C12" w:rsidRDefault="00000000">
            <w:pPr>
              <w:jc w:val="left"/>
            </w:pPr>
            <w:r>
              <w:t>Salt-Baked beetroot with feta &amp; Pickled Onions</w:t>
            </w:r>
          </w:p>
          <w:p w14:paraId="6507CDE0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beetroot, rosemary, flour, eggs, vinegar, sugar, mustard seeds, dill, onions, extra virgin oil, and lemon juice.</w:t>
            </w:r>
          </w:p>
          <w:p w14:paraId="6507CDE1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served with chives, toasted hazelnuts or feta.</w:t>
            </w:r>
          </w:p>
          <w:p w14:paraId="6507CDE2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3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DE4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DE5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DE6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£4,45</w:t>
            </w:r>
          </w:p>
        </w:tc>
      </w:tr>
      <w:tr w:rsidR="00B04D1A" w14:paraId="6507CDED" w14:textId="77777777" w:rsidTr="009942C5">
        <w:trPr>
          <w:trHeight w:val="300"/>
        </w:trPr>
        <w:tc>
          <w:tcPr>
            <w:tcW w:w="4757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8" w14:textId="77777777" w:rsidR="00353C12" w:rsidRPr="00B644E7" w:rsidRDefault="00000000">
            <w:pPr>
              <w:jc w:val="left"/>
              <w:rPr>
                <w:b/>
                <w:bCs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Snacks</w:t>
            </w:r>
          </w:p>
        </w:tc>
        <w:tc>
          <w:tcPr>
            <w:tcW w:w="839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9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A" w14:textId="77777777" w:rsidR="00353C12" w:rsidRDefault="00353C12">
            <w:pPr>
              <w:jc w:val="left"/>
            </w:pPr>
          </w:p>
        </w:tc>
        <w:tc>
          <w:tcPr>
            <w:tcW w:w="4408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B" w14:textId="77777777" w:rsidR="00353C12" w:rsidRPr="00B644E7" w:rsidRDefault="00000000">
            <w:pPr>
              <w:jc w:val="left"/>
              <w:rPr>
                <w:b/>
                <w:bCs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Santa Mains</w:t>
            </w: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C" w14:textId="77777777" w:rsidR="00353C12" w:rsidRDefault="00353C12">
            <w:pPr>
              <w:jc w:val="left"/>
            </w:pPr>
          </w:p>
        </w:tc>
      </w:tr>
      <w:tr w:rsidR="00B04D1A" w14:paraId="6507CDFD" w14:textId="77777777" w:rsidTr="009942C5">
        <w:trPr>
          <w:trHeight w:val="300"/>
        </w:trPr>
        <w:tc>
          <w:tcPr>
            <w:tcW w:w="4757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EE" w14:textId="77777777" w:rsidR="00353C12" w:rsidRDefault="000000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Chickpeas</w:t>
            </w:r>
          </w:p>
          <w:p w14:paraId="6507CDEF" w14:textId="77777777" w:rsidR="00353C12" w:rsidRDefault="000000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Walnuts</w:t>
            </w:r>
          </w:p>
          <w:p w14:paraId="6507CDF0" w14:textId="77777777" w:rsidR="00353C12" w:rsidRDefault="000000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Cottage Cheese with Fruit or Vegetables</w:t>
            </w:r>
          </w:p>
          <w:p w14:paraId="6507CDF1" w14:textId="77777777" w:rsidR="00353C12" w:rsidRDefault="0000000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Potato Chips</w:t>
            </w:r>
          </w:p>
        </w:tc>
        <w:tc>
          <w:tcPr>
            <w:tcW w:w="839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F2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£2,50</w:t>
            </w:r>
          </w:p>
          <w:p w14:paraId="6507CDF3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£2,00</w:t>
            </w:r>
          </w:p>
          <w:p w14:paraId="6507CDF4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£3,00</w:t>
            </w:r>
          </w:p>
          <w:p w14:paraId="6507CDF5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£2,70</w:t>
            </w: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F6" w14:textId="77777777" w:rsidR="00353C12" w:rsidRDefault="00353C12">
            <w:pPr>
              <w:jc w:val="left"/>
            </w:pPr>
          </w:p>
        </w:tc>
        <w:tc>
          <w:tcPr>
            <w:tcW w:w="4408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F7" w14:textId="77777777" w:rsidR="00353C12" w:rsidRDefault="00000000">
            <w:pPr>
              <w:jc w:val="left"/>
            </w:pPr>
            <w:r>
              <w:t>Pork Chop with Pineapple and Honey</w:t>
            </w:r>
          </w:p>
          <w:p w14:paraId="6507CDF8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pork, pineapple, onion, lemon, orange, olive oil, white wine, honey, butter, garlic, cloves, black pepper, salt. It is served with rice.</w:t>
            </w:r>
          </w:p>
          <w:p w14:paraId="6507CDF9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FA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DFB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DFC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£20</w:t>
            </w:r>
          </w:p>
        </w:tc>
      </w:tr>
      <w:tr w:rsidR="00B04D1A" w14:paraId="6507CE07" w14:textId="77777777" w:rsidTr="009942C5">
        <w:trPr>
          <w:trHeight w:val="428"/>
        </w:trPr>
        <w:tc>
          <w:tcPr>
            <w:tcW w:w="4757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DFE" w14:textId="77777777" w:rsidR="00353C12" w:rsidRPr="00B644E7" w:rsidRDefault="00000000">
            <w:pPr>
              <w:jc w:val="left"/>
              <w:rPr>
                <w:b/>
                <w:bCs/>
                <w:color w:val="00B050"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Desserts</w:t>
            </w:r>
          </w:p>
        </w:tc>
        <w:tc>
          <w:tcPr>
            <w:tcW w:w="839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51686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73D3DF6C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045BEAB8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50DA65A9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01DC2D83" w14:textId="77777777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£4,00</w:t>
            </w:r>
          </w:p>
          <w:p w14:paraId="567F2B21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75EFDD99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5F4B0A1C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2DCEF7AE" w14:textId="77777777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£4,50</w:t>
            </w:r>
          </w:p>
          <w:p w14:paraId="482E1B15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29977287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624F0C04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70A56323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6507CDFF" w14:textId="4D8E2B88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£4,50</w:t>
            </w:r>
          </w:p>
        </w:tc>
        <w:tc>
          <w:tcPr>
            <w:tcW w:w="2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0" w14:textId="77777777" w:rsidR="00353C12" w:rsidRDefault="00353C12">
            <w:pPr>
              <w:jc w:val="left"/>
            </w:pPr>
          </w:p>
        </w:tc>
        <w:tc>
          <w:tcPr>
            <w:tcW w:w="440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1" w14:textId="77777777" w:rsidR="00353C12" w:rsidRDefault="00000000">
            <w:pPr>
              <w:jc w:val="left"/>
            </w:pPr>
            <w:r>
              <w:t xml:space="preserve">Traditional Earrings </w:t>
            </w:r>
          </w:p>
          <w:p w14:paraId="6507CE02" w14:textId="395FF06D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sour cabbage, minced pork and beef, rice, onion, oil, smoked rib, broth, bay leaf, salt and pepper. It is served with sour cream.</w:t>
            </w:r>
          </w:p>
          <w:p w14:paraId="6507CE03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4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E05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E06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£17,50</w:t>
            </w:r>
          </w:p>
        </w:tc>
      </w:tr>
      <w:tr w:rsidR="00B04D1A" w14:paraId="6507CE0D" w14:textId="77777777" w:rsidTr="009942C5">
        <w:trPr>
          <w:trHeight w:val="428"/>
        </w:trPr>
        <w:tc>
          <w:tcPr>
            <w:tcW w:w="4757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EB80D" w14:textId="77777777" w:rsidR="00353C12" w:rsidRDefault="00DE2D5D">
            <w:pPr>
              <w:jc w:val="left"/>
            </w:pPr>
            <w:r>
              <w:t>Santa’s Brownies</w:t>
            </w:r>
          </w:p>
          <w:p w14:paraId="0B8AA657" w14:textId="77777777" w:rsidR="00DE2D5D" w:rsidRDefault="00DE2D5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Ingredients: eggs, sugar, flour, cocoa, baking powder, liquid cream, strawberries, butter, chocolate, vanilla essence.</w:t>
            </w:r>
          </w:p>
          <w:p w14:paraId="6507CE08" w14:textId="3C72649D" w:rsidR="00DE2D5D" w:rsidRPr="00DE2D5D" w:rsidRDefault="00DE2D5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9" w14:textId="77777777" w:rsidR="00353C12" w:rsidRDefault="00353C12"/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A" w14:textId="77777777" w:rsidR="00353C12" w:rsidRDefault="00353C12"/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B" w14:textId="77777777" w:rsidR="00353C12" w:rsidRDefault="00353C12"/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C" w14:textId="77777777" w:rsidR="00353C12" w:rsidRDefault="00353C12"/>
        </w:tc>
      </w:tr>
      <w:tr w:rsidR="00B04D1A" w14:paraId="6507CE13" w14:textId="77777777" w:rsidTr="009942C5">
        <w:trPr>
          <w:trHeight w:val="428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C8CE2" w14:textId="77777777" w:rsidR="00353C12" w:rsidRDefault="00DE2D5D">
            <w:pPr>
              <w:jc w:val="left"/>
            </w:pPr>
            <w:r>
              <w:t>Cake with oranges and cocoa</w:t>
            </w:r>
          </w:p>
          <w:p w14:paraId="07A94BF2" w14:textId="77777777" w:rsidR="00DE2D5D" w:rsidRDefault="00DE2D5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Ingredients: dark chocolate, candied orange peel, eggs, sugar, flour, baking powder, butter.</w:t>
            </w:r>
          </w:p>
          <w:p w14:paraId="6507CE0E" w14:textId="5E65EFB1" w:rsidR="00DE2D5D" w:rsidRPr="00DE2D5D" w:rsidRDefault="00DE2D5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0F" w14:textId="77777777" w:rsidR="00353C12" w:rsidRDefault="00353C12"/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0" w14:textId="77777777" w:rsidR="00353C12" w:rsidRDefault="00353C12"/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1" w14:textId="77777777" w:rsidR="00353C12" w:rsidRDefault="00353C12"/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2" w14:textId="77777777" w:rsidR="00353C12" w:rsidRDefault="00353C12"/>
        </w:tc>
      </w:tr>
      <w:tr w:rsidR="00B04D1A" w14:paraId="6507CE19" w14:textId="77777777" w:rsidTr="009942C5">
        <w:trPr>
          <w:trHeight w:val="428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6C9F8" w14:textId="77777777" w:rsidR="00353C12" w:rsidRDefault="00DE2D5D">
            <w:pPr>
              <w:jc w:val="left"/>
            </w:pPr>
            <w:r>
              <w:t>Sweet Bread</w:t>
            </w:r>
          </w:p>
          <w:p w14:paraId="6D06CFD4" w14:textId="77777777" w:rsidR="00DE2D5D" w:rsidRDefault="00DE2D5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Ingredients: rum essence, vanilla essence, cocoa, walnut, lemon and orange peel, salt, sunflower oil, milk, dry yeast, eggs, flour, vanilla sugar, yolk.</w:t>
            </w:r>
          </w:p>
          <w:p w14:paraId="6507CE14" w14:textId="7BA466C0" w:rsidR="00DE2D5D" w:rsidRPr="00DE2D5D" w:rsidRDefault="00DE2D5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5" w14:textId="77777777" w:rsidR="00353C12" w:rsidRDefault="00353C12"/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6" w14:textId="77777777" w:rsidR="00353C12" w:rsidRDefault="00353C12"/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7" w14:textId="77777777" w:rsidR="00353C12" w:rsidRDefault="00353C12"/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8" w14:textId="77777777" w:rsidR="00353C12" w:rsidRDefault="00353C12"/>
        </w:tc>
      </w:tr>
      <w:tr w:rsidR="00B04D1A" w14:paraId="6507CE21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91810" w14:textId="77777777" w:rsidR="00BB3FEC" w:rsidRDefault="00DE2D5D" w:rsidP="00BB3FEC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</w:t>
            </w:r>
            <w:r w:rsidR="00BB3FEC">
              <w:rPr>
                <w:sz w:val="28"/>
                <w:szCs w:val="28"/>
              </w:rPr>
              <w:t>ware of Common allergens</w:t>
            </w:r>
          </w:p>
          <w:p w14:paraId="5795DA1F" w14:textId="77777777" w:rsidR="00BB3FEC" w:rsidRDefault="00BB3FEC" w:rsidP="00BB3FE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NUTS: peanuts, almonds, walnuts</w:t>
            </w:r>
          </w:p>
          <w:p w14:paraId="268B2E06" w14:textId="588C287E" w:rsidR="00BB3FEC" w:rsidRDefault="00BB3FEC" w:rsidP="00BB3FE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DAIRY: milk, cheese, yoghurt</w:t>
            </w:r>
          </w:p>
          <w:p w14:paraId="2B2EA5E5" w14:textId="77777777" w:rsidR="00BB3FEC" w:rsidRDefault="00BB3FEC" w:rsidP="00BB3FE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GLUTEN: bread, pasta, cake</w:t>
            </w:r>
          </w:p>
          <w:p w14:paraId="0C21F8BB" w14:textId="77777777" w:rsidR="00BB3FEC" w:rsidRDefault="00BB3FEC" w:rsidP="00BB3FE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SHELLFISHISH: prawns, crab, lobster</w:t>
            </w:r>
          </w:p>
          <w:p w14:paraId="6507CE1A" w14:textId="0DBCF151" w:rsidR="00BB3FEC" w:rsidRPr="00BB3FEC" w:rsidRDefault="00BB3FEC" w:rsidP="00BB3FEC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EGGS: chicken, duck </w:t>
            </w: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B5580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  <w:p w14:paraId="6507CE1B" w14:textId="7CA3F2EC" w:rsidR="00C45F6F" w:rsidRDefault="00C45F6F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C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1D" w14:textId="77777777" w:rsidR="00353C12" w:rsidRDefault="00000000">
            <w:pPr>
              <w:jc w:val="left"/>
            </w:pPr>
            <w:r>
              <w:t>Stuffed turkey in the oven</w:t>
            </w:r>
          </w:p>
          <w:p w14:paraId="6507CE1E" w14:textId="77777777" w:rsidR="00353C12" w:rsidRDefault="000000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Ingredients used: turkey, pork, bacon, ham, onion, garlic, celery, chopped almonds, apples, raisins, white wine, sherry oil, salt and pepper. It is served with fried potatoes or sauce.</w:t>
            </w:r>
          </w:p>
          <w:p w14:paraId="6507CE1F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75161" w14:textId="77777777" w:rsidR="00353C12" w:rsidRDefault="00353C12">
            <w:pPr>
              <w:jc w:val="left"/>
            </w:pPr>
          </w:p>
          <w:p w14:paraId="6507CE20" w14:textId="7D3DB8F4" w:rsidR="00C45F6F" w:rsidRDefault="00C45F6F">
            <w:pPr>
              <w:jc w:val="left"/>
            </w:pPr>
            <w:r>
              <w:t>£25,00</w:t>
            </w:r>
          </w:p>
        </w:tc>
      </w:tr>
      <w:tr w:rsidR="00B04D1A" w14:paraId="6507CE27" w14:textId="77777777" w:rsidTr="009942C5">
        <w:trPr>
          <w:trHeight w:val="300"/>
        </w:trPr>
        <w:tc>
          <w:tcPr>
            <w:tcW w:w="4757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B370" w14:textId="77777777" w:rsidR="00353C12" w:rsidRDefault="00BB3FEC">
            <w:pPr>
              <w:jc w:val="left"/>
              <w:rPr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Santa Drinks</w:t>
            </w:r>
            <w:r w:rsidRPr="00B644E7">
              <w:rPr>
                <w:color w:val="00B050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(price per glass)</w:t>
            </w:r>
          </w:p>
          <w:p w14:paraId="6507CE22" w14:textId="3A48DDD9" w:rsidR="00BB3FEC" w:rsidRPr="00BB3FEC" w:rsidRDefault="00BB3FEC">
            <w:pPr>
              <w:jc w:val="left"/>
              <w:rPr>
                <w:sz w:val="32"/>
                <w:szCs w:val="32"/>
              </w:rPr>
            </w:pPr>
          </w:p>
        </w:tc>
        <w:tc>
          <w:tcPr>
            <w:tcW w:w="839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3" w14:textId="77777777" w:rsidR="00353C12" w:rsidRDefault="00353C12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4" w14:textId="77777777" w:rsidR="00353C12" w:rsidRDefault="00353C12">
            <w:pPr>
              <w:jc w:val="left"/>
            </w:pPr>
          </w:p>
        </w:tc>
        <w:tc>
          <w:tcPr>
            <w:tcW w:w="4408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5" w14:textId="77777777" w:rsidR="00353C12" w:rsidRPr="00B644E7" w:rsidRDefault="00000000">
            <w:pPr>
              <w:jc w:val="left"/>
              <w:rPr>
                <w:b/>
                <w:bCs/>
                <w:color w:val="00B050"/>
                <w:sz w:val="32"/>
                <w:szCs w:val="32"/>
              </w:rPr>
            </w:pPr>
            <w:r w:rsidRPr="00B644E7">
              <w:rPr>
                <w:b/>
                <w:bCs/>
                <w:color w:val="00B050"/>
                <w:sz w:val="32"/>
                <w:szCs w:val="32"/>
              </w:rPr>
              <w:t>Vegetarians</w:t>
            </w: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6" w14:textId="77777777" w:rsidR="00353C12" w:rsidRDefault="00353C12">
            <w:pPr>
              <w:jc w:val="left"/>
            </w:pPr>
          </w:p>
        </w:tc>
      </w:tr>
      <w:tr w:rsidR="00B04D1A" w14:paraId="6507CE2F" w14:textId="77777777" w:rsidTr="008460DB">
        <w:trPr>
          <w:trHeight w:val="48"/>
        </w:trPr>
        <w:tc>
          <w:tcPr>
            <w:tcW w:w="4757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8" w14:textId="693BE83A" w:rsidR="00BB3FEC" w:rsidRDefault="00BB3FEC">
            <w:pPr>
              <w:jc w:val="left"/>
            </w:pPr>
            <w:r>
              <w:t>Fruit juice/Sprite/Coke/Frutti Fresh</w:t>
            </w:r>
          </w:p>
        </w:tc>
        <w:tc>
          <w:tcPr>
            <w:tcW w:w="839" w:type="dxa"/>
            <w:vMerge w:val="restart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153C5" w14:textId="77777777" w:rsidR="00BB3FEC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£2,00</w:t>
            </w:r>
          </w:p>
          <w:p w14:paraId="279967E6" w14:textId="77777777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£5,00</w:t>
            </w:r>
          </w:p>
          <w:p w14:paraId="2F31AA02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7119BD3E" w14:textId="77777777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£4,00</w:t>
            </w:r>
          </w:p>
          <w:p w14:paraId="1177BE45" w14:textId="77777777" w:rsidR="00C45F6F" w:rsidRDefault="00C45F6F">
            <w:pPr>
              <w:jc w:val="left"/>
              <w:rPr>
                <w:sz w:val="22"/>
                <w:szCs w:val="22"/>
              </w:rPr>
            </w:pPr>
          </w:p>
          <w:p w14:paraId="6507CE29" w14:textId="00B0EE6E" w:rsidR="00C45F6F" w:rsidRP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£7,00</w:t>
            </w:r>
          </w:p>
        </w:tc>
        <w:tc>
          <w:tcPr>
            <w:tcW w:w="2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A" w14:textId="77777777" w:rsidR="00BB3FEC" w:rsidRDefault="00BB3FEC">
            <w:pPr>
              <w:jc w:val="left"/>
            </w:pPr>
          </w:p>
        </w:tc>
        <w:tc>
          <w:tcPr>
            <w:tcW w:w="4408" w:type="dxa"/>
            <w:vMerge w:val="restart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2B" w14:textId="77777777" w:rsidR="00BB3FEC" w:rsidRDefault="00BB3FEC">
            <w:pPr>
              <w:jc w:val="left"/>
            </w:pPr>
            <w:r>
              <w:t>Spiced lentil &amp; spinach pies</w:t>
            </w:r>
          </w:p>
          <w:p w14:paraId="6507CE2C" w14:textId="77777777" w:rsidR="00BB3FEC" w:rsidRDefault="00BB3FEC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Ingredients used: sunflower oil, onion, ginger, cumin, turmeric, cinnamon, chill, butter, spinach, chutney.</w:t>
            </w:r>
          </w:p>
          <w:p w14:paraId="6507CE2D" w14:textId="77777777" w:rsidR="00BB3FEC" w:rsidRDefault="00BB3FE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9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930E9" w14:textId="77777777" w:rsidR="00BB3FEC" w:rsidRDefault="00BB3FEC">
            <w:pPr>
              <w:jc w:val="left"/>
            </w:pPr>
          </w:p>
          <w:p w14:paraId="6507CE2E" w14:textId="722A8328" w:rsidR="009942C5" w:rsidRDefault="009942C5">
            <w:pPr>
              <w:jc w:val="left"/>
            </w:pPr>
            <w:r>
              <w:lastRenderedPageBreak/>
              <w:t>£</w:t>
            </w:r>
            <w:r w:rsidR="004672E0">
              <w:t>10.00</w:t>
            </w:r>
          </w:p>
        </w:tc>
      </w:tr>
      <w:tr w:rsidR="00B04D1A" w14:paraId="37ECD0A4" w14:textId="77777777" w:rsidTr="009942C5">
        <w:trPr>
          <w:trHeight w:val="324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4C655" w14:textId="1427A76F" w:rsidR="00BB3FEC" w:rsidRDefault="00BB3FEC">
            <w:pPr>
              <w:jc w:val="left"/>
            </w:pPr>
            <w:r>
              <w:lastRenderedPageBreak/>
              <w:t>Red Wine/Tequila/Red Island/Beer</w:t>
            </w: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999EB" w14:textId="77777777" w:rsidR="00BB3FEC" w:rsidRDefault="00BB3FEC">
            <w:pPr>
              <w:jc w:val="left"/>
            </w:pPr>
          </w:p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2D412" w14:textId="77777777" w:rsidR="00BB3FEC" w:rsidRDefault="00BB3FEC">
            <w:pPr>
              <w:jc w:val="left"/>
            </w:pPr>
          </w:p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E6838" w14:textId="77777777" w:rsidR="00BB3FEC" w:rsidRDefault="00BB3FEC">
            <w:pPr>
              <w:jc w:val="left"/>
            </w:pPr>
          </w:p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0F03B" w14:textId="77777777" w:rsidR="00BB3FEC" w:rsidRDefault="00BB3FEC">
            <w:pPr>
              <w:jc w:val="left"/>
            </w:pPr>
          </w:p>
        </w:tc>
      </w:tr>
      <w:tr w:rsidR="00B04D1A" w14:paraId="0AEA1994" w14:textId="77777777" w:rsidTr="009942C5">
        <w:trPr>
          <w:trHeight w:val="324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CE8D1" w14:textId="0741D096" w:rsidR="00BB3FEC" w:rsidRDefault="00BB3FEC">
            <w:pPr>
              <w:jc w:val="left"/>
            </w:pPr>
            <w:r>
              <w:t xml:space="preserve">Clementine and pomegranate </w:t>
            </w:r>
            <w:proofErr w:type="spellStart"/>
            <w:r w:rsidR="00C45F6F">
              <w:t>mould</w:t>
            </w:r>
            <w:proofErr w:type="spellEnd"/>
            <w:r>
              <w:t xml:space="preserve"> </w:t>
            </w:r>
            <w:r w:rsidR="00C45F6F">
              <w:t>cider</w:t>
            </w: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C471B" w14:textId="77777777" w:rsidR="00BB3FEC" w:rsidRDefault="00BB3FEC">
            <w:pPr>
              <w:jc w:val="left"/>
            </w:pPr>
          </w:p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C4F5" w14:textId="77777777" w:rsidR="00BB3FEC" w:rsidRDefault="00BB3FEC">
            <w:pPr>
              <w:jc w:val="left"/>
            </w:pPr>
          </w:p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09F15" w14:textId="77777777" w:rsidR="00BB3FEC" w:rsidRDefault="00BB3FEC">
            <w:pPr>
              <w:jc w:val="left"/>
            </w:pPr>
          </w:p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A552" w14:textId="77777777" w:rsidR="00BB3FEC" w:rsidRDefault="00BB3FEC">
            <w:pPr>
              <w:jc w:val="left"/>
            </w:pPr>
          </w:p>
        </w:tc>
      </w:tr>
      <w:tr w:rsidR="00B04D1A" w14:paraId="2C70662A" w14:textId="77777777" w:rsidTr="009942C5">
        <w:trPr>
          <w:trHeight w:val="324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EDA0" w14:textId="0834E74E" w:rsidR="00BB3FEC" w:rsidRDefault="00C45F6F">
            <w:pPr>
              <w:jc w:val="left"/>
            </w:pPr>
            <w:r>
              <w:t>Squash and Classic British cocktail</w:t>
            </w:r>
          </w:p>
        </w:tc>
        <w:tc>
          <w:tcPr>
            <w:tcW w:w="839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FE912" w14:textId="77777777" w:rsidR="00BB3FEC" w:rsidRDefault="00BB3FEC">
            <w:pPr>
              <w:jc w:val="left"/>
            </w:pPr>
          </w:p>
        </w:tc>
        <w:tc>
          <w:tcPr>
            <w:tcW w:w="2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D1820" w14:textId="77777777" w:rsidR="00BB3FEC" w:rsidRDefault="00BB3FEC">
            <w:pPr>
              <w:jc w:val="left"/>
            </w:pPr>
          </w:p>
        </w:tc>
        <w:tc>
          <w:tcPr>
            <w:tcW w:w="440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3737E" w14:textId="77777777" w:rsidR="00BB3FEC" w:rsidRDefault="00BB3FEC">
            <w:pPr>
              <w:jc w:val="left"/>
            </w:pPr>
          </w:p>
        </w:tc>
        <w:tc>
          <w:tcPr>
            <w:tcW w:w="9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289E1" w14:textId="77777777" w:rsidR="00BB3FEC" w:rsidRDefault="00BB3FEC">
            <w:pPr>
              <w:jc w:val="left"/>
            </w:pPr>
          </w:p>
        </w:tc>
      </w:tr>
      <w:tr w:rsidR="00B04D1A" w14:paraId="6507CE35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0" w14:textId="2BA72C88" w:rsidR="00353C12" w:rsidRDefault="00C45F6F">
            <w:pPr>
              <w:jc w:val="left"/>
            </w:pPr>
            <w:r>
              <w:t>Mulled wine</w:t>
            </w: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1" w14:textId="275B0156" w:rsidR="00353C12" w:rsidRP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£3,00</w:t>
            </w: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2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3" w14:textId="77777777" w:rsidR="00353C12" w:rsidRDefault="00353C12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4" w14:textId="77777777" w:rsidR="00353C12" w:rsidRDefault="00353C12">
            <w:pPr>
              <w:jc w:val="left"/>
            </w:pPr>
          </w:p>
        </w:tc>
      </w:tr>
      <w:tr w:rsidR="00B04D1A" w14:paraId="6507CE3B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6" w14:textId="5A1BEEC5" w:rsidR="00353C12" w:rsidRDefault="00C45F6F">
            <w:pPr>
              <w:jc w:val="left"/>
            </w:pPr>
            <w:r>
              <w:t>Hot Chocolate</w:t>
            </w: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7" w14:textId="71E22D31" w:rsidR="00353C12" w:rsidRP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£2,00</w:t>
            </w: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8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9" w14:textId="77777777" w:rsidR="00353C12" w:rsidRDefault="00353C12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A" w14:textId="77777777" w:rsidR="00353C12" w:rsidRDefault="00353C12">
            <w:pPr>
              <w:jc w:val="left"/>
            </w:pPr>
          </w:p>
        </w:tc>
      </w:tr>
      <w:tr w:rsidR="00B04D1A" w14:paraId="6507CE41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C" w14:textId="77777777" w:rsidR="00353C12" w:rsidRDefault="00353C12">
            <w:pPr>
              <w:jc w:val="left"/>
            </w:pP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D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E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3F" w14:textId="77777777" w:rsidR="00353C12" w:rsidRDefault="00353C12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0" w14:textId="77777777" w:rsidR="00353C12" w:rsidRDefault="00353C12">
            <w:pPr>
              <w:jc w:val="left"/>
            </w:pPr>
          </w:p>
        </w:tc>
      </w:tr>
      <w:tr w:rsidR="00B04D1A" w14:paraId="6507CE47" w14:textId="77777777" w:rsidTr="009942C5">
        <w:trPr>
          <w:trHeight w:val="300"/>
        </w:trPr>
        <w:tc>
          <w:tcPr>
            <w:tcW w:w="4757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7BA7" w14:textId="1814C24E" w:rsidR="00C45F6F" w:rsidRPr="00B644E7" w:rsidRDefault="00995169">
            <w:pPr>
              <w:jc w:val="left"/>
              <w:rPr>
                <w:color w:val="00B050"/>
                <w:sz w:val="28"/>
                <w:szCs w:val="28"/>
              </w:rPr>
            </w:pPr>
            <w:r w:rsidRPr="00B644E7">
              <w:rPr>
                <w:color w:val="00B050"/>
                <w:sz w:val="32"/>
                <w:szCs w:val="32"/>
              </w:rPr>
              <w:t xml:space="preserve">  </w:t>
            </w:r>
            <w:r w:rsidR="00C45F6F" w:rsidRPr="00B644E7">
              <w:rPr>
                <w:color w:val="00B050"/>
                <w:sz w:val="32"/>
                <w:szCs w:val="32"/>
              </w:rPr>
              <w:t>CHRISTMAS DRINKS PACKAGES</w:t>
            </w:r>
          </w:p>
          <w:p w14:paraId="6507CE42" w14:textId="75189921" w:rsidR="00C45F6F" w:rsidRPr="00B644E7" w:rsidRDefault="00C45F6F">
            <w:pPr>
              <w:jc w:val="left"/>
              <w:rPr>
                <w:color w:val="00B050"/>
                <w:sz w:val="28"/>
                <w:szCs w:val="28"/>
              </w:rPr>
            </w:pPr>
          </w:p>
        </w:tc>
        <w:tc>
          <w:tcPr>
            <w:tcW w:w="839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3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4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5" w14:textId="77777777" w:rsidR="00353C12" w:rsidRDefault="00353C12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6" w14:textId="77777777" w:rsidR="00353C12" w:rsidRDefault="00353C12">
            <w:pPr>
              <w:jc w:val="left"/>
            </w:pPr>
          </w:p>
        </w:tc>
      </w:tr>
      <w:tr w:rsidR="00B04D1A" w14:paraId="6507CE4D" w14:textId="77777777" w:rsidTr="009942C5">
        <w:trPr>
          <w:trHeight w:val="300"/>
        </w:trPr>
        <w:tc>
          <w:tcPr>
            <w:tcW w:w="4757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67090" w14:textId="44B8F52A" w:rsidR="00995169" w:rsidRDefault="00C45F6F">
            <w:pPr>
              <w:jc w:val="left"/>
            </w:pPr>
            <w:r>
              <w:t>Let It Snow £120</w:t>
            </w:r>
          </w:p>
          <w:p w14:paraId="28B15CEB" w14:textId="75CA4C1A" w:rsidR="00C45F6F" w:rsidRDefault="00C45F6F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X24 Bottles of Sol or </w:t>
            </w:r>
            <w:proofErr w:type="spellStart"/>
            <w:r>
              <w:rPr>
                <w:sz w:val="22"/>
                <w:szCs w:val="22"/>
              </w:rPr>
              <w:t>Staropramen</w:t>
            </w:r>
            <w:proofErr w:type="spellEnd"/>
            <w:r>
              <w:rPr>
                <w:sz w:val="22"/>
                <w:szCs w:val="22"/>
              </w:rPr>
              <w:t xml:space="preserve"> Beer</w:t>
            </w:r>
          </w:p>
          <w:p w14:paraId="6CD67D00" w14:textId="466AE5F8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X3 Bottles of House Prosecco</w:t>
            </w:r>
          </w:p>
          <w:p w14:paraId="0E05323D" w14:textId="2506E772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X2 Bottles of House Red, White or Rose Wine</w:t>
            </w:r>
          </w:p>
          <w:p w14:paraId="14E9B6D1" w14:textId="110A4124" w:rsidR="00995169" w:rsidRPr="00C45F6F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Serves 10 Guests</w:t>
            </w:r>
          </w:p>
          <w:p w14:paraId="6507CE48" w14:textId="157D488E" w:rsidR="00C45F6F" w:rsidRDefault="00C45F6F">
            <w:pPr>
              <w:jc w:val="left"/>
            </w:pPr>
          </w:p>
        </w:tc>
        <w:tc>
          <w:tcPr>
            <w:tcW w:w="839" w:type="dxa"/>
            <w:tcBorders>
              <w:top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9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A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60D6C" w14:textId="16A38D2C" w:rsidR="00353C12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Christmas </w:t>
            </w:r>
            <w:r w:rsidR="008B2206">
              <w:rPr>
                <w:sz w:val="28"/>
                <w:szCs w:val="28"/>
              </w:rPr>
              <w:t>Tree £</w:t>
            </w:r>
            <w:r>
              <w:rPr>
                <w:sz w:val="28"/>
                <w:szCs w:val="28"/>
              </w:rPr>
              <w:t>200</w:t>
            </w:r>
          </w:p>
          <w:p w14:paraId="628B8213" w14:textId="77777777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Bottle of House Spirit/ Bottomless House Mixer </w:t>
            </w:r>
          </w:p>
          <w:p w14:paraId="690F220C" w14:textId="77777777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X24 Bottles of Sol or </w:t>
            </w:r>
            <w:proofErr w:type="spellStart"/>
            <w:r>
              <w:rPr>
                <w:sz w:val="22"/>
                <w:szCs w:val="22"/>
              </w:rPr>
              <w:t>Staropramen</w:t>
            </w:r>
            <w:proofErr w:type="spellEnd"/>
            <w:r>
              <w:rPr>
                <w:sz w:val="22"/>
                <w:szCs w:val="22"/>
              </w:rPr>
              <w:t xml:space="preserve"> Beer</w:t>
            </w:r>
          </w:p>
          <w:p w14:paraId="1107A1A6" w14:textId="77777777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X4 Bottles of House Prosecco</w:t>
            </w:r>
          </w:p>
          <w:p w14:paraId="7B498C8A" w14:textId="45D1FFE4" w:rsid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X4 Bottles of House Red, White or Rose Wine</w:t>
            </w:r>
          </w:p>
          <w:p w14:paraId="6507CE4B" w14:textId="55555606" w:rsidR="00995169" w:rsidRPr="00995169" w:rsidRDefault="00995169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Serves 15 Guests</w:t>
            </w: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C" w14:textId="77777777" w:rsidR="00353C12" w:rsidRDefault="00353C12">
            <w:pPr>
              <w:jc w:val="left"/>
            </w:pPr>
          </w:p>
        </w:tc>
      </w:tr>
      <w:tr w:rsidR="00B04D1A" w14:paraId="6507CE53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A0712" w14:textId="388038CB" w:rsidR="00353C12" w:rsidRDefault="00B04D1A">
            <w:pPr>
              <w:jc w:val="left"/>
            </w:pPr>
            <w:r>
              <w:rPr>
                <w:noProof/>
              </w:rPr>
              <w:drawing>
                <wp:inline distT="0" distB="0" distL="0" distR="0" wp14:anchorId="2A0FA0BC" wp14:editId="39996004">
                  <wp:extent cx="1996440" cy="1280160"/>
                  <wp:effectExtent l="0" t="0" r="3810" b="0"/>
                  <wp:docPr id="6" name="Picture 6" descr="A group of people wearing santa hats and playing instrument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group of people wearing santa hats and playing instruments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165" cy="1293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DBC00" w14:textId="77777777" w:rsidR="00995169" w:rsidRDefault="00995169">
            <w:pPr>
              <w:jc w:val="left"/>
            </w:pPr>
          </w:p>
          <w:p w14:paraId="2FF38F0B" w14:textId="77777777" w:rsidR="00B04D1A" w:rsidRDefault="00B04D1A" w:rsidP="00B04D1A">
            <w:pPr>
              <w:jc w:val="left"/>
            </w:pPr>
            <w:r>
              <w:t>A deposit of £20 is charged when you book.</w:t>
            </w:r>
          </w:p>
          <w:p w14:paraId="2DC36832" w14:textId="77777777" w:rsidR="00B04D1A" w:rsidRDefault="00B04D1A" w:rsidP="00B04D1A">
            <w:pPr>
              <w:jc w:val="left"/>
            </w:pPr>
          </w:p>
          <w:p w14:paraId="1558AAAC" w14:textId="77777777" w:rsidR="00995169" w:rsidRDefault="00995169">
            <w:pPr>
              <w:jc w:val="left"/>
            </w:pPr>
          </w:p>
          <w:p w14:paraId="3F859868" w14:textId="77777777" w:rsidR="00995169" w:rsidRDefault="00995169">
            <w:pPr>
              <w:jc w:val="left"/>
            </w:pPr>
          </w:p>
          <w:p w14:paraId="147FC26A" w14:textId="77777777" w:rsidR="00995169" w:rsidRDefault="00995169">
            <w:pPr>
              <w:jc w:val="left"/>
            </w:pPr>
          </w:p>
          <w:p w14:paraId="6507CE4E" w14:textId="03349D36" w:rsidR="00995169" w:rsidRDefault="00995169">
            <w:pPr>
              <w:jc w:val="left"/>
            </w:pP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4F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0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F12AB" w14:textId="77777777" w:rsidR="00995169" w:rsidRDefault="00995169">
            <w:pPr>
              <w:jc w:val="left"/>
            </w:pPr>
          </w:p>
          <w:p w14:paraId="6B36C33E" w14:textId="77777777" w:rsidR="00353C12" w:rsidRDefault="00995169">
            <w:pPr>
              <w:jc w:val="left"/>
            </w:pPr>
            <w:r>
              <w:t>We will have live music and a karaoke program for adults and children, Let’s have a party!</w:t>
            </w:r>
          </w:p>
          <w:p w14:paraId="5930F9F5" w14:textId="77777777" w:rsidR="00B04D1A" w:rsidRDefault="00B04D1A">
            <w:pPr>
              <w:jc w:val="left"/>
            </w:pPr>
          </w:p>
          <w:p w14:paraId="4EBFBE76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  <w:r w:rsidRPr="00B644E7">
              <w:rPr>
                <w:color w:val="FF0000"/>
                <w:sz w:val="22"/>
                <w:szCs w:val="22"/>
              </w:rPr>
              <w:t>If you share your order with your friends on your social media to promote our hotel, you can get a discount of 50% on our Christmas Party Menu.</w:t>
            </w:r>
          </w:p>
          <w:p w14:paraId="2CFAA4A9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</w:p>
          <w:p w14:paraId="268BC189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  <w:r w:rsidRPr="00B644E7">
              <w:rPr>
                <w:color w:val="FF0000"/>
                <w:sz w:val="22"/>
                <w:szCs w:val="22"/>
              </w:rPr>
              <w:t>For any two drinks ordered, the third is free.</w:t>
            </w:r>
          </w:p>
          <w:p w14:paraId="5A8C6BF3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</w:p>
          <w:p w14:paraId="5816388B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  <w:r w:rsidRPr="00B644E7">
              <w:rPr>
                <w:color w:val="FF0000"/>
                <w:sz w:val="22"/>
                <w:szCs w:val="22"/>
              </w:rPr>
              <w:t>You benefit from a 20% discount on any product during the weekend.</w:t>
            </w:r>
          </w:p>
          <w:p w14:paraId="67842295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</w:p>
          <w:p w14:paraId="532F9228" w14:textId="77777777" w:rsidR="00B04D1A" w:rsidRPr="00B644E7" w:rsidRDefault="00B04D1A" w:rsidP="00B04D1A">
            <w:pPr>
              <w:jc w:val="left"/>
              <w:rPr>
                <w:color w:val="FF0000"/>
                <w:sz w:val="22"/>
                <w:szCs w:val="22"/>
              </w:rPr>
            </w:pPr>
            <w:r w:rsidRPr="00B644E7">
              <w:rPr>
                <w:color w:val="FF0000"/>
                <w:sz w:val="22"/>
                <w:szCs w:val="22"/>
              </w:rPr>
              <w:t xml:space="preserve">When booking online for families, adults receive a starter of their choice for free, and children a dessert of their choice for free. </w:t>
            </w:r>
          </w:p>
          <w:p w14:paraId="6507CE51" w14:textId="2EED1AFC" w:rsidR="00B04D1A" w:rsidRDefault="00B04D1A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2" w14:textId="77777777" w:rsidR="00353C12" w:rsidRDefault="00353C12">
            <w:pPr>
              <w:jc w:val="left"/>
            </w:pPr>
          </w:p>
        </w:tc>
      </w:tr>
      <w:tr w:rsidR="00B04D1A" w14:paraId="6507CE59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3250B" w14:textId="6A10C1C6" w:rsidR="008B2206" w:rsidRDefault="008B2206">
            <w:pPr>
              <w:jc w:val="left"/>
              <w:rPr>
                <w:sz w:val="22"/>
                <w:szCs w:val="22"/>
              </w:rPr>
            </w:pPr>
          </w:p>
          <w:p w14:paraId="09EE2D03" w14:textId="77777777" w:rsidR="00B644E7" w:rsidRPr="00B644E7" w:rsidRDefault="00B644E7">
            <w:pPr>
              <w:jc w:val="left"/>
              <w:rPr>
                <w:color w:val="FF0000"/>
                <w:sz w:val="22"/>
                <w:szCs w:val="22"/>
              </w:rPr>
            </w:pPr>
          </w:p>
          <w:p w14:paraId="6507CE54" w14:textId="75AA4F51" w:rsidR="008B2206" w:rsidRDefault="008B2206" w:rsidP="00B644E7">
            <w:pPr>
              <w:jc w:val="left"/>
            </w:pP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5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6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7" w14:textId="661CE957" w:rsidR="00B644E7" w:rsidRPr="00B644E7" w:rsidRDefault="00B644E7" w:rsidP="00B04D1A">
            <w:pPr>
              <w:jc w:val="left"/>
              <w:rPr>
                <w:color w:val="FF0000"/>
                <w:sz w:val="22"/>
                <w:szCs w:val="22"/>
              </w:rPr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8" w14:textId="77777777" w:rsidR="00353C12" w:rsidRDefault="00353C12">
            <w:pPr>
              <w:jc w:val="left"/>
            </w:pPr>
          </w:p>
        </w:tc>
      </w:tr>
      <w:tr w:rsidR="00B04D1A" w14:paraId="6507CE5F" w14:textId="77777777" w:rsidTr="009942C5">
        <w:trPr>
          <w:trHeight w:val="300"/>
        </w:trPr>
        <w:tc>
          <w:tcPr>
            <w:tcW w:w="4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A" w14:textId="77777777" w:rsidR="00353C12" w:rsidRDefault="00353C12">
            <w:pPr>
              <w:jc w:val="left"/>
            </w:pPr>
          </w:p>
        </w:tc>
        <w:tc>
          <w:tcPr>
            <w:tcW w:w="8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B" w14:textId="77777777" w:rsidR="00353C12" w:rsidRDefault="00353C12">
            <w:pPr>
              <w:jc w:val="left"/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C" w14:textId="77777777" w:rsidR="00353C12" w:rsidRDefault="00353C12">
            <w:pPr>
              <w:jc w:val="left"/>
            </w:pPr>
          </w:p>
        </w:tc>
        <w:tc>
          <w:tcPr>
            <w:tcW w:w="44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D" w14:textId="77777777" w:rsidR="00353C12" w:rsidRDefault="00353C12">
            <w:pPr>
              <w:jc w:val="left"/>
            </w:pPr>
          </w:p>
        </w:tc>
        <w:tc>
          <w:tcPr>
            <w:tcW w:w="9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CE5E" w14:textId="77777777" w:rsidR="00353C12" w:rsidRDefault="00353C12">
            <w:pPr>
              <w:jc w:val="left"/>
            </w:pPr>
          </w:p>
        </w:tc>
      </w:tr>
    </w:tbl>
    <w:p w14:paraId="6507CE60" w14:textId="7511AA07" w:rsidR="007D0EE6" w:rsidRDefault="007D0EE6">
      <w:pPr>
        <w:jc w:val="left"/>
      </w:pPr>
    </w:p>
    <w:p w14:paraId="41B4D484" w14:textId="77777777" w:rsidR="007D0EE6" w:rsidRDefault="007D0EE6">
      <w:pPr>
        <w:suppressAutoHyphens w:val="0"/>
      </w:pPr>
      <w:r>
        <w:br w:type="page"/>
      </w:r>
    </w:p>
    <w:p w14:paraId="2AFC135B" w14:textId="77777777" w:rsidR="00501F65" w:rsidRDefault="00501F65" w:rsidP="00BD1D0C">
      <w:pPr>
        <w:jc w:val="left"/>
      </w:pPr>
    </w:p>
    <w:p w14:paraId="65374D9E" w14:textId="77777777" w:rsidR="00501F65" w:rsidRDefault="00501F65" w:rsidP="00BD1D0C">
      <w:pPr>
        <w:jc w:val="left"/>
      </w:pPr>
    </w:p>
    <w:p w14:paraId="26A5E7EC" w14:textId="77777777" w:rsidR="00501F65" w:rsidRDefault="00501F65" w:rsidP="00BD1D0C">
      <w:pPr>
        <w:jc w:val="left"/>
      </w:pPr>
    </w:p>
    <w:p w14:paraId="553185DE" w14:textId="15A99AD7" w:rsidR="00BD1D0C" w:rsidRDefault="00BD1D0C" w:rsidP="00BD1D0C">
      <w:pPr>
        <w:jc w:val="left"/>
      </w:pPr>
      <w:proofErr w:type="spellStart"/>
      <w:r>
        <w:t>Rezwan</w:t>
      </w:r>
      <w:proofErr w:type="spellEnd"/>
      <w:r>
        <w:t>, R. (2011) “Menu creation,” Serving People with Food Allergies, pp. 175–202. Available at: https://doi.org/10.1201/b10915-11</w:t>
      </w:r>
    </w:p>
    <w:p w14:paraId="67E96D3D" w14:textId="77777777" w:rsidR="00BD1D0C" w:rsidRDefault="00BD1D0C" w:rsidP="00BD1D0C">
      <w:pPr>
        <w:jc w:val="left"/>
      </w:pPr>
      <w:r>
        <w:t xml:space="preserve">https://www.bbcgoodfood.com/recipes/roast-chicken-soup  </w:t>
      </w:r>
    </w:p>
    <w:p w14:paraId="0110A3F7" w14:textId="77777777" w:rsidR="00BD1D0C" w:rsidRDefault="00BD1D0C" w:rsidP="00BD1D0C">
      <w:pPr>
        <w:jc w:val="left"/>
      </w:pPr>
      <w:r>
        <w:t>https://www.bbcgoodfood.com/recipes/spiced-lentil-spinach-pies</w:t>
      </w:r>
    </w:p>
    <w:p w14:paraId="766EF64C" w14:textId="77777777" w:rsidR="00BD1D0C" w:rsidRDefault="00BD1D0C" w:rsidP="00BD1D0C">
      <w:pPr>
        <w:jc w:val="left"/>
      </w:pPr>
      <w:r>
        <w:t>https://www.cordonbleu.edu/Files/AAMCEN46165.pdf?version=20201216004126713</w:t>
      </w:r>
    </w:p>
    <w:p w14:paraId="19EBAAF6" w14:textId="77777777" w:rsidR="00BD1D0C" w:rsidRDefault="00BD1D0C" w:rsidP="00BD1D0C">
      <w:pPr>
        <w:jc w:val="left"/>
      </w:pPr>
      <w:r>
        <w:t>https://www.cookwithmanali.com/paneer-tikka/</w:t>
      </w:r>
    </w:p>
    <w:p w14:paraId="010A6D39" w14:textId="77777777" w:rsidR="00BD1D0C" w:rsidRDefault="00BD1D0C" w:rsidP="00BD1D0C">
      <w:pPr>
        <w:jc w:val="left"/>
      </w:pPr>
      <w:r>
        <w:t>https://yestoyolks.com/2020/06/10/burrata-bruschetta-toasts/</w:t>
      </w:r>
    </w:p>
    <w:p w14:paraId="080CCC9F" w14:textId="77777777" w:rsidR="00BD1D0C" w:rsidRDefault="00BD1D0C" w:rsidP="00BD1D0C">
      <w:pPr>
        <w:jc w:val="left"/>
      </w:pPr>
      <w:r>
        <w:t>https://www.bbcgoodfood.com/recipes/salt-baked-beetroot-feta-pickled-onions</w:t>
      </w:r>
    </w:p>
    <w:p w14:paraId="6E12A9FB" w14:textId="77777777" w:rsidR="00BD1D0C" w:rsidRDefault="00BD1D0C" w:rsidP="00BD1D0C">
      <w:pPr>
        <w:jc w:val="left"/>
      </w:pPr>
      <w:r>
        <w:t>https://christmas.lovetoknow.com/Christmas_Karaoke</w:t>
      </w:r>
    </w:p>
    <w:p w14:paraId="5D0FECB1" w14:textId="77777777" w:rsidR="00BD1D0C" w:rsidRDefault="00BD1D0C" w:rsidP="00BD1D0C">
      <w:pPr>
        <w:jc w:val="left"/>
      </w:pPr>
      <w:r>
        <w:t>https://retete.unica.ro/recipes/cotlet-de-porc-cu-ananas-si-miere-reteta-de-craciun/</w:t>
      </w:r>
    </w:p>
    <w:p w14:paraId="46F8371D" w14:textId="77777777" w:rsidR="00BD1D0C" w:rsidRDefault="00BD1D0C" w:rsidP="00BD1D0C">
      <w:pPr>
        <w:jc w:val="left"/>
      </w:pPr>
      <w:r>
        <w:t>https://retete.unica.ro/recipes/sarmalute-in-foi-de-varza-acra/</w:t>
      </w:r>
    </w:p>
    <w:p w14:paraId="3B673431" w14:textId="77777777" w:rsidR="00BD1D0C" w:rsidRDefault="00BD1D0C" w:rsidP="00BD1D0C">
      <w:pPr>
        <w:jc w:val="left"/>
      </w:pPr>
      <w:r>
        <w:t>https://retete.unica.ro/recipes/negresele-lui-mos-craciun/</w:t>
      </w:r>
    </w:p>
    <w:p w14:paraId="014A21C8" w14:textId="77777777" w:rsidR="00BD1D0C" w:rsidRDefault="00BD1D0C" w:rsidP="00BD1D0C">
      <w:pPr>
        <w:jc w:val="left"/>
      </w:pPr>
      <w:r>
        <w:t>https://retete.unica.ro/recipes/chec-cu-portocale-si-cacao/</w:t>
      </w:r>
    </w:p>
    <w:p w14:paraId="13FEB14D" w14:textId="77777777" w:rsidR="00BD1D0C" w:rsidRDefault="00BD1D0C" w:rsidP="00BD1D0C">
      <w:pPr>
        <w:jc w:val="left"/>
      </w:pPr>
      <w:r>
        <w:t>https://retete.unica.ro/recipes/cozonac-cu-ciocolata/</w:t>
      </w:r>
    </w:p>
    <w:p w14:paraId="38DF9987" w14:textId="2CE4A0EE" w:rsidR="00353C12" w:rsidRDefault="00BD1D0C" w:rsidP="00BD1D0C">
      <w:pPr>
        <w:jc w:val="left"/>
      </w:pPr>
      <w:r>
        <w:t>https://retete.unica.ro/recipes/curcan-umplut-la-cuptor-reteta-de-craciun/</w:t>
      </w:r>
    </w:p>
    <w:sectPr w:rsidR="00353C12" w:rsidSect="008460DB">
      <w:headerReference w:type="default" r:id="rId11"/>
      <w:pgSz w:w="12240" w:h="15840"/>
      <w:pgMar w:top="0" w:right="964" w:bottom="0" w:left="964" w:header="357" w:footer="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04AC" w14:textId="77777777" w:rsidR="00956071" w:rsidRDefault="00956071">
      <w:r>
        <w:separator/>
      </w:r>
    </w:p>
  </w:endnote>
  <w:endnote w:type="continuationSeparator" w:id="0">
    <w:p w14:paraId="590EA6E0" w14:textId="77777777" w:rsidR="00956071" w:rsidRDefault="0095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7C60B" w14:textId="77777777" w:rsidR="00956071" w:rsidRDefault="00956071">
      <w:r>
        <w:ptab w:relativeTo="margin" w:alignment="center" w:leader="none"/>
      </w:r>
      <w:r>
        <w:separator/>
      </w:r>
    </w:p>
  </w:footnote>
  <w:footnote w:type="continuationSeparator" w:id="0">
    <w:p w14:paraId="724072EE" w14:textId="77777777" w:rsidR="00956071" w:rsidRDefault="00956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7CDC1" w14:textId="77777777" w:rsidR="00370ED7" w:rsidRDefault="0000000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07CDB9" wp14:editId="6507CDBA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72400" cy="10045068"/>
              <wp:effectExtent l="0" t="0" r="0" b="0"/>
              <wp:wrapNone/>
              <wp:docPr id="1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45068"/>
                      </a:xfrm>
                      <a:prstGeom prst="rect">
                        <a:avLst/>
                      </a:prstGeom>
                      <a:blipFill>
                        <a:blip r:embed="rId1">
                          <a:alphaModFix/>
                        </a:blip>
                        <a:stretch>
                          <a:fillRect/>
                        </a:stretch>
                      </a:blipFill>
                      <a:ln cap="flat">
                        <a:noFill/>
                        <a:prstDash val="solid"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rect w14:anchorId="75076710" id="Rectangle 7" o:spid="_x0000_s1026" style="position:absolute;margin-left:0;margin-top:0;width:612pt;height:790.95pt;z-index:-251657216;visibility:visible;mso-wrap-style:square;mso-wrap-distance-left:9pt;mso-wrap-distance-top:0;mso-wrap-distance-right:9pt;mso-wrap-distance-bottom:0;mso-position-horizontal:center;mso-position-horizontal-relative:page;mso-position-vertical:center;mso-position-vertical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BCAAAAAAUmdodGxvbmcAAAMw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E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" stroked="f">
              <v:fill r:id="rId2" o:title="" recolor="t" rotate="t" type="frame"/>
              <v:textbox inset="0,0,0,0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40677"/>
    <w:multiLevelType w:val="hybridMultilevel"/>
    <w:tmpl w:val="DBA4A00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033DC"/>
    <w:multiLevelType w:val="hybridMultilevel"/>
    <w:tmpl w:val="58203C9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694207">
    <w:abstractNumId w:val="1"/>
  </w:num>
  <w:num w:numId="2" w16cid:durableId="1268733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C12"/>
    <w:rsid w:val="00026665"/>
    <w:rsid w:val="00287DF3"/>
    <w:rsid w:val="002A3FDF"/>
    <w:rsid w:val="002B6E0E"/>
    <w:rsid w:val="00353C12"/>
    <w:rsid w:val="004672E0"/>
    <w:rsid w:val="00501F65"/>
    <w:rsid w:val="00590E47"/>
    <w:rsid w:val="007D0EE6"/>
    <w:rsid w:val="008460DB"/>
    <w:rsid w:val="008B2206"/>
    <w:rsid w:val="00956071"/>
    <w:rsid w:val="009942C5"/>
    <w:rsid w:val="00995169"/>
    <w:rsid w:val="00B04D1A"/>
    <w:rsid w:val="00B644E7"/>
    <w:rsid w:val="00BB3FEC"/>
    <w:rsid w:val="00BC03DC"/>
    <w:rsid w:val="00BD1D0C"/>
    <w:rsid w:val="00C45F6F"/>
    <w:rsid w:val="00DE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7CDB9"/>
  <w15:docId w15:val="{8761C0E2-33F1-40F0-8D74-65F83C77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anklin Gothic Book" w:eastAsia="Franklin Gothic Book" w:hAnsi="Franklin Gothic Book" w:cs="Times New Roman"/>
        <w:color w:val="00476D"/>
        <w:sz w:val="26"/>
        <w:szCs w:val="26"/>
        <w:lang w:val="ru-RU" w:eastAsia="en-US" w:bidi="ar-SA"/>
      </w:rPr>
    </w:rPrDefault>
    <w:pPrDefault>
      <w:pPr>
        <w:autoSpaceDN w:val="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spacing w:after="160" w:line="251" w:lineRule="auto"/>
      <w:contextualSpacing/>
      <w:outlineLvl w:val="0"/>
    </w:pPr>
    <w:rPr>
      <w:spacing w:val="14"/>
      <w:sz w:val="4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80" w:after="120"/>
      <w:outlineLvl w:val="1"/>
    </w:pPr>
    <w:rPr>
      <w:rFonts w:ascii="Book Antiqua" w:eastAsia="Times New Roman" w:hAnsi="Book Antiqua"/>
      <w:b/>
      <w:caps/>
      <w:color w:val="B10000"/>
      <w:sz w:val="5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Book Antiqua" w:eastAsia="Times New Roman" w:hAnsi="Book Antiqua"/>
      <w:b/>
      <w:color w:val="500000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2160" w:line="216" w:lineRule="auto"/>
      <w:contextualSpacing/>
    </w:pPr>
    <w:rPr>
      <w:rFonts w:ascii="Book Antiqua" w:eastAsia="Times New Roman" w:hAnsi="Book Antiqua"/>
      <w:caps/>
      <w:color w:val="B10000"/>
      <w:spacing w:val="-10"/>
      <w:kern w:val="3"/>
      <w:sz w:val="106"/>
      <w:szCs w:val="56"/>
    </w:rPr>
  </w:style>
  <w:style w:type="character" w:customStyle="1" w:styleId="TitleChar">
    <w:name w:val="Title Char"/>
    <w:basedOn w:val="DefaultParagraphFont"/>
    <w:rPr>
      <w:rFonts w:ascii="Book Antiqua" w:eastAsia="Times New Roman" w:hAnsi="Book Antiqua" w:cs="Times New Roman"/>
      <w:caps/>
      <w:color w:val="B10000"/>
      <w:spacing w:val="-10"/>
      <w:kern w:val="3"/>
      <w:sz w:val="106"/>
      <w:szCs w:val="56"/>
      <w:lang w:val="en-US"/>
    </w:rPr>
  </w:style>
  <w:style w:type="character" w:customStyle="1" w:styleId="Style1">
    <w:name w:val="Style1"/>
    <w:basedOn w:val="DefaultParagraphFont"/>
    <w:rPr>
      <w:color w:val="B10000"/>
    </w:rPr>
  </w:style>
  <w:style w:type="character" w:customStyle="1" w:styleId="Style2">
    <w:name w:val="Style2"/>
    <w:basedOn w:val="DefaultParagraphFont"/>
    <w:rPr>
      <w:color w:val="B10000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Heading1Char">
    <w:name w:val="Heading 1 Char"/>
    <w:basedOn w:val="DefaultParagraphFont"/>
    <w:rPr>
      <w:spacing w:val="14"/>
      <w:sz w:val="42"/>
      <w:lang w:val="en-US"/>
    </w:rPr>
  </w:style>
  <w:style w:type="character" w:customStyle="1" w:styleId="Style3">
    <w:name w:val="Style3"/>
    <w:basedOn w:val="DefaultParagraphFont"/>
    <w:rPr>
      <w:shd w:val="clear" w:color="auto" w:fill="000000"/>
    </w:rPr>
  </w:style>
  <w:style w:type="character" w:customStyle="1" w:styleId="Style4">
    <w:name w:val="Style4"/>
    <w:basedOn w:val="DefaultParagraphFont"/>
    <w:rPr>
      <w:shd w:val="clear" w:color="auto" w:fill="auto"/>
    </w:rPr>
  </w:style>
  <w:style w:type="character" w:customStyle="1" w:styleId="Style5">
    <w:name w:val="Style5"/>
    <w:basedOn w:val="DefaultParagraphFont"/>
    <w:rPr>
      <w:shd w:val="clear" w:color="auto" w:fill="auto"/>
    </w:rPr>
  </w:style>
  <w:style w:type="character" w:customStyle="1" w:styleId="Style6">
    <w:name w:val="Style6"/>
    <w:basedOn w:val="DefaultParagraphFont"/>
    <w:rPr>
      <w:shd w:val="clear" w:color="auto" w:fill="auto"/>
    </w:rPr>
  </w:style>
  <w:style w:type="character" w:customStyle="1" w:styleId="Heading2Char">
    <w:name w:val="Heading 2 Char"/>
    <w:basedOn w:val="DefaultParagraphFont"/>
    <w:rPr>
      <w:rFonts w:ascii="Book Antiqua" w:eastAsia="Times New Roman" w:hAnsi="Book Antiqua" w:cs="Times New Roman"/>
      <w:b/>
      <w:caps/>
      <w:color w:val="B10000"/>
      <w:sz w:val="50"/>
      <w:lang w:val="en-US"/>
    </w:rPr>
  </w:style>
  <w:style w:type="character" w:customStyle="1" w:styleId="Heading3Char">
    <w:name w:val="Heading 3 Char"/>
    <w:basedOn w:val="DefaultParagraphFont"/>
    <w:rPr>
      <w:rFonts w:ascii="Book Antiqua" w:eastAsia="Times New Roman" w:hAnsi="Book Antiqua" w:cs="Times New Roman"/>
      <w:b/>
      <w:color w:val="500000"/>
      <w:sz w:val="54"/>
      <w:szCs w:val="24"/>
      <w:lang w:val="en-US"/>
    </w:rPr>
  </w:style>
  <w:style w:type="paragraph" w:styleId="Header">
    <w:name w:val="header"/>
    <w:basedOn w:val="Normal"/>
  </w:style>
  <w:style w:type="character" w:customStyle="1" w:styleId="HeaderChar">
    <w:name w:val="Header Char"/>
    <w:basedOn w:val="DefaultParagraphFont"/>
    <w:rPr>
      <w:lang w:val="en-US"/>
    </w:rPr>
  </w:style>
  <w:style w:type="paragraph" w:styleId="Footer">
    <w:name w:val="footer"/>
    <w:basedOn w:val="Normal"/>
  </w:style>
  <w:style w:type="character" w:customStyle="1" w:styleId="FooterChar">
    <w:name w:val="Footer Char"/>
    <w:basedOn w:val="DefaultParagraphFont"/>
    <w:rPr>
      <w:lang w:val="en-US"/>
    </w:rPr>
  </w:style>
  <w:style w:type="paragraph" w:styleId="ListParagraph">
    <w:name w:val="List Paragraph"/>
    <w:basedOn w:val="Normal"/>
    <w:uiPriority w:val="34"/>
    <w:qFormat/>
    <w:rsid w:val="00BB3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\AppData\Roaming\Microsoft\Templates\Winter%20holiday%20party%20men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F848E-2BEA-4D63-AB4B-B74D55F25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Winter holiday party menu</Template>
  <TotalTime>75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Alin Popa (2132755)</dc:creator>
  <dc:description/>
  <cp:lastModifiedBy>Dumitru Alin Popa (2132755)</cp:lastModifiedBy>
  <cp:revision>6</cp:revision>
  <dcterms:created xsi:type="dcterms:W3CDTF">2022-11-17T02:43:00Z</dcterms:created>
  <dcterms:modified xsi:type="dcterms:W3CDTF">2022-11-17T15:16:00Z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e60b72d9-9537-4c35-87de-46b33c120515</vt:lpwstr>
  </property>
</Properties>
</file>