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1915788"/>
        <w:docPartObj>
          <w:docPartGallery w:val="Cover Pages"/>
          <w:docPartUnique/>
        </w:docPartObj>
      </w:sdtPr>
      <w:sdtEndPr/>
      <w:sdtContent>
        <w:p w14:paraId="6609C106" w14:textId="77777777" w:rsidR="00CD41C6" w:rsidRDefault="00CD41C6" w:rsidP="00CC1B94">
          <w:pPr>
            <w:pStyle w:val="Heading2"/>
          </w:pPr>
          <w:r>
            <w:rPr>
              <w:noProof/>
              <w:color w:val="FFFFFF" w:themeColor="background1"/>
              <w:lang w:eastAsia="en-GB"/>
            </w:rPr>
            <mc:AlternateContent>
              <mc:Choice Requires="wpg">
                <w:drawing>
                  <wp:anchor distT="0" distB="0" distL="114300" distR="114300" simplePos="0" relativeHeight="251655168" behindDoc="0" locked="0" layoutInCell="1" allowOverlap="1" wp14:anchorId="267F7C93" wp14:editId="567A7AB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6A4877" w14:textId="6DC59334" w:rsidR="00CD41C6" w:rsidRDefault="00F61CC7">
                                  <w:pPr>
                                    <w:pStyle w:val="NoSpacing"/>
                                    <w:rPr>
                                      <w:color w:val="FFFFFF" w:themeColor="background1"/>
                                      <w:sz w:val="28"/>
                                      <w:szCs w:val="28"/>
                                    </w:rPr>
                                  </w:pPr>
                                  <w:r w:rsidRPr="00F61CC7">
                                    <w:rPr>
                                      <w:rFonts w:asciiTheme="majorHAnsi" w:eastAsiaTheme="majorEastAsia" w:hAnsiTheme="majorHAnsi" w:cstheme="majorBidi"/>
                                      <w:color w:val="FFFFFF" w:themeColor="background1"/>
                                      <w:sz w:val="84"/>
                                      <w:szCs w:val="84"/>
                                    </w:rPr>
                                    <w:t>HTML &amp; CSS Web Development</w:t>
                                  </w:r>
                                  <w:r w:rsidRPr="00F61CC7">
                                    <w:rPr>
                                      <w:rFonts w:asciiTheme="majorHAnsi" w:eastAsiaTheme="majorEastAsia" w:hAnsiTheme="majorHAnsi" w:cstheme="majorBidi"/>
                                      <w:color w:val="FFFFFF" w:themeColor="background1"/>
                                      <w:sz w:val="84"/>
                                      <w:szCs w:val="84"/>
                                    </w:rPr>
                                    <w:cr/>
                                  </w:r>
                                  <w:sdt>
                                    <w:sdtPr>
                                      <w:rPr>
                                        <w:color w:val="FFFFFF" w:themeColor="background1"/>
                                        <w:sz w:val="28"/>
                                        <w:szCs w:val="28"/>
                                      </w:rPr>
                                      <w:alias w:val="Subtitle"/>
                                      <w:tag w:val=""/>
                                      <w:id w:val="1611937615"/>
                                      <w:placeholder>
                                        <w:docPart w:val="5B2D67EE5DE04952A29FB67B4E49F3F4"/>
                                      </w:placeholder>
                                      <w:dataBinding w:prefixMappings="xmlns:ns0='http://purl.org/dc/elements/1.1/' xmlns:ns1='http://schemas.openxmlformats.org/package/2006/metadata/core-properties' " w:xpath="/ns1:coreProperties[1]/ns0:subject[1]" w:storeItemID="{6C3C8BC8-F283-45AE-878A-BAB7291924A1}"/>
                                      <w:text/>
                                    </w:sdtPr>
                                    <w:sdtEndPr/>
                                    <w:sdtContent>
                                      <w:r w:rsidRPr="00F61CC7">
                                        <w:rPr>
                                          <w:color w:val="FFFFFF" w:themeColor="background1"/>
                                          <w:sz w:val="28"/>
                                          <w:szCs w:val="28"/>
                                        </w:rPr>
                                        <w:t>INTRODUCTION TO WEB DEVELOPMENT</w:t>
                                      </w:r>
                                    </w:sdtContent>
                                  </w:sdt>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D9D32" w14:textId="45609857" w:rsidR="00CD41C6" w:rsidRDefault="00C6577B">
                                  <w:pPr>
                                    <w:pStyle w:val="NoSpacing"/>
                                    <w:rPr>
                                      <w:color w:val="FFFFFF" w:themeColor="background1"/>
                                      <w:sz w:val="32"/>
                                      <w:szCs w:val="32"/>
                                    </w:rPr>
                                  </w:pP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r w:rsidR="00F61CC7">
                                        <w:rPr>
                                          <w:color w:val="FFFFFF" w:themeColor="background1"/>
                                          <w:sz w:val="32"/>
                                          <w:szCs w:val="32"/>
                                        </w:rPr>
                                        <w:t>David Godwin</w:t>
                                      </w:r>
                                      <w:r w:rsidR="00190238">
                                        <w:rPr>
                                          <w:color w:val="FFFFFF" w:themeColor="background1"/>
                                          <w:sz w:val="32"/>
                                          <w:szCs w:val="32"/>
                                        </w:rPr>
                                        <w:t xml:space="preserve"> (1702032)</w:t>
                                      </w:r>
                                    </w:sdtContent>
                                  </w:sdt>
                                </w:p>
                                <w:p w14:paraId="64447D40" w14:textId="3C0722C7" w:rsidR="00CD41C6" w:rsidRDefault="00C6577B">
                                  <w:pPr>
                                    <w:pStyle w:val="NoSpacing"/>
                                    <w:rPr>
                                      <w:color w:val="FFFFFF" w:themeColor="background1"/>
                                      <w:sz w:val="18"/>
                                      <w:szCs w:val="18"/>
                                    </w:rPr>
                                  </w:pPr>
                                  <w:sdt>
                                    <w:sdtPr>
                                      <w:rPr>
                                        <w:caps/>
                                        <w:color w:val="FFFFFF" w:themeColor="background1"/>
                                        <w:sz w:val="18"/>
                                        <w:szCs w:val="18"/>
                                      </w:rPr>
                                      <w:alias w:val="Lecturers Name"/>
                                      <w:tag w:val="Lecturers Name"/>
                                      <w:id w:val="1079021540"/>
                                    </w:sdtPr>
                                    <w:sdtEndPr/>
                                    <w:sdtContent>
                                      <w:r w:rsidR="00F61CC7">
                                        <w:rPr>
                                          <w:color w:val="FFFFFF" w:themeColor="background1"/>
                                          <w:sz w:val="18"/>
                                          <w:szCs w:val="18"/>
                                        </w:rPr>
                                        <w:t>Kemi Ademoye</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7F7C93" id="Group 11" o:spid="_x0000_s1026" style="position:absolute;margin-left:0;margin-top:0;width:540pt;height:10in;z-index:251655168;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B6A4877" w14:textId="6DC59334" w:rsidR="00CD41C6" w:rsidRDefault="00F61CC7">
                            <w:pPr>
                              <w:pStyle w:val="NoSpacing"/>
                              <w:rPr>
                                <w:color w:val="FFFFFF" w:themeColor="background1"/>
                                <w:sz w:val="28"/>
                                <w:szCs w:val="28"/>
                              </w:rPr>
                            </w:pPr>
                            <w:r w:rsidRPr="00F61CC7">
                              <w:rPr>
                                <w:rFonts w:asciiTheme="majorHAnsi" w:eastAsiaTheme="majorEastAsia" w:hAnsiTheme="majorHAnsi" w:cstheme="majorBidi"/>
                                <w:color w:val="FFFFFF" w:themeColor="background1"/>
                                <w:sz w:val="84"/>
                                <w:szCs w:val="84"/>
                              </w:rPr>
                              <w:t>HTML &amp; CSS Web Development</w:t>
                            </w:r>
                            <w:r w:rsidRPr="00F61CC7">
                              <w:rPr>
                                <w:rFonts w:asciiTheme="majorHAnsi" w:eastAsiaTheme="majorEastAsia" w:hAnsiTheme="majorHAnsi" w:cstheme="majorBidi"/>
                                <w:color w:val="FFFFFF" w:themeColor="background1"/>
                                <w:sz w:val="84"/>
                                <w:szCs w:val="84"/>
                              </w:rPr>
                              <w:cr/>
                            </w:r>
                            <w:sdt>
                              <w:sdtPr>
                                <w:rPr>
                                  <w:color w:val="FFFFFF" w:themeColor="background1"/>
                                  <w:sz w:val="28"/>
                                  <w:szCs w:val="28"/>
                                </w:rPr>
                                <w:alias w:val="Subtitle"/>
                                <w:tag w:val=""/>
                                <w:id w:val="1611937615"/>
                                <w:placeholder>
                                  <w:docPart w:val="5B2D67EE5DE04952A29FB67B4E49F3F4"/>
                                </w:placeholder>
                                <w:dataBinding w:prefixMappings="xmlns:ns0='http://purl.org/dc/elements/1.1/' xmlns:ns1='http://schemas.openxmlformats.org/package/2006/metadata/core-properties' " w:xpath="/ns1:coreProperties[1]/ns0:subject[1]" w:storeItemID="{6C3C8BC8-F283-45AE-878A-BAB7291924A1}"/>
                                <w:text/>
                              </w:sdtPr>
                              <w:sdtEndPr/>
                              <w:sdtContent>
                                <w:r w:rsidRPr="00F61CC7">
                                  <w:rPr>
                                    <w:color w:val="FFFFFF" w:themeColor="background1"/>
                                    <w:sz w:val="28"/>
                                    <w:szCs w:val="28"/>
                                  </w:rPr>
                                  <w:t>INTRODUCTION TO WEB DEVELOPMENT</w:t>
                                </w:r>
                              </w:sdtContent>
                            </w:sdt>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6BBD9D32" w14:textId="45609857" w:rsidR="00CD41C6" w:rsidRDefault="00C6577B">
                            <w:pPr>
                              <w:pStyle w:val="NoSpacing"/>
                              <w:rPr>
                                <w:color w:val="FFFFFF" w:themeColor="background1"/>
                                <w:sz w:val="32"/>
                                <w:szCs w:val="32"/>
                              </w:rPr>
                            </w:pP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r w:rsidR="00F61CC7">
                                  <w:rPr>
                                    <w:color w:val="FFFFFF" w:themeColor="background1"/>
                                    <w:sz w:val="32"/>
                                    <w:szCs w:val="32"/>
                                  </w:rPr>
                                  <w:t>David Godwin</w:t>
                                </w:r>
                                <w:r w:rsidR="00190238">
                                  <w:rPr>
                                    <w:color w:val="FFFFFF" w:themeColor="background1"/>
                                    <w:sz w:val="32"/>
                                    <w:szCs w:val="32"/>
                                  </w:rPr>
                                  <w:t xml:space="preserve"> (1702032)</w:t>
                                </w:r>
                              </w:sdtContent>
                            </w:sdt>
                          </w:p>
                          <w:p w14:paraId="64447D40" w14:textId="3C0722C7" w:rsidR="00CD41C6" w:rsidRDefault="00C6577B">
                            <w:pPr>
                              <w:pStyle w:val="NoSpacing"/>
                              <w:rPr>
                                <w:color w:val="FFFFFF" w:themeColor="background1"/>
                                <w:sz w:val="18"/>
                                <w:szCs w:val="18"/>
                              </w:rPr>
                            </w:pPr>
                            <w:sdt>
                              <w:sdtPr>
                                <w:rPr>
                                  <w:caps/>
                                  <w:color w:val="FFFFFF" w:themeColor="background1"/>
                                  <w:sz w:val="18"/>
                                  <w:szCs w:val="18"/>
                                </w:rPr>
                                <w:alias w:val="Lecturers Name"/>
                                <w:tag w:val="Lecturers Name"/>
                                <w:id w:val="1079021540"/>
                              </w:sdtPr>
                              <w:sdtEndPr/>
                              <w:sdtContent>
                                <w:r w:rsidR="00F61CC7">
                                  <w:rPr>
                                    <w:color w:val="FFFFFF" w:themeColor="background1"/>
                                    <w:sz w:val="18"/>
                                    <w:szCs w:val="18"/>
                                  </w:rPr>
                                  <w:t>Kemi Ademoye</w:t>
                                </w:r>
                              </w:sdtContent>
                            </w:sdt>
                          </w:p>
                        </w:txbxContent>
                      </v:textbox>
                    </v:shape>
                    <w10:wrap anchorx="page" anchory="page"/>
                  </v:group>
                </w:pict>
              </mc:Fallback>
            </mc:AlternateContent>
          </w:r>
          <w:r>
            <w:br w:type="page"/>
          </w:r>
        </w:p>
      </w:sdtContent>
    </w:sdt>
    <w:p w14:paraId="2B76B971" w14:textId="77777777" w:rsidR="005B3753" w:rsidRDefault="00CA5715" w:rsidP="005B3753">
      <w:pPr>
        <w:pStyle w:val="Heading1"/>
      </w:pPr>
      <w:r>
        <w:lastRenderedPageBreak/>
        <w:t>Abstract</w:t>
      </w:r>
    </w:p>
    <w:p w14:paraId="35799147" w14:textId="77777777" w:rsidR="00BF52AC" w:rsidRPr="00E22FEB" w:rsidRDefault="00BF52AC" w:rsidP="00BF52AC">
      <w:r w:rsidRPr="00E22FEB">
        <w:t>This report is based around the website, Emeryst, and will talk about the following:</w:t>
      </w:r>
    </w:p>
    <w:p w14:paraId="13C72098" w14:textId="77777777" w:rsidR="00BF52AC" w:rsidRPr="00E22FEB" w:rsidRDefault="00BF52AC" w:rsidP="00BF52AC">
      <w:pPr>
        <w:pStyle w:val="ListParagraph"/>
        <w:numPr>
          <w:ilvl w:val="0"/>
          <w:numId w:val="4"/>
        </w:numPr>
        <w:rPr>
          <w:rFonts w:asciiTheme="majorHAnsi" w:eastAsiaTheme="majorEastAsia" w:hAnsiTheme="majorHAnsi" w:cstheme="majorBidi"/>
          <w:sz w:val="28"/>
          <w:szCs w:val="32"/>
        </w:rPr>
      </w:pPr>
      <w:r w:rsidRPr="00E22FEB">
        <w:t>It will look at the overall structure of the website and its layout</w:t>
      </w:r>
    </w:p>
    <w:p w14:paraId="593A2BDA" w14:textId="77777777" w:rsidR="00BF52AC" w:rsidRPr="00E22FEB" w:rsidRDefault="00BF52AC" w:rsidP="00BF52AC">
      <w:pPr>
        <w:pStyle w:val="ListParagraph"/>
        <w:numPr>
          <w:ilvl w:val="0"/>
          <w:numId w:val="4"/>
        </w:numPr>
        <w:rPr>
          <w:rFonts w:asciiTheme="majorHAnsi" w:eastAsiaTheme="majorEastAsia" w:hAnsiTheme="majorHAnsi" w:cstheme="majorBidi"/>
          <w:sz w:val="28"/>
          <w:szCs w:val="32"/>
        </w:rPr>
      </w:pPr>
      <w:r w:rsidRPr="00E22FEB">
        <w:t>If the website is accessible to blind, colour blind and partially sighted people</w:t>
      </w:r>
    </w:p>
    <w:p w14:paraId="27B132B9" w14:textId="485BF82C" w:rsidR="00BF52AC" w:rsidRPr="00E22FEB" w:rsidRDefault="00BF52AC" w:rsidP="00BF52AC">
      <w:pPr>
        <w:pStyle w:val="ListParagraph"/>
        <w:numPr>
          <w:ilvl w:val="0"/>
          <w:numId w:val="4"/>
        </w:numPr>
        <w:rPr>
          <w:rFonts w:asciiTheme="majorHAnsi" w:eastAsiaTheme="majorEastAsia" w:hAnsiTheme="majorHAnsi" w:cstheme="majorBidi"/>
          <w:sz w:val="28"/>
          <w:szCs w:val="32"/>
        </w:rPr>
      </w:pPr>
      <w:r w:rsidRPr="00E22FEB">
        <w:t xml:space="preserve">Does the website meet </w:t>
      </w:r>
      <w:r>
        <w:t xml:space="preserve">the </w:t>
      </w:r>
      <w:proofErr w:type="spellStart"/>
      <w:r w:rsidR="003C0AC1">
        <w:t>WCAG</w:t>
      </w:r>
      <w:proofErr w:type="spellEnd"/>
      <w:r w:rsidR="003C0AC1">
        <w:t xml:space="preserve"> 2.0 </w:t>
      </w:r>
      <w:proofErr w:type="gramStart"/>
      <w:r w:rsidR="003C0AC1">
        <w:t>criteria</w:t>
      </w:r>
      <w:proofErr w:type="gramEnd"/>
      <w:r>
        <w:t xml:space="preserve"> </w:t>
      </w:r>
    </w:p>
    <w:p w14:paraId="53F3A598" w14:textId="77777777" w:rsidR="00BF52AC" w:rsidRPr="00E22FEB" w:rsidRDefault="00BF52AC" w:rsidP="00BF52AC">
      <w:pPr>
        <w:pStyle w:val="ListParagraph"/>
        <w:numPr>
          <w:ilvl w:val="0"/>
          <w:numId w:val="4"/>
        </w:numPr>
      </w:pPr>
      <w:r w:rsidRPr="00E22FEB">
        <w:t>Does the website have any errors, both visually and in the c</w:t>
      </w:r>
      <w:r>
        <w:t xml:space="preserve">ode and if so why this might </w:t>
      </w:r>
      <w:proofErr w:type="gramStart"/>
      <w:r>
        <w:t>be.</w:t>
      </w:r>
      <w:proofErr w:type="gramEnd"/>
    </w:p>
    <w:p w14:paraId="46DCDB3B" w14:textId="77777777" w:rsidR="004B759A" w:rsidRDefault="004B759A" w:rsidP="00724401">
      <w:pPr>
        <w:pStyle w:val="Heading1"/>
      </w:pPr>
    </w:p>
    <w:p w14:paraId="3DA0E546" w14:textId="77777777" w:rsidR="004B759A" w:rsidRDefault="004B759A">
      <w:pPr>
        <w:rPr>
          <w:rFonts w:asciiTheme="majorHAnsi" w:eastAsiaTheme="majorEastAsia" w:hAnsiTheme="majorHAnsi" w:cstheme="majorBidi"/>
          <w:b/>
          <w:sz w:val="32"/>
          <w:szCs w:val="32"/>
        </w:rPr>
      </w:pPr>
      <w:r>
        <w:br w:type="page"/>
      </w:r>
    </w:p>
    <w:p w14:paraId="1F98983E" w14:textId="7A025DDE" w:rsidR="00CA5715" w:rsidRDefault="00CA5715" w:rsidP="00724401">
      <w:pPr>
        <w:pStyle w:val="Heading1"/>
      </w:pPr>
      <w:r>
        <w:lastRenderedPageBreak/>
        <w:t>Contents Page</w:t>
      </w:r>
    </w:p>
    <w:tbl>
      <w:tblPr>
        <w:tblStyle w:val="TableGrid"/>
        <w:tblW w:w="0" w:type="auto"/>
        <w:jc w:val="center"/>
        <w:tblLook w:val="04A0" w:firstRow="1" w:lastRow="0" w:firstColumn="1" w:lastColumn="0" w:noHBand="0" w:noVBand="1"/>
      </w:tblPr>
      <w:tblGrid>
        <w:gridCol w:w="1070"/>
        <w:gridCol w:w="6353"/>
        <w:gridCol w:w="1070"/>
      </w:tblGrid>
      <w:tr w:rsidR="00D42A0E" w14:paraId="7500B700" w14:textId="77777777" w:rsidTr="00D61701">
        <w:trPr>
          <w:trHeight w:val="1003"/>
          <w:jc w:val="center"/>
        </w:trPr>
        <w:tc>
          <w:tcPr>
            <w:tcW w:w="704" w:type="dxa"/>
            <w:vAlign w:val="center"/>
          </w:tcPr>
          <w:p w14:paraId="3C1540DD" w14:textId="77777777" w:rsidR="00D42A0E" w:rsidRDefault="0061335D" w:rsidP="00D61701">
            <w:pPr>
              <w:jc w:val="center"/>
            </w:pPr>
            <w:r>
              <w:t>Chapter Number</w:t>
            </w:r>
          </w:p>
        </w:tc>
        <w:tc>
          <w:tcPr>
            <w:tcW w:w="6790" w:type="dxa"/>
            <w:vAlign w:val="center"/>
          </w:tcPr>
          <w:p w14:paraId="16663CEC" w14:textId="77777777" w:rsidR="00D42A0E" w:rsidRDefault="0061335D" w:rsidP="00D61701">
            <w:pPr>
              <w:jc w:val="center"/>
            </w:pPr>
            <w:r>
              <w:t>Chapter Name</w:t>
            </w:r>
          </w:p>
        </w:tc>
        <w:tc>
          <w:tcPr>
            <w:tcW w:w="999" w:type="dxa"/>
            <w:vAlign w:val="center"/>
          </w:tcPr>
          <w:p w14:paraId="6B3BED05" w14:textId="77777777" w:rsidR="00D42A0E" w:rsidRDefault="00D42A0E" w:rsidP="00D61701">
            <w:pPr>
              <w:jc w:val="center"/>
            </w:pPr>
            <w:r>
              <w:t>Page Number</w:t>
            </w:r>
          </w:p>
        </w:tc>
      </w:tr>
      <w:tr w:rsidR="00D42A0E" w14:paraId="48CB4759" w14:textId="77777777" w:rsidTr="00AA1983">
        <w:trPr>
          <w:jc w:val="center"/>
        </w:trPr>
        <w:tc>
          <w:tcPr>
            <w:tcW w:w="704" w:type="dxa"/>
            <w:vAlign w:val="center"/>
          </w:tcPr>
          <w:p w14:paraId="37796147" w14:textId="316B04C1" w:rsidR="00D42A0E" w:rsidRDefault="00186948" w:rsidP="00AA1983">
            <w:r>
              <w:t>I</w:t>
            </w:r>
          </w:p>
        </w:tc>
        <w:tc>
          <w:tcPr>
            <w:tcW w:w="6790" w:type="dxa"/>
            <w:vAlign w:val="center"/>
          </w:tcPr>
          <w:p w14:paraId="4695B862" w14:textId="67BDE466" w:rsidR="00D42A0E" w:rsidRDefault="002F6FFD" w:rsidP="00AA1983">
            <w:r>
              <w:t>Requirements</w:t>
            </w:r>
          </w:p>
        </w:tc>
        <w:tc>
          <w:tcPr>
            <w:tcW w:w="999" w:type="dxa"/>
            <w:vAlign w:val="center"/>
          </w:tcPr>
          <w:p w14:paraId="78CF6E66" w14:textId="1CDFEF85" w:rsidR="00D42A0E" w:rsidRDefault="002F6FFD" w:rsidP="00AA1983">
            <w:r>
              <w:t>3</w:t>
            </w:r>
          </w:p>
        </w:tc>
      </w:tr>
      <w:tr w:rsidR="00D42A0E" w14:paraId="5D1DADA2" w14:textId="77777777" w:rsidTr="00AA1983">
        <w:trPr>
          <w:jc w:val="center"/>
        </w:trPr>
        <w:tc>
          <w:tcPr>
            <w:tcW w:w="704" w:type="dxa"/>
            <w:vAlign w:val="center"/>
          </w:tcPr>
          <w:p w14:paraId="397D0AC2" w14:textId="45C3B88E" w:rsidR="00D42A0E" w:rsidRDefault="00477140" w:rsidP="00AA1983">
            <w:r>
              <w:t xml:space="preserve">   I.II</w:t>
            </w:r>
          </w:p>
        </w:tc>
        <w:tc>
          <w:tcPr>
            <w:tcW w:w="6790" w:type="dxa"/>
            <w:vAlign w:val="center"/>
          </w:tcPr>
          <w:p w14:paraId="0D127DC3" w14:textId="73B287A3" w:rsidR="00D42A0E" w:rsidRDefault="000D484A" w:rsidP="00AA1983">
            <w:r>
              <w:t>Introduction</w:t>
            </w:r>
          </w:p>
        </w:tc>
        <w:tc>
          <w:tcPr>
            <w:tcW w:w="999" w:type="dxa"/>
            <w:vAlign w:val="center"/>
          </w:tcPr>
          <w:p w14:paraId="196F47AE" w14:textId="326BB622" w:rsidR="00D42A0E" w:rsidRDefault="000D484A" w:rsidP="00AA1983">
            <w:r>
              <w:t>3</w:t>
            </w:r>
          </w:p>
        </w:tc>
      </w:tr>
      <w:tr w:rsidR="00D42A0E" w14:paraId="416FDC05" w14:textId="77777777" w:rsidTr="00AA1983">
        <w:trPr>
          <w:jc w:val="center"/>
        </w:trPr>
        <w:tc>
          <w:tcPr>
            <w:tcW w:w="704" w:type="dxa"/>
            <w:vAlign w:val="center"/>
          </w:tcPr>
          <w:p w14:paraId="569B0E5F" w14:textId="4E2D1A8D" w:rsidR="00D42A0E" w:rsidRDefault="00477140" w:rsidP="00AA1983">
            <w:r>
              <w:t xml:space="preserve">   I.III</w:t>
            </w:r>
          </w:p>
        </w:tc>
        <w:tc>
          <w:tcPr>
            <w:tcW w:w="6790" w:type="dxa"/>
            <w:vAlign w:val="center"/>
          </w:tcPr>
          <w:p w14:paraId="15832948" w14:textId="60EFBBAC" w:rsidR="00D42A0E" w:rsidRDefault="00C248FE" w:rsidP="00AA1983">
            <w:r>
              <w:t>Site Map</w:t>
            </w:r>
          </w:p>
        </w:tc>
        <w:tc>
          <w:tcPr>
            <w:tcW w:w="999" w:type="dxa"/>
            <w:vAlign w:val="center"/>
          </w:tcPr>
          <w:p w14:paraId="63D36FAB" w14:textId="38997B77" w:rsidR="00D42A0E" w:rsidRDefault="00C248FE" w:rsidP="00AA1983">
            <w:r>
              <w:t>3</w:t>
            </w:r>
          </w:p>
        </w:tc>
      </w:tr>
      <w:tr w:rsidR="00D42A0E" w14:paraId="66207671" w14:textId="77777777" w:rsidTr="00AA1983">
        <w:trPr>
          <w:jc w:val="center"/>
        </w:trPr>
        <w:tc>
          <w:tcPr>
            <w:tcW w:w="704" w:type="dxa"/>
            <w:vAlign w:val="center"/>
          </w:tcPr>
          <w:p w14:paraId="7B58910B" w14:textId="392586F9" w:rsidR="00D42A0E" w:rsidRDefault="00C248FE" w:rsidP="00AA1983">
            <w:r>
              <w:t xml:space="preserve">   </w:t>
            </w:r>
            <w:proofErr w:type="spellStart"/>
            <w:r>
              <w:t>I.IV</w:t>
            </w:r>
            <w:proofErr w:type="spellEnd"/>
          </w:p>
        </w:tc>
        <w:tc>
          <w:tcPr>
            <w:tcW w:w="6790" w:type="dxa"/>
            <w:vAlign w:val="center"/>
          </w:tcPr>
          <w:p w14:paraId="0FC13C0D" w14:textId="2EA11D6B" w:rsidR="00D42A0E" w:rsidRDefault="00C248FE" w:rsidP="00AA1983">
            <w:r>
              <w:t>Wireframe</w:t>
            </w:r>
          </w:p>
        </w:tc>
        <w:tc>
          <w:tcPr>
            <w:tcW w:w="999" w:type="dxa"/>
            <w:vAlign w:val="center"/>
          </w:tcPr>
          <w:p w14:paraId="03296551" w14:textId="4726A24E" w:rsidR="00D42A0E" w:rsidRDefault="00C248FE" w:rsidP="00AA1983">
            <w:r>
              <w:t>4</w:t>
            </w:r>
          </w:p>
        </w:tc>
      </w:tr>
      <w:tr w:rsidR="00D42A0E" w14:paraId="65FE2ABE" w14:textId="77777777" w:rsidTr="00AA1983">
        <w:trPr>
          <w:jc w:val="center"/>
        </w:trPr>
        <w:tc>
          <w:tcPr>
            <w:tcW w:w="704" w:type="dxa"/>
            <w:vAlign w:val="center"/>
          </w:tcPr>
          <w:p w14:paraId="066CB8BB" w14:textId="49A25B70" w:rsidR="00D42A0E" w:rsidRDefault="000A0844" w:rsidP="00AA1983">
            <w:r>
              <w:t>II</w:t>
            </w:r>
          </w:p>
        </w:tc>
        <w:tc>
          <w:tcPr>
            <w:tcW w:w="6790" w:type="dxa"/>
            <w:vAlign w:val="center"/>
          </w:tcPr>
          <w:p w14:paraId="13F782BA" w14:textId="38FA866B" w:rsidR="00D42A0E" w:rsidRDefault="000A0844" w:rsidP="00AA1983">
            <w:r>
              <w:t>Implementation</w:t>
            </w:r>
          </w:p>
        </w:tc>
        <w:tc>
          <w:tcPr>
            <w:tcW w:w="999" w:type="dxa"/>
            <w:vAlign w:val="center"/>
          </w:tcPr>
          <w:p w14:paraId="195ED42B" w14:textId="11E79C88" w:rsidR="00D42A0E" w:rsidRDefault="000A0844" w:rsidP="00AA1983">
            <w:r>
              <w:t>5</w:t>
            </w:r>
          </w:p>
        </w:tc>
      </w:tr>
      <w:tr w:rsidR="00D42A0E" w14:paraId="40CF6D3A" w14:textId="77777777" w:rsidTr="00AA1983">
        <w:trPr>
          <w:jc w:val="center"/>
        </w:trPr>
        <w:tc>
          <w:tcPr>
            <w:tcW w:w="704" w:type="dxa"/>
            <w:vAlign w:val="center"/>
          </w:tcPr>
          <w:p w14:paraId="62BAB2E8" w14:textId="6284A4AD" w:rsidR="00D42A0E" w:rsidRDefault="000A0844" w:rsidP="00AA1983">
            <w:r>
              <w:t xml:space="preserve">   II.I</w:t>
            </w:r>
          </w:p>
        </w:tc>
        <w:tc>
          <w:tcPr>
            <w:tcW w:w="6790" w:type="dxa"/>
            <w:vAlign w:val="center"/>
          </w:tcPr>
          <w:p w14:paraId="2F6E6019" w14:textId="33F7401D" w:rsidR="00D42A0E" w:rsidRDefault="000A0844" w:rsidP="00AA1983">
            <w:r>
              <w:t>Completed Website</w:t>
            </w:r>
          </w:p>
        </w:tc>
        <w:tc>
          <w:tcPr>
            <w:tcW w:w="999" w:type="dxa"/>
            <w:vAlign w:val="center"/>
          </w:tcPr>
          <w:p w14:paraId="3869758D" w14:textId="61996DA6" w:rsidR="00D42A0E" w:rsidRDefault="000A0844" w:rsidP="00AA1983">
            <w:r>
              <w:t>5</w:t>
            </w:r>
          </w:p>
        </w:tc>
      </w:tr>
      <w:tr w:rsidR="00D42A0E" w14:paraId="6E3F54A4" w14:textId="77777777" w:rsidTr="00AA1983">
        <w:trPr>
          <w:jc w:val="center"/>
        </w:trPr>
        <w:tc>
          <w:tcPr>
            <w:tcW w:w="704" w:type="dxa"/>
            <w:vAlign w:val="center"/>
          </w:tcPr>
          <w:p w14:paraId="709E1D17" w14:textId="406EB159" w:rsidR="00D42A0E" w:rsidRDefault="000A0844" w:rsidP="00AA1983">
            <w:r>
              <w:t xml:space="preserve">   II.II</w:t>
            </w:r>
          </w:p>
        </w:tc>
        <w:tc>
          <w:tcPr>
            <w:tcW w:w="6790" w:type="dxa"/>
            <w:vAlign w:val="center"/>
          </w:tcPr>
          <w:p w14:paraId="7CCEDF15" w14:textId="63A2C0CB" w:rsidR="00D42A0E" w:rsidRDefault="0048512C" w:rsidP="00AA1983">
            <w:r>
              <w:t>Validation</w:t>
            </w:r>
          </w:p>
        </w:tc>
        <w:tc>
          <w:tcPr>
            <w:tcW w:w="999" w:type="dxa"/>
            <w:vAlign w:val="center"/>
          </w:tcPr>
          <w:p w14:paraId="27511FD7" w14:textId="25FA1BA6" w:rsidR="00D42A0E" w:rsidRDefault="00660425" w:rsidP="00AA1983">
            <w:r>
              <w:t>10</w:t>
            </w:r>
          </w:p>
        </w:tc>
      </w:tr>
      <w:tr w:rsidR="0048512C" w14:paraId="25C7DF3B" w14:textId="77777777" w:rsidTr="00AA1983">
        <w:trPr>
          <w:jc w:val="center"/>
        </w:trPr>
        <w:tc>
          <w:tcPr>
            <w:tcW w:w="704" w:type="dxa"/>
            <w:vAlign w:val="center"/>
          </w:tcPr>
          <w:p w14:paraId="0505F424" w14:textId="596BD910" w:rsidR="0048512C" w:rsidRDefault="0048512C" w:rsidP="00AA1983">
            <w:r>
              <w:t>III</w:t>
            </w:r>
          </w:p>
        </w:tc>
        <w:tc>
          <w:tcPr>
            <w:tcW w:w="6790" w:type="dxa"/>
            <w:vAlign w:val="center"/>
          </w:tcPr>
          <w:p w14:paraId="5073C013" w14:textId="6DF6A5F8" w:rsidR="0048512C" w:rsidRDefault="0048512C" w:rsidP="00AA1983">
            <w:r>
              <w:t>Evaluation</w:t>
            </w:r>
          </w:p>
        </w:tc>
        <w:tc>
          <w:tcPr>
            <w:tcW w:w="999" w:type="dxa"/>
            <w:vAlign w:val="center"/>
          </w:tcPr>
          <w:p w14:paraId="039C7F2F" w14:textId="7EAF1607" w:rsidR="0048512C" w:rsidRDefault="00660425" w:rsidP="00AA1983">
            <w:r>
              <w:t>11</w:t>
            </w:r>
          </w:p>
        </w:tc>
      </w:tr>
      <w:tr w:rsidR="001F402C" w14:paraId="26795832" w14:textId="77777777" w:rsidTr="00AA1983">
        <w:trPr>
          <w:jc w:val="center"/>
        </w:trPr>
        <w:tc>
          <w:tcPr>
            <w:tcW w:w="704" w:type="dxa"/>
            <w:vAlign w:val="center"/>
          </w:tcPr>
          <w:p w14:paraId="49A3EF1F" w14:textId="379D0B73" w:rsidR="001F402C" w:rsidRDefault="001F402C" w:rsidP="00AA1983">
            <w:r>
              <w:t xml:space="preserve">   III.I</w:t>
            </w:r>
          </w:p>
        </w:tc>
        <w:tc>
          <w:tcPr>
            <w:tcW w:w="6790" w:type="dxa"/>
            <w:vAlign w:val="center"/>
          </w:tcPr>
          <w:p w14:paraId="311952DA" w14:textId="20C3B3EA" w:rsidR="001F402C" w:rsidRDefault="001F402C" w:rsidP="00AA1983">
            <w:r>
              <w:t>Acce</w:t>
            </w:r>
            <w:r w:rsidR="008E16F2">
              <w:t>ssibility</w:t>
            </w:r>
          </w:p>
        </w:tc>
        <w:tc>
          <w:tcPr>
            <w:tcW w:w="999" w:type="dxa"/>
            <w:vAlign w:val="center"/>
          </w:tcPr>
          <w:p w14:paraId="338C3FD3" w14:textId="5876B2DB" w:rsidR="001F402C" w:rsidRDefault="00660425" w:rsidP="00AA1983">
            <w:r>
              <w:t>11</w:t>
            </w:r>
          </w:p>
        </w:tc>
      </w:tr>
      <w:tr w:rsidR="001F402C" w14:paraId="3539844E" w14:textId="77777777" w:rsidTr="00AA1983">
        <w:trPr>
          <w:jc w:val="center"/>
        </w:trPr>
        <w:tc>
          <w:tcPr>
            <w:tcW w:w="704" w:type="dxa"/>
            <w:vAlign w:val="center"/>
          </w:tcPr>
          <w:p w14:paraId="58D2F84B" w14:textId="0DE82D45" w:rsidR="001F402C" w:rsidRDefault="008E16F2" w:rsidP="00AA1983">
            <w:r>
              <w:t xml:space="preserve">   III.II</w:t>
            </w:r>
          </w:p>
        </w:tc>
        <w:tc>
          <w:tcPr>
            <w:tcW w:w="6790" w:type="dxa"/>
            <w:vAlign w:val="center"/>
          </w:tcPr>
          <w:p w14:paraId="308C3109" w14:textId="03ABAB4D" w:rsidR="001F402C" w:rsidRDefault="008E16F2" w:rsidP="00AA1983">
            <w:r>
              <w:t>Website Evaluation</w:t>
            </w:r>
          </w:p>
        </w:tc>
        <w:tc>
          <w:tcPr>
            <w:tcW w:w="999" w:type="dxa"/>
            <w:vAlign w:val="center"/>
          </w:tcPr>
          <w:p w14:paraId="0D41ED4E" w14:textId="4B84A4C7" w:rsidR="001F402C" w:rsidRDefault="00660425" w:rsidP="00AA1983">
            <w:r>
              <w:t>12</w:t>
            </w:r>
          </w:p>
        </w:tc>
      </w:tr>
      <w:tr w:rsidR="001F402C" w14:paraId="4E51E548" w14:textId="77777777" w:rsidTr="00AA1983">
        <w:trPr>
          <w:jc w:val="center"/>
        </w:trPr>
        <w:tc>
          <w:tcPr>
            <w:tcW w:w="704" w:type="dxa"/>
            <w:vAlign w:val="center"/>
          </w:tcPr>
          <w:p w14:paraId="7A957C4C" w14:textId="6AC75466" w:rsidR="001F402C" w:rsidRDefault="00055D78" w:rsidP="00AA1983">
            <w:r>
              <w:t xml:space="preserve">   III.III</w:t>
            </w:r>
          </w:p>
        </w:tc>
        <w:tc>
          <w:tcPr>
            <w:tcW w:w="6790" w:type="dxa"/>
            <w:vAlign w:val="center"/>
          </w:tcPr>
          <w:p w14:paraId="53CE7940" w14:textId="1F60F5B5" w:rsidR="001F402C" w:rsidRDefault="00055D78" w:rsidP="00AA1983">
            <w:r>
              <w:t>Future Improvements</w:t>
            </w:r>
          </w:p>
        </w:tc>
        <w:tc>
          <w:tcPr>
            <w:tcW w:w="999" w:type="dxa"/>
            <w:vAlign w:val="center"/>
          </w:tcPr>
          <w:p w14:paraId="330E8004" w14:textId="2399B2A9" w:rsidR="001F402C" w:rsidRDefault="00660425" w:rsidP="00AA1983">
            <w:r>
              <w:t>12</w:t>
            </w:r>
          </w:p>
        </w:tc>
      </w:tr>
      <w:tr w:rsidR="001F402C" w14:paraId="4981C9ED" w14:textId="77777777" w:rsidTr="00AA1983">
        <w:trPr>
          <w:jc w:val="center"/>
        </w:trPr>
        <w:tc>
          <w:tcPr>
            <w:tcW w:w="704" w:type="dxa"/>
            <w:vAlign w:val="center"/>
          </w:tcPr>
          <w:p w14:paraId="36D5CE1A" w14:textId="77777777" w:rsidR="001F402C" w:rsidRDefault="001F402C" w:rsidP="00AA1983"/>
        </w:tc>
        <w:tc>
          <w:tcPr>
            <w:tcW w:w="6790" w:type="dxa"/>
            <w:vAlign w:val="center"/>
          </w:tcPr>
          <w:p w14:paraId="43509835" w14:textId="511AC87F" w:rsidR="001F402C" w:rsidRDefault="000F2BE3" w:rsidP="00AA1983">
            <w:r>
              <w:t>References</w:t>
            </w:r>
          </w:p>
        </w:tc>
        <w:tc>
          <w:tcPr>
            <w:tcW w:w="999" w:type="dxa"/>
            <w:vAlign w:val="center"/>
          </w:tcPr>
          <w:p w14:paraId="05EBFE27" w14:textId="2485F322" w:rsidR="001F402C" w:rsidRDefault="00660425" w:rsidP="00AA1983">
            <w:r>
              <w:t>13</w:t>
            </w:r>
          </w:p>
        </w:tc>
      </w:tr>
    </w:tbl>
    <w:p w14:paraId="0E9F1A1B" w14:textId="77777777" w:rsidR="00D61701" w:rsidRDefault="00D61701" w:rsidP="00CA5715"/>
    <w:p w14:paraId="08B94179" w14:textId="77777777" w:rsidR="00D61701" w:rsidRDefault="00D61701" w:rsidP="00D61701">
      <w:r>
        <w:br w:type="page"/>
      </w:r>
    </w:p>
    <w:sdt>
      <w:sdtPr>
        <w:id w:val="38557996"/>
        <w:placeholder>
          <w:docPart w:val="C4AE47943D374373BE2102B07DAFC636"/>
        </w:placeholder>
      </w:sdtPr>
      <w:sdtEndPr/>
      <w:sdtContent>
        <w:p w14:paraId="46117342" w14:textId="6AA582A9" w:rsidR="00CA5715" w:rsidRDefault="003E4FA0" w:rsidP="00724401">
          <w:pPr>
            <w:pStyle w:val="Heading1"/>
          </w:pPr>
          <w:r>
            <w:t>I</w:t>
          </w:r>
          <w:r>
            <w:br/>
          </w:r>
          <w:r w:rsidR="00900FF2">
            <w:t>REQUIREMENTS</w:t>
          </w:r>
        </w:p>
      </w:sdtContent>
    </w:sdt>
    <w:p w14:paraId="0C60B1C7" w14:textId="1515E480" w:rsidR="009F4121" w:rsidRDefault="003D490B" w:rsidP="00FC5CE4">
      <w:pPr>
        <w:pStyle w:val="Heading2"/>
      </w:pPr>
      <w:r>
        <w:t>INTRODUCTION</w:t>
      </w:r>
    </w:p>
    <w:p w14:paraId="7B4ED2BE" w14:textId="61713423" w:rsidR="008B6901" w:rsidRDefault="00E05BB0" w:rsidP="00227815">
      <w:r>
        <w:t xml:space="preserve">This report is </w:t>
      </w:r>
      <w:r w:rsidR="00380667">
        <w:t xml:space="preserve">about </w:t>
      </w:r>
      <w:r>
        <w:t xml:space="preserve">the </w:t>
      </w:r>
      <w:r w:rsidR="00984184">
        <w:t>website</w:t>
      </w:r>
      <w:r w:rsidR="00380667">
        <w:t>,</w:t>
      </w:r>
      <w:r w:rsidR="00984184">
        <w:t xml:space="preserve"> Emery</w:t>
      </w:r>
      <w:r w:rsidR="005F5609">
        <w:t>s</w:t>
      </w:r>
      <w:r w:rsidR="00984184">
        <w:t>t</w:t>
      </w:r>
      <w:r w:rsidR="00380667">
        <w:t>.</w:t>
      </w:r>
      <w:r w:rsidR="000B367A">
        <w:t xml:space="preserve"> </w:t>
      </w:r>
    </w:p>
    <w:p w14:paraId="03EBC1D2" w14:textId="49F1835A" w:rsidR="00227815" w:rsidRDefault="008B6901" w:rsidP="00227815">
      <w:r>
        <w:t>The</w:t>
      </w:r>
      <w:r w:rsidR="00FC5CE4">
        <w:t xml:space="preserve"> website </w:t>
      </w:r>
      <w:r w:rsidR="00A07D2E">
        <w:t xml:space="preserve">is </w:t>
      </w:r>
      <w:r w:rsidR="00206495">
        <w:t>designed so that</w:t>
      </w:r>
      <w:r w:rsidR="00A07D2E">
        <w:t xml:space="preserve"> people that may be having computer </w:t>
      </w:r>
      <w:r w:rsidR="00224A90">
        <w:t>trouble</w:t>
      </w:r>
      <w:r w:rsidR="00C8734D">
        <w:t xml:space="preserve"> or require some other form of computer support</w:t>
      </w:r>
      <w:r w:rsidR="003842EA">
        <w:t>.</w:t>
      </w:r>
      <w:r w:rsidR="00C8734D">
        <w:t xml:space="preserve"> The website doesn’t do a very good job at conveying this on the home page and requires the user to read the about me section first</w:t>
      </w:r>
      <w:r w:rsidR="002A4946">
        <w:t>.</w:t>
      </w:r>
    </w:p>
    <w:p w14:paraId="733EC249" w14:textId="642B438A" w:rsidR="00753733" w:rsidRDefault="00753733" w:rsidP="00227815"/>
    <w:p w14:paraId="6ACAE4D0" w14:textId="77777777" w:rsidR="002C5ED9" w:rsidRPr="00227815" w:rsidRDefault="002C5ED9" w:rsidP="00227815"/>
    <w:p w14:paraId="3AAEC069" w14:textId="40E95533" w:rsidR="00A214CD" w:rsidRDefault="003D490B" w:rsidP="006D5C1B">
      <w:pPr>
        <w:pStyle w:val="Heading2"/>
      </w:pPr>
      <w:r>
        <w:t>SITE MAP</w:t>
      </w:r>
    </w:p>
    <w:p w14:paraId="10AD44F0" w14:textId="2E4CF911" w:rsidR="00753733" w:rsidRDefault="00753733" w:rsidP="00753733"/>
    <w:p w14:paraId="62B4E729" w14:textId="59FBD7A4" w:rsidR="00FC33D8" w:rsidRPr="00753733" w:rsidRDefault="002C5ED9" w:rsidP="00753733">
      <w:r>
        <w:rPr>
          <w:noProof/>
        </w:rPr>
        <mc:AlternateContent>
          <mc:Choice Requires="wpg">
            <w:drawing>
              <wp:anchor distT="0" distB="0" distL="114300" distR="114300" simplePos="0" relativeHeight="251714560" behindDoc="0" locked="0" layoutInCell="1" allowOverlap="1" wp14:anchorId="2B1F6710" wp14:editId="4775FA63">
                <wp:simplePos x="0" y="0"/>
                <wp:positionH relativeFrom="column">
                  <wp:posOffset>-1146175</wp:posOffset>
                </wp:positionH>
                <wp:positionV relativeFrom="paragraph">
                  <wp:posOffset>273050</wp:posOffset>
                </wp:positionV>
                <wp:extent cx="7217410" cy="3402965"/>
                <wp:effectExtent l="0" t="0" r="21590" b="292735"/>
                <wp:wrapNone/>
                <wp:docPr id="2" name="Group 2"/>
                <wp:cNvGraphicFramePr/>
                <a:graphic xmlns:a="http://schemas.openxmlformats.org/drawingml/2006/main">
                  <a:graphicData uri="http://schemas.microsoft.com/office/word/2010/wordprocessingGroup">
                    <wpg:wgp>
                      <wpg:cNvGrpSpPr/>
                      <wpg:grpSpPr>
                        <a:xfrm>
                          <a:off x="0" y="0"/>
                          <a:ext cx="7217410" cy="3402965"/>
                          <a:chOff x="0" y="0"/>
                          <a:chExt cx="7217842" cy="3403578"/>
                        </a:xfrm>
                      </wpg:grpSpPr>
                      <wpg:grpSp>
                        <wpg:cNvPr id="96" name="Group 96"/>
                        <wpg:cNvGrpSpPr/>
                        <wpg:grpSpPr>
                          <a:xfrm>
                            <a:off x="0" y="0"/>
                            <a:ext cx="7217842" cy="3372434"/>
                            <a:chOff x="0" y="0"/>
                            <a:chExt cx="6027724" cy="2816352"/>
                          </a:xfrm>
                        </wpg:grpSpPr>
                        <wps:wsp>
                          <wps:cNvPr id="91" name="Straight Arrow Connector 91"/>
                          <wps:cNvCnPr/>
                          <wps:spPr>
                            <a:xfrm>
                              <a:off x="2187244" y="1506931"/>
                              <a:ext cx="21946" cy="577901"/>
                            </a:xfrm>
                            <a:prstGeom prst="straightConnector1">
                              <a:avLst/>
                            </a:prstGeom>
                            <a:ln>
                              <a:headEnd type="triangle"/>
                              <a:tailEnd type="triangle"/>
                            </a:ln>
                          </wps:spPr>
                          <wps:style>
                            <a:lnRef idx="1">
                              <a:schemeClr val="accent3"/>
                            </a:lnRef>
                            <a:fillRef idx="0">
                              <a:schemeClr val="accent3"/>
                            </a:fillRef>
                            <a:effectRef idx="0">
                              <a:schemeClr val="accent3"/>
                            </a:effectRef>
                            <a:fontRef idx="minor">
                              <a:schemeClr val="tx1"/>
                            </a:fontRef>
                          </wps:style>
                          <wps:bodyPr/>
                        </wps:wsp>
                        <wpg:grpSp>
                          <wpg:cNvPr id="95" name="Group 95"/>
                          <wpg:cNvGrpSpPr/>
                          <wpg:grpSpPr>
                            <a:xfrm>
                              <a:off x="0" y="0"/>
                              <a:ext cx="6027724" cy="2816352"/>
                              <a:chOff x="0" y="0"/>
                              <a:chExt cx="6027724" cy="2816352"/>
                            </a:xfrm>
                          </wpg:grpSpPr>
                          <wps:wsp>
                            <wps:cNvPr id="82" name="Straight Arrow Connector 82"/>
                            <wps:cNvCnPr/>
                            <wps:spPr>
                              <a:xfrm>
                                <a:off x="3694176" y="519379"/>
                                <a:ext cx="234086" cy="45306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wps:wsp>
                            <wps:cNvPr id="85" name="Straight Arrow Connector 85"/>
                            <wps:cNvCnPr/>
                            <wps:spPr>
                              <a:xfrm flipV="1">
                                <a:off x="4784140" y="2238451"/>
                                <a:ext cx="694944" cy="55620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g:cNvPr id="94" name="Group 94"/>
                            <wpg:cNvGrpSpPr/>
                            <wpg:grpSpPr>
                              <a:xfrm>
                                <a:off x="0" y="0"/>
                                <a:ext cx="6027724" cy="2816352"/>
                                <a:chOff x="0" y="0"/>
                                <a:chExt cx="6027724" cy="2816352"/>
                              </a:xfrm>
                            </wpg:grpSpPr>
                            <wps:wsp>
                              <wps:cNvPr id="1" name="Rectangle 1"/>
                              <wps:cNvSpPr/>
                              <wps:spPr>
                                <a:xfrm>
                                  <a:off x="2735884" y="0"/>
                                  <a:ext cx="994867" cy="512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0F00C4" w14:textId="101E5BDF" w:rsidR="00952D48" w:rsidRDefault="006F24D5" w:rsidP="00952D48">
                                    <w:pPr>
                                      <w:jc w:val="center"/>
                                    </w:pPr>
                                    <w:r>
                                      <w:t>INDEX</w:t>
                                    </w:r>
                                  </w:p>
                                  <w:p w14:paraId="77B72B50" w14:textId="5A0E62C1" w:rsidR="00553143" w:rsidRDefault="0035409E" w:rsidP="00952D48">
                                    <w:pPr>
                                      <w:jc w:val="center"/>
                                    </w:pPr>
                                    <w:r>
                                      <w:t>(Home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5032857" y="1726387"/>
                                  <a:ext cx="994867" cy="512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7DADE5" w14:textId="3C365D90" w:rsidR="00470A6E" w:rsidRPr="00843AF4" w:rsidRDefault="00843AF4" w:rsidP="00952D48">
                                    <w:pPr>
                                      <w:jc w:val="center"/>
                                      <w:rPr>
                                        <w:sz w:val="14"/>
                                      </w:rPr>
                                    </w:pPr>
                                    <w:r w:rsidRPr="00843AF4">
                                      <w:rPr>
                                        <w:sz w:val="14"/>
                                      </w:rPr>
                                      <w:t>CONTACT FORM CONFIRMATION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803904" y="2304288"/>
                                  <a:ext cx="994867" cy="512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CEA5EA" w14:textId="2FEF6DDC" w:rsidR="000865F8" w:rsidRDefault="00AE0AC4" w:rsidP="00952D48">
                                    <w:pPr>
                                      <w:jc w:val="center"/>
                                    </w:pPr>
                                    <w:r>
                                      <w:t>CONTACT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1214323"/>
                                  <a:ext cx="1045616" cy="5118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BB5F79" w14:textId="04750B56" w:rsidR="000865F8" w:rsidRDefault="004A7E5E" w:rsidP="00952D48">
                                    <w:pPr>
                                      <w:jc w:val="center"/>
                                    </w:pPr>
                                    <w:r>
                                      <w:t>FACEBOOK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419148" y="2077517"/>
                                  <a:ext cx="994867" cy="512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13527E" w14:textId="2FF9174C" w:rsidR="000865F8" w:rsidRDefault="00AE0AC4" w:rsidP="00952D48">
                                    <w:pPr>
                                      <w:jc w:val="center"/>
                                    </w:pPr>
                                    <w:r>
                                      <w:t>PRICES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862425" y="980237"/>
                                  <a:ext cx="994867" cy="512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9614FC" w14:textId="1F5A344E" w:rsidR="000865F8" w:rsidRDefault="00AE0AC4" w:rsidP="00952D48">
                                    <w:pPr>
                                      <w:jc w:val="center"/>
                                    </w:pPr>
                                    <w:r>
                                      <w:t>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426464" y="994867"/>
                                  <a:ext cx="994867" cy="512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CAE2A" w14:textId="20A562FB" w:rsidR="000865F8" w:rsidRDefault="005009F1" w:rsidP="00952D48">
                                    <w:pPr>
                                      <w:jc w:val="center"/>
                                    </w:pPr>
                                    <w:r>
                                      <w:t>ABOUT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Straight Arrow Connector 81"/>
                              <wps:cNvCnPr/>
                              <wps:spPr>
                                <a:xfrm flipH="1">
                                  <a:off x="2406700" y="512064"/>
                                  <a:ext cx="410006" cy="46085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wps:wsp>
                              <wps:cNvPr id="83" name="Straight Arrow Connector 83"/>
                              <wps:cNvCnPr/>
                              <wps:spPr>
                                <a:xfrm flipH="1">
                                  <a:off x="2414016" y="512064"/>
                                  <a:ext cx="607619" cy="155813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wps:wsp>
                              <wps:cNvPr id="84" name="Straight Arrow Connector 84"/>
                              <wps:cNvCnPr/>
                              <wps:spPr>
                                <a:xfrm>
                                  <a:off x="3533241" y="519379"/>
                                  <a:ext cx="343815" cy="179222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wps:wsp>
                              <wps:cNvPr id="86" name="Straight Arrow Connector 86"/>
                              <wps:cNvCnPr/>
                              <wps:spPr>
                                <a:xfrm flipH="1">
                                  <a:off x="4469587" y="1887321"/>
                                  <a:ext cx="541325" cy="40190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87" name="Straight Arrow Connector 87"/>
                              <wps:cNvCnPr/>
                              <wps:spPr>
                                <a:xfrm flipH="1">
                                  <a:off x="1046073" y="1470355"/>
                                  <a:ext cx="380848" cy="12435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88" name="Straight Arrow Connector 88"/>
                              <wps:cNvCnPr/>
                              <wps:spPr>
                                <a:xfrm>
                                  <a:off x="2428646" y="1148486"/>
                                  <a:ext cx="1426464" cy="204826"/>
                                </a:xfrm>
                                <a:prstGeom prst="straightConnector1">
                                  <a:avLst/>
                                </a:prstGeom>
                                <a:ln>
                                  <a:headEnd type="triangle"/>
                                  <a:tailEnd type="triangle"/>
                                </a:ln>
                              </wps:spPr>
                              <wps:style>
                                <a:lnRef idx="1">
                                  <a:schemeClr val="accent6"/>
                                </a:lnRef>
                                <a:fillRef idx="0">
                                  <a:schemeClr val="accent6"/>
                                </a:fillRef>
                                <a:effectRef idx="0">
                                  <a:schemeClr val="accent6"/>
                                </a:effectRef>
                                <a:fontRef idx="minor">
                                  <a:schemeClr val="tx1"/>
                                </a:fontRef>
                              </wps:style>
                              <wps:bodyPr/>
                            </wps:wsp>
                            <wps:wsp>
                              <wps:cNvPr id="89" name="Straight Arrow Connector 89"/>
                              <wps:cNvCnPr/>
                              <wps:spPr>
                                <a:xfrm flipV="1">
                                  <a:off x="2406700" y="1506931"/>
                                  <a:ext cx="1448156" cy="658622"/>
                                </a:xfrm>
                                <a:prstGeom prst="straightConnector1">
                                  <a:avLst/>
                                </a:prstGeom>
                                <a:ln>
                                  <a:headEnd type="triangle"/>
                                  <a:tailEnd type="triangle"/>
                                </a:ln>
                              </wps:spPr>
                              <wps:style>
                                <a:lnRef idx="1">
                                  <a:schemeClr val="accent6"/>
                                </a:lnRef>
                                <a:fillRef idx="0">
                                  <a:schemeClr val="accent6"/>
                                </a:fillRef>
                                <a:effectRef idx="0">
                                  <a:schemeClr val="accent6"/>
                                </a:effectRef>
                                <a:fontRef idx="minor">
                                  <a:schemeClr val="tx1"/>
                                </a:fontRef>
                              </wps:style>
                              <wps:bodyPr/>
                            </wps:wsp>
                            <wps:wsp>
                              <wps:cNvPr id="90" name="Straight Arrow Connector 90"/>
                              <wps:cNvCnPr/>
                              <wps:spPr>
                                <a:xfrm flipH="1">
                                  <a:off x="4096512" y="1492301"/>
                                  <a:ext cx="80467" cy="812241"/>
                                </a:xfrm>
                                <a:prstGeom prst="straightConnector1">
                                  <a:avLst/>
                                </a:prstGeom>
                                <a:ln>
                                  <a:headEnd type="triangle"/>
                                  <a:tailEnd type="triangle"/>
                                </a:ln>
                              </wps:spPr>
                              <wps:style>
                                <a:lnRef idx="1">
                                  <a:schemeClr val="accent6"/>
                                </a:lnRef>
                                <a:fillRef idx="0">
                                  <a:schemeClr val="accent6"/>
                                </a:fillRef>
                                <a:effectRef idx="0">
                                  <a:schemeClr val="accent6"/>
                                </a:effectRef>
                                <a:fontRef idx="minor">
                                  <a:schemeClr val="tx1"/>
                                </a:fontRef>
                              </wps:style>
                              <wps:bodyPr/>
                            </wps:wsp>
                            <wps:wsp>
                              <wps:cNvPr id="92" name="Straight Arrow Connector 92"/>
                              <wps:cNvCnPr/>
                              <wps:spPr>
                                <a:xfrm>
                                  <a:off x="2421331" y="1389888"/>
                                  <a:ext cx="1397660" cy="936345"/>
                                </a:xfrm>
                                <a:prstGeom prst="straightConnector1">
                                  <a:avLst/>
                                </a:prstGeom>
                                <a:ln>
                                  <a:headEnd type="triangle"/>
                                  <a:tailEnd type="triangle"/>
                                </a:ln>
                              </wps:spPr>
                              <wps:style>
                                <a:lnRef idx="1">
                                  <a:schemeClr val="accent3"/>
                                </a:lnRef>
                                <a:fillRef idx="0">
                                  <a:schemeClr val="accent3"/>
                                </a:fillRef>
                                <a:effectRef idx="0">
                                  <a:schemeClr val="accent3"/>
                                </a:effectRef>
                                <a:fontRef idx="minor">
                                  <a:schemeClr val="tx1"/>
                                </a:fontRef>
                              </wps:style>
                              <wps:bodyPr/>
                            </wps:wsp>
                            <wps:wsp>
                              <wps:cNvPr id="93" name="Straight Arrow Connector 93"/>
                              <wps:cNvCnPr/>
                              <wps:spPr>
                                <a:xfrm flipH="1" flipV="1">
                                  <a:off x="2421331" y="2443277"/>
                                  <a:ext cx="1382573" cy="65836"/>
                                </a:xfrm>
                                <a:prstGeom prst="straightConnector1">
                                  <a:avLst/>
                                </a:prstGeom>
                                <a:ln>
                                  <a:headEnd type="triangle"/>
                                  <a:tailEnd type="triangle"/>
                                </a:ln>
                              </wps:spPr>
                              <wps:style>
                                <a:lnRef idx="1">
                                  <a:schemeClr val="accent3"/>
                                </a:lnRef>
                                <a:fillRef idx="0">
                                  <a:schemeClr val="accent3"/>
                                </a:fillRef>
                                <a:effectRef idx="0">
                                  <a:schemeClr val="accent3"/>
                                </a:effectRef>
                                <a:fontRef idx="minor">
                                  <a:schemeClr val="tx1"/>
                                </a:fontRef>
                              </wps:style>
                              <wps:bodyPr/>
                            </wps:wsp>
                          </wpg:grpSp>
                        </wpg:grpSp>
                      </wpg:grpSp>
                      <wps:wsp>
                        <wps:cNvPr id="97" name="Text Box 97"/>
                        <wps:cNvSpPr txBox="1"/>
                        <wps:spPr>
                          <a:xfrm rot="19235832">
                            <a:off x="5657850" y="2886075"/>
                            <a:ext cx="1256453" cy="517503"/>
                          </a:xfrm>
                          <a:prstGeom prst="rect">
                            <a:avLst/>
                          </a:prstGeom>
                          <a:noFill/>
                          <a:ln w="6350">
                            <a:noFill/>
                          </a:ln>
                        </wps:spPr>
                        <wps:txbx>
                          <w:txbxContent>
                            <w:p w14:paraId="092A5222" w14:textId="3EC74172" w:rsidR="00EB45CA" w:rsidRPr="0036750C" w:rsidRDefault="00EB45CA">
                              <w:pPr>
                                <w:rPr>
                                  <w:b/>
                                  <w:sz w:val="20"/>
                                </w:rPr>
                              </w:pPr>
                              <w:r w:rsidRPr="0036750C">
                                <w:rPr>
                                  <w:b/>
                                  <w:sz w:val="20"/>
                                </w:rPr>
                                <w:t>Form submission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rot="19485469">
                            <a:off x="5162550" y="2247900"/>
                            <a:ext cx="1098992" cy="319331"/>
                          </a:xfrm>
                          <a:prstGeom prst="rect">
                            <a:avLst/>
                          </a:prstGeom>
                          <a:noFill/>
                          <a:ln w="6350">
                            <a:noFill/>
                          </a:ln>
                        </wps:spPr>
                        <wps:txbx>
                          <w:txbxContent>
                            <w:p w14:paraId="048A357C" w14:textId="7E2CCB9B" w:rsidR="00264421" w:rsidRPr="0036750C" w:rsidRDefault="00264421" w:rsidP="00264421">
                              <w:pPr>
                                <w:rPr>
                                  <w:b/>
                                  <w:sz w:val="20"/>
                                </w:rPr>
                              </w:pPr>
                              <w:r w:rsidRPr="0036750C">
                                <w:rPr>
                                  <w:b/>
                                  <w:sz w:val="20"/>
                                </w:rPr>
                                <w:t>Auto redirect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1F6710" id="Group 2" o:spid="_x0000_s1030" style="position:absolute;margin-left:-90.25pt;margin-top:21.5pt;width:568.3pt;height:267.95pt;z-index:251714560" coordsize="72178,34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">
                <v:group id="Group 96" o:spid="_x0000_s1031" style="position:absolute;width:72178;height:33724" coordsize="60277,28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91" o:spid="_x0000_s1032" type="#_x0000_t32" style="position:absolute;left:21872;top:15069;width:219;height:57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" strokecolor="#a5a5a5 [3206]" strokeweight=".5pt">
                    <v:stroke startarrow="block" endarrow="block" joinstyle="miter"/>
                  </v:shape>
                  <v:group id="Group 95" o:spid="_x0000_s1033" style="position:absolute;width:60277;height:28163" coordsize="60277,28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Straight Arrow Connector 82" o:spid="_x0000_s1034" type="#_x0000_t32" style="position:absolute;left:36941;top:5193;width:2341;height:45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" strokecolor="#ed7d31 [3205]" strokeweight=".5pt">
                      <v:stroke startarrow="block" endarrow="block" joinstyle="miter"/>
                    </v:shape>
                    <v:shape id="Straight Arrow Connector 85" o:spid="_x0000_s1035" type="#_x0000_t32" style="position:absolute;left:47841;top:22384;width:6949;height:55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" strokecolor="#ed7d31 [3205]" strokeweight=".5pt">
                      <v:stroke endarrow="block" joinstyle="miter"/>
                    </v:shape>
                    <v:group id="Group 94" o:spid="_x0000_s1036" style="position:absolute;width:60277;height:28163" coordsize="60277,28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rect id="Rectangle 1" o:spid="_x0000_s1037" style="position:absolute;left:27358;width:9949;height: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" fillcolor="#5b9bd5 [3204]" strokecolor="#1f4d78 [1604]" strokeweight="1pt">
                        <v:textbox>
                          <w:txbxContent>
                            <w:p w14:paraId="100F00C4" w14:textId="101E5BDF" w:rsidR="00952D48" w:rsidRDefault="006F24D5" w:rsidP="00952D48">
                              <w:pPr>
                                <w:jc w:val="center"/>
                              </w:pPr>
                              <w:r>
                                <w:t>INDEX</w:t>
                              </w:r>
                            </w:p>
                            <w:p w14:paraId="77B72B50" w14:textId="5A0E62C1" w:rsidR="00553143" w:rsidRDefault="0035409E" w:rsidP="00952D48">
                              <w:pPr>
                                <w:jc w:val="center"/>
                              </w:pPr>
                              <w:r>
                                <w:t>(Home Page)</w:t>
                              </w:r>
                            </w:p>
                          </w:txbxContent>
                        </v:textbox>
                      </v:rect>
                      <v:rect id="Rectangle 5" o:spid="_x0000_s1038" style="position:absolute;left:50328;top:17263;width:9949;height:5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iQvgAAANoAAAAPAAAAZHJzL2Rvd25yZXYueG1sRI/disIw&#10;EIXvBd8hjOCdTRV0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EJNeJC+AAAA2gAAAA8AAAAAAAAA&#10;AAAAAAAABwIAAGRycy9kb3ducmV2LnhtbFBLBQYAAAAAAwADALcAAADyAgAAAAA=&#10;" fillcolor="#5b9bd5 [3204]" strokecolor="#1f4d78 [1604]" strokeweight="1pt">
                        <v:textbox>
                          <w:txbxContent>
                            <w:p w14:paraId="6B7DADE5" w14:textId="3C365D90" w:rsidR="00470A6E" w:rsidRPr="00843AF4" w:rsidRDefault="00843AF4" w:rsidP="00952D48">
                              <w:pPr>
                                <w:jc w:val="center"/>
                                <w:rPr>
                                  <w:sz w:val="14"/>
                                </w:rPr>
                              </w:pPr>
                              <w:r w:rsidRPr="00843AF4">
                                <w:rPr>
                                  <w:sz w:val="14"/>
                                </w:rPr>
                                <w:t>CONTACT FORM CONFIRMATION</w:t>
                              </w:r>
                            </w:p>
                          </w:txbxContent>
                        </v:textbox>
                      </v:rect>
                      <v:rect id="Rectangle 6" o:spid="_x0000_s1039" style="position:absolute;left:38039;top:23042;width:9948;height:5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5b9bd5 [3204]" strokecolor="#1f4d78 [1604]" strokeweight="1pt">
                        <v:textbox>
                          <w:txbxContent>
                            <w:p w14:paraId="23CEA5EA" w14:textId="2FEF6DDC" w:rsidR="000865F8" w:rsidRDefault="00AE0AC4" w:rsidP="00952D48">
                              <w:pPr>
                                <w:jc w:val="center"/>
                              </w:pPr>
                              <w:r>
                                <w:t>CONTACT</w:t>
                              </w:r>
                            </w:p>
                          </w:txbxContent>
                        </v:textbox>
                      </v:rect>
                      <v:rect id="Rectangle 7" o:spid="_x0000_s1040" style="position:absolute;top:12143;width:10456;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" fillcolor="#5b9bd5 [3204]" strokecolor="#1f4d78 [1604]" strokeweight="1pt">
                        <v:textbox>
                          <w:txbxContent>
                            <w:p w14:paraId="0DBB5F79" w14:textId="04750B56" w:rsidR="000865F8" w:rsidRDefault="004A7E5E" w:rsidP="00952D48">
                              <w:pPr>
                                <w:jc w:val="center"/>
                              </w:pPr>
                              <w:r>
                                <w:t>FACEBOOK</w:t>
                              </w:r>
                            </w:p>
                          </w:txbxContent>
                        </v:textbox>
                      </v:rect>
                      <v:rect id="Rectangle 8" o:spid="_x0000_s1041" style="position:absolute;left:14191;top:20775;width:9949;height: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5b9bd5 [3204]" strokecolor="#1f4d78 [1604]" strokeweight="1pt">
                        <v:textbox>
                          <w:txbxContent>
                            <w:p w14:paraId="3113527E" w14:textId="2FF9174C" w:rsidR="000865F8" w:rsidRDefault="00AE0AC4" w:rsidP="00952D48">
                              <w:pPr>
                                <w:jc w:val="center"/>
                              </w:pPr>
                              <w:r>
                                <w:t>PRICES</w:t>
                              </w:r>
                            </w:p>
                          </w:txbxContent>
                        </v:textbox>
                      </v:rect>
                      <v:rect id="Rectangle 9" o:spid="_x0000_s1042" style="position:absolute;left:38624;top:9802;width:9948;height:5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5b9bd5 [3204]" strokecolor="#1f4d78 [1604]" strokeweight="1pt">
                        <v:textbox>
                          <w:txbxContent>
                            <w:p w14:paraId="5A9614FC" w14:textId="1F5A344E" w:rsidR="000865F8" w:rsidRDefault="00AE0AC4" w:rsidP="00952D48">
                              <w:pPr>
                                <w:jc w:val="center"/>
                              </w:pPr>
                              <w:r>
                                <w:t>SERVICES</w:t>
                              </w:r>
                            </w:p>
                          </w:txbxContent>
                        </v:textbox>
                      </v:rect>
                      <v:rect id="Rectangle 10" o:spid="_x0000_s1043" style="position:absolute;left:14264;top:9948;width:9949;height:5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5b9bd5 [3204]" strokecolor="#1f4d78 [1604]" strokeweight="1pt">
                        <v:textbox>
                          <w:txbxContent>
                            <w:p w14:paraId="1F0CAE2A" w14:textId="20A562FB" w:rsidR="000865F8" w:rsidRDefault="005009F1" w:rsidP="00952D48">
                              <w:pPr>
                                <w:jc w:val="center"/>
                              </w:pPr>
                              <w:r>
                                <w:t>ABOUT</w:t>
                              </w:r>
                            </w:p>
                          </w:txbxContent>
                        </v:textbox>
                      </v:rect>
                      <v:shape id="Straight Arrow Connector 81" o:spid="_x0000_s1044" type="#_x0000_t32" style="position:absolute;left:24067;top:5120;width:4100;height:46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" strokecolor="#ed7d31 [3205]" strokeweight=".5pt">
                        <v:stroke startarrow="block" endarrow="block" joinstyle="miter"/>
                      </v:shape>
                      <v:shape id="Straight Arrow Connector 83" o:spid="_x0000_s1045" type="#_x0000_t32" style="position:absolute;left:24140;top:5120;width:6076;height:155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" strokecolor="#ed7d31 [3205]" strokeweight=".5pt">
                        <v:stroke startarrow="block" endarrow="block" joinstyle="miter"/>
                      </v:shape>
                      <v:shape id="Straight Arrow Connector 84" o:spid="_x0000_s1046" type="#_x0000_t32" style="position:absolute;left:35332;top:5193;width:3438;height:179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" strokecolor="#ed7d31 [3205]" strokeweight=".5pt">
                        <v:stroke startarrow="block" endarrow="block" joinstyle="miter"/>
                      </v:shape>
                      <v:shape id="Straight Arrow Connector 86" o:spid="_x0000_s1047" type="#_x0000_t32" style="position:absolute;left:44695;top:18873;width:5414;height:40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" strokecolor="#ed7d31 [3205]" strokeweight=".5pt">
                        <v:stroke endarrow="block" joinstyle="miter"/>
                      </v:shape>
                      <v:shape id="Straight Arrow Connector 87" o:spid="_x0000_s1048" type="#_x0000_t32" style="position:absolute;left:10460;top:14703;width:3809;height:12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" strokecolor="#ed7d31 [3205]" strokeweight=".5pt">
                        <v:stroke endarrow="block" joinstyle="miter"/>
                      </v:shape>
                      <v:shape id="Straight Arrow Connector 88" o:spid="_x0000_s1049" type="#_x0000_t32" style="position:absolute;left:24286;top:11484;width:14265;height:2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" strokecolor="#70ad47 [3209]" strokeweight=".5pt">
                        <v:stroke startarrow="block" endarrow="block" joinstyle="miter"/>
                      </v:shape>
                      <v:shape id="Straight Arrow Connector 89" o:spid="_x0000_s1050" type="#_x0000_t32" style="position:absolute;left:24067;top:15069;width:14481;height:65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" strokecolor="#70ad47 [3209]" strokeweight=".5pt">
                        <v:stroke startarrow="block" endarrow="block" joinstyle="miter"/>
                      </v:shape>
                      <v:shape id="Straight Arrow Connector 90" o:spid="_x0000_s1051" type="#_x0000_t32" style="position:absolute;left:40965;top:14923;width:804;height:81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" strokecolor="#70ad47 [3209]" strokeweight=".5pt">
                        <v:stroke startarrow="block" endarrow="block" joinstyle="miter"/>
                      </v:shape>
                      <v:shape id="Straight Arrow Connector 92" o:spid="_x0000_s1052" type="#_x0000_t32" style="position:absolute;left:24213;top:13898;width:13976;height:9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" strokecolor="#a5a5a5 [3206]" strokeweight=".5pt">
                        <v:stroke startarrow="block" endarrow="block" joinstyle="miter"/>
                      </v:shape>
                      <v:shape id="Straight Arrow Connector 93" o:spid="_x0000_s1053" type="#_x0000_t32" style="position:absolute;left:24213;top:24432;width:13826;height:6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" strokecolor="#a5a5a5 [3206]" strokeweight=".5pt">
                        <v:stroke startarrow="block" endarrow="block" joinstyle="miter"/>
                      </v:shape>
                    </v:group>
                  </v:group>
                </v:group>
                <v:shape id="Text Box 97" o:spid="_x0000_s1054" type="#_x0000_t202" style="position:absolute;left:56578;top:28860;width:12565;height:5175;rotation:-258230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" filled="f" stroked="f" strokeweight=".5pt">
                  <v:textbox>
                    <w:txbxContent>
                      <w:p w14:paraId="092A5222" w14:textId="3EC74172" w:rsidR="00EB45CA" w:rsidRPr="0036750C" w:rsidRDefault="00EB45CA">
                        <w:pPr>
                          <w:rPr>
                            <w:b/>
                            <w:sz w:val="20"/>
                          </w:rPr>
                        </w:pPr>
                        <w:r w:rsidRPr="0036750C">
                          <w:rPr>
                            <w:b/>
                            <w:sz w:val="20"/>
                          </w:rPr>
                          <w:t>Form submission</w:t>
                        </w:r>
                      </w:p>
                    </w:txbxContent>
                  </v:textbox>
                </v:shape>
                <v:shape id="Text Box 98" o:spid="_x0000_s1055" type="#_x0000_t202" style="position:absolute;left:51625;top:22479;width:10990;height:3193;rotation:-230963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" filled="f" stroked="f" strokeweight=".5pt">
                  <v:textbox>
                    <w:txbxContent>
                      <w:p w14:paraId="048A357C" w14:textId="7E2CCB9B" w:rsidR="00264421" w:rsidRPr="0036750C" w:rsidRDefault="00264421" w:rsidP="00264421">
                        <w:pPr>
                          <w:rPr>
                            <w:b/>
                            <w:sz w:val="20"/>
                          </w:rPr>
                        </w:pPr>
                        <w:r w:rsidRPr="0036750C">
                          <w:rPr>
                            <w:b/>
                            <w:sz w:val="20"/>
                          </w:rPr>
                          <w:t>Auto redirect</w:t>
                        </w:r>
                      </w:p>
                    </w:txbxContent>
                  </v:textbox>
                </v:shape>
              </v:group>
            </w:pict>
          </mc:Fallback>
        </mc:AlternateContent>
      </w:r>
    </w:p>
    <w:p w14:paraId="20B00014" w14:textId="3D93B876" w:rsidR="0081176B" w:rsidRDefault="0081176B" w:rsidP="00B0330B">
      <w:pPr>
        <w:pStyle w:val="Heading2"/>
      </w:pPr>
    </w:p>
    <w:p w14:paraId="5E3C9769" w14:textId="6B9E2A49" w:rsidR="0081176B" w:rsidRDefault="0081176B">
      <w:pPr>
        <w:rPr>
          <w:rFonts w:asciiTheme="majorHAnsi" w:eastAsiaTheme="majorEastAsia" w:hAnsiTheme="majorHAnsi" w:cstheme="majorBidi"/>
          <w:b/>
          <w:sz w:val="28"/>
          <w:szCs w:val="26"/>
        </w:rPr>
      </w:pPr>
      <w:r>
        <w:br w:type="page"/>
      </w:r>
    </w:p>
    <w:p w14:paraId="4A91DFCC" w14:textId="084A67EC" w:rsidR="00B8268A" w:rsidRDefault="005122EB" w:rsidP="00B0330B">
      <w:pPr>
        <w:pStyle w:val="Heading2"/>
      </w:pPr>
      <w:r>
        <w:rPr>
          <w:noProof/>
        </w:rPr>
        <w:lastRenderedPageBreak/>
        <w:drawing>
          <wp:anchor distT="0" distB="0" distL="114300" distR="114300" simplePos="0" relativeHeight="251715584" behindDoc="0" locked="0" layoutInCell="1" allowOverlap="1" wp14:anchorId="47857B8F" wp14:editId="6924E2AA">
            <wp:simplePos x="0" y="0"/>
            <wp:positionH relativeFrom="margin">
              <wp:posOffset>-1592580</wp:posOffset>
            </wp:positionH>
            <wp:positionV relativeFrom="margin">
              <wp:posOffset>1431290</wp:posOffset>
            </wp:positionV>
            <wp:extent cx="8302625" cy="5871210"/>
            <wp:effectExtent l="0" t="3492"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8302625" cy="587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330B">
        <w:t>WIREFRAME</w:t>
      </w:r>
    </w:p>
    <w:p w14:paraId="01F8BFE6" w14:textId="4B975951" w:rsidR="00B8268A" w:rsidRDefault="00B8268A">
      <w:pPr>
        <w:rPr>
          <w:rFonts w:asciiTheme="majorHAnsi" w:eastAsiaTheme="majorEastAsia" w:hAnsiTheme="majorHAnsi" w:cstheme="majorBidi"/>
          <w:b/>
          <w:sz w:val="28"/>
          <w:szCs w:val="26"/>
        </w:rPr>
      </w:pPr>
      <w:r>
        <w:br w:type="page"/>
      </w:r>
    </w:p>
    <w:p w14:paraId="63289ED5" w14:textId="0E381859" w:rsidR="003F0A46" w:rsidRDefault="00826F5D" w:rsidP="00BB788D">
      <w:pPr>
        <w:pStyle w:val="Heading1"/>
      </w:pPr>
      <w:r>
        <w:lastRenderedPageBreak/>
        <w:t>II</w:t>
      </w:r>
      <w:r w:rsidR="002F66AA">
        <w:br/>
      </w:r>
      <w:r w:rsidR="00BB788D">
        <w:t>IMPLEMENTATION</w:t>
      </w:r>
    </w:p>
    <w:p w14:paraId="4D4EE11D" w14:textId="098B447C" w:rsidR="000D4E4A" w:rsidRDefault="00E53A02" w:rsidP="00ED407E">
      <w:pPr>
        <w:pStyle w:val="Heading2"/>
      </w:pPr>
      <w:r>
        <w:t>COMPLETED WEBSITE</w:t>
      </w:r>
      <w:r w:rsidR="009D2559">
        <w:rPr>
          <w:noProof/>
        </w:rPr>
        <w:drawing>
          <wp:inline distT="0" distB="0" distL="0" distR="0" wp14:anchorId="67608280" wp14:editId="5657ADDC">
            <wp:extent cx="5399405" cy="5849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5849620"/>
                    </a:xfrm>
                    <a:prstGeom prst="rect">
                      <a:avLst/>
                    </a:prstGeom>
                  </pic:spPr>
                </pic:pic>
              </a:graphicData>
            </a:graphic>
          </wp:inline>
        </w:drawing>
      </w:r>
    </w:p>
    <w:p w14:paraId="3ECEF2A2" w14:textId="77777777" w:rsidR="000D4E4A" w:rsidRPr="000D4E4A" w:rsidRDefault="000D4E4A" w:rsidP="000D4E4A"/>
    <w:p w14:paraId="7C298039" w14:textId="24B19FDF" w:rsidR="00F95032" w:rsidRPr="000B0EA1" w:rsidRDefault="002A7DD5" w:rsidP="00ED407E">
      <w:pPr>
        <w:pStyle w:val="Heading2"/>
      </w:pPr>
      <w:r>
        <w:rPr>
          <w:noProof/>
        </w:rPr>
        <w:lastRenderedPageBreak/>
        <w:drawing>
          <wp:inline distT="0" distB="0" distL="0" distR="0" wp14:anchorId="44D33048" wp14:editId="1E4CEF5D">
            <wp:extent cx="5399405" cy="58496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9405" cy="5849620"/>
                    </a:xfrm>
                    <a:prstGeom prst="rect">
                      <a:avLst/>
                    </a:prstGeom>
                  </pic:spPr>
                </pic:pic>
              </a:graphicData>
            </a:graphic>
          </wp:inline>
        </w:drawing>
      </w:r>
    </w:p>
    <w:p w14:paraId="16511317" w14:textId="557842B4" w:rsidR="00124F96" w:rsidRDefault="00141D8B">
      <w:pPr>
        <w:rPr>
          <w:rFonts w:asciiTheme="majorHAnsi" w:eastAsiaTheme="majorEastAsia" w:hAnsiTheme="majorHAnsi" w:cstheme="majorBidi"/>
          <w:b/>
          <w:sz w:val="28"/>
          <w:szCs w:val="26"/>
        </w:rPr>
      </w:pPr>
      <w:r>
        <w:rPr>
          <w:noProof/>
        </w:rPr>
        <w:lastRenderedPageBreak/>
        <w:drawing>
          <wp:inline distT="0" distB="0" distL="0" distR="0" wp14:anchorId="01A3DFF7" wp14:editId="264D2744">
            <wp:extent cx="5399405" cy="58496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405" cy="5849620"/>
                    </a:xfrm>
                    <a:prstGeom prst="rect">
                      <a:avLst/>
                    </a:prstGeom>
                  </pic:spPr>
                </pic:pic>
              </a:graphicData>
            </a:graphic>
          </wp:inline>
        </w:drawing>
      </w:r>
      <w:r w:rsidR="00124F96">
        <w:br w:type="page"/>
      </w:r>
    </w:p>
    <w:p w14:paraId="1C9120BC" w14:textId="77777777" w:rsidR="00141D8B" w:rsidRDefault="00141D8B" w:rsidP="00762DD4">
      <w:pPr>
        <w:pStyle w:val="Heading2"/>
      </w:pPr>
      <w:r>
        <w:rPr>
          <w:noProof/>
        </w:rPr>
        <w:lastRenderedPageBreak/>
        <w:drawing>
          <wp:inline distT="0" distB="0" distL="0" distR="0" wp14:anchorId="73588F0D" wp14:editId="0110E66F">
            <wp:extent cx="5399405" cy="58496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9405" cy="5849620"/>
                    </a:xfrm>
                    <a:prstGeom prst="rect">
                      <a:avLst/>
                    </a:prstGeom>
                  </pic:spPr>
                </pic:pic>
              </a:graphicData>
            </a:graphic>
          </wp:inline>
        </w:drawing>
      </w:r>
    </w:p>
    <w:p w14:paraId="7CB8638A" w14:textId="57D0A8DF" w:rsidR="003250BD" w:rsidRDefault="003250BD" w:rsidP="00762DD4">
      <w:pPr>
        <w:pStyle w:val="Heading2"/>
      </w:pPr>
      <w:r>
        <w:rPr>
          <w:noProof/>
        </w:rPr>
        <w:lastRenderedPageBreak/>
        <w:drawing>
          <wp:inline distT="0" distB="0" distL="0" distR="0" wp14:anchorId="7043F4B2" wp14:editId="06973715">
            <wp:extent cx="5399405" cy="58496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9405" cy="5849620"/>
                    </a:xfrm>
                    <a:prstGeom prst="rect">
                      <a:avLst/>
                    </a:prstGeom>
                  </pic:spPr>
                </pic:pic>
              </a:graphicData>
            </a:graphic>
          </wp:inline>
        </w:drawing>
      </w:r>
    </w:p>
    <w:p w14:paraId="7AEB45BB" w14:textId="2DDCB4C7" w:rsidR="00C94621" w:rsidRPr="00C94621" w:rsidRDefault="00C05B3B" w:rsidP="00C94621">
      <w:sdt>
        <w:sdtPr>
          <w:id w:val="-797379063"/>
          <w:citation/>
        </w:sdtPr>
        <w:sdtContent>
          <w:r>
            <w:fldChar w:fldCharType="begin"/>
          </w:r>
          <w:r>
            <w:instrText xml:space="preserve"> CITATION Sim17 \l 2057 </w:instrText>
          </w:r>
          <w:r>
            <w:fldChar w:fldCharType="separate"/>
          </w:r>
          <w:r w:rsidR="006E678C" w:rsidRPr="006E678C">
            <w:rPr>
              <w:noProof/>
            </w:rPr>
            <w:t>[1]</w:t>
          </w:r>
          <w:r>
            <w:fldChar w:fldCharType="end"/>
          </w:r>
        </w:sdtContent>
      </w:sdt>
    </w:p>
    <w:p w14:paraId="618DBFFC" w14:textId="77777777" w:rsidR="003250BD" w:rsidRDefault="003250BD">
      <w:pPr>
        <w:rPr>
          <w:rFonts w:asciiTheme="majorHAnsi" w:eastAsiaTheme="majorEastAsia" w:hAnsiTheme="majorHAnsi" w:cstheme="majorBidi"/>
          <w:b/>
          <w:sz w:val="28"/>
          <w:szCs w:val="26"/>
        </w:rPr>
      </w:pPr>
      <w:r>
        <w:br w:type="page"/>
      </w:r>
    </w:p>
    <w:p w14:paraId="43696E6A" w14:textId="10CAB53A" w:rsidR="00E53A02" w:rsidRDefault="00762DD4" w:rsidP="00762DD4">
      <w:pPr>
        <w:pStyle w:val="Heading2"/>
      </w:pPr>
      <w:r>
        <w:lastRenderedPageBreak/>
        <w:t>VALIDATION</w:t>
      </w:r>
    </w:p>
    <w:p w14:paraId="0D48B780" w14:textId="6EF541A4" w:rsidR="00A214CD" w:rsidRDefault="005A1FF7" w:rsidP="00A214CD">
      <w:r>
        <w:t>Whilst checking the validity of the HTML</w:t>
      </w:r>
      <w:r w:rsidR="0097553D">
        <w:t xml:space="preserve"> code</w:t>
      </w:r>
      <w:r>
        <w:t xml:space="preserve"> for Emeryst</w:t>
      </w:r>
      <w:r w:rsidR="0049402F">
        <w:t xml:space="preserve"> two errors were picked up.</w:t>
      </w:r>
    </w:p>
    <w:p w14:paraId="027F637C" w14:textId="5E2901B3" w:rsidR="0049402F" w:rsidRDefault="00EF395E" w:rsidP="0049402F">
      <w:pPr>
        <w:pStyle w:val="ListParagraph"/>
        <w:numPr>
          <w:ilvl w:val="0"/>
          <w:numId w:val="1"/>
        </w:numPr>
      </w:pPr>
      <w:r>
        <w:t xml:space="preserve">On line 95 the image element is missing an alt attribute. </w:t>
      </w:r>
      <w:r w:rsidR="00F0279D">
        <w:t xml:space="preserve">This isn’t something that will break the </w:t>
      </w:r>
      <w:r w:rsidR="00AD1FBD">
        <w:t>website,</w:t>
      </w:r>
      <w:r w:rsidR="00F0279D">
        <w:t xml:space="preserve"> but it does mean that it will be skipped over by a screen reader.</w:t>
      </w:r>
    </w:p>
    <w:p w14:paraId="6622D039" w14:textId="58114C9A" w:rsidR="00144D4C" w:rsidRPr="00144D4C" w:rsidRDefault="00AD1FBD" w:rsidP="00144D4C">
      <w:pPr>
        <w:pStyle w:val="ListParagraph"/>
        <w:numPr>
          <w:ilvl w:val="0"/>
          <w:numId w:val="1"/>
        </w:numPr>
        <w:autoSpaceDE w:val="0"/>
        <w:autoSpaceDN w:val="0"/>
        <w:adjustRightInd w:val="0"/>
        <w:spacing w:line="240" w:lineRule="auto"/>
        <w:rPr>
          <w:rFonts w:ascii="MS Shell Dlg 2" w:hAnsi="MS Shell Dlg 2" w:cs="MS Shell Dlg 2"/>
          <w:color w:val="auto"/>
          <w:sz w:val="17"/>
          <w:szCs w:val="17"/>
        </w:rPr>
      </w:pPr>
      <w:r>
        <w:t xml:space="preserve">On line 100, in the copyright information there is a </w:t>
      </w:r>
      <w:r w:rsidR="00464895">
        <w:t xml:space="preserve">semicolon missing </w:t>
      </w:r>
      <w:r w:rsidR="00433B34">
        <w:t xml:space="preserve">after the “&amp;copy”. </w:t>
      </w:r>
      <w:r w:rsidR="00D72755">
        <w:t xml:space="preserve">It still </w:t>
      </w:r>
      <w:r w:rsidR="003C7545">
        <w:t>displays ©</w:t>
      </w:r>
      <w:r w:rsidR="00B86CAE">
        <w:t xml:space="preserve"> when viewed in the browser so it’s not important but could create issues </w:t>
      </w:r>
      <w:r w:rsidR="00B54427">
        <w:t>when trying to include other special characters further down the code.</w:t>
      </w:r>
    </w:p>
    <w:p w14:paraId="2AB4A6DC" w14:textId="57945901" w:rsidR="00144D4C" w:rsidRDefault="00144D4C" w:rsidP="00144D4C">
      <w:pPr>
        <w:autoSpaceDE w:val="0"/>
        <w:autoSpaceDN w:val="0"/>
        <w:adjustRightInd w:val="0"/>
        <w:spacing w:line="240" w:lineRule="auto"/>
        <w:rPr>
          <w:rFonts w:ascii="MS Shell Dlg 2" w:hAnsi="MS Shell Dlg 2" w:cs="MS Shell Dlg 2"/>
          <w:color w:val="auto"/>
          <w:sz w:val="17"/>
          <w:szCs w:val="17"/>
        </w:rPr>
      </w:pPr>
    </w:p>
    <w:p w14:paraId="71276F6D" w14:textId="21465BD2" w:rsidR="00144D4C" w:rsidRDefault="00C40802" w:rsidP="00144D4C">
      <w:r>
        <w:t xml:space="preserve">The CSS validator came up with some interesting </w:t>
      </w:r>
      <w:r w:rsidR="00985E6A">
        <w:t>errors and warnings. The majority of these aren’t even errors but an outdated validator.</w:t>
      </w:r>
    </w:p>
    <w:p w14:paraId="1B6DE523" w14:textId="1BFE7A70" w:rsidR="00985E6A" w:rsidRPr="000A30FE" w:rsidRDefault="002D3949" w:rsidP="00D952F0">
      <w:pPr>
        <w:pStyle w:val="ListParagraph"/>
        <w:numPr>
          <w:ilvl w:val="0"/>
          <w:numId w:val="3"/>
        </w:numPr>
      </w:pPr>
      <w:r w:rsidRPr="000A30FE">
        <w:t>L</w:t>
      </w:r>
      <w:r w:rsidR="00D952F0" w:rsidRPr="000A30FE">
        <w:t xml:space="preserve">ine 39, </w:t>
      </w:r>
      <w:r w:rsidR="00D952F0" w:rsidRPr="000A30FE">
        <w:rPr>
          <w:shd w:val="clear" w:color="auto" w:fill="FFFFFF"/>
        </w:rPr>
        <w:t xml:space="preserve">Unrecognized at-rule </w:t>
      </w:r>
      <w:r w:rsidR="005A0DED" w:rsidRPr="000A30FE">
        <w:rPr>
          <w:shd w:val="clear" w:color="auto" w:fill="FFFFFF"/>
        </w:rPr>
        <w:t>“</w:t>
      </w:r>
      <w:r w:rsidR="00D952F0" w:rsidRPr="000A30FE">
        <w:rPr>
          <w:b/>
          <w:shd w:val="clear" w:color="auto" w:fill="FFFFFF"/>
        </w:rPr>
        <w:t>@-webkit-keyframes</w:t>
      </w:r>
      <w:r w:rsidR="005A0DED" w:rsidRPr="000A30FE">
        <w:rPr>
          <w:shd w:val="clear" w:color="auto" w:fill="FFFFFF"/>
        </w:rPr>
        <w:t xml:space="preserve">”. Browser extension, so not an issue. </w:t>
      </w:r>
    </w:p>
    <w:p w14:paraId="55E6AA5C" w14:textId="33D4CD9C" w:rsidR="00A14DFD" w:rsidRDefault="002D3949" w:rsidP="00D952F0">
      <w:pPr>
        <w:pStyle w:val="ListParagraph"/>
        <w:numPr>
          <w:ilvl w:val="0"/>
          <w:numId w:val="3"/>
        </w:numPr>
      </w:pPr>
      <w:r>
        <w:t xml:space="preserve">Line 161, #circle Parse Error </w:t>
      </w:r>
      <w:r w:rsidR="00A64496">
        <w:t>“</w:t>
      </w:r>
      <w:r w:rsidRPr="00A64496">
        <w:rPr>
          <w:b/>
        </w:rPr>
        <w:t>);</w:t>
      </w:r>
      <w:r w:rsidR="00A64496">
        <w:t>”</w:t>
      </w:r>
      <w:r w:rsidR="00653856">
        <w:t>.</w:t>
      </w:r>
      <w:r w:rsidR="00017400">
        <w:t xml:space="preserve"> This</w:t>
      </w:r>
      <w:r w:rsidR="00DF3966">
        <w:t xml:space="preserve"> appears to be some code tha</w:t>
      </w:r>
      <w:r w:rsidR="001E1081">
        <w:t xml:space="preserve">t </w:t>
      </w:r>
      <w:r w:rsidR="00DF3966">
        <w:t>got left behind</w:t>
      </w:r>
      <w:r w:rsidR="001E1081">
        <w:t xml:space="preserve"> during editing.</w:t>
      </w:r>
    </w:p>
    <w:p w14:paraId="337BA0B6" w14:textId="00C8CFD9" w:rsidR="001E1081" w:rsidRDefault="0011287F" w:rsidP="00D952F0">
      <w:pPr>
        <w:pStyle w:val="ListParagraph"/>
        <w:numPr>
          <w:ilvl w:val="0"/>
          <w:numId w:val="3"/>
        </w:numPr>
      </w:pPr>
      <w:r>
        <w:t xml:space="preserve">Line 254, </w:t>
      </w:r>
      <w:r w:rsidR="00A64496">
        <w:t>Parse Error “</w:t>
      </w:r>
      <w:r w:rsidR="00A64496" w:rsidRPr="00A64496">
        <w:rPr>
          <w:b/>
        </w:rPr>
        <w:t>}</w:t>
      </w:r>
      <w:r w:rsidR="00A64496">
        <w:t>”</w:t>
      </w:r>
      <w:r w:rsidR="00653856">
        <w:t xml:space="preserve">. This isn’t an error but the end of a media </w:t>
      </w:r>
      <w:r w:rsidR="00AA6920">
        <w:t>query.</w:t>
      </w:r>
    </w:p>
    <w:p w14:paraId="32DA78A5" w14:textId="62766C8D" w:rsidR="00DE1627" w:rsidRPr="00131FE8" w:rsidRDefault="00DE1627" w:rsidP="00D952F0">
      <w:pPr>
        <w:pStyle w:val="ListParagraph"/>
        <w:numPr>
          <w:ilvl w:val="0"/>
          <w:numId w:val="3"/>
        </w:numPr>
      </w:pPr>
      <w:r>
        <w:t>Warning Line 36</w:t>
      </w:r>
      <w:r w:rsidR="00131FE8">
        <w:t xml:space="preserve">, </w:t>
      </w:r>
      <w:r w:rsidR="00131FE8">
        <w:rPr>
          <w:rFonts w:ascii="Helvetica" w:hAnsi="Helvetica"/>
          <w:color w:val="000000"/>
          <w:shd w:val="clear" w:color="auto" w:fill="FFFFFF"/>
        </w:rPr>
        <w:t>Property -webkit-animation is an unknown vendor extension</w:t>
      </w:r>
      <w:r w:rsidR="00911FD6">
        <w:rPr>
          <w:rFonts w:ascii="Helvetica" w:hAnsi="Helvetica"/>
          <w:color w:val="000000"/>
          <w:shd w:val="clear" w:color="auto" w:fill="FFFFFF"/>
        </w:rPr>
        <w:t xml:space="preserve">. </w:t>
      </w:r>
      <w:r w:rsidR="00747858">
        <w:rPr>
          <w:rFonts w:ascii="Helvetica" w:hAnsi="Helvetica"/>
          <w:color w:val="000000"/>
          <w:shd w:val="clear" w:color="auto" w:fill="FFFFFF"/>
        </w:rPr>
        <w:t>This is the browser extension for Firefox so therefore is not an issue at all.</w:t>
      </w:r>
    </w:p>
    <w:p w14:paraId="28B57ECA" w14:textId="268EF725" w:rsidR="00131FE8" w:rsidRDefault="00131FE8" w:rsidP="00911FD6">
      <w:pPr>
        <w:pStyle w:val="ListParagraph"/>
        <w:numPr>
          <w:ilvl w:val="0"/>
          <w:numId w:val="3"/>
        </w:numPr>
      </w:pPr>
      <w:r>
        <w:t>Warning Line 157,</w:t>
      </w:r>
      <w:r w:rsidR="00911FD6">
        <w:t xml:space="preserve"> </w:t>
      </w:r>
      <w:r w:rsidR="00911FD6" w:rsidRPr="00911FD6">
        <w:t>Property -webkit-border-radius is an unknown vendor extension</w:t>
      </w:r>
      <w:r w:rsidR="00911FD6">
        <w:t>.</w:t>
      </w:r>
      <w:r w:rsidR="00747858">
        <w:t xml:space="preserve"> Again, browser extension so not an issue.</w:t>
      </w:r>
    </w:p>
    <w:p w14:paraId="636D169E" w14:textId="75D9AD30" w:rsidR="00911FD6" w:rsidRPr="00144D4C" w:rsidRDefault="00911FD6" w:rsidP="00911FD6">
      <w:pPr>
        <w:pStyle w:val="ListParagraph"/>
        <w:numPr>
          <w:ilvl w:val="0"/>
          <w:numId w:val="3"/>
        </w:numPr>
      </w:pPr>
      <w:r>
        <w:t xml:space="preserve">Warning Line 158, </w:t>
      </w:r>
      <w:r>
        <w:rPr>
          <w:rFonts w:ascii="Helvetica" w:hAnsi="Helvetica"/>
          <w:color w:val="000000"/>
          <w:shd w:val="clear" w:color="auto" w:fill="FFFFFF"/>
        </w:rPr>
        <w:t>Property -</w:t>
      </w:r>
      <w:proofErr w:type="spellStart"/>
      <w:r>
        <w:rPr>
          <w:rFonts w:ascii="Helvetica" w:hAnsi="Helvetica"/>
          <w:color w:val="000000"/>
          <w:shd w:val="clear" w:color="auto" w:fill="FFFFFF"/>
        </w:rPr>
        <w:t>moz</w:t>
      </w:r>
      <w:proofErr w:type="spellEnd"/>
      <w:r>
        <w:rPr>
          <w:rFonts w:ascii="Helvetica" w:hAnsi="Helvetica"/>
          <w:color w:val="000000"/>
          <w:shd w:val="clear" w:color="auto" w:fill="FFFFFF"/>
        </w:rPr>
        <w:t>-border-radius is an unknown vendor extension.</w:t>
      </w:r>
      <w:r w:rsidR="00747858">
        <w:rPr>
          <w:rFonts w:ascii="Helvetica" w:hAnsi="Helvetica"/>
          <w:color w:val="000000"/>
          <w:shd w:val="clear" w:color="auto" w:fill="FFFFFF"/>
        </w:rPr>
        <w:t xml:space="preserve"> And finally, another browser extension, not an issue. </w:t>
      </w:r>
    </w:p>
    <w:p w14:paraId="36004A0C" w14:textId="77777777" w:rsidR="0048512C" w:rsidRDefault="0048512C" w:rsidP="002F66AA">
      <w:pPr>
        <w:pStyle w:val="Heading1"/>
      </w:pPr>
    </w:p>
    <w:p w14:paraId="6E8242B9" w14:textId="77777777" w:rsidR="0048512C" w:rsidRDefault="0048512C">
      <w:pPr>
        <w:rPr>
          <w:rFonts w:asciiTheme="majorHAnsi" w:eastAsiaTheme="majorEastAsia" w:hAnsiTheme="majorHAnsi" w:cstheme="majorBidi"/>
          <w:b/>
          <w:sz w:val="32"/>
          <w:szCs w:val="32"/>
        </w:rPr>
      </w:pPr>
      <w:r>
        <w:br w:type="page"/>
      </w:r>
    </w:p>
    <w:p w14:paraId="7D1100E4" w14:textId="5780C3C2" w:rsidR="00762DD4" w:rsidRDefault="002F66AA" w:rsidP="002F66AA">
      <w:pPr>
        <w:pStyle w:val="Heading1"/>
      </w:pPr>
      <w:r>
        <w:lastRenderedPageBreak/>
        <w:t>III</w:t>
      </w:r>
      <w:r>
        <w:br/>
      </w:r>
      <w:r w:rsidR="007360FE">
        <w:t>EVALUATION</w:t>
      </w:r>
    </w:p>
    <w:p w14:paraId="01E2CCE9" w14:textId="7E3134C2" w:rsidR="002F2A3E" w:rsidRDefault="0083495D" w:rsidP="00E95F21">
      <w:pPr>
        <w:pStyle w:val="Heading2"/>
      </w:pPr>
      <w:r>
        <w:t>ACCESSIBILITY</w:t>
      </w:r>
    </w:p>
    <w:p w14:paraId="6E69E056" w14:textId="3FC550B8" w:rsidR="00C610AA" w:rsidRDefault="0A7BE835" w:rsidP="00E7354D">
      <w:r>
        <w:t xml:space="preserve">When evaluating the accessibility of the website one can use the </w:t>
      </w:r>
      <w:proofErr w:type="spellStart"/>
      <w:r>
        <w:t>WCAG</w:t>
      </w:r>
      <w:proofErr w:type="spellEnd"/>
      <w:r>
        <w:t xml:space="preserve"> 2.0 standard</w:t>
      </w:r>
      <w:sdt>
        <w:sdtPr>
          <w:id w:val="-1297673360"/>
          <w:citation/>
        </w:sdtPr>
        <w:sdtContent>
          <w:r w:rsidR="00BF3786">
            <w:fldChar w:fldCharType="begin"/>
          </w:r>
          <w:r w:rsidR="00BF3786">
            <w:instrText xml:space="preserve"> CITATION Egg17 \l 2057 </w:instrText>
          </w:r>
          <w:r w:rsidR="00BF3786">
            <w:fldChar w:fldCharType="separate"/>
          </w:r>
          <w:r w:rsidR="006E678C">
            <w:rPr>
              <w:noProof/>
            </w:rPr>
            <w:t xml:space="preserve"> </w:t>
          </w:r>
          <w:r w:rsidR="006E678C" w:rsidRPr="006E678C">
            <w:rPr>
              <w:noProof/>
            </w:rPr>
            <w:t>[2]</w:t>
          </w:r>
          <w:r w:rsidR="00BF3786">
            <w:fldChar w:fldCharType="end"/>
          </w:r>
        </w:sdtContent>
      </w:sdt>
      <w:r>
        <w:t xml:space="preserve">. When evaluating the Emeryst website against that standard, the website could do with some improvements. </w:t>
      </w:r>
    </w:p>
    <w:p w14:paraId="0F75F38B" w14:textId="77777777" w:rsidR="009A1214" w:rsidRDefault="57B346DF" w:rsidP="0A7BE835">
      <w:r>
        <w:t xml:space="preserve">Starting with what is good with the website, all the headings are clearly visible being large enough and distinct from other text items. As for all the text content, if someone wants to zoom in they </w:t>
      </w:r>
      <w:r w:rsidR="00A905EA">
        <w:t>can,</w:t>
      </w:r>
      <w:r>
        <w:t xml:space="preserve"> and the text will grow bigger. However, the text on the home screen will eventually overlap and become unreadable.</w:t>
      </w:r>
      <w:r w:rsidR="0A7BE835">
        <w:br/>
      </w:r>
      <w:proofErr w:type="gramStart"/>
      <w:r w:rsidR="00A905EA">
        <w:t>All</w:t>
      </w:r>
      <w:r>
        <w:t xml:space="preserve"> </w:t>
      </w:r>
      <w:r w:rsidR="00A905EA">
        <w:t>of</w:t>
      </w:r>
      <w:proofErr w:type="gramEnd"/>
      <w:r w:rsidR="00A905EA">
        <w:t xml:space="preserve"> </w:t>
      </w:r>
      <w:r>
        <w:t>the images and media within the website have alternative text although they're not exactly descriptive but this could be easy adapted.</w:t>
      </w:r>
      <w:r w:rsidR="0A7BE835">
        <w:br/>
      </w:r>
      <w:r>
        <w:t xml:space="preserve">The colour scheme used for the website ensures that all of the text content is readable against the background and the different sections are clearly distinguishable. </w:t>
      </w:r>
      <w:r w:rsidR="0A7BE835">
        <w:br/>
      </w:r>
      <w:r>
        <w:t>The website is easily navigated and can be done so in a couple of different ways. The first and main way is by using the main buttons on the home page to navigate to the other pages and then by clicking on the home icon on those pages to go back. The other way is by going into the footer and using those links to go from any page to any page. The final way is just to go to the home page from any other page except the home page by clicking on the title in the header.</w:t>
      </w:r>
    </w:p>
    <w:p w14:paraId="76F53B68" w14:textId="6A30EC02" w:rsidR="00853276" w:rsidRDefault="000F558E" w:rsidP="0A7BE835">
      <w:r>
        <w:t xml:space="preserve">The one and only form used on the website meets the </w:t>
      </w:r>
      <w:r w:rsidR="00BD58F2">
        <w:t>requirements</w:t>
      </w:r>
      <w:r w:rsidR="004343C3">
        <w:t xml:space="preserve"> </w:t>
      </w:r>
      <w:r w:rsidR="00FD5CA9">
        <w:t xml:space="preserve">in that it will </w:t>
      </w:r>
      <w:r w:rsidR="00CF7030">
        <w:t xml:space="preserve">identify any input errors </w:t>
      </w:r>
      <w:r w:rsidR="00853276">
        <w:t>and tell you exactly what is wrong and where when you try to submit the form</w:t>
      </w:r>
      <w:r w:rsidR="00231C9A">
        <w:t xml:space="preserve">. If it has been set up it will also allow you to use the autofill </w:t>
      </w:r>
      <w:r w:rsidR="00C374CE">
        <w:t xml:space="preserve">option in the web browser. </w:t>
      </w:r>
    </w:p>
    <w:p w14:paraId="71DAE58F" w14:textId="25F9DA0F" w:rsidR="00DD7B13" w:rsidRDefault="00CD07D9" w:rsidP="0A7BE835">
      <w:r>
        <w:t xml:space="preserve">The </w:t>
      </w:r>
      <w:r w:rsidR="00D05EBC">
        <w:t xml:space="preserve">text on the website </w:t>
      </w:r>
      <w:r w:rsidR="0058300E">
        <w:t>follows standard grammar and spelling</w:t>
      </w:r>
      <w:r w:rsidR="00170F19">
        <w:t>,</w:t>
      </w:r>
      <w:r w:rsidR="0058300E">
        <w:t xml:space="preserve"> </w:t>
      </w:r>
      <w:r w:rsidR="00170F19">
        <w:t>except for the name of the website</w:t>
      </w:r>
      <w:r w:rsidR="009D2B78">
        <w:t>. This means that</w:t>
      </w:r>
      <w:r w:rsidR="00E02D51">
        <w:t xml:space="preserve"> </w:t>
      </w:r>
      <w:r w:rsidR="00194C97">
        <w:t xml:space="preserve">any screen reader and in affect the user can understand the </w:t>
      </w:r>
      <w:r w:rsidR="00010A57">
        <w:t>sentence</w:t>
      </w:r>
      <w:r w:rsidR="000B56DB">
        <w:t xml:space="preserve"> and paragraph structure</w:t>
      </w:r>
      <w:r w:rsidR="00010A57">
        <w:t xml:space="preserve">. </w:t>
      </w:r>
    </w:p>
    <w:p w14:paraId="322CC2D7" w14:textId="017169D2" w:rsidR="0A7BE835" w:rsidRDefault="000F558E" w:rsidP="0A7BE835">
      <w:r>
        <w:t xml:space="preserve"> </w:t>
      </w:r>
      <w:r w:rsidR="0A7BE835">
        <w:br/>
      </w:r>
    </w:p>
    <w:p w14:paraId="16922CA5" w14:textId="73120259" w:rsidR="00057709" w:rsidRDefault="000E7C80" w:rsidP="00057709">
      <w:pPr>
        <w:pStyle w:val="Heading2"/>
      </w:pPr>
      <w:r>
        <w:lastRenderedPageBreak/>
        <w:t>WEBSITE EVALUATION</w:t>
      </w:r>
    </w:p>
    <w:p w14:paraId="14F10A8B" w14:textId="3473D490" w:rsidR="00057709" w:rsidRDefault="00EC65C3" w:rsidP="00057709">
      <w:r>
        <w:t xml:space="preserve">The purpose of </w:t>
      </w:r>
      <w:r w:rsidR="00FF09CC">
        <w:t xml:space="preserve">the website is just to advertise </w:t>
      </w:r>
      <w:r w:rsidR="00B55B51">
        <w:t xml:space="preserve">the services of Emeryst. </w:t>
      </w:r>
      <w:r w:rsidR="003838A8">
        <w:t>The design of the website in general makes it extremely easy to navigate</w:t>
      </w:r>
      <w:r w:rsidR="00D27502">
        <w:t xml:space="preserve"> as it has been </w:t>
      </w:r>
      <w:r w:rsidR="00530D61">
        <w:t xml:space="preserve">designed </w:t>
      </w:r>
      <w:r w:rsidR="00D27502">
        <w:t>more</w:t>
      </w:r>
      <w:r w:rsidR="00530D61">
        <w:t xml:space="preserve"> </w:t>
      </w:r>
      <w:r w:rsidR="00D27502">
        <w:t>like a mobile application</w:t>
      </w:r>
      <w:r w:rsidR="00530D61">
        <w:t xml:space="preserve"> than a website</w:t>
      </w:r>
      <w:r w:rsidR="00205E74">
        <w:t xml:space="preserve"> which for an information site </w:t>
      </w:r>
      <w:r w:rsidR="00003BE8">
        <w:t>is great</w:t>
      </w:r>
      <w:r w:rsidR="00530D61">
        <w:t>. Th</w:t>
      </w:r>
      <w:r w:rsidR="00352078">
        <w:t xml:space="preserve">e home page has its large icons </w:t>
      </w:r>
      <w:r w:rsidR="0092630C">
        <w:t xml:space="preserve">and no </w:t>
      </w:r>
      <w:r w:rsidR="007B459F">
        <w:t>clutter,</w:t>
      </w:r>
      <w:r w:rsidR="00FA7AC8">
        <w:t xml:space="preserve"> so it </w:t>
      </w:r>
      <w:r w:rsidR="007B459F">
        <w:t>makes</w:t>
      </w:r>
      <w:r w:rsidR="00FA7AC8">
        <w:t xml:space="preserve"> it easy to find the information you require</w:t>
      </w:r>
      <w:r w:rsidR="007B459F">
        <w:t>.</w:t>
      </w:r>
    </w:p>
    <w:p w14:paraId="37B6ED72" w14:textId="518607E7" w:rsidR="007B459F" w:rsidRDefault="00A35829" w:rsidP="00057709">
      <w:r>
        <w:t xml:space="preserve">The font colours, sizes and style </w:t>
      </w:r>
      <w:proofErr w:type="gramStart"/>
      <w:r>
        <w:t>is</w:t>
      </w:r>
      <w:proofErr w:type="gramEnd"/>
      <w:r>
        <w:t xml:space="preserve"> readable </w:t>
      </w:r>
      <w:r w:rsidR="004C4B57">
        <w:t>and t</w:t>
      </w:r>
      <w:r w:rsidR="007B459F">
        <w:t>he chosen colour</w:t>
      </w:r>
      <w:r w:rsidR="00BA05B7">
        <w:t xml:space="preserve"> scheme</w:t>
      </w:r>
      <w:r w:rsidR="007D0585">
        <w:t xml:space="preserve"> is </w:t>
      </w:r>
      <w:r w:rsidR="00230988">
        <w:t>slightly on the darker side but all the colour</w:t>
      </w:r>
      <w:r w:rsidR="00511019">
        <w:t>s</w:t>
      </w:r>
      <w:r w:rsidR="00230988">
        <w:t xml:space="preserve"> go with each other and isn’t glaring and in your face. </w:t>
      </w:r>
    </w:p>
    <w:p w14:paraId="1DEA1724" w14:textId="77777777" w:rsidR="00B729FE" w:rsidRDefault="00B729FE" w:rsidP="00057709"/>
    <w:p w14:paraId="28BC5BF8" w14:textId="014E3D78" w:rsidR="0083495D" w:rsidRDefault="00D93D7F" w:rsidP="0083495D">
      <w:pPr>
        <w:pStyle w:val="Heading2"/>
      </w:pPr>
      <w:r>
        <w:t>FUTURE IMPROVEMENTS</w:t>
      </w:r>
    </w:p>
    <w:p w14:paraId="5EBC3348" w14:textId="631B2728" w:rsidR="007B6E1D" w:rsidRDefault="00AB7742" w:rsidP="000E6A7A">
      <w:r>
        <w:t xml:space="preserve">There are a few </w:t>
      </w:r>
      <w:r w:rsidR="00B044F1">
        <w:t>improvements</w:t>
      </w:r>
      <w:r>
        <w:t xml:space="preserve"> that could be made for the website such as making it responsive to screen size </w:t>
      </w:r>
      <w:r w:rsidR="00515E5D">
        <w:t xml:space="preserve">as opposed to just shrinking everything down. </w:t>
      </w:r>
      <w:r w:rsidR="002339AC">
        <w:br/>
        <w:t xml:space="preserve">The home page could also be improved by maybe having some form of information </w:t>
      </w:r>
      <w:r w:rsidR="00540D3D">
        <w:t xml:space="preserve">explaining what the website is instead of having to go to the about section as soon as the visitor arrives. </w:t>
      </w:r>
    </w:p>
    <w:p w14:paraId="23BA24DE" w14:textId="39F56A34" w:rsidR="00C95CB4" w:rsidRDefault="00C95CB4" w:rsidP="000E6A7A"/>
    <w:p w14:paraId="16F81CEB" w14:textId="5319D212" w:rsidR="00C95CB4" w:rsidRDefault="0057214A" w:rsidP="000E6A7A">
      <w:r>
        <w:t>To conclude this report</w:t>
      </w:r>
      <w:r w:rsidR="009616A2">
        <w:t xml:space="preserve">, the website functions and works well, it does however have a lot of room for </w:t>
      </w:r>
      <w:r w:rsidR="00CD6A7C">
        <w:t xml:space="preserve">improvements such as </w:t>
      </w:r>
      <w:r w:rsidR="005D530D">
        <w:t>it’s design</w:t>
      </w:r>
      <w:r w:rsidR="00DD4991">
        <w:t xml:space="preserve">, and the </w:t>
      </w:r>
      <w:r w:rsidR="00876F76">
        <w:t>understandability</w:t>
      </w:r>
      <w:r w:rsidR="00DD4991">
        <w:t xml:space="preserve"> </w:t>
      </w:r>
      <w:r w:rsidR="00876F76">
        <w:t xml:space="preserve">from when you reach the home page. These are all things that a website designer would know how to do where as a developer may know what a good website looks like but cannot create a good looking one himself. </w:t>
      </w:r>
    </w:p>
    <w:p w14:paraId="780EEF96" w14:textId="77777777" w:rsidR="0017458D" w:rsidRDefault="0017458D">
      <w:r>
        <w:br w:type="page"/>
      </w:r>
    </w:p>
    <w:sdt>
      <w:sdtPr>
        <w:id w:val="-540672738"/>
        <w:docPartObj>
          <w:docPartGallery w:val="Bibliographies"/>
          <w:docPartUnique/>
        </w:docPartObj>
      </w:sdtPr>
      <w:sdtEndPr>
        <w:rPr>
          <w:rFonts w:asciiTheme="minorHAnsi" w:eastAsiaTheme="minorHAnsi" w:hAnsiTheme="minorHAnsi" w:cstheme="minorBidi"/>
          <w:b w:val="0"/>
          <w:sz w:val="24"/>
          <w:szCs w:val="22"/>
        </w:rPr>
      </w:sdtEndPr>
      <w:sdtContent>
        <w:p w14:paraId="28E18CE5" w14:textId="1E9C5E88" w:rsidR="006E678C" w:rsidRDefault="006E678C">
          <w:pPr>
            <w:pStyle w:val="Heading1"/>
          </w:pPr>
          <w:r>
            <w:t>References</w:t>
          </w:r>
        </w:p>
        <w:sdt>
          <w:sdtPr>
            <w:id w:val="-573587230"/>
            <w:bibliography/>
          </w:sdtPr>
          <w:sdtContent>
            <w:p w14:paraId="392B7766" w14:textId="77777777" w:rsidR="006E678C" w:rsidRDefault="006E678C">
              <w:pPr>
                <w:rPr>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1"/>
              </w:tblGrid>
              <w:tr w:rsidR="006E678C" w14:paraId="2F8D634E" w14:textId="77777777">
                <w:trPr>
                  <w:divId w:val="1043754814"/>
                  <w:tblCellSpacing w:w="15" w:type="dxa"/>
                </w:trPr>
                <w:tc>
                  <w:tcPr>
                    <w:tcW w:w="50" w:type="pct"/>
                    <w:hideMark/>
                  </w:tcPr>
                  <w:p w14:paraId="34D386A6" w14:textId="27606C67" w:rsidR="006E678C" w:rsidRDefault="006E678C">
                    <w:pPr>
                      <w:pStyle w:val="Bibliography"/>
                      <w:rPr>
                        <w:noProof/>
                        <w:szCs w:val="24"/>
                      </w:rPr>
                    </w:pPr>
                    <w:r>
                      <w:rPr>
                        <w:noProof/>
                      </w:rPr>
                      <w:t xml:space="preserve">[1] </w:t>
                    </w:r>
                  </w:p>
                </w:tc>
                <w:tc>
                  <w:tcPr>
                    <w:tcW w:w="0" w:type="auto"/>
                    <w:hideMark/>
                  </w:tcPr>
                  <w:p w14:paraId="31E16932" w14:textId="77777777" w:rsidR="006E678C" w:rsidRDefault="006E678C">
                    <w:pPr>
                      <w:pStyle w:val="Bibliography"/>
                      <w:rPr>
                        <w:noProof/>
                      </w:rPr>
                    </w:pPr>
                    <w:r>
                      <w:rPr>
                        <w:noProof/>
                      </w:rPr>
                      <w:t>“Simple Form to Email PHP Contact Form,” FreeContactForm, [Online]. Available: http://www.freecontactform.com/email_form.php. [Accessed 8 November 2017].</w:t>
                    </w:r>
                  </w:p>
                </w:tc>
              </w:tr>
              <w:tr w:rsidR="006E678C" w14:paraId="762CFF11" w14:textId="77777777">
                <w:trPr>
                  <w:divId w:val="1043754814"/>
                  <w:tblCellSpacing w:w="15" w:type="dxa"/>
                </w:trPr>
                <w:tc>
                  <w:tcPr>
                    <w:tcW w:w="50" w:type="pct"/>
                    <w:hideMark/>
                  </w:tcPr>
                  <w:p w14:paraId="5E276D64" w14:textId="77777777" w:rsidR="006E678C" w:rsidRDefault="006E678C">
                    <w:pPr>
                      <w:pStyle w:val="Bibliography"/>
                      <w:rPr>
                        <w:noProof/>
                      </w:rPr>
                    </w:pPr>
                    <w:r>
                      <w:rPr>
                        <w:noProof/>
                      </w:rPr>
                      <w:t xml:space="preserve">[2] </w:t>
                    </w:r>
                  </w:p>
                </w:tc>
                <w:tc>
                  <w:tcPr>
                    <w:tcW w:w="0" w:type="auto"/>
                    <w:hideMark/>
                  </w:tcPr>
                  <w:p w14:paraId="299C8F2A" w14:textId="77777777" w:rsidR="006E678C" w:rsidRDefault="006E678C">
                    <w:pPr>
                      <w:pStyle w:val="Bibliography"/>
                      <w:rPr>
                        <w:noProof/>
                      </w:rPr>
                    </w:pPr>
                    <w:r>
                      <w:rPr>
                        <w:noProof/>
                      </w:rPr>
                      <w:t>E. Eggert and S. Abou-Zahra, “How to Meet WCAG 2.0,” W3C, 20 July 2017. [Online]. Available: https://www.w3.org/WAI/WCAG20/quickref/?showtechniques=246. [Accessed 20 December 2017].</w:t>
                    </w:r>
                  </w:p>
                </w:tc>
              </w:tr>
              <w:tr w:rsidR="006E678C" w14:paraId="1AEC985E" w14:textId="77777777">
                <w:trPr>
                  <w:divId w:val="1043754814"/>
                  <w:tblCellSpacing w:w="15" w:type="dxa"/>
                </w:trPr>
                <w:tc>
                  <w:tcPr>
                    <w:tcW w:w="50" w:type="pct"/>
                    <w:hideMark/>
                  </w:tcPr>
                  <w:p w14:paraId="374233F3" w14:textId="77777777" w:rsidR="006E678C" w:rsidRDefault="006E678C">
                    <w:pPr>
                      <w:pStyle w:val="Bibliography"/>
                      <w:rPr>
                        <w:noProof/>
                      </w:rPr>
                    </w:pPr>
                    <w:r>
                      <w:rPr>
                        <w:noProof/>
                      </w:rPr>
                      <w:t xml:space="preserve">[3] </w:t>
                    </w:r>
                  </w:p>
                </w:tc>
                <w:tc>
                  <w:tcPr>
                    <w:tcW w:w="0" w:type="auto"/>
                    <w:hideMark/>
                  </w:tcPr>
                  <w:p w14:paraId="01CFC606" w14:textId="77777777" w:rsidR="006E678C" w:rsidRDefault="006E678C">
                    <w:pPr>
                      <w:pStyle w:val="Bibliography"/>
                      <w:rPr>
                        <w:noProof/>
                      </w:rPr>
                    </w:pPr>
                    <w:r>
                      <w:rPr>
                        <w:noProof/>
                      </w:rPr>
                      <w:t>“W3Schools,” W3Schools, [Online]. Available: https://www.w3schools.com/. [Accessed November 2017].</w:t>
                    </w:r>
                  </w:p>
                </w:tc>
              </w:tr>
            </w:tbl>
            <w:p w14:paraId="019E0CDF" w14:textId="77777777" w:rsidR="006E678C" w:rsidRDefault="006E678C">
              <w:pPr>
                <w:divId w:val="1043754814"/>
                <w:rPr>
                  <w:rFonts w:eastAsia="Times New Roman"/>
                  <w:noProof/>
                </w:rPr>
              </w:pPr>
            </w:p>
            <w:p w14:paraId="096A13AD" w14:textId="4008D30D" w:rsidR="0017458D" w:rsidRDefault="006E678C" w:rsidP="006E678C">
              <w:r>
                <w:rPr>
                  <w:b/>
                  <w:bCs/>
                  <w:noProof/>
                </w:rPr>
                <w:fldChar w:fldCharType="end"/>
              </w:r>
            </w:p>
            <w:bookmarkStart w:id="0" w:name="_GoBack" w:displacedByCustomXml="next"/>
            <w:bookmarkEnd w:id="0" w:displacedByCustomXml="next"/>
          </w:sdtContent>
        </w:sdt>
      </w:sdtContent>
    </w:sdt>
    <w:p w14:paraId="0592C0E7" w14:textId="77777777" w:rsidR="0017458D" w:rsidRPr="0017458D" w:rsidRDefault="0017458D" w:rsidP="0017458D"/>
    <w:sectPr w:rsidR="0017458D" w:rsidRPr="0017458D" w:rsidSect="00CD41C6">
      <w:footerReference w:type="default" r:id="rId14"/>
      <w:pgSz w:w="11906" w:h="16838" w:code="9"/>
      <w:pgMar w:top="1134" w:right="1418" w:bottom="851" w:left="1985" w:header="709" w:footer="10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41F9E" w14:textId="77777777" w:rsidR="00C6577B" w:rsidRDefault="00C6577B" w:rsidP="00433FD1">
      <w:pPr>
        <w:spacing w:line="240" w:lineRule="auto"/>
      </w:pPr>
      <w:r>
        <w:separator/>
      </w:r>
    </w:p>
  </w:endnote>
  <w:endnote w:type="continuationSeparator" w:id="0">
    <w:p w14:paraId="423731A0" w14:textId="77777777" w:rsidR="00C6577B" w:rsidRDefault="00C6577B" w:rsidP="00433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8693010"/>
      <w:docPartObj>
        <w:docPartGallery w:val="Page Numbers (Bottom of Page)"/>
        <w:docPartUnique/>
      </w:docPartObj>
    </w:sdtPr>
    <w:sdtEndPr/>
    <w:sdtContent>
      <w:p w14:paraId="5CB46181" w14:textId="1560E074" w:rsidR="00433FD1" w:rsidRDefault="002F6FFD">
        <w:pPr>
          <w:pStyle w:val="Footer"/>
        </w:pPr>
        <w:r>
          <w:rPr>
            <w:noProof/>
          </w:rPr>
          <mc:AlternateContent>
            <mc:Choice Requires="wps">
              <w:drawing>
                <wp:anchor distT="0" distB="0" distL="114300" distR="114300" simplePos="0" relativeHeight="251660288" behindDoc="0" locked="0" layoutInCell="1" allowOverlap="1" wp14:anchorId="4D91D593" wp14:editId="79CB6E7B">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458AEA0" w14:textId="5216ACD8" w:rsidR="002F6FFD" w:rsidRDefault="002F6FFD">
                              <w:pPr>
                                <w:jc w:val="center"/>
                              </w:pPr>
                              <w:r>
                                <w:fldChar w:fldCharType="begin"/>
                              </w:r>
                              <w:r>
                                <w:instrText xml:space="preserve"> PAGE    \* MERGEFORMAT </w:instrText>
                              </w:r>
                              <w:r>
                                <w:fldChar w:fldCharType="separate"/>
                              </w:r>
                              <w:r w:rsidR="006E678C">
                                <w:rPr>
                                  <w:noProof/>
                                </w:rPr>
                                <w:t>12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D91D59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5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dtsJkzgCAABqBAAADgAAAAAAAAAA&#10;AAAAAAAuAgAAZHJzL2Uyb0RvYy54bWxQSwECLQAUAAYACAAAACEA/y8q6t4AAAADAQAADwAAAAAA&#10;AAAAAAAAAACSBAAAZHJzL2Rvd25yZXYueG1sUEsFBgAAAAAEAAQA8wAAAJ0FAAAAAA==&#10;" filled="t" strokecolor="gray" strokeweight="2.25pt">
                  <v:textbox inset=",0,,0">
                    <w:txbxContent>
                      <w:p w14:paraId="2458AEA0" w14:textId="5216ACD8" w:rsidR="002F6FFD" w:rsidRDefault="002F6FFD">
                        <w:pPr>
                          <w:jc w:val="center"/>
                        </w:pPr>
                        <w:r>
                          <w:fldChar w:fldCharType="begin"/>
                        </w:r>
                        <w:r>
                          <w:instrText xml:space="preserve"> PAGE    \* MERGEFORMAT </w:instrText>
                        </w:r>
                        <w:r>
                          <w:fldChar w:fldCharType="separate"/>
                        </w:r>
                        <w:r w:rsidR="006E678C">
                          <w:rPr>
                            <w:noProof/>
                          </w:rPr>
                          <w:t>12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EBB592B" wp14:editId="05132860">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a14="http://schemas.microsoft.com/office/drawing/2010/main" xmlns:a="http://schemas.openxmlformats.org/drawingml/2006/main">
              <w:pict w14:anchorId="15EF1027">
                <v:shapetype id="_x0000_t32" coordsize="21600,21600" o:oned="t" filled="f" o:spt="32" path="m,l21600,21600e" w14:anchorId="27302C99">
                  <v:path fillok="f" arrowok="t" o:connecttype="none"/>
                  <o:lock v:ext="edit" shapetype="t"/>
                </v:shapetype>
                <v:shape id="Straight Arrow Connector 3"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3C5C0" w14:textId="77777777" w:rsidR="00C6577B" w:rsidRDefault="00C6577B" w:rsidP="00433FD1">
      <w:pPr>
        <w:spacing w:line="240" w:lineRule="auto"/>
      </w:pPr>
      <w:r>
        <w:separator/>
      </w:r>
    </w:p>
  </w:footnote>
  <w:footnote w:type="continuationSeparator" w:id="0">
    <w:p w14:paraId="7F443CB4" w14:textId="77777777" w:rsidR="00C6577B" w:rsidRDefault="00C6577B" w:rsidP="00433F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20FE0"/>
    <w:multiLevelType w:val="hybridMultilevel"/>
    <w:tmpl w:val="7566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C7FB5"/>
    <w:multiLevelType w:val="hybridMultilevel"/>
    <w:tmpl w:val="2D26909E"/>
    <w:lvl w:ilvl="0" w:tplc="9542A9D2">
      <w:start w:val="1"/>
      <w:numFmt w:val="decimal"/>
      <w:lvlText w:val="%1."/>
      <w:lvlJc w:val="left"/>
      <w:pPr>
        <w:ind w:left="720" w:hanging="360"/>
      </w:pPr>
      <w:rPr>
        <w:rFonts w:asciiTheme="minorHAnsi" w:hAnsiTheme="minorHAnsi" w:cs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783947"/>
    <w:multiLevelType w:val="hybridMultilevel"/>
    <w:tmpl w:val="2E2824B6"/>
    <w:lvl w:ilvl="0" w:tplc="9542A9D2">
      <w:start w:val="1"/>
      <w:numFmt w:val="decimal"/>
      <w:lvlText w:val="%1."/>
      <w:lvlJc w:val="left"/>
      <w:pPr>
        <w:ind w:left="720" w:hanging="360"/>
      </w:pPr>
      <w:rPr>
        <w:rFonts w:asciiTheme="minorHAnsi" w:hAnsiTheme="minorHAnsi" w:cs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E6748C"/>
    <w:multiLevelType w:val="hybridMultilevel"/>
    <w:tmpl w:val="76D2D352"/>
    <w:lvl w:ilvl="0" w:tplc="9542A9D2">
      <w:start w:val="1"/>
      <w:numFmt w:val="decimal"/>
      <w:lvlText w:val="%1."/>
      <w:lvlJc w:val="left"/>
      <w:pPr>
        <w:ind w:left="720" w:hanging="360"/>
      </w:pPr>
      <w:rPr>
        <w:rFonts w:asciiTheme="minorHAnsi" w:hAnsiTheme="minorHAnsi" w:cs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CC7"/>
    <w:rsid w:val="00003BE8"/>
    <w:rsid w:val="00004640"/>
    <w:rsid w:val="00010A57"/>
    <w:rsid w:val="00017400"/>
    <w:rsid w:val="000260D3"/>
    <w:rsid w:val="000427DD"/>
    <w:rsid w:val="00053CFF"/>
    <w:rsid w:val="00055D78"/>
    <w:rsid w:val="00057709"/>
    <w:rsid w:val="0006321C"/>
    <w:rsid w:val="00066F77"/>
    <w:rsid w:val="00077594"/>
    <w:rsid w:val="000865F8"/>
    <w:rsid w:val="0009306E"/>
    <w:rsid w:val="000A0844"/>
    <w:rsid w:val="000A30FE"/>
    <w:rsid w:val="000B0EA1"/>
    <w:rsid w:val="000B367A"/>
    <w:rsid w:val="000B56DB"/>
    <w:rsid w:val="000D484A"/>
    <w:rsid w:val="000D4E4A"/>
    <w:rsid w:val="000E16E5"/>
    <w:rsid w:val="000E6A7A"/>
    <w:rsid w:val="000E7C80"/>
    <w:rsid w:val="000F2BE3"/>
    <w:rsid w:val="000F558E"/>
    <w:rsid w:val="0011287F"/>
    <w:rsid w:val="00113553"/>
    <w:rsid w:val="00124F96"/>
    <w:rsid w:val="00131FE8"/>
    <w:rsid w:val="00141D8B"/>
    <w:rsid w:val="00144D4C"/>
    <w:rsid w:val="001501A8"/>
    <w:rsid w:val="001554D6"/>
    <w:rsid w:val="00163BE2"/>
    <w:rsid w:val="00170F19"/>
    <w:rsid w:val="0017458D"/>
    <w:rsid w:val="00186948"/>
    <w:rsid w:val="00190238"/>
    <w:rsid w:val="00194C97"/>
    <w:rsid w:val="001B06A0"/>
    <w:rsid w:val="001B5887"/>
    <w:rsid w:val="001E1081"/>
    <w:rsid w:val="001E3199"/>
    <w:rsid w:val="001F402C"/>
    <w:rsid w:val="00205E74"/>
    <w:rsid w:val="00206495"/>
    <w:rsid w:val="00221712"/>
    <w:rsid w:val="00224A90"/>
    <w:rsid w:val="00227815"/>
    <w:rsid w:val="00227FCF"/>
    <w:rsid w:val="00230988"/>
    <w:rsid w:val="00231C9A"/>
    <w:rsid w:val="002339AC"/>
    <w:rsid w:val="0025063D"/>
    <w:rsid w:val="00264421"/>
    <w:rsid w:val="00274EE9"/>
    <w:rsid w:val="002A4946"/>
    <w:rsid w:val="002A70B4"/>
    <w:rsid w:val="002A7DD5"/>
    <w:rsid w:val="002C5ED9"/>
    <w:rsid w:val="002D3949"/>
    <w:rsid w:val="002E05AD"/>
    <w:rsid w:val="002F2A3E"/>
    <w:rsid w:val="002F66AA"/>
    <w:rsid w:val="002F6FFD"/>
    <w:rsid w:val="003250BD"/>
    <w:rsid w:val="00330B98"/>
    <w:rsid w:val="00352078"/>
    <w:rsid w:val="0035409E"/>
    <w:rsid w:val="0036750C"/>
    <w:rsid w:val="00380667"/>
    <w:rsid w:val="003838A8"/>
    <w:rsid w:val="003842EA"/>
    <w:rsid w:val="003B1853"/>
    <w:rsid w:val="003C0AC1"/>
    <w:rsid w:val="003C7545"/>
    <w:rsid w:val="003D15BA"/>
    <w:rsid w:val="003D490B"/>
    <w:rsid w:val="003E4FA0"/>
    <w:rsid w:val="003F0A46"/>
    <w:rsid w:val="003F68F6"/>
    <w:rsid w:val="00404B39"/>
    <w:rsid w:val="00433B34"/>
    <w:rsid w:val="00433FD1"/>
    <w:rsid w:val="004343C3"/>
    <w:rsid w:val="00464895"/>
    <w:rsid w:val="00470A6E"/>
    <w:rsid w:val="00477140"/>
    <w:rsid w:val="0048512C"/>
    <w:rsid w:val="0049402F"/>
    <w:rsid w:val="004A7E5E"/>
    <w:rsid w:val="004B759A"/>
    <w:rsid w:val="004C4B57"/>
    <w:rsid w:val="004C7A64"/>
    <w:rsid w:val="004D604B"/>
    <w:rsid w:val="004E59FE"/>
    <w:rsid w:val="004F5248"/>
    <w:rsid w:val="005009F1"/>
    <w:rsid w:val="00511019"/>
    <w:rsid w:val="005122EB"/>
    <w:rsid w:val="00515E5D"/>
    <w:rsid w:val="00523885"/>
    <w:rsid w:val="00530D61"/>
    <w:rsid w:val="00540D3D"/>
    <w:rsid w:val="00543FD2"/>
    <w:rsid w:val="00553143"/>
    <w:rsid w:val="0057214A"/>
    <w:rsid w:val="0058211D"/>
    <w:rsid w:val="00582C25"/>
    <w:rsid w:val="0058300E"/>
    <w:rsid w:val="005A0DED"/>
    <w:rsid w:val="005A1FF7"/>
    <w:rsid w:val="005B3753"/>
    <w:rsid w:val="005B7629"/>
    <w:rsid w:val="005C48FC"/>
    <w:rsid w:val="005C5C64"/>
    <w:rsid w:val="005D530D"/>
    <w:rsid w:val="005F5609"/>
    <w:rsid w:val="00607BFF"/>
    <w:rsid w:val="0061335D"/>
    <w:rsid w:val="00620AA0"/>
    <w:rsid w:val="006373B0"/>
    <w:rsid w:val="00644B60"/>
    <w:rsid w:val="00647873"/>
    <w:rsid w:val="00653856"/>
    <w:rsid w:val="00660425"/>
    <w:rsid w:val="00672213"/>
    <w:rsid w:val="006823F3"/>
    <w:rsid w:val="006C3377"/>
    <w:rsid w:val="006D5C1B"/>
    <w:rsid w:val="006E678C"/>
    <w:rsid w:val="006F24D5"/>
    <w:rsid w:val="00717BE8"/>
    <w:rsid w:val="00724401"/>
    <w:rsid w:val="007360FE"/>
    <w:rsid w:val="00747858"/>
    <w:rsid w:val="00753733"/>
    <w:rsid w:val="00762C27"/>
    <w:rsid w:val="00762DD4"/>
    <w:rsid w:val="007B459F"/>
    <w:rsid w:val="007B6C31"/>
    <w:rsid w:val="007B6E1D"/>
    <w:rsid w:val="007D0585"/>
    <w:rsid w:val="0081176B"/>
    <w:rsid w:val="00826F5D"/>
    <w:rsid w:val="0083495D"/>
    <w:rsid w:val="00843AF4"/>
    <w:rsid w:val="00853276"/>
    <w:rsid w:val="00876F76"/>
    <w:rsid w:val="008A19FD"/>
    <w:rsid w:val="008A56DE"/>
    <w:rsid w:val="008B330B"/>
    <w:rsid w:val="008B6901"/>
    <w:rsid w:val="008E16F2"/>
    <w:rsid w:val="00900FF2"/>
    <w:rsid w:val="00911FD6"/>
    <w:rsid w:val="00917FA5"/>
    <w:rsid w:val="00920F42"/>
    <w:rsid w:val="0092630C"/>
    <w:rsid w:val="00952D48"/>
    <w:rsid w:val="009616A2"/>
    <w:rsid w:val="00974BF4"/>
    <w:rsid w:val="0097553D"/>
    <w:rsid w:val="00984184"/>
    <w:rsid w:val="00985E6A"/>
    <w:rsid w:val="009A1214"/>
    <w:rsid w:val="009C4911"/>
    <w:rsid w:val="009D2559"/>
    <w:rsid w:val="009D2B78"/>
    <w:rsid w:val="009F4121"/>
    <w:rsid w:val="00A07D2E"/>
    <w:rsid w:val="00A14C5C"/>
    <w:rsid w:val="00A14DFD"/>
    <w:rsid w:val="00A214CD"/>
    <w:rsid w:val="00A35829"/>
    <w:rsid w:val="00A3697A"/>
    <w:rsid w:val="00A43B97"/>
    <w:rsid w:val="00A46033"/>
    <w:rsid w:val="00A64496"/>
    <w:rsid w:val="00A669BF"/>
    <w:rsid w:val="00A71129"/>
    <w:rsid w:val="00A905EA"/>
    <w:rsid w:val="00A9079E"/>
    <w:rsid w:val="00AA05F5"/>
    <w:rsid w:val="00AA1983"/>
    <w:rsid w:val="00AA6920"/>
    <w:rsid w:val="00AB7742"/>
    <w:rsid w:val="00AD1E81"/>
    <w:rsid w:val="00AD1FBD"/>
    <w:rsid w:val="00AD520B"/>
    <w:rsid w:val="00AE0AC4"/>
    <w:rsid w:val="00AE1B5F"/>
    <w:rsid w:val="00B02CD9"/>
    <w:rsid w:val="00B0330B"/>
    <w:rsid w:val="00B044F1"/>
    <w:rsid w:val="00B23C7F"/>
    <w:rsid w:val="00B54427"/>
    <w:rsid w:val="00B54480"/>
    <w:rsid w:val="00B55B51"/>
    <w:rsid w:val="00B56FE5"/>
    <w:rsid w:val="00B64B6B"/>
    <w:rsid w:val="00B71F83"/>
    <w:rsid w:val="00B729FE"/>
    <w:rsid w:val="00B8268A"/>
    <w:rsid w:val="00B86CAE"/>
    <w:rsid w:val="00BA05B7"/>
    <w:rsid w:val="00BB42F2"/>
    <w:rsid w:val="00BB788D"/>
    <w:rsid w:val="00BC4E0A"/>
    <w:rsid w:val="00BD58F2"/>
    <w:rsid w:val="00BF3786"/>
    <w:rsid w:val="00BF4410"/>
    <w:rsid w:val="00BF52AC"/>
    <w:rsid w:val="00C05B3B"/>
    <w:rsid w:val="00C248FE"/>
    <w:rsid w:val="00C2518D"/>
    <w:rsid w:val="00C263D5"/>
    <w:rsid w:val="00C374CE"/>
    <w:rsid w:val="00C40802"/>
    <w:rsid w:val="00C41EE5"/>
    <w:rsid w:val="00C610AA"/>
    <w:rsid w:val="00C6577B"/>
    <w:rsid w:val="00C845ED"/>
    <w:rsid w:val="00C847E2"/>
    <w:rsid w:val="00C8734D"/>
    <w:rsid w:val="00C94621"/>
    <w:rsid w:val="00C95CB4"/>
    <w:rsid w:val="00CA5715"/>
    <w:rsid w:val="00CB23AE"/>
    <w:rsid w:val="00CC1B94"/>
    <w:rsid w:val="00CD07D9"/>
    <w:rsid w:val="00CD41C6"/>
    <w:rsid w:val="00CD6A7C"/>
    <w:rsid w:val="00CE7A54"/>
    <w:rsid w:val="00CF7030"/>
    <w:rsid w:val="00D05EBC"/>
    <w:rsid w:val="00D12E66"/>
    <w:rsid w:val="00D27502"/>
    <w:rsid w:val="00D33514"/>
    <w:rsid w:val="00D344DB"/>
    <w:rsid w:val="00D42A0E"/>
    <w:rsid w:val="00D61701"/>
    <w:rsid w:val="00D72755"/>
    <w:rsid w:val="00D93D7F"/>
    <w:rsid w:val="00D952F0"/>
    <w:rsid w:val="00DA7002"/>
    <w:rsid w:val="00DC6D3D"/>
    <w:rsid w:val="00DD4991"/>
    <w:rsid w:val="00DD7B13"/>
    <w:rsid w:val="00DE1627"/>
    <w:rsid w:val="00DF3966"/>
    <w:rsid w:val="00E0029E"/>
    <w:rsid w:val="00E02CE7"/>
    <w:rsid w:val="00E02D51"/>
    <w:rsid w:val="00E05BB0"/>
    <w:rsid w:val="00E25E0F"/>
    <w:rsid w:val="00E41B8A"/>
    <w:rsid w:val="00E53A02"/>
    <w:rsid w:val="00E721B9"/>
    <w:rsid w:val="00E7354D"/>
    <w:rsid w:val="00E73AA9"/>
    <w:rsid w:val="00E94373"/>
    <w:rsid w:val="00E95F21"/>
    <w:rsid w:val="00EA47C0"/>
    <w:rsid w:val="00EB45CA"/>
    <w:rsid w:val="00EC65C3"/>
    <w:rsid w:val="00EC7052"/>
    <w:rsid w:val="00ED407E"/>
    <w:rsid w:val="00EE25EC"/>
    <w:rsid w:val="00EE27AA"/>
    <w:rsid w:val="00EE34D5"/>
    <w:rsid w:val="00EF395E"/>
    <w:rsid w:val="00F0279D"/>
    <w:rsid w:val="00F33F7D"/>
    <w:rsid w:val="00F61CC7"/>
    <w:rsid w:val="00F67B5B"/>
    <w:rsid w:val="00F71D09"/>
    <w:rsid w:val="00F9235D"/>
    <w:rsid w:val="00F94A51"/>
    <w:rsid w:val="00F95032"/>
    <w:rsid w:val="00FA7AC8"/>
    <w:rsid w:val="00FB0D28"/>
    <w:rsid w:val="00FC33D8"/>
    <w:rsid w:val="00FC5CE4"/>
    <w:rsid w:val="00FD20EA"/>
    <w:rsid w:val="00FD5CA9"/>
    <w:rsid w:val="00FF09CC"/>
    <w:rsid w:val="0A7BE835"/>
    <w:rsid w:val="57B3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3F95E"/>
  <w15:chartTrackingRefBased/>
  <w15:docId w15:val="{EEDA8876-863E-45A5-BE02-0E168A9E7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3885"/>
    <w:rPr>
      <w:color w:val="000000" w:themeColor="text1"/>
      <w:sz w:val="24"/>
    </w:rPr>
  </w:style>
  <w:style w:type="paragraph" w:styleId="Heading1">
    <w:name w:val="heading 1"/>
    <w:basedOn w:val="Normal"/>
    <w:next w:val="Normal"/>
    <w:link w:val="Heading1Char"/>
    <w:autoRedefine/>
    <w:uiPriority w:val="9"/>
    <w:qFormat/>
    <w:rsid w:val="00724401"/>
    <w:pPr>
      <w:keepNext/>
      <w:keepLines/>
      <w:spacing w:before="240"/>
      <w:jc w:val="center"/>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CC1B94"/>
    <w:pPr>
      <w:keepNext/>
      <w:keepLines/>
      <w:spacing w:before="4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41C6"/>
    <w:pPr>
      <w:spacing w:line="240" w:lineRule="auto"/>
    </w:pPr>
    <w:rPr>
      <w:rFonts w:eastAsiaTheme="minorEastAsia"/>
      <w:lang w:val="en-US"/>
    </w:rPr>
  </w:style>
  <w:style w:type="character" w:customStyle="1" w:styleId="NoSpacingChar">
    <w:name w:val="No Spacing Char"/>
    <w:basedOn w:val="DefaultParagraphFont"/>
    <w:link w:val="NoSpacing"/>
    <w:uiPriority w:val="1"/>
    <w:rsid w:val="00CD41C6"/>
    <w:rPr>
      <w:rFonts w:eastAsiaTheme="minorEastAsia"/>
      <w:lang w:val="en-US"/>
    </w:rPr>
  </w:style>
  <w:style w:type="character" w:customStyle="1" w:styleId="Heading1Char">
    <w:name w:val="Heading 1 Char"/>
    <w:basedOn w:val="DefaultParagraphFont"/>
    <w:link w:val="Heading1"/>
    <w:uiPriority w:val="9"/>
    <w:rsid w:val="00724401"/>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CC1B94"/>
    <w:rPr>
      <w:rFonts w:asciiTheme="majorHAnsi" w:eastAsiaTheme="majorEastAsia" w:hAnsiTheme="majorHAnsi" w:cstheme="majorBidi"/>
      <w:b/>
      <w:sz w:val="28"/>
      <w:szCs w:val="26"/>
    </w:rPr>
  </w:style>
  <w:style w:type="character" w:styleId="PlaceholderText">
    <w:name w:val="Placeholder Text"/>
    <w:basedOn w:val="DefaultParagraphFont"/>
    <w:uiPriority w:val="99"/>
    <w:semiHidden/>
    <w:rsid w:val="00AA05F5"/>
    <w:rPr>
      <w:color w:val="808080"/>
    </w:rPr>
  </w:style>
  <w:style w:type="paragraph" w:styleId="Header">
    <w:name w:val="header"/>
    <w:basedOn w:val="Normal"/>
    <w:link w:val="HeaderChar"/>
    <w:uiPriority w:val="99"/>
    <w:unhideWhenUsed/>
    <w:rsid w:val="00433FD1"/>
    <w:pPr>
      <w:tabs>
        <w:tab w:val="center" w:pos="4513"/>
        <w:tab w:val="right" w:pos="9026"/>
      </w:tabs>
      <w:spacing w:line="240" w:lineRule="auto"/>
    </w:pPr>
  </w:style>
  <w:style w:type="character" w:customStyle="1" w:styleId="HeaderChar">
    <w:name w:val="Header Char"/>
    <w:basedOn w:val="DefaultParagraphFont"/>
    <w:link w:val="Header"/>
    <w:uiPriority w:val="99"/>
    <w:rsid w:val="00433FD1"/>
  </w:style>
  <w:style w:type="paragraph" w:styleId="Footer">
    <w:name w:val="footer"/>
    <w:basedOn w:val="Normal"/>
    <w:link w:val="FooterChar"/>
    <w:uiPriority w:val="99"/>
    <w:unhideWhenUsed/>
    <w:rsid w:val="00433FD1"/>
    <w:pPr>
      <w:tabs>
        <w:tab w:val="center" w:pos="4513"/>
        <w:tab w:val="right" w:pos="9026"/>
      </w:tabs>
      <w:spacing w:line="240" w:lineRule="auto"/>
    </w:pPr>
  </w:style>
  <w:style w:type="character" w:customStyle="1" w:styleId="FooterChar">
    <w:name w:val="Footer Char"/>
    <w:basedOn w:val="DefaultParagraphFont"/>
    <w:link w:val="Footer"/>
    <w:uiPriority w:val="99"/>
    <w:rsid w:val="00433FD1"/>
  </w:style>
  <w:style w:type="table" w:styleId="TableGrid">
    <w:name w:val="Table Grid"/>
    <w:basedOn w:val="TableNormal"/>
    <w:uiPriority w:val="39"/>
    <w:rsid w:val="00607B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402F"/>
    <w:pPr>
      <w:ind w:left="720"/>
      <w:contextualSpacing/>
    </w:pPr>
  </w:style>
  <w:style w:type="paragraph" w:styleId="Bibliography">
    <w:name w:val="Bibliography"/>
    <w:basedOn w:val="Normal"/>
    <w:next w:val="Normal"/>
    <w:uiPriority w:val="37"/>
    <w:unhideWhenUsed/>
    <w:rsid w:val="00BF3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16025">
      <w:bodyDiv w:val="1"/>
      <w:marLeft w:val="0"/>
      <w:marRight w:val="0"/>
      <w:marTop w:val="0"/>
      <w:marBottom w:val="0"/>
      <w:divBdr>
        <w:top w:val="none" w:sz="0" w:space="0" w:color="auto"/>
        <w:left w:val="none" w:sz="0" w:space="0" w:color="auto"/>
        <w:bottom w:val="none" w:sz="0" w:space="0" w:color="auto"/>
        <w:right w:val="none" w:sz="0" w:space="0" w:color="auto"/>
      </w:divBdr>
    </w:div>
    <w:div w:id="179514036">
      <w:bodyDiv w:val="1"/>
      <w:marLeft w:val="0"/>
      <w:marRight w:val="0"/>
      <w:marTop w:val="0"/>
      <w:marBottom w:val="0"/>
      <w:divBdr>
        <w:top w:val="none" w:sz="0" w:space="0" w:color="auto"/>
        <w:left w:val="none" w:sz="0" w:space="0" w:color="auto"/>
        <w:bottom w:val="none" w:sz="0" w:space="0" w:color="auto"/>
        <w:right w:val="none" w:sz="0" w:space="0" w:color="auto"/>
      </w:divBdr>
    </w:div>
    <w:div w:id="225840384">
      <w:bodyDiv w:val="1"/>
      <w:marLeft w:val="0"/>
      <w:marRight w:val="0"/>
      <w:marTop w:val="0"/>
      <w:marBottom w:val="0"/>
      <w:divBdr>
        <w:top w:val="none" w:sz="0" w:space="0" w:color="auto"/>
        <w:left w:val="none" w:sz="0" w:space="0" w:color="auto"/>
        <w:bottom w:val="none" w:sz="0" w:space="0" w:color="auto"/>
        <w:right w:val="none" w:sz="0" w:space="0" w:color="auto"/>
      </w:divBdr>
    </w:div>
    <w:div w:id="338701425">
      <w:bodyDiv w:val="1"/>
      <w:marLeft w:val="0"/>
      <w:marRight w:val="0"/>
      <w:marTop w:val="0"/>
      <w:marBottom w:val="0"/>
      <w:divBdr>
        <w:top w:val="none" w:sz="0" w:space="0" w:color="auto"/>
        <w:left w:val="none" w:sz="0" w:space="0" w:color="auto"/>
        <w:bottom w:val="none" w:sz="0" w:space="0" w:color="auto"/>
        <w:right w:val="none" w:sz="0" w:space="0" w:color="auto"/>
      </w:divBdr>
    </w:div>
    <w:div w:id="455025907">
      <w:bodyDiv w:val="1"/>
      <w:marLeft w:val="0"/>
      <w:marRight w:val="0"/>
      <w:marTop w:val="0"/>
      <w:marBottom w:val="0"/>
      <w:divBdr>
        <w:top w:val="none" w:sz="0" w:space="0" w:color="auto"/>
        <w:left w:val="none" w:sz="0" w:space="0" w:color="auto"/>
        <w:bottom w:val="none" w:sz="0" w:space="0" w:color="auto"/>
        <w:right w:val="none" w:sz="0" w:space="0" w:color="auto"/>
      </w:divBdr>
    </w:div>
    <w:div w:id="482426304">
      <w:bodyDiv w:val="1"/>
      <w:marLeft w:val="0"/>
      <w:marRight w:val="0"/>
      <w:marTop w:val="0"/>
      <w:marBottom w:val="0"/>
      <w:divBdr>
        <w:top w:val="none" w:sz="0" w:space="0" w:color="auto"/>
        <w:left w:val="none" w:sz="0" w:space="0" w:color="auto"/>
        <w:bottom w:val="none" w:sz="0" w:space="0" w:color="auto"/>
        <w:right w:val="none" w:sz="0" w:space="0" w:color="auto"/>
      </w:divBdr>
    </w:div>
    <w:div w:id="503782117">
      <w:bodyDiv w:val="1"/>
      <w:marLeft w:val="0"/>
      <w:marRight w:val="0"/>
      <w:marTop w:val="0"/>
      <w:marBottom w:val="0"/>
      <w:divBdr>
        <w:top w:val="none" w:sz="0" w:space="0" w:color="auto"/>
        <w:left w:val="none" w:sz="0" w:space="0" w:color="auto"/>
        <w:bottom w:val="none" w:sz="0" w:space="0" w:color="auto"/>
        <w:right w:val="none" w:sz="0" w:space="0" w:color="auto"/>
      </w:divBdr>
    </w:div>
    <w:div w:id="728381237">
      <w:bodyDiv w:val="1"/>
      <w:marLeft w:val="0"/>
      <w:marRight w:val="0"/>
      <w:marTop w:val="0"/>
      <w:marBottom w:val="0"/>
      <w:divBdr>
        <w:top w:val="none" w:sz="0" w:space="0" w:color="auto"/>
        <w:left w:val="none" w:sz="0" w:space="0" w:color="auto"/>
        <w:bottom w:val="none" w:sz="0" w:space="0" w:color="auto"/>
        <w:right w:val="none" w:sz="0" w:space="0" w:color="auto"/>
      </w:divBdr>
    </w:div>
    <w:div w:id="817460438">
      <w:bodyDiv w:val="1"/>
      <w:marLeft w:val="0"/>
      <w:marRight w:val="0"/>
      <w:marTop w:val="0"/>
      <w:marBottom w:val="0"/>
      <w:divBdr>
        <w:top w:val="none" w:sz="0" w:space="0" w:color="auto"/>
        <w:left w:val="none" w:sz="0" w:space="0" w:color="auto"/>
        <w:bottom w:val="none" w:sz="0" w:space="0" w:color="auto"/>
        <w:right w:val="none" w:sz="0" w:space="0" w:color="auto"/>
      </w:divBdr>
    </w:div>
    <w:div w:id="889389141">
      <w:bodyDiv w:val="1"/>
      <w:marLeft w:val="0"/>
      <w:marRight w:val="0"/>
      <w:marTop w:val="0"/>
      <w:marBottom w:val="0"/>
      <w:divBdr>
        <w:top w:val="none" w:sz="0" w:space="0" w:color="auto"/>
        <w:left w:val="none" w:sz="0" w:space="0" w:color="auto"/>
        <w:bottom w:val="none" w:sz="0" w:space="0" w:color="auto"/>
        <w:right w:val="none" w:sz="0" w:space="0" w:color="auto"/>
      </w:divBdr>
    </w:div>
    <w:div w:id="997342996">
      <w:bodyDiv w:val="1"/>
      <w:marLeft w:val="0"/>
      <w:marRight w:val="0"/>
      <w:marTop w:val="0"/>
      <w:marBottom w:val="0"/>
      <w:divBdr>
        <w:top w:val="none" w:sz="0" w:space="0" w:color="auto"/>
        <w:left w:val="none" w:sz="0" w:space="0" w:color="auto"/>
        <w:bottom w:val="none" w:sz="0" w:space="0" w:color="auto"/>
        <w:right w:val="none" w:sz="0" w:space="0" w:color="auto"/>
      </w:divBdr>
    </w:div>
    <w:div w:id="1043754814">
      <w:bodyDiv w:val="1"/>
      <w:marLeft w:val="0"/>
      <w:marRight w:val="0"/>
      <w:marTop w:val="0"/>
      <w:marBottom w:val="0"/>
      <w:divBdr>
        <w:top w:val="none" w:sz="0" w:space="0" w:color="auto"/>
        <w:left w:val="none" w:sz="0" w:space="0" w:color="auto"/>
        <w:bottom w:val="none" w:sz="0" w:space="0" w:color="auto"/>
        <w:right w:val="none" w:sz="0" w:space="0" w:color="auto"/>
      </w:divBdr>
    </w:div>
    <w:div w:id="1548949566">
      <w:bodyDiv w:val="1"/>
      <w:marLeft w:val="0"/>
      <w:marRight w:val="0"/>
      <w:marTop w:val="0"/>
      <w:marBottom w:val="0"/>
      <w:divBdr>
        <w:top w:val="none" w:sz="0" w:space="0" w:color="auto"/>
        <w:left w:val="none" w:sz="0" w:space="0" w:color="auto"/>
        <w:bottom w:val="none" w:sz="0" w:space="0" w:color="auto"/>
        <w:right w:val="none" w:sz="0" w:space="0" w:color="auto"/>
      </w:divBdr>
    </w:div>
    <w:div w:id="1551528512">
      <w:bodyDiv w:val="1"/>
      <w:marLeft w:val="0"/>
      <w:marRight w:val="0"/>
      <w:marTop w:val="0"/>
      <w:marBottom w:val="0"/>
      <w:divBdr>
        <w:top w:val="none" w:sz="0" w:space="0" w:color="auto"/>
        <w:left w:val="none" w:sz="0" w:space="0" w:color="auto"/>
        <w:bottom w:val="none" w:sz="0" w:space="0" w:color="auto"/>
        <w:right w:val="none" w:sz="0" w:space="0" w:color="auto"/>
      </w:divBdr>
    </w:div>
    <w:div w:id="1657684423">
      <w:bodyDiv w:val="1"/>
      <w:marLeft w:val="0"/>
      <w:marRight w:val="0"/>
      <w:marTop w:val="0"/>
      <w:marBottom w:val="0"/>
      <w:divBdr>
        <w:top w:val="none" w:sz="0" w:space="0" w:color="auto"/>
        <w:left w:val="none" w:sz="0" w:space="0" w:color="auto"/>
        <w:bottom w:val="none" w:sz="0" w:space="0" w:color="auto"/>
        <w:right w:val="none" w:sz="0" w:space="0" w:color="auto"/>
      </w:divBdr>
    </w:div>
    <w:div w:id="1744641265">
      <w:bodyDiv w:val="1"/>
      <w:marLeft w:val="0"/>
      <w:marRight w:val="0"/>
      <w:marTop w:val="0"/>
      <w:marBottom w:val="0"/>
      <w:divBdr>
        <w:top w:val="none" w:sz="0" w:space="0" w:color="auto"/>
        <w:left w:val="none" w:sz="0" w:space="0" w:color="auto"/>
        <w:bottom w:val="none" w:sz="0" w:space="0" w:color="auto"/>
        <w:right w:val="none" w:sz="0" w:space="0" w:color="auto"/>
      </w:divBdr>
    </w:div>
    <w:div w:id="2021463786">
      <w:bodyDiv w:val="1"/>
      <w:marLeft w:val="0"/>
      <w:marRight w:val="0"/>
      <w:marTop w:val="0"/>
      <w:marBottom w:val="0"/>
      <w:divBdr>
        <w:top w:val="none" w:sz="0" w:space="0" w:color="auto"/>
        <w:left w:val="none" w:sz="0" w:space="0" w:color="auto"/>
        <w:bottom w:val="none" w:sz="0" w:space="0" w:color="auto"/>
        <w:right w:val="none" w:sz="0" w:space="0" w:color="auto"/>
      </w:divBdr>
    </w:div>
    <w:div w:id="209913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uowtsd-my.sharepoint.com/personal/1702032_student_uwtsd_ac_uk/Documents/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AE47943D374373BE2102B07DAFC636"/>
        <w:category>
          <w:name w:val="General"/>
          <w:gallery w:val="placeholder"/>
        </w:category>
        <w:types>
          <w:type w:val="bbPlcHdr"/>
        </w:types>
        <w:behaviors>
          <w:behavior w:val="content"/>
        </w:behaviors>
        <w:guid w:val="{92C7C58F-2B84-40F4-B276-6025D13B090D}"/>
      </w:docPartPr>
      <w:docPartBody>
        <w:p w:rsidR="00174011" w:rsidRDefault="008C0303">
          <w:pPr>
            <w:pStyle w:val="C4AE47943D374373BE2102B07DAFC636"/>
          </w:pPr>
          <w:r>
            <w:rPr>
              <w:rStyle w:val="PlaceholderText"/>
            </w:rPr>
            <w:t>Chapter 1 Name</w:t>
          </w:r>
        </w:p>
      </w:docPartBody>
    </w:docPart>
    <w:docPart>
      <w:docPartPr>
        <w:name w:val="5B2D67EE5DE04952A29FB67B4E49F3F4"/>
        <w:category>
          <w:name w:val="General"/>
          <w:gallery w:val="placeholder"/>
        </w:category>
        <w:types>
          <w:type w:val="bbPlcHdr"/>
        </w:types>
        <w:behaviors>
          <w:behavior w:val="content"/>
        </w:behaviors>
        <w:guid w:val="{75382AC4-86C8-47F2-AD06-7375C3E6F099}"/>
      </w:docPartPr>
      <w:docPartBody>
        <w:p w:rsidR="00174011" w:rsidRDefault="008C0303">
          <w:pPr>
            <w:pStyle w:val="5B2D67EE5DE04952A29FB67B4E49F3F4"/>
          </w:pPr>
          <w:r>
            <w:rPr>
              <w:color w:val="FFFFFF" w:themeColor="background1"/>
              <w:sz w:val="28"/>
              <w:szCs w:val="28"/>
            </w:rPr>
            <w:t>Module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303"/>
    <w:rsid w:val="000675B6"/>
    <w:rsid w:val="00137C75"/>
    <w:rsid w:val="00174011"/>
    <w:rsid w:val="006945C8"/>
    <w:rsid w:val="0072430C"/>
    <w:rsid w:val="008C0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C4AE47943D374373BE2102B07DAFC636">
    <w:name w:val="C4AE47943D374373BE2102B07DAFC636"/>
  </w:style>
  <w:style w:type="paragraph" w:customStyle="1" w:styleId="832C684BFE4D416AA5AEDBAADE980A1A">
    <w:name w:val="832C684BFE4D416AA5AEDBAADE980A1A"/>
  </w:style>
  <w:style w:type="paragraph" w:customStyle="1" w:styleId="5B2D67EE5DE04952A29FB67B4E49F3F4">
    <w:name w:val="5B2D67EE5DE04952A29FB67B4E49F3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Egg17</b:Tag>
    <b:SourceType>InternetSite</b:SourceType>
    <b:Guid>{B6679061-5E58-4D4B-B6B9-EDBBD3C4CABA}</b:Guid>
    <b:Title>How to Meet WCAG 2.0</b:Title>
    <b:ProductionCompany>W3C</b:ProductionCompany>
    <b:Year>2017</b:Year>
    <b:Month>July</b:Month>
    <b:Day>20</b:Day>
    <b:YearAccessed>2017</b:YearAccessed>
    <b:MonthAccessed>December</b:MonthAccessed>
    <b:DayAccessed>20</b:DayAccessed>
    <b:URL>https://www.w3.org/WAI/WCAG20/quickref/?showtechniques=246</b:URL>
    <b:Author>
      <b:Author>
        <b:NameList>
          <b:Person>
            <b:Last>Eggert</b:Last>
            <b:First>Eric</b:First>
          </b:Person>
          <b:Person>
            <b:Last>Abou-Zahra</b:Last>
            <b:First>Shadi</b:First>
          </b:Person>
        </b:NameList>
      </b:Author>
    </b:Author>
    <b:RefOrder>2</b:RefOrder>
  </b:Source>
  <b:Source>
    <b:Tag>Sim17</b:Tag>
    <b:SourceType>InternetSite</b:SourceType>
    <b:Guid>{78BCFD81-7E0E-4196-8F15-832E9539B997}</b:Guid>
    <b:Title>Simple Form to Email PHP Contact Form</b:Title>
    <b:ProductionCompany>FreeContactForm</b:ProductionCompany>
    <b:YearAccessed>2017</b:YearAccessed>
    <b:MonthAccessed>November</b:MonthAccessed>
    <b:DayAccessed>8</b:DayAccessed>
    <b:URL>http://www.freecontactform.com/email_form.php</b:URL>
    <b:RefOrder>1</b:RefOrder>
  </b:Source>
  <b:Source>
    <b:Tag>W3S17</b:Tag>
    <b:SourceType>InternetSite</b:SourceType>
    <b:Guid>{39596D58-14FE-4554-BBE0-228F16A1B30F}</b:Guid>
    <b:Title>W3Schools</b:Title>
    <b:ProductionCompany>W3Schools</b:ProductionCompany>
    <b:YearAccessed>2017</b:YearAccessed>
    <b:MonthAccessed>November</b:MonthAccessed>
    <b:URL>https://www.w3schools.com/</b:URL>
    <b:RefOrder>3</b:RefOrder>
  </b:Source>
  <b:Source xmlns:b="http://schemas.openxmlformats.org/officeDocument/2006/bibliography" xmlns="http://schemas.openxmlformats.org/officeDocument/2006/bibliography">
    <b:Tag>Placeholder1</b:Tag>
    <b:RefOrder>4</b:RefOrder>
  </b:Source>
</b:Sources>
</file>

<file path=customXml/itemProps1.xml><?xml version="1.0" encoding="utf-8"?>
<ds:datastoreItem xmlns:ds="http://schemas.openxmlformats.org/officeDocument/2006/customXml" ds:itemID="{1AF3B053-6ADE-4C48-AF3F-E2ECA1F9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Report%20Template</Template>
  <TotalTime>448</TotalTime>
  <Pages>14</Pages>
  <Words>918</Words>
  <Characters>5233</Characters>
  <Application>Microsoft Office Word</Application>
  <DocSecurity>0</DocSecurity>
  <Lines>43</Lines>
  <Paragraphs>12</Paragraphs>
  <ScaleCrop>false</ScaleCrop>
  <Company>University of Wales Trinity Saint David</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INTRODUCTION TO WEB DEVELOPMENT</dc:subject>
  <dc:creator>David Godwin (1702032)</dc:creator>
  <cp:keywords/>
  <dc:description/>
  <cp:lastModifiedBy>David Godwin (1702032)</cp:lastModifiedBy>
  <cp:revision>267</cp:revision>
  <dcterms:created xsi:type="dcterms:W3CDTF">2017-12-11T19:13:00Z</dcterms:created>
  <dcterms:modified xsi:type="dcterms:W3CDTF">2018-01-09T22:22:00Z</dcterms:modified>
</cp:coreProperties>
</file>