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CFD010" w14:textId="2122D1B8" w:rsidR="00214325" w:rsidRDefault="003626BE" w:rsidP="003626BE">
      <w:pPr>
        <w:pStyle w:val="Heading1"/>
      </w:pPr>
      <w:r>
        <w:t>Assignment One</w:t>
      </w:r>
    </w:p>
    <w:p w14:paraId="74938883" w14:textId="6A225FBF" w:rsidR="003626BE" w:rsidRDefault="007D406B" w:rsidP="003626BE">
      <w:r>
        <w:t xml:space="preserve">Task 1 was attempted, task two was not, due to time restraints and unavoidable personal circumstances compounded by </w:t>
      </w:r>
      <w:r w:rsidR="00C800A6">
        <w:t>working from home under conditions imposed by lockdown due to Covid-19 pandemic.</w:t>
      </w:r>
    </w:p>
    <w:p w14:paraId="732F1454" w14:textId="42BE4F92" w:rsidR="007D406B" w:rsidRDefault="007D406B" w:rsidP="003626BE">
      <w:r>
        <w:t>The</w:t>
      </w:r>
      <w:r w:rsidR="00FA4A37">
        <w:t xml:space="preserve"> code does not yet comile, but the logic of the program is pretty much there and it is hoped that </w:t>
      </w:r>
      <w:r w:rsidR="00DA4BEA">
        <w:t>that will be taken into account in it’s evaluation.</w:t>
      </w:r>
    </w:p>
    <w:p w14:paraId="19FF6497" w14:textId="52B29F57" w:rsidR="001B3A5D" w:rsidRPr="003626BE" w:rsidRDefault="001B3A5D" w:rsidP="003626BE">
      <w:r>
        <w:t>An attempt was made not to tangle dependencies</w:t>
      </w:r>
      <w:r w:rsidR="00BF49DC">
        <w:t>. This may have been at least partially successful.</w:t>
      </w:r>
    </w:p>
    <w:sectPr w:rsidR="001B3A5D" w:rsidRPr="003626B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19DA13" w14:textId="77777777" w:rsidR="00D20B6F" w:rsidRDefault="00D20B6F" w:rsidP="004E61D5">
      <w:pPr>
        <w:spacing w:after="0" w:line="240" w:lineRule="auto"/>
      </w:pPr>
      <w:r>
        <w:separator/>
      </w:r>
    </w:p>
  </w:endnote>
  <w:endnote w:type="continuationSeparator" w:id="0">
    <w:p w14:paraId="7A727D11" w14:textId="77777777" w:rsidR="00D20B6F" w:rsidRDefault="00D20B6F" w:rsidP="004E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Berenis ADF Pro">
    <w:panose1 w:val="02000503080000020003"/>
    <w:charset w:val="00"/>
    <w:family w:val="modern"/>
    <w:notTrueType/>
    <w:pitch w:val="variable"/>
    <w:sig w:usb0="800000AF" w:usb1="5000204A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ccanthis ADF Std">
    <w:panose1 w:val="02030503080000020003"/>
    <w:charset w:val="00"/>
    <w:family w:val="roman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6A6F71" w14:textId="77777777" w:rsidR="00D20B6F" w:rsidRDefault="00D20B6F" w:rsidP="004E61D5">
      <w:pPr>
        <w:spacing w:after="0" w:line="240" w:lineRule="auto"/>
      </w:pPr>
      <w:r>
        <w:separator/>
      </w:r>
    </w:p>
  </w:footnote>
  <w:footnote w:type="continuationSeparator" w:id="0">
    <w:p w14:paraId="567CD3C7" w14:textId="77777777" w:rsidR="00D20B6F" w:rsidRDefault="00D20B6F" w:rsidP="004E6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A36FA" w14:textId="0F0730BC" w:rsidR="006D28A7" w:rsidRDefault="003626BE" w:rsidP="004E61D5">
    <w:pPr>
      <w:pStyle w:val="Heading4"/>
    </w:pPr>
    <w:r>
      <w:t>Eben Stewart p115266</w:t>
    </w:r>
    <w:r>
      <w:tab/>
    </w:r>
    <w:r>
      <w:tab/>
      <w:t>Artificial Intelligence and Machine Learning</w:t>
    </w:r>
  </w:p>
  <w:p w14:paraId="21E552EC" w14:textId="18BCB2D4" w:rsidR="003626BE" w:rsidRPr="003626BE" w:rsidRDefault="003626BE" w:rsidP="003626BE">
    <w:r>
      <w:tab/>
    </w:r>
    <w:r>
      <w:tab/>
    </w:r>
    <w:r>
      <w:tab/>
    </w:r>
    <w:r>
      <w:tab/>
    </w:r>
    <w:r>
      <w:tab/>
      <w:t>ACCA6011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31069F"/>
    <w:multiLevelType w:val="hybridMultilevel"/>
    <w:tmpl w:val="4E2E957A"/>
    <w:lvl w:ilvl="0" w:tplc="0809000F">
      <w:start w:val="1"/>
      <w:numFmt w:val="decimal"/>
      <w:lvlText w:val="%1."/>
      <w:lvlJc w:val="left"/>
      <w:pPr>
        <w:ind w:left="784" w:hanging="360"/>
      </w:pPr>
    </w:lvl>
    <w:lvl w:ilvl="1" w:tplc="08090019" w:tentative="1">
      <w:start w:val="1"/>
      <w:numFmt w:val="lowerLetter"/>
      <w:lvlText w:val="%2."/>
      <w:lvlJc w:val="left"/>
      <w:pPr>
        <w:ind w:left="1504" w:hanging="360"/>
      </w:pPr>
    </w:lvl>
    <w:lvl w:ilvl="2" w:tplc="0809001B" w:tentative="1">
      <w:start w:val="1"/>
      <w:numFmt w:val="lowerRoman"/>
      <w:lvlText w:val="%3."/>
      <w:lvlJc w:val="right"/>
      <w:pPr>
        <w:ind w:left="2224" w:hanging="180"/>
      </w:pPr>
    </w:lvl>
    <w:lvl w:ilvl="3" w:tplc="0809000F" w:tentative="1">
      <w:start w:val="1"/>
      <w:numFmt w:val="decimal"/>
      <w:lvlText w:val="%4."/>
      <w:lvlJc w:val="left"/>
      <w:pPr>
        <w:ind w:left="2944" w:hanging="360"/>
      </w:pPr>
    </w:lvl>
    <w:lvl w:ilvl="4" w:tplc="08090019" w:tentative="1">
      <w:start w:val="1"/>
      <w:numFmt w:val="lowerLetter"/>
      <w:lvlText w:val="%5."/>
      <w:lvlJc w:val="left"/>
      <w:pPr>
        <w:ind w:left="3664" w:hanging="360"/>
      </w:pPr>
    </w:lvl>
    <w:lvl w:ilvl="5" w:tplc="0809001B" w:tentative="1">
      <w:start w:val="1"/>
      <w:numFmt w:val="lowerRoman"/>
      <w:lvlText w:val="%6."/>
      <w:lvlJc w:val="right"/>
      <w:pPr>
        <w:ind w:left="4384" w:hanging="180"/>
      </w:pPr>
    </w:lvl>
    <w:lvl w:ilvl="6" w:tplc="0809000F" w:tentative="1">
      <w:start w:val="1"/>
      <w:numFmt w:val="decimal"/>
      <w:lvlText w:val="%7."/>
      <w:lvlJc w:val="left"/>
      <w:pPr>
        <w:ind w:left="5104" w:hanging="360"/>
      </w:pPr>
    </w:lvl>
    <w:lvl w:ilvl="7" w:tplc="08090019" w:tentative="1">
      <w:start w:val="1"/>
      <w:numFmt w:val="lowerLetter"/>
      <w:lvlText w:val="%8."/>
      <w:lvlJc w:val="left"/>
      <w:pPr>
        <w:ind w:left="5824" w:hanging="360"/>
      </w:pPr>
    </w:lvl>
    <w:lvl w:ilvl="8" w:tplc="0809001B" w:tentative="1">
      <w:start w:val="1"/>
      <w:numFmt w:val="lowerRoman"/>
      <w:lvlText w:val="%9."/>
      <w:lvlJc w:val="right"/>
      <w:pPr>
        <w:ind w:left="65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6BE"/>
    <w:rsid w:val="00000F39"/>
    <w:rsid w:val="00001B09"/>
    <w:rsid w:val="00015368"/>
    <w:rsid w:val="00016420"/>
    <w:rsid w:val="000376EF"/>
    <w:rsid w:val="00054ECF"/>
    <w:rsid w:val="00086643"/>
    <w:rsid w:val="00092479"/>
    <w:rsid w:val="000B2118"/>
    <w:rsid w:val="000C4B24"/>
    <w:rsid w:val="000E1D52"/>
    <w:rsid w:val="000E6545"/>
    <w:rsid w:val="000E76D1"/>
    <w:rsid w:val="00113D98"/>
    <w:rsid w:val="001349CC"/>
    <w:rsid w:val="00142892"/>
    <w:rsid w:val="00153F1F"/>
    <w:rsid w:val="00161545"/>
    <w:rsid w:val="00163522"/>
    <w:rsid w:val="001803EA"/>
    <w:rsid w:val="0019030B"/>
    <w:rsid w:val="001B0873"/>
    <w:rsid w:val="001B3A5D"/>
    <w:rsid w:val="001C5E4C"/>
    <w:rsid w:val="001E3DC8"/>
    <w:rsid w:val="001F1ECB"/>
    <w:rsid w:val="00214325"/>
    <w:rsid w:val="002159BC"/>
    <w:rsid w:val="00230706"/>
    <w:rsid w:val="00257276"/>
    <w:rsid w:val="00284F48"/>
    <w:rsid w:val="002909C2"/>
    <w:rsid w:val="002969FF"/>
    <w:rsid w:val="002B259E"/>
    <w:rsid w:val="002B4710"/>
    <w:rsid w:val="0031627B"/>
    <w:rsid w:val="00327A34"/>
    <w:rsid w:val="003435F9"/>
    <w:rsid w:val="003472CC"/>
    <w:rsid w:val="003552A7"/>
    <w:rsid w:val="003626BE"/>
    <w:rsid w:val="003B11EA"/>
    <w:rsid w:val="003B5F7E"/>
    <w:rsid w:val="003D1FCF"/>
    <w:rsid w:val="003E1C31"/>
    <w:rsid w:val="003F2A44"/>
    <w:rsid w:val="0040316E"/>
    <w:rsid w:val="00413457"/>
    <w:rsid w:val="00414198"/>
    <w:rsid w:val="00414E72"/>
    <w:rsid w:val="00417A3B"/>
    <w:rsid w:val="00432BE7"/>
    <w:rsid w:val="004412AD"/>
    <w:rsid w:val="004739C7"/>
    <w:rsid w:val="004D450E"/>
    <w:rsid w:val="004D55D9"/>
    <w:rsid w:val="004E61D5"/>
    <w:rsid w:val="004F77E9"/>
    <w:rsid w:val="004F7FB3"/>
    <w:rsid w:val="00517AF2"/>
    <w:rsid w:val="00525253"/>
    <w:rsid w:val="0053006E"/>
    <w:rsid w:val="00541945"/>
    <w:rsid w:val="005431CF"/>
    <w:rsid w:val="005432A5"/>
    <w:rsid w:val="00556EFE"/>
    <w:rsid w:val="00573DB5"/>
    <w:rsid w:val="005918A1"/>
    <w:rsid w:val="005A40B8"/>
    <w:rsid w:val="005B5904"/>
    <w:rsid w:val="005E1992"/>
    <w:rsid w:val="005E22CE"/>
    <w:rsid w:val="005E4720"/>
    <w:rsid w:val="00625749"/>
    <w:rsid w:val="00631874"/>
    <w:rsid w:val="006417B5"/>
    <w:rsid w:val="006709F2"/>
    <w:rsid w:val="00684EA6"/>
    <w:rsid w:val="0069593D"/>
    <w:rsid w:val="006B7286"/>
    <w:rsid w:val="006D28A7"/>
    <w:rsid w:val="006F3DB4"/>
    <w:rsid w:val="0070447F"/>
    <w:rsid w:val="00743047"/>
    <w:rsid w:val="007453E4"/>
    <w:rsid w:val="00746207"/>
    <w:rsid w:val="007653B9"/>
    <w:rsid w:val="00776547"/>
    <w:rsid w:val="007B6F81"/>
    <w:rsid w:val="007D406B"/>
    <w:rsid w:val="007E5BEB"/>
    <w:rsid w:val="007E6809"/>
    <w:rsid w:val="007F3F68"/>
    <w:rsid w:val="007F3FF8"/>
    <w:rsid w:val="007F4E9C"/>
    <w:rsid w:val="00803EAE"/>
    <w:rsid w:val="00804896"/>
    <w:rsid w:val="0080707F"/>
    <w:rsid w:val="00832BFD"/>
    <w:rsid w:val="00832F3E"/>
    <w:rsid w:val="008336FC"/>
    <w:rsid w:val="00891B91"/>
    <w:rsid w:val="008A1660"/>
    <w:rsid w:val="008A60BB"/>
    <w:rsid w:val="008B243F"/>
    <w:rsid w:val="008C6F8F"/>
    <w:rsid w:val="008E6561"/>
    <w:rsid w:val="008E6DA4"/>
    <w:rsid w:val="008F324D"/>
    <w:rsid w:val="008F4CC7"/>
    <w:rsid w:val="0091474B"/>
    <w:rsid w:val="009148F6"/>
    <w:rsid w:val="009209A5"/>
    <w:rsid w:val="00922C9B"/>
    <w:rsid w:val="00925A8D"/>
    <w:rsid w:val="00926C60"/>
    <w:rsid w:val="00936545"/>
    <w:rsid w:val="009368AD"/>
    <w:rsid w:val="00953000"/>
    <w:rsid w:val="00957929"/>
    <w:rsid w:val="009960D6"/>
    <w:rsid w:val="0099671E"/>
    <w:rsid w:val="009B2F63"/>
    <w:rsid w:val="009C1199"/>
    <w:rsid w:val="009C68AF"/>
    <w:rsid w:val="009E1A56"/>
    <w:rsid w:val="00A23686"/>
    <w:rsid w:val="00A633D2"/>
    <w:rsid w:val="00A6343F"/>
    <w:rsid w:val="00A63DBC"/>
    <w:rsid w:val="00A75AEC"/>
    <w:rsid w:val="00AC158C"/>
    <w:rsid w:val="00AD1649"/>
    <w:rsid w:val="00AE57A0"/>
    <w:rsid w:val="00AF2EC6"/>
    <w:rsid w:val="00B20C9B"/>
    <w:rsid w:val="00B22051"/>
    <w:rsid w:val="00B24AFF"/>
    <w:rsid w:val="00B302EA"/>
    <w:rsid w:val="00B35F68"/>
    <w:rsid w:val="00B35FFC"/>
    <w:rsid w:val="00B4212B"/>
    <w:rsid w:val="00B54F6E"/>
    <w:rsid w:val="00B617D4"/>
    <w:rsid w:val="00B80336"/>
    <w:rsid w:val="00BB272F"/>
    <w:rsid w:val="00BE5825"/>
    <w:rsid w:val="00BF49DC"/>
    <w:rsid w:val="00C04B66"/>
    <w:rsid w:val="00C11AFC"/>
    <w:rsid w:val="00C25AEF"/>
    <w:rsid w:val="00C262DB"/>
    <w:rsid w:val="00C314EF"/>
    <w:rsid w:val="00C31DF1"/>
    <w:rsid w:val="00C41AB1"/>
    <w:rsid w:val="00C4257D"/>
    <w:rsid w:val="00C77D55"/>
    <w:rsid w:val="00C77DF8"/>
    <w:rsid w:val="00C800A6"/>
    <w:rsid w:val="00C817EE"/>
    <w:rsid w:val="00C83B56"/>
    <w:rsid w:val="00C965C1"/>
    <w:rsid w:val="00CA6315"/>
    <w:rsid w:val="00CA6F87"/>
    <w:rsid w:val="00CC2215"/>
    <w:rsid w:val="00CD7C26"/>
    <w:rsid w:val="00CE3EC2"/>
    <w:rsid w:val="00CE4174"/>
    <w:rsid w:val="00CF1302"/>
    <w:rsid w:val="00CF2786"/>
    <w:rsid w:val="00D20B6F"/>
    <w:rsid w:val="00D20FC9"/>
    <w:rsid w:val="00D36C94"/>
    <w:rsid w:val="00D37C72"/>
    <w:rsid w:val="00D40967"/>
    <w:rsid w:val="00D41BB5"/>
    <w:rsid w:val="00D42B2A"/>
    <w:rsid w:val="00D55DF9"/>
    <w:rsid w:val="00D56D84"/>
    <w:rsid w:val="00D6618A"/>
    <w:rsid w:val="00D84FF4"/>
    <w:rsid w:val="00D878ED"/>
    <w:rsid w:val="00DA4BEA"/>
    <w:rsid w:val="00DB10B2"/>
    <w:rsid w:val="00DC45B0"/>
    <w:rsid w:val="00DC74E3"/>
    <w:rsid w:val="00E00A08"/>
    <w:rsid w:val="00E03D24"/>
    <w:rsid w:val="00E10361"/>
    <w:rsid w:val="00E13B1D"/>
    <w:rsid w:val="00E164A4"/>
    <w:rsid w:val="00E60793"/>
    <w:rsid w:val="00E60E14"/>
    <w:rsid w:val="00E719C6"/>
    <w:rsid w:val="00E92B99"/>
    <w:rsid w:val="00EA51A4"/>
    <w:rsid w:val="00EB081A"/>
    <w:rsid w:val="00EB1FBC"/>
    <w:rsid w:val="00EB51AD"/>
    <w:rsid w:val="00EB5C8B"/>
    <w:rsid w:val="00ED463C"/>
    <w:rsid w:val="00ED50F6"/>
    <w:rsid w:val="00ED7A2C"/>
    <w:rsid w:val="00EE05A7"/>
    <w:rsid w:val="00EF1CB1"/>
    <w:rsid w:val="00EF7A7B"/>
    <w:rsid w:val="00F12334"/>
    <w:rsid w:val="00F12ABA"/>
    <w:rsid w:val="00F31F3F"/>
    <w:rsid w:val="00F5148E"/>
    <w:rsid w:val="00F661B4"/>
    <w:rsid w:val="00F706A4"/>
    <w:rsid w:val="00F823BA"/>
    <w:rsid w:val="00F94BCA"/>
    <w:rsid w:val="00FA4A37"/>
    <w:rsid w:val="00FA77BB"/>
    <w:rsid w:val="00FC361A"/>
    <w:rsid w:val="00FC5A46"/>
    <w:rsid w:val="00FC6D38"/>
    <w:rsid w:val="00FD2A4C"/>
    <w:rsid w:val="00FD6000"/>
    <w:rsid w:val="00FF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DB61"/>
  <w15:chartTrackingRefBased/>
  <w15:docId w15:val="{0EC042F3-A9C6-4301-8623-A6548315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EC2"/>
    <w:pPr>
      <w:spacing w:after="120"/>
    </w:pPr>
    <w:rPr>
      <w:rFonts w:ascii="Times New Roman" w:eastAsia="Noto Sans CJK SC" w:hAnsi="Times New Roman" w:cs="Lohit Devanagari"/>
      <w:kern w:val="2"/>
      <w:sz w:val="24"/>
      <w:szCs w:val="24"/>
      <w:lang w:eastAsia="zh-CN" w:bidi="hi-I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F1CB1"/>
    <w:pPr>
      <w:keepNext/>
      <w:keepLines/>
      <w:spacing w:before="240" w:after="240" w:line="360" w:lineRule="auto"/>
      <w:outlineLvl w:val="0"/>
    </w:pPr>
    <w:rPr>
      <w:rFonts w:eastAsiaTheme="majorEastAsia" w:cstheme="majorBidi"/>
      <w:sz w:val="44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F77E9"/>
    <w:pPr>
      <w:keepNext/>
      <w:keepLines/>
      <w:outlineLvl w:val="1"/>
    </w:pPr>
    <w:rPr>
      <w:rFonts w:eastAsiaTheme="majorEastAsia" w:cstheme="majorBidi"/>
      <w:b/>
      <w:sz w:val="3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414198"/>
    <w:pPr>
      <w:keepNext/>
      <w:keepLines/>
      <w:spacing w:before="100" w:beforeAutospacing="1" w:after="80"/>
      <w:outlineLvl w:val="2"/>
    </w:pPr>
    <w:rPr>
      <w:rFonts w:eastAsiaTheme="majorEastAsia" w:cstheme="majorBidi"/>
      <w:bCs/>
      <w:i/>
      <w:iCs/>
      <w:sz w:val="3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257276"/>
    <w:pPr>
      <w:keepNext/>
      <w:keepLines/>
      <w:spacing w:before="40"/>
      <w:outlineLvl w:val="3"/>
    </w:pPr>
    <w:rPr>
      <w:rFonts w:eastAsiaTheme="majorEastAsia" w:cstheme="majorBidi"/>
      <w:b/>
      <w:iCs/>
      <w:sz w:val="26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148F6"/>
    <w:pPr>
      <w:keepNext/>
      <w:keepLines/>
      <w:spacing w:after="80"/>
      <w:outlineLvl w:val="4"/>
    </w:pPr>
    <w:rPr>
      <w:rFonts w:eastAsiaTheme="majorEastAsia" w:cstheme="majorBidi"/>
      <w:i/>
      <w:sz w:val="28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19030B"/>
    <w:pPr>
      <w:keepNext/>
      <w:keepLines/>
      <w:spacing w:before="40" w:after="0"/>
      <w:outlineLvl w:val="5"/>
    </w:pPr>
    <w:rPr>
      <w:rFonts w:eastAsiaTheme="majorEastAsia" w:cstheme="majorBidi"/>
      <w:b/>
      <w:i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19030B"/>
    <w:pPr>
      <w:keepNext/>
      <w:keepLines/>
      <w:spacing w:before="40" w:after="0"/>
      <w:outlineLvl w:val="6"/>
    </w:pPr>
    <w:rPr>
      <w:rFonts w:eastAsiaTheme="majorEastAsia" w:cstheme="majorBidi"/>
      <w:b/>
      <w:iCs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19030B"/>
    <w:pPr>
      <w:keepNext/>
      <w:keepLines/>
      <w:spacing w:before="40" w:after="0"/>
      <w:outlineLvl w:val="7"/>
    </w:pPr>
    <w:rPr>
      <w:rFonts w:eastAsiaTheme="majorEastAsia" w:cstheme="majorBidi"/>
      <w:i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CB1"/>
    <w:rPr>
      <w:rFonts w:ascii="Times New Roman" w:eastAsiaTheme="majorEastAsia" w:hAnsi="Times New Roman" w:cstheme="majorBidi"/>
      <w:kern w:val="2"/>
      <w:sz w:val="44"/>
      <w:szCs w:val="32"/>
      <w:lang w:eastAsia="zh-CN" w:bidi="hi-IN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C04B66"/>
    <w:pPr>
      <w:spacing w:before="120" w:after="240" w:line="240" w:lineRule="auto"/>
      <w:contextualSpacing/>
      <w:jc w:val="center"/>
    </w:pPr>
    <w:rPr>
      <w:rFonts w:eastAsiaTheme="majorEastAsia" w:cstheme="majorBidi"/>
      <w:spacing w:val="-10"/>
      <w:kern w:val="28"/>
      <w:sz w:val="64"/>
      <w:szCs w:val="64"/>
    </w:rPr>
  </w:style>
  <w:style w:type="character" w:customStyle="1" w:styleId="TitleChar">
    <w:name w:val="Title Char"/>
    <w:basedOn w:val="DefaultParagraphFont"/>
    <w:link w:val="Title"/>
    <w:uiPriority w:val="10"/>
    <w:rsid w:val="00C04B66"/>
    <w:rPr>
      <w:rFonts w:ascii="Berenis ADF Pro" w:eastAsiaTheme="majorEastAsia" w:hAnsi="Berenis ADF Pro" w:cstheme="majorBidi"/>
      <w:spacing w:val="-10"/>
      <w:kern w:val="28"/>
      <w:sz w:val="64"/>
      <w:szCs w:val="64"/>
    </w:rPr>
  </w:style>
  <w:style w:type="character" w:customStyle="1" w:styleId="Heading2Char">
    <w:name w:val="Heading 2 Char"/>
    <w:basedOn w:val="DefaultParagraphFont"/>
    <w:link w:val="Heading2"/>
    <w:uiPriority w:val="9"/>
    <w:rsid w:val="004F77E9"/>
    <w:rPr>
      <w:rFonts w:ascii="Berenis ADF Pro" w:eastAsiaTheme="majorEastAsia" w:hAnsi="Berenis ADF Pro" w:cstheme="majorBidi"/>
      <w:b/>
      <w:sz w:val="3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4198"/>
    <w:rPr>
      <w:rFonts w:ascii="Times New Roman" w:eastAsiaTheme="majorEastAsia" w:hAnsi="Times New Roman" w:cstheme="majorBidi"/>
      <w:bCs/>
      <w:i/>
      <w:iCs/>
      <w:sz w:val="3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57276"/>
    <w:rPr>
      <w:rFonts w:ascii="Times New Roman" w:eastAsiaTheme="majorEastAsia" w:hAnsi="Times New Roman" w:cstheme="majorBidi"/>
      <w:b/>
      <w:iCs/>
      <w:sz w:val="26"/>
    </w:rPr>
  </w:style>
  <w:style w:type="character" w:customStyle="1" w:styleId="Heading5Char">
    <w:name w:val="Heading 5 Char"/>
    <w:basedOn w:val="DefaultParagraphFont"/>
    <w:link w:val="Heading5"/>
    <w:uiPriority w:val="9"/>
    <w:rsid w:val="009148F6"/>
    <w:rPr>
      <w:rFonts w:ascii="Times New Roman" w:eastAsiaTheme="majorEastAsia" w:hAnsi="Times New Roman" w:cstheme="majorBidi"/>
      <w:i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sid w:val="0019030B"/>
    <w:rPr>
      <w:rFonts w:ascii="Century Schoolbook" w:eastAsiaTheme="majorEastAsia" w:hAnsi="Century Schoolbook" w:cstheme="majorBidi"/>
      <w:b/>
      <w:i/>
      <w:sz w:val="24"/>
    </w:rPr>
  </w:style>
  <w:style w:type="character" w:customStyle="1" w:styleId="Heading7Char">
    <w:name w:val="Heading 7 Char"/>
    <w:basedOn w:val="DefaultParagraphFont"/>
    <w:link w:val="Heading7"/>
    <w:uiPriority w:val="9"/>
    <w:rsid w:val="0019030B"/>
    <w:rPr>
      <w:rFonts w:ascii="Century Schoolbook" w:eastAsiaTheme="majorEastAsia" w:hAnsi="Century Schoolbook" w:cstheme="majorBidi"/>
      <w:b/>
      <w:iCs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30B"/>
    <w:rPr>
      <w:rFonts w:ascii="Century Schoolbook" w:eastAsiaTheme="majorEastAsia" w:hAnsi="Century Schoolbook" w:cstheme="majorBidi"/>
      <w:i/>
      <w:color w:val="272727" w:themeColor="text1" w:themeTint="D8"/>
      <w:sz w:val="24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5E472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5E4720"/>
    <w:pPr>
      <w:numPr>
        <w:ilvl w:val="1"/>
      </w:numPr>
    </w:pPr>
    <w:rPr>
      <w:rFonts w:ascii="Bell MT" w:eastAsiaTheme="minorEastAsia" w:hAnsi="Bell MT"/>
      <w:i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5E4720"/>
    <w:rPr>
      <w:rFonts w:ascii="Bell MT" w:eastAsiaTheme="minorEastAsia" w:hAnsi="Bell MT"/>
      <w:i/>
      <w:spacing w:val="15"/>
      <w:sz w:val="36"/>
    </w:rPr>
  </w:style>
  <w:style w:type="character" w:styleId="Strong">
    <w:name w:val="Strong"/>
    <w:basedOn w:val="DefaultParagraphFont"/>
    <w:uiPriority w:val="22"/>
    <w:qFormat/>
    <w:rsid w:val="005E4720"/>
    <w:rPr>
      <w:rFonts w:ascii="Bernard MT Condensed" w:hAnsi="Bernard MT Condensed"/>
      <w:b/>
      <w:bCs/>
    </w:rPr>
  </w:style>
  <w:style w:type="character" w:styleId="Emphasis">
    <w:name w:val="Emphasis"/>
    <w:basedOn w:val="DefaultParagraphFont"/>
    <w:uiPriority w:val="20"/>
    <w:qFormat/>
    <w:rsid w:val="005E4720"/>
    <w:rPr>
      <w:i/>
      <w:iCs/>
    </w:rPr>
  </w:style>
  <w:style w:type="paragraph" w:styleId="NoSpacing">
    <w:name w:val="No Spacing"/>
    <w:uiPriority w:val="1"/>
    <w:qFormat/>
    <w:rsid w:val="0019030B"/>
    <w:pPr>
      <w:spacing w:after="0" w:line="240" w:lineRule="auto"/>
    </w:pPr>
    <w:rPr>
      <w:rFonts w:ascii="Century Schoolbook" w:hAnsi="Century Schoolbook"/>
      <w:sz w:val="24"/>
    </w:rPr>
  </w:style>
  <w:style w:type="paragraph" w:styleId="ListParagraph">
    <w:name w:val="List Paragraph"/>
    <w:basedOn w:val="Normal"/>
    <w:uiPriority w:val="34"/>
    <w:qFormat/>
    <w:rsid w:val="005E4720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5E472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E4720"/>
    <w:rPr>
      <w:rFonts w:ascii="Bodoni MT Black" w:hAnsi="Bodoni MT Black"/>
      <w:i/>
      <w:iCs/>
      <w:color w:val="auto"/>
    </w:rPr>
  </w:style>
  <w:style w:type="character" w:styleId="IntenseReference">
    <w:name w:val="Intense Reference"/>
    <w:basedOn w:val="DefaultParagraphFont"/>
    <w:uiPriority w:val="32"/>
    <w:qFormat/>
    <w:rsid w:val="005E4720"/>
    <w:rPr>
      <w:b/>
      <w:bCs/>
      <w:smallCaps/>
      <w:color w:val="4472C4" w:themeColor="accent1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8C6F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6F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6F8F"/>
    <w:rPr>
      <w:rFonts w:ascii="Century Schoolbook" w:hAnsi="Century Schoolbook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6F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6F8F"/>
    <w:rPr>
      <w:rFonts w:ascii="Century Schoolbook" w:hAnsi="Century Schoolbook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F8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161545"/>
    <w:pPr>
      <w:tabs>
        <w:tab w:val="left" w:pos="504"/>
      </w:tabs>
      <w:spacing w:after="0" w:line="240" w:lineRule="auto"/>
      <w:ind w:left="504" w:hanging="504"/>
    </w:pPr>
  </w:style>
  <w:style w:type="paragraph" w:styleId="Quote">
    <w:name w:val="Quote"/>
    <w:basedOn w:val="Normal"/>
    <w:next w:val="Normal"/>
    <w:link w:val="QuoteChar"/>
    <w:uiPriority w:val="29"/>
    <w:qFormat/>
    <w:rsid w:val="008A60B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0BB"/>
    <w:rPr>
      <w:rFonts w:ascii="Century Schoolbook" w:hAnsi="Century Schoolbook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4E6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1D5"/>
    <w:rPr>
      <w:rFonts w:ascii="Berenis ADF Pro" w:hAnsi="Berenis ADF Pro"/>
    </w:rPr>
  </w:style>
  <w:style w:type="paragraph" w:styleId="Footer">
    <w:name w:val="footer"/>
    <w:basedOn w:val="Normal"/>
    <w:link w:val="FooterChar"/>
    <w:uiPriority w:val="99"/>
    <w:unhideWhenUsed/>
    <w:rsid w:val="004E6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1D5"/>
    <w:rPr>
      <w:rFonts w:ascii="Berenis ADF Pro" w:hAnsi="Berenis ADF Pro"/>
    </w:rPr>
  </w:style>
  <w:style w:type="paragraph" w:customStyle="1" w:styleId="code">
    <w:name w:val="code"/>
    <w:basedOn w:val="Normal"/>
    <w:link w:val="codeChar"/>
    <w:qFormat/>
    <w:rsid w:val="005E1992"/>
    <w:pPr>
      <w:spacing w:after="0" w:line="240" w:lineRule="auto"/>
    </w:pPr>
    <w:rPr>
      <w:rFonts w:ascii="Courier New" w:hAnsi="Courier New"/>
    </w:rPr>
  </w:style>
  <w:style w:type="character" w:customStyle="1" w:styleId="codeChar">
    <w:name w:val="code Char"/>
    <w:basedOn w:val="DefaultParagraphFont"/>
    <w:link w:val="code"/>
    <w:rsid w:val="005E1992"/>
    <w:rPr>
      <w:rFonts w:ascii="Courier New" w:hAnsi="Courier New"/>
    </w:rPr>
  </w:style>
  <w:style w:type="paragraph" w:customStyle="1" w:styleId="MyTableofFiguresStyle">
    <w:name w:val="My Table of Figures Style"/>
    <w:basedOn w:val="TableofFigures"/>
    <w:link w:val="MyTableofFiguresStyleChar"/>
    <w:qFormat/>
    <w:rsid w:val="00A633D2"/>
    <w:pPr>
      <w:tabs>
        <w:tab w:val="right" w:leader="dot" w:pos="9016"/>
      </w:tabs>
    </w:pPr>
    <w:rPr>
      <w:noProof/>
    </w:rPr>
  </w:style>
  <w:style w:type="character" w:customStyle="1" w:styleId="MyTableofFiguresStyleChar">
    <w:name w:val="My Table of Figures Style Char"/>
    <w:basedOn w:val="DefaultParagraphFont"/>
    <w:link w:val="MyTableofFiguresStyle"/>
    <w:rsid w:val="00A633D2"/>
    <w:rPr>
      <w:rFonts w:ascii="Accanthis ADF Std" w:hAnsi="Accanthis ADF Std"/>
      <w:noProof/>
    </w:rPr>
  </w:style>
  <w:style w:type="paragraph" w:styleId="TableofFigures">
    <w:name w:val="table of figures"/>
    <w:basedOn w:val="Normal"/>
    <w:next w:val="Normal"/>
    <w:link w:val="TableofFiguresChar"/>
    <w:autoRedefine/>
    <w:uiPriority w:val="99"/>
    <w:unhideWhenUsed/>
    <w:rsid w:val="00A633D2"/>
    <w:rPr>
      <w:rFonts w:ascii="Accanthis ADF Std" w:hAnsi="Accanthis ADF Std"/>
    </w:rPr>
  </w:style>
  <w:style w:type="character" w:customStyle="1" w:styleId="TableofFiguresChar">
    <w:name w:val="Table of Figures Char"/>
    <w:basedOn w:val="DefaultParagraphFont"/>
    <w:link w:val="TableofFigures"/>
    <w:uiPriority w:val="99"/>
    <w:rsid w:val="00A633D2"/>
    <w:rPr>
      <w:rFonts w:ascii="Accanthis ADF Std" w:hAnsi="Accanthis ADF St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EbenHome\Documents\Custom%20Office%20Templates\MyStyl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MyStyle.dotx</Template>
  <TotalTime>42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Eben Stewart</dc:creator>
  <cp:keywords/>
  <dc:description/>
  <cp:lastModifiedBy>Eben Stewart (P115266)</cp:lastModifiedBy>
  <cp:revision>11</cp:revision>
  <dcterms:created xsi:type="dcterms:W3CDTF">2020-08-16T03:06:00Z</dcterms:created>
  <dcterms:modified xsi:type="dcterms:W3CDTF">2020-08-17T22:03:00Z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zotero-version="5.0.60"&gt;&lt;session id="LhrkBPSZ"/&gt;&lt;style id="http://www.zotero.org/styles/ieee" locale="en-GB"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</Properties>
</file>