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BDDB2" w14:textId="1AFED506" w:rsidR="002D5B3F" w:rsidRPr="00A85BFE" w:rsidRDefault="001A24F3" w:rsidP="00BD079D">
      <w:pPr>
        <w:pStyle w:val="Header"/>
        <w:tabs>
          <w:tab w:val="clear" w:pos="4153"/>
          <w:tab w:val="clear" w:pos="8306"/>
        </w:tabs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15C3DB76" wp14:editId="15C6ECC6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973044">
        <w:rPr>
          <w:rFonts w:ascii="Arial" w:hAnsi="Arial" w:cs="Arial"/>
          <w:b/>
          <w:sz w:val="28"/>
          <w:szCs w:val="28"/>
          <w:lang w:val="cy-GB"/>
        </w:rPr>
        <w:t>ATODIAD GA36b</w:t>
      </w:r>
    </w:p>
    <w:p w14:paraId="7564F38A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77B9ABA4" w14:textId="77777777" w:rsidTr="00630448">
        <w:tc>
          <w:tcPr>
            <w:tcW w:w="9922" w:type="dxa"/>
            <w:shd w:val="clear" w:color="auto" w:fill="C0C0C0"/>
          </w:tcPr>
          <w:p w14:paraId="3CDFFB54" w14:textId="77777777" w:rsidR="00681FA9" w:rsidRPr="00A406E5" w:rsidRDefault="007E3A41" w:rsidP="002B5FF8">
            <w:pPr>
              <w:pStyle w:val="Heading4"/>
              <w:rPr>
                <w:rFonts w:ascii="Arial" w:hAnsi="Arial" w:cs="Arial"/>
                <w:b/>
              </w:rPr>
            </w:pPr>
            <w:r w:rsidRPr="00630448">
              <w:rPr>
                <w:rFonts w:ascii="Arial" w:hAnsi="Arial" w:cs="Arial"/>
                <w:b/>
                <w:lang w:val="cy-GB"/>
              </w:rPr>
              <w:t>MANYLEB ASESU LEFEL 5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28FAA286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63415033" w14:textId="77777777" w:rsidTr="00B44C78">
        <w:trPr>
          <w:trHeight w:val="476"/>
        </w:trPr>
        <w:tc>
          <w:tcPr>
            <w:tcW w:w="2093" w:type="dxa"/>
            <w:shd w:val="pct15" w:color="auto" w:fill="auto"/>
          </w:tcPr>
          <w:p w14:paraId="3239B08B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6A36915F" w14:textId="43B45CD1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/>
          </w:tcPr>
          <w:p w14:paraId="4A73D149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5830CD50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097683ED" w14:textId="77777777" w:rsidTr="00A406E5">
        <w:tc>
          <w:tcPr>
            <w:tcW w:w="2093" w:type="dxa"/>
            <w:shd w:val="pct15" w:color="auto" w:fill="auto"/>
          </w:tcPr>
          <w:p w14:paraId="5BAEA212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558C7BCE" w14:textId="5D1B91AA" w:rsidR="00DB116D" w:rsidRPr="00A406E5" w:rsidRDefault="00B00FC4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FdA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Addysg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Gynhwysol</w:t>
            </w:r>
            <w:proofErr w:type="spellEnd"/>
          </w:p>
        </w:tc>
      </w:tr>
      <w:tr w:rsidR="008F1308" w:rsidRPr="00A406E5" w14:paraId="7175866B" w14:textId="77777777" w:rsidTr="00B07FB0">
        <w:tc>
          <w:tcPr>
            <w:tcW w:w="2093" w:type="dxa"/>
            <w:shd w:val="pct15" w:color="auto" w:fill="auto"/>
          </w:tcPr>
          <w:p w14:paraId="22AFD8C4" w14:textId="77777777" w:rsidR="008F1308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</w:tcPr>
          <w:p w14:paraId="4F1B9D7C" w14:textId="5536F026" w:rsidR="008F1308" w:rsidRPr="00A406E5" w:rsidRDefault="007538A2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Dathlu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Iaith </w:t>
            </w:r>
            <w:r w:rsidR="00A55903">
              <w:rPr>
                <w:rFonts w:ascii="Arial" w:hAnsi="Arial" w:cs="Arial"/>
                <w:b/>
                <w:sz w:val="22"/>
                <w:szCs w:val="22"/>
              </w:rPr>
              <w:t xml:space="preserve">a </w:t>
            </w:r>
            <w:proofErr w:type="spellStart"/>
            <w:r w:rsidR="00A55903">
              <w:rPr>
                <w:rFonts w:ascii="Arial" w:hAnsi="Arial" w:cs="Arial"/>
                <w:b/>
                <w:sz w:val="22"/>
                <w:szCs w:val="22"/>
              </w:rPr>
              <w:t>Diwylliant</w:t>
            </w:r>
            <w:proofErr w:type="spellEnd"/>
            <w:r w:rsidR="00A55903">
              <w:rPr>
                <w:rFonts w:ascii="Arial" w:hAnsi="Arial" w:cs="Arial"/>
                <w:b/>
                <w:sz w:val="22"/>
                <w:szCs w:val="22"/>
              </w:rPr>
              <w:t xml:space="preserve"> – </w:t>
            </w:r>
            <w:proofErr w:type="spellStart"/>
            <w:r w:rsidR="00A55903">
              <w:rPr>
                <w:rFonts w:ascii="Arial" w:hAnsi="Arial" w:cs="Arial"/>
                <w:b/>
                <w:sz w:val="22"/>
                <w:szCs w:val="22"/>
              </w:rPr>
              <w:t>Perthyn</w:t>
            </w:r>
            <w:proofErr w:type="spellEnd"/>
            <w:r w:rsidR="00A5590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="00A55903">
              <w:rPr>
                <w:rFonts w:ascii="Arial" w:hAnsi="Arial" w:cs="Arial"/>
                <w:b/>
                <w:sz w:val="22"/>
                <w:szCs w:val="22"/>
              </w:rPr>
              <w:t>i</w:t>
            </w:r>
            <w:proofErr w:type="spellEnd"/>
            <w:r w:rsidR="00A5590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="00A55903">
              <w:rPr>
                <w:rFonts w:ascii="Arial" w:hAnsi="Arial" w:cs="Arial"/>
                <w:b/>
                <w:sz w:val="22"/>
                <w:szCs w:val="22"/>
              </w:rPr>
              <w:t>Gymru</w:t>
            </w:r>
            <w:proofErr w:type="spellEnd"/>
          </w:p>
        </w:tc>
      </w:tr>
      <w:tr w:rsidR="00B84B5B" w:rsidRPr="00A406E5" w14:paraId="27EF5A02" w14:textId="77777777" w:rsidTr="008F1308">
        <w:tc>
          <w:tcPr>
            <w:tcW w:w="2093" w:type="dxa"/>
            <w:shd w:val="pct15" w:color="auto" w:fill="auto"/>
          </w:tcPr>
          <w:p w14:paraId="44B2B80C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174B83E5" w14:textId="0B14CDFD" w:rsidR="00B84B5B" w:rsidRPr="00A406E5" w:rsidRDefault="00390060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</w:t>
            </w:r>
            <w:r w:rsidR="00063B1A">
              <w:rPr>
                <w:rFonts w:ascii="Arial" w:hAnsi="Arial" w:cs="Arial"/>
                <w:b/>
                <w:sz w:val="22"/>
                <w:szCs w:val="22"/>
              </w:rPr>
              <w:t>IE5004</w:t>
            </w:r>
          </w:p>
        </w:tc>
        <w:tc>
          <w:tcPr>
            <w:tcW w:w="2268" w:type="dxa"/>
            <w:shd w:val="clear" w:color="auto" w:fill="D9D9D9"/>
          </w:tcPr>
          <w:p w14:paraId="470FB25F" w14:textId="77777777" w:rsidR="00B84B5B" w:rsidRPr="00B00FC4" w:rsidRDefault="007E3A41" w:rsidP="002B5FF8">
            <w:pPr>
              <w:pStyle w:val="Heading2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403AB99C" w14:textId="6F86A260" w:rsidR="00B84B5B" w:rsidRPr="00A406E5" w:rsidRDefault="00A15D84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="00063B1A">
              <w:rPr>
                <w:rFonts w:ascii="Arial" w:hAnsi="Arial" w:cs="Arial"/>
                <w:b/>
                <w:sz w:val="22"/>
                <w:szCs w:val="22"/>
              </w:rPr>
              <w:t>0%</w:t>
            </w:r>
          </w:p>
        </w:tc>
      </w:tr>
      <w:tr w:rsidR="00DB116D" w:rsidRPr="00A406E5" w14:paraId="0F4F6323" w14:textId="77777777" w:rsidTr="008F1308">
        <w:tc>
          <w:tcPr>
            <w:tcW w:w="2093" w:type="dxa"/>
            <w:shd w:val="pct15" w:color="auto" w:fill="auto"/>
          </w:tcPr>
          <w:p w14:paraId="245CCB61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16F31B1D" w14:textId="49897F11" w:rsidR="000C0F1B" w:rsidRPr="00A406E5" w:rsidRDefault="00063B1A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Cindy Hunt</w:t>
            </w:r>
          </w:p>
        </w:tc>
        <w:tc>
          <w:tcPr>
            <w:tcW w:w="2268" w:type="dxa"/>
            <w:shd w:val="clear" w:color="auto" w:fill="D9D9D9"/>
          </w:tcPr>
          <w:p w14:paraId="0763D6F8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1C3A9ABF" w14:textId="7607D83F" w:rsidR="00DB116D" w:rsidRPr="00A406E5" w:rsidRDefault="00063B1A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Heike Griffiths</w:t>
            </w:r>
          </w:p>
        </w:tc>
      </w:tr>
      <w:tr w:rsidR="00DB116D" w:rsidRPr="00A406E5" w14:paraId="5B2F01B2" w14:textId="77777777" w:rsidTr="008F1308">
        <w:tc>
          <w:tcPr>
            <w:tcW w:w="2093" w:type="dxa"/>
            <w:shd w:val="pct15" w:color="auto" w:fill="auto"/>
          </w:tcPr>
          <w:p w14:paraId="739AEFB5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3B94D06F" w14:textId="3F44A5B5" w:rsidR="00D160A1" w:rsidRPr="00D343A7" w:rsidRDefault="00D160A1" w:rsidP="002D56EE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Bidi" w:hAnsiTheme="minorBidi" w:cstheme="minorBidi"/>
                <w:b/>
                <w:bCs/>
                <w:color w:val="1F1F1F"/>
                <w:sz w:val="22"/>
                <w:szCs w:val="22"/>
                <w:lang w:val="cy-GB"/>
              </w:rPr>
            </w:pPr>
            <w:r w:rsidRPr="00D343A7">
              <w:rPr>
                <w:rFonts w:asciiTheme="minorBidi" w:hAnsiTheme="minorBidi" w:cstheme="minorBidi"/>
                <w:b/>
                <w:bCs/>
                <w:color w:val="1F1F1F"/>
                <w:sz w:val="22"/>
                <w:szCs w:val="22"/>
                <w:lang w:val="cy-GB"/>
              </w:rPr>
              <w:t>Cyflwyniad PowerPoint Seminar Unigol (10 munud)</w:t>
            </w:r>
            <w:r w:rsidR="002D56EE" w:rsidRPr="00D343A7">
              <w:rPr>
                <w:rFonts w:asciiTheme="minorBidi" w:hAnsiTheme="minorBidi" w:cstheme="minorBidi"/>
                <w:b/>
                <w:bCs/>
                <w:color w:val="1F1F1F"/>
                <w:sz w:val="22"/>
                <w:szCs w:val="22"/>
                <w:lang w:val="cy-GB"/>
              </w:rPr>
              <w:t xml:space="preserve"> - </w:t>
            </w:r>
            <w:r w:rsidRPr="00D343A7">
              <w:rPr>
                <w:rFonts w:asciiTheme="minorBidi" w:hAnsiTheme="minorBidi" w:cstheme="minorBidi"/>
                <w:b/>
                <w:bCs/>
                <w:color w:val="1F1F1F"/>
                <w:sz w:val="22"/>
                <w:szCs w:val="22"/>
                <w:lang w:val="cy-GB"/>
              </w:rPr>
              <w:t>Archwilio'n feirniadol ddigwyddiad/datblygiad hanesyddol sydd wedi effeithio'n sylweddol ar rôl y Gymraeg mewn addysg.</w:t>
            </w:r>
          </w:p>
          <w:p w14:paraId="570D039F" w14:textId="77777777" w:rsidR="00D160A1" w:rsidRPr="00D343A7" w:rsidRDefault="00D160A1" w:rsidP="00D160A1">
            <w:pPr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</w:p>
          <w:p w14:paraId="19EAE339" w14:textId="1409B426" w:rsidR="00DB116D" w:rsidRPr="00D160A1" w:rsidRDefault="00DB116D" w:rsidP="005F0579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shd w:val="pct15" w:color="auto" w:fill="auto"/>
          </w:tcPr>
          <w:p w14:paraId="631BCDE8" w14:textId="77777777" w:rsidR="00DB116D" w:rsidRPr="007F4A6B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3CB73312" w14:textId="2DAA765F" w:rsidR="00DB116D" w:rsidRPr="00A406E5" w:rsidRDefault="002D56EE" w:rsidP="00390060">
            <w:pPr>
              <w:tabs>
                <w:tab w:val="left" w:pos="-720"/>
              </w:tabs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Cyflwyniad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Seminar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Unigol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(10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munud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</w:tr>
      <w:tr w:rsidR="00B84B5B" w:rsidRPr="00A406E5" w14:paraId="68D473E2" w14:textId="77777777" w:rsidTr="008F1308">
        <w:tc>
          <w:tcPr>
            <w:tcW w:w="2093" w:type="dxa"/>
            <w:shd w:val="pct15" w:color="auto" w:fill="auto"/>
          </w:tcPr>
          <w:p w14:paraId="3560E06F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</w:tcPr>
          <w:p w14:paraId="04105325" w14:textId="77777777" w:rsidR="004B0A29" w:rsidRPr="00D343A7" w:rsidRDefault="00FB59AC" w:rsidP="004B0A2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Bidi" w:hAnsiTheme="minorBidi" w:cstheme="minorBidi"/>
                <w:b/>
                <w:bCs/>
                <w:color w:val="1F1F1F"/>
                <w:sz w:val="22"/>
                <w:szCs w:val="22"/>
              </w:rPr>
            </w:pPr>
            <w:r w:rsidRPr="00D343A7">
              <w:rPr>
                <w:rFonts w:asciiTheme="minorBidi" w:hAnsiTheme="minorBidi" w:cstheme="minorBidi"/>
                <w:b/>
                <w:bCs/>
                <w:color w:val="1F1F1F"/>
                <w:sz w:val="22"/>
                <w:szCs w:val="22"/>
                <w:lang w:val="cy-GB"/>
              </w:rPr>
              <w:t xml:space="preserve">Sleidiau  </w:t>
            </w:r>
            <w:r w:rsidR="004B0A29" w:rsidRPr="00D343A7">
              <w:rPr>
                <w:rFonts w:asciiTheme="minorBidi" w:hAnsiTheme="minorBidi" w:cstheme="minorBidi"/>
                <w:b/>
                <w:bCs/>
                <w:color w:val="1F1F1F"/>
                <w:sz w:val="22"/>
                <w:szCs w:val="22"/>
                <w:lang w:val="cy-GB"/>
              </w:rPr>
              <w:t>pwyntiau pŵer</w:t>
            </w:r>
          </w:p>
          <w:p w14:paraId="10A38436" w14:textId="4E25DC2F" w:rsidR="00FB59AC" w:rsidRPr="00D343A7" w:rsidRDefault="00FB59AC" w:rsidP="004B0A2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Bidi" w:hAnsiTheme="minorBidi" w:cstheme="minorBidi"/>
                <w:b/>
                <w:bCs/>
                <w:color w:val="1F1F1F"/>
                <w:sz w:val="22"/>
                <w:szCs w:val="22"/>
                <w:lang w:val="cy-GB"/>
              </w:rPr>
            </w:pPr>
            <w:r w:rsidRPr="00D343A7">
              <w:rPr>
                <w:rFonts w:asciiTheme="minorBidi" w:hAnsiTheme="minorBidi" w:cstheme="minorBidi"/>
                <w:b/>
                <w:bCs/>
                <w:color w:val="1F1F1F"/>
                <w:sz w:val="22"/>
                <w:szCs w:val="22"/>
                <w:lang w:val="cy-GB"/>
              </w:rPr>
              <w:t xml:space="preserve">i'w cyflwyno trwy </w:t>
            </w:r>
            <w:proofErr w:type="spellStart"/>
            <w:r w:rsidRPr="00D343A7">
              <w:rPr>
                <w:rFonts w:asciiTheme="minorBidi" w:hAnsiTheme="minorBidi" w:cstheme="minorBidi"/>
                <w:b/>
                <w:bCs/>
                <w:color w:val="1F1F1F"/>
                <w:sz w:val="22"/>
                <w:szCs w:val="22"/>
                <w:lang w:val="cy-GB"/>
              </w:rPr>
              <w:t>Turnitin</w:t>
            </w:r>
            <w:proofErr w:type="spellEnd"/>
            <w:r w:rsidRPr="00D343A7">
              <w:rPr>
                <w:rFonts w:asciiTheme="minorBidi" w:hAnsiTheme="minorBidi" w:cstheme="minorBidi"/>
                <w:b/>
                <w:bCs/>
                <w:color w:val="1F1F1F"/>
                <w:sz w:val="22"/>
                <w:szCs w:val="22"/>
                <w:lang w:val="cy-GB"/>
              </w:rPr>
              <w:t xml:space="preserve"> 23:59 </w:t>
            </w:r>
          </w:p>
          <w:p w14:paraId="1A3D4E76" w14:textId="77777777" w:rsidR="00D73D0A" w:rsidRPr="00D343A7" w:rsidRDefault="00D73D0A" w:rsidP="00FB59A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Bidi" w:hAnsiTheme="minorBidi" w:cstheme="minorBidi"/>
                <w:b/>
                <w:bCs/>
                <w:color w:val="1F1F1F"/>
                <w:sz w:val="22"/>
                <w:szCs w:val="22"/>
                <w:lang w:val="cy-GB"/>
              </w:rPr>
            </w:pPr>
          </w:p>
          <w:p w14:paraId="6C13D38C" w14:textId="55392D1A" w:rsidR="00FB59AC" w:rsidRPr="00D343A7" w:rsidRDefault="00FB59AC" w:rsidP="00FB59A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Bidi" w:hAnsiTheme="minorBidi" w:cstheme="minorBidi"/>
                <w:b/>
                <w:bCs/>
                <w:color w:val="1F1F1F"/>
                <w:sz w:val="22"/>
                <w:szCs w:val="22"/>
                <w:lang w:val="cy-GB"/>
              </w:rPr>
            </w:pPr>
            <w:r w:rsidRPr="00D343A7">
              <w:rPr>
                <w:rFonts w:asciiTheme="minorBidi" w:hAnsiTheme="minorBidi" w:cstheme="minorBidi"/>
                <w:b/>
                <w:bCs/>
                <w:color w:val="1F1F1F"/>
                <w:sz w:val="22"/>
                <w:szCs w:val="22"/>
                <w:lang w:val="cy-GB"/>
              </w:rPr>
              <w:t xml:space="preserve">Ionawr </w:t>
            </w:r>
            <w:r w:rsidR="00D343A7" w:rsidRPr="00D343A7">
              <w:rPr>
                <w:rFonts w:asciiTheme="minorBidi" w:hAnsiTheme="minorBidi" w:cstheme="minorBidi"/>
                <w:b/>
                <w:bCs/>
                <w:color w:val="1F1F1F"/>
                <w:sz w:val="22"/>
                <w:szCs w:val="22"/>
                <w:lang w:val="cy-GB"/>
              </w:rPr>
              <w:t>11</w:t>
            </w:r>
            <w:r w:rsidRPr="00D343A7">
              <w:rPr>
                <w:rFonts w:asciiTheme="minorBidi" w:hAnsiTheme="minorBidi" w:cstheme="minorBidi"/>
                <w:b/>
                <w:bCs/>
                <w:color w:val="1F1F1F"/>
                <w:sz w:val="22"/>
                <w:szCs w:val="22"/>
                <w:lang w:val="cy-GB"/>
              </w:rPr>
              <w:t>, 202</w:t>
            </w:r>
            <w:r w:rsidR="00D343A7" w:rsidRPr="00D343A7">
              <w:rPr>
                <w:rFonts w:asciiTheme="minorBidi" w:hAnsiTheme="minorBidi" w:cstheme="minorBidi"/>
                <w:b/>
                <w:bCs/>
                <w:color w:val="1F1F1F"/>
                <w:sz w:val="22"/>
                <w:szCs w:val="22"/>
                <w:lang w:val="cy-GB"/>
              </w:rPr>
              <w:t>6</w:t>
            </w:r>
            <w:r w:rsidRPr="00D343A7">
              <w:rPr>
                <w:rFonts w:asciiTheme="minorBidi" w:hAnsiTheme="minorBidi" w:cstheme="minorBidi"/>
                <w:b/>
                <w:bCs/>
                <w:color w:val="1F1F1F"/>
                <w:sz w:val="22"/>
                <w:szCs w:val="22"/>
                <w:lang w:val="cy-GB"/>
              </w:rPr>
              <w:t>.</w:t>
            </w:r>
          </w:p>
          <w:p w14:paraId="09C632D9" w14:textId="77777777" w:rsidR="00D73D0A" w:rsidRPr="00D343A7" w:rsidRDefault="00D73D0A" w:rsidP="00FB59A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Bidi" w:hAnsiTheme="minorBidi" w:cstheme="minorBidi"/>
                <w:b/>
                <w:bCs/>
                <w:color w:val="1F1F1F"/>
                <w:sz w:val="22"/>
                <w:szCs w:val="22"/>
                <w:lang w:val="cy-GB"/>
              </w:rPr>
            </w:pPr>
          </w:p>
          <w:p w14:paraId="7758387D" w14:textId="77777777" w:rsidR="004B0A29" w:rsidRPr="00D343A7" w:rsidRDefault="004B0A29" w:rsidP="00FB59A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Bidi" w:hAnsiTheme="minorBidi" w:cstheme="minorBidi"/>
                <w:b/>
                <w:bCs/>
                <w:color w:val="1F1F1F"/>
                <w:sz w:val="22"/>
                <w:szCs w:val="22"/>
                <w:lang w:val="cy-GB"/>
              </w:rPr>
            </w:pPr>
          </w:p>
          <w:p w14:paraId="4FA78A16" w14:textId="3CF7CED2" w:rsidR="00FB59AC" w:rsidRPr="00D343A7" w:rsidRDefault="00FB59AC" w:rsidP="00FB59A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Bidi" w:hAnsiTheme="minorBidi" w:cstheme="minorBidi"/>
                <w:b/>
                <w:bCs/>
                <w:color w:val="1F1F1F"/>
                <w:sz w:val="22"/>
                <w:szCs w:val="22"/>
                <w:lang w:val="cy-GB"/>
              </w:rPr>
            </w:pPr>
            <w:r w:rsidRPr="00D343A7">
              <w:rPr>
                <w:rFonts w:asciiTheme="minorBidi" w:hAnsiTheme="minorBidi" w:cstheme="minorBidi"/>
                <w:b/>
                <w:bCs/>
                <w:color w:val="1F1F1F"/>
                <w:sz w:val="22"/>
                <w:szCs w:val="22"/>
                <w:lang w:val="cy-GB"/>
              </w:rPr>
              <w:t>Dyddiad cyflwyno i'w gadarnhau gydag arweinydd y modiwl</w:t>
            </w:r>
          </w:p>
          <w:p w14:paraId="69693AF1" w14:textId="77777777" w:rsidR="00FB59AC" w:rsidRPr="00D343A7" w:rsidRDefault="00FB59AC" w:rsidP="00FB59AC">
            <w:pPr>
              <w:rPr>
                <w:rFonts w:asciiTheme="minorBidi" w:hAnsiTheme="minorBidi" w:cstheme="minorBidi"/>
                <w:b/>
                <w:bCs/>
                <w:sz w:val="22"/>
                <w:szCs w:val="22"/>
                <w:lang w:val="cy-GB"/>
              </w:rPr>
            </w:pPr>
          </w:p>
          <w:p w14:paraId="608EC2D6" w14:textId="38094A4A" w:rsidR="000C0F1B" w:rsidRPr="00320E44" w:rsidRDefault="000C0F1B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</w:tc>
        <w:tc>
          <w:tcPr>
            <w:tcW w:w="2268" w:type="dxa"/>
            <w:shd w:val="pct15" w:color="auto" w:fill="auto"/>
          </w:tcPr>
          <w:p w14:paraId="5FD574A4" w14:textId="77777777" w:rsidR="00B84B5B" w:rsidRPr="00B73B82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1AE89CCF" w14:textId="6FCA8EDD" w:rsidR="000C0F1B" w:rsidRPr="00A406E5" w:rsidRDefault="00D343A7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D73D0A">
              <w:rPr>
                <w:rFonts w:ascii="Arial" w:hAnsi="Arial" w:cs="Arial"/>
                <w:b/>
                <w:sz w:val="22"/>
                <w:szCs w:val="22"/>
              </w:rPr>
              <w:t>/2/202</w:t>
            </w:r>
            <w:r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</w:tr>
      <w:tr w:rsidR="00152E9D" w:rsidRPr="00D343A7" w14:paraId="2799432D" w14:textId="77777777" w:rsidTr="00A406E5">
        <w:tc>
          <w:tcPr>
            <w:tcW w:w="2093" w:type="dxa"/>
            <w:shd w:val="pct15" w:color="auto" w:fill="auto"/>
          </w:tcPr>
          <w:p w14:paraId="396E9844" w14:textId="77777777" w:rsidR="00152E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</w:tcPr>
          <w:p w14:paraId="62D44982" w14:textId="77777777" w:rsidR="00A406E5" w:rsidRPr="00A406E5" w:rsidRDefault="007E3A41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14:paraId="0514F425" w14:textId="77777777" w:rsidR="00A406E5" w:rsidRPr="00A406E5" w:rsidRDefault="007E3A41" w:rsidP="0063044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0F4B0C43" w14:textId="77777777" w:rsidR="00F14346" w:rsidRPr="00332C10" w:rsidRDefault="007E3A41" w:rsidP="00F14346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F14346" w:rsidRPr="00332C10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sy'n cael ei gyflwyno hyd at wythnos yn hwyr yn cael ei gapio ar 40% ar gyfer yr ymgais gyntaf a bydd marc o 0% yn cael ei ddyfarnu i'w ailasesu. Gellir codi cosbau cyflwyno hwyr dim ond os oes hawliad amgylchiadau esgusodol cymeradwy. </w:t>
            </w:r>
          </w:p>
          <w:p w14:paraId="0FE6E2D8" w14:textId="4D22207C" w:rsidR="00A406E5" w:rsidRPr="00F14346" w:rsidRDefault="00F14346" w:rsidP="00F1434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32C10">
              <w:rPr>
                <w:rFonts w:ascii="Arial" w:hAnsi="Arial" w:cs="Arial"/>
                <w:sz w:val="22"/>
                <w:szCs w:val="22"/>
                <w:lang w:val="cy-GB"/>
              </w:rPr>
              <w:t xml:space="preserve">Bydd y gwaith a gyflwynir fwy nag wythnos yn hwyr yn cael ei ystyried yn ddiffyg cyflwyniad ac ni chaiff ei farcio. Gellir ystyried y gwaith fel cyflwyniad i'w </w:t>
            </w:r>
            <w:r w:rsidRPr="00332C10">
              <w:rPr>
                <w:rFonts w:ascii="Arial" w:hAnsi="Arial" w:cs="Arial"/>
                <w:sz w:val="22"/>
                <w:szCs w:val="22"/>
                <w:lang w:val="cy-GB"/>
              </w:rPr>
              <w:lastRenderedPageBreak/>
              <w:t xml:space="preserve">ailasesu os caiff ei gynnig gan Fwrdd Arholi neu os oes hawliad amgylchiadau esgusodol cymeradwy.  </w:t>
            </w:r>
          </w:p>
        </w:tc>
      </w:tr>
      <w:tr w:rsidR="00A406E5" w:rsidRPr="00A406E5" w14:paraId="555F462F" w14:textId="77777777" w:rsidTr="00A406E5">
        <w:tc>
          <w:tcPr>
            <w:tcW w:w="2093" w:type="dxa"/>
            <w:shd w:val="pct15" w:color="auto" w:fill="auto"/>
          </w:tcPr>
          <w:p w14:paraId="3DB2CC7F" w14:textId="77777777" w:rsidR="00A406E5" w:rsidRPr="00A406E5" w:rsidRDefault="007E3A41" w:rsidP="002B5FF8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lastRenderedPageBreak/>
              <w:t xml:space="preserve">Gonestrwydd academaidd / cyfeirnodi: </w:t>
            </w:r>
          </w:p>
        </w:tc>
        <w:tc>
          <w:tcPr>
            <w:tcW w:w="7829" w:type="dxa"/>
            <w:gridSpan w:val="3"/>
          </w:tcPr>
          <w:p w14:paraId="15C14896" w14:textId="77777777" w:rsid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0F5BF1FE" w14:textId="330A58F7" w:rsidR="007F1111" w:rsidRPr="00A406E5" w:rsidRDefault="007F1111" w:rsidP="002B5F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Cofiwch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bob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amser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gadw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copi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o'ch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drafftiau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nodiadau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adnoddau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eraill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ddefnyddiwyd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gennych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ôl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defnyddio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offer AI.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Os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oes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amheuaeth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offer AI y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tu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hwnt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i'r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hyn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nodwyd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gyfer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yr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aseiniad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penodol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gofynnir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ddarparu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drafftiau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nodiadau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blaenorol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431459A8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7D70129C" w14:textId="77777777" w:rsidTr="00A406E5">
        <w:tc>
          <w:tcPr>
            <w:tcW w:w="9747" w:type="dxa"/>
            <w:shd w:val="pct10" w:color="auto" w:fill="auto"/>
          </w:tcPr>
          <w:p w14:paraId="55E1A6D4" w14:textId="77777777" w:rsidR="00C01A3F" w:rsidRPr="00A406E5" w:rsidRDefault="007E3A41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CCA06B4" w14:textId="77777777" w:rsidR="00C01A3F" w:rsidRPr="00A406E5" w:rsidRDefault="007E3A41" w:rsidP="002B5FF8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14:paraId="20A39EA1" w14:textId="77777777" w:rsidTr="00A406E5">
        <w:tc>
          <w:tcPr>
            <w:tcW w:w="9747" w:type="dxa"/>
          </w:tcPr>
          <w:p w14:paraId="058309FC" w14:textId="77777777" w:rsidR="00C01A3F" w:rsidRPr="00A406E5" w:rsidRDefault="00C01A3F" w:rsidP="00B44C7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B2271B9" w14:textId="0A1B520D" w:rsidR="00FD6DDB" w:rsidRPr="00FD6DDB" w:rsidRDefault="00FD6DDB" w:rsidP="00FD6DDB">
            <w:pPr>
              <w:numPr>
                <w:ilvl w:val="0"/>
                <w:numId w:val="22"/>
              </w:num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6DDB">
              <w:rPr>
                <w:rFonts w:ascii="Arial" w:hAnsi="Arial" w:cs="Arial"/>
                <w:sz w:val="22"/>
                <w:szCs w:val="22"/>
                <w:lang w:val="cy-GB"/>
              </w:rPr>
              <w:t>Dadansoddi’n feirniadol arwyddocâd y cysyniadau hunaniaeth a pherthyn.</w:t>
            </w:r>
          </w:p>
          <w:p w14:paraId="3371A225" w14:textId="77777777" w:rsidR="00FD6DDB" w:rsidRPr="00FD6DDB" w:rsidRDefault="00FD6DDB" w:rsidP="00FD6DDB">
            <w:pPr>
              <w:numPr>
                <w:ilvl w:val="0"/>
                <w:numId w:val="22"/>
              </w:num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6DDB">
              <w:rPr>
                <w:rFonts w:ascii="Arial" w:hAnsi="Arial" w:cs="Arial"/>
                <w:sz w:val="22"/>
                <w:szCs w:val="22"/>
                <w:lang w:val="cy-GB"/>
              </w:rPr>
              <w:t>Gwerthuso’n feirniadol rai digwyddiadau allweddol yn hanes Cymru a rôl yr iaith Gymraeg yn yr hanes hwnnw.</w:t>
            </w:r>
            <w:r w:rsidRPr="00FD6DD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9663A69" w14:textId="77777777" w:rsidR="00FD6DDB" w:rsidRPr="00FD6DDB" w:rsidRDefault="00FD6DDB" w:rsidP="00FD6DDB">
            <w:pPr>
              <w:numPr>
                <w:ilvl w:val="0"/>
                <w:numId w:val="22"/>
              </w:num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6DDB">
              <w:rPr>
                <w:rFonts w:ascii="Arial" w:hAnsi="Arial" w:cs="Arial"/>
                <w:sz w:val="22"/>
                <w:szCs w:val="22"/>
                <w:lang w:val="cy-GB"/>
              </w:rPr>
              <w:t>Adfyfyrio’n feirniadol ar amrywiaeth yr iaith, daearyddiaeth a’r boblogaeth yng Nghymru.</w:t>
            </w:r>
          </w:p>
          <w:p w14:paraId="51DBA73C" w14:textId="77777777" w:rsidR="00FD6DDB" w:rsidRPr="00FD6DDB" w:rsidRDefault="00FD6DDB" w:rsidP="00FD6DDB">
            <w:pPr>
              <w:numPr>
                <w:ilvl w:val="0"/>
                <w:numId w:val="22"/>
              </w:num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6DDB">
              <w:rPr>
                <w:rFonts w:ascii="Arial" w:hAnsi="Arial" w:cs="Arial"/>
                <w:sz w:val="22"/>
                <w:szCs w:val="22"/>
                <w:lang w:val="cy-GB"/>
              </w:rPr>
              <w:t>Trefnu eu gwybodaeth a’r hyn y maent wedi’i ddysgu drwy ddefnyddio amrywiaeth o adnoddau gwybodaeth, a chyflwyno’u gwaith ar y lefel briodol.</w:t>
            </w:r>
          </w:p>
          <w:p w14:paraId="0F22C88A" w14:textId="72AB8182" w:rsidR="00E24524" w:rsidRPr="00A406E5" w:rsidRDefault="00E24524" w:rsidP="00E24524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6F6213EF" w14:textId="1D54C703" w:rsidR="00C01A3F" w:rsidRPr="00A406E5" w:rsidRDefault="00C01A3F" w:rsidP="00B44C78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009420E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3E37FC70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04DC1701" w14:textId="77777777"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4C69DE34" w14:textId="77777777" w:rsidTr="00630448">
        <w:tc>
          <w:tcPr>
            <w:tcW w:w="9781" w:type="dxa"/>
            <w:shd w:val="clear" w:color="auto" w:fill="C0C0C0"/>
          </w:tcPr>
          <w:p w14:paraId="0A6B2B54" w14:textId="77777777" w:rsidR="005969E2" w:rsidRPr="00A406E5" w:rsidRDefault="00933F10" w:rsidP="002B5FF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7E3A41" w:rsidRPr="00630448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4A95AD50" w14:textId="77777777" w:rsidR="00AF3E9C" w:rsidRDefault="00AF3E9C" w:rsidP="00AF3E9C">
      <w:pPr>
        <w:rPr>
          <w:rFonts w:asciiTheme="minorBidi" w:hAnsiTheme="minorBidi"/>
          <w:sz w:val="22"/>
          <w:szCs w:val="22"/>
          <w:lang w:val="cy-GB"/>
        </w:rPr>
      </w:pPr>
    </w:p>
    <w:p w14:paraId="6B26AEB3" w14:textId="77777777" w:rsidR="00AF3E9C" w:rsidRPr="008F7A95" w:rsidRDefault="00AF3E9C" w:rsidP="00AF3E9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Bidi" w:hAnsiTheme="minorBidi" w:cstheme="minorBidi"/>
          <w:color w:val="1F1F1F"/>
          <w:sz w:val="22"/>
          <w:szCs w:val="22"/>
          <w:lang w:val="cy-GB"/>
        </w:rPr>
      </w:pPr>
      <w:r w:rsidRPr="008F7A95">
        <w:rPr>
          <w:rFonts w:asciiTheme="minorBidi" w:hAnsiTheme="minorBidi" w:cstheme="minorBidi"/>
          <w:b/>
          <w:bCs/>
          <w:color w:val="1F1F1F"/>
          <w:sz w:val="22"/>
          <w:szCs w:val="22"/>
          <w:lang w:val="cy-GB"/>
        </w:rPr>
        <w:t>Cyflwyniad PowerPoint Seminar Unigol (10 munud) -</w:t>
      </w:r>
      <w:r w:rsidRPr="008F7A95">
        <w:rPr>
          <w:rFonts w:asciiTheme="minorBidi" w:hAnsiTheme="minorBidi" w:cstheme="minorBidi"/>
          <w:color w:val="1F1F1F"/>
          <w:sz w:val="22"/>
          <w:szCs w:val="22"/>
          <w:lang w:val="cy-GB"/>
        </w:rPr>
        <w:t xml:space="preserve"> Archwilio’n feirniadol ddigwyddiad hanesyddol sydd wedi effeithio’n sylweddol ar rôl y Gymraeg mewn addysg.</w:t>
      </w:r>
    </w:p>
    <w:p w14:paraId="460904A9" w14:textId="77777777" w:rsidR="00AF3E9C" w:rsidRPr="008F7A95" w:rsidRDefault="00AF3E9C" w:rsidP="00AF3E9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Bidi" w:hAnsiTheme="minorBidi" w:cstheme="minorBidi"/>
          <w:color w:val="1F1F1F"/>
          <w:sz w:val="22"/>
          <w:szCs w:val="22"/>
          <w:lang w:val="cy-GB"/>
        </w:rPr>
      </w:pPr>
    </w:p>
    <w:p w14:paraId="63049624" w14:textId="06D77103" w:rsidR="00AF3E9C" w:rsidRDefault="00AF3E9C" w:rsidP="00AF3E9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Bidi" w:hAnsiTheme="minorBidi" w:cstheme="minorBidi"/>
          <w:b/>
          <w:bCs/>
          <w:color w:val="1F1F1F"/>
          <w:sz w:val="22"/>
          <w:szCs w:val="22"/>
          <w:u w:val="single"/>
          <w:lang w:val="cy-GB"/>
        </w:rPr>
      </w:pPr>
      <w:r w:rsidRPr="008F7A95">
        <w:rPr>
          <w:rFonts w:asciiTheme="minorBidi" w:hAnsiTheme="minorBidi" w:cstheme="minorBidi"/>
          <w:b/>
          <w:bCs/>
          <w:color w:val="1F1F1F"/>
          <w:sz w:val="22"/>
          <w:szCs w:val="22"/>
          <w:u w:val="single"/>
          <w:lang w:val="cy-GB"/>
        </w:rPr>
        <w:t xml:space="preserve">Cyflwyniad Sleidiau pwyntiau pŵer i'w cyflwyno i </w:t>
      </w:r>
      <w:proofErr w:type="spellStart"/>
      <w:r w:rsidRPr="008F7A95">
        <w:rPr>
          <w:rFonts w:asciiTheme="minorBidi" w:hAnsiTheme="minorBidi" w:cstheme="minorBidi"/>
          <w:b/>
          <w:bCs/>
          <w:color w:val="1F1F1F"/>
          <w:sz w:val="22"/>
          <w:szCs w:val="22"/>
          <w:u w:val="single"/>
          <w:lang w:val="cy-GB"/>
        </w:rPr>
        <w:t>Turnitin</w:t>
      </w:r>
      <w:proofErr w:type="spellEnd"/>
      <w:r w:rsidRPr="008F7A95">
        <w:rPr>
          <w:rFonts w:asciiTheme="minorBidi" w:hAnsiTheme="minorBidi" w:cstheme="minorBidi"/>
          <w:b/>
          <w:bCs/>
          <w:color w:val="1F1F1F"/>
          <w:sz w:val="22"/>
          <w:szCs w:val="22"/>
          <w:u w:val="single"/>
          <w:lang w:val="cy-GB"/>
        </w:rPr>
        <w:t xml:space="preserve"> erbyn: 23:59 ar </w:t>
      </w:r>
      <w:r w:rsidRPr="00A34391">
        <w:rPr>
          <w:rFonts w:asciiTheme="minorBidi" w:hAnsiTheme="minorBidi" w:cstheme="minorBidi"/>
          <w:b/>
          <w:bCs/>
          <w:color w:val="1F1F1F"/>
          <w:sz w:val="22"/>
          <w:szCs w:val="22"/>
          <w:u w:val="single"/>
          <w:lang w:val="cy-GB"/>
        </w:rPr>
        <w:t>12</w:t>
      </w:r>
      <w:r w:rsidRPr="008F7A95">
        <w:rPr>
          <w:rFonts w:asciiTheme="minorBidi" w:hAnsiTheme="minorBidi" w:cstheme="minorBidi"/>
          <w:b/>
          <w:bCs/>
          <w:color w:val="1F1F1F"/>
          <w:sz w:val="22"/>
          <w:szCs w:val="22"/>
          <w:u w:val="single"/>
          <w:lang w:val="cy-GB"/>
        </w:rPr>
        <w:t xml:space="preserve"> Ionawr, 2025. </w:t>
      </w:r>
    </w:p>
    <w:p w14:paraId="2F7C8DE7" w14:textId="77777777" w:rsidR="00051BA4" w:rsidRDefault="00051BA4" w:rsidP="00AF3E9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Bidi" w:hAnsiTheme="minorBidi" w:cstheme="minorBidi"/>
          <w:b/>
          <w:bCs/>
          <w:color w:val="1F1F1F"/>
          <w:sz w:val="22"/>
          <w:szCs w:val="22"/>
          <w:u w:val="single"/>
          <w:lang w:val="cy-GB"/>
        </w:rPr>
      </w:pPr>
    </w:p>
    <w:p w14:paraId="3BEDD7A0" w14:textId="77777777" w:rsidR="00051BA4" w:rsidRPr="008F7A95" w:rsidRDefault="00051BA4" w:rsidP="00051BA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Bidi" w:hAnsiTheme="minorBidi" w:cstheme="minorBidi"/>
          <w:color w:val="1F1F1F"/>
          <w:sz w:val="22"/>
          <w:szCs w:val="22"/>
          <w:lang w:val="cy-GB"/>
        </w:rPr>
      </w:pPr>
      <w:r w:rsidRPr="008F7A95">
        <w:rPr>
          <w:rFonts w:asciiTheme="minorBidi" w:hAnsiTheme="minorBidi" w:cstheme="minorBidi"/>
          <w:color w:val="1F1F1F"/>
          <w:sz w:val="22"/>
          <w:szCs w:val="22"/>
          <w:lang w:val="cy-GB"/>
        </w:rPr>
        <w:t xml:space="preserve">Canllawiau Cyffredinol </w:t>
      </w:r>
    </w:p>
    <w:p w14:paraId="2E75FBB4" w14:textId="77777777" w:rsidR="00051BA4" w:rsidRPr="008F7A95" w:rsidRDefault="00051BA4" w:rsidP="00051BA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Bidi" w:hAnsiTheme="minorBidi" w:cstheme="minorBidi"/>
          <w:color w:val="1F1F1F"/>
          <w:sz w:val="22"/>
          <w:szCs w:val="22"/>
          <w:lang w:val="cy-GB"/>
        </w:rPr>
      </w:pPr>
    </w:p>
    <w:p w14:paraId="7F45F56A" w14:textId="77777777" w:rsidR="00051BA4" w:rsidRPr="008F7A95" w:rsidRDefault="00051BA4" w:rsidP="00051BA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Bidi" w:hAnsiTheme="minorBidi" w:cstheme="minorBidi"/>
          <w:color w:val="1F1F1F"/>
          <w:sz w:val="22"/>
          <w:szCs w:val="22"/>
          <w:lang w:val="cy-GB"/>
        </w:rPr>
      </w:pPr>
      <w:r w:rsidRPr="008F7A95">
        <w:rPr>
          <w:rFonts w:asciiTheme="minorBidi" w:hAnsiTheme="minorBidi" w:cstheme="minorBidi"/>
          <w:color w:val="1F1F1F"/>
          <w:sz w:val="22"/>
          <w:szCs w:val="22"/>
          <w:lang w:val="cy-GB"/>
        </w:rPr>
        <w:t>• Cyflwyniad unigol yw hwn – ymarferwch eich amseriadau yn ofalus! Ystyriwch eich defnydd o iaith y corff; cyfaint, cyflymder, a thraw llais; cyswllt llygad â’r gynulleidfa.</w:t>
      </w:r>
    </w:p>
    <w:p w14:paraId="39E4D939" w14:textId="77777777" w:rsidR="00051BA4" w:rsidRPr="008F7A95" w:rsidRDefault="00051BA4" w:rsidP="00051BA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Bidi" w:hAnsiTheme="minorBidi" w:cstheme="minorBidi"/>
          <w:color w:val="1F1F1F"/>
          <w:sz w:val="22"/>
          <w:szCs w:val="22"/>
          <w:lang w:val="cy-GB"/>
        </w:rPr>
      </w:pPr>
      <w:r w:rsidRPr="008F7A95">
        <w:rPr>
          <w:rFonts w:asciiTheme="minorBidi" w:hAnsiTheme="minorBidi" w:cstheme="minorBidi"/>
          <w:color w:val="1F1F1F"/>
          <w:sz w:val="22"/>
          <w:szCs w:val="22"/>
          <w:lang w:val="cy-GB"/>
        </w:rPr>
        <w:t xml:space="preserve">• Gallwch ddefnyddio cardiau ciw neu nodiadau maint cerdyn post cryno i gefnogi eich dosbarthiad. Osgowch sgriptiau hir neu ddarllen o'r sgrin. </w:t>
      </w:r>
    </w:p>
    <w:p w14:paraId="1B6E20F9" w14:textId="77777777" w:rsidR="00051BA4" w:rsidRPr="008F7A95" w:rsidRDefault="00051BA4" w:rsidP="00051BA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Bidi" w:hAnsiTheme="minorBidi" w:cstheme="minorBidi"/>
          <w:color w:val="1F1F1F"/>
          <w:sz w:val="22"/>
          <w:szCs w:val="22"/>
          <w:lang w:val="cy-GB"/>
        </w:rPr>
      </w:pPr>
      <w:r w:rsidRPr="008F7A95">
        <w:rPr>
          <w:rFonts w:asciiTheme="minorBidi" w:hAnsiTheme="minorBidi" w:cstheme="minorBidi"/>
          <w:color w:val="1F1F1F"/>
          <w:sz w:val="22"/>
          <w:szCs w:val="22"/>
          <w:lang w:val="cy-GB"/>
        </w:rPr>
        <w:t xml:space="preserve">• Peidiwch ag anghofio mai tasg academaidd yw hon yn bennaf oll. Dylech gyfeirnodi pob syniad yn llawn yn union yr un ffordd ag aseiniad ysgrifenedig. Defnyddiwch gyfeirnodi </w:t>
      </w:r>
      <w:proofErr w:type="spellStart"/>
      <w:r w:rsidRPr="008F7A95">
        <w:rPr>
          <w:rFonts w:asciiTheme="minorBidi" w:hAnsiTheme="minorBidi" w:cstheme="minorBidi"/>
          <w:color w:val="1F1F1F"/>
          <w:sz w:val="22"/>
          <w:szCs w:val="22"/>
          <w:lang w:val="cy-GB"/>
        </w:rPr>
        <w:t>Harvard</w:t>
      </w:r>
      <w:proofErr w:type="spellEnd"/>
      <w:r w:rsidRPr="008F7A95">
        <w:rPr>
          <w:rFonts w:asciiTheme="minorBidi" w:hAnsiTheme="minorBidi" w:cstheme="minorBidi"/>
          <w:color w:val="1F1F1F"/>
          <w:sz w:val="22"/>
          <w:szCs w:val="22"/>
          <w:lang w:val="cy-GB"/>
        </w:rPr>
        <w:t xml:space="preserve"> ar eich sleidiau (gyda rhestr ar y sleid olaf) a chydnabod ffynonellau ar lafar. </w:t>
      </w:r>
    </w:p>
    <w:p w14:paraId="6AF3ABF3" w14:textId="77777777" w:rsidR="00051BA4" w:rsidRPr="008F7A95" w:rsidRDefault="00051BA4" w:rsidP="00051BA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Bidi" w:hAnsiTheme="minorBidi" w:cstheme="minorBidi"/>
          <w:color w:val="1F1F1F"/>
          <w:sz w:val="22"/>
          <w:szCs w:val="22"/>
          <w:lang w:val="cy-GB"/>
        </w:rPr>
      </w:pPr>
      <w:r w:rsidRPr="008F7A95">
        <w:rPr>
          <w:rFonts w:asciiTheme="minorBidi" w:hAnsiTheme="minorBidi" w:cstheme="minorBidi"/>
          <w:color w:val="1F1F1F"/>
          <w:sz w:val="22"/>
          <w:szCs w:val="22"/>
          <w:lang w:val="cy-GB"/>
        </w:rPr>
        <w:t xml:space="preserve">Cyflwyniad </w:t>
      </w:r>
      <w:proofErr w:type="spellStart"/>
      <w:r w:rsidRPr="008F7A95">
        <w:rPr>
          <w:rFonts w:asciiTheme="minorBidi" w:hAnsiTheme="minorBidi" w:cstheme="minorBidi"/>
          <w:color w:val="1F1F1F"/>
          <w:sz w:val="22"/>
          <w:szCs w:val="22"/>
          <w:lang w:val="cy-GB"/>
        </w:rPr>
        <w:t>Powerpoint</w:t>
      </w:r>
      <w:proofErr w:type="spellEnd"/>
      <w:r w:rsidRPr="008F7A95">
        <w:rPr>
          <w:rFonts w:asciiTheme="minorBidi" w:hAnsiTheme="minorBidi" w:cstheme="minorBidi"/>
          <w:color w:val="1F1F1F"/>
          <w:sz w:val="22"/>
          <w:szCs w:val="22"/>
          <w:lang w:val="cy-GB"/>
        </w:rPr>
        <w:t xml:space="preserve"> 10 munud</w:t>
      </w:r>
    </w:p>
    <w:p w14:paraId="21186BA9" w14:textId="77777777" w:rsidR="00051BA4" w:rsidRPr="008F7A95" w:rsidRDefault="00051BA4" w:rsidP="00051BA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Bidi" w:hAnsiTheme="minorBidi" w:cstheme="minorBidi"/>
          <w:color w:val="1F1F1F"/>
          <w:sz w:val="22"/>
          <w:szCs w:val="22"/>
          <w:lang w:val="cy-GB"/>
        </w:rPr>
      </w:pPr>
      <w:r w:rsidRPr="008F7A95">
        <w:rPr>
          <w:rFonts w:asciiTheme="minorBidi" w:hAnsiTheme="minorBidi" w:cstheme="minorBidi"/>
          <w:color w:val="1F1F1F"/>
          <w:sz w:val="22"/>
          <w:szCs w:val="22"/>
          <w:lang w:val="cy-GB"/>
        </w:rPr>
        <w:t>Bydd hyn yn cynnwys tua. 8 sleid ynghyd â sleid gyfeirio a sleid teitl.</w:t>
      </w:r>
    </w:p>
    <w:p w14:paraId="40E6F8E7" w14:textId="77777777" w:rsidR="00051BA4" w:rsidRPr="008F7A95" w:rsidRDefault="00051BA4" w:rsidP="00051BA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Bidi" w:hAnsiTheme="minorBidi" w:cstheme="minorBidi"/>
          <w:color w:val="1F1F1F"/>
          <w:sz w:val="22"/>
          <w:szCs w:val="22"/>
          <w:lang w:val="cy-GB"/>
        </w:rPr>
      </w:pPr>
      <w:r w:rsidRPr="008F7A95">
        <w:rPr>
          <w:rFonts w:asciiTheme="minorBidi" w:hAnsiTheme="minorBidi" w:cstheme="minorBidi"/>
          <w:color w:val="1F1F1F"/>
          <w:sz w:val="22"/>
          <w:szCs w:val="22"/>
          <w:lang w:val="cy-GB"/>
        </w:rPr>
        <w:t>Dylai gynnwys dyfyniadau, diagramau, lluniau</w:t>
      </w:r>
    </w:p>
    <w:p w14:paraId="77E78CD5" w14:textId="77777777" w:rsidR="00051BA4" w:rsidRPr="008F7A95" w:rsidRDefault="00051BA4" w:rsidP="00051BA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Bidi" w:hAnsiTheme="minorBidi" w:cstheme="minorBidi"/>
          <w:color w:val="1F1F1F"/>
          <w:sz w:val="22"/>
          <w:szCs w:val="22"/>
          <w:lang w:val="cy-GB"/>
        </w:rPr>
      </w:pPr>
      <w:r w:rsidRPr="008F7A95">
        <w:rPr>
          <w:rFonts w:asciiTheme="minorBidi" w:hAnsiTheme="minorBidi" w:cstheme="minorBidi"/>
          <w:color w:val="1F1F1F"/>
          <w:sz w:val="22"/>
          <w:szCs w:val="22"/>
          <w:lang w:val="cy-GB"/>
        </w:rPr>
        <w:t>Cyfeirir ato drwyddi draw</w:t>
      </w:r>
    </w:p>
    <w:p w14:paraId="0912BC32" w14:textId="77777777" w:rsidR="00051BA4" w:rsidRPr="008F7A95" w:rsidRDefault="00051BA4" w:rsidP="00051BA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Bidi" w:hAnsiTheme="minorBidi" w:cstheme="minorBidi"/>
          <w:color w:val="1F1F1F"/>
          <w:sz w:val="22"/>
          <w:szCs w:val="22"/>
          <w:lang w:val="cy-GB"/>
        </w:rPr>
      </w:pPr>
      <w:r w:rsidRPr="008F7A95">
        <w:rPr>
          <w:rFonts w:asciiTheme="minorBidi" w:hAnsiTheme="minorBidi" w:cstheme="minorBidi"/>
          <w:color w:val="1F1F1F"/>
          <w:sz w:val="22"/>
          <w:szCs w:val="22"/>
          <w:lang w:val="cy-GB"/>
        </w:rPr>
        <w:t xml:space="preserve">Bydd yn cael ei gyflwyno ar </w:t>
      </w:r>
      <w:proofErr w:type="spellStart"/>
      <w:r w:rsidRPr="008F7A95">
        <w:rPr>
          <w:rFonts w:asciiTheme="minorBidi" w:hAnsiTheme="minorBidi" w:cstheme="minorBidi"/>
          <w:color w:val="1F1F1F"/>
          <w:sz w:val="22"/>
          <w:szCs w:val="22"/>
          <w:lang w:val="cy-GB"/>
        </w:rPr>
        <w:t>Teams</w:t>
      </w:r>
      <w:proofErr w:type="spellEnd"/>
    </w:p>
    <w:p w14:paraId="2ECA8489" w14:textId="77777777" w:rsidR="00051BA4" w:rsidRPr="008F7A95" w:rsidRDefault="00051BA4" w:rsidP="00051BA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Bidi" w:hAnsiTheme="minorBidi" w:cstheme="minorBidi"/>
          <w:color w:val="1F1F1F"/>
          <w:sz w:val="22"/>
          <w:szCs w:val="22"/>
          <w:lang w:val="cy-GB"/>
        </w:rPr>
      </w:pPr>
    </w:p>
    <w:p w14:paraId="2A4B425B" w14:textId="77777777" w:rsidR="00051BA4" w:rsidRPr="008F7A95" w:rsidRDefault="00051BA4" w:rsidP="00051BA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Bidi" w:hAnsiTheme="minorBidi" w:cstheme="minorBidi"/>
          <w:color w:val="1F1F1F"/>
          <w:sz w:val="22"/>
          <w:szCs w:val="22"/>
          <w:lang w:val="cy-GB"/>
        </w:rPr>
      </w:pPr>
      <w:r w:rsidRPr="008F7A95">
        <w:rPr>
          <w:rFonts w:asciiTheme="minorBidi" w:hAnsiTheme="minorBidi" w:cstheme="minorBidi"/>
          <w:color w:val="1F1F1F"/>
          <w:sz w:val="22"/>
          <w:szCs w:val="22"/>
          <w:lang w:val="cy-GB"/>
        </w:rPr>
        <w:t>Strwythur:</w:t>
      </w:r>
    </w:p>
    <w:p w14:paraId="243D5495" w14:textId="77777777" w:rsidR="00051BA4" w:rsidRPr="008F7A95" w:rsidRDefault="00051BA4" w:rsidP="00051BA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Bidi" w:hAnsiTheme="minorBidi" w:cstheme="minorBidi"/>
          <w:color w:val="1F1F1F"/>
          <w:sz w:val="22"/>
          <w:szCs w:val="22"/>
          <w:lang w:val="cy-GB"/>
        </w:rPr>
      </w:pPr>
      <w:r w:rsidRPr="008F7A95">
        <w:rPr>
          <w:rFonts w:asciiTheme="minorBidi" w:hAnsiTheme="minorBidi" w:cstheme="minorBidi"/>
          <w:color w:val="1F1F1F"/>
          <w:sz w:val="22"/>
          <w:szCs w:val="22"/>
          <w:lang w:val="cy-GB"/>
        </w:rPr>
        <w:t>• Sleid 1: Teitl a'ch enw</w:t>
      </w:r>
    </w:p>
    <w:p w14:paraId="5FE2A275" w14:textId="77777777" w:rsidR="00051BA4" w:rsidRPr="008F7A95" w:rsidRDefault="00051BA4" w:rsidP="00051BA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Bidi" w:hAnsiTheme="minorBidi" w:cstheme="minorBidi"/>
          <w:color w:val="1F1F1F"/>
          <w:sz w:val="22"/>
          <w:szCs w:val="22"/>
          <w:lang w:val="cy-GB"/>
        </w:rPr>
      </w:pPr>
      <w:r w:rsidRPr="008F7A95">
        <w:rPr>
          <w:rFonts w:asciiTheme="minorBidi" w:hAnsiTheme="minorBidi" w:cstheme="minorBidi"/>
          <w:color w:val="1F1F1F"/>
          <w:sz w:val="22"/>
          <w:szCs w:val="22"/>
          <w:lang w:val="cy-GB"/>
        </w:rPr>
        <w:t>• Sleid 2: Cyflwyniad</w:t>
      </w:r>
    </w:p>
    <w:p w14:paraId="147F438A" w14:textId="77777777" w:rsidR="00051BA4" w:rsidRPr="008F7A95" w:rsidRDefault="00051BA4" w:rsidP="00051BA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Bidi" w:hAnsiTheme="minorBidi" w:cstheme="minorBidi"/>
          <w:color w:val="1F1F1F"/>
          <w:sz w:val="22"/>
          <w:szCs w:val="22"/>
          <w:lang w:val="cy-GB"/>
        </w:rPr>
      </w:pPr>
      <w:r w:rsidRPr="008F7A95">
        <w:rPr>
          <w:rFonts w:asciiTheme="minorBidi" w:hAnsiTheme="minorBidi" w:cstheme="minorBidi"/>
          <w:color w:val="1F1F1F"/>
          <w:sz w:val="22"/>
          <w:szCs w:val="22"/>
          <w:lang w:val="cy-GB"/>
        </w:rPr>
        <w:t>• Sleid 3 i 8: prif gorff</w:t>
      </w:r>
    </w:p>
    <w:p w14:paraId="714EC139" w14:textId="77777777" w:rsidR="00051BA4" w:rsidRPr="008F7A95" w:rsidRDefault="00051BA4" w:rsidP="00051BA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Bidi" w:hAnsiTheme="minorBidi" w:cstheme="minorBidi"/>
          <w:color w:val="1F1F1F"/>
          <w:sz w:val="22"/>
          <w:szCs w:val="22"/>
          <w:lang w:val="cy-GB"/>
        </w:rPr>
      </w:pPr>
      <w:r w:rsidRPr="008F7A95">
        <w:rPr>
          <w:rFonts w:asciiTheme="minorBidi" w:hAnsiTheme="minorBidi" w:cstheme="minorBidi"/>
          <w:color w:val="1F1F1F"/>
          <w:sz w:val="22"/>
          <w:szCs w:val="22"/>
          <w:lang w:val="cy-GB"/>
        </w:rPr>
        <w:t>• Sleid 9: Casgliad</w:t>
      </w:r>
    </w:p>
    <w:p w14:paraId="75579B78" w14:textId="77777777" w:rsidR="00051BA4" w:rsidRPr="008F7A95" w:rsidRDefault="00051BA4" w:rsidP="00051BA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Bidi" w:hAnsiTheme="minorBidi" w:cstheme="minorBidi"/>
          <w:color w:val="1F1F1F"/>
          <w:sz w:val="22"/>
          <w:szCs w:val="22"/>
          <w:lang w:val="cy-GB"/>
        </w:rPr>
      </w:pPr>
      <w:r w:rsidRPr="008F7A95">
        <w:rPr>
          <w:rFonts w:asciiTheme="minorBidi" w:hAnsiTheme="minorBidi" w:cstheme="minorBidi"/>
          <w:color w:val="1F1F1F"/>
          <w:sz w:val="22"/>
          <w:szCs w:val="22"/>
          <w:lang w:val="cy-GB"/>
        </w:rPr>
        <w:t>• Sleid 10: Rhestr Gyfeiriadau - Cyfeiriadau yn nhrefn yr wyddor</w:t>
      </w:r>
    </w:p>
    <w:p w14:paraId="3CF43CDC" w14:textId="77777777" w:rsidR="00051BA4" w:rsidRPr="008F7A95" w:rsidRDefault="00051BA4" w:rsidP="00051BA4">
      <w:pPr>
        <w:rPr>
          <w:rFonts w:asciiTheme="minorBidi" w:hAnsiTheme="minorBidi" w:cstheme="minorBidi"/>
          <w:sz w:val="22"/>
          <w:szCs w:val="22"/>
          <w:lang w:val="cy-GB"/>
        </w:rPr>
      </w:pPr>
    </w:p>
    <w:p w14:paraId="72A04611" w14:textId="77777777" w:rsidR="00051BA4" w:rsidRPr="008F7A95" w:rsidRDefault="00051BA4" w:rsidP="00AF3E9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Bidi" w:hAnsiTheme="minorBidi" w:cstheme="minorBidi"/>
          <w:b/>
          <w:bCs/>
          <w:color w:val="1F1F1F"/>
          <w:sz w:val="22"/>
          <w:szCs w:val="22"/>
          <w:u w:val="single"/>
          <w:lang w:val="cy-GB"/>
        </w:rPr>
      </w:pPr>
    </w:p>
    <w:p w14:paraId="137295CD" w14:textId="77777777" w:rsidR="002713E8" w:rsidRPr="00031D35" w:rsidRDefault="002713E8" w:rsidP="00FB7EB5">
      <w:pPr>
        <w:spacing w:after="200" w:line="276" w:lineRule="auto"/>
        <w:rPr>
          <w:rFonts w:ascii="Arial" w:eastAsiaTheme="minorHAnsi" w:hAnsi="Arial" w:cs="Arial"/>
          <w:szCs w:val="24"/>
          <w:lang w:val="cy-GB"/>
        </w:rPr>
      </w:pPr>
    </w:p>
    <w:p w14:paraId="0D97B0E5" w14:textId="77777777" w:rsidR="00CF7905" w:rsidRPr="004B0A29" w:rsidRDefault="00CF7905" w:rsidP="00CF7905">
      <w:pPr>
        <w:rPr>
          <w:rFonts w:ascii="Arial" w:hAnsi="Arial" w:cs="Arial"/>
          <w:b/>
          <w:sz w:val="24"/>
          <w:szCs w:val="24"/>
          <w:lang w:val="cy-GB"/>
        </w:rPr>
      </w:pPr>
      <w:r w:rsidRPr="004B0A29">
        <w:rPr>
          <w:rFonts w:ascii="Arial" w:hAnsi="Arial" w:cs="Arial"/>
          <w:b/>
          <w:sz w:val="24"/>
          <w:szCs w:val="24"/>
          <w:lang w:val="cy-GB"/>
        </w:rPr>
        <w:t>Defnyddio AI Cynhyrchiol mewn Asesiadau</w:t>
      </w:r>
    </w:p>
    <w:p w14:paraId="0F69F160" w14:textId="77777777" w:rsidR="00CF7905" w:rsidRPr="00D343A7" w:rsidRDefault="00CF7905" w:rsidP="00CF7905">
      <w:pPr>
        <w:rPr>
          <w:rFonts w:eastAsia="Calibri"/>
          <w:bCs/>
          <w:lang w:val="cy-GB"/>
        </w:rPr>
      </w:pPr>
      <w:r w:rsidRPr="00D343A7">
        <w:rPr>
          <w:rFonts w:ascii="Arial" w:hAnsi="Arial" w:cs="Arial"/>
          <w:bCs/>
          <w:sz w:val="22"/>
          <w:szCs w:val="22"/>
          <w:lang w:val="cy-GB"/>
        </w:rPr>
        <w:t>(Darlithydd i ddynodi Ie neu Na yn erbyn pob elfen)</w:t>
      </w:r>
      <w:r w:rsidRPr="00D343A7">
        <w:rPr>
          <w:rFonts w:eastAsia="Calibri"/>
          <w:bCs/>
          <w:lang w:val="cy-GB"/>
        </w:rPr>
        <w:tab/>
      </w:r>
      <w:r w:rsidRPr="00D343A7">
        <w:rPr>
          <w:rFonts w:eastAsia="Calibri"/>
          <w:bCs/>
          <w:lang w:val="cy-GB"/>
        </w:rPr>
        <w:tab/>
      </w:r>
      <w:r w:rsidRPr="00D343A7">
        <w:rPr>
          <w:rFonts w:eastAsia="Calibri"/>
          <w:bCs/>
          <w:lang w:val="cy-GB"/>
        </w:rPr>
        <w:tab/>
      </w:r>
      <w:r w:rsidRPr="00D343A7">
        <w:rPr>
          <w:rFonts w:eastAsia="Calibri"/>
          <w:bCs/>
          <w:lang w:val="cy-GB"/>
        </w:rPr>
        <w:tab/>
      </w:r>
      <w:r w:rsidRPr="00D343A7">
        <w:rPr>
          <w:rFonts w:eastAsia="Calibri"/>
          <w:bCs/>
          <w:lang w:val="cy-GB"/>
        </w:rPr>
        <w:tab/>
      </w:r>
      <w:r w:rsidRPr="00D343A7">
        <w:rPr>
          <w:rFonts w:eastAsia="Calibri"/>
          <w:bCs/>
          <w:lang w:val="cy-GB"/>
        </w:rPr>
        <w:tab/>
      </w:r>
      <w:r w:rsidRPr="00D343A7">
        <w:rPr>
          <w:rFonts w:eastAsia="Calibri"/>
          <w:bCs/>
          <w:lang w:val="cy-GB"/>
        </w:rPr>
        <w:tab/>
      </w:r>
      <w:r w:rsidRPr="00D343A7">
        <w:rPr>
          <w:rFonts w:eastAsia="Calibri"/>
          <w:bCs/>
          <w:lang w:val="cy-GB"/>
        </w:rPr>
        <w:tab/>
      </w:r>
      <w:r w:rsidRPr="00D343A7">
        <w:rPr>
          <w:rFonts w:eastAsia="Calibri"/>
          <w:bCs/>
          <w:lang w:val="cy-GB"/>
        </w:rPr>
        <w:tab/>
      </w:r>
      <w:r w:rsidRPr="00D343A7">
        <w:rPr>
          <w:rFonts w:eastAsia="Calibri"/>
          <w:bCs/>
          <w:lang w:val="cy-GB"/>
        </w:rPr>
        <w:tab/>
      </w:r>
      <w:r w:rsidRPr="00D343A7">
        <w:rPr>
          <w:rFonts w:eastAsia="Calibri"/>
          <w:bCs/>
          <w:lang w:val="cy-GB"/>
        </w:rPr>
        <w:tab/>
      </w:r>
      <w:r w:rsidRPr="00D343A7">
        <w:rPr>
          <w:rFonts w:eastAsia="Calibri"/>
          <w:bCs/>
          <w:lang w:val="cy-GB"/>
        </w:rPr>
        <w:tab/>
      </w:r>
    </w:p>
    <w:p w14:paraId="6E5D9B7B" w14:textId="77777777" w:rsidR="00CF7905" w:rsidRPr="00D343A7" w:rsidRDefault="00CF7905" w:rsidP="00CF7905">
      <w:pPr>
        <w:rPr>
          <w:rFonts w:eastAsia="Calibri"/>
          <w:lang w:val="cy-GB"/>
        </w:rPr>
      </w:pPr>
    </w:p>
    <w:tbl>
      <w:tblPr>
        <w:tblStyle w:val="TableGrid"/>
        <w:tblW w:w="9064" w:type="dxa"/>
        <w:tblInd w:w="6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50"/>
        <w:gridCol w:w="5397"/>
        <w:gridCol w:w="1417"/>
      </w:tblGrid>
      <w:tr w:rsidR="00CF7905" w:rsidRPr="00FA7E96" w14:paraId="7A110B0D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1822B2F3" w14:textId="77777777" w:rsidR="00CF7905" w:rsidRPr="00FA7E96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YMCHWIL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0637D219" w14:textId="77777777" w:rsidR="00CF7905" w:rsidRPr="00332C10" w:rsidRDefault="00CF7905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gyfer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yr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asesiad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i’ch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cefnogi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ymchwilio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cynnwys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chwilio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am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lyfryddiaeth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defnyddio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offer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grynhoi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cymharu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deunyddiau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a’u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dadansoddi</w:t>
            </w:r>
            <w:proofErr w:type="spellEnd"/>
          </w:p>
          <w:p w14:paraId="2683B6F1" w14:textId="77777777" w:rsidR="00CF7905" w:rsidRDefault="00CF7905" w:rsidP="00E22F8E">
            <w:pPr>
              <w:spacing w:line="259" w:lineRule="auto"/>
            </w:pPr>
          </w:p>
          <w:p w14:paraId="260DF553" w14:textId="77777777" w:rsidR="00CF7905" w:rsidRPr="00332C10" w:rsidRDefault="00CF7905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sy'n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benodol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:</w:t>
            </w:r>
          </w:p>
          <w:p w14:paraId="0089265B" w14:textId="77777777" w:rsidR="00CF7905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Gallwch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offer AI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priodol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helpu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ddod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hyd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lyfrau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ac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erthyglau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perthnasol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eich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pwnc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Gydag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offer AI,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gallwch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greu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crynodebau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gofyn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cwestiynau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penodol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er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mwyn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osgoi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sgimio</w:t>
            </w:r>
            <w:proofErr w:type="spellEnd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testun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dod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hyd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gyfeiriadau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deunyddiau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perthnasol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tywys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archwilio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pwnc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Ni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allwch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ac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ddylech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ysgogi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offeryn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unig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roi'r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ymchwil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berthnasol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bwnc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a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chynnwys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y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deunydd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eich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gwaith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.</w:t>
            </w:r>
          </w:p>
          <w:p w14:paraId="28912330" w14:textId="77777777" w:rsidR="00CF7905" w:rsidRPr="00FA7E96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62FFAFC5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0606FAEA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54D492D0" w14:textId="77777777" w:rsidR="00CF7905" w:rsidRPr="00FA7E96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CF7905" w:rsidRPr="00FA7E96" w14:paraId="5577BB04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7AE1FB96" w14:textId="77777777" w:rsidR="00CF7905" w:rsidRPr="00FA7E96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STR</w:t>
            </w:r>
            <w:r>
              <w:rPr>
                <w:rFonts w:ascii="Arial" w:eastAsia="Calibri" w:hAnsi="Arial" w:cs="Arial"/>
                <w:sz w:val="22"/>
                <w:szCs w:val="22"/>
              </w:rPr>
              <w:t>WYTHUR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4A7DB216" w14:textId="77777777" w:rsidR="00CF7905" w:rsidRDefault="00CF7905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gyfer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yr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asesiad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i’ch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cefnogi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wrth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strwythuro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eich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gwaith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cynnwys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llunio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strwythur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dadl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drafft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dynodi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adrannau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phenawdau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ati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325D4ED" w14:textId="77777777" w:rsidR="00CF7905" w:rsidRPr="00FA708A" w:rsidRDefault="00CF7905" w:rsidP="00E22F8E">
            <w:pPr>
              <w:spacing w:line="259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6D666741" w14:textId="77777777" w:rsidR="00CF7905" w:rsidRPr="00332C10" w:rsidRDefault="00CF7905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sy'n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benodol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:</w:t>
            </w:r>
          </w:p>
          <w:p w14:paraId="0C941CAE" w14:textId="77777777" w:rsidR="00CF7905" w:rsidRDefault="00CF7905" w:rsidP="00E22F8E">
            <w:pPr>
              <w:spacing w:line="259" w:lineRule="auto"/>
            </w:pP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Caniateir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cynhyrchiol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greu'r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strwythur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amlinellol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gyfer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eich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gwaith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unig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e.e.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penawdau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 Ni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allwch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ac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ddylech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ysgogi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offeryn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unig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ysgrifennu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bwnc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eich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.</w:t>
            </w:r>
          </w:p>
          <w:p w14:paraId="291D00A0" w14:textId="77777777" w:rsidR="00CF7905" w:rsidRPr="00FA7E96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58ADC38E" w14:textId="00C768B0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9631062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5095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1D33F8BA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6DD9BEC0" w14:textId="400F6FCF" w:rsidR="00CF7905" w:rsidRPr="00FA7E96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77076507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5095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CF7905" w:rsidRPr="00FA7E96" w14:paraId="29DA8728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6D4E7E9D" w14:textId="77777777" w:rsidR="00CF7905" w:rsidRPr="00FA7E96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PR</w:t>
            </w:r>
            <w:r>
              <w:rPr>
                <w:rFonts w:ascii="Arial" w:eastAsia="Calibri" w:hAnsi="Arial" w:cs="Arial"/>
                <w:sz w:val="22"/>
                <w:szCs w:val="22"/>
              </w:rPr>
              <w:t>AWF DDARLLEN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775C3808" w14:textId="77777777" w:rsidR="00CF7905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Ar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gyfer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yr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asesiad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wirio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eich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creadigaeth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eich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am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wallau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gramadegol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chystrawennol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cynnwys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aralleirio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eich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gwaith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eich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fewn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safonau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penodol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7DE736F" w14:textId="77777777" w:rsidR="00CF7905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1BFF2BCA" w14:textId="77777777" w:rsidR="00CF7905" w:rsidRPr="00FA708A" w:rsidRDefault="00CF7905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sy'n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benodol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: </w:t>
            </w:r>
          </w:p>
          <w:p w14:paraId="273F9C48" w14:textId="77777777" w:rsidR="00CF7905" w:rsidRDefault="00CF7905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gyfer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yr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asesiad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</w:t>
            </w:r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ynhyrchiol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wirio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eich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/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creadigaeth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eich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gyfer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camgymeriadau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gramadegol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chystrawennol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gynnwys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aileirio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eich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gwaith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eich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fewn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safonau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penodol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Ni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allwch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ofyn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offeryn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greu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na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chaniatáu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iddo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ailysgrifennu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ehangu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neu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newid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llwyr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y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hwnt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adnabod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eich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eich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.</w:t>
            </w:r>
          </w:p>
          <w:p w14:paraId="4E5B3CF7" w14:textId="77777777" w:rsidR="00CF7905" w:rsidRPr="00FA7E96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1D3E9C29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3248936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05F98EDD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51EA7014" w14:textId="77777777" w:rsidR="00CF7905" w:rsidRPr="00FA7E96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2147112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CF7905" w:rsidRPr="00FA7E96" w14:paraId="107BD7DF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3F7FE5D8" w14:textId="77777777" w:rsidR="00CF7905" w:rsidRPr="00FA7E96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YSGRIFENNU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28A160EB" w14:textId="77777777" w:rsidR="00CF7905" w:rsidRPr="00FA708A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gyfer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yr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asesiad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greu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i’w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gyflwyno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417" w:type="dxa"/>
          </w:tcPr>
          <w:p w14:paraId="520FDBDB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369145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45723B26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4A53EB6F" w14:textId="77777777" w:rsidR="00CF7905" w:rsidRPr="00FA7E96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3627395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CF7905" w:rsidRPr="00FA7E96" w14:paraId="65A56DB7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7A15319E" w14:textId="77777777" w:rsidR="00CF7905" w:rsidRPr="00FA7E96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lastRenderedPageBreak/>
              <w:t>CRE</w:t>
            </w:r>
            <w:r>
              <w:rPr>
                <w:rFonts w:ascii="Arial" w:eastAsia="Calibri" w:hAnsi="Arial" w:cs="Arial"/>
                <w:sz w:val="22"/>
                <w:szCs w:val="22"/>
              </w:rPr>
              <w:t>ADIGOL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1A1D6FAA" w14:textId="77777777" w:rsidR="00CF7905" w:rsidRDefault="00CF7905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gyfer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yr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asesiad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greu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deunyddiau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creadigol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megis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delweddau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.</w:t>
            </w:r>
          </w:p>
          <w:p w14:paraId="76518A92" w14:textId="77777777" w:rsidR="00CF7905" w:rsidRPr="00FA708A" w:rsidRDefault="00CF7905" w:rsidP="00E22F8E">
            <w:pPr>
              <w:spacing w:line="259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313DFD9F" w14:textId="77777777" w:rsidR="00CF7905" w:rsidRPr="00FA708A" w:rsidRDefault="00CF7905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sy'n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benodol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: </w:t>
            </w:r>
          </w:p>
          <w:p w14:paraId="32379CE5" w14:textId="77777777" w:rsidR="00CF7905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Ni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ddylech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gynnwys</w:t>
            </w:r>
            <w:proofErr w:type="spellEnd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na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chyflwyno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unrhyw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neu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ganlyniad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gynhyrchir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fel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eich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un chi. Mae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cynnwys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ac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nid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yw'n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gyfyngedig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destun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deialog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llais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delweddaeth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ffotograffiaeth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cerddoriaeth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dylunio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sain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fideo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animeiddio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dylunio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cynnyrch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patrwm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ffasiwn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pensaernïaeth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arteffact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gwrthrych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tri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dimensiwn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neu god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cyfrifiadurol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Dylid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cyfeirio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at yr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holl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gynnwys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creadigol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gynhyrchir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briodol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.</w:t>
            </w:r>
          </w:p>
          <w:p w14:paraId="1A8AD8C2" w14:textId="77777777" w:rsidR="00CF7905" w:rsidRPr="00FA7E96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5BAA3C9A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01055208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2CE3CDA4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3A54E36C" w14:textId="77777777" w:rsidR="00CF7905" w:rsidRPr="00FA7E96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717855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CF7905" w:rsidRPr="00FA7E96" w14:paraId="01890DCF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166EEA43" w14:textId="77777777" w:rsidR="00CF7905" w:rsidRPr="00FA7E96" w:rsidRDefault="00CF7905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RHAGLENNU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381DCB95" w14:textId="77777777" w:rsidR="00CF7905" w:rsidRDefault="00CF7905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gyfer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yr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asesiad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greu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gwirio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cod.</w:t>
            </w:r>
          </w:p>
          <w:p w14:paraId="6A17D24B" w14:textId="77777777" w:rsidR="00CF7905" w:rsidRPr="00332C10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2EEB65CF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136687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17AD7285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740F1442" w14:textId="77777777" w:rsidR="00CF7905" w:rsidRPr="00FA7E96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64855977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CF7905" w:rsidRPr="00FA7E96" w14:paraId="4FAB5815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01E36BFC" w14:textId="77777777" w:rsidR="00CF7905" w:rsidRPr="00FA7E96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DIM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0CB2555A" w14:textId="77777777" w:rsidR="00CF7905" w:rsidRDefault="00CF7905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gyfer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yr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asesiad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ni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chaniateir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unrhyw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fath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drwy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Ddeallusrwydd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. Mae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hyn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cynnwys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ymchwil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strwythur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ysgrifennu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/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prawf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ddarllen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chymorth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creadigol</w:t>
            </w:r>
            <w:proofErr w:type="spellEnd"/>
          </w:p>
          <w:p w14:paraId="30812284" w14:textId="77777777" w:rsidR="00CF7905" w:rsidRPr="00332C10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6515F1B9" w14:textId="12FAF634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610168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15E729CA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603AED38" w14:textId="74EAD693" w:rsidR="00CF7905" w:rsidRPr="00FA7E96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628280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43A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14:paraId="05D4D67D" w14:textId="77777777" w:rsidR="00F14346" w:rsidRDefault="00F14346" w:rsidP="00FB7EB5">
      <w:pPr>
        <w:spacing w:after="200" w:line="276" w:lineRule="auto"/>
        <w:rPr>
          <w:rFonts w:ascii="Arial" w:eastAsiaTheme="minorHAnsi" w:hAnsi="Arial" w:cs="Arial"/>
          <w:szCs w:val="24"/>
          <w:lang w:eastAsia="en-US"/>
        </w:rPr>
      </w:pPr>
    </w:p>
    <w:p w14:paraId="515BB823" w14:textId="77777777" w:rsidR="00A3505D" w:rsidRPr="00A406E5" w:rsidRDefault="00A3505D" w:rsidP="007A3A05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7F2354A3" w14:textId="77777777" w:rsidTr="00630448">
        <w:trPr>
          <w:trHeight w:val="414"/>
        </w:trPr>
        <w:tc>
          <w:tcPr>
            <w:tcW w:w="10670" w:type="dxa"/>
            <w:shd w:val="clear" w:color="auto" w:fill="D9D9D9"/>
          </w:tcPr>
          <w:p w14:paraId="46B3E9F6" w14:textId="77777777" w:rsidR="00D22D9C" w:rsidRPr="00A406E5" w:rsidRDefault="007E3A41" w:rsidP="002B5FF8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630448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0972DBFE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66E4C9C" w14:textId="77777777" w:rsidR="00D22D9C" w:rsidRDefault="007E3A41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630448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207DAC07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103D5A98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1CC928BA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630448">
        <w:rPr>
          <w:rFonts w:ascii="Arial" w:hAnsi="Arial" w:cs="Arial"/>
          <w:i/>
          <w:sz w:val="22"/>
          <w:szCs w:val="22"/>
          <w:lang w:val="cy-GB"/>
        </w:rPr>
        <w:t>ystod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30448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30448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6C2C2130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7402226C" w14:textId="77777777" w:rsidR="00C01A3F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C790E4F" w14:textId="77777777" w:rsidR="00E307B9" w:rsidRPr="00C203BC" w:rsidRDefault="00E307B9" w:rsidP="00E307B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Bidi" w:hAnsiTheme="minorBidi" w:cstheme="minorBidi"/>
          <w:color w:val="00B050"/>
          <w:sz w:val="22"/>
          <w:szCs w:val="22"/>
        </w:rPr>
      </w:pPr>
      <w:r w:rsidRPr="00C203BC">
        <w:rPr>
          <w:rFonts w:asciiTheme="minorBidi" w:hAnsiTheme="minorBidi" w:cstheme="minorBidi"/>
          <w:color w:val="00B050"/>
          <w:sz w:val="22"/>
          <w:szCs w:val="22"/>
          <w:lang w:val="cy-GB"/>
        </w:rPr>
        <w:t>Gwnewch yn siŵr eich bod yn cyfeirio at eich sleidiau ac yn darparu rhestr gyfeirio ar sleid olaf pob rhan o'r cyflwyniad</w:t>
      </w:r>
    </w:p>
    <w:p w14:paraId="0B26B77B" w14:textId="77777777" w:rsidR="00E307B9" w:rsidRPr="00C203BC" w:rsidRDefault="00E307B9" w:rsidP="00E307B9">
      <w:pPr>
        <w:rPr>
          <w:rFonts w:asciiTheme="minorBidi" w:hAnsiTheme="minorBidi" w:cstheme="minorBidi"/>
          <w:color w:val="00B050"/>
          <w:sz w:val="22"/>
          <w:szCs w:val="22"/>
        </w:rPr>
      </w:pPr>
    </w:p>
    <w:p w14:paraId="1AAE9E5D" w14:textId="77777777" w:rsidR="002C62D2" w:rsidRPr="00072167" w:rsidRDefault="002C62D2" w:rsidP="002C62D2">
      <w:pPr>
        <w:rPr>
          <w:rFonts w:asciiTheme="minorBidi" w:hAnsiTheme="minorBidi" w:cstheme="minorBidi"/>
          <w:color w:val="00B050"/>
          <w:sz w:val="22"/>
          <w:szCs w:val="22"/>
        </w:rPr>
      </w:pPr>
    </w:p>
    <w:p w14:paraId="733DA754" w14:textId="77777777" w:rsidR="00FB7EB5" w:rsidRPr="002C62D2" w:rsidRDefault="00FB7EB5" w:rsidP="00FB7EB5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1DEDC54D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45B6E8AC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dangos:</w:t>
      </w:r>
      <w:r w:rsidR="004D5E9B"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gwybodaeth gadarn a dealltwriaeth feirniadol o gysyniadau ac egwyddorion sefydledig y maes pwnc a’r ffordd y mae’r egwyddorion hynny wedi datblygu; gwybodaeth am y prif ddulliau </w:t>
      </w:r>
      <w:r w:rsidRPr="00630448">
        <w:rPr>
          <w:rFonts w:ascii="Arial" w:hAnsi="Arial" w:cs="Arial"/>
          <w:sz w:val="22"/>
          <w:szCs w:val="22"/>
          <w:lang w:val="cy-GB"/>
        </w:rPr>
        <w:lastRenderedPageBreak/>
        <w:t>ymholi yn y ddisgyblaeth.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</w:t>
      </w:r>
      <w:r w:rsidRPr="00630448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630448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630448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allu esbonio’r damcaniaethau, cysyniadau ayyb,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630448">
        <w:rPr>
          <w:rFonts w:ascii="Arial" w:hAnsi="Arial" w:cs="Arial"/>
          <w:i/>
          <w:sz w:val="22"/>
          <w:szCs w:val="22"/>
          <w:lang w:val="cy-GB"/>
        </w:rPr>
        <w:t>graddau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1508F630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13D951E7" w14:textId="77777777" w:rsidR="00C01A3F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6A7DAD95" w14:textId="77777777" w:rsidR="00D82278" w:rsidRPr="009D0ED7" w:rsidRDefault="00D82278" w:rsidP="00D8227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Bidi" w:hAnsiTheme="minorBidi" w:cstheme="minorBidi"/>
          <w:color w:val="00B050"/>
          <w:sz w:val="22"/>
          <w:szCs w:val="22"/>
          <w:lang w:val="cy-GB"/>
        </w:rPr>
      </w:pPr>
      <w:r w:rsidRPr="009D0ED7">
        <w:rPr>
          <w:rFonts w:asciiTheme="minorBidi" w:hAnsiTheme="minorBidi" w:cstheme="minorBidi"/>
          <w:color w:val="00B050"/>
          <w:sz w:val="22"/>
          <w:szCs w:val="22"/>
          <w:lang w:val="cy-GB"/>
        </w:rPr>
        <w:t xml:space="preserve">Dangos dealltwriaeth glir o gynnwys y pwnc trwy gynnwys modelau, polisïau a fframweithiau. </w:t>
      </w:r>
    </w:p>
    <w:p w14:paraId="7279289C" w14:textId="77777777" w:rsidR="00D82278" w:rsidRPr="00D343A7" w:rsidRDefault="00D82278" w:rsidP="00D8227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Bidi" w:hAnsiTheme="minorBidi" w:cstheme="minorBidi"/>
          <w:color w:val="76923C" w:themeColor="accent3" w:themeShade="BF"/>
          <w:sz w:val="22"/>
          <w:szCs w:val="22"/>
          <w:lang w:val="cy-GB"/>
        </w:rPr>
      </w:pPr>
      <w:r w:rsidRPr="009D0ED7">
        <w:rPr>
          <w:rFonts w:asciiTheme="minorBidi" w:hAnsiTheme="minorBidi" w:cstheme="minorBidi"/>
          <w:color w:val="00B050"/>
          <w:sz w:val="22"/>
          <w:szCs w:val="22"/>
          <w:lang w:val="cy-GB"/>
        </w:rPr>
        <w:t>Cynnwys trafodaethau yn lle disgrifiadau</w:t>
      </w:r>
    </w:p>
    <w:p w14:paraId="2D17CFB3" w14:textId="77777777" w:rsidR="00D82278" w:rsidRPr="00D343A7" w:rsidRDefault="00D82278" w:rsidP="00D82278">
      <w:pPr>
        <w:rPr>
          <w:rFonts w:asciiTheme="minorBidi" w:hAnsiTheme="minorBidi" w:cstheme="minorBidi"/>
          <w:sz w:val="22"/>
          <w:szCs w:val="22"/>
          <w:lang w:val="cy-GB"/>
        </w:rPr>
      </w:pPr>
    </w:p>
    <w:p w14:paraId="3F9304ED" w14:textId="77777777" w:rsidR="00D22D9C" w:rsidRPr="00B00FC4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70433909" w14:textId="77777777" w:rsidR="00D82278" w:rsidRPr="00D343A7" w:rsidRDefault="00D82278" w:rsidP="00225AAE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0630CFFE" w14:textId="2D5754E9" w:rsidR="00D22D9C" w:rsidRPr="00D343A7" w:rsidRDefault="00225AAE" w:rsidP="00225AAE">
      <w:pPr>
        <w:jc w:val="both"/>
        <w:rPr>
          <w:rFonts w:ascii="Arial" w:hAnsi="Arial" w:cs="Arial"/>
          <w:b/>
          <w:sz w:val="22"/>
          <w:szCs w:val="22"/>
          <w:lang w:val="cy-GB"/>
        </w:rPr>
      </w:pPr>
      <w:r>
        <w:rPr>
          <w:rFonts w:ascii="Arial" w:hAnsi="Arial" w:cs="Arial"/>
          <w:b/>
          <w:sz w:val="22"/>
          <w:szCs w:val="22"/>
          <w:lang w:val="cy-GB"/>
        </w:rPr>
        <w:t>3.</w:t>
      </w:r>
      <w:r w:rsidR="007E3A41" w:rsidRPr="00FD6526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19A7F939" w14:textId="77777777" w:rsidR="00D22D9C" w:rsidRPr="00D343A7" w:rsidRDefault="007E3A41" w:rsidP="00E27F15">
      <w:pPr>
        <w:jc w:val="both"/>
        <w:rPr>
          <w:rFonts w:ascii="Arial" w:hAnsi="Arial" w:cs="Arial"/>
          <w:sz w:val="22"/>
          <w:szCs w:val="22"/>
          <w:lang w:val="cy-GB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Dylech allu dadansoddi gwybodaeth yn feirniadol, a chynnig atebion i broblemau sy’n deillio o’r dadansoddi hwnnw, yn cynnwys gwerthuso’n feirniadol addasrwydd gwahanol ddulliau o ddatrys problemau. </w:t>
      </w:r>
      <w:r w:rsidR="00E27F15" w:rsidRPr="00D343A7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D343A7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D343A7">
        <w:rPr>
          <w:rFonts w:ascii="Arial" w:hAnsi="Arial" w:cs="Arial"/>
          <w:sz w:val="22"/>
          <w:szCs w:val="22"/>
          <w:lang w:val="cy-GB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D343A7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D343A7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Pam?</w:t>
      </w:r>
      <w:r w:rsidR="00D22D9C" w:rsidRPr="00D343A7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Sut?</w:t>
      </w:r>
      <w:r w:rsidR="00D22D9C" w:rsidRPr="00D343A7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Pryd?</w:t>
      </w:r>
      <w:r w:rsidR="00D22D9C" w:rsidRPr="00D343A7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Pwy?</w:t>
      </w:r>
      <w:r w:rsidR="00D22D9C" w:rsidRPr="00D343A7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Ble?</w:t>
      </w:r>
      <w:r w:rsidR="00D22D9C" w:rsidRPr="00D343A7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Ar ba gost?</w:t>
      </w:r>
      <w:r w:rsidR="00C073F1" w:rsidRPr="00D343A7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 chi bob amser ddarparu cyfiawnhad/tystiolaeth ar gyfer eich dadleuon a’ch barn.</w:t>
      </w:r>
      <w:r w:rsidR="00D22D9C" w:rsidRPr="00D343A7">
        <w:rPr>
          <w:rFonts w:ascii="Arial" w:hAnsi="Arial" w:cs="Arial"/>
          <w:sz w:val="22"/>
          <w:szCs w:val="22"/>
          <w:lang w:val="cy-GB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D343A7">
        <w:rPr>
          <w:rFonts w:ascii="Arial" w:hAnsi="Arial" w:cs="Arial"/>
          <w:sz w:val="22"/>
          <w:szCs w:val="22"/>
          <w:lang w:val="cy-GB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Yn ogystal, dylech ddarparu tystiolaeth o’ch gallu i ffurfio barn gadarn a dadleuon argyhoeddiadol trwy ddefnyddio data a chysyniadau, ynghyd â dealltwriaeth </w:t>
      </w:r>
      <w:r w:rsidR="00630448" w:rsidRPr="00630448">
        <w:rPr>
          <w:rFonts w:ascii="Arial" w:hAnsi="Arial" w:cs="Arial"/>
          <w:sz w:val="22"/>
          <w:szCs w:val="22"/>
          <w:lang w:val="cy-GB"/>
        </w:rPr>
        <w:t>o’r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 cyfyngiadau ar wybodaeth, a’r modd y mae hyn yn dylanwadu ar ddadansoddiadau a dehongliadau.</w:t>
      </w:r>
      <w:r w:rsidR="00E27F15" w:rsidRPr="00D343A7">
        <w:rPr>
          <w:rFonts w:ascii="Arial" w:hAnsi="Arial" w:cs="Arial"/>
          <w:sz w:val="22"/>
          <w:szCs w:val="22"/>
          <w:lang w:val="cy-GB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 w:rsidRPr="00D343A7">
        <w:rPr>
          <w:rFonts w:ascii="Arial" w:hAnsi="Arial" w:cs="Arial"/>
          <w:sz w:val="22"/>
          <w:szCs w:val="22"/>
          <w:lang w:val="cy-GB"/>
        </w:rPr>
        <w:t xml:space="preserve"> </w:t>
      </w:r>
      <w:r w:rsidR="00D22D9C" w:rsidRPr="00D343A7">
        <w:rPr>
          <w:rFonts w:ascii="Arial" w:hAnsi="Arial" w:cs="Arial"/>
          <w:sz w:val="22"/>
          <w:szCs w:val="22"/>
          <w:lang w:val="cy-GB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5C10D127" w14:textId="77777777" w:rsidR="00D22D9C" w:rsidRPr="00D343A7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C34B005" w14:textId="77777777" w:rsidR="00C01A3F" w:rsidRPr="00D343A7" w:rsidRDefault="00B07FB0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D343A7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3A224EA7" w14:textId="77777777" w:rsidR="00072167" w:rsidRPr="00072167" w:rsidRDefault="00072167" w:rsidP="0007216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Bidi" w:hAnsiTheme="minorBidi" w:cstheme="minorBidi"/>
          <w:color w:val="00B050"/>
          <w:sz w:val="22"/>
          <w:szCs w:val="22"/>
          <w:lang w:val="cy-GB" w:eastAsia="zh-CN"/>
        </w:rPr>
      </w:pPr>
      <w:r w:rsidRPr="00072167">
        <w:rPr>
          <w:rFonts w:asciiTheme="minorBidi" w:hAnsiTheme="minorBidi" w:cstheme="minorBidi"/>
          <w:color w:val="00B050"/>
          <w:sz w:val="22"/>
          <w:szCs w:val="22"/>
          <w:lang w:val="cy-GB" w:eastAsia="zh-CN"/>
        </w:rPr>
        <w:t xml:space="preserve">Cynnwys trafodaeth yn lle disgrifiad </w:t>
      </w:r>
    </w:p>
    <w:p w14:paraId="51302FEA" w14:textId="77777777" w:rsidR="00072167" w:rsidRPr="00D343A7" w:rsidRDefault="00072167" w:rsidP="0007216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Bidi" w:hAnsiTheme="minorBidi" w:cstheme="minorBidi"/>
          <w:color w:val="00B050"/>
          <w:sz w:val="22"/>
          <w:szCs w:val="22"/>
          <w:lang w:val="cy-GB" w:eastAsia="zh-CN"/>
        </w:rPr>
      </w:pPr>
      <w:r w:rsidRPr="00072167">
        <w:rPr>
          <w:rFonts w:asciiTheme="minorBidi" w:hAnsiTheme="minorBidi" w:cstheme="minorBidi"/>
          <w:color w:val="00B050"/>
          <w:sz w:val="22"/>
          <w:szCs w:val="22"/>
          <w:lang w:val="cy-GB" w:eastAsia="zh-CN"/>
        </w:rPr>
        <w:t>Cefnogwch eich trafodaethau gan gyfeirio at dystiolaeth o ddarllen ehangach</w:t>
      </w:r>
    </w:p>
    <w:p w14:paraId="79392C1C" w14:textId="77777777" w:rsidR="00D22D9C" w:rsidRPr="00D343A7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215E38DE" w14:textId="1FE681C2" w:rsidR="00D22D9C" w:rsidRPr="00D343A7" w:rsidRDefault="00225AAE" w:rsidP="00225AAE">
      <w:pPr>
        <w:jc w:val="both"/>
        <w:rPr>
          <w:rFonts w:ascii="Arial" w:hAnsi="Arial" w:cs="Arial"/>
          <w:b/>
          <w:sz w:val="22"/>
          <w:szCs w:val="22"/>
          <w:lang w:val="cy-GB"/>
        </w:rPr>
      </w:pPr>
      <w:r>
        <w:rPr>
          <w:rFonts w:ascii="Arial" w:hAnsi="Arial" w:cs="Arial"/>
          <w:b/>
          <w:sz w:val="22"/>
          <w:szCs w:val="22"/>
          <w:lang w:val="cy-GB"/>
        </w:rPr>
        <w:t>4.</w:t>
      </w:r>
      <w:r w:rsidR="00B07FB0" w:rsidRPr="00630448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36B85884" w14:textId="77777777" w:rsidR="00D22D9C" w:rsidRPr="00D343A7" w:rsidRDefault="00B07FB0" w:rsidP="00451810">
      <w:pPr>
        <w:jc w:val="both"/>
        <w:rPr>
          <w:rFonts w:ascii="Arial" w:hAnsi="Arial" w:cs="Arial"/>
          <w:sz w:val="22"/>
          <w:szCs w:val="22"/>
          <w:lang w:val="cy-GB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cymhwyso’r egwyddorion hynny mewn cyd-destun cyflogaeth.</w:t>
      </w:r>
      <w:r w:rsidR="00C073F1" w:rsidRPr="00D343A7">
        <w:rPr>
          <w:rFonts w:ascii="Arial" w:hAnsi="Arial" w:cs="Arial"/>
          <w:sz w:val="22"/>
          <w:szCs w:val="22"/>
          <w:lang w:val="cy-GB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D343A7">
        <w:rPr>
          <w:rFonts w:ascii="Arial" w:hAnsi="Arial" w:cs="Arial"/>
          <w:sz w:val="22"/>
          <w:szCs w:val="22"/>
          <w:lang w:val="cy-GB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D343A7">
        <w:rPr>
          <w:rFonts w:ascii="Arial" w:hAnsi="Arial" w:cs="Arial"/>
          <w:sz w:val="22"/>
          <w:szCs w:val="22"/>
          <w:lang w:val="cy-GB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arteffactau, y gall rhai ohonynt fod yn greadigol.</w:t>
      </w:r>
      <w:r w:rsidR="00D22D9C" w:rsidRPr="00D343A7">
        <w:rPr>
          <w:rFonts w:ascii="Arial" w:hAnsi="Arial" w:cs="Arial"/>
          <w:sz w:val="22"/>
          <w:szCs w:val="22"/>
          <w:lang w:val="cy-GB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D343A7">
        <w:rPr>
          <w:rFonts w:ascii="Arial" w:hAnsi="Arial" w:cs="Arial"/>
          <w:sz w:val="22"/>
          <w:szCs w:val="22"/>
          <w:lang w:val="cy-GB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59289ED0" w14:textId="77777777" w:rsidR="00D22D9C" w:rsidRPr="00D343A7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B5AB58F" w14:textId="77777777" w:rsidR="00E8168A" w:rsidRPr="00D343A7" w:rsidRDefault="00B07FB0" w:rsidP="00E8168A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D343A7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2603342D" w14:textId="362E5AB5" w:rsidR="00E8168A" w:rsidRPr="00D343A7" w:rsidRDefault="00E8168A" w:rsidP="00E8168A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C203BC">
        <w:rPr>
          <w:rFonts w:asciiTheme="minorBidi" w:hAnsiTheme="minorBidi" w:cstheme="minorBidi"/>
          <w:color w:val="00B050"/>
          <w:sz w:val="22"/>
          <w:szCs w:val="22"/>
          <w:lang w:val="cy-GB"/>
        </w:rPr>
        <w:t>Cymhwyswch fodelau a damcaniaethau i'r sefyllfa yn y digwyddiad hanesyddol o'ch dewis.</w:t>
      </w:r>
    </w:p>
    <w:p w14:paraId="63F56FBF" w14:textId="77777777" w:rsidR="00E8168A" w:rsidRPr="00D343A7" w:rsidRDefault="00E8168A" w:rsidP="00E8168A">
      <w:pPr>
        <w:rPr>
          <w:rFonts w:asciiTheme="minorBidi" w:hAnsiTheme="minorBidi" w:cstheme="minorBidi"/>
          <w:color w:val="00B050"/>
          <w:lang w:val="cy-GB"/>
        </w:rPr>
      </w:pPr>
    </w:p>
    <w:p w14:paraId="69032763" w14:textId="2D24BB95" w:rsidR="00D22D9C" w:rsidRPr="00B00FC4" w:rsidRDefault="00AF5047" w:rsidP="00AF5047">
      <w:pPr>
        <w:jc w:val="both"/>
        <w:rPr>
          <w:rFonts w:ascii="Arial" w:hAnsi="Arial" w:cs="Arial"/>
          <w:b/>
          <w:sz w:val="22"/>
          <w:szCs w:val="22"/>
          <w:lang w:val="cy-GB"/>
        </w:rPr>
      </w:pPr>
      <w:r>
        <w:rPr>
          <w:rFonts w:ascii="Arial" w:hAnsi="Arial" w:cs="Arial"/>
          <w:b/>
          <w:sz w:val="22"/>
          <w:szCs w:val="22"/>
          <w:lang w:val="cy-GB"/>
        </w:rPr>
        <w:t>5.</w:t>
      </w:r>
      <w:r w:rsidR="00B07FB0" w:rsidRPr="00630448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B00FC4">
        <w:rPr>
          <w:rFonts w:ascii="Arial" w:hAnsi="Arial" w:cs="Arial"/>
          <w:b/>
          <w:sz w:val="22"/>
          <w:szCs w:val="22"/>
          <w:lang w:val="cy-GB"/>
        </w:rPr>
        <w:t xml:space="preserve"> </w:t>
      </w:r>
    </w:p>
    <w:p w14:paraId="390AE153" w14:textId="77777777" w:rsidR="00995D51" w:rsidRPr="00B00FC4" w:rsidRDefault="00B07FB0" w:rsidP="009315A0">
      <w:pPr>
        <w:jc w:val="both"/>
        <w:rPr>
          <w:rFonts w:ascii="Arial" w:hAnsi="Arial" w:cs="Arial"/>
          <w:sz w:val="22"/>
          <w:szCs w:val="22"/>
          <w:lang w:val="cy-GB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cyfrifoldeb personol a gwneud penderfyniadau. </w:t>
      </w:r>
      <w:r w:rsidR="00D22D9C" w:rsidRPr="00B00FC4">
        <w:rPr>
          <w:rFonts w:ascii="Arial" w:hAnsi="Arial" w:cs="Arial"/>
          <w:sz w:val="22"/>
          <w:szCs w:val="22"/>
          <w:lang w:val="cy-GB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B00FC4">
        <w:rPr>
          <w:rFonts w:ascii="Arial" w:hAnsi="Arial" w:cs="Arial"/>
          <w:sz w:val="22"/>
          <w:szCs w:val="22"/>
          <w:lang w:val="cy-GB"/>
        </w:rPr>
        <w:t xml:space="preserve"> </w:t>
      </w:r>
      <w:r w:rsidRPr="00BF6F21">
        <w:rPr>
          <w:rFonts w:ascii="Arial" w:hAnsi="Arial" w:cs="Arial"/>
          <w:sz w:val="22"/>
          <w:szCs w:val="22"/>
          <w:lang w:val="cy-GB"/>
        </w:rPr>
        <w:t>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ad y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n effeithiol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ar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 amrywiaeth o ffurfiau i gynulleidfaoedd arbenigol ac anarbenigol; rhuglder mynegiant; eglurder ac effeithiolrwydd o ran cyflwyniad a threfn. </w:t>
      </w:r>
      <w:r w:rsidR="00995D51" w:rsidRPr="00B00FC4">
        <w:rPr>
          <w:rFonts w:ascii="Arial" w:hAnsi="Arial" w:cs="Arial"/>
          <w:sz w:val="22"/>
          <w:szCs w:val="22"/>
          <w:lang w:val="cy-GB"/>
        </w:rPr>
        <w:t xml:space="preserve">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62846B1A" w14:textId="77777777" w:rsidR="00D22D9C" w:rsidRPr="00B00FC4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D0DB345" w14:textId="77777777" w:rsidR="00C01A3F" w:rsidRPr="00B00FC4" w:rsidRDefault="005427D8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BF6F21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B00FC4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327DD7F0" w14:textId="3DE17E3C" w:rsidR="00745663" w:rsidRPr="00D343A7" w:rsidRDefault="00745663" w:rsidP="0039178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00B050"/>
          <w:sz w:val="22"/>
          <w:szCs w:val="22"/>
          <w:lang w:val="cy-GB"/>
        </w:rPr>
      </w:pPr>
    </w:p>
    <w:p w14:paraId="243F3730" w14:textId="77777777" w:rsidR="005857B4" w:rsidRPr="00C203BC" w:rsidRDefault="005857B4" w:rsidP="005857B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Bidi" w:hAnsiTheme="minorBidi" w:cstheme="minorBidi"/>
          <w:color w:val="00B050"/>
          <w:sz w:val="22"/>
          <w:szCs w:val="22"/>
          <w:lang w:val="cy-GB"/>
        </w:rPr>
      </w:pPr>
      <w:r w:rsidRPr="00C203BC">
        <w:rPr>
          <w:rFonts w:asciiTheme="minorBidi" w:hAnsiTheme="minorBidi" w:cstheme="minorBidi"/>
          <w:color w:val="00B050"/>
          <w:sz w:val="22"/>
          <w:szCs w:val="22"/>
          <w:lang w:val="cy-GB"/>
        </w:rPr>
        <w:t xml:space="preserve">Bydd pob myfyriwr yn cyflwyno eu sleidiau gyda'u rhestr gyfeirio unigol i </w:t>
      </w:r>
      <w:proofErr w:type="spellStart"/>
      <w:r w:rsidRPr="00C203BC">
        <w:rPr>
          <w:rFonts w:asciiTheme="minorBidi" w:hAnsiTheme="minorBidi" w:cstheme="minorBidi"/>
          <w:color w:val="00B050"/>
          <w:sz w:val="22"/>
          <w:szCs w:val="22"/>
          <w:lang w:val="cy-GB"/>
        </w:rPr>
        <w:t>Turnitin</w:t>
      </w:r>
      <w:proofErr w:type="spellEnd"/>
      <w:r w:rsidRPr="00C203BC">
        <w:rPr>
          <w:rFonts w:asciiTheme="minorBidi" w:hAnsiTheme="minorBidi" w:cstheme="minorBidi"/>
          <w:color w:val="00B050"/>
          <w:sz w:val="22"/>
          <w:szCs w:val="22"/>
          <w:lang w:val="cy-GB"/>
        </w:rPr>
        <w:t xml:space="preserve"> ar Moodle.</w:t>
      </w:r>
    </w:p>
    <w:p w14:paraId="2834EF5A" w14:textId="77777777" w:rsidR="005857B4" w:rsidRPr="00C203BC" w:rsidRDefault="005857B4" w:rsidP="005857B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Bidi" w:hAnsiTheme="minorBidi" w:cstheme="minorBidi"/>
          <w:color w:val="00B050"/>
          <w:sz w:val="22"/>
          <w:szCs w:val="22"/>
          <w:lang w:val="cy-GB"/>
        </w:rPr>
      </w:pPr>
      <w:r w:rsidRPr="00C203BC">
        <w:rPr>
          <w:rFonts w:asciiTheme="minorBidi" w:hAnsiTheme="minorBidi" w:cstheme="minorBidi"/>
          <w:color w:val="00B050"/>
          <w:sz w:val="22"/>
          <w:szCs w:val="22"/>
          <w:lang w:val="cy-GB"/>
        </w:rPr>
        <w:lastRenderedPageBreak/>
        <w:t>Bydd y myfyriwr yn cyflwyno'n fyw ar Dimau ar ddyddiad y cytunwyd arno gydag arweinydd y modiwl</w:t>
      </w:r>
    </w:p>
    <w:p w14:paraId="68409437" w14:textId="77777777" w:rsidR="00CF7905" w:rsidRDefault="00CF7905" w:rsidP="00CF790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</w:p>
    <w:p w14:paraId="09F53969" w14:textId="77777777" w:rsidR="00CF7905" w:rsidRDefault="00CF7905" w:rsidP="00CF790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</w:p>
    <w:p w14:paraId="0F4A082E" w14:textId="77777777" w:rsidR="00CF7905" w:rsidRDefault="00CF7905" w:rsidP="00CF790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</w:p>
    <w:p w14:paraId="7C237396" w14:textId="77777777" w:rsidR="00CF7905" w:rsidRDefault="00CF7905" w:rsidP="00CF790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</w:p>
    <w:p w14:paraId="2C72D4F2" w14:textId="77777777" w:rsidR="00CF7905" w:rsidRDefault="00CF7905" w:rsidP="00CF790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</w:p>
    <w:p w14:paraId="1DD687FB" w14:textId="77777777" w:rsidR="00CF7905" w:rsidRDefault="00CF7905" w:rsidP="00CF790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</w:p>
    <w:p w14:paraId="7C17B7AF" w14:textId="77777777" w:rsidR="00CF7905" w:rsidRDefault="00CF7905" w:rsidP="00CF790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</w:p>
    <w:p w14:paraId="4494484C" w14:textId="77777777" w:rsidR="00CF7905" w:rsidRDefault="00CF7905" w:rsidP="00CF790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</w:p>
    <w:p w14:paraId="17C504FA" w14:textId="77777777" w:rsidR="00CF7905" w:rsidRDefault="00CF7905" w:rsidP="00CF790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</w:p>
    <w:p w14:paraId="0731C6CC" w14:textId="77777777" w:rsidR="00CF7905" w:rsidRDefault="00CF7905" w:rsidP="00CF790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</w:p>
    <w:p w14:paraId="02C6B0EA" w14:textId="77777777" w:rsidR="00CF7905" w:rsidRDefault="00CF7905" w:rsidP="00CF790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</w:p>
    <w:p w14:paraId="3EC15EE5" w14:textId="77777777" w:rsidR="00CF7905" w:rsidRDefault="00CF7905" w:rsidP="00CF790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</w:p>
    <w:p w14:paraId="27C83AB0" w14:textId="77777777" w:rsidR="00CF7905" w:rsidRDefault="00CF7905" w:rsidP="00CF790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</w:p>
    <w:p w14:paraId="1FC284A6" w14:textId="77777777" w:rsidR="00CF7905" w:rsidRDefault="00CF7905" w:rsidP="00CF790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</w:p>
    <w:p w14:paraId="15071BDB" w14:textId="77777777" w:rsidR="00CF7905" w:rsidRDefault="00CF7905" w:rsidP="00CF790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</w:p>
    <w:p w14:paraId="21D8DA74" w14:textId="77777777" w:rsidR="00CF7905" w:rsidRDefault="00CF7905" w:rsidP="00CF790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</w:p>
    <w:p w14:paraId="418D05BB" w14:textId="77777777" w:rsidR="00CF7905" w:rsidRDefault="00CF7905" w:rsidP="00CF790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</w:p>
    <w:p w14:paraId="58651AAA" w14:textId="77777777" w:rsidR="00CF7905" w:rsidRDefault="00CF7905" w:rsidP="00CF790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</w:p>
    <w:p w14:paraId="1906BAFE" w14:textId="77777777" w:rsidR="00CF7905" w:rsidRDefault="00CF7905" w:rsidP="00CF790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</w:p>
    <w:p w14:paraId="68999EC2" w14:textId="77777777" w:rsidR="00CF7905" w:rsidRDefault="00CF7905" w:rsidP="00CF790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</w:p>
    <w:p w14:paraId="20118E6B" w14:textId="77777777" w:rsidR="00CF7905" w:rsidRDefault="00CF7905" w:rsidP="00CF790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</w:p>
    <w:p w14:paraId="4ED18957" w14:textId="77777777" w:rsidR="00CF7905" w:rsidRDefault="00CF7905" w:rsidP="00CF790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</w:p>
    <w:p w14:paraId="15AD5CED" w14:textId="77777777" w:rsidR="00CF7905" w:rsidRPr="00745663" w:rsidRDefault="00CF7905" w:rsidP="00CF790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</w:p>
    <w:p w14:paraId="20D1D553" w14:textId="27E5C463" w:rsidR="00745663" w:rsidRPr="00745663" w:rsidRDefault="00745663" w:rsidP="00F1388F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</w:p>
    <w:p w14:paraId="0961F8A0" w14:textId="77777777" w:rsidR="00FB7EB5" w:rsidRPr="00FB7EB5" w:rsidRDefault="00FB7EB5" w:rsidP="00FB7EB5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ascii="Arial" w:hAnsi="Arial" w:cs="Arial"/>
          <w:i/>
          <w:sz w:val="22"/>
          <w:szCs w:val="22"/>
          <w:lang w:val="cy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42667FBD" w14:textId="77777777" w:rsidTr="00B44C78">
        <w:trPr>
          <w:jc w:val="center"/>
        </w:trPr>
        <w:tc>
          <w:tcPr>
            <w:tcW w:w="10444" w:type="dxa"/>
            <w:shd w:val="clear" w:color="auto" w:fill="BFBFBF"/>
          </w:tcPr>
          <w:p w14:paraId="2EF9DB80" w14:textId="77777777" w:rsidR="00152E9D" w:rsidRPr="00A406E5" w:rsidRDefault="00152E9D" w:rsidP="002B5FF8">
            <w:pPr>
              <w:rPr>
                <w:rFonts w:ascii="Arial" w:hAnsi="Arial" w:cs="Arial"/>
              </w:rPr>
            </w:pPr>
            <w:r w:rsidRPr="008E4A3C">
              <w:rPr>
                <w:rFonts w:ascii="Arial" w:hAnsi="Arial" w:cs="Arial"/>
                <w:sz w:val="32"/>
                <w:szCs w:val="32"/>
                <w:lang w:val="cy-GB"/>
              </w:rPr>
              <w:br w:type="page"/>
            </w:r>
            <w:r w:rsidR="004D5E9B" w:rsidRPr="008E4A3C">
              <w:rPr>
                <w:rFonts w:ascii="Arial" w:hAnsi="Arial" w:cs="Arial"/>
                <w:b/>
                <w:caps/>
                <w:sz w:val="40"/>
                <w:lang w:val="cy-GB"/>
              </w:rPr>
              <w:t xml:space="preserve">     </w:t>
            </w:r>
            <w:r w:rsidR="005427D8" w:rsidRPr="00BF6F21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713F3F03" w14:textId="77777777" w:rsidR="00152E9D" w:rsidRPr="00A406E5" w:rsidRDefault="00152E9D" w:rsidP="00152E9D">
      <w:pPr>
        <w:rPr>
          <w:rFonts w:ascii="Arial" w:hAnsi="Arial" w:cs="Arial"/>
        </w:rPr>
      </w:pPr>
    </w:p>
    <w:p w14:paraId="22614FA0" w14:textId="77777777" w:rsidR="00152E9D" w:rsidRPr="00A406E5" w:rsidRDefault="005427D8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BF6F21">
        <w:rPr>
          <w:rFonts w:ascii="Arial" w:hAnsi="Arial" w:cs="Arial"/>
          <w:sz w:val="20"/>
          <w:lang w:val="cy-GB"/>
        </w:rPr>
        <w:t xml:space="preserve">Noda’r adran hon y </w:t>
      </w:r>
      <w:r w:rsidRPr="00BF6F21">
        <w:rPr>
          <w:rFonts w:ascii="Arial" w:hAnsi="Arial" w:cs="Arial"/>
          <w:i/>
          <w:sz w:val="20"/>
          <w:lang w:val="cy-GB"/>
        </w:rPr>
        <w:t>graddau</w:t>
      </w:r>
      <w:r w:rsidRPr="00BF6F21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0A387895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2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33769C3C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7CFE1DA2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85474CC" w14:textId="77777777" w:rsidR="00152E9D" w:rsidRPr="00A406E5" w:rsidRDefault="005427D8" w:rsidP="002B5FF8">
            <w:pPr>
              <w:rPr>
                <w:rFonts w:ascii="Arial" w:hAnsi="Arial" w:cs="Arial"/>
                <w:b/>
                <w:sz w:val="22"/>
              </w:rPr>
            </w:pPr>
            <w:r w:rsidRPr="00BF6F21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0B11AF7F" w14:textId="77777777" w:rsidR="00152E9D" w:rsidRPr="00A85BFE" w:rsidRDefault="005427D8" w:rsidP="002B5FF8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40865881" w14:textId="77777777" w:rsidR="00152E9D" w:rsidRPr="00A85BFE" w:rsidRDefault="005427D8" w:rsidP="002B5FF8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0660AA2C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BC3C8B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60F7C78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CAD9474" w14:textId="5A061841" w:rsidR="00152E9D" w:rsidRPr="00A406E5" w:rsidRDefault="00FB7EB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3943AE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A24F1E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B44C78" w14:paraId="05210C81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6D148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2491E3F" w14:textId="77777777" w:rsidR="00152E9D" w:rsidRPr="008E4A3C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AF4A473" w14:textId="77777777" w:rsidR="00152E9D" w:rsidRPr="008E4A3C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55C74A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30EE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B44C78" w14:paraId="579678BF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975DF" w14:textId="77777777" w:rsidR="00152E9D" w:rsidRPr="008E4A3C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BD105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5A99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A406E5" w14:paraId="5CA553D4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2A31712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05B8E5A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14F28E3" w14:textId="2B25D719" w:rsidR="00152E9D" w:rsidRPr="00A406E5" w:rsidRDefault="003943AE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4E0518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BE6E1EC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8DE27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3752487" w14:textId="77777777" w:rsidR="008E4A3C" w:rsidRPr="00A406E5" w:rsidRDefault="008E4A3C" w:rsidP="008E4A3C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655ACB02" w14:textId="77777777" w:rsidR="00152E9D" w:rsidRPr="00A406E5" w:rsidRDefault="00152E9D" w:rsidP="00B44C78">
            <w:pPr>
              <w:overflowPunct w:val="0"/>
              <w:autoSpaceDE w:val="0"/>
              <w:autoSpaceDN w:val="0"/>
              <w:adjustRightInd w:val="0"/>
              <w:ind w:left="720"/>
              <w:contextualSpacing/>
              <w:jc w:val="both"/>
              <w:textAlignment w:val="baseline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2B05A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405F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2223F9C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6164A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202F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81DF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40C3AD1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6EF03F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6A77C85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04E6304" w14:textId="3979B8A8" w:rsidR="00152E9D" w:rsidRPr="00A406E5" w:rsidRDefault="00FB7EB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6F55CA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A39520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5B01B89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BD06D8" w14:textId="77777777" w:rsidR="00152E9D" w:rsidRPr="00A406E5" w:rsidRDefault="00152E9D" w:rsidP="00B44C78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BC520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2B96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9056C82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D0C5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F60F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B04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C038062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020937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4CC606B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3FC3CB9" w14:textId="690ED75C" w:rsidR="00152E9D" w:rsidRPr="00A406E5" w:rsidRDefault="00FB7EB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6C5EA8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EB25F6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8E4A3C" w14:paraId="5AB1C95E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611AC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7B47D0F" w14:textId="77777777" w:rsidR="00152E9D" w:rsidRPr="008E4A3C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222E8909" w14:textId="77777777" w:rsidR="00152E9D" w:rsidRPr="008E4A3C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4BD6EA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0B522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8E4A3C" w14:paraId="6E6B65DE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70A44" w14:textId="77777777" w:rsidR="00152E9D" w:rsidRPr="008E4A3C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BADA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299E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A406E5" w14:paraId="021A0EA3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92FDCD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2C37692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4C93F6D" w14:textId="2C508A59" w:rsidR="00152E9D" w:rsidRPr="00A406E5" w:rsidRDefault="008E4A3C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</w:t>
            </w:r>
            <w:r w:rsidR="00FB7EB5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7931F0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8E4A3C" w14:paraId="30275B12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B0347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0BCA746" w14:textId="77777777" w:rsidR="00152E9D" w:rsidRPr="008E4A3C" w:rsidRDefault="00152E9D" w:rsidP="00B44C78">
            <w:pPr>
              <w:overflowPunct w:val="0"/>
              <w:autoSpaceDE w:val="0"/>
              <w:autoSpaceDN w:val="0"/>
              <w:adjustRightInd w:val="0"/>
              <w:ind w:left="720"/>
              <w:contextualSpacing/>
              <w:jc w:val="both"/>
              <w:textAlignment w:val="baseline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69EBA4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1C9CC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8E4A3C" w14:paraId="1F668249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D91B6" w14:textId="77777777" w:rsidR="00152E9D" w:rsidRPr="008E4A3C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BDA97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DCD36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</w:tbl>
    <w:p w14:paraId="3AA0F30D" w14:textId="77777777" w:rsidR="00152E9D" w:rsidRPr="008E4A3C" w:rsidRDefault="00152E9D" w:rsidP="00152E9D">
      <w:pPr>
        <w:ind w:left="284" w:right="531"/>
        <w:rPr>
          <w:rFonts w:ascii="Arial" w:hAnsi="Arial" w:cs="Arial"/>
          <w:b/>
          <w:sz w:val="16"/>
          <w:szCs w:val="16"/>
          <w:lang w:val="cy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24E78B92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4B990CF8" w14:textId="77777777" w:rsidR="00152E9D" w:rsidRPr="00B00FC4" w:rsidRDefault="005427D8" w:rsidP="002B5FF8">
            <w:pPr>
              <w:rPr>
                <w:rFonts w:ascii="Arial" w:hAnsi="Arial" w:cs="Arial"/>
                <w:sz w:val="16"/>
                <w:szCs w:val="16"/>
                <w:lang w:val="cy-GB"/>
              </w:rPr>
            </w:pPr>
            <w:r w:rsidRPr="00BF6F2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BF6F21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B00FC4">
              <w:rPr>
                <w:rFonts w:ascii="Arial" w:hAnsi="Arial" w:cs="Arial"/>
                <w:sz w:val="16"/>
                <w:szCs w:val="16"/>
                <w:lang w:val="cy-GB"/>
              </w:rPr>
              <w:t xml:space="preserve">  </w:t>
            </w: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4993585D" w14:textId="77777777" w:rsidR="00152E9D" w:rsidRPr="00B00FC4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5427D8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34B1D28F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7EF293C6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61E22EC9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D29D18D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0858E3B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5524C6FC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15E39996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3B1C1827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FD76882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45D122F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0337FCA3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5787D4F4" w14:textId="77777777" w:rsidR="00C073F1" w:rsidRDefault="00C073F1" w:rsidP="00152E9D">
      <w:pPr>
        <w:rPr>
          <w:rFonts w:ascii="Arial" w:hAnsi="Arial" w:cs="Arial"/>
        </w:rPr>
      </w:pPr>
    </w:p>
    <w:p w14:paraId="11016DBC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3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7EDB77A5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4489F78B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7BEA5A0C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13858"/>
      </w:tblGrid>
      <w:tr w:rsidR="00C073F1" w14:paraId="15B35DDB" w14:textId="77777777" w:rsidTr="00527E60">
        <w:tc>
          <w:tcPr>
            <w:tcW w:w="13858" w:type="dxa"/>
            <w:shd w:val="clear" w:color="auto" w:fill="FF99FF"/>
          </w:tcPr>
          <w:p w14:paraId="688D744B" w14:textId="77777777" w:rsidR="00C073F1" w:rsidRPr="00995D51" w:rsidRDefault="005427D8" w:rsidP="002B5FF8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5427D8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1D2450A9" w14:textId="77777777" w:rsidR="00D635B3" w:rsidRDefault="00D635B3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635B3" w:rsidRPr="00D9771E" w14:paraId="7E49F11C" w14:textId="77777777" w:rsidTr="000830E1">
        <w:tc>
          <w:tcPr>
            <w:tcW w:w="13948" w:type="dxa"/>
            <w:shd w:val="clear" w:color="auto" w:fill="FF99FF"/>
          </w:tcPr>
          <w:p w14:paraId="15371C6B" w14:textId="77777777" w:rsidR="00D635B3" w:rsidRPr="00D9771E" w:rsidRDefault="00D635B3" w:rsidP="000830E1">
            <w:pPr>
              <w:rPr>
                <w:rFonts w:ascii="Arial" w:hAnsi="Arial" w:cs="Arial"/>
                <w:b/>
              </w:rPr>
            </w:pPr>
            <w:r w:rsidRPr="00FC6D60">
              <w:rPr>
                <w:rFonts w:ascii="Arial" w:hAnsi="Arial" w:cs="Arial"/>
                <w:b/>
                <w:lang w:val="cy-GB"/>
              </w:rPr>
              <w:t>Lefel 5</w:t>
            </w:r>
          </w:p>
        </w:tc>
      </w:tr>
      <w:tr w:rsidR="00D635B3" w:rsidRPr="00B669B1" w14:paraId="0BFB150A" w14:textId="77777777" w:rsidTr="000830E1">
        <w:tc>
          <w:tcPr>
            <w:tcW w:w="13948" w:type="dxa"/>
            <w:shd w:val="clear" w:color="auto" w:fill="FFCCFF"/>
          </w:tcPr>
          <w:p w14:paraId="75B3C0DF" w14:textId="77777777" w:rsidR="00D635B3" w:rsidRPr="00B669B1" w:rsidRDefault="00D635B3" w:rsidP="000830E1">
            <w:pPr>
              <w:rPr>
                <w:rFonts w:ascii="Arial" w:eastAsia="Arial" w:hAnsi="Arial" w:cs="Arial"/>
                <w:spacing w:val="-1"/>
              </w:rPr>
            </w:pP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Framework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for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Higher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Education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Qualifications</w:t>
            </w:r>
            <w:proofErr w:type="spellEnd"/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, ar ddiwedd Lefel 5 disgwylir y bydd myfyrwyr wedi datblygu gwybodaeth gadarn a dealltwriaeth feirniadol o’r cysyniadau a’r egwyddorion sefydledig yn eu maes astudiaeth, ac o’r modd y datblygwyd yr egwyddorion hynny. 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wedi dysgu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c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ymhwyso’r cysyniadau a’r egwyddorion hynny’n fwy eang y tu allan i’r cyd-destun lle y’u hastudiwyd yn gyntaf, gan gynnwys, pan fo’n briodol, cymhwyso’r egwyddorion hynny mewn cyd-destun cyflogaeth.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wybodaeth am y prif ddulliau ymholi yn y maes pwnc, a gallu i werthuso’n feirniadol ddulliau gwahanol o ddatrys problemau. 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meddu ar ddealltwriaeth o'r cyfyngiadau ar eu gwybodaeth, a’r modd y mae hyn yn dylanwadu ar eu dadansoddiadau a’u dehongliadau.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defnyddio ystod o dechnegau sefydledig i gychwyn ac ymgymryd â dadansoddiad beirniadol o wybodaeth, ac i gynnig atebion i broblemau sy’n deillio o’r dadansoddiad hwnnw.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yn gallu cyfleu gwybodaeth, dadleuon a dadansoddiad yn effeithiol ar amrywiaeth o ffurfiau i gynulleidfaoedd arbenigol ac anarbenigol, a defnyddio technegau allweddol y ddisgyblaeth yn effeithiol. </w:t>
            </w:r>
            <w:r w:rsidRPr="00E542DF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ymgymryd â hyfforddiant pellach, datblygu sgiliau cyfredol, ac ennill cymwyseddau newydd a fydd yn eu galluogi i dderbyn cyfrifoldebau sylweddol o fewn sefydliadau.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y rhinweddau a’r sgiliau trosglwyddadwy angenrheidiol ar gyfer cyflogaeth sy’n gofyn am arfer cyfrifoldeb personol a gwneud penderfyniadau. </w:t>
            </w:r>
          </w:p>
        </w:tc>
      </w:tr>
    </w:tbl>
    <w:p w14:paraId="3A62D502" w14:textId="77777777" w:rsidR="00D635B3" w:rsidRDefault="00D635B3" w:rsidP="00DF2971">
      <w:pPr>
        <w:rPr>
          <w:rFonts w:ascii="Arial" w:hAnsi="Arial" w:cs="Arial"/>
        </w:rPr>
      </w:pPr>
    </w:p>
    <w:p w14:paraId="7C92864A" w14:textId="77777777" w:rsidR="00DF2971" w:rsidRPr="00D9771E" w:rsidRDefault="00DF2971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DF2971" w:rsidRPr="00D9771E" w14:paraId="6440633C" w14:textId="77777777" w:rsidTr="000830E1">
        <w:trPr>
          <w:tblHeader/>
        </w:trPr>
        <w:tc>
          <w:tcPr>
            <w:tcW w:w="1735" w:type="dxa"/>
            <w:shd w:val="clear" w:color="auto" w:fill="FF99FF"/>
          </w:tcPr>
          <w:p w14:paraId="1C36B98C" w14:textId="77777777" w:rsidR="00DF2971" w:rsidRPr="00C73F6F" w:rsidRDefault="00DF2971" w:rsidP="000830E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5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7A7902A7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F67B5DC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18B86FB2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76A1D108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ydd 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8DD2A26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17A6D297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75E9BC13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22E12136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1C3D548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40D9FBA1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5972C7A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139207C2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DF2971" w:rsidRPr="00D9771E" w14:paraId="04919FD2" w14:textId="77777777" w:rsidTr="000830E1">
        <w:trPr>
          <w:tblHeader/>
        </w:trPr>
        <w:tc>
          <w:tcPr>
            <w:tcW w:w="1735" w:type="dxa"/>
            <w:shd w:val="clear" w:color="auto" w:fill="FF99FF"/>
          </w:tcPr>
          <w:p w14:paraId="152BD2C3" w14:textId="77777777" w:rsidR="00DF2971" w:rsidRPr="00D9771E" w:rsidRDefault="00DF2971" w:rsidP="000830E1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4D412DC6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5885E1D7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2335D7F0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63A9DC11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066C55C4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0522EEAA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FF99FF"/>
          </w:tcPr>
          <w:p w14:paraId="282A948D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DF2971" w:rsidRPr="00D9771E" w14:paraId="21B66669" w14:textId="77777777" w:rsidTr="000830E1">
        <w:tc>
          <w:tcPr>
            <w:tcW w:w="1735" w:type="dxa"/>
            <w:shd w:val="clear" w:color="auto" w:fill="FF99FF"/>
          </w:tcPr>
          <w:p w14:paraId="61ACF069" w14:textId="77777777" w:rsidR="00DF2971" w:rsidRDefault="00DF2971" w:rsidP="000830E1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428FE408" w14:textId="77777777" w:rsidR="00DF2971" w:rsidRDefault="00DF2971" w:rsidP="000830E1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52BD25C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1D31E9E4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1EE69AD5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Defnyddir arferion cyfeirnodi mewn modd 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0FCEB067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07521CCA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74271BCA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B620D3F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BA2DCEA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5201CB3B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9DE888D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59295533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DF2971" w:rsidRPr="00D9771E" w14:paraId="49C5BE0C" w14:textId="77777777" w:rsidTr="000830E1">
        <w:tc>
          <w:tcPr>
            <w:tcW w:w="1735" w:type="dxa"/>
            <w:shd w:val="clear" w:color="auto" w:fill="FF99FF"/>
          </w:tcPr>
          <w:p w14:paraId="6D839EA9" w14:textId="77777777" w:rsidR="00DF2971" w:rsidRDefault="00DF2971" w:rsidP="000830E1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14:paraId="6D6AB566" w14:textId="77777777" w:rsidR="00DF2971" w:rsidRPr="00D9771E" w:rsidRDefault="00DF2971" w:rsidP="000830E1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gadarn a dealltwriaeth feirniadol o’r cysyniadau a’r egwyddorion sefydledig yn eu maes astudiaeth; gwybodaeth am y prif ddulliau ymholi yn y ddisgyblaeth.)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1BDFB92" w14:textId="77777777" w:rsidR="00DF2971" w:rsidRPr="00B669B1" w:rsidRDefault="00DF2971" w:rsidP="000830E1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Bylchau mawr yn y wybodaeth gyda dealltwriaeth anfoddhaol, anfeirniadol o’r deunydd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Llawer o ddeunydd amherthnasol. </w:t>
            </w:r>
            <w:r w:rsidRPr="00A874C4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ddiffygiol iawn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6068F112" w14:textId="77777777" w:rsidR="00DF2971" w:rsidRPr="00B669B1" w:rsidRDefault="00DF2971" w:rsidP="000830E1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ddarniog, gyda dealltwriaeth feirniadol arwynebol yn unig.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Dealltwriaeth anghyflawn neu rannol ddiffygiol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4F521FF" w14:textId="77777777" w:rsidR="00DF2971" w:rsidRPr="00B669B1" w:rsidRDefault="00DF2971" w:rsidP="000830E1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a dealltwriaeth feirniadol gyfyngedig ond digonol o’r cysyniadau a’r egwyddorion sefydledig yn y maes pwnc, gydag ychydig o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fylchau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yn y dewis o ddeunydd.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gyfyng o’r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B26010A" w14:textId="77777777" w:rsidR="00DF2971" w:rsidRPr="00B669B1" w:rsidRDefault="00DF2971" w:rsidP="000830E1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fanwl a chywir.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dda o’r cysyniadau a’r egwyddorion sefydledig a’r prif ddulliau ymholi, gyda mân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fylchau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yn y dewis o ddeunydd.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02A876" w14:textId="77777777" w:rsidR="00DF2971" w:rsidRPr="00B669B1" w:rsidRDefault="00DF2971" w:rsidP="000830E1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helaeth.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Arddengys ddealltwriaeth feirniadol gymwys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Gwybodaeth eang a manwl.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D0589D0" w14:textId="77777777" w:rsidR="00DF2971" w:rsidRPr="00B669B1" w:rsidRDefault="00DF2971" w:rsidP="000830E1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fanwl, ragorol a dealltwriaeth feirniadol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884CD52" w14:textId="77777777" w:rsidR="00DF2971" w:rsidRPr="00B669B1" w:rsidRDefault="00DF2971" w:rsidP="000830E1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eithriadol o fanwl, a dealltwriaeth feirniadol ragorol o gysyniadau ac egwyddorion sefydledig y pwnc a’r prif ddulliau ymholi.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fynd y tu hwnt i theorïau sefydledig. </w:t>
            </w:r>
          </w:p>
        </w:tc>
      </w:tr>
      <w:tr w:rsidR="00DF2971" w:rsidRPr="00D9771E" w14:paraId="59760B28" w14:textId="77777777" w:rsidTr="000830E1">
        <w:tc>
          <w:tcPr>
            <w:tcW w:w="1735" w:type="dxa"/>
            <w:shd w:val="clear" w:color="auto" w:fill="FF99FF"/>
          </w:tcPr>
          <w:p w14:paraId="4218A47B" w14:textId="77777777" w:rsidR="00DF2971" w:rsidRDefault="00DF2971" w:rsidP="000830E1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466ADF85" w14:textId="77777777" w:rsidR="00DF2971" w:rsidRPr="00F65EEE" w:rsidRDefault="00DF2971" w:rsidP="000830E1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a dadansoddi cysyniadau ac egwyddorion mewn modd beirniadol; dadl a barn; y cyfyngiadau ar eu gwybodaeth, a’r modd y mae hyn yn dylanwadu ar eu dadansoddiadau a’u dehongliadau.)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0D0DCD2F" w14:textId="77777777" w:rsidR="00DF297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Fawr ddim neu ddim gwerthuso a dadansoddi cysyniadau ac egwyddorion mewn modd beirniadol. </w:t>
            </w:r>
          </w:p>
          <w:p w14:paraId="65852BB6" w14:textId="77777777" w:rsidR="00DF297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Cyffredinoliadau neu farn heb sail, wedi’u gwneud heb ddefnyddio unrhyw </w:t>
            </w:r>
            <w:r w:rsidRPr="00FC6D60">
              <w:rPr>
                <w:rFonts w:ascii="Arial" w:hAnsi="Arial" w:cs="Arial"/>
                <w:lang w:val="cy-GB"/>
              </w:rPr>
              <w:lastRenderedPageBreak/>
              <w:t>dystiolaeth gredadwy.</w:t>
            </w:r>
          </w:p>
          <w:p w14:paraId="40EAC254" w14:textId="77777777" w:rsidR="00DF2971" w:rsidRPr="00B669B1" w:rsidRDefault="00DF2971" w:rsidP="000830E1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92DE8DC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a dadansoddi  cysyniadau ac egwyddorion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Syniadau </w:t>
            </w:r>
            <w:proofErr w:type="spellStart"/>
            <w:r w:rsidRPr="00B118AA">
              <w:rPr>
                <w:rFonts w:ascii="Arial" w:hAnsi="Arial" w:cs="Arial"/>
                <w:lang w:val="cy-GB"/>
              </w:rPr>
              <w:lastRenderedPageBreak/>
              <w:t>weithiau’n</w:t>
            </w:r>
            <w:proofErr w:type="spellEnd"/>
            <w:r w:rsidRPr="00B118AA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414AF951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Ymgais cyfyngedig at werthuso a dadansoddi cysyniadau ac egwyddorion mewn modd beirniadol, gan dueddu tuag at ddisgrifio. </w:t>
            </w:r>
          </w:p>
          <w:p w14:paraId="744B7782" w14:textId="77777777" w:rsidR="00DF2971" w:rsidRDefault="00DF2971" w:rsidP="000830E1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Peth tystiolaeth i gefnogi dadleuon a barn  ond gall y rhain fod heb eu datblygu’n ddigonol, ag ychydig o anghysondeb / camddehongli neu wedi methu cydnabod yn llawn y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cyfyngiadau ar wybodaeth. </w:t>
            </w:r>
          </w:p>
          <w:p w14:paraId="0E34A353" w14:textId="77777777" w:rsidR="00DF2971" w:rsidRPr="00E518DC" w:rsidRDefault="00DF2971" w:rsidP="000830E1">
            <w:pPr>
              <w:rPr>
                <w:rFonts w:ascii="Arial" w:hAnsi="Arial" w:cs="Arial"/>
              </w:rPr>
            </w:pPr>
          </w:p>
          <w:p w14:paraId="146A6C9D" w14:textId="77777777" w:rsidR="00DF2971" w:rsidRPr="00B669B1" w:rsidRDefault="00DF2971" w:rsidP="000830E1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51D5851F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Rhywfaint o werthuso a dadansoddi cysyniadau ac egwyddorion mewn modd beirniadol, er ei fod yn ddisgrifiadol mewn mannau.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0760D80C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>Ymwybyddiaeth gynyddol o’r cyfyngiadau ar eu gwybodaeth a’u gallu i ddefnyddio tystiolaeth i gefnogi’r ddadl er gyda thuedd i daeru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/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datgan barn yn hytrach na dadlau ar sail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rheswm a thystiolaeth. </w:t>
            </w:r>
          </w:p>
          <w:p w14:paraId="294CF969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0908FBB4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mewn modd beirniadol, cadarn.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Yn ddethol o ran ystod y dystiolaeth a ddefnyddir ac yn cyfuno yn hytrach na disgrifio.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Gallu i ddyfeisio dadleuon sy’n dangos ymwybyddiaeth o safbwyntiau gwahanol, ac i ddefnyddio tystiolaeth mewn modd argyhoeddiadol i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gefnogi barn briodol a dilys.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8ACD19A" w14:textId="77777777" w:rsidR="00DF2971" w:rsidRDefault="00DF2971" w:rsidP="000830E1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ac egwyddorion mewn modd beirniadol, rhagorol gan arwain at ddadleuon a barn rhesymegol a rhesymedig ar sail tystiolaeth.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eglur o safbwyntiau eraill ac ymwybyddiaeth gref o'r cyfyngiadau ar eu gwybodaeth. </w:t>
            </w:r>
          </w:p>
          <w:p w14:paraId="58F1D709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Gallu i feddwl yn annibynnol ac i ‘weld y tu hwnt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i’r cwestiwn', gan awgrymu rhywfaint o afael ar y maes a’r cysyniadau ehangach.  </w:t>
            </w:r>
          </w:p>
        </w:tc>
        <w:tc>
          <w:tcPr>
            <w:tcW w:w="1736" w:type="dxa"/>
          </w:tcPr>
          <w:p w14:paraId="50D36928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>Gwerthuso a dadansoddi cysyniadau ac egwyddorion mewn modd beirniadol, eithriadol.</w:t>
            </w:r>
            <w:r w:rsidRPr="00F22A91">
              <w:rPr>
                <w:rFonts w:ascii="Arial" w:hAnsi="Arial" w:cs="Arial"/>
              </w:rPr>
              <w:t xml:space="preserve">  </w:t>
            </w:r>
            <w:r w:rsidRPr="00B118AA">
              <w:rPr>
                <w:rFonts w:ascii="Arial" w:hAnsi="Arial" w:cs="Arial"/>
                <w:lang w:val="cy-GB"/>
              </w:rPr>
              <w:t xml:space="preserve">Defnyddia dystiolaeth yn eithriadol o dda i gysylltu syniadau, a chefnogi dadleuon a barn rhesymegol ac argyhoeddiadol iawn. </w:t>
            </w:r>
            <w: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Tystiolaeth o feddwl yn annibynnol a gallu i ‘weld y tu hwnt i’r cwestiwn', gan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awgrymu gafael eglur ar y maes a’r cysyniadau ehangach. 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dreiddgar o'r cyfyngiadau ar eu gwybodaeth, a’r modd y mae hyn yn dylanwadu ar eu dadansoddiadau a’u dehongliadau. </w:t>
            </w:r>
          </w:p>
        </w:tc>
      </w:tr>
      <w:tr w:rsidR="00DF2971" w:rsidRPr="00D9771E" w14:paraId="22277356" w14:textId="77777777" w:rsidTr="000830E1">
        <w:tc>
          <w:tcPr>
            <w:tcW w:w="1735" w:type="dxa"/>
            <w:shd w:val="clear" w:color="auto" w:fill="FF99FF"/>
          </w:tcPr>
          <w:p w14:paraId="2096DF64" w14:textId="77777777" w:rsidR="00DF2971" w:rsidRDefault="00DF2971" w:rsidP="000830E1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508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5704BB58" w14:textId="77777777" w:rsidR="00DF2971" w:rsidRPr="002E6269" w:rsidRDefault="00DF2971" w:rsidP="000830E1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(Cymhwyso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736" w:type="dxa"/>
          </w:tcPr>
          <w:p w14:paraId="6B940BC3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Defnydd cyfyngedig, neu ddim defnydd o ddulliau sefydledig, deunyddiau, offer a/neu dechnegau.</w:t>
            </w:r>
          </w:p>
          <w:p w14:paraId="29942E27" w14:textId="77777777" w:rsidR="00DF297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34BB60D1" w14:textId="77777777" w:rsidR="00DF297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137DF2D1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Sgiliau datrys problemau gwan iawn y tu allan i’r cyd-destun lle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61D8FAF0" w14:textId="77777777" w:rsidR="00DF297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5C1FC02C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Sgiliau datrys problemau gwan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  <w:p w14:paraId="491C42E8" w14:textId="77777777" w:rsidR="00DF2971" w:rsidRPr="00B669B1" w:rsidRDefault="00DF2971" w:rsidP="000830E1">
            <w:pPr>
              <w:rPr>
                <w:rFonts w:ascii="Arial" w:hAnsi="Arial" w:cs="Arial"/>
              </w:rPr>
            </w:pPr>
          </w:p>
          <w:p w14:paraId="5C3F9FD6" w14:textId="77777777" w:rsidR="00DF2971" w:rsidRPr="00B669B1" w:rsidRDefault="00DF2971" w:rsidP="000830E1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FE3C19E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Ymwybyddiaeth ddigonol o ddulliau sefydledig, deunyddiau, offer a/neu dechnegau ac yn  cymhwyso’r rheini mewn modd priodol ar y cyfan.</w:t>
            </w:r>
          </w:p>
          <w:p w14:paraId="2F877AF4" w14:textId="77777777" w:rsidR="00DF297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7B84B116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Gall ddynodi problemau a chynnig atebion sylfaenol y tu allan i’r cyd-destun lle y’u hastudiwyd yn gyntaf.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C8AA004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da a phriodol.</w:t>
            </w:r>
          </w:p>
          <w:p w14:paraId="5D297937" w14:textId="77777777" w:rsidR="00DF297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1B1C22ED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priodol ar y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cyfan y tu allan i’r cyd-destun lle y’u hastudiwyd yn gyntaf. </w:t>
            </w:r>
          </w:p>
        </w:tc>
        <w:tc>
          <w:tcPr>
            <w:tcW w:w="1736" w:type="dxa"/>
          </w:tcPr>
          <w:p w14:paraId="21749FD0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da iawn.</w:t>
            </w:r>
          </w:p>
          <w:p w14:paraId="1223AD81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priodol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priodol y tu allan i’r cyd-destun lle y’u hastudiwyd yn gyntaf. </w:t>
            </w:r>
          </w:p>
          <w:p w14:paraId="7DC3F784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Tystiolaeth o rywfaint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61FB71FF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uwch.</w:t>
            </w:r>
          </w:p>
          <w:p w14:paraId="065124F9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8B62E3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7204160F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 chynnig atebion creadigol, rhagorol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 w:rsidRPr="00E91CF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1CF20BB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defnyddio gan ddefnyddio dulliau sefydledig, offer a/neu dechnegau. </w:t>
            </w:r>
            <w:r>
              <w:rPr>
                <w:rFonts w:ascii="Arial" w:hAnsi="Arial" w:cs="Arial"/>
              </w:rPr>
              <w:t xml:space="preserve">  </w:t>
            </w: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iawn rhwng y ddau. </w:t>
            </w:r>
            <w:r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arferol ac anarferol a chynnig atebion creadigol, eithaf soffistigedig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DF2971" w:rsidRPr="00D9771E" w14:paraId="362619A2" w14:textId="77777777" w:rsidTr="000830E1">
        <w:tc>
          <w:tcPr>
            <w:tcW w:w="1735" w:type="dxa"/>
            <w:shd w:val="clear" w:color="auto" w:fill="FF99FF"/>
          </w:tcPr>
          <w:p w14:paraId="5E807611" w14:textId="77777777" w:rsidR="00DF2971" w:rsidRDefault="00DF2971" w:rsidP="000830E1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B225A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013E637D" w14:textId="77777777" w:rsidR="00DF2971" w:rsidRPr="00CC222E" w:rsidRDefault="00DF2971" w:rsidP="000830E1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B225A">
              <w:rPr>
                <w:rFonts w:ascii="Arial" w:eastAsia="Arial" w:hAnsi="Arial" w:cs="Arial"/>
                <w:spacing w:val="-1"/>
                <w:lang w:val="cy-GB"/>
              </w:rPr>
              <w:t>(Cyfleu’n effeithiol ar amrywiaeth o ffurfiau i gynulleidfaoedd arbenigol ac anarbenigol; y rhinweddau a’r sgiliau trosglwyddadwy angenrheidiol ar gyfer cyflogaeth sy’n gofyn am arfer cyfrifoldeb personol a gwneud penderfyniadau.)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17B68CF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0670A219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Wedi methu gweithio’n effeithiol yn rhan o grŵp.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Fawr ddim neu ddim tystiolaeth o’r sgiliau ar gyfer cyflogaeth sy’n gofyn am arfer cyfrifoldeb personol a gwneud penderfyniadau.</w:t>
            </w:r>
          </w:p>
          <w:p w14:paraId="2A07504E" w14:textId="77777777" w:rsidR="00DF2971" w:rsidRPr="00ED3ABD" w:rsidRDefault="00DF2971" w:rsidP="000830E1">
            <w:pPr>
              <w:rPr>
                <w:rFonts w:ascii="Arial" w:hAnsi="Arial" w:cs="Arial"/>
              </w:rPr>
            </w:pPr>
          </w:p>
          <w:p w14:paraId="75A09527" w14:textId="77777777" w:rsidR="00DF2971" w:rsidRPr="00E07BE3" w:rsidRDefault="00DF2971" w:rsidP="000830E1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C86EAB0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4EE61C9B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Mae wedi’i strwythuro’n llac, ac ar brydiau’n </w:t>
            </w:r>
            <w:proofErr w:type="spellStart"/>
            <w:r w:rsidRPr="00FB225A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FB225A">
              <w:rPr>
                <w:rFonts w:ascii="Arial" w:hAnsi="Arial" w:cs="Arial"/>
                <w:lang w:val="cy-GB"/>
              </w:rPr>
              <w:t xml:space="preserve">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Ymagwedd ddiffygiol at waith grŵp, gan fodloni rhwymedigaethau rhannol i eraill yn unig. 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Tystiolaeth gyfyngedig o’r sgiliau ar gyfer cyflogaeth sy’n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>gofyn am arfer cyfrifoldeb personol a gwneud penderfyniadau.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6CE448C3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mewn cyfrwng sy’n addas ar gyfer y gynulleidfa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0CC8549C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chyfranogiad cyfyngedig mewn gweithgareddau grŵp. </w:t>
            </w:r>
          </w:p>
          <w:p w14:paraId="7C628A35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Arddengys y sgiliau sylfaenol ar gyfer cyflogaeth sy’n gofyn am arfer cyfrifoldeb personol a gwneud penderfyniadau,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B5D1387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effeithiol mewn cyfrwng sy’n addas ar gyfer y gynulleidfa, ond gall fod â mân wallau.</w:t>
            </w:r>
          </w:p>
          <w:p w14:paraId="6CC3210B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4D79EB5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ar gyfer cyflogaeth sy’n gofyn am arfer cyfrifoldeb personol a gwneud penderfyniadau,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EF03509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dda, yn hyderus ac yn gyson mewn cyfrwng sy’n addas ar gyfer y gynulleidfa.</w:t>
            </w:r>
          </w:p>
          <w:p w14:paraId="502F6559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gydlynol, </w:t>
            </w:r>
            <w:r>
              <w:rPr>
                <w:rFonts w:ascii="Arial" w:hAnsi="Arial" w:cs="Arial"/>
                <w:lang w:val="cy-GB"/>
              </w:rPr>
              <w:t xml:space="preserve">yn </w:t>
            </w:r>
            <w:r w:rsidRPr="00FB225A">
              <w:rPr>
                <w:rFonts w:ascii="Arial" w:hAnsi="Arial" w:cs="Arial"/>
                <w:lang w:val="cy-GB"/>
              </w:rPr>
              <w:t xml:space="preserve">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454FE152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Arddengys sgiliau da iawn ar gyfer cyflogaeth sy’n gofyn am arfer cyfrifoldeb personol a gwneud penderfyniadau, gyda mân wendid 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483E666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cyfrwng sy’n addas ar gyfer y gynulleidfa.</w:t>
            </w:r>
          </w:p>
          <w:p w14:paraId="732AA833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gydlynol, yn rhugl iawn ac wedi’i gyflwyno’n fedrus.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</w:t>
            </w:r>
            <w:r>
              <w:rPr>
                <w:rFonts w:ascii="Arial" w:hAnsi="Arial" w:cs="Arial"/>
                <w:lang w:val="cy-GB"/>
              </w:rPr>
              <w:t>fodloni</w:t>
            </w:r>
            <w:r w:rsidRPr="00FB225A">
              <w:rPr>
                <w:rFonts w:ascii="Arial" w:hAnsi="Arial" w:cs="Arial"/>
                <w:lang w:val="cy-GB"/>
              </w:rPr>
              <w:t xml:space="preserve"> ymrwymiadau.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Arddengys sgiliau rhagorol ar gyfer cyflogaeth sy’n gofyn am arfer cyfrifoldeb personol a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gwneud penderfyniadau, gydag awydd i ddatblygu ymhellach.  </w:t>
            </w:r>
          </w:p>
          <w:p w14:paraId="4683A1DD" w14:textId="77777777" w:rsidR="00DF2971" w:rsidRPr="00E07BE3" w:rsidRDefault="00DF2971" w:rsidP="000830E1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2E58682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broffesiynoldeb, sy’n addas iawn ar gyfer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A66004A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eithriadol o dda o fewn tîm, gan ddangos sgiliau arwain.</w:t>
            </w:r>
            <w:r>
              <w:t xml:space="preserve"> </w:t>
            </w:r>
            <w:r w:rsidRPr="0003336C">
              <w:rPr>
                <w:rFonts w:ascii="Arial" w:hAnsi="Arial" w:cs="Arial"/>
                <w:lang w:val="cy-GB"/>
              </w:rPr>
              <w:t xml:space="preserve">Arddengys sgiliau eithriadol ar gyfer cyflogaeth sy’n gofyn am arfer cyfrifoldeb personol a gwneud penderfyniadau gydag awydd i ddatblygu ymhellach.  </w:t>
            </w:r>
          </w:p>
        </w:tc>
      </w:tr>
    </w:tbl>
    <w:p w14:paraId="6EB23457" w14:textId="77777777" w:rsidR="00DF2971" w:rsidRPr="00D9771E" w:rsidRDefault="00DF2971" w:rsidP="00DF2971">
      <w:pPr>
        <w:rPr>
          <w:rFonts w:ascii="Arial" w:hAnsi="Arial" w:cs="Arial"/>
        </w:rPr>
      </w:pPr>
    </w:p>
    <w:p w14:paraId="458EDB4D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B451F05" w14:textId="151AC69D" w:rsidR="00B8506B" w:rsidRPr="00B8506B" w:rsidRDefault="00B44C78" w:rsidP="00B8506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</w:t>
      </w:r>
      <w:r w:rsidR="00B8506B">
        <w:rPr>
          <w:rFonts w:ascii="Arial" w:hAnsi="Arial" w:cs="Arial"/>
          <w:b/>
          <w:bCs/>
        </w:rPr>
        <w:t>AE'R DDOGFEN HON AR GAEL HEFYD YN SAESNEG</w:t>
      </w:r>
    </w:p>
    <w:sectPr w:rsidR="00B8506B" w:rsidRPr="00B8506B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00503" w14:textId="77777777" w:rsidR="0092657F" w:rsidRDefault="0092657F">
      <w:r>
        <w:separator/>
      </w:r>
    </w:p>
  </w:endnote>
  <w:endnote w:type="continuationSeparator" w:id="0">
    <w:p w14:paraId="18AD2D99" w14:textId="77777777" w:rsidR="0092657F" w:rsidRDefault="00926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18114" w14:textId="77777777" w:rsidR="00B07FB0" w:rsidRPr="00D635B3" w:rsidRDefault="00D635B3">
    <w:pPr>
      <w:pStyle w:val="Footer"/>
      <w:jc w:val="center"/>
      <w:rPr>
        <w:lang w:val="cy-GB"/>
      </w:rPr>
    </w:pPr>
    <w:r w:rsidRPr="00D635B3">
      <w:rPr>
        <w:lang w:val="cy-GB"/>
      </w:rPr>
      <w:t>Tudalen</w:t>
    </w:r>
    <w:r w:rsidR="00B07FB0" w:rsidRPr="00D635B3">
      <w:rPr>
        <w:lang w:val="cy-GB"/>
      </w:rPr>
      <w:t xml:space="preserve">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PAGE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7746">
      <w:rPr>
        <w:b/>
        <w:noProof/>
        <w:lang w:val="cy-GB"/>
      </w:rPr>
      <w:t>3</w:t>
    </w:r>
    <w:r w:rsidR="00B07FB0" w:rsidRPr="00D635B3">
      <w:rPr>
        <w:b/>
        <w:sz w:val="24"/>
        <w:szCs w:val="24"/>
        <w:lang w:val="cy-GB"/>
      </w:rPr>
      <w:fldChar w:fldCharType="end"/>
    </w:r>
    <w:r w:rsidR="00B07FB0" w:rsidRPr="00D635B3">
      <w:rPr>
        <w:lang w:val="cy-GB"/>
      </w:rPr>
      <w:t xml:space="preserve"> o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NUMPAGES 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7746">
      <w:rPr>
        <w:b/>
        <w:noProof/>
        <w:lang w:val="cy-GB"/>
      </w:rPr>
      <w:t>10</w:t>
    </w:r>
    <w:r w:rsidR="00B07FB0" w:rsidRPr="00D635B3">
      <w:rPr>
        <w:b/>
        <w:sz w:val="24"/>
        <w:szCs w:val="24"/>
        <w:lang w:val="cy-GB"/>
      </w:rPr>
      <w:fldChar w:fldCharType="end"/>
    </w:r>
  </w:p>
  <w:p w14:paraId="01A1C445" w14:textId="77777777" w:rsidR="00B07FB0" w:rsidRDefault="00B07FB0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89B7C" w14:textId="77777777" w:rsidR="00B07FB0" w:rsidRDefault="00B07FB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D6945B" w14:textId="77777777" w:rsidR="0092657F" w:rsidRDefault="0092657F">
      <w:r>
        <w:separator/>
      </w:r>
    </w:p>
  </w:footnote>
  <w:footnote w:type="continuationSeparator" w:id="0">
    <w:p w14:paraId="6A23B7BA" w14:textId="77777777" w:rsidR="0092657F" w:rsidRDefault="009265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AE3F89"/>
    <w:multiLevelType w:val="hybridMultilevel"/>
    <w:tmpl w:val="69BE3D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70557F5"/>
    <w:multiLevelType w:val="hybridMultilevel"/>
    <w:tmpl w:val="E63E88D2"/>
    <w:lvl w:ilvl="0" w:tplc="4BCC691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E3894"/>
    <w:multiLevelType w:val="hybridMultilevel"/>
    <w:tmpl w:val="889C338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8" w15:restartNumberingAfterBreak="0">
    <w:nsid w:val="21183FC2"/>
    <w:multiLevelType w:val="hybridMultilevel"/>
    <w:tmpl w:val="69DC7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4BC7DAD"/>
    <w:multiLevelType w:val="hybridMultilevel"/>
    <w:tmpl w:val="48485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5A0DA9"/>
    <w:multiLevelType w:val="hybridMultilevel"/>
    <w:tmpl w:val="8724E112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9F440E"/>
    <w:multiLevelType w:val="hybridMultilevel"/>
    <w:tmpl w:val="F6884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16E2D6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8B4B82"/>
    <w:multiLevelType w:val="hybridMultilevel"/>
    <w:tmpl w:val="4564A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6820227">
    <w:abstractNumId w:val="2"/>
  </w:num>
  <w:num w:numId="2" w16cid:durableId="622034631">
    <w:abstractNumId w:val="14"/>
  </w:num>
  <w:num w:numId="3" w16cid:durableId="1943803308">
    <w:abstractNumId w:val="21"/>
  </w:num>
  <w:num w:numId="4" w16cid:durableId="1200119171">
    <w:abstractNumId w:val="16"/>
  </w:num>
  <w:num w:numId="5" w16cid:durableId="1635872254">
    <w:abstractNumId w:val="12"/>
  </w:num>
  <w:num w:numId="6" w16cid:durableId="1970166470">
    <w:abstractNumId w:val="20"/>
  </w:num>
  <w:num w:numId="7" w16cid:durableId="1116363206">
    <w:abstractNumId w:val="3"/>
  </w:num>
  <w:num w:numId="8" w16cid:durableId="998114030">
    <w:abstractNumId w:val="19"/>
  </w:num>
  <w:num w:numId="9" w16cid:durableId="691489583">
    <w:abstractNumId w:val="15"/>
  </w:num>
  <w:num w:numId="10" w16cid:durableId="1183859934">
    <w:abstractNumId w:val="7"/>
  </w:num>
  <w:num w:numId="11" w16cid:durableId="644043882">
    <w:abstractNumId w:val="9"/>
  </w:num>
  <w:num w:numId="12" w16cid:durableId="1224752853">
    <w:abstractNumId w:val="13"/>
  </w:num>
  <w:num w:numId="13" w16cid:durableId="248851049">
    <w:abstractNumId w:val="18"/>
  </w:num>
  <w:num w:numId="14" w16cid:durableId="462119311">
    <w:abstractNumId w:val="6"/>
  </w:num>
  <w:num w:numId="15" w16cid:durableId="1738165505">
    <w:abstractNumId w:val="0"/>
  </w:num>
  <w:num w:numId="16" w16cid:durableId="2060277699">
    <w:abstractNumId w:val="11"/>
  </w:num>
  <w:num w:numId="17" w16cid:durableId="1505895126">
    <w:abstractNumId w:val="10"/>
  </w:num>
  <w:num w:numId="18" w16cid:durableId="888765531">
    <w:abstractNumId w:val="4"/>
  </w:num>
  <w:num w:numId="19" w16cid:durableId="109976546">
    <w:abstractNumId w:val="8"/>
  </w:num>
  <w:num w:numId="20" w16cid:durableId="1537278702">
    <w:abstractNumId w:val="1"/>
  </w:num>
  <w:num w:numId="21" w16cid:durableId="1222596857">
    <w:abstractNumId w:val="8"/>
  </w:num>
  <w:num w:numId="22" w16cid:durableId="77991360">
    <w:abstractNumId w:val="17"/>
  </w:num>
  <w:num w:numId="23" w16cid:durableId="1374815896">
    <w:abstractNumId w:val="5"/>
  </w:num>
  <w:num w:numId="24" w16cid:durableId="1380009531">
    <w:abstractNumId w:val="22"/>
  </w:num>
  <w:num w:numId="25" w16cid:durableId="94092013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6B02"/>
    <w:rsid w:val="00031D35"/>
    <w:rsid w:val="00051BA4"/>
    <w:rsid w:val="00063B1A"/>
    <w:rsid w:val="00072167"/>
    <w:rsid w:val="000822E5"/>
    <w:rsid w:val="000830E1"/>
    <w:rsid w:val="000971FC"/>
    <w:rsid w:val="000A2A3A"/>
    <w:rsid w:val="000A492A"/>
    <w:rsid w:val="000C0F1B"/>
    <w:rsid w:val="000D2F80"/>
    <w:rsid w:val="000E413A"/>
    <w:rsid w:val="000F5AA3"/>
    <w:rsid w:val="00100396"/>
    <w:rsid w:val="00100B5C"/>
    <w:rsid w:val="001106E9"/>
    <w:rsid w:val="00124CA5"/>
    <w:rsid w:val="00134F77"/>
    <w:rsid w:val="001356AB"/>
    <w:rsid w:val="00146A52"/>
    <w:rsid w:val="00152E9D"/>
    <w:rsid w:val="00154487"/>
    <w:rsid w:val="0017512A"/>
    <w:rsid w:val="00196958"/>
    <w:rsid w:val="001A1E39"/>
    <w:rsid w:val="001A24F3"/>
    <w:rsid w:val="001A2B51"/>
    <w:rsid w:val="001A6178"/>
    <w:rsid w:val="001B405C"/>
    <w:rsid w:val="001B5F45"/>
    <w:rsid w:val="001B6DCC"/>
    <w:rsid w:val="001E1050"/>
    <w:rsid w:val="001E1E1F"/>
    <w:rsid w:val="001E2007"/>
    <w:rsid w:val="001E57C1"/>
    <w:rsid w:val="001F07EF"/>
    <w:rsid w:val="001F50B6"/>
    <w:rsid w:val="001F6D7A"/>
    <w:rsid w:val="00225AAE"/>
    <w:rsid w:val="0022746E"/>
    <w:rsid w:val="00235F71"/>
    <w:rsid w:val="002444CA"/>
    <w:rsid w:val="00260DE6"/>
    <w:rsid w:val="002713E8"/>
    <w:rsid w:val="00273FEE"/>
    <w:rsid w:val="0028204E"/>
    <w:rsid w:val="0028591B"/>
    <w:rsid w:val="002878BF"/>
    <w:rsid w:val="00291841"/>
    <w:rsid w:val="002B5FF8"/>
    <w:rsid w:val="002C2187"/>
    <w:rsid w:val="002C449B"/>
    <w:rsid w:val="002C6040"/>
    <w:rsid w:val="002C62D2"/>
    <w:rsid w:val="002D54F8"/>
    <w:rsid w:val="002D56EE"/>
    <w:rsid w:val="002D5B3F"/>
    <w:rsid w:val="002E272E"/>
    <w:rsid w:val="002F39D3"/>
    <w:rsid w:val="002F5778"/>
    <w:rsid w:val="0031094A"/>
    <w:rsid w:val="003129A7"/>
    <w:rsid w:val="00320E44"/>
    <w:rsid w:val="00321A60"/>
    <w:rsid w:val="003223E0"/>
    <w:rsid w:val="00341C90"/>
    <w:rsid w:val="00352C4A"/>
    <w:rsid w:val="00362560"/>
    <w:rsid w:val="003732FD"/>
    <w:rsid w:val="003753B2"/>
    <w:rsid w:val="00376559"/>
    <w:rsid w:val="00382BAA"/>
    <w:rsid w:val="00384D73"/>
    <w:rsid w:val="00386EE1"/>
    <w:rsid w:val="00390060"/>
    <w:rsid w:val="00391785"/>
    <w:rsid w:val="00393EB6"/>
    <w:rsid w:val="003943AE"/>
    <w:rsid w:val="00395095"/>
    <w:rsid w:val="003A3CE5"/>
    <w:rsid w:val="003B26C6"/>
    <w:rsid w:val="003B34E4"/>
    <w:rsid w:val="003B366F"/>
    <w:rsid w:val="003B3F9D"/>
    <w:rsid w:val="003B6C95"/>
    <w:rsid w:val="003E48DD"/>
    <w:rsid w:val="003E5751"/>
    <w:rsid w:val="004046A9"/>
    <w:rsid w:val="00404C50"/>
    <w:rsid w:val="00423934"/>
    <w:rsid w:val="00426244"/>
    <w:rsid w:val="00433629"/>
    <w:rsid w:val="00451442"/>
    <w:rsid w:val="00451810"/>
    <w:rsid w:val="00456151"/>
    <w:rsid w:val="00470A38"/>
    <w:rsid w:val="00476369"/>
    <w:rsid w:val="00477880"/>
    <w:rsid w:val="004874DE"/>
    <w:rsid w:val="004B0A29"/>
    <w:rsid w:val="004B5334"/>
    <w:rsid w:val="004B6C14"/>
    <w:rsid w:val="004D5E9B"/>
    <w:rsid w:val="004D63D9"/>
    <w:rsid w:val="004E6585"/>
    <w:rsid w:val="0050249F"/>
    <w:rsid w:val="00524566"/>
    <w:rsid w:val="00527E60"/>
    <w:rsid w:val="00530BEF"/>
    <w:rsid w:val="00535F96"/>
    <w:rsid w:val="00541EAD"/>
    <w:rsid w:val="005427D8"/>
    <w:rsid w:val="00552351"/>
    <w:rsid w:val="00561F00"/>
    <w:rsid w:val="00562C4E"/>
    <w:rsid w:val="00562DEC"/>
    <w:rsid w:val="00576AB4"/>
    <w:rsid w:val="00577917"/>
    <w:rsid w:val="005857B4"/>
    <w:rsid w:val="005871C5"/>
    <w:rsid w:val="00590667"/>
    <w:rsid w:val="005969E2"/>
    <w:rsid w:val="00596CB4"/>
    <w:rsid w:val="005A1689"/>
    <w:rsid w:val="005B61CD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0448"/>
    <w:rsid w:val="00632434"/>
    <w:rsid w:val="0063478F"/>
    <w:rsid w:val="006366F2"/>
    <w:rsid w:val="00644256"/>
    <w:rsid w:val="00647A81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C5EA8"/>
    <w:rsid w:val="006D49ED"/>
    <w:rsid w:val="006D55CE"/>
    <w:rsid w:val="006D56BE"/>
    <w:rsid w:val="006D637A"/>
    <w:rsid w:val="006D6F24"/>
    <w:rsid w:val="006E0540"/>
    <w:rsid w:val="006F0F95"/>
    <w:rsid w:val="006F45BF"/>
    <w:rsid w:val="006F55CA"/>
    <w:rsid w:val="006F60E0"/>
    <w:rsid w:val="00702F71"/>
    <w:rsid w:val="00730EAA"/>
    <w:rsid w:val="007366DF"/>
    <w:rsid w:val="00736A6C"/>
    <w:rsid w:val="00745663"/>
    <w:rsid w:val="007538A2"/>
    <w:rsid w:val="00757839"/>
    <w:rsid w:val="00760277"/>
    <w:rsid w:val="00760BBC"/>
    <w:rsid w:val="00770C81"/>
    <w:rsid w:val="00791024"/>
    <w:rsid w:val="00793F0A"/>
    <w:rsid w:val="007A2657"/>
    <w:rsid w:val="007A32A3"/>
    <w:rsid w:val="007A3A05"/>
    <w:rsid w:val="007A400E"/>
    <w:rsid w:val="007C0208"/>
    <w:rsid w:val="007C682C"/>
    <w:rsid w:val="007C7EE7"/>
    <w:rsid w:val="007D0E55"/>
    <w:rsid w:val="007D2385"/>
    <w:rsid w:val="007E3A41"/>
    <w:rsid w:val="007F1111"/>
    <w:rsid w:val="007F214F"/>
    <w:rsid w:val="007F4A6B"/>
    <w:rsid w:val="00800069"/>
    <w:rsid w:val="0080293E"/>
    <w:rsid w:val="008042F0"/>
    <w:rsid w:val="008310A0"/>
    <w:rsid w:val="00835D29"/>
    <w:rsid w:val="00842E7F"/>
    <w:rsid w:val="0085284F"/>
    <w:rsid w:val="00852933"/>
    <w:rsid w:val="008560FF"/>
    <w:rsid w:val="008566E5"/>
    <w:rsid w:val="008566FE"/>
    <w:rsid w:val="00865B46"/>
    <w:rsid w:val="00896134"/>
    <w:rsid w:val="008A5E3F"/>
    <w:rsid w:val="008A62BC"/>
    <w:rsid w:val="008B43E7"/>
    <w:rsid w:val="008D763F"/>
    <w:rsid w:val="008E4A3C"/>
    <w:rsid w:val="008F036F"/>
    <w:rsid w:val="008F063A"/>
    <w:rsid w:val="008F1308"/>
    <w:rsid w:val="008F1A91"/>
    <w:rsid w:val="008F78C2"/>
    <w:rsid w:val="00901C4C"/>
    <w:rsid w:val="00904568"/>
    <w:rsid w:val="00911394"/>
    <w:rsid w:val="00923EF2"/>
    <w:rsid w:val="0092657F"/>
    <w:rsid w:val="00926D25"/>
    <w:rsid w:val="00926E9D"/>
    <w:rsid w:val="009315A0"/>
    <w:rsid w:val="00932C6E"/>
    <w:rsid w:val="00933F10"/>
    <w:rsid w:val="00937293"/>
    <w:rsid w:val="009433C5"/>
    <w:rsid w:val="00944117"/>
    <w:rsid w:val="00965881"/>
    <w:rsid w:val="009721C8"/>
    <w:rsid w:val="00973044"/>
    <w:rsid w:val="00977A3C"/>
    <w:rsid w:val="009871FF"/>
    <w:rsid w:val="00990799"/>
    <w:rsid w:val="00995D51"/>
    <w:rsid w:val="009A0631"/>
    <w:rsid w:val="009B10ED"/>
    <w:rsid w:val="009B4376"/>
    <w:rsid w:val="009D2748"/>
    <w:rsid w:val="009D3EA4"/>
    <w:rsid w:val="009D649C"/>
    <w:rsid w:val="009E4BC1"/>
    <w:rsid w:val="009F5CB2"/>
    <w:rsid w:val="00A03BB8"/>
    <w:rsid w:val="00A055A8"/>
    <w:rsid w:val="00A15D84"/>
    <w:rsid w:val="00A16E98"/>
    <w:rsid w:val="00A23605"/>
    <w:rsid w:val="00A276AF"/>
    <w:rsid w:val="00A34391"/>
    <w:rsid w:val="00A3505D"/>
    <w:rsid w:val="00A4036F"/>
    <w:rsid w:val="00A406E5"/>
    <w:rsid w:val="00A4641C"/>
    <w:rsid w:val="00A55876"/>
    <w:rsid w:val="00A55903"/>
    <w:rsid w:val="00A67FB1"/>
    <w:rsid w:val="00A85BFE"/>
    <w:rsid w:val="00AB6FE7"/>
    <w:rsid w:val="00AB7AD7"/>
    <w:rsid w:val="00AD2430"/>
    <w:rsid w:val="00AE41A6"/>
    <w:rsid w:val="00AF0E34"/>
    <w:rsid w:val="00AF271D"/>
    <w:rsid w:val="00AF3E9C"/>
    <w:rsid w:val="00AF5047"/>
    <w:rsid w:val="00AF56C2"/>
    <w:rsid w:val="00AF794E"/>
    <w:rsid w:val="00B004E6"/>
    <w:rsid w:val="00B00FC4"/>
    <w:rsid w:val="00B0744D"/>
    <w:rsid w:val="00B07FB0"/>
    <w:rsid w:val="00B41656"/>
    <w:rsid w:val="00B44C78"/>
    <w:rsid w:val="00B50EA8"/>
    <w:rsid w:val="00B51817"/>
    <w:rsid w:val="00B575B9"/>
    <w:rsid w:val="00B64082"/>
    <w:rsid w:val="00B64453"/>
    <w:rsid w:val="00B72325"/>
    <w:rsid w:val="00B73B82"/>
    <w:rsid w:val="00B80804"/>
    <w:rsid w:val="00B81AD3"/>
    <w:rsid w:val="00B829D8"/>
    <w:rsid w:val="00B84B5B"/>
    <w:rsid w:val="00B8506B"/>
    <w:rsid w:val="00B86446"/>
    <w:rsid w:val="00BA1176"/>
    <w:rsid w:val="00BB7B64"/>
    <w:rsid w:val="00BC1637"/>
    <w:rsid w:val="00BD079D"/>
    <w:rsid w:val="00BE0B01"/>
    <w:rsid w:val="00BE79C7"/>
    <w:rsid w:val="00BF3CB5"/>
    <w:rsid w:val="00BF6F21"/>
    <w:rsid w:val="00C01A3F"/>
    <w:rsid w:val="00C04AC2"/>
    <w:rsid w:val="00C073F1"/>
    <w:rsid w:val="00C1285B"/>
    <w:rsid w:val="00C1361B"/>
    <w:rsid w:val="00C14E1F"/>
    <w:rsid w:val="00C315AF"/>
    <w:rsid w:val="00C36D9A"/>
    <w:rsid w:val="00C44A72"/>
    <w:rsid w:val="00C61FC2"/>
    <w:rsid w:val="00C65B10"/>
    <w:rsid w:val="00C705F9"/>
    <w:rsid w:val="00C80F0F"/>
    <w:rsid w:val="00C8667A"/>
    <w:rsid w:val="00C93BCB"/>
    <w:rsid w:val="00CA5E7B"/>
    <w:rsid w:val="00CB7922"/>
    <w:rsid w:val="00CC241A"/>
    <w:rsid w:val="00CE0B2C"/>
    <w:rsid w:val="00CE4035"/>
    <w:rsid w:val="00CE65AB"/>
    <w:rsid w:val="00CF4266"/>
    <w:rsid w:val="00CF5BFE"/>
    <w:rsid w:val="00CF7905"/>
    <w:rsid w:val="00CF7C8B"/>
    <w:rsid w:val="00D03A04"/>
    <w:rsid w:val="00D11A4E"/>
    <w:rsid w:val="00D160A1"/>
    <w:rsid w:val="00D22D9C"/>
    <w:rsid w:val="00D241F1"/>
    <w:rsid w:val="00D2692C"/>
    <w:rsid w:val="00D275CB"/>
    <w:rsid w:val="00D30DFA"/>
    <w:rsid w:val="00D343A7"/>
    <w:rsid w:val="00D463A5"/>
    <w:rsid w:val="00D4710D"/>
    <w:rsid w:val="00D47D25"/>
    <w:rsid w:val="00D62ACD"/>
    <w:rsid w:val="00D635B3"/>
    <w:rsid w:val="00D73D0A"/>
    <w:rsid w:val="00D82278"/>
    <w:rsid w:val="00DA36EE"/>
    <w:rsid w:val="00DB116D"/>
    <w:rsid w:val="00DD17CC"/>
    <w:rsid w:val="00DE217A"/>
    <w:rsid w:val="00DF2971"/>
    <w:rsid w:val="00DF321B"/>
    <w:rsid w:val="00E230E0"/>
    <w:rsid w:val="00E24524"/>
    <w:rsid w:val="00E27F15"/>
    <w:rsid w:val="00E307B9"/>
    <w:rsid w:val="00E3351F"/>
    <w:rsid w:val="00E51AAC"/>
    <w:rsid w:val="00E66CC0"/>
    <w:rsid w:val="00E728A9"/>
    <w:rsid w:val="00E807D9"/>
    <w:rsid w:val="00E8168A"/>
    <w:rsid w:val="00EA0F4E"/>
    <w:rsid w:val="00EA295B"/>
    <w:rsid w:val="00EA3B9B"/>
    <w:rsid w:val="00EA6801"/>
    <w:rsid w:val="00EB4F96"/>
    <w:rsid w:val="00ED1834"/>
    <w:rsid w:val="00ED7072"/>
    <w:rsid w:val="00EE3132"/>
    <w:rsid w:val="00EE3D9D"/>
    <w:rsid w:val="00EE639D"/>
    <w:rsid w:val="00EE6F25"/>
    <w:rsid w:val="00F0184B"/>
    <w:rsid w:val="00F02126"/>
    <w:rsid w:val="00F03D85"/>
    <w:rsid w:val="00F07746"/>
    <w:rsid w:val="00F07C8C"/>
    <w:rsid w:val="00F1388F"/>
    <w:rsid w:val="00F14346"/>
    <w:rsid w:val="00F249F1"/>
    <w:rsid w:val="00F25B9D"/>
    <w:rsid w:val="00F2664E"/>
    <w:rsid w:val="00F31163"/>
    <w:rsid w:val="00F31C04"/>
    <w:rsid w:val="00F44248"/>
    <w:rsid w:val="00F442A7"/>
    <w:rsid w:val="00F57A89"/>
    <w:rsid w:val="00F61A20"/>
    <w:rsid w:val="00F63DD9"/>
    <w:rsid w:val="00F67644"/>
    <w:rsid w:val="00F8381F"/>
    <w:rsid w:val="00F83952"/>
    <w:rsid w:val="00F95CBB"/>
    <w:rsid w:val="00FA04CD"/>
    <w:rsid w:val="00FA25F5"/>
    <w:rsid w:val="00FA2810"/>
    <w:rsid w:val="00FA68F8"/>
    <w:rsid w:val="00FB1DC0"/>
    <w:rsid w:val="00FB3B4E"/>
    <w:rsid w:val="00FB4521"/>
    <w:rsid w:val="00FB4F84"/>
    <w:rsid w:val="00FB59AC"/>
    <w:rsid w:val="00FB5CF8"/>
    <w:rsid w:val="00FB7EB5"/>
    <w:rsid w:val="00FD13B6"/>
    <w:rsid w:val="00FD6526"/>
    <w:rsid w:val="00FD6DDB"/>
    <w:rsid w:val="00FE7D00"/>
    <w:rsid w:val="00FF2554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AC33327"/>
  <w15:docId w15:val="{223573C5-C3A7-476D-9297-BD509BEA5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ListParagraphChar">
    <w:name w:val="List Paragraph Char"/>
    <w:link w:val="ListParagraph"/>
    <w:uiPriority w:val="34"/>
    <w:locked/>
    <w:rsid w:val="00FB7EB5"/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24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8AE554D8956149B2A7D1DCA4C0A1D4" ma:contentTypeVersion="6" ma:contentTypeDescription="Create a new document." ma:contentTypeScope="" ma:versionID="cc120c90fcb25f6dd138b200dc741a12">
  <xsd:schema xmlns:xsd="http://www.w3.org/2001/XMLSchema" xmlns:xs="http://www.w3.org/2001/XMLSchema" xmlns:p="http://schemas.microsoft.com/office/2006/metadata/properties" xmlns:ns2="b8d55579-4ba0-48f9-8102-ee9760f296ae" targetNamespace="http://schemas.microsoft.com/office/2006/metadata/properties" ma:root="true" ma:fieldsID="d2aaad91d17467e764f98f605ac03304" ns2:_="">
    <xsd:import namespace="b8d55579-4ba0-48f9-8102-ee9760f296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d55579-4ba0-48f9-8102-ee9760f296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EB1ECC-9071-4816-858F-C26D5FA439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9EC6AF-EC1C-4946-9675-3566E8D8AA9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A386A3-CBBE-49BB-BBE0-2F425DA4D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d55579-4ba0-48f9-8102-ee9760f296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12</Pages>
  <Words>4260</Words>
  <Characters>24282</Characters>
  <Application>Microsoft Office Word</Application>
  <DocSecurity>0</DocSecurity>
  <Lines>202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GA36b Lefel 5</vt:lpstr>
      <vt:lpstr/>
    </vt:vector>
  </TitlesOfParts>
  <Company>S.I.H.E.</Company>
  <LinksUpToDate>false</LinksUpToDate>
  <CharactersWithSpaces>28486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Lefel 5</dc:title>
  <dc:subject/>
  <dc:creator>fad-lc</dc:creator>
  <cp:keywords/>
  <dc:description/>
  <cp:lastModifiedBy>Cindy Hunt</cp:lastModifiedBy>
  <cp:revision>3</cp:revision>
  <cp:lastPrinted>2014-10-10T07:42:00Z</cp:lastPrinted>
  <dcterms:created xsi:type="dcterms:W3CDTF">2025-10-02T12:03:00Z</dcterms:created>
  <dcterms:modified xsi:type="dcterms:W3CDTF">2025-10-02T12:11:00Z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0x010100488AE554D8956149B2A7D1DCA4C0A1D4</vt:lpwstr>
  </property>
</Properties>
</file>