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E2C4" w14:textId="0DFBC103" w:rsidR="00561B21" w:rsidRDefault="00561B21" w:rsidP="00561B21">
      <w:pPr>
        <w:pStyle w:val="TOCHeading"/>
      </w:pPr>
    </w:p>
    <w:p w14:paraId="0E74FDD1" w14:textId="0E2841C5" w:rsidR="00D5413C" w:rsidRDefault="006A5E2A">
      <w:pPr>
        <w:pStyle w:val="Pho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96142AE" wp14:editId="396FE674">
            <wp:simplePos x="0" y="0"/>
            <wp:positionH relativeFrom="margin">
              <wp:align>left</wp:align>
            </wp:positionH>
            <wp:positionV relativeFrom="paragraph">
              <wp:posOffset>239395</wp:posOffset>
            </wp:positionV>
            <wp:extent cx="5748564" cy="3219196"/>
            <wp:effectExtent l="0" t="0" r="5080" b="635"/>
            <wp:wrapNone/>
            <wp:docPr id="239367500" name="Picture 1" descr="The Best Mobile Website Design Examp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est Mobile Website Design Example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564" cy="321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965EEB" w14:textId="77777777" w:rsidR="006A5E2A" w:rsidRDefault="006A5E2A" w:rsidP="00D5413C">
      <w:pPr>
        <w:pStyle w:val="Title"/>
      </w:pPr>
    </w:p>
    <w:p w14:paraId="46060CA3" w14:textId="77777777" w:rsidR="006A5E2A" w:rsidRDefault="006A5E2A" w:rsidP="00D5413C">
      <w:pPr>
        <w:pStyle w:val="Title"/>
      </w:pPr>
    </w:p>
    <w:p w14:paraId="68AA8022" w14:textId="77777777" w:rsidR="006A5E2A" w:rsidRDefault="006A5E2A" w:rsidP="00D5413C">
      <w:pPr>
        <w:pStyle w:val="Title"/>
      </w:pPr>
    </w:p>
    <w:p w14:paraId="293F8F56" w14:textId="77777777" w:rsidR="006A5E2A" w:rsidRDefault="006A5E2A" w:rsidP="00D5413C">
      <w:pPr>
        <w:pStyle w:val="Title"/>
      </w:pPr>
    </w:p>
    <w:p w14:paraId="3939E436" w14:textId="70027496" w:rsidR="001638F6" w:rsidRDefault="00015695" w:rsidP="00D5413C">
      <w:pPr>
        <w:pStyle w:val="Title"/>
      </w:pPr>
      <w:r>
        <w:t>Mobile Enabled Website</w:t>
      </w:r>
    </w:p>
    <w:p w14:paraId="7CF4C8AD" w14:textId="46EF49F6" w:rsidR="001638F6" w:rsidRPr="00D5413C" w:rsidRDefault="00015695" w:rsidP="00D5413C">
      <w:pPr>
        <w:pStyle w:val="Subtitle"/>
      </w:pPr>
      <w:r>
        <w:t>Web and mobile technologies</w:t>
      </w:r>
    </w:p>
    <w:p w14:paraId="55C3859D" w14:textId="7D7CAD5C" w:rsidR="003422FF" w:rsidRDefault="00015695" w:rsidP="003422FF">
      <w:pPr>
        <w:pStyle w:val="ContactInfo"/>
      </w:pPr>
      <w:r>
        <w:t>Ethan Thomas</w:t>
      </w:r>
      <w:r w:rsidR="00D5413C">
        <w:rPr>
          <w:lang w:val="en-GB" w:bidi="en-GB"/>
        </w:rPr>
        <w:t xml:space="preserve"> | </w:t>
      </w:r>
      <w:r w:rsidR="003E09F8">
        <w:t>08/06/2025</w:t>
      </w:r>
      <w:r w:rsidR="003422FF">
        <w:rPr>
          <w:lang w:val="en-GB" w:bidi="en-GB"/>
        </w:rPr>
        <w:br w:type="page"/>
      </w:r>
    </w:p>
    <w:sdt>
      <w:sdtPr>
        <w:rPr>
          <w:rFonts w:asciiTheme="minorHAnsi" w:eastAsiaTheme="minorEastAsia" w:hAnsiTheme="minorHAnsi" w:cstheme="minorBidi"/>
          <w:color w:val="4D322D" w:themeColor="text2"/>
          <w:sz w:val="22"/>
          <w:szCs w:val="22"/>
          <w:lang w:val="en-GB"/>
        </w:rPr>
        <w:id w:val="748928496"/>
        <w:docPartObj>
          <w:docPartGallery w:val="Table of Contents"/>
          <w:docPartUnique/>
        </w:docPartObj>
      </w:sdtPr>
      <w:sdtEndPr>
        <w:rPr>
          <w:b/>
          <w:bCs/>
          <w:lang w:val="en-US"/>
        </w:rPr>
      </w:sdtEndPr>
      <w:sdtContent>
        <w:p w14:paraId="78043CE8" w14:textId="51F53C47" w:rsidR="00F41AC7" w:rsidRPr="007C515A" w:rsidRDefault="00F41AC7">
          <w:pPr>
            <w:pStyle w:val="TOCHeading"/>
            <w:rPr>
              <w:sz w:val="32"/>
              <w:szCs w:val="32"/>
              <w:lang w:val="en-GB"/>
            </w:rPr>
          </w:pPr>
          <w:r w:rsidRPr="007C515A">
            <w:rPr>
              <w:sz w:val="32"/>
              <w:szCs w:val="32"/>
              <w:lang w:val="en-GB"/>
            </w:rPr>
            <w:t>Table Of Contents</w:t>
          </w:r>
        </w:p>
        <w:p w14:paraId="057F6B20" w14:textId="77777777" w:rsidR="007C515A" w:rsidRPr="007C515A" w:rsidRDefault="007C515A" w:rsidP="007C515A">
          <w:pPr>
            <w:rPr>
              <w:lang w:val="en-GB"/>
            </w:rPr>
          </w:pPr>
        </w:p>
        <w:p w14:paraId="3770F0E3" w14:textId="772A8263" w:rsidR="00A15791" w:rsidRDefault="007C6048">
          <w:proofErr w:type="gramStart"/>
          <w:r>
            <w:t>Introduction-</w:t>
          </w:r>
          <w:proofErr w:type="gramEnd"/>
          <w:r>
            <w:t>-----------------------------------------------------------------------------------------2</w:t>
          </w:r>
        </w:p>
        <w:p w14:paraId="47472BAF" w14:textId="77777777" w:rsidR="00EE777E" w:rsidRDefault="00EE777E"/>
        <w:p w14:paraId="01A69D04" w14:textId="6C90A15E" w:rsidR="00A15791" w:rsidRDefault="007C6048">
          <w:proofErr w:type="gramStart"/>
          <w:r>
            <w:t>Discussion-</w:t>
          </w:r>
          <w:proofErr w:type="gramEnd"/>
          <w:r>
            <w:t>-----------------------------------------------------------------------------------------2/9</w:t>
          </w:r>
        </w:p>
        <w:p w14:paraId="5E38C1BA" w14:textId="77777777" w:rsidR="00EE777E" w:rsidRDefault="00EE777E"/>
        <w:p w14:paraId="5BBE6EEB" w14:textId="7D054AD7" w:rsidR="00EE777E" w:rsidRDefault="00EE777E">
          <w:proofErr w:type="gramStart"/>
          <w:r>
            <w:t>Conclusion</w:t>
          </w:r>
          <w:r w:rsidR="007C6048">
            <w:t>-</w:t>
          </w:r>
          <w:proofErr w:type="gramEnd"/>
          <w:r w:rsidR="007C6048">
            <w:t>-----------------------------------------------------------------------------------------9</w:t>
          </w:r>
        </w:p>
        <w:p w14:paraId="66757447" w14:textId="77777777" w:rsidR="00EE777E" w:rsidRDefault="00EE777E"/>
        <w:p w14:paraId="1009CC87" w14:textId="23B79846" w:rsidR="00EE777E" w:rsidRDefault="00EE777E">
          <w:proofErr w:type="gramStart"/>
          <w:r>
            <w:t xml:space="preserve">References </w:t>
          </w:r>
          <w:r w:rsidR="007C6048">
            <w:t>-</w:t>
          </w:r>
          <w:proofErr w:type="gramEnd"/>
          <w:r w:rsidR="007C6048">
            <w:t>----------------------------------------------------------------------------------------10</w:t>
          </w:r>
        </w:p>
        <w:p w14:paraId="269B788E" w14:textId="77777777" w:rsidR="00EE777E" w:rsidRDefault="00EE777E"/>
        <w:p w14:paraId="55A190DB" w14:textId="6575D748" w:rsidR="00F41AC7" w:rsidRDefault="00513786"/>
      </w:sdtContent>
    </w:sdt>
    <w:p w14:paraId="02EE0FD6" w14:textId="69ACAA1E" w:rsidR="001638F6" w:rsidRDefault="001638F6" w:rsidP="007021DE"/>
    <w:p w14:paraId="0BC43726" w14:textId="77777777" w:rsidR="008A7EDC" w:rsidRDefault="008A7EDC" w:rsidP="007021DE"/>
    <w:p w14:paraId="4F2393AE" w14:textId="77777777" w:rsidR="008A7EDC" w:rsidRDefault="008A7EDC" w:rsidP="007021DE"/>
    <w:p w14:paraId="541B253E" w14:textId="77777777" w:rsidR="008A7EDC" w:rsidRDefault="008A7EDC" w:rsidP="007021DE"/>
    <w:p w14:paraId="6DCDB809" w14:textId="77777777" w:rsidR="008A7EDC" w:rsidRDefault="008A7EDC" w:rsidP="007021DE"/>
    <w:p w14:paraId="6E7E90FF" w14:textId="77777777" w:rsidR="008A7EDC" w:rsidRDefault="008A7EDC" w:rsidP="007021DE"/>
    <w:p w14:paraId="36C8AB4E" w14:textId="77777777" w:rsidR="008A7EDC" w:rsidRDefault="008A7EDC" w:rsidP="007021DE"/>
    <w:p w14:paraId="577A872E" w14:textId="77777777" w:rsidR="008A7EDC" w:rsidRDefault="008A7EDC" w:rsidP="007021DE"/>
    <w:p w14:paraId="4038372D" w14:textId="77777777" w:rsidR="008A7EDC" w:rsidRDefault="008A7EDC" w:rsidP="007021DE"/>
    <w:p w14:paraId="4E6996A7" w14:textId="77777777" w:rsidR="008A7EDC" w:rsidRDefault="008A7EDC" w:rsidP="007021DE"/>
    <w:p w14:paraId="082037DF" w14:textId="77777777" w:rsidR="008A7EDC" w:rsidRDefault="008A7EDC" w:rsidP="007021DE"/>
    <w:p w14:paraId="09511E85" w14:textId="77777777" w:rsidR="008A7EDC" w:rsidRDefault="008A7EDC" w:rsidP="007021DE"/>
    <w:p w14:paraId="66548ACD" w14:textId="77777777" w:rsidR="008A7EDC" w:rsidRDefault="008A7EDC" w:rsidP="007021DE"/>
    <w:p w14:paraId="2C173900" w14:textId="77777777" w:rsidR="008A7EDC" w:rsidRDefault="008A7EDC" w:rsidP="007021DE"/>
    <w:p w14:paraId="1F229984" w14:textId="77777777" w:rsidR="008A7EDC" w:rsidRDefault="008A7EDC" w:rsidP="007021DE"/>
    <w:p w14:paraId="017413AC" w14:textId="77777777" w:rsidR="008A7EDC" w:rsidRDefault="008A7EDC" w:rsidP="007021DE"/>
    <w:p w14:paraId="2E3AD259" w14:textId="2F44E4E3" w:rsidR="008A7EDC" w:rsidRPr="005F1DBD" w:rsidRDefault="003C0D45" w:rsidP="007021DE">
      <w:pPr>
        <w:rPr>
          <w:b/>
          <w:bCs/>
          <w:sz w:val="32"/>
          <w:szCs w:val="32"/>
          <w:u w:val="single"/>
        </w:rPr>
      </w:pPr>
      <w:r w:rsidRPr="005F1DBD">
        <w:rPr>
          <w:b/>
          <w:bCs/>
          <w:sz w:val="32"/>
          <w:szCs w:val="32"/>
          <w:u w:val="single"/>
        </w:rPr>
        <w:t>Introduction</w:t>
      </w:r>
    </w:p>
    <w:p w14:paraId="706B330B" w14:textId="4613601E" w:rsidR="006F4FB1" w:rsidRPr="005F1DBD" w:rsidRDefault="00FE5693" w:rsidP="007021DE">
      <w:pPr>
        <w:rPr>
          <w:sz w:val="24"/>
          <w:szCs w:val="24"/>
        </w:rPr>
      </w:pPr>
      <w:r w:rsidRPr="005F1DBD">
        <w:rPr>
          <w:sz w:val="24"/>
          <w:szCs w:val="24"/>
        </w:rPr>
        <w:t xml:space="preserve">For this assignment I have been asked to develop a </w:t>
      </w:r>
      <w:r w:rsidR="001A60F2" w:rsidRPr="005F1DBD">
        <w:rPr>
          <w:sz w:val="24"/>
          <w:szCs w:val="24"/>
        </w:rPr>
        <w:t xml:space="preserve">website </w:t>
      </w:r>
      <w:r w:rsidR="00351820">
        <w:rPr>
          <w:sz w:val="24"/>
          <w:szCs w:val="24"/>
        </w:rPr>
        <w:t>with the purpose of it being suitable for</w:t>
      </w:r>
      <w:r w:rsidR="00CD3838" w:rsidRPr="005F1DBD">
        <w:rPr>
          <w:sz w:val="24"/>
          <w:szCs w:val="24"/>
        </w:rPr>
        <w:t xml:space="preserve"> mobile</w:t>
      </w:r>
      <w:r w:rsidR="001827AB" w:rsidRPr="005F1DBD">
        <w:rPr>
          <w:sz w:val="24"/>
          <w:szCs w:val="24"/>
        </w:rPr>
        <w:t xml:space="preserve"> </w:t>
      </w:r>
      <w:r w:rsidR="00CD3838" w:rsidRPr="005F1DBD">
        <w:rPr>
          <w:sz w:val="24"/>
          <w:szCs w:val="24"/>
        </w:rPr>
        <w:t>technology. The</w:t>
      </w:r>
      <w:r w:rsidR="001827AB" w:rsidRPr="005F1DBD">
        <w:rPr>
          <w:sz w:val="24"/>
          <w:szCs w:val="24"/>
        </w:rPr>
        <w:t xml:space="preserve"> subject of the website was to be chosen by myself. I have chosen </w:t>
      </w:r>
      <w:r w:rsidR="00844EB1" w:rsidRPr="005F1DBD">
        <w:rPr>
          <w:sz w:val="24"/>
          <w:szCs w:val="24"/>
        </w:rPr>
        <w:t xml:space="preserve">to create my website around a recipe </w:t>
      </w:r>
      <w:r w:rsidR="00AB3402" w:rsidRPr="005F1DBD">
        <w:rPr>
          <w:sz w:val="24"/>
          <w:szCs w:val="24"/>
        </w:rPr>
        <w:t>finder</w:t>
      </w:r>
      <w:r w:rsidR="000D41AF">
        <w:rPr>
          <w:sz w:val="24"/>
          <w:szCs w:val="24"/>
        </w:rPr>
        <w:t xml:space="preserve"> that also shows images and has a description of ingredients</w:t>
      </w:r>
      <w:r w:rsidR="00AB3402" w:rsidRPr="005F1DBD">
        <w:rPr>
          <w:sz w:val="24"/>
          <w:szCs w:val="24"/>
        </w:rPr>
        <w:t>. Within</w:t>
      </w:r>
      <w:r w:rsidR="00767A56" w:rsidRPr="005F1DBD">
        <w:rPr>
          <w:sz w:val="24"/>
          <w:szCs w:val="24"/>
        </w:rPr>
        <w:t xml:space="preserve"> my website I have multiple pages </w:t>
      </w:r>
      <w:r w:rsidR="000D41AF">
        <w:rPr>
          <w:sz w:val="24"/>
          <w:szCs w:val="24"/>
        </w:rPr>
        <w:t xml:space="preserve">that will have various </w:t>
      </w:r>
      <w:r w:rsidR="00AB3402" w:rsidRPr="005F1DBD">
        <w:rPr>
          <w:sz w:val="24"/>
          <w:szCs w:val="24"/>
        </w:rPr>
        <w:t>mobile features</w:t>
      </w:r>
      <w:r w:rsidR="000D41AF">
        <w:rPr>
          <w:sz w:val="24"/>
          <w:szCs w:val="24"/>
        </w:rPr>
        <w:t xml:space="preserve"> enabling it to be suitable for mobile use.</w:t>
      </w:r>
      <w:r w:rsidR="00DB2234" w:rsidRPr="005F1DBD">
        <w:rPr>
          <w:sz w:val="24"/>
          <w:szCs w:val="24"/>
        </w:rPr>
        <w:t xml:space="preserve"> I also have an ajax call to a public </w:t>
      </w:r>
      <w:r w:rsidR="000D41AF">
        <w:rPr>
          <w:sz w:val="24"/>
          <w:szCs w:val="24"/>
        </w:rPr>
        <w:t>weather</w:t>
      </w:r>
      <w:r w:rsidR="000D41AF" w:rsidRPr="005F1DBD">
        <w:rPr>
          <w:sz w:val="24"/>
          <w:szCs w:val="24"/>
        </w:rPr>
        <w:t xml:space="preserve"> </w:t>
      </w:r>
      <w:r w:rsidR="000D41AF">
        <w:rPr>
          <w:sz w:val="24"/>
          <w:szCs w:val="24"/>
        </w:rPr>
        <w:t xml:space="preserve">API. </w:t>
      </w:r>
      <w:r w:rsidR="00A0241D">
        <w:rPr>
          <w:sz w:val="24"/>
          <w:szCs w:val="24"/>
        </w:rPr>
        <w:t xml:space="preserve">Once I have created my </w:t>
      </w:r>
      <w:r w:rsidR="00360FB4">
        <w:rPr>
          <w:sz w:val="24"/>
          <w:szCs w:val="24"/>
        </w:rPr>
        <w:t>website,</w:t>
      </w:r>
      <w:r w:rsidR="00A0241D">
        <w:rPr>
          <w:sz w:val="24"/>
          <w:szCs w:val="24"/>
        </w:rPr>
        <w:t xml:space="preserve"> I will </w:t>
      </w:r>
      <w:r w:rsidR="0017124D">
        <w:rPr>
          <w:sz w:val="24"/>
          <w:szCs w:val="24"/>
        </w:rPr>
        <w:t xml:space="preserve">test </w:t>
      </w:r>
      <w:r w:rsidR="00A0241D">
        <w:rPr>
          <w:sz w:val="24"/>
          <w:szCs w:val="24"/>
        </w:rPr>
        <w:t xml:space="preserve">it </w:t>
      </w:r>
      <w:r w:rsidR="00360FB4">
        <w:rPr>
          <w:sz w:val="24"/>
          <w:szCs w:val="24"/>
        </w:rPr>
        <w:t xml:space="preserve">with </w:t>
      </w:r>
      <w:r w:rsidR="00EA4166">
        <w:rPr>
          <w:sz w:val="24"/>
          <w:szCs w:val="24"/>
        </w:rPr>
        <w:t xml:space="preserve">a mobile simulator from google store (1i). </w:t>
      </w:r>
      <w:r w:rsidR="008C0F21">
        <w:rPr>
          <w:sz w:val="24"/>
          <w:szCs w:val="24"/>
        </w:rPr>
        <w:t xml:space="preserve">Throughout my discussion I’ll explain why I chose to implement certain features </w:t>
      </w:r>
      <w:r w:rsidR="00C92A3F">
        <w:rPr>
          <w:sz w:val="24"/>
          <w:szCs w:val="24"/>
        </w:rPr>
        <w:t xml:space="preserve">and areas I can improve </w:t>
      </w:r>
      <w:r w:rsidR="00D5269D">
        <w:rPr>
          <w:sz w:val="24"/>
          <w:szCs w:val="24"/>
        </w:rPr>
        <w:t xml:space="preserve">on. At the end of the </w:t>
      </w:r>
      <w:r w:rsidR="00513786">
        <w:rPr>
          <w:sz w:val="24"/>
          <w:szCs w:val="24"/>
        </w:rPr>
        <w:t>report,</w:t>
      </w:r>
      <w:r w:rsidR="00D5269D">
        <w:rPr>
          <w:sz w:val="24"/>
          <w:szCs w:val="24"/>
        </w:rPr>
        <w:t xml:space="preserve"> I’ll have a conclusion section where I summarize and go over the project as a hole.</w:t>
      </w:r>
    </w:p>
    <w:p w14:paraId="7265B077" w14:textId="679DDD05" w:rsidR="001A1D4C" w:rsidRDefault="001A1D4C" w:rsidP="007021DE">
      <w:pPr>
        <w:rPr>
          <w:b/>
          <w:bCs/>
          <w:sz w:val="28"/>
          <w:szCs w:val="28"/>
          <w:u w:val="single"/>
        </w:rPr>
      </w:pPr>
    </w:p>
    <w:p w14:paraId="1F097516" w14:textId="77777777" w:rsidR="00D5269D" w:rsidRDefault="00D5269D" w:rsidP="007021DE">
      <w:pPr>
        <w:rPr>
          <w:b/>
          <w:bCs/>
          <w:sz w:val="28"/>
          <w:szCs w:val="28"/>
          <w:u w:val="single"/>
        </w:rPr>
      </w:pPr>
    </w:p>
    <w:p w14:paraId="3980157E" w14:textId="36706043" w:rsidR="001A1D4C" w:rsidRPr="005F1DBD" w:rsidRDefault="0042638D" w:rsidP="007021DE">
      <w:pPr>
        <w:rPr>
          <w:b/>
          <w:bCs/>
          <w:sz w:val="32"/>
          <w:szCs w:val="32"/>
          <w:u w:val="single"/>
        </w:rPr>
      </w:pPr>
      <w:r w:rsidRPr="005F1DBD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1" behindDoc="0" locked="0" layoutInCell="1" allowOverlap="1" wp14:anchorId="2103AE30" wp14:editId="09CACD2B">
            <wp:simplePos x="0" y="0"/>
            <wp:positionH relativeFrom="margin">
              <wp:posOffset>-685800</wp:posOffset>
            </wp:positionH>
            <wp:positionV relativeFrom="paragraph">
              <wp:posOffset>462280</wp:posOffset>
            </wp:positionV>
            <wp:extent cx="6658252" cy="238125"/>
            <wp:effectExtent l="0" t="0" r="9525" b="0"/>
            <wp:wrapNone/>
            <wp:docPr id="242465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4659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58252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D4C" w:rsidRPr="005F1DBD">
        <w:rPr>
          <w:b/>
          <w:bCs/>
          <w:sz w:val="32"/>
          <w:szCs w:val="32"/>
          <w:u w:val="single"/>
        </w:rPr>
        <w:t xml:space="preserve">Discussion </w:t>
      </w:r>
    </w:p>
    <w:p w14:paraId="456171CD" w14:textId="03FA5CD9" w:rsidR="001A1D4C" w:rsidRDefault="001A1D4C" w:rsidP="007021DE">
      <w:pPr>
        <w:rPr>
          <w:b/>
          <w:bCs/>
          <w:sz w:val="28"/>
          <w:szCs w:val="28"/>
          <w:u w:val="single"/>
        </w:rPr>
      </w:pPr>
    </w:p>
    <w:p w14:paraId="0EC3CAC1" w14:textId="560DF32E" w:rsidR="001F2A02" w:rsidRDefault="001F2A02" w:rsidP="007021DE">
      <w:pPr>
        <w:rPr>
          <w:sz w:val="24"/>
          <w:szCs w:val="24"/>
        </w:rPr>
      </w:pPr>
    </w:p>
    <w:p w14:paraId="6E32327A" w14:textId="70370E2A" w:rsidR="00F6130E" w:rsidRDefault="00F6130E" w:rsidP="007021DE">
      <w:pPr>
        <w:rPr>
          <w:sz w:val="24"/>
          <w:szCs w:val="24"/>
        </w:rPr>
      </w:pPr>
      <w:r w:rsidRPr="00F6130E">
        <w:rPr>
          <w:noProof/>
          <w:sz w:val="24"/>
          <w:szCs w:val="24"/>
        </w:rPr>
        <w:drawing>
          <wp:anchor distT="0" distB="0" distL="114300" distR="114300" simplePos="0" relativeHeight="251660294" behindDoc="0" locked="0" layoutInCell="1" allowOverlap="1" wp14:anchorId="0D2470AA" wp14:editId="2E51F7BD">
            <wp:simplePos x="0" y="0"/>
            <wp:positionH relativeFrom="column">
              <wp:posOffset>-254000</wp:posOffset>
            </wp:positionH>
            <wp:positionV relativeFrom="paragraph">
              <wp:posOffset>279400</wp:posOffset>
            </wp:positionV>
            <wp:extent cx="5486400" cy="1582420"/>
            <wp:effectExtent l="0" t="0" r="0" b="0"/>
            <wp:wrapNone/>
            <wp:docPr id="1480180892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180892" name="Picture 1" descr="A screenshot of a computer cod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72F125" w14:textId="6AC3A5F6" w:rsidR="00F6130E" w:rsidRDefault="00F6130E" w:rsidP="007021DE">
      <w:pPr>
        <w:rPr>
          <w:sz w:val="24"/>
          <w:szCs w:val="24"/>
        </w:rPr>
      </w:pPr>
    </w:p>
    <w:p w14:paraId="120C6B23" w14:textId="77777777" w:rsidR="00F6130E" w:rsidRDefault="00F6130E" w:rsidP="007021DE">
      <w:pPr>
        <w:rPr>
          <w:sz w:val="24"/>
          <w:szCs w:val="24"/>
        </w:rPr>
      </w:pPr>
    </w:p>
    <w:p w14:paraId="48FE970C" w14:textId="77777777" w:rsidR="00F6130E" w:rsidRDefault="00F6130E" w:rsidP="007021DE">
      <w:pPr>
        <w:rPr>
          <w:sz w:val="24"/>
          <w:szCs w:val="24"/>
        </w:rPr>
      </w:pPr>
    </w:p>
    <w:p w14:paraId="559C6BC6" w14:textId="77777777" w:rsidR="00F6130E" w:rsidRDefault="00F6130E" w:rsidP="007021DE">
      <w:pPr>
        <w:rPr>
          <w:sz w:val="24"/>
          <w:szCs w:val="24"/>
        </w:rPr>
      </w:pPr>
    </w:p>
    <w:p w14:paraId="6A4C83F4" w14:textId="77777777" w:rsidR="00F6130E" w:rsidRDefault="00F6130E" w:rsidP="007021DE">
      <w:pPr>
        <w:rPr>
          <w:sz w:val="24"/>
          <w:szCs w:val="24"/>
        </w:rPr>
      </w:pPr>
    </w:p>
    <w:p w14:paraId="0586B018" w14:textId="77777777" w:rsidR="00F6130E" w:rsidRDefault="00F6130E" w:rsidP="007021DE">
      <w:pPr>
        <w:rPr>
          <w:sz w:val="24"/>
          <w:szCs w:val="24"/>
        </w:rPr>
      </w:pPr>
    </w:p>
    <w:p w14:paraId="55371898" w14:textId="0176E367" w:rsidR="001A1D4C" w:rsidRDefault="0042638D" w:rsidP="007021DE">
      <w:pPr>
        <w:rPr>
          <w:sz w:val="24"/>
          <w:szCs w:val="24"/>
        </w:rPr>
      </w:pPr>
      <w:r w:rsidRPr="005F1DBD">
        <w:rPr>
          <w:sz w:val="24"/>
          <w:szCs w:val="24"/>
        </w:rPr>
        <w:t>The Navigation around my website is simple and easy to use</w:t>
      </w:r>
      <w:r w:rsidR="001803B2" w:rsidRPr="005F1DBD">
        <w:rPr>
          <w:sz w:val="24"/>
          <w:szCs w:val="24"/>
        </w:rPr>
        <w:t xml:space="preserve">. It links to the most important pages of the </w:t>
      </w:r>
      <w:r w:rsidR="00726C49" w:rsidRPr="005F1DBD">
        <w:rPr>
          <w:sz w:val="24"/>
          <w:szCs w:val="24"/>
        </w:rPr>
        <w:t>website, being</w:t>
      </w:r>
      <w:r w:rsidR="0030207B" w:rsidRPr="005F1DBD">
        <w:rPr>
          <w:sz w:val="24"/>
          <w:szCs w:val="24"/>
        </w:rPr>
        <w:t xml:space="preserve"> the </w:t>
      </w:r>
      <w:r w:rsidR="00726C49" w:rsidRPr="005F1DBD">
        <w:rPr>
          <w:sz w:val="24"/>
          <w:szCs w:val="24"/>
        </w:rPr>
        <w:t>home page</w:t>
      </w:r>
      <w:r w:rsidR="0030207B" w:rsidRPr="005F1DBD">
        <w:rPr>
          <w:sz w:val="24"/>
          <w:szCs w:val="24"/>
        </w:rPr>
        <w:t xml:space="preserve"> itself and the login page fo</w:t>
      </w:r>
      <w:r w:rsidR="00D66501" w:rsidRPr="005F1DBD">
        <w:rPr>
          <w:sz w:val="24"/>
          <w:szCs w:val="24"/>
        </w:rPr>
        <w:t xml:space="preserve">r the user. My nav bar stays the same </w:t>
      </w:r>
      <w:r w:rsidR="00726C49" w:rsidRPr="005F1DBD">
        <w:rPr>
          <w:sz w:val="24"/>
          <w:szCs w:val="24"/>
        </w:rPr>
        <w:t xml:space="preserve">throughout </w:t>
      </w:r>
      <w:r w:rsidR="00D66501" w:rsidRPr="005F1DBD">
        <w:rPr>
          <w:sz w:val="24"/>
          <w:szCs w:val="24"/>
        </w:rPr>
        <w:t>the site even when going on to different pages that can’t be asked through it.</w:t>
      </w:r>
      <w:r w:rsidR="00FF00B7">
        <w:rPr>
          <w:sz w:val="24"/>
          <w:szCs w:val="24"/>
        </w:rPr>
        <w:t xml:space="preserve"> As the nav bar only has two buttons</w:t>
      </w:r>
      <w:r w:rsidR="009913E0">
        <w:rPr>
          <w:sz w:val="24"/>
          <w:szCs w:val="24"/>
        </w:rPr>
        <w:t xml:space="preserve"> it makes it very functional for a mobile </w:t>
      </w:r>
      <w:r w:rsidR="00D16659">
        <w:rPr>
          <w:sz w:val="24"/>
          <w:szCs w:val="24"/>
        </w:rPr>
        <w:t>device. When</w:t>
      </w:r>
      <w:r w:rsidR="009913E0">
        <w:rPr>
          <w:sz w:val="24"/>
          <w:szCs w:val="24"/>
        </w:rPr>
        <w:t xml:space="preserve"> the user views this on a </w:t>
      </w:r>
      <w:r w:rsidR="009913E0">
        <w:rPr>
          <w:sz w:val="24"/>
          <w:szCs w:val="24"/>
        </w:rPr>
        <w:lastRenderedPageBreak/>
        <w:t xml:space="preserve">screen the </w:t>
      </w:r>
      <w:r w:rsidR="00D16659">
        <w:rPr>
          <w:sz w:val="24"/>
          <w:szCs w:val="24"/>
        </w:rPr>
        <w:t xml:space="preserve">navigation menu won’t feel </w:t>
      </w:r>
      <w:r w:rsidR="001F2A02">
        <w:rPr>
          <w:sz w:val="24"/>
          <w:szCs w:val="24"/>
        </w:rPr>
        <w:t>crowded,</w:t>
      </w:r>
      <w:r w:rsidR="00D16659">
        <w:rPr>
          <w:sz w:val="24"/>
          <w:szCs w:val="24"/>
        </w:rPr>
        <w:t xml:space="preserve"> and it will still be easy for users to use with it being so simple and clean looking. </w:t>
      </w:r>
      <w:r w:rsidR="001F2A02">
        <w:rPr>
          <w:sz w:val="24"/>
          <w:szCs w:val="24"/>
        </w:rPr>
        <w:t xml:space="preserve">Below is how it would look like on a mobile screen. </w:t>
      </w:r>
    </w:p>
    <w:p w14:paraId="1A2E3929" w14:textId="19587805" w:rsidR="001F2A02" w:rsidRDefault="001F2A02" w:rsidP="007021DE">
      <w:pPr>
        <w:rPr>
          <w:sz w:val="24"/>
          <w:szCs w:val="24"/>
        </w:rPr>
      </w:pPr>
    </w:p>
    <w:p w14:paraId="5E046E4A" w14:textId="317800DB" w:rsidR="00321522" w:rsidRPr="00321522" w:rsidRDefault="00321522" w:rsidP="00321522">
      <w:pPr>
        <w:rPr>
          <w:sz w:val="24"/>
          <w:szCs w:val="24"/>
        </w:rPr>
      </w:pPr>
    </w:p>
    <w:p w14:paraId="2D07EC64" w14:textId="7602BF33" w:rsidR="00321522" w:rsidRPr="00321522" w:rsidRDefault="00F6130E" w:rsidP="00321522">
      <w:pPr>
        <w:rPr>
          <w:sz w:val="24"/>
          <w:szCs w:val="24"/>
        </w:rPr>
      </w:pPr>
      <w:r w:rsidRPr="001F2A02">
        <w:rPr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21A13B11" wp14:editId="43158CBB">
            <wp:simplePos x="0" y="0"/>
            <wp:positionH relativeFrom="margin">
              <wp:posOffset>6350</wp:posOffset>
            </wp:positionH>
            <wp:positionV relativeFrom="paragraph">
              <wp:posOffset>-389890</wp:posOffset>
            </wp:positionV>
            <wp:extent cx="5319467" cy="1104900"/>
            <wp:effectExtent l="0" t="0" r="0" b="0"/>
            <wp:wrapNone/>
            <wp:docPr id="3547254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72546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9467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1CAB4" w14:textId="2FFA2B84" w:rsidR="00321522" w:rsidRPr="00321522" w:rsidRDefault="00321522" w:rsidP="00321522">
      <w:pPr>
        <w:rPr>
          <w:sz w:val="24"/>
          <w:szCs w:val="24"/>
        </w:rPr>
      </w:pPr>
    </w:p>
    <w:p w14:paraId="5BDCF27E" w14:textId="337D49BC" w:rsidR="00321522" w:rsidRPr="00321522" w:rsidRDefault="00321522" w:rsidP="00321522">
      <w:pPr>
        <w:rPr>
          <w:sz w:val="24"/>
          <w:szCs w:val="24"/>
        </w:rPr>
      </w:pPr>
    </w:p>
    <w:p w14:paraId="7D2614F0" w14:textId="523CED75" w:rsidR="00321522" w:rsidRPr="00321522" w:rsidRDefault="00321522" w:rsidP="00321522">
      <w:pPr>
        <w:rPr>
          <w:sz w:val="24"/>
          <w:szCs w:val="24"/>
        </w:rPr>
      </w:pPr>
    </w:p>
    <w:p w14:paraId="66951949" w14:textId="47391A75" w:rsidR="00321522" w:rsidRDefault="002D250C" w:rsidP="00321522">
      <w:pPr>
        <w:ind w:firstLine="720"/>
        <w:rPr>
          <w:sz w:val="24"/>
          <w:szCs w:val="24"/>
        </w:rPr>
      </w:pPr>
      <w:r w:rsidRPr="002D250C">
        <w:rPr>
          <w:noProof/>
          <w:sz w:val="24"/>
          <w:szCs w:val="24"/>
        </w:rPr>
        <w:drawing>
          <wp:anchor distT="0" distB="0" distL="114300" distR="114300" simplePos="0" relativeHeight="251658243" behindDoc="0" locked="0" layoutInCell="1" allowOverlap="1" wp14:anchorId="4E975237" wp14:editId="16242CC8">
            <wp:simplePos x="0" y="0"/>
            <wp:positionH relativeFrom="column">
              <wp:posOffset>381000</wp:posOffset>
            </wp:positionH>
            <wp:positionV relativeFrom="paragraph">
              <wp:posOffset>1038225</wp:posOffset>
            </wp:positionV>
            <wp:extent cx="4267200" cy="1343025"/>
            <wp:effectExtent l="0" t="0" r="0" b="9525"/>
            <wp:wrapNone/>
            <wp:docPr id="210987963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879638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1522">
        <w:rPr>
          <w:sz w:val="24"/>
          <w:szCs w:val="24"/>
        </w:rPr>
        <w:t xml:space="preserve">The other pages of my website are found </w:t>
      </w:r>
      <w:r w:rsidR="00624D47">
        <w:rPr>
          <w:sz w:val="24"/>
          <w:szCs w:val="24"/>
        </w:rPr>
        <w:t xml:space="preserve">linked on the home page </w:t>
      </w:r>
      <w:r w:rsidR="0090695A">
        <w:rPr>
          <w:sz w:val="24"/>
          <w:szCs w:val="24"/>
        </w:rPr>
        <w:t>of the</w:t>
      </w:r>
      <w:r w:rsidR="00624D47">
        <w:rPr>
          <w:sz w:val="24"/>
          <w:szCs w:val="24"/>
        </w:rPr>
        <w:t xml:space="preserve"> website as buttons. </w:t>
      </w:r>
      <w:r w:rsidR="00EB173F">
        <w:rPr>
          <w:sz w:val="24"/>
          <w:szCs w:val="24"/>
        </w:rPr>
        <w:t xml:space="preserve">I didn’t </w:t>
      </w:r>
      <w:r w:rsidR="00624D47">
        <w:rPr>
          <w:sz w:val="24"/>
          <w:szCs w:val="24"/>
        </w:rPr>
        <w:t>add</w:t>
      </w:r>
      <w:r w:rsidR="00EB173F">
        <w:rPr>
          <w:sz w:val="24"/>
          <w:szCs w:val="24"/>
        </w:rPr>
        <w:t xml:space="preserve"> these</w:t>
      </w:r>
      <w:r w:rsidR="00624D47">
        <w:rPr>
          <w:sz w:val="24"/>
          <w:szCs w:val="24"/>
        </w:rPr>
        <w:t xml:space="preserve"> to the nav bar </w:t>
      </w:r>
      <w:r w:rsidR="00EB173F">
        <w:rPr>
          <w:sz w:val="24"/>
          <w:szCs w:val="24"/>
        </w:rPr>
        <w:t>because I want</w:t>
      </w:r>
      <w:r w:rsidR="004C7C8A">
        <w:rPr>
          <w:sz w:val="24"/>
          <w:szCs w:val="24"/>
        </w:rPr>
        <w:t xml:space="preserve"> that to be the only use of navigation on my site, it also makes the navbar look better in my opinion</w:t>
      </w:r>
      <w:r w:rsidR="0090695A">
        <w:rPr>
          <w:sz w:val="24"/>
          <w:szCs w:val="24"/>
        </w:rPr>
        <w:t>. This would affect the website’s image and not give it a good look.</w:t>
      </w:r>
    </w:p>
    <w:p w14:paraId="0CA942AC" w14:textId="48BC8DFA" w:rsidR="00796A00" w:rsidRPr="00796A00" w:rsidRDefault="00796A00" w:rsidP="00796A00">
      <w:pPr>
        <w:rPr>
          <w:sz w:val="24"/>
          <w:szCs w:val="24"/>
        </w:rPr>
      </w:pPr>
    </w:p>
    <w:p w14:paraId="55D9DDD8" w14:textId="7C853724" w:rsidR="00796A00" w:rsidRPr="00796A00" w:rsidRDefault="00796A00" w:rsidP="00796A00">
      <w:pPr>
        <w:rPr>
          <w:sz w:val="24"/>
          <w:szCs w:val="24"/>
        </w:rPr>
      </w:pPr>
    </w:p>
    <w:p w14:paraId="583235A6" w14:textId="1A14499A" w:rsidR="00796A00" w:rsidRPr="00796A00" w:rsidRDefault="00796A00" w:rsidP="00796A00">
      <w:pPr>
        <w:rPr>
          <w:sz w:val="24"/>
          <w:szCs w:val="24"/>
        </w:rPr>
      </w:pPr>
    </w:p>
    <w:p w14:paraId="6EF214F6" w14:textId="7E411743" w:rsidR="00796A00" w:rsidRPr="00796A00" w:rsidRDefault="00796A00" w:rsidP="00796A00">
      <w:pPr>
        <w:rPr>
          <w:sz w:val="24"/>
          <w:szCs w:val="24"/>
        </w:rPr>
      </w:pPr>
    </w:p>
    <w:p w14:paraId="22821F9F" w14:textId="4AFE3FF1" w:rsidR="00796A00" w:rsidRDefault="00796A00" w:rsidP="00796A00">
      <w:pPr>
        <w:rPr>
          <w:sz w:val="24"/>
          <w:szCs w:val="24"/>
        </w:rPr>
      </w:pPr>
    </w:p>
    <w:p w14:paraId="30A47445" w14:textId="62CCF288" w:rsidR="00F6130E" w:rsidRDefault="00F6130E" w:rsidP="00796A00">
      <w:pPr>
        <w:rPr>
          <w:sz w:val="24"/>
          <w:szCs w:val="24"/>
        </w:rPr>
      </w:pPr>
      <w:r w:rsidRPr="00F6130E">
        <w:rPr>
          <w:noProof/>
          <w:sz w:val="24"/>
          <w:szCs w:val="24"/>
        </w:rPr>
        <w:drawing>
          <wp:anchor distT="0" distB="0" distL="114300" distR="114300" simplePos="0" relativeHeight="251661318" behindDoc="0" locked="0" layoutInCell="1" allowOverlap="1" wp14:anchorId="631D6538" wp14:editId="6B8137D3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5486400" cy="1247775"/>
            <wp:effectExtent l="0" t="0" r="0" b="9525"/>
            <wp:wrapNone/>
            <wp:docPr id="1303149796" name="Picture 1" descr="A close-up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149796" name="Picture 1" descr="A close-up of a computer code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A4892" w14:textId="7D0C7AB8" w:rsidR="00F6130E" w:rsidRDefault="00F6130E" w:rsidP="00796A00">
      <w:pPr>
        <w:rPr>
          <w:sz w:val="24"/>
          <w:szCs w:val="24"/>
        </w:rPr>
      </w:pPr>
    </w:p>
    <w:p w14:paraId="174DBD39" w14:textId="14B61D9E" w:rsidR="00F6130E" w:rsidRDefault="00F6130E" w:rsidP="00796A00">
      <w:pPr>
        <w:rPr>
          <w:sz w:val="24"/>
          <w:szCs w:val="24"/>
        </w:rPr>
      </w:pPr>
    </w:p>
    <w:p w14:paraId="4D568439" w14:textId="0B1B57BA" w:rsidR="00F6130E" w:rsidRDefault="00F6130E" w:rsidP="00796A00">
      <w:pPr>
        <w:rPr>
          <w:sz w:val="24"/>
          <w:szCs w:val="24"/>
        </w:rPr>
      </w:pPr>
      <w:r>
        <w:rPr>
          <w:sz w:val="24"/>
          <w:szCs w:val="24"/>
        </w:rPr>
        <w:t>#</w:t>
      </w:r>
    </w:p>
    <w:p w14:paraId="4E19E1FF" w14:textId="77777777" w:rsidR="00F6130E" w:rsidRDefault="00F6130E" w:rsidP="00796A00">
      <w:pPr>
        <w:rPr>
          <w:sz w:val="24"/>
          <w:szCs w:val="24"/>
        </w:rPr>
      </w:pPr>
    </w:p>
    <w:p w14:paraId="07B3D467" w14:textId="77777777" w:rsidR="00F6130E" w:rsidRDefault="00796A00" w:rsidP="00796A00">
      <w:pPr>
        <w:rPr>
          <w:sz w:val="24"/>
          <w:szCs w:val="24"/>
        </w:rPr>
      </w:pPr>
      <w:r>
        <w:rPr>
          <w:sz w:val="24"/>
          <w:szCs w:val="24"/>
        </w:rPr>
        <w:t xml:space="preserve">These two webpages are the content of the website. The recipe has an API connected to it to fetch data and display it on my own website. </w:t>
      </w:r>
      <w:r w:rsidR="00A75E77">
        <w:rPr>
          <w:sz w:val="24"/>
          <w:szCs w:val="24"/>
        </w:rPr>
        <w:t>It’s</w:t>
      </w:r>
      <w:r>
        <w:rPr>
          <w:sz w:val="24"/>
          <w:szCs w:val="24"/>
        </w:rPr>
        <w:t xml:space="preserve"> also got a list of different recipes with photos of </w:t>
      </w:r>
      <w:r w:rsidR="00A75E77">
        <w:rPr>
          <w:sz w:val="24"/>
          <w:szCs w:val="24"/>
        </w:rPr>
        <w:t>them,</w:t>
      </w:r>
      <w:r>
        <w:rPr>
          <w:sz w:val="24"/>
          <w:szCs w:val="24"/>
        </w:rPr>
        <w:t xml:space="preserve"> and the </w:t>
      </w:r>
      <w:r w:rsidR="00A75E77">
        <w:rPr>
          <w:sz w:val="24"/>
          <w:szCs w:val="24"/>
        </w:rPr>
        <w:t>ingredients needed to make the recipe.</w:t>
      </w:r>
    </w:p>
    <w:p w14:paraId="1B9F2295" w14:textId="77777777" w:rsidR="00F6130E" w:rsidRDefault="00F6130E" w:rsidP="00796A00">
      <w:pPr>
        <w:rPr>
          <w:sz w:val="24"/>
          <w:szCs w:val="24"/>
        </w:rPr>
      </w:pPr>
    </w:p>
    <w:p w14:paraId="3800FA4B" w14:textId="77777777" w:rsidR="00F6130E" w:rsidRDefault="00F6130E" w:rsidP="00796A00">
      <w:pPr>
        <w:rPr>
          <w:sz w:val="24"/>
          <w:szCs w:val="24"/>
        </w:rPr>
      </w:pPr>
    </w:p>
    <w:p w14:paraId="3EC454D4" w14:textId="77777777" w:rsidR="00F6130E" w:rsidRDefault="00F6130E" w:rsidP="00796A00">
      <w:pPr>
        <w:rPr>
          <w:sz w:val="24"/>
          <w:szCs w:val="24"/>
        </w:rPr>
      </w:pPr>
    </w:p>
    <w:p w14:paraId="7D187EB9" w14:textId="77777777" w:rsidR="00F6130E" w:rsidRDefault="00F6130E" w:rsidP="00796A00">
      <w:pPr>
        <w:rPr>
          <w:sz w:val="24"/>
          <w:szCs w:val="24"/>
        </w:rPr>
      </w:pPr>
    </w:p>
    <w:p w14:paraId="2E9A6A83" w14:textId="0CF70F74" w:rsidR="00796A00" w:rsidRDefault="00A75E77" w:rsidP="00796A00">
      <w:pPr>
        <w:rPr>
          <w:sz w:val="24"/>
          <w:szCs w:val="24"/>
        </w:rPr>
      </w:pPr>
      <w:r>
        <w:rPr>
          <w:sz w:val="24"/>
          <w:szCs w:val="24"/>
        </w:rPr>
        <w:t xml:space="preserve"> It also has a search feature so that users can search for the meals they want without scrolling on their phone for ages. </w:t>
      </w:r>
    </w:p>
    <w:p w14:paraId="335766D6" w14:textId="078DC325" w:rsidR="00D63E89" w:rsidRDefault="003F7609" w:rsidP="00796A00">
      <w:pPr>
        <w:rPr>
          <w:sz w:val="24"/>
          <w:szCs w:val="24"/>
        </w:rPr>
      </w:pPr>
      <w:r w:rsidRPr="003F7609">
        <w:rPr>
          <w:noProof/>
          <w:sz w:val="24"/>
          <w:szCs w:val="24"/>
        </w:rPr>
        <w:drawing>
          <wp:anchor distT="0" distB="0" distL="114300" distR="114300" simplePos="0" relativeHeight="251658244" behindDoc="0" locked="0" layoutInCell="1" allowOverlap="1" wp14:anchorId="562DDEB7" wp14:editId="14EA6359">
            <wp:simplePos x="0" y="0"/>
            <wp:positionH relativeFrom="margin">
              <wp:posOffset>989965</wp:posOffset>
            </wp:positionH>
            <wp:positionV relativeFrom="paragraph">
              <wp:posOffset>68580</wp:posOffset>
            </wp:positionV>
            <wp:extent cx="2771775" cy="1405876"/>
            <wp:effectExtent l="0" t="0" r="0" b="4445"/>
            <wp:wrapNone/>
            <wp:docPr id="6376222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622272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1405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87F6DD" w14:textId="4B9DDAF3" w:rsidR="003F7609" w:rsidRDefault="003F7609" w:rsidP="003F7609">
      <w:pPr>
        <w:tabs>
          <w:tab w:val="left" w:pos="135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15FD6DA9" w14:textId="63FF5955" w:rsidR="003F7609" w:rsidRPr="003F7609" w:rsidRDefault="003F7609" w:rsidP="003F7609">
      <w:pPr>
        <w:rPr>
          <w:sz w:val="24"/>
          <w:szCs w:val="24"/>
        </w:rPr>
      </w:pPr>
    </w:p>
    <w:p w14:paraId="0ABE8E1A" w14:textId="02D91A4A" w:rsidR="003F7609" w:rsidRPr="003F7609" w:rsidRDefault="003F7609" w:rsidP="003F7609">
      <w:pPr>
        <w:rPr>
          <w:sz w:val="24"/>
          <w:szCs w:val="24"/>
        </w:rPr>
      </w:pPr>
    </w:p>
    <w:p w14:paraId="5C716A1F" w14:textId="758F7DCE" w:rsidR="003F7609" w:rsidRDefault="003F7609" w:rsidP="003F7609">
      <w:pPr>
        <w:rPr>
          <w:sz w:val="24"/>
          <w:szCs w:val="24"/>
        </w:rPr>
      </w:pPr>
    </w:p>
    <w:p w14:paraId="60DEABEF" w14:textId="76C3DFBE" w:rsidR="00F6130E" w:rsidRDefault="00F6130E" w:rsidP="003F7609">
      <w:pPr>
        <w:rPr>
          <w:sz w:val="24"/>
          <w:szCs w:val="24"/>
        </w:rPr>
      </w:pPr>
    </w:p>
    <w:p w14:paraId="40482C38" w14:textId="01E575D2" w:rsidR="00F6130E" w:rsidRDefault="00F6130E" w:rsidP="003F7609">
      <w:pPr>
        <w:rPr>
          <w:sz w:val="24"/>
          <w:szCs w:val="24"/>
        </w:rPr>
      </w:pPr>
      <w:r w:rsidRPr="00F6130E">
        <w:rPr>
          <w:noProof/>
          <w:sz w:val="24"/>
          <w:szCs w:val="24"/>
        </w:rPr>
        <w:drawing>
          <wp:anchor distT="0" distB="0" distL="114300" distR="114300" simplePos="0" relativeHeight="251662342" behindDoc="0" locked="0" layoutInCell="1" allowOverlap="1" wp14:anchorId="55B429D5" wp14:editId="5AE5AF16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5087060" cy="1819529"/>
            <wp:effectExtent l="0" t="0" r="0" b="9525"/>
            <wp:wrapNone/>
            <wp:docPr id="1186280560" name="Picture 1" descr="A computer cod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280560" name="Picture 1" descr="A computer code with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87060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1B4B2" w14:textId="338B7AAD" w:rsidR="00F6130E" w:rsidRDefault="00F6130E" w:rsidP="003F7609">
      <w:pPr>
        <w:rPr>
          <w:sz w:val="24"/>
          <w:szCs w:val="24"/>
        </w:rPr>
      </w:pPr>
    </w:p>
    <w:p w14:paraId="57D2AD31" w14:textId="77777777" w:rsidR="00F6130E" w:rsidRDefault="00F6130E" w:rsidP="003F7609">
      <w:pPr>
        <w:rPr>
          <w:sz w:val="24"/>
          <w:szCs w:val="24"/>
        </w:rPr>
      </w:pPr>
    </w:p>
    <w:p w14:paraId="010F50D3" w14:textId="77777777" w:rsidR="00F6130E" w:rsidRDefault="00F6130E" w:rsidP="003F7609">
      <w:pPr>
        <w:rPr>
          <w:sz w:val="24"/>
          <w:szCs w:val="24"/>
        </w:rPr>
      </w:pPr>
    </w:p>
    <w:p w14:paraId="2406FE59" w14:textId="77777777" w:rsidR="00F6130E" w:rsidRDefault="00F6130E" w:rsidP="003F7609">
      <w:pPr>
        <w:rPr>
          <w:sz w:val="24"/>
          <w:szCs w:val="24"/>
        </w:rPr>
      </w:pPr>
    </w:p>
    <w:p w14:paraId="47AC9658" w14:textId="77777777" w:rsidR="00F6130E" w:rsidRDefault="00F6130E" w:rsidP="003F7609">
      <w:pPr>
        <w:rPr>
          <w:sz w:val="24"/>
          <w:szCs w:val="24"/>
        </w:rPr>
      </w:pPr>
    </w:p>
    <w:p w14:paraId="4C777B71" w14:textId="77777777" w:rsidR="00F6130E" w:rsidRDefault="00F6130E" w:rsidP="003F7609">
      <w:pPr>
        <w:rPr>
          <w:sz w:val="24"/>
          <w:szCs w:val="24"/>
        </w:rPr>
      </w:pPr>
    </w:p>
    <w:p w14:paraId="5D559204" w14:textId="3C2F152D" w:rsidR="002745FD" w:rsidRDefault="003F7609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Once the user has searched for the recipe they </w:t>
      </w:r>
      <w:r w:rsidR="002745FD">
        <w:rPr>
          <w:sz w:val="24"/>
          <w:szCs w:val="24"/>
        </w:rPr>
        <w:t>want,</w:t>
      </w:r>
      <w:r>
        <w:rPr>
          <w:sz w:val="24"/>
          <w:szCs w:val="24"/>
        </w:rPr>
        <w:t xml:space="preserve"> </w:t>
      </w:r>
      <w:r w:rsidR="00736A03">
        <w:rPr>
          <w:sz w:val="24"/>
          <w:szCs w:val="24"/>
        </w:rPr>
        <w:t xml:space="preserve">they can then click on the tab and view the photo and </w:t>
      </w:r>
      <w:r w:rsidR="002745FD">
        <w:rPr>
          <w:sz w:val="24"/>
          <w:szCs w:val="24"/>
        </w:rPr>
        <w:t>ingredients.</w:t>
      </w:r>
    </w:p>
    <w:p w14:paraId="7428DF59" w14:textId="754C3E81" w:rsidR="003F7609" w:rsidRDefault="008F1B95" w:rsidP="003F7609">
      <w:pPr>
        <w:rPr>
          <w:sz w:val="24"/>
          <w:szCs w:val="24"/>
        </w:rPr>
      </w:pPr>
      <w:r w:rsidRPr="002745FD">
        <w:rPr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2E7AC174" wp14:editId="57804A6F">
            <wp:simplePos x="0" y="0"/>
            <wp:positionH relativeFrom="margin">
              <wp:posOffset>1333500</wp:posOffset>
            </wp:positionH>
            <wp:positionV relativeFrom="paragraph">
              <wp:posOffset>69215</wp:posOffset>
            </wp:positionV>
            <wp:extent cx="2343150" cy="2606616"/>
            <wp:effectExtent l="0" t="0" r="0" b="3810"/>
            <wp:wrapNone/>
            <wp:docPr id="2046314475" name="Picture 1" descr="A screenshot of a food recip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314475" name="Picture 1" descr="A screenshot of a food recip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606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5FD">
        <w:rPr>
          <w:sz w:val="24"/>
          <w:szCs w:val="24"/>
        </w:rPr>
        <w:t xml:space="preserve"> </w:t>
      </w:r>
    </w:p>
    <w:p w14:paraId="0157C3F3" w14:textId="77777777" w:rsidR="00F170FF" w:rsidRDefault="00F170FF" w:rsidP="003F7609">
      <w:pPr>
        <w:rPr>
          <w:sz w:val="24"/>
          <w:szCs w:val="24"/>
        </w:rPr>
      </w:pPr>
    </w:p>
    <w:p w14:paraId="1E536916" w14:textId="77777777" w:rsidR="00F170FF" w:rsidRDefault="00F170FF" w:rsidP="003F7609">
      <w:pPr>
        <w:rPr>
          <w:sz w:val="24"/>
          <w:szCs w:val="24"/>
        </w:rPr>
      </w:pPr>
    </w:p>
    <w:p w14:paraId="0F38DE40" w14:textId="77777777" w:rsidR="00F170FF" w:rsidRDefault="00F170FF" w:rsidP="003F7609">
      <w:pPr>
        <w:rPr>
          <w:sz w:val="24"/>
          <w:szCs w:val="24"/>
        </w:rPr>
      </w:pPr>
    </w:p>
    <w:p w14:paraId="536C5570" w14:textId="77777777" w:rsidR="00F170FF" w:rsidRDefault="00F170FF" w:rsidP="003F7609">
      <w:pPr>
        <w:rPr>
          <w:sz w:val="24"/>
          <w:szCs w:val="24"/>
        </w:rPr>
      </w:pPr>
    </w:p>
    <w:p w14:paraId="3F9B70E8" w14:textId="77777777" w:rsidR="00F170FF" w:rsidRDefault="00F170FF" w:rsidP="003F7609">
      <w:pPr>
        <w:rPr>
          <w:sz w:val="24"/>
          <w:szCs w:val="24"/>
        </w:rPr>
      </w:pPr>
    </w:p>
    <w:p w14:paraId="79C7595C" w14:textId="77777777" w:rsidR="00F170FF" w:rsidRDefault="00F170FF" w:rsidP="003F7609">
      <w:pPr>
        <w:rPr>
          <w:sz w:val="24"/>
          <w:szCs w:val="24"/>
        </w:rPr>
      </w:pPr>
    </w:p>
    <w:p w14:paraId="5978D060" w14:textId="77777777" w:rsidR="00F6130E" w:rsidRDefault="00F6130E" w:rsidP="003F7609">
      <w:pPr>
        <w:rPr>
          <w:sz w:val="24"/>
          <w:szCs w:val="24"/>
        </w:rPr>
      </w:pPr>
    </w:p>
    <w:p w14:paraId="24C44796" w14:textId="77777777" w:rsidR="00F6130E" w:rsidRDefault="00F6130E" w:rsidP="003F7609">
      <w:pPr>
        <w:rPr>
          <w:sz w:val="24"/>
          <w:szCs w:val="24"/>
        </w:rPr>
      </w:pPr>
    </w:p>
    <w:p w14:paraId="74D9B274" w14:textId="576617E2" w:rsidR="00F6130E" w:rsidRDefault="00F6130E" w:rsidP="003F7609">
      <w:pPr>
        <w:rPr>
          <w:sz w:val="24"/>
          <w:szCs w:val="24"/>
        </w:rPr>
      </w:pPr>
      <w:r w:rsidRPr="00F6130E">
        <w:rPr>
          <w:noProof/>
          <w:sz w:val="24"/>
          <w:szCs w:val="24"/>
        </w:rPr>
        <w:drawing>
          <wp:anchor distT="0" distB="0" distL="114300" distR="114300" simplePos="0" relativeHeight="251663366" behindDoc="0" locked="0" layoutInCell="1" allowOverlap="1" wp14:anchorId="51210584" wp14:editId="39F73647">
            <wp:simplePos x="0" y="0"/>
            <wp:positionH relativeFrom="column">
              <wp:posOffset>-711200</wp:posOffset>
            </wp:positionH>
            <wp:positionV relativeFrom="paragraph">
              <wp:posOffset>-330200</wp:posOffset>
            </wp:positionV>
            <wp:extent cx="7052076" cy="3086100"/>
            <wp:effectExtent l="0" t="0" r="0" b="0"/>
            <wp:wrapNone/>
            <wp:docPr id="1363785135" name="Picture 1" descr="A white screen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785135" name="Picture 1" descr="A white screen with text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52076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880EFE" w14:textId="69E027DC" w:rsidR="00F6130E" w:rsidRDefault="00F6130E" w:rsidP="003F7609">
      <w:pPr>
        <w:rPr>
          <w:sz w:val="24"/>
          <w:szCs w:val="24"/>
        </w:rPr>
      </w:pPr>
    </w:p>
    <w:p w14:paraId="2B616222" w14:textId="77777777" w:rsidR="00F6130E" w:rsidRDefault="00F6130E" w:rsidP="003F7609">
      <w:pPr>
        <w:rPr>
          <w:sz w:val="24"/>
          <w:szCs w:val="24"/>
        </w:rPr>
      </w:pPr>
    </w:p>
    <w:p w14:paraId="2C8BCE87" w14:textId="77777777" w:rsidR="00F6130E" w:rsidRDefault="00F6130E" w:rsidP="003F7609">
      <w:pPr>
        <w:rPr>
          <w:sz w:val="24"/>
          <w:szCs w:val="24"/>
        </w:rPr>
      </w:pPr>
    </w:p>
    <w:p w14:paraId="3F31525D" w14:textId="77777777" w:rsidR="00F6130E" w:rsidRDefault="00F6130E" w:rsidP="003F7609">
      <w:pPr>
        <w:rPr>
          <w:sz w:val="24"/>
          <w:szCs w:val="24"/>
        </w:rPr>
      </w:pPr>
    </w:p>
    <w:p w14:paraId="234F6EEB" w14:textId="77777777" w:rsidR="00F6130E" w:rsidRDefault="00F6130E" w:rsidP="003F7609">
      <w:pPr>
        <w:rPr>
          <w:sz w:val="24"/>
          <w:szCs w:val="24"/>
        </w:rPr>
      </w:pPr>
    </w:p>
    <w:p w14:paraId="1492B567" w14:textId="77777777" w:rsidR="00F6130E" w:rsidRDefault="00F6130E" w:rsidP="003F7609">
      <w:pPr>
        <w:rPr>
          <w:sz w:val="24"/>
          <w:szCs w:val="24"/>
        </w:rPr>
      </w:pPr>
    </w:p>
    <w:p w14:paraId="249AC17A" w14:textId="77777777" w:rsidR="00F6130E" w:rsidRDefault="00F6130E" w:rsidP="003F7609">
      <w:pPr>
        <w:rPr>
          <w:sz w:val="24"/>
          <w:szCs w:val="24"/>
        </w:rPr>
      </w:pPr>
    </w:p>
    <w:p w14:paraId="113EDBA4" w14:textId="77777777" w:rsidR="00F6130E" w:rsidRDefault="00F6130E" w:rsidP="003F7609">
      <w:pPr>
        <w:rPr>
          <w:sz w:val="24"/>
          <w:szCs w:val="24"/>
        </w:rPr>
      </w:pPr>
    </w:p>
    <w:p w14:paraId="67A87694" w14:textId="77777777" w:rsidR="00F6130E" w:rsidRDefault="00F6130E" w:rsidP="003F7609">
      <w:pPr>
        <w:rPr>
          <w:sz w:val="24"/>
          <w:szCs w:val="24"/>
        </w:rPr>
      </w:pPr>
    </w:p>
    <w:p w14:paraId="1D51C47F" w14:textId="73A8E23D" w:rsidR="00F170FF" w:rsidRDefault="00EA53F9" w:rsidP="003F7609">
      <w:pPr>
        <w:rPr>
          <w:sz w:val="24"/>
          <w:szCs w:val="24"/>
        </w:rPr>
      </w:pPr>
      <w:r w:rsidRPr="000F5F4B">
        <w:rPr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65A40C59" wp14:editId="6E22EDE6">
            <wp:simplePos x="0" y="0"/>
            <wp:positionH relativeFrom="column">
              <wp:posOffset>1275080</wp:posOffset>
            </wp:positionH>
            <wp:positionV relativeFrom="paragraph">
              <wp:posOffset>935990</wp:posOffset>
            </wp:positionV>
            <wp:extent cx="2638793" cy="3724795"/>
            <wp:effectExtent l="0" t="0" r="9525" b="9525"/>
            <wp:wrapNone/>
            <wp:docPr id="2126221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22175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8793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43A5">
        <w:rPr>
          <w:sz w:val="24"/>
          <w:szCs w:val="24"/>
        </w:rPr>
        <w:t xml:space="preserve">This can be done with multiple different recipes that are available on my site. The </w:t>
      </w:r>
      <w:r w:rsidR="0078528D">
        <w:rPr>
          <w:sz w:val="24"/>
          <w:szCs w:val="24"/>
        </w:rPr>
        <w:t xml:space="preserve">last page that is linked to my website is the saved recipe page. This is </w:t>
      </w:r>
      <w:r w:rsidR="0086097C">
        <w:rPr>
          <w:sz w:val="24"/>
          <w:szCs w:val="24"/>
        </w:rPr>
        <w:t xml:space="preserve">a feature to </w:t>
      </w:r>
      <w:r>
        <w:rPr>
          <w:sz w:val="24"/>
          <w:szCs w:val="24"/>
        </w:rPr>
        <w:t>show</w:t>
      </w:r>
      <w:r w:rsidR="0086097C">
        <w:rPr>
          <w:sz w:val="24"/>
          <w:szCs w:val="24"/>
        </w:rPr>
        <w:t xml:space="preserve"> some different recipes that users </w:t>
      </w:r>
      <w:r w:rsidR="000F5F4B">
        <w:rPr>
          <w:sz w:val="24"/>
          <w:szCs w:val="24"/>
        </w:rPr>
        <w:t>won’t</w:t>
      </w:r>
      <w:r w:rsidR="0086097C">
        <w:rPr>
          <w:sz w:val="24"/>
          <w:szCs w:val="24"/>
        </w:rPr>
        <w:t xml:space="preserve"> find if they try to </w:t>
      </w:r>
      <w:r w:rsidR="000F5F4B">
        <w:rPr>
          <w:sz w:val="24"/>
          <w:szCs w:val="24"/>
        </w:rPr>
        <w:t>search for</w:t>
      </w:r>
      <w:r w:rsidR="0086097C">
        <w:rPr>
          <w:sz w:val="24"/>
          <w:szCs w:val="24"/>
        </w:rPr>
        <w:t xml:space="preserve"> it </w:t>
      </w:r>
      <w:r w:rsidR="00E47867">
        <w:rPr>
          <w:sz w:val="24"/>
          <w:szCs w:val="24"/>
        </w:rPr>
        <w:t xml:space="preserve">in the search bar. </w:t>
      </w:r>
      <w:r w:rsidR="00BF135D">
        <w:rPr>
          <w:sz w:val="24"/>
          <w:szCs w:val="24"/>
        </w:rPr>
        <w:t>The code for this is the same used in the recipe page.</w:t>
      </w:r>
    </w:p>
    <w:p w14:paraId="52691846" w14:textId="439B78E5" w:rsidR="000F5F4B" w:rsidRDefault="000F5F4B" w:rsidP="003F7609">
      <w:pPr>
        <w:rPr>
          <w:sz w:val="24"/>
          <w:szCs w:val="24"/>
        </w:rPr>
      </w:pPr>
    </w:p>
    <w:p w14:paraId="4E03014A" w14:textId="77777777" w:rsidR="00F170FF" w:rsidRDefault="00F170FF" w:rsidP="003F7609">
      <w:pPr>
        <w:rPr>
          <w:sz w:val="24"/>
          <w:szCs w:val="24"/>
        </w:rPr>
      </w:pPr>
    </w:p>
    <w:p w14:paraId="3629542D" w14:textId="611CA33C" w:rsidR="00F170FF" w:rsidRDefault="00F170FF" w:rsidP="003F7609">
      <w:pPr>
        <w:rPr>
          <w:sz w:val="24"/>
          <w:szCs w:val="24"/>
        </w:rPr>
      </w:pPr>
    </w:p>
    <w:p w14:paraId="0C7BCEAB" w14:textId="77777777" w:rsidR="00F170FF" w:rsidRDefault="00F170FF" w:rsidP="003F7609">
      <w:pPr>
        <w:rPr>
          <w:sz w:val="24"/>
          <w:szCs w:val="24"/>
        </w:rPr>
      </w:pPr>
    </w:p>
    <w:p w14:paraId="0FD1D711" w14:textId="310CA973" w:rsidR="00F170FF" w:rsidRDefault="00F170FF" w:rsidP="003F7609">
      <w:pPr>
        <w:rPr>
          <w:sz w:val="24"/>
          <w:szCs w:val="24"/>
        </w:rPr>
      </w:pPr>
    </w:p>
    <w:p w14:paraId="73B48845" w14:textId="77777777" w:rsidR="00F170FF" w:rsidRDefault="00F170FF" w:rsidP="003F7609">
      <w:pPr>
        <w:rPr>
          <w:sz w:val="24"/>
          <w:szCs w:val="24"/>
        </w:rPr>
      </w:pPr>
    </w:p>
    <w:p w14:paraId="7E6F8A90" w14:textId="3D325B52" w:rsidR="00F170FF" w:rsidRDefault="00F170FF" w:rsidP="003F7609">
      <w:pPr>
        <w:rPr>
          <w:sz w:val="24"/>
          <w:szCs w:val="24"/>
        </w:rPr>
      </w:pPr>
    </w:p>
    <w:p w14:paraId="2E6568F5" w14:textId="77777777" w:rsidR="00F170FF" w:rsidRDefault="00F170FF" w:rsidP="003F7609">
      <w:pPr>
        <w:rPr>
          <w:sz w:val="24"/>
          <w:szCs w:val="24"/>
        </w:rPr>
      </w:pPr>
    </w:p>
    <w:p w14:paraId="3A850D2F" w14:textId="1CAC26E4" w:rsidR="00F170FF" w:rsidRDefault="00F170FF" w:rsidP="003F7609">
      <w:pPr>
        <w:rPr>
          <w:sz w:val="24"/>
          <w:szCs w:val="24"/>
        </w:rPr>
      </w:pPr>
    </w:p>
    <w:p w14:paraId="46577FE9" w14:textId="70235852" w:rsidR="00F170FF" w:rsidRDefault="00F170FF" w:rsidP="003F7609">
      <w:pPr>
        <w:rPr>
          <w:sz w:val="24"/>
          <w:szCs w:val="24"/>
        </w:rPr>
      </w:pPr>
    </w:p>
    <w:p w14:paraId="2840A3A0" w14:textId="77777777" w:rsidR="00F170FF" w:rsidRDefault="00F170FF" w:rsidP="003F7609">
      <w:pPr>
        <w:rPr>
          <w:sz w:val="24"/>
          <w:szCs w:val="24"/>
        </w:rPr>
      </w:pPr>
    </w:p>
    <w:p w14:paraId="18962EE1" w14:textId="77777777" w:rsidR="000A682F" w:rsidRDefault="000A682F" w:rsidP="003F7609">
      <w:pPr>
        <w:rPr>
          <w:sz w:val="24"/>
          <w:szCs w:val="24"/>
        </w:rPr>
      </w:pPr>
    </w:p>
    <w:p w14:paraId="7197B384" w14:textId="0F6CA92D" w:rsidR="005805FA" w:rsidRDefault="000F277F" w:rsidP="005805FA">
      <w:pPr>
        <w:rPr>
          <w:sz w:val="24"/>
          <w:szCs w:val="24"/>
        </w:rPr>
      </w:pPr>
      <w:r>
        <w:rPr>
          <w:sz w:val="24"/>
          <w:szCs w:val="24"/>
        </w:rPr>
        <w:t>When users want to log into an account or create one, they can do this by entering some information into the login page.</w:t>
      </w:r>
      <w:r w:rsidR="005805FA" w:rsidRPr="005805FA">
        <w:rPr>
          <w:sz w:val="24"/>
          <w:szCs w:val="24"/>
        </w:rPr>
        <w:t xml:space="preserve"> </w:t>
      </w:r>
      <w:r w:rsidR="005805FA">
        <w:rPr>
          <w:sz w:val="24"/>
          <w:szCs w:val="24"/>
        </w:rPr>
        <w:t xml:space="preserve">If the user doesn’t need to create an account, they can use the link below the register page to login. </w:t>
      </w:r>
    </w:p>
    <w:p w14:paraId="696DCF9A" w14:textId="080EFBFF" w:rsidR="00F170FF" w:rsidRDefault="00735B50" w:rsidP="003F7609">
      <w:pPr>
        <w:rPr>
          <w:sz w:val="24"/>
          <w:szCs w:val="24"/>
        </w:rPr>
      </w:pPr>
      <w:r w:rsidRPr="000F277F">
        <w:rPr>
          <w:noProof/>
          <w:sz w:val="24"/>
          <w:szCs w:val="24"/>
        </w:rPr>
        <w:drawing>
          <wp:anchor distT="0" distB="0" distL="114300" distR="114300" simplePos="0" relativeHeight="251659270" behindDoc="0" locked="0" layoutInCell="1" allowOverlap="1" wp14:anchorId="3F3B4586" wp14:editId="619C6C53">
            <wp:simplePos x="0" y="0"/>
            <wp:positionH relativeFrom="margin">
              <wp:posOffset>-591820</wp:posOffset>
            </wp:positionH>
            <wp:positionV relativeFrom="paragraph">
              <wp:posOffset>247015</wp:posOffset>
            </wp:positionV>
            <wp:extent cx="2615355" cy="2781300"/>
            <wp:effectExtent l="0" t="0" r="0" b="0"/>
            <wp:wrapNone/>
            <wp:docPr id="15838421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84212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1535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EACB2" w14:textId="67BBF78E" w:rsidR="000F277F" w:rsidRDefault="00735B50" w:rsidP="003F7609">
      <w:pPr>
        <w:rPr>
          <w:sz w:val="24"/>
          <w:szCs w:val="24"/>
        </w:rPr>
      </w:pPr>
      <w:r w:rsidRPr="00B402CB">
        <w:rPr>
          <w:noProof/>
          <w:sz w:val="24"/>
          <w:szCs w:val="24"/>
        </w:rPr>
        <w:drawing>
          <wp:anchor distT="0" distB="0" distL="114300" distR="114300" simplePos="0" relativeHeight="251667462" behindDoc="0" locked="0" layoutInCell="1" allowOverlap="1" wp14:anchorId="3D79D9BB" wp14:editId="0DE07B42">
            <wp:simplePos x="0" y="0"/>
            <wp:positionH relativeFrom="margin">
              <wp:posOffset>2689225</wp:posOffset>
            </wp:positionH>
            <wp:positionV relativeFrom="paragraph">
              <wp:posOffset>5715</wp:posOffset>
            </wp:positionV>
            <wp:extent cx="3323721" cy="3227070"/>
            <wp:effectExtent l="0" t="0" r="0" b="0"/>
            <wp:wrapNone/>
            <wp:docPr id="1028880800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880800" name="Picture 1" descr="A screenshot of a computer cod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23721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5BEF12" w14:textId="630862F0" w:rsidR="00F170FF" w:rsidRDefault="00F170FF" w:rsidP="003F7609">
      <w:pPr>
        <w:rPr>
          <w:sz w:val="24"/>
          <w:szCs w:val="24"/>
        </w:rPr>
      </w:pPr>
    </w:p>
    <w:p w14:paraId="52C15C3F" w14:textId="77777777" w:rsidR="00F170FF" w:rsidRDefault="00F170FF" w:rsidP="003F7609">
      <w:pPr>
        <w:rPr>
          <w:sz w:val="24"/>
          <w:szCs w:val="24"/>
        </w:rPr>
      </w:pPr>
    </w:p>
    <w:p w14:paraId="1EA1DEC3" w14:textId="1A952BBF" w:rsidR="00F170FF" w:rsidRDefault="00F170FF" w:rsidP="003F7609">
      <w:pPr>
        <w:rPr>
          <w:sz w:val="24"/>
          <w:szCs w:val="24"/>
        </w:rPr>
      </w:pPr>
    </w:p>
    <w:p w14:paraId="676684E6" w14:textId="6BC750E0" w:rsidR="00F170FF" w:rsidRDefault="00F170FF" w:rsidP="003F7609">
      <w:pPr>
        <w:rPr>
          <w:sz w:val="24"/>
          <w:szCs w:val="24"/>
        </w:rPr>
      </w:pPr>
    </w:p>
    <w:p w14:paraId="5FFE5A6D" w14:textId="77777777" w:rsidR="00F170FF" w:rsidRDefault="00F170FF" w:rsidP="003F7609">
      <w:pPr>
        <w:rPr>
          <w:sz w:val="24"/>
          <w:szCs w:val="24"/>
        </w:rPr>
      </w:pPr>
    </w:p>
    <w:p w14:paraId="18B581E5" w14:textId="2D81BD19" w:rsidR="00F170FF" w:rsidRDefault="00F170FF" w:rsidP="003F7609">
      <w:pPr>
        <w:rPr>
          <w:sz w:val="24"/>
          <w:szCs w:val="24"/>
        </w:rPr>
      </w:pPr>
    </w:p>
    <w:p w14:paraId="1C782473" w14:textId="24488C55" w:rsidR="00F170FF" w:rsidRDefault="00F170FF" w:rsidP="003F7609">
      <w:pPr>
        <w:rPr>
          <w:sz w:val="24"/>
          <w:szCs w:val="24"/>
        </w:rPr>
      </w:pPr>
    </w:p>
    <w:p w14:paraId="5C9B9F16" w14:textId="5CA7C168" w:rsidR="002768DC" w:rsidRDefault="002768DC" w:rsidP="003F7609">
      <w:pPr>
        <w:rPr>
          <w:sz w:val="24"/>
          <w:szCs w:val="24"/>
        </w:rPr>
      </w:pPr>
    </w:p>
    <w:p w14:paraId="34653EB6" w14:textId="0E3C5CC4" w:rsidR="00B402CB" w:rsidRDefault="00735B50" w:rsidP="003F7609">
      <w:pPr>
        <w:rPr>
          <w:sz w:val="24"/>
          <w:szCs w:val="24"/>
        </w:rPr>
      </w:pPr>
      <w:r w:rsidRPr="000F277F">
        <w:rPr>
          <w:noProof/>
          <w:sz w:val="24"/>
          <w:szCs w:val="24"/>
        </w:rPr>
        <w:drawing>
          <wp:anchor distT="0" distB="0" distL="114300" distR="114300" simplePos="0" relativeHeight="251668486" behindDoc="0" locked="0" layoutInCell="1" allowOverlap="1" wp14:anchorId="7653F1BB" wp14:editId="7F44C39B">
            <wp:simplePos x="0" y="0"/>
            <wp:positionH relativeFrom="column">
              <wp:posOffset>-731520</wp:posOffset>
            </wp:positionH>
            <wp:positionV relativeFrom="paragraph">
              <wp:posOffset>342900</wp:posOffset>
            </wp:positionV>
            <wp:extent cx="2629267" cy="924054"/>
            <wp:effectExtent l="0" t="0" r="0" b="9525"/>
            <wp:wrapNone/>
            <wp:docPr id="12202982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298282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29267" cy="9240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B52B5D" w14:textId="08530CF9" w:rsidR="00B402CB" w:rsidRDefault="00B402CB" w:rsidP="003F7609">
      <w:pPr>
        <w:rPr>
          <w:sz w:val="24"/>
          <w:szCs w:val="24"/>
        </w:rPr>
      </w:pPr>
    </w:p>
    <w:p w14:paraId="71AE0841" w14:textId="77777777" w:rsidR="002F202B" w:rsidRDefault="002F202B" w:rsidP="003F7609">
      <w:pPr>
        <w:rPr>
          <w:sz w:val="24"/>
          <w:szCs w:val="24"/>
        </w:rPr>
      </w:pPr>
    </w:p>
    <w:p w14:paraId="2DB20F67" w14:textId="77777777" w:rsidR="002768DC" w:rsidRDefault="002768DC" w:rsidP="003F7609">
      <w:pPr>
        <w:rPr>
          <w:sz w:val="24"/>
          <w:szCs w:val="24"/>
        </w:rPr>
      </w:pPr>
    </w:p>
    <w:p w14:paraId="6FE5FF7B" w14:textId="77777777" w:rsidR="00735B50" w:rsidRDefault="00735B50" w:rsidP="003F7609">
      <w:pPr>
        <w:rPr>
          <w:sz w:val="24"/>
          <w:szCs w:val="24"/>
        </w:rPr>
      </w:pPr>
    </w:p>
    <w:p w14:paraId="61BD55BF" w14:textId="77777777" w:rsidR="00735B50" w:rsidRDefault="00735B50" w:rsidP="003F7609">
      <w:pPr>
        <w:rPr>
          <w:sz w:val="24"/>
          <w:szCs w:val="24"/>
        </w:rPr>
      </w:pPr>
    </w:p>
    <w:p w14:paraId="038C5AED" w14:textId="77777777" w:rsidR="00735B50" w:rsidRDefault="00735B50" w:rsidP="003F7609">
      <w:pPr>
        <w:rPr>
          <w:sz w:val="24"/>
          <w:szCs w:val="24"/>
        </w:rPr>
      </w:pPr>
    </w:p>
    <w:p w14:paraId="32DA113A" w14:textId="77777777" w:rsidR="00735B50" w:rsidRDefault="00735B50" w:rsidP="003F7609">
      <w:pPr>
        <w:rPr>
          <w:sz w:val="24"/>
          <w:szCs w:val="24"/>
        </w:rPr>
      </w:pPr>
    </w:p>
    <w:p w14:paraId="12CFC5DF" w14:textId="77777777" w:rsidR="00735B50" w:rsidRDefault="00735B50" w:rsidP="003F7609">
      <w:pPr>
        <w:rPr>
          <w:sz w:val="24"/>
          <w:szCs w:val="24"/>
        </w:rPr>
      </w:pPr>
    </w:p>
    <w:p w14:paraId="7B8D560C" w14:textId="77777777" w:rsidR="00735B50" w:rsidRDefault="00735B50" w:rsidP="003F7609">
      <w:pPr>
        <w:rPr>
          <w:sz w:val="24"/>
          <w:szCs w:val="24"/>
        </w:rPr>
      </w:pPr>
    </w:p>
    <w:p w14:paraId="26B12318" w14:textId="77777777" w:rsidR="00735B50" w:rsidRDefault="00735B50" w:rsidP="003F7609">
      <w:pPr>
        <w:rPr>
          <w:sz w:val="24"/>
          <w:szCs w:val="24"/>
        </w:rPr>
      </w:pPr>
    </w:p>
    <w:p w14:paraId="2BF1DA39" w14:textId="6519B2E1" w:rsidR="002768DC" w:rsidRDefault="00CC3492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I also </w:t>
      </w:r>
      <w:r w:rsidR="006B4C89">
        <w:rPr>
          <w:sz w:val="24"/>
          <w:szCs w:val="24"/>
        </w:rPr>
        <w:t>have a</w:t>
      </w:r>
      <w:r>
        <w:rPr>
          <w:sz w:val="24"/>
          <w:szCs w:val="24"/>
        </w:rPr>
        <w:t xml:space="preserve"> </w:t>
      </w:r>
      <w:r w:rsidR="006B4C89">
        <w:rPr>
          <w:sz w:val="24"/>
          <w:szCs w:val="24"/>
        </w:rPr>
        <w:t>separate</w:t>
      </w:r>
      <w:r>
        <w:rPr>
          <w:sz w:val="24"/>
          <w:szCs w:val="24"/>
        </w:rPr>
        <w:t xml:space="preserve"> </w:t>
      </w:r>
      <w:r w:rsidR="006B4C89">
        <w:rPr>
          <w:sz w:val="24"/>
          <w:szCs w:val="24"/>
        </w:rPr>
        <w:t xml:space="preserve">page that calls two different public APIs. One is about my topic food, and one is a weather </w:t>
      </w:r>
      <w:r w:rsidR="00FA42FA">
        <w:rPr>
          <w:sz w:val="24"/>
          <w:szCs w:val="24"/>
        </w:rPr>
        <w:t>API</w:t>
      </w:r>
      <w:r w:rsidR="006B4C89">
        <w:rPr>
          <w:sz w:val="24"/>
          <w:szCs w:val="24"/>
        </w:rPr>
        <w:t>.</w:t>
      </w:r>
    </w:p>
    <w:p w14:paraId="4BC9FB0E" w14:textId="3E7B9BD1" w:rsidR="001364E8" w:rsidRDefault="001364E8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When the page is loaded the user wills ee this </w:t>
      </w:r>
      <w:r w:rsidR="00FA42FA">
        <w:rPr>
          <w:sz w:val="24"/>
          <w:szCs w:val="24"/>
        </w:rPr>
        <w:t>error</w:t>
      </w:r>
      <w:r>
        <w:rPr>
          <w:sz w:val="24"/>
          <w:szCs w:val="24"/>
        </w:rPr>
        <w:t xml:space="preserve"> message because my public </w:t>
      </w:r>
      <w:r w:rsidR="00FA42FA">
        <w:rPr>
          <w:sz w:val="24"/>
          <w:szCs w:val="24"/>
        </w:rPr>
        <w:t>API</w:t>
      </w:r>
      <w:r>
        <w:rPr>
          <w:sz w:val="24"/>
          <w:szCs w:val="24"/>
        </w:rPr>
        <w:t xml:space="preserve"> call does not work</w:t>
      </w:r>
      <w:r w:rsidR="00D367B4">
        <w:rPr>
          <w:sz w:val="24"/>
          <w:szCs w:val="24"/>
        </w:rPr>
        <w:t xml:space="preserve">. When I check this in developer tools it gives me back the error message below. I can’t see where the </w:t>
      </w:r>
      <w:r w:rsidR="00FA42FA">
        <w:rPr>
          <w:sz w:val="24"/>
          <w:szCs w:val="24"/>
        </w:rPr>
        <w:t>error</w:t>
      </w:r>
      <w:r w:rsidR="00D367B4">
        <w:rPr>
          <w:sz w:val="24"/>
          <w:szCs w:val="24"/>
        </w:rPr>
        <w:t xml:space="preserve"> would be in my </w:t>
      </w:r>
      <w:r w:rsidR="002F202B">
        <w:rPr>
          <w:sz w:val="24"/>
          <w:szCs w:val="24"/>
        </w:rPr>
        <w:t>code,</w:t>
      </w:r>
      <w:r w:rsidR="00426C82">
        <w:rPr>
          <w:sz w:val="24"/>
          <w:szCs w:val="24"/>
        </w:rPr>
        <w:t xml:space="preserve"> so I don’t </w:t>
      </w:r>
      <w:r w:rsidR="00FA42FA">
        <w:rPr>
          <w:sz w:val="24"/>
          <w:szCs w:val="24"/>
        </w:rPr>
        <w:t>understand</w:t>
      </w:r>
      <w:r w:rsidR="00426C82">
        <w:rPr>
          <w:sz w:val="24"/>
          <w:szCs w:val="24"/>
        </w:rPr>
        <w:t xml:space="preserve"> why the </w:t>
      </w:r>
      <w:r w:rsidR="00FA42FA">
        <w:rPr>
          <w:sz w:val="24"/>
          <w:szCs w:val="24"/>
        </w:rPr>
        <w:t>API</w:t>
      </w:r>
      <w:r w:rsidR="00426C82">
        <w:rPr>
          <w:sz w:val="24"/>
          <w:szCs w:val="24"/>
        </w:rPr>
        <w:t xml:space="preserve"> call doesn’t work. </w:t>
      </w:r>
    </w:p>
    <w:p w14:paraId="09F7930C" w14:textId="7142293B" w:rsidR="000F277F" w:rsidRDefault="000F277F" w:rsidP="003F7609">
      <w:pPr>
        <w:rPr>
          <w:sz w:val="24"/>
          <w:szCs w:val="24"/>
        </w:rPr>
      </w:pPr>
    </w:p>
    <w:p w14:paraId="5E26120F" w14:textId="2B77FA11" w:rsidR="000F277F" w:rsidRDefault="000F277F" w:rsidP="003F7609">
      <w:pPr>
        <w:rPr>
          <w:sz w:val="24"/>
          <w:szCs w:val="24"/>
        </w:rPr>
      </w:pPr>
    </w:p>
    <w:p w14:paraId="25803CA3" w14:textId="77777777" w:rsidR="000F277F" w:rsidRDefault="000F277F" w:rsidP="003F7609">
      <w:pPr>
        <w:rPr>
          <w:sz w:val="24"/>
          <w:szCs w:val="24"/>
        </w:rPr>
      </w:pPr>
    </w:p>
    <w:p w14:paraId="6207D2CA" w14:textId="15FD271E" w:rsidR="000F277F" w:rsidRDefault="002F202B" w:rsidP="003F7609">
      <w:pPr>
        <w:rPr>
          <w:sz w:val="24"/>
          <w:szCs w:val="24"/>
        </w:rPr>
      </w:pPr>
      <w:r w:rsidRPr="0015075B">
        <w:rPr>
          <w:noProof/>
          <w:sz w:val="24"/>
          <w:szCs w:val="24"/>
        </w:rPr>
        <w:drawing>
          <wp:anchor distT="0" distB="0" distL="114300" distR="114300" simplePos="0" relativeHeight="251664390" behindDoc="0" locked="0" layoutInCell="1" allowOverlap="1" wp14:anchorId="11788480" wp14:editId="7684167F">
            <wp:simplePos x="0" y="0"/>
            <wp:positionH relativeFrom="column">
              <wp:posOffset>-106680</wp:posOffset>
            </wp:positionH>
            <wp:positionV relativeFrom="paragraph">
              <wp:posOffset>-220980</wp:posOffset>
            </wp:positionV>
            <wp:extent cx="5742303" cy="4930140"/>
            <wp:effectExtent l="0" t="0" r="0" b="3810"/>
            <wp:wrapNone/>
            <wp:docPr id="30418335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183356" name="Picture 1" descr="A screenshot of a computer program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46620" cy="49338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670940" w14:textId="77777777" w:rsidR="000F277F" w:rsidRDefault="000F277F" w:rsidP="003F7609">
      <w:pPr>
        <w:rPr>
          <w:sz w:val="24"/>
          <w:szCs w:val="24"/>
        </w:rPr>
      </w:pPr>
    </w:p>
    <w:p w14:paraId="7BA4C9B6" w14:textId="77777777" w:rsidR="000F277F" w:rsidRDefault="000F277F" w:rsidP="003F7609">
      <w:pPr>
        <w:rPr>
          <w:sz w:val="24"/>
          <w:szCs w:val="24"/>
        </w:rPr>
      </w:pPr>
    </w:p>
    <w:p w14:paraId="25BA67FD" w14:textId="77777777" w:rsidR="000F277F" w:rsidRDefault="000F277F" w:rsidP="003F7609">
      <w:pPr>
        <w:rPr>
          <w:sz w:val="24"/>
          <w:szCs w:val="24"/>
        </w:rPr>
      </w:pPr>
    </w:p>
    <w:p w14:paraId="182C78E1" w14:textId="77777777" w:rsidR="000F277F" w:rsidRDefault="000F277F" w:rsidP="003F7609">
      <w:pPr>
        <w:rPr>
          <w:sz w:val="24"/>
          <w:szCs w:val="24"/>
        </w:rPr>
      </w:pPr>
    </w:p>
    <w:p w14:paraId="45E6CC56" w14:textId="77777777" w:rsidR="000F277F" w:rsidRDefault="000F277F" w:rsidP="003F7609">
      <w:pPr>
        <w:rPr>
          <w:sz w:val="24"/>
          <w:szCs w:val="24"/>
        </w:rPr>
      </w:pPr>
    </w:p>
    <w:p w14:paraId="35F944D3" w14:textId="77777777" w:rsidR="002F202B" w:rsidRDefault="002F202B" w:rsidP="003F7609">
      <w:pPr>
        <w:rPr>
          <w:sz w:val="24"/>
          <w:szCs w:val="24"/>
        </w:rPr>
      </w:pPr>
    </w:p>
    <w:p w14:paraId="378EB49F" w14:textId="77777777" w:rsidR="002F202B" w:rsidRDefault="002F202B" w:rsidP="003F7609">
      <w:pPr>
        <w:rPr>
          <w:sz w:val="24"/>
          <w:szCs w:val="24"/>
        </w:rPr>
      </w:pPr>
    </w:p>
    <w:p w14:paraId="2AF801F4" w14:textId="77777777" w:rsidR="002F202B" w:rsidRDefault="002F202B" w:rsidP="003F7609">
      <w:pPr>
        <w:rPr>
          <w:sz w:val="24"/>
          <w:szCs w:val="24"/>
        </w:rPr>
      </w:pPr>
    </w:p>
    <w:p w14:paraId="62453965" w14:textId="77777777" w:rsidR="002F202B" w:rsidRDefault="002F202B" w:rsidP="003F7609">
      <w:pPr>
        <w:rPr>
          <w:sz w:val="24"/>
          <w:szCs w:val="24"/>
        </w:rPr>
      </w:pPr>
    </w:p>
    <w:p w14:paraId="6775B0D1" w14:textId="77777777" w:rsidR="002F202B" w:rsidRDefault="002F202B" w:rsidP="003F7609">
      <w:pPr>
        <w:rPr>
          <w:sz w:val="24"/>
          <w:szCs w:val="24"/>
        </w:rPr>
      </w:pPr>
    </w:p>
    <w:p w14:paraId="78BAEB2E" w14:textId="77777777" w:rsidR="002F202B" w:rsidRDefault="002F202B" w:rsidP="003F7609">
      <w:pPr>
        <w:rPr>
          <w:sz w:val="24"/>
          <w:szCs w:val="24"/>
        </w:rPr>
      </w:pPr>
    </w:p>
    <w:p w14:paraId="035E06F3" w14:textId="77777777" w:rsidR="002F202B" w:rsidRDefault="002F202B" w:rsidP="003F7609">
      <w:pPr>
        <w:rPr>
          <w:sz w:val="24"/>
          <w:szCs w:val="24"/>
        </w:rPr>
      </w:pPr>
    </w:p>
    <w:p w14:paraId="504AD461" w14:textId="77777777" w:rsidR="002F202B" w:rsidRDefault="002F202B" w:rsidP="003F7609">
      <w:pPr>
        <w:rPr>
          <w:sz w:val="24"/>
          <w:szCs w:val="24"/>
        </w:rPr>
      </w:pPr>
    </w:p>
    <w:p w14:paraId="7A01DB8C" w14:textId="77777777" w:rsidR="002F202B" w:rsidRDefault="002F202B" w:rsidP="003F7609">
      <w:pPr>
        <w:rPr>
          <w:sz w:val="24"/>
          <w:szCs w:val="24"/>
        </w:rPr>
      </w:pPr>
    </w:p>
    <w:p w14:paraId="42777336" w14:textId="77777777" w:rsidR="000F277F" w:rsidRDefault="000F277F" w:rsidP="003F7609">
      <w:pPr>
        <w:rPr>
          <w:sz w:val="24"/>
          <w:szCs w:val="24"/>
        </w:rPr>
      </w:pPr>
    </w:p>
    <w:p w14:paraId="3B0AA859" w14:textId="77777777" w:rsidR="000F277F" w:rsidRDefault="000F277F" w:rsidP="003F7609">
      <w:pPr>
        <w:rPr>
          <w:sz w:val="24"/>
          <w:szCs w:val="24"/>
        </w:rPr>
      </w:pPr>
    </w:p>
    <w:p w14:paraId="72A6229D" w14:textId="6F1F985F" w:rsidR="000F277F" w:rsidRDefault="009260AB" w:rsidP="003F7609">
      <w:pPr>
        <w:rPr>
          <w:sz w:val="24"/>
          <w:szCs w:val="24"/>
        </w:rPr>
      </w:pPr>
      <w:r w:rsidRPr="009260AB">
        <w:rPr>
          <w:noProof/>
          <w:sz w:val="24"/>
          <w:szCs w:val="24"/>
        </w:rPr>
        <w:drawing>
          <wp:inline distT="0" distB="0" distL="0" distR="0" wp14:anchorId="21626637" wp14:editId="2B3ACA8D">
            <wp:extent cx="5486400" cy="2117090"/>
            <wp:effectExtent l="0" t="0" r="0" b="0"/>
            <wp:docPr id="8889278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927860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6460B" w14:textId="098D72BB" w:rsidR="000F277F" w:rsidRDefault="009C6405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This error message means my API key isn’t activated or authorized but I have tested to see if this is true and it is not as when I search the URL in a web browser it loads the weather API information. </w:t>
      </w:r>
    </w:p>
    <w:p w14:paraId="0B991F07" w14:textId="55C1AC5F" w:rsidR="0015075B" w:rsidRDefault="00D23C2E" w:rsidP="003F7609">
      <w:pPr>
        <w:rPr>
          <w:sz w:val="24"/>
          <w:szCs w:val="24"/>
        </w:rPr>
      </w:pPr>
      <w:r w:rsidRPr="0047575B">
        <w:rPr>
          <w:noProof/>
          <w:sz w:val="24"/>
          <w:szCs w:val="24"/>
        </w:rPr>
        <w:drawing>
          <wp:anchor distT="0" distB="0" distL="114300" distR="114300" simplePos="0" relativeHeight="251665414" behindDoc="0" locked="0" layoutInCell="1" allowOverlap="1" wp14:anchorId="7DDEB8E8" wp14:editId="2F30136C">
            <wp:simplePos x="0" y="0"/>
            <wp:positionH relativeFrom="column">
              <wp:posOffset>-213360</wp:posOffset>
            </wp:positionH>
            <wp:positionV relativeFrom="paragraph">
              <wp:posOffset>123825</wp:posOffset>
            </wp:positionV>
            <wp:extent cx="5486400" cy="1454785"/>
            <wp:effectExtent l="0" t="0" r="0" b="0"/>
            <wp:wrapNone/>
            <wp:docPr id="382164169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164169" name="Picture 1" descr="A screen 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21559" w14:textId="3E2DF603" w:rsidR="0015075B" w:rsidRDefault="0015075B" w:rsidP="003F7609">
      <w:pPr>
        <w:rPr>
          <w:sz w:val="24"/>
          <w:szCs w:val="24"/>
        </w:rPr>
      </w:pPr>
    </w:p>
    <w:p w14:paraId="772E90B4" w14:textId="0BF51F62" w:rsidR="0015075B" w:rsidRDefault="0015075B" w:rsidP="003F7609">
      <w:pPr>
        <w:rPr>
          <w:sz w:val="24"/>
          <w:szCs w:val="24"/>
        </w:rPr>
      </w:pPr>
    </w:p>
    <w:p w14:paraId="4BC31ADC" w14:textId="2DFDDA39" w:rsidR="0015075B" w:rsidRDefault="0015075B" w:rsidP="003F7609">
      <w:pPr>
        <w:rPr>
          <w:sz w:val="24"/>
          <w:szCs w:val="24"/>
        </w:rPr>
      </w:pPr>
    </w:p>
    <w:p w14:paraId="379D5A54" w14:textId="5292FC1C" w:rsidR="0015075B" w:rsidRDefault="0015075B" w:rsidP="003F7609">
      <w:pPr>
        <w:rPr>
          <w:sz w:val="24"/>
          <w:szCs w:val="24"/>
        </w:rPr>
      </w:pPr>
    </w:p>
    <w:p w14:paraId="32BCD3D9" w14:textId="65CB79B4" w:rsidR="0015075B" w:rsidRDefault="0015075B" w:rsidP="003F7609">
      <w:pPr>
        <w:rPr>
          <w:sz w:val="24"/>
          <w:szCs w:val="24"/>
        </w:rPr>
      </w:pPr>
    </w:p>
    <w:p w14:paraId="6093152F" w14:textId="4A08E274" w:rsidR="0015075B" w:rsidRDefault="00D23C2E" w:rsidP="003F7609">
      <w:pPr>
        <w:rPr>
          <w:sz w:val="24"/>
          <w:szCs w:val="24"/>
        </w:rPr>
      </w:pPr>
      <w:r w:rsidRPr="00902C4B">
        <w:rPr>
          <w:noProof/>
          <w:sz w:val="24"/>
          <w:szCs w:val="24"/>
        </w:rPr>
        <w:drawing>
          <wp:anchor distT="0" distB="0" distL="114300" distR="114300" simplePos="0" relativeHeight="251666438" behindDoc="0" locked="0" layoutInCell="1" allowOverlap="1" wp14:anchorId="39958CA5" wp14:editId="6F3A0ED4">
            <wp:simplePos x="0" y="0"/>
            <wp:positionH relativeFrom="margin">
              <wp:posOffset>-350520</wp:posOffset>
            </wp:positionH>
            <wp:positionV relativeFrom="paragraph">
              <wp:posOffset>298784</wp:posOffset>
            </wp:positionV>
            <wp:extent cx="3594544" cy="2705100"/>
            <wp:effectExtent l="0" t="0" r="6350" b="0"/>
            <wp:wrapNone/>
            <wp:docPr id="703155840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55840" name="Picture 1" descr="A screenshot of a computer code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94544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575B">
        <w:rPr>
          <w:sz w:val="24"/>
          <w:szCs w:val="24"/>
        </w:rPr>
        <w:t xml:space="preserve">This is also the same case for the second public API I have. </w:t>
      </w:r>
    </w:p>
    <w:p w14:paraId="7A1E9519" w14:textId="77777777" w:rsidR="0015075B" w:rsidRDefault="0015075B" w:rsidP="003F7609">
      <w:pPr>
        <w:rPr>
          <w:sz w:val="24"/>
          <w:szCs w:val="24"/>
        </w:rPr>
      </w:pPr>
    </w:p>
    <w:p w14:paraId="0E853718" w14:textId="77777777" w:rsidR="0015075B" w:rsidRDefault="0015075B" w:rsidP="003F7609">
      <w:pPr>
        <w:rPr>
          <w:sz w:val="24"/>
          <w:szCs w:val="24"/>
        </w:rPr>
      </w:pPr>
    </w:p>
    <w:p w14:paraId="2483D174" w14:textId="77777777" w:rsidR="0015075B" w:rsidRDefault="0015075B" w:rsidP="003F7609">
      <w:pPr>
        <w:rPr>
          <w:sz w:val="24"/>
          <w:szCs w:val="24"/>
        </w:rPr>
      </w:pPr>
    </w:p>
    <w:p w14:paraId="5A749C9E" w14:textId="77777777" w:rsidR="0015075B" w:rsidRDefault="0015075B" w:rsidP="003F7609">
      <w:pPr>
        <w:rPr>
          <w:sz w:val="24"/>
          <w:szCs w:val="24"/>
        </w:rPr>
      </w:pPr>
    </w:p>
    <w:p w14:paraId="66306509" w14:textId="1E43CFB7" w:rsidR="0015075B" w:rsidRDefault="00902C4B" w:rsidP="00902C4B">
      <w:pPr>
        <w:tabs>
          <w:tab w:val="left" w:pos="133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24A55D2" w14:textId="77777777" w:rsidR="000F277F" w:rsidRDefault="000F277F" w:rsidP="003F7609">
      <w:pPr>
        <w:rPr>
          <w:sz w:val="24"/>
          <w:szCs w:val="24"/>
        </w:rPr>
      </w:pPr>
    </w:p>
    <w:p w14:paraId="19DC5A8E" w14:textId="77777777" w:rsidR="000F277F" w:rsidRDefault="000F277F" w:rsidP="003F7609">
      <w:pPr>
        <w:rPr>
          <w:sz w:val="24"/>
          <w:szCs w:val="24"/>
        </w:rPr>
      </w:pPr>
    </w:p>
    <w:p w14:paraId="16F523F0" w14:textId="77777777" w:rsidR="002768DC" w:rsidRDefault="002768DC" w:rsidP="003F7609">
      <w:pPr>
        <w:rPr>
          <w:sz w:val="24"/>
          <w:szCs w:val="24"/>
        </w:rPr>
      </w:pPr>
    </w:p>
    <w:p w14:paraId="2CDACED7" w14:textId="57F27927" w:rsidR="007F3194" w:rsidRDefault="007101C8" w:rsidP="003F7609">
      <w:pPr>
        <w:rPr>
          <w:sz w:val="24"/>
          <w:szCs w:val="24"/>
        </w:rPr>
      </w:pPr>
      <w:r w:rsidRPr="007101C8">
        <w:rPr>
          <w:noProof/>
          <w:sz w:val="24"/>
          <w:szCs w:val="24"/>
        </w:rPr>
        <w:lastRenderedPageBreak/>
        <w:drawing>
          <wp:inline distT="0" distB="0" distL="0" distR="0" wp14:anchorId="0C1EC0B6" wp14:editId="1EC1AEC5">
            <wp:extent cx="5486400" cy="502285"/>
            <wp:effectExtent l="0" t="0" r="0" b="0"/>
            <wp:docPr id="716316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31661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1AFAA" w14:textId="5DCFEF0F" w:rsidR="007F3194" w:rsidRDefault="007101C8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In the head of my </w:t>
      </w:r>
      <w:r w:rsidR="00A01B61">
        <w:rPr>
          <w:sz w:val="24"/>
          <w:szCs w:val="24"/>
        </w:rPr>
        <w:t>pages,</w:t>
      </w:r>
      <w:r>
        <w:rPr>
          <w:sz w:val="24"/>
          <w:szCs w:val="24"/>
        </w:rPr>
        <w:t xml:space="preserve"> I have the code “width</w:t>
      </w:r>
      <w:r w:rsidR="00F87C8D">
        <w:rPr>
          <w:sz w:val="24"/>
          <w:szCs w:val="24"/>
        </w:rPr>
        <w:t>=</w:t>
      </w:r>
      <w:r>
        <w:rPr>
          <w:sz w:val="24"/>
          <w:szCs w:val="24"/>
        </w:rPr>
        <w:t>device</w:t>
      </w:r>
      <w:r w:rsidR="00F87C8D">
        <w:rPr>
          <w:sz w:val="24"/>
          <w:szCs w:val="24"/>
        </w:rPr>
        <w:t xml:space="preserve">-width”. This is </w:t>
      </w:r>
      <w:r w:rsidR="00A01B61">
        <w:rPr>
          <w:sz w:val="24"/>
          <w:szCs w:val="24"/>
        </w:rPr>
        <w:t>a piece</w:t>
      </w:r>
      <w:r w:rsidR="00F87C8D">
        <w:rPr>
          <w:sz w:val="24"/>
          <w:szCs w:val="24"/>
        </w:rPr>
        <w:t xml:space="preserve"> of </w:t>
      </w:r>
      <w:r w:rsidR="00A01B61">
        <w:rPr>
          <w:sz w:val="24"/>
          <w:szCs w:val="24"/>
        </w:rPr>
        <w:t>code, which</w:t>
      </w:r>
      <w:r w:rsidR="00F87C8D">
        <w:rPr>
          <w:sz w:val="24"/>
          <w:szCs w:val="24"/>
        </w:rPr>
        <w:t xml:space="preserve"> is great if you think your website will be opened on lots of different </w:t>
      </w:r>
      <w:r w:rsidR="00A01B61">
        <w:rPr>
          <w:sz w:val="24"/>
          <w:szCs w:val="24"/>
        </w:rPr>
        <w:t>devices,</w:t>
      </w:r>
      <w:r w:rsidR="00F87C8D">
        <w:rPr>
          <w:sz w:val="24"/>
          <w:szCs w:val="24"/>
        </w:rPr>
        <w:t xml:space="preserve"> </w:t>
      </w:r>
      <w:r w:rsidR="00A01B61">
        <w:rPr>
          <w:sz w:val="24"/>
          <w:szCs w:val="24"/>
        </w:rPr>
        <w:t>especially</w:t>
      </w:r>
      <w:r w:rsidR="00F87C8D">
        <w:rPr>
          <w:sz w:val="24"/>
          <w:szCs w:val="24"/>
        </w:rPr>
        <w:t xml:space="preserve"> </w:t>
      </w:r>
      <w:r w:rsidR="00A01B61">
        <w:rPr>
          <w:sz w:val="24"/>
          <w:szCs w:val="24"/>
        </w:rPr>
        <w:t>iPhone</w:t>
      </w:r>
      <w:r w:rsidR="00F87C8D">
        <w:rPr>
          <w:sz w:val="24"/>
          <w:szCs w:val="24"/>
        </w:rPr>
        <w:t>. This code wi</w:t>
      </w:r>
      <w:r w:rsidR="00A57081">
        <w:rPr>
          <w:sz w:val="24"/>
          <w:szCs w:val="24"/>
        </w:rPr>
        <w:t xml:space="preserve">ll allow my website to fit the width of </w:t>
      </w:r>
      <w:r w:rsidR="008C5888">
        <w:rPr>
          <w:sz w:val="24"/>
          <w:szCs w:val="24"/>
        </w:rPr>
        <w:t>the user’s</w:t>
      </w:r>
      <w:r w:rsidR="00A57081">
        <w:rPr>
          <w:sz w:val="24"/>
          <w:szCs w:val="24"/>
        </w:rPr>
        <w:t xml:space="preserve"> device no </w:t>
      </w:r>
      <w:r w:rsidR="00A01B61">
        <w:rPr>
          <w:sz w:val="24"/>
          <w:szCs w:val="24"/>
        </w:rPr>
        <w:t>matter what</w:t>
      </w:r>
      <w:r w:rsidR="00A57081">
        <w:rPr>
          <w:sz w:val="24"/>
          <w:szCs w:val="24"/>
        </w:rPr>
        <w:t xml:space="preserve"> it is. Giving my website a clean look without having to change load of different texts and fonts </w:t>
      </w:r>
      <w:r w:rsidR="00A01B61">
        <w:rPr>
          <w:sz w:val="24"/>
          <w:szCs w:val="24"/>
        </w:rPr>
        <w:t xml:space="preserve">codes to make sure they look good on mobile devices as this code does for you. </w:t>
      </w:r>
    </w:p>
    <w:p w14:paraId="33E64F1A" w14:textId="7B874AE3" w:rsidR="007F3194" w:rsidRPr="004517C5" w:rsidRDefault="00AA5BA1" w:rsidP="003F760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</w:t>
      </w:r>
      <w:r w:rsidR="000D05EA">
        <w:rPr>
          <w:b/>
          <w:bCs/>
          <w:sz w:val="28"/>
          <w:szCs w:val="28"/>
          <w:u w:val="single"/>
        </w:rPr>
        <w:t xml:space="preserve"> </w:t>
      </w:r>
      <w:r w:rsidR="005605DF">
        <w:rPr>
          <w:b/>
          <w:bCs/>
          <w:sz w:val="28"/>
          <w:szCs w:val="28"/>
          <w:u w:val="single"/>
        </w:rPr>
        <w:t xml:space="preserve"> </w:t>
      </w:r>
    </w:p>
    <w:p w14:paraId="519D4C29" w14:textId="4D30C337" w:rsidR="00F170FF" w:rsidRPr="004517C5" w:rsidRDefault="00A35657" w:rsidP="003F7609">
      <w:pPr>
        <w:rPr>
          <w:b/>
          <w:bCs/>
          <w:sz w:val="28"/>
          <w:szCs w:val="28"/>
          <w:u w:val="single"/>
        </w:rPr>
      </w:pPr>
      <w:r w:rsidRPr="004517C5">
        <w:rPr>
          <w:b/>
          <w:bCs/>
          <w:sz w:val="28"/>
          <w:szCs w:val="28"/>
          <w:u w:val="single"/>
        </w:rPr>
        <w:t>Conclusion</w:t>
      </w:r>
    </w:p>
    <w:p w14:paraId="685545EF" w14:textId="5980ACD0" w:rsidR="00F34F75" w:rsidRDefault="00EF41E9" w:rsidP="003F7609">
      <w:pPr>
        <w:rPr>
          <w:sz w:val="24"/>
          <w:szCs w:val="24"/>
        </w:rPr>
      </w:pPr>
      <w:r>
        <w:rPr>
          <w:sz w:val="24"/>
          <w:szCs w:val="24"/>
        </w:rPr>
        <w:t>Overall,</w:t>
      </w:r>
      <w:r w:rsidR="00EA7434">
        <w:rPr>
          <w:sz w:val="24"/>
          <w:szCs w:val="24"/>
        </w:rPr>
        <w:t xml:space="preserve"> I think my website</w:t>
      </w:r>
      <w:r w:rsidR="00DD1ABD">
        <w:rPr>
          <w:sz w:val="24"/>
          <w:szCs w:val="24"/>
        </w:rPr>
        <w:t xml:space="preserve"> is mobile </w:t>
      </w:r>
      <w:proofErr w:type="gramStart"/>
      <w:r w:rsidR="0095136D">
        <w:rPr>
          <w:sz w:val="24"/>
          <w:szCs w:val="24"/>
        </w:rPr>
        <w:t>friendly,</w:t>
      </w:r>
      <w:r w:rsidR="00CE172F">
        <w:rPr>
          <w:sz w:val="24"/>
          <w:szCs w:val="24"/>
        </w:rPr>
        <w:t xml:space="preserve"> but</w:t>
      </w:r>
      <w:proofErr w:type="gramEnd"/>
      <w:r w:rsidR="00CE172F">
        <w:rPr>
          <w:sz w:val="24"/>
          <w:szCs w:val="24"/>
        </w:rPr>
        <w:t xml:space="preserve"> could the presentation of the site </w:t>
      </w:r>
      <w:r w:rsidR="001822C9">
        <w:rPr>
          <w:sz w:val="24"/>
          <w:szCs w:val="24"/>
        </w:rPr>
        <w:t>be</w:t>
      </w:r>
      <w:r w:rsidR="00CE172F">
        <w:rPr>
          <w:sz w:val="24"/>
          <w:szCs w:val="24"/>
        </w:rPr>
        <w:t xml:space="preserve"> where the most improvement could be made</w:t>
      </w:r>
      <w:r w:rsidR="00DD1AB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It’s got various </w:t>
      </w:r>
      <w:r w:rsidR="00053B59">
        <w:rPr>
          <w:sz w:val="24"/>
          <w:szCs w:val="24"/>
        </w:rPr>
        <w:t xml:space="preserve">mobile features </w:t>
      </w:r>
      <w:r w:rsidR="00AB2AD6">
        <w:rPr>
          <w:sz w:val="24"/>
          <w:szCs w:val="24"/>
        </w:rPr>
        <w:t xml:space="preserve">that allow </w:t>
      </w:r>
      <w:r w:rsidR="00792E72">
        <w:rPr>
          <w:sz w:val="24"/>
          <w:szCs w:val="24"/>
        </w:rPr>
        <w:t xml:space="preserve">users </w:t>
      </w:r>
      <w:r w:rsidR="007F6B0A">
        <w:rPr>
          <w:sz w:val="24"/>
          <w:szCs w:val="24"/>
        </w:rPr>
        <w:t xml:space="preserve">to interact with the website. </w:t>
      </w:r>
      <w:r w:rsidR="0094540F">
        <w:rPr>
          <w:sz w:val="24"/>
          <w:szCs w:val="24"/>
        </w:rPr>
        <w:t>The website</w:t>
      </w:r>
      <w:r w:rsidR="003F6A08">
        <w:rPr>
          <w:sz w:val="24"/>
          <w:szCs w:val="24"/>
        </w:rPr>
        <w:t xml:space="preserve"> is easy to </w:t>
      </w:r>
      <w:r w:rsidR="001822C9">
        <w:rPr>
          <w:sz w:val="24"/>
          <w:szCs w:val="24"/>
        </w:rPr>
        <w:t>navigate</w:t>
      </w:r>
      <w:r w:rsidR="003F6A08">
        <w:rPr>
          <w:sz w:val="24"/>
          <w:szCs w:val="24"/>
        </w:rPr>
        <w:t xml:space="preserve"> around</w:t>
      </w:r>
      <w:r w:rsidR="001822C9">
        <w:rPr>
          <w:sz w:val="24"/>
          <w:szCs w:val="24"/>
        </w:rPr>
        <w:t xml:space="preserve"> with the mobile features I have implemented</w:t>
      </w:r>
      <w:r w:rsidR="009D6A3F">
        <w:rPr>
          <w:sz w:val="24"/>
          <w:szCs w:val="24"/>
        </w:rPr>
        <w:t xml:space="preserve">, allowing people with disabilities to </w:t>
      </w:r>
      <w:r w:rsidR="00B81B13">
        <w:rPr>
          <w:sz w:val="24"/>
          <w:szCs w:val="24"/>
        </w:rPr>
        <w:t xml:space="preserve">find it easy to use. The image of </w:t>
      </w:r>
      <w:r w:rsidR="003E27C9">
        <w:rPr>
          <w:sz w:val="24"/>
          <w:szCs w:val="24"/>
        </w:rPr>
        <w:t xml:space="preserve">my site is very plain with only black and white </w:t>
      </w:r>
      <w:r w:rsidR="00996E15">
        <w:rPr>
          <w:sz w:val="24"/>
          <w:szCs w:val="24"/>
        </w:rPr>
        <w:t>colors</w:t>
      </w:r>
      <w:r w:rsidR="003E27C9">
        <w:rPr>
          <w:sz w:val="24"/>
          <w:szCs w:val="24"/>
        </w:rPr>
        <w:t xml:space="preserve"> on there</w:t>
      </w:r>
      <w:r w:rsidR="008756A0">
        <w:rPr>
          <w:sz w:val="24"/>
          <w:szCs w:val="24"/>
        </w:rPr>
        <w:t xml:space="preserve">, this makes it simple and easy for users to </w:t>
      </w:r>
      <w:r w:rsidR="00964BEB">
        <w:rPr>
          <w:sz w:val="24"/>
          <w:szCs w:val="24"/>
        </w:rPr>
        <w:t>read, however</w:t>
      </w:r>
      <w:r w:rsidR="008756A0">
        <w:rPr>
          <w:sz w:val="24"/>
          <w:szCs w:val="24"/>
        </w:rPr>
        <w:t xml:space="preserve"> </w:t>
      </w:r>
      <w:r w:rsidR="00964BEB">
        <w:rPr>
          <w:sz w:val="24"/>
          <w:szCs w:val="24"/>
        </w:rPr>
        <w:t>t</w:t>
      </w:r>
      <w:r w:rsidR="003E27C9">
        <w:rPr>
          <w:sz w:val="24"/>
          <w:szCs w:val="24"/>
        </w:rPr>
        <w:t xml:space="preserve">his is one area I would </w:t>
      </w:r>
      <w:r w:rsidR="009C2175">
        <w:rPr>
          <w:sz w:val="24"/>
          <w:szCs w:val="24"/>
        </w:rPr>
        <w:t>improve</w:t>
      </w:r>
      <w:r w:rsidR="003E27C9">
        <w:rPr>
          <w:sz w:val="24"/>
          <w:szCs w:val="24"/>
        </w:rPr>
        <w:t xml:space="preserve"> in the future. I would add</w:t>
      </w:r>
      <w:r w:rsidR="009C2175">
        <w:rPr>
          <w:sz w:val="24"/>
          <w:szCs w:val="24"/>
        </w:rPr>
        <w:t xml:space="preserve"> more </w:t>
      </w:r>
      <w:r w:rsidR="00996E15">
        <w:rPr>
          <w:sz w:val="24"/>
          <w:szCs w:val="24"/>
        </w:rPr>
        <w:t>colors</w:t>
      </w:r>
      <w:r w:rsidR="009C2175">
        <w:rPr>
          <w:sz w:val="24"/>
          <w:szCs w:val="24"/>
        </w:rPr>
        <w:t xml:space="preserve"> making the website more attractive for users to view</w:t>
      </w:r>
      <w:r w:rsidR="008C5888">
        <w:rPr>
          <w:sz w:val="24"/>
          <w:szCs w:val="24"/>
        </w:rPr>
        <w:t xml:space="preserve"> and be on</w:t>
      </w:r>
      <w:r w:rsidR="00964BEB">
        <w:rPr>
          <w:sz w:val="24"/>
          <w:szCs w:val="24"/>
        </w:rPr>
        <w:t xml:space="preserve"> whilst also keeping it easy to read and view</w:t>
      </w:r>
      <w:r w:rsidR="008C5888">
        <w:rPr>
          <w:sz w:val="24"/>
          <w:szCs w:val="24"/>
        </w:rPr>
        <w:t>. I think the features on my website make it easy for people to find what they are looking fo</w:t>
      </w:r>
      <w:r w:rsidR="0095136D">
        <w:rPr>
          <w:sz w:val="24"/>
          <w:szCs w:val="24"/>
        </w:rPr>
        <w:t xml:space="preserve">r which is the main purpose of the site. </w:t>
      </w:r>
    </w:p>
    <w:p w14:paraId="03D3712E" w14:textId="77777777" w:rsidR="00A35657" w:rsidRDefault="00A35657" w:rsidP="003F7609">
      <w:pPr>
        <w:rPr>
          <w:sz w:val="24"/>
          <w:szCs w:val="24"/>
        </w:rPr>
      </w:pPr>
    </w:p>
    <w:p w14:paraId="426708CD" w14:textId="77777777" w:rsidR="00A35657" w:rsidRDefault="00A35657" w:rsidP="003F7609">
      <w:pPr>
        <w:rPr>
          <w:sz w:val="24"/>
          <w:szCs w:val="24"/>
        </w:rPr>
      </w:pPr>
    </w:p>
    <w:p w14:paraId="1E68D519" w14:textId="77777777" w:rsidR="00A35657" w:rsidRDefault="00A35657" w:rsidP="003F7609">
      <w:pPr>
        <w:rPr>
          <w:sz w:val="24"/>
          <w:szCs w:val="24"/>
        </w:rPr>
      </w:pPr>
    </w:p>
    <w:p w14:paraId="136F516A" w14:textId="77777777" w:rsidR="00A35657" w:rsidRDefault="00A35657" w:rsidP="003F7609">
      <w:pPr>
        <w:rPr>
          <w:sz w:val="24"/>
          <w:szCs w:val="24"/>
        </w:rPr>
      </w:pPr>
    </w:p>
    <w:p w14:paraId="150876A6" w14:textId="77777777" w:rsidR="00A35657" w:rsidRDefault="00A35657" w:rsidP="003F7609">
      <w:pPr>
        <w:rPr>
          <w:sz w:val="24"/>
          <w:szCs w:val="24"/>
        </w:rPr>
      </w:pPr>
    </w:p>
    <w:p w14:paraId="5BB8B10C" w14:textId="77777777" w:rsidR="00A35657" w:rsidRDefault="00A35657" w:rsidP="003F7609">
      <w:pPr>
        <w:rPr>
          <w:sz w:val="24"/>
          <w:szCs w:val="24"/>
        </w:rPr>
      </w:pPr>
    </w:p>
    <w:p w14:paraId="0AD47BFE" w14:textId="77777777" w:rsidR="00A35657" w:rsidRDefault="00A35657" w:rsidP="003F7609">
      <w:pPr>
        <w:rPr>
          <w:sz w:val="24"/>
          <w:szCs w:val="24"/>
        </w:rPr>
      </w:pPr>
    </w:p>
    <w:p w14:paraId="2BA2D0BE" w14:textId="77777777" w:rsidR="00A35657" w:rsidRDefault="00A35657" w:rsidP="003F7609">
      <w:pPr>
        <w:rPr>
          <w:sz w:val="24"/>
          <w:szCs w:val="24"/>
        </w:rPr>
      </w:pPr>
    </w:p>
    <w:p w14:paraId="3CC2E382" w14:textId="77777777" w:rsidR="00A35657" w:rsidRDefault="00A35657" w:rsidP="003F7609">
      <w:pPr>
        <w:rPr>
          <w:sz w:val="24"/>
          <w:szCs w:val="24"/>
        </w:rPr>
      </w:pPr>
    </w:p>
    <w:p w14:paraId="34D3E7B0" w14:textId="77777777" w:rsidR="00A35657" w:rsidRDefault="00A35657" w:rsidP="003F7609">
      <w:pPr>
        <w:rPr>
          <w:sz w:val="24"/>
          <w:szCs w:val="24"/>
        </w:rPr>
      </w:pPr>
    </w:p>
    <w:p w14:paraId="0CD1FA3D" w14:textId="77777777" w:rsidR="00A35657" w:rsidRDefault="00A35657" w:rsidP="003F7609">
      <w:pPr>
        <w:rPr>
          <w:sz w:val="24"/>
          <w:szCs w:val="24"/>
        </w:rPr>
      </w:pPr>
    </w:p>
    <w:p w14:paraId="4F0B65C1" w14:textId="77777777" w:rsidR="00A35657" w:rsidRDefault="00A35657" w:rsidP="003F7609">
      <w:pPr>
        <w:rPr>
          <w:sz w:val="24"/>
          <w:szCs w:val="24"/>
        </w:rPr>
      </w:pPr>
    </w:p>
    <w:p w14:paraId="00E5C2E7" w14:textId="77777777" w:rsidR="00A35657" w:rsidRDefault="00A35657" w:rsidP="003F7609">
      <w:pPr>
        <w:rPr>
          <w:sz w:val="24"/>
          <w:szCs w:val="24"/>
        </w:rPr>
      </w:pPr>
    </w:p>
    <w:p w14:paraId="14BB014F" w14:textId="77777777" w:rsidR="00A35657" w:rsidRDefault="00A35657" w:rsidP="003F7609">
      <w:pPr>
        <w:rPr>
          <w:sz w:val="24"/>
          <w:szCs w:val="24"/>
        </w:rPr>
      </w:pPr>
    </w:p>
    <w:p w14:paraId="564AB491" w14:textId="77777777" w:rsidR="00A35657" w:rsidRDefault="00A35657" w:rsidP="003F7609">
      <w:pPr>
        <w:rPr>
          <w:sz w:val="24"/>
          <w:szCs w:val="24"/>
        </w:rPr>
      </w:pPr>
    </w:p>
    <w:p w14:paraId="037C0B7B" w14:textId="77777777" w:rsidR="00A35657" w:rsidRDefault="00A35657" w:rsidP="003F7609">
      <w:pPr>
        <w:rPr>
          <w:sz w:val="24"/>
          <w:szCs w:val="24"/>
        </w:rPr>
      </w:pPr>
    </w:p>
    <w:p w14:paraId="4F3C508E" w14:textId="481B1263" w:rsidR="00F170FF" w:rsidRDefault="00F170FF" w:rsidP="003F7609">
      <w:pPr>
        <w:rPr>
          <w:sz w:val="24"/>
          <w:szCs w:val="24"/>
        </w:rPr>
      </w:pPr>
      <w:r>
        <w:rPr>
          <w:sz w:val="24"/>
          <w:szCs w:val="24"/>
        </w:rPr>
        <w:t xml:space="preserve">References </w:t>
      </w:r>
    </w:p>
    <w:p w14:paraId="5E6FD25B" w14:textId="4E3EF729" w:rsidR="00F170FF" w:rsidRDefault="00F170FF" w:rsidP="003F7609">
      <w:pPr>
        <w:rPr>
          <w:sz w:val="24"/>
          <w:szCs w:val="24"/>
        </w:rPr>
      </w:pPr>
      <w:r>
        <w:rPr>
          <w:sz w:val="24"/>
          <w:szCs w:val="24"/>
        </w:rPr>
        <w:t>Introduction – (1i)</w:t>
      </w:r>
    </w:p>
    <w:p w14:paraId="7F91DEC1" w14:textId="77777777" w:rsidR="00F170FF" w:rsidRDefault="00F170FF" w:rsidP="00F170FF">
      <w:pPr>
        <w:jc w:val="both"/>
      </w:pPr>
      <w:hyperlink r:id="rId27" w:history="1">
        <w:r w:rsidRPr="00AA7DD3">
          <w:rPr>
            <w:rStyle w:val="Hyperlink"/>
            <w:rFonts w:ascii="Arial" w:hAnsi="Arial" w:cs="Arial"/>
          </w:rPr>
          <w:t>https://chrome.google.com/webstore/detail/mobile-simulator-responsi/ckejmhbmlajgoklhgbapkiccekfoccmk</w:t>
        </w:r>
      </w:hyperlink>
    </w:p>
    <w:p w14:paraId="0145CFF7" w14:textId="01303E9F" w:rsidR="00A625F1" w:rsidRDefault="00A625F1" w:rsidP="00F170FF">
      <w:pPr>
        <w:jc w:val="both"/>
      </w:pPr>
      <w:r>
        <w:t xml:space="preserve">Websites that helped me with my code. </w:t>
      </w:r>
    </w:p>
    <w:p w14:paraId="3264CAD3" w14:textId="6FEF5B54" w:rsidR="00A625F1" w:rsidRDefault="00F56768" w:rsidP="00F170FF">
      <w:pPr>
        <w:jc w:val="both"/>
        <w:rPr>
          <w:rFonts w:ascii="Arial" w:hAnsi="Arial" w:cs="Arial"/>
        </w:rPr>
      </w:pPr>
      <w:hyperlink r:id="rId28" w:history="1">
        <w:r w:rsidRPr="00F56768">
          <w:rPr>
            <w:rStyle w:val="Hyperlink"/>
            <w:rFonts w:ascii="Arial" w:hAnsi="Arial" w:cs="Arial"/>
          </w:rPr>
          <w:t>W3Schools Online Web Tutorials</w:t>
        </w:r>
      </w:hyperlink>
    </w:p>
    <w:p w14:paraId="6CD810A1" w14:textId="100DD5DC" w:rsidR="00F56768" w:rsidRDefault="00F56768" w:rsidP="00F170FF">
      <w:pPr>
        <w:jc w:val="both"/>
        <w:rPr>
          <w:rFonts w:ascii="Arial" w:hAnsi="Arial" w:cs="Arial"/>
        </w:rPr>
      </w:pPr>
      <w:hyperlink r:id="rId29" w:history="1">
        <w:r w:rsidRPr="00F56768">
          <w:rPr>
            <w:rStyle w:val="Hyperlink"/>
            <w:rFonts w:ascii="Arial" w:hAnsi="Arial" w:cs="Arial"/>
          </w:rPr>
          <w:t>YouTube</w:t>
        </w:r>
      </w:hyperlink>
    </w:p>
    <w:p w14:paraId="69526207" w14:textId="269364E1" w:rsidR="00F170FF" w:rsidRDefault="00F170FF" w:rsidP="003F7609">
      <w:pPr>
        <w:rPr>
          <w:sz w:val="24"/>
          <w:szCs w:val="24"/>
        </w:rPr>
      </w:pPr>
    </w:p>
    <w:p w14:paraId="74CE3486" w14:textId="77777777" w:rsidR="00F170FF" w:rsidRPr="003F7609" w:rsidRDefault="00F170FF" w:rsidP="003F7609">
      <w:pPr>
        <w:rPr>
          <w:sz w:val="24"/>
          <w:szCs w:val="24"/>
        </w:rPr>
      </w:pPr>
    </w:p>
    <w:sectPr w:rsidR="00F170FF" w:rsidRPr="003F7609">
      <w:headerReference w:type="default" r:id="rId30"/>
      <w:footerReference w:type="default" r:id="rId31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37F6A" w14:textId="77777777" w:rsidR="00FC4DF8" w:rsidRDefault="00FC4DF8">
      <w:pPr>
        <w:spacing w:before="0" w:after="0" w:line="240" w:lineRule="auto"/>
      </w:pPr>
      <w:r>
        <w:separator/>
      </w:r>
    </w:p>
  </w:endnote>
  <w:endnote w:type="continuationSeparator" w:id="0">
    <w:p w14:paraId="16E5E69C" w14:textId="77777777" w:rsidR="00FC4DF8" w:rsidRDefault="00FC4DF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0CF4" w14:textId="77777777" w:rsidR="001638F6" w:rsidRDefault="00844483">
    <w:pPr>
      <w:pStyle w:val="Foot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\* Arabic  \* MERGEFORMAT </w:instrText>
    </w:r>
    <w:r>
      <w:rPr>
        <w:lang w:val="en-GB" w:bidi="en-GB"/>
      </w:rPr>
      <w:fldChar w:fldCharType="separate"/>
    </w:r>
    <w:r w:rsidR="00934F1C">
      <w:rPr>
        <w:noProof/>
        <w:lang w:val="en-GB" w:bidi="en-GB"/>
      </w:rPr>
      <w:t>1</w:t>
    </w:r>
    <w:r>
      <w:rPr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A812" w14:textId="77777777" w:rsidR="00FC4DF8" w:rsidRDefault="00FC4DF8">
      <w:pPr>
        <w:spacing w:before="0" w:after="0" w:line="240" w:lineRule="auto"/>
      </w:pPr>
      <w:r>
        <w:separator/>
      </w:r>
    </w:p>
  </w:footnote>
  <w:footnote w:type="continuationSeparator" w:id="0">
    <w:p w14:paraId="0278A6BB" w14:textId="77777777" w:rsidR="00FC4DF8" w:rsidRDefault="00FC4DF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4635765"/>
      <w:docPartObj>
        <w:docPartGallery w:val="Page Numbers (Top of Page)"/>
        <w:docPartUnique/>
      </w:docPartObj>
    </w:sdtPr>
    <w:sdtEndPr/>
    <w:sdtContent>
      <w:p w14:paraId="6272C071" w14:textId="1E5F8C23" w:rsidR="007C515A" w:rsidRDefault="007C515A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1BB4DF6C" w14:textId="77777777" w:rsidR="007C515A" w:rsidRDefault="007C5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204098370">
    <w:abstractNumId w:val="9"/>
  </w:num>
  <w:num w:numId="2" w16cid:durableId="466245493">
    <w:abstractNumId w:val="9"/>
  </w:num>
  <w:num w:numId="3" w16cid:durableId="742069968">
    <w:abstractNumId w:val="8"/>
  </w:num>
  <w:num w:numId="4" w16cid:durableId="1223518029">
    <w:abstractNumId w:val="8"/>
  </w:num>
  <w:num w:numId="5" w16cid:durableId="293368650">
    <w:abstractNumId w:val="9"/>
  </w:num>
  <w:num w:numId="6" w16cid:durableId="987200111">
    <w:abstractNumId w:val="8"/>
  </w:num>
  <w:num w:numId="7" w16cid:durableId="1533374286">
    <w:abstractNumId w:val="11"/>
  </w:num>
  <w:num w:numId="8" w16cid:durableId="1653212093">
    <w:abstractNumId w:val="10"/>
  </w:num>
  <w:num w:numId="9" w16cid:durableId="402064594">
    <w:abstractNumId w:val="13"/>
  </w:num>
  <w:num w:numId="10" w16cid:durableId="1275362885">
    <w:abstractNumId w:val="12"/>
  </w:num>
  <w:num w:numId="11" w16cid:durableId="1825275643">
    <w:abstractNumId w:val="15"/>
  </w:num>
  <w:num w:numId="12" w16cid:durableId="1474522288">
    <w:abstractNumId w:val="14"/>
  </w:num>
  <w:num w:numId="13" w16cid:durableId="114298809">
    <w:abstractNumId w:val="7"/>
  </w:num>
  <w:num w:numId="14" w16cid:durableId="573780689">
    <w:abstractNumId w:val="6"/>
  </w:num>
  <w:num w:numId="15" w16cid:durableId="1717192476">
    <w:abstractNumId w:val="5"/>
  </w:num>
  <w:num w:numId="16" w16cid:durableId="1498494874">
    <w:abstractNumId w:val="4"/>
  </w:num>
  <w:num w:numId="17" w16cid:durableId="1083839756">
    <w:abstractNumId w:val="3"/>
  </w:num>
  <w:num w:numId="18" w16cid:durableId="1154907919">
    <w:abstractNumId w:val="2"/>
  </w:num>
  <w:num w:numId="19" w16cid:durableId="1941641296">
    <w:abstractNumId w:val="1"/>
  </w:num>
  <w:num w:numId="20" w16cid:durableId="1518036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95"/>
    <w:rsid w:val="00015695"/>
    <w:rsid w:val="00034BDF"/>
    <w:rsid w:val="00053B59"/>
    <w:rsid w:val="000748AA"/>
    <w:rsid w:val="000A28CE"/>
    <w:rsid w:val="000A682F"/>
    <w:rsid w:val="000C5FC1"/>
    <w:rsid w:val="000D05EA"/>
    <w:rsid w:val="000D41AF"/>
    <w:rsid w:val="000E34BA"/>
    <w:rsid w:val="000F277F"/>
    <w:rsid w:val="000F5F4B"/>
    <w:rsid w:val="0013319A"/>
    <w:rsid w:val="001364E8"/>
    <w:rsid w:val="0015075B"/>
    <w:rsid w:val="001638F6"/>
    <w:rsid w:val="0017124D"/>
    <w:rsid w:val="001803B2"/>
    <w:rsid w:val="001822C9"/>
    <w:rsid w:val="001827AB"/>
    <w:rsid w:val="0018308C"/>
    <w:rsid w:val="001A1D4C"/>
    <w:rsid w:val="001A2000"/>
    <w:rsid w:val="001A60F2"/>
    <w:rsid w:val="001A7758"/>
    <w:rsid w:val="001C3D64"/>
    <w:rsid w:val="001F2A02"/>
    <w:rsid w:val="002343A5"/>
    <w:rsid w:val="002745FD"/>
    <w:rsid w:val="002768DC"/>
    <w:rsid w:val="002D250C"/>
    <w:rsid w:val="002F202B"/>
    <w:rsid w:val="0030207B"/>
    <w:rsid w:val="003209D6"/>
    <w:rsid w:val="00321522"/>
    <w:rsid w:val="00334A73"/>
    <w:rsid w:val="003422FF"/>
    <w:rsid w:val="00351820"/>
    <w:rsid w:val="00360FB4"/>
    <w:rsid w:val="003C0CE3"/>
    <w:rsid w:val="003C0D45"/>
    <w:rsid w:val="003E09F8"/>
    <w:rsid w:val="003E27C9"/>
    <w:rsid w:val="003F6A08"/>
    <w:rsid w:val="003F7609"/>
    <w:rsid w:val="00423688"/>
    <w:rsid w:val="0042638D"/>
    <w:rsid w:val="00426C82"/>
    <w:rsid w:val="004517C5"/>
    <w:rsid w:val="00461BDF"/>
    <w:rsid w:val="0047575B"/>
    <w:rsid w:val="004952C4"/>
    <w:rsid w:val="004C7C8A"/>
    <w:rsid w:val="004E38ED"/>
    <w:rsid w:val="004F6D35"/>
    <w:rsid w:val="00513786"/>
    <w:rsid w:val="00525283"/>
    <w:rsid w:val="0054194E"/>
    <w:rsid w:val="00544C33"/>
    <w:rsid w:val="005605DF"/>
    <w:rsid w:val="00561B21"/>
    <w:rsid w:val="005805FA"/>
    <w:rsid w:val="005A1C5A"/>
    <w:rsid w:val="005E02CF"/>
    <w:rsid w:val="005F1DBD"/>
    <w:rsid w:val="00624D47"/>
    <w:rsid w:val="00627045"/>
    <w:rsid w:val="006869E0"/>
    <w:rsid w:val="00690EFD"/>
    <w:rsid w:val="006A5E2A"/>
    <w:rsid w:val="006B4C89"/>
    <w:rsid w:val="006F4FB1"/>
    <w:rsid w:val="007021DE"/>
    <w:rsid w:val="007101C8"/>
    <w:rsid w:val="007172FE"/>
    <w:rsid w:val="00726C49"/>
    <w:rsid w:val="00732607"/>
    <w:rsid w:val="00735B50"/>
    <w:rsid w:val="00736A03"/>
    <w:rsid w:val="00767A56"/>
    <w:rsid w:val="0078528D"/>
    <w:rsid w:val="00792E72"/>
    <w:rsid w:val="00796A00"/>
    <w:rsid w:val="007C515A"/>
    <w:rsid w:val="007C6048"/>
    <w:rsid w:val="007E2270"/>
    <w:rsid w:val="007E29AC"/>
    <w:rsid w:val="007F3194"/>
    <w:rsid w:val="007F6B0A"/>
    <w:rsid w:val="00821A67"/>
    <w:rsid w:val="00821F49"/>
    <w:rsid w:val="00844483"/>
    <w:rsid w:val="00844EB1"/>
    <w:rsid w:val="0086097C"/>
    <w:rsid w:val="008756A0"/>
    <w:rsid w:val="008A7EDC"/>
    <w:rsid w:val="008C0F21"/>
    <w:rsid w:val="008C5888"/>
    <w:rsid w:val="008F1B95"/>
    <w:rsid w:val="00902C4B"/>
    <w:rsid w:val="0090695A"/>
    <w:rsid w:val="00907831"/>
    <w:rsid w:val="009260AB"/>
    <w:rsid w:val="00927325"/>
    <w:rsid w:val="0093291C"/>
    <w:rsid w:val="00934F1C"/>
    <w:rsid w:val="0094540F"/>
    <w:rsid w:val="0095136D"/>
    <w:rsid w:val="00964BEB"/>
    <w:rsid w:val="009913E0"/>
    <w:rsid w:val="00996E15"/>
    <w:rsid w:val="009C2175"/>
    <w:rsid w:val="009C6405"/>
    <w:rsid w:val="009D0EC7"/>
    <w:rsid w:val="009D2231"/>
    <w:rsid w:val="009D6A3F"/>
    <w:rsid w:val="00A01B61"/>
    <w:rsid w:val="00A0241D"/>
    <w:rsid w:val="00A122DB"/>
    <w:rsid w:val="00A15791"/>
    <w:rsid w:val="00A263AF"/>
    <w:rsid w:val="00A35657"/>
    <w:rsid w:val="00A537E9"/>
    <w:rsid w:val="00A57081"/>
    <w:rsid w:val="00A625F1"/>
    <w:rsid w:val="00A71AAE"/>
    <w:rsid w:val="00A75E77"/>
    <w:rsid w:val="00AA5BA1"/>
    <w:rsid w:val="00AB2AD6"/>
    <w:rsid w:val="00AB3402"/>
    <w:rsid w:val="00AC4637"/>
    <w:rsid w:val="00AC7F3B"/>
    <w:rsid w:val="00AD165F"/>
    <w:rsid w:val="00B402CB"/>
    <w:rsid w:val="00B47B7A"/>
    <w:rsid w:val="00B53562"/>
    <w:rsid w:val="00B646B8"/>
    <w:rsid w:val="00B81B13"/>
    <w:rsid w:val="00BA4FDC"/>
    <w:rsid w:val="00BD232C"/>
    <w:rsid w:val="00BF135D"/>
    <w:rsid w:val="00C80BD4"/>
    <w:rsid w:val="00C92A3F"/>
    <w:rsid w:val="00CC3492"/>
    <w:rsid w:val="00CD3838"/>
    <w:rsid w:val="00CE172F"/>
    <w:rsid w:val="00CF3A42"/>
    <w:rsid w:val="00D16659"/>
    <w:rsid w:val="00D23C2E"/>
    <w:rsid w:val="00D367B4"/>
    <w:rsid w:val="00D5269D"/>
    <w:rsid w:val="00D5413C"/>
    <w:rsid w:val="00D63E89"/>
    <w:rsid w:val="00D66039"/>
    <w:rsid w:val="00D66501"/>
    <w:rsid w:val="00D80CC3"/>
    <w:rsid w:val="00DB2234"/>
    <w:rsid w:val="00DC07A3"/>
    <w:rsid w:val="00DD1ABD"/>
    <w:rsid w:val="00DD5885"/>
    <w:rsid w:val="00DF7240"/>
    <w:rsid w:val="00E11B8A"/>
    <w:rsid w:val="00E47867"/>
    <w:rsid w:val="00EA4166"/>
    <w:rsid w:val="00EA53F9"/>
    <w:rsid w:val="00EA7434"/>
    <w:rsid w:val="00EB173F"/>
    <w:rsid w:val="00EE777E"/>
    <w:rsid w:val="00EF41E9"/>
    <w:rsid w:val="00F0004D"/>
    <w:rsid w:val="00F170FF"/>
    <w:rsid w:val="00F34F75"/>
    <w:rsid w:val="00F412E5"/>
    <w:rsid w:val="00F41AC7"/>
    <w:rsid w:val="00F56768"/>
    <w:rsid w:val="00F6130E"/>
    <w:rsid w:val="00F677F9"/>
    <w:rsid w:val="00F87C8D"/>
    <w:rsid w:val="00FA42FA"/>
    <w:rsid w:val="00FC4DF8"/>
    <w:rsid w:val="00FD1504"/>
    <w:rsid w:val="00FE5693"/>
    <w:rsid w:val="00FF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8EE851"/>
  <w15:chartTrackingRefBased/>
  <w15:docId w15:val="{75B5675F-BB33-40A8-A9A6-D799838A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04"/>
  </w:style>
  <w:style w:type="paragraph" w:styleId="Heading1">
    <w:name w:val="heading 1"/>
    <w:basedOn w:val="Normal"/>
    <w:next w:val="Normal"/>
    <w:link w:val="Heading1Char"/>
    <w:uiPriority w:val="4"/>
    <w:qFormat/>
    <w:rsid w:val="00A122DB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A122DB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A122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4"/>
    <w:rsid w:val="00690EFD"/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690EFD"/>
    <w:rPr>
      <w:rFonts w:asciiTheme="majorHAnsi" w:eastAsiaTheme="majorEastAsia" w:hAnsiTheme="majorHAnsi" w:cstheme="majorBidi"/>
      <w:caps/>
      <w:color w:val="3F251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4"/>
    <w:semiHidden/>
    <w:rsid w:val="00690EFD"/>
    <w:rPr>
      <w:rFonts w:asciiTheme="majorHAnsi" w:eastAsiaTheme="majorEastAsia" w:hAnsiTheme="majorHAnsi" w:cstheme="majorBidi"/>
      <w:color w:val="3F251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semiHidden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character" w:styleId="Hyperlink">
    <w:name w:val="Hyperlink"/>
    <w:basedOn w:val="DefaultParagraphFont"/>
    <w:uiPriority w:val="99"/>
    <w:unhideWhenUsed/>
    <w:rsid w:val="00561B21"/>
    <w:rPr>
      <w:color w:val="993E2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youtube.com/?gl=GB&amp;hl=en-G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www.w3schools.com/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s://chrome.google.com/webstore/detail/mobile-simulator-responsi/ckejmhbmlajgoklhgbapkiccekfoccmk" TargetMode="External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jt\AppData\Local\Microsoft\Office\16.0\DTS\en-GB%7bDC8BC1E6-0FFA-46DA-A8D8-62949C8D7393%7d\%7b4A5161EA-1791-4D90-B80B-6E385E2D1E04%7dtf16392938_win32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CD806-20F5-4C82-B5FF-CCE93600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{4A5161EA-1791-4D90-B80B-6E385E2D1E04}tf16392938_win32</Template>
  <TotalTime>552</TotalTime>
  <Pages>11</Pages>
  <Words>868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Ethan thomas</dc:creator>
  <cp:keywords/>
  <cp:lastModifiedBy>Ethan thomas</cp:lastModifiedBy>
  <cp:revision>224</cp:revision>
  <dcterms:created xsi:type="dcterms:W3CDTF">2025-05-04T19:07:00Z</dcterms:created>
  <dcterms:modified xsi:type="dcterms:W3CDTF">2025-05-27T10:38:00Z</dcterms:modified>
  <cp:version/>
</cp:coreProperties>
</file>