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844"/>
        <w:gridCol w:w="1704"/>
        <w:gridCol w:w="1752"/>
        <w:gridCol w:w="1719"/>
        <w:gridCol w:w="1831"/>
        <w:gridCol w:w="1940"/>
      </w:tblGrid>
      <w:tr w:rsidR="00555F20" w14:paraId="3BA0346D" w14:textId="77777777" w:rsidTr="00CC039F">
        <w:trPr>
          <w:trHeight w:val="2376"/>
        </w:trPr>
        <w:tc>
          <w:tcPr>
            <w:tcW w:w="2348" w:type="dxa"/>
          </w:tcPr>
          <w:p w14:paraId="3BEEBA13" w14:textId="77777777" w:rsidR="00555F20" w:rsidRPr="009E3C9C" w:rsidRDefault="00555F20" w:rsidP="00CC039F">
            <w:pPr>
              <w:jc w:val="center"/>
              <w:rPr>
                <w:b/>
                <w:bCs/>
              </w:rPr>
            </w:pPr>
            <w:r w:rsidRPr="009E3C9C">
              <w:rPr>
                <w:b/>
                <w:bCs/>
              </w:rPr>
              <w:t>Type of Development required</w:t>
            </w:r>
          </w:p>
        </w:tc>
        <w:tc>
          <w:tcPr>
            <w:tcW w:w="2326" w:type="dxa"/>
          </w:tcPr>
          <w:p w14:paraId="50654F3B" w14:textId="77777777" w:rsidR="00555F20" w:rsidRPr="009E3C9C" w:rsidRDefault="00555F20" w:rsidP="00CC039F">
            <w:pPr>
              <w:jc w:val="center"/>
              <w:rPr>
                <w:b/>
                <w:bCs/>
              </w:rPr>
            </w:pPr>
            <w:r w:rsidRPr="009E3C9C">
              <w:rPr>
                <w:b/>
                <w:bCs/>
              </w:rPr>
              <w:t>How will this be achieved?</w:t>
            </w:r>
          </w:p>
          <w:p w14:paraId="599D6C97" w14:textId="77777777" w:rsidR="00555F20" w:rsidRPr="009E3C9C" w:rsidRDefault="00555F20" w:rsidP="00CC039F">
            <w:pPr>
              <w:jc w:val="center"/>
              <w:rPr>
                <w:b/>
                <w:bCs/>
              </w:rPr>
            </w:pPr>
          </w:p>
        </w:tc>
        <w:tc>
          <w:tcPr>
            <w:tcW w:w="2333" w:type="dxa"/>
          </w:tcPr>
          <w:p w14:paraId="075BB4C0" w14:textId="77777777" w:rsidR="00555F20" w:rsidRPr="009E3C9C" w:rsidRDefault="00555F20" w:rsidP="00CC039F">
            <w:pPr>
              <w:jc w:val="center"/>
              <w:rPr>
                <w:b/>
                <w:bCs/>
              </w:rPr>
            </w:pPr>
            <w:r w:rsidRPr="009E3C9C">
              <w:rPr>
                <w:b/>
                <w:bCs/>
              </w:rPr>
              <w:t>Level of course (where applicable)</w:t>
            </w:r>
          </w:p>
        </w:tc>
        <w:tc>
          <w:tcPr>
            <w:tcW w:w="2348" w:type="dxa"/>
          </w:tcPr>
          <w:p w14:paraId="6431DFB2" w14:textId="77777777" w:rsidR="00555F20" w:rsidRPr="009E3C9C" w:rsidRDefault="00555F20" w:rsidP="00CC039F">
            <w:pPr>
              <w:jc w:val="center"/>
              <w:rPr>
                <w:b/>
                <w:bCs/>
              </w:rPr>
            </w:pPr>
            <w:r>
              <w:rPr>
                <w:b/>
                <w:bCs/>
              </w:rPr>
              <w:t>Target date to complete</w:t>
            </w:r>
          </w:p>
        </w:tc>
        <w:tc>
          <w:tcPr>
            <w:tcW w:w="2331" w:type="dxa"/>
          </w:tcPr>
          <w:p w14:paraId="685FA779" w14:textId="77777777" w:rsidR="00555F20" w:rsidRPr="009E3C9C" w:rsidRDefault="00555F20" w:rsidP="00CC039F">
            <w:pPr>
              <w:jc w:val="center"/>
              <w:rPr>
                <w:b/>
                <w:bCs/>
              </w:rPr>
            </w:pPr>
            <w:r>
              <w:rPr>
                <w:b/>
                <w:bCs/>
              </w:rPr>
              <w:t>Reason for the development</w:t>
            </w:r>
          </w:p>
        </w:tc>
        <w:tc>
          <w:tcPr>
            <w:tcW w:w="2262" w:type="dxa"/>
          </w:tcPr>
          <w:p w14:paraId="38A8B7CE" w14:textId="77777777" w:rsidR="00555F20" w:rsidRPr="009E3C9C" w:rsidRDefault="00555F20" w:rsidP="00CC039F">
            <w:pPr>
              <w:jc w:val="center"/>
              <w:rPr>
                <w:b/>
                <w:bCs/>
              </w:rPr>
            </w:pPr>
            <w:r>
              <w:rPr>
                <w:b/>
                <w:bCs/>
              </w:rPr>
              <w:t>Tick when completed</w:t>
            </w:r>
          </w:p>
        </w:tc>
      </w:tr>
      <w:tr w:rsidR="00555F20" w14:paraId="1669F8B9" w14:textId="77777777" w:rsidTr="00CC039F">
        <w:trPr>
          <w:trHeight w:val="2323"/>
        </w:trPr>
        <w:tc>
          <w:tcPr>
            <w:tcW w:w="2348" w:type="dxa"/>
          </w:tcPr>
          <w:p w14:paraId="0C08043B" w14:textId="77777777" w:rsidR="00555F20" w:rsidRDefault="00555F20" w:rsidP="00CC039F">
            <w:pPr>
              <w:jc w:val="center"/>
            </w:pPr>
            <w:r>
              <w:t>Welsh language</w:t>
            </w:r>
          </w:p>
        </w:tc>
        <w:tc>
          <w:tcPr>
            <w:tcW w:w="2326" w:type="dxa"/>
          </w:tcPr>
          <w:p w14:paraId="2A96FB9D" w14:textId="77777777" w:rsidR="00555F20" w:rsidRDefault="00555F20" w:rsidP="00CC039F">
            <w:pPr>
              <w:jc w:val="center"/>
            </w:pPr>
            <w:r>
              <w:t>Twice a week classroom sessions</w:t>
            </w:r>
          </w:p>
        </w:tc>
        <w:tc>
          <w:tcPr>
            <w:tcW w:w="2333" w:type="dxa"/>
          </w:tcPr>
          <w:p w14:paraId="7D3F8801" w14:textId="77777777" w:rsidR="00555F20" w:rsidRDefault="00555F20" w:rsidP="00CC039F">
            <w:pPr>
              <w:jc w:val="center"/>
            </w:pPr>
            <w:r>
              <w:t>Entry level</w:t>
            </w:r>
          </w:p>
        </w:tc>
        <w:tc>
          <w:tcPr>
            <w:tcW w:w="2348" w:type="dxa"/>
          </w:tcPr>
          <w:p w14:paraId="095183A1" w14:textId="77777777" w:rsidR="00555F20" w:rsidRDefault="00555F20" w:rsidP="00CC039F">
            <w:pPr>
              <w:jc w:val="center"/>
            </w:pPr>
            <w:r>
              <w:t>June 2016</w:t>
            </w:r>
          </w:p>
        </w:tc>
        <w:tc>
          <w:tcPr>
            <w:tcW w:w="2331" w:type="dxa"/>
          </w:tcPr>
          <w:p w14:paraId="1733754F" w14:textId="77777777" w:rsidR="00555F20" w:rsidRDefault="00555F20" w:rsidP="00CC039F">
            <w:pPr>
              <w:jc w:val="center"/>
            </w:pPr>
            <w:r>
              <w:t>To improve my Welsh skills working with children</w:t>
            </w:r>
          </w:p>
        </w:tc>
        <w:tc>
          <w:tcPr>
            <w:tcW w:w="2262" w:type="dxa"/>
          </w:tcPr>
          <w:p w14:paraId="2C28058F" w14:textId="77777777" w:rsidR="00555F20" w:rsidRDefault="00555F20" w:rsidP="00CC039F">
            <w:pPr>
              <w:jc w:val="center"/>
            </w:pPr>
            <w:r>
              <w:rPr>
                <w:noProof/>
              </w:rPr>
              <w:drawing>
                <wp:inline distT="0" distB="0" distL="0" distR="0" wp14:anchorId="16160859" wp14:editId="664B06A3">
                  <wp:extent cx="914400" cy="914400"/>
                  <wp:effectExtent l="0" t="0" r="0" b="0"/>
                  <wp:docPr id="1" name="Graphic 1"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inline>
              </w:drawing>
            </w:r>
          </w:p>
        </w:tc>
      </w:tr>
      <w:tr w:rsidR="00555F20" w14:paraId="35B92821" w14:textId="77777777" w:rsidTr="00CC039F">
        <w:trPr>
          <w:trHeight w:val="1161"/>
        </w:trPr>
        <w:tc>
          <w:tcPr>
            <w:tcW w:w="2348" w:type="dxa"/>
          </w:tcPr>
          <w:p w14:paraId="7A778667" w14:textId="77777777" w:rsidR="00555F20" w:rsidRDefault="00555F20" w:rsidP="00CC039F">
            <w:pPr>
              <w:jc w:val="center"/>
            </w:pPr>
            <w:r>
              <w:t>Design to Smile</w:t>
            </w:r>
          </w:p>
        </w:tc>
        <w:tc>
          <w:tcPr>
            <w:tcW w:w="2326" w:type="dxa"/>
          </w:tcPr>
          <w:p w14:paraId="566C1C45" w14:textId="77777777" w:rsidR="00555F20" w:rsidRDefault="00555F20" w:rsidP="00CC039F">
            <w:pPr>
              <w:jc w:val="center"/>
            </w:pPr>
            <w:r>
              <w:t>Training session with dental nurse</w:t>
            </w:r>
          </w:p>
        </w:tc>
        <w:tc>
          <w:tcPr>
            <w:tcW w:w="2333" w:type="dxa"/>
          </w:tcPr>
          <w:p w14:paraId="0C8570D7" w14:textId="77777777" w:rsidR="00555F20" w:rsidRDefault="00555F20" w:rsidP="00CC039F">
            <w:pPr>
              <w:jc w:val="center"/>
            </w:pPr>
            <w:r>
              <w:t>N/A</w:t>
            </w:r>
          </w:p>
        </w:tc>
        <w:tc>
          <w:tcPr>
            <w:tcW w:w="2348" w:type="dxa"/>
          </w:tcPr>
          <w:p w14:paraId="76469F8D" w14:textId="77777777" w:rsidR="00555F20" w:rsidRDefault="00555F20" w:rsidP="00CC039F">
            <w:pPr>
              <w:jc w:val="center"/>
            </w:pPr>
            <w:r>
              <w:t>December 2015</w:t>
            </w:r>
          </w:p>
        </w:tc>
        <w:tc>
          <w:tcPr>
            <w:tcW w:w="2331" w:type="dxa"/>
          </w:tcPr>
          <w:p w14:paraId="0E63CDF3" w14:textId="77777777" w:rsidR="00555F20" w:rsidRDefault="00555F20" w:rsidP="00CC039F">
            <w:pPr>
              <w:jc w:val="center"/>
            </w:pPr>
            <w:r>
              <w:t>To promote good oral hygiene for children</w:t>
            </w:r>
          </w:p>
        </w:tc>
        <w:tc>
          <w:tcPr>
            <w:tcW w:w="2262" w:type="dxa"/>
          </w:tcPr>
          <w:p w14:paraId="25E0A225" w14:textId="77777777" w:rsidR="00555F20" w:rsidRDefault="00555F20" w:rsidP="00CC039F">
            <w:pPr>
              <w:jc w:val="center"/>
            </w:pPr>
            <w:r>
              <w:rPr>
                <w:noProof/>
              </w:rPr>
              <w:drawing>
                <wp:inline distT="0" distB="0" distL="0" distR="0" wp14:anchorId="674A7FEB" wp14:editId="301A3902">
                  <wp:extent cx="914400" cy="914400"/>
                  <wp:effectExtent l="0" t="0" r="0" b="0"/>
                  <wp:docPr id="10" name="Graphic 10"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inline>
              </w:drawing>
            </w:r>
          </w:p>
        </w:tc>
      </w:tr>
      <w:tr w:rsidR="00555F20" w14:paraId="7EBDDD12" w14:textId="77777777" w:rsidTr="00CC039F">
        <w:trPr>
          <w:trHeight w:val="1214"/>
        </w:trPr>
        <w:tc>
          <w:tcPr>
            <w:tcW w:w="2348" w:type="dxa"/>
          </w:tcPr>
          <w:p w14:paraId="1B4546CB" w14:textId="77777777" w:rsidR="00555F20" w:rsidRDefault="00555F20" w:rsidP="00CC039F">
            <w:pPr>
              <w:jc w:val="center"/>
            </w:pPr>
            <w:r>
              <w:t>First Aid</w:t>
            </w:r>
          </w:p>
        </w:tc>
        <w:tc>
          <w:tcPr>
            <w:tcW w:w="2326" w:type="dxa"/>
          </w:tcPr>
          <w:p w14:paraId="4BB99431" w14:textId="77777777" w:rsidR="00555F20" w:rsidRDefault="00555F20" w:rsidP="00CC039F">
            <w:pPr>
              <w:jc w:val="center"/>
            </w:pPr>
            <w:r>
              <w:t>12 hour evening classes</w:t>
            </w:r>
          </w:p>
        </w:tc>
        <w:tc>
          <w:tcPr>
            <w:tcW w:w="2333" w:type="dxa"/>
          </w:tcPr>
          <w:p w14:paraId="2976E95A" w14:textId="77777777" w:rsidR="00555F20" w:rsidRDefault="00555F20" w:rsidP="00CC039F">
            <w:pPr>
              <w:jc w:val="center"/>
            </w:pPr>
            <w:r>
              <w:t>Level 2</w:t>
            </w:r>
          </w:p>
        </w:tc>
        <w:tc>
          <w:tcPr>
            <w:tcW w:w="2348" w:type="dxa"/>
          </w:tcPr>
          <w:p w14:paraId="51E2FB75" w14:textId="77777777" w:rsidR="00555F20" w:rsidRDefault="00555F20" w:rsidP="00CC039F">
            <w:pPr>
              <w:jc w:val="center"/>
            </w:pPr>
            <w:r>
              <w:t>December 2016</w:t>
            </w:r>
          </w:p>
        </w:tc>
        <w:tc>
          <w:tcPr>
            <w:tcW w:w="2331" w:type="dxa"/>
          </w:tcPr>
          <w:p w14:paraId="0BD5A893" w14:textId="77777777" w:rsidR="00555F20" w:rsidRDefault="00555F20" w:rsidP="00CC039F">
            <w:pPr>
              <w:jc w:val="center"/>
            </w:pPr>
            <w:r>
              <w:t>To ensure children remain safe in the setting</w:t>
            </w:r>
          </w:p>
        </w:tc>
        <w:tc>
          <w:tcPr>
            <w:tcW w:w="2262" w:type="dxa"/>
          </w:tcPr>
          <w:p w14:paraId="1EB0C68D" w14:textId="0A2E29AF" w:rsidR="00555F20" w:rsidRDefault="0069629A" w:rsidP="00CC039F">
            <w:pPr>
              <w:jc w:val="center"/>
            </w:pPr>
            <w:r>
              <w:rPr>
                <w:noProof/>
              </w:rPr>
              <w:drawing>
                <wp:inline distT="0" distB="0" distL="0" distR="0" wp14:anchorId="2801C4DD" wp14:editId="66EA2527">
                  <wp:extent cx="914400" cy="914400"/>
                  <wp:effectExtent l="0" t="0" r="0" b="0"/>
                  <wp:docPr id="3" name="Graphic 3"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inline>
              </w:drawing>
            </w:r>
          </w:p>
        </w:tc>
      </w:tr>
      <w:tr w:rsidR="00555F20" w14:paraId="07B717BB" w14:textId="77777777" w:rsidTr="00CC039F">
        <w:trPr>
          <w:trHeight w:val="1161"/>
        </w:trPr>
        <w:tc>
          <w:tcPr>
            <w:tcW w:w="2348" w:type="dxa"/>
          </w:tcPr>
          <w:p w14:paraId="54D6F12D" w14:textId="77777777" w:rsidR="00555F20" w:rsidRDefault="00555F20" w:rsidP="00CC039F">
            <w:pPr>
              <w:jc w:val="center"/>
            </w:pPr>
            <w:r>
              <w:t>Food Hygine</w:t>
            </w:r>
          </w:p>
        </w:tc>
        <w:tc>
          <w:tcPr>
            <w:tcW w:w="2326" w:type="dxa"/>
          </w:tcPr>
          <w:p w14:paraId="54EF2C14" w14:textId="77777777" w:rsidR="00555F20" w:rsidRDefault="00555F20" w:rsidP="00CC039F">
            <w:pPr>
              <w:jc w:val="center"/>
            </w:pPr>
            <w:r>
              <w:t>Attend course</w:t>
            </w:r>
          </w:p>
        </w:tc>
        <w:tc>
          <w:tcPr>
            <w:tcW w:w="2333" w:type="dxa"/>
          </w:tcPr>
          <w:p w14:paraId="767AE835" w14:textId="77777777" w:rsidR="00555F20" w:rsidRDefault="00555F20" w:rsidP="00CC039F">
            <w:pPr>
              <w:jc w:val="center"/>
            </w:pPr>
            <w:r>
              <w:t>Level 2</w:t>
            </w:r>
          </w:p>
        </w:tc>
        <w:tc>
          <w:tcPr>
            <w:tcW w:w="2348" w:type="dxa"/>
          </w:tcPr>
          <w:p w14:paraId="642B3D80" w14:textId="77777777" w:rsidR="00555F20" w:rsidRDefault="00555F20" w:rsidP="00CC039F">
            <w:pPr>
              <w:jc w:val="center"/>
            </w:pPr>
            <w:r>
              <w:t>December 2016</w:t>
            </w:r>
          </w:p>
        </w:tc>
        <w:tc>
          <w:tcPr>
            <w:tcW w:w="2331" w:type="dxa"/>
          </w:tcPr>
          <w:p w14:paraId="69E34844" w14:textId="77777777" w:rsidR="00555F20" w:rsidRDefault="00555F20" w:rsidP="00CC039F">
            <w:pPr>
              <w:jc w:val="center"/>
            </w:pPr>
            <w:r>
              <w:t xml:space="preserve">To ensure I prepare and serve food safely and hygienically </w:t>
            </w:r>
          </w:p>
        </w:tc>
        <w:tc>
          <w:tcPr>
            <w:tcW w:w="2262" w:type="dxa"/>
          </w:tcPr>
          <w:p w14:paraId="4F5840B4" w14:textId="76DFF55D" w:rsidR="00555F20" w:rsidRDefault="0069629A" w:rsidP="00CC039F">
            <w:pPr>
              <w:jc w:val="center"/>
            </w:pPr>
            <w:r>
              <w:rPr>
                <w:noProof/>
              </w:rPr>
              <w:drawing>
                <wp:inline distT="0" distB="0" distL="0" distR="0" wp14:anchorId="08D4F783" wp14:editId="6D281768">
                  <wp:extent cx="914400" cy="914400"/>
                  <wp:effectExtent l="0" t="0" r="0" b="0"/>
                  <wp:docPr id="4" name="Graphic 4"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ckmark.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inline>
              </w:drawing>
            </w:r>
          </w:p>
        </w:tc>
      </w:tr>
    </w:tbl>
    <w:p w14:paraId="21DD9C93" w14:textId="5B0F37D2" w:rsidR="00945CB0" w:rsidRDefault="00945CB0"/>
    <w:p w14:paraId="71DD6CE5" w14:textId="56A785D3" w:rsidR="000E7E52" w:rsidRDefault="000E7E52"/>
    <w:p w14:paraId="73C5DA92" w14:textId="2E17A894" w:rsidR="000E7E52" w:rsidRDefault="000E7E52"/>
    <w:p w14:paraId="5CAB10BA" w14:textId="29AD9D0B" w:rsidR="00DE47A2" w:rsidRDefault="00DE47A2"/>
    <w:p w14:paraId="046E70F0" w14:textId="1BEF54AC" w:rsidR="00DE47A2" w:rsidRDefault="00DE47A2"/>
    <w:p w14:paraId="479007C7" w14:textId="7B872718" w:rsidR="00DE47A2" w:rsidRDefault="00DE47A2"/>
    <w:p w14:paraId="0AF3C0B4" w14:textId="44346BF8" w:rsidR="00DE47A2" w:rsidRDefault="00DE47A2"/>
    <w:p w14:paraId="2A1ED3E0" w14:textId="7BB2F67D" w:rsidR="00DE47A2" w:rsidRDefault="00DE47A2"/>
    <w:p w14:paraId="1BA70981" w14:textId="72246982" w:rsidR="00DE47A2" w:rsidRDefault="00DE47A2"/>
    <w:p w14:paraId="79F0A3A6" w14:textId="1FC30839" w:rsidR="00DE47A2" w:rsidRDefault="00DE47A2"/>
    <w:p w14:paraId="181F425C" w14:textId="02417A20" w:rsidR="00DE47A2" w:rsidRDefault="00DE47A2"/>
    <w:p w14:paraId="24F6C1AB" w14:textId="29707EC3" w:rsidR="00DE47A2" w:rsidRDefault="00DE47A2"/>
    <w:p w14:paraId="5BBBCDD0" w14:textId="77777777" w:rsidR="00DE47A2" w:rsidRDefault="00DE47A2"/>
    <w:p w14:paraId="439A1606" w14:textId="094BC909" w:rsidR="000E7E52" w:rsidRDefault="000E7E52"/>
    <w:p w14:paraId="3B6C247A" w14:textId="3EC03DBA" w:rsidR="000E7E52" w:rsidRDefault="000E7E52"/>
    <w:tbl>
      <w:tblPr>
        <w:tblStyle w:val="TableGrid"/>
        <w:tblW w:w="0" w:type="auto"/>
        <w:tblLook w:val="04A0" w:firstRow="1" w:lastRow="0" w:firstColumn="1" w:lastColumn="0" w:noHBand="0" w:noVBand="1"/>
      </w:tblPr>
      <w:tblGrid>
        <w:gridCol w:w="2047"/>
        <w:gridCol w:w="1667"/>
        <w:gridCol w:w="1801"/>
        <w:gridCol w:w="1528"/>
        <w:gridCol w:w="2035"/>
        <w:gridCol w:w="1712"/>
      </w:tblGrid>
      <w:tr w:rsidR="00DE47A2" w14:paraId="22A3268D" w14:textId="77777777" w:rsidTr="00CC039F">
        <w:trPr>
          <w:trHeight w:val="2424"/>
        </w:trPr>
        <w:tc>
          <w:tcPr>
            <w:tcW w:w="2586" w:type="dxa"/>
            <w:vAlign w:val="center"/>
          </w:tcPr>
          <w:p w14:paraId="0FB3F7CE" w14:textId="77777777" w:rsidR="00DE47A2" w:rsidRPr="00844876" w:rsidRDefault="00DE47A2" w:rsidP="00CC039F">
            <w:pPr>
              <w:jc w:val="center"/>
              <w:rPr>
                <w:b/>
                <w:bCs/>
                <w:sz w:val="30"/>
                <w:szCs w:val="30"/>
              </w:rPr>
            </w:pPr>
            <w:bookmarkStart w:id="0" w:name="_Hlk23794575"/>
            <w:r w:rsidRPr="00844876">
              <w:rPr>
                <w:b/>
                <w:bCs/>
                <w:sz w:val="30"/>
                <w:szCs w:val="30"/>
              </w:rPr>
              <w:lastRenderedPageBreak/>
              <w:t>Type of Development required</w:t>
            </w:r>
          </w:p>
        </w:tc>
        <w:tc>
          <w:tcPr>
            <w:tcW w:w="2562" w:type="dxa"/>
            <w:vAlign w:val="center"/>
          </w:tcPr>
          <w:p w14:paraId="06364E11" w14:textId="77777777" w:rsidR="00DE47A2" w:rsidRPr="00844876" w:rsidRDefault="00DE47A2" w:rsidP="00CC039F">
            <w:pPr>
              <w:jc w:val="center"/>
              <w:rPr>
                <w:b/>
                <w:bCs/>
                <w:sz w:val="30"/>
                <w:szCs w:val="30"/>
              </w:rPr>
            </w:pPr>
            <w:r w:rsidRPr="00844876">
              <w:rPr>
                <w:b/>
                <w:bCs/>
                <w:sz w:val="30"/>
                <w:szCs w:val="30"/>
              </w:rPr>
              <w:t>How will this be achieved?</w:t>
            </w:r>
          </w:p>
          <w:p w14:paraId="6C5D8670" w14:textId="77777777" w:rsidR="00DE47A2" w:rsidRPr="00844876" w:rsidRDefault="00DE47A2" w:rsidP="00CC039F">
            <w:pPr>
              <w:jc w:val="center"/>
              <w:rPr>
                <w:b/>
                <w:bCs/>
                <w:sz w:val="30"/>
                <w:szCs w:val="30"/>
              </w:rPr>
            </w:pPr>
          </w:p>
        </w:tc>
        <w:tc>
          <w:tcPr>
            <w:tcW w:w="2570" w:type="dxa"/>
            <w:vAlign w:val="center"/>
          </w:tcPr>
          <w:p w14:paraId="5AFB7397" w14:textId="77777777" w:rsidR="00DE47A2" w:rsidRPr="00844876" w:rsidRDefault="00DE47A2" w:rsidP="00CC039F">
            <w:pPr>
              <w:jc w:val="center"/>
              <w:rPr>
                <w:b/>
                <w:bCs/>
                <w:sz w:val="30"/>
                <w:szCs w:val="30"/>
              </w:rPr>
            </w:pPr>
            <w:r w:rsidRPr="00844876">
              <w:rPr>
                <w:b/>
                <w:bCs/>
                <w:sz w:val="30"/>
                <w:szCs w:val="30"/>
              </w:rPr>
              <w:t>Level of course (where applicable)</w:t>
            </w:r>
          </w:p>
        </w:tc>
        <w:tc>
          <w:tcPr>
            <w:tcW w:w="2586" w:type="dxa"/>
            <w:vAlign w:val="center"/>
          </w:tcPr>
          <w:p w14:paraId="7B8E6043" w14:textId="77777777" w:rsidR="00DE47A2" w:rsidRPr="00844876" w:rsidRDefault="00DE47A2" w:rsidP="00CC039F">
            <w:pPr>
              <w:jc w:val="center"/>
              <w:rPr>
                <w:b/>
                <w:bCs/>
                <w:sz w:val="30"/>
                <w:szCs w:val="30"/>
              </w:rPr>
            </w:pPr>
            <w:r w:rsidRPr="00844876">
              <w:rPr>
                <w:b/>
                <w:bCs/>
                <w:sz w:val="30"/>
                <w:szCs w:val="30"/>
              </w:rPr>
              <w:t>Target date to complete</w:t>
            </w:r>
          </w:p>
        </w:tc>
        <w:tc>
          <w:tcPr>
            <w:tcW w:w="2567" w:type="dxa"/>
            <w:vAlign w:val="center"/>
          </w:tcPr>
          <w:p w14:paraId="200FE693" w14:textId="77777777" w:rsidR="00DE47A2" w:rsidRPr="00844876" w:rsidRDefault="00DE47A2" w:rsidP="00CC039F">
            <w:pPr>
              <w:jc w:val="center"/>
              <w:rPr>
                <w:b/>
                <w:bCs/>
                <w:sz w:val="30"/>
                <w:szCs w:val="30"/>
              </w:rPr>
            </w:pPr>
            <w:r w:rsidRPr="00844876">
              <w:rPr>
                <w:b/>
                <w:bCs/>
                <w:sz w:val="30"/>
                <w:szCs w:val="30"/>
              </w:rPr>
              <w:t>Reason for the development</w:t>
            </w:r>
          </w:p>
        </w:tc>
        <w:tc>
          <w:tcPr>
            <w:tcW w:w="2491" w:type="dxa"/>
            <w:vAlign w:val="center"/>
          </w:tcPr>
          <w:p w14:paraId="1D0D4F2D" w14:textId="77777777" w:rsidR="00DE47A2" w:rsidRPr="00844876" w:rsidRDefault="00DE47A2" w:rsidP="00CC039F">
            <w:pPr>
              <w:jc w:val="center"/>
              <w:rPr>
                <w:b/>
                <w:bCs/>
                <w:sz w:val="30"/>
                <w:szCs w:val="30"/>
              </w:rPr>
            </w:pPr>
            <w:r w:rsidRPr="00844876">
              <w:rPr>
                <w:b/>
                <w:bCs/>
                <w:sz w:val="30"/>
                <w:szCs w:val="30"/>
              </w:rPr>
              <w:t>Tick when completed</w:t>
            </w:r>
          </w:p>
        </w:tc>
      </w:tr>
      <w:tr w:rsidR="00DE47A2" w14:paraId="03598152" w14:textId="77777777" w:rsidTr="00CC039F">
        <w:trPr>
          <w:trHeight w:val="2370"/>
        </w:trPr>
        <w:tc>
          <w:tcPr>
            <w:tcW w:w="2586" w:type="dxa"/>
            <w:vAlign w:val="center"/>
          </w:tcPr>
          <w:p w14:paraId="680AA159" w14:textId="77777777" w:rsidR="00DE47A2" w:rsidRDefault="00DE47A2" w:rsidP="00CC039F">
            <w:pPr>
              <w:jc w:val="center"/>
            </w:pPr>
            <w:r>
              <w:t>BA Education Studies</w:t>
            </w:r>
          </w:p>
        </w:tc>
        <w:tc>
          <w:tcPr>
            <w:tcW w:w="2562" w:type="dxa"/>
            <w:vAlign w:val="center"/>
          </w:tcPr>
          <w:p w14:paraId="7ADCC106" w14:textId="77777777" w:rsidR="00DE47A2" w:rsidRDefault="00DE47A2" w:rsidP="00CC039F">
            <w:pPr>
              <w:jc w:val="center"/>
            </w:pPr>
            <w:r>
              <w:t>Attend lectures, complete assignments, complete online learning sessions</w:t>
            </w:r>
          </w:p>
        </w:tc>
        <w:tc>
          <w:tcPr>
            <w:tcW w:w="2570" w:type="dxa"/>
            <w:vAlign w:val="center"/>
          </w:tcPr>
          <w:p w14:paraId="01E60064" w14:textId="77777777" w:rsidR="00DE47A2" w:rsidRDefault="00DE47A2" w:rsidP="00CC039F">
            <w:pPr>
              <w:jc w:val="center"/>
            </w:pPr>
            <w:r>
              <w:t>Level 6</w:t>
            </w:r>
          </w:p>
        </w:tc>
        <w:tc>
          <w:tcPr>
            <w:tcW w:w="2586" w:type="dxa"/>
            <w:vAlign w:val="center"/>
          </w:tcPr>
          <w:p w14:paraId="6FA99D85" w14:textId="77777777" w:rsidR="00DE47A2" w:rsidRDefault="00DE47A2" w:rsidP="00CC039F">
            <w:pPr>
              <w:jc w:val="center"/>
            </w:pPr>
            <w:r>
              <w:t>June 2020</w:t>
            </w:r>
          </w:p>
        </w:tc>
        <w:tc>
          <w:tcPr>
            <w:tcW w:w="2567" w:type="dxa"/>
            <w:vAlign w:val="center"/>
          </w:tcPr>
          <w:p w14:paraId="590CE310" w14:textId="77777777" w:rsidR="00DE47A2" w:rsidRDefault="00DE47A2" w:rsidP="00CC039F">
            <w:pPr>
              <w:jc w:val="center"/>
            </w:pPr>
            <w:r>
              <w:t>Achieve dream of becoming a student support lecturer</w:t>
            </w:r>
          </w:p>
        </w:tc>
        <w:tc>
          <w:tcPr>
            <w:tcW w:w="2491" w:type="dxa"/>
            <w:vAlign w:val="center"/>
          </w:tcPr>
          <w:p w14:paraId="5E6FD55F" w14:textId="77777777" w:rsidR="00DE47A2" w:rsidRDefault="00DE47A2" w:rsidP="00CC039F">
            <w:pPr>
              <w:jc w:val="center"/>
            </w:pPr>
          </w:p>
        </w:tc>
      </w:tr>
      <w:tr w:rsidR="00DE47A2" w14:paraId="52409490" w14:textId="77777777" w:rsidTr="00CC039F">
        <w:trPr>
          <w:trHeight w:val="1184"/>
        </w:trPr>
        <w:tc>
          <w:tcPr>
            <w:tcW w:w="2586" w:type="dxa"/>
            <w:vAlign w:val="center"/>
          </w:tcPr>
          <w:p w14:paraId="1BC2D82B" w14:textId="77777777" w:rsidR="00DE47A2" w:rsidRDefault="00DE47A2" w:rsidP="00CC039F">
            <w:pPr>
              <w:jc w:val="center"/>
            </w:pPr>
            <w:r>
              <w:t>0MA in Additional Learning Needs</w:t>
            </w:r>
          </w:p>
        </w:tc>
        <w:tc>
          <w:tcPr>
            <w:tcW w:w="2562" w:type="dxa"/>
            <w:vAlign w:val="center"/>
          </w:tcPr>
          <w:p w14:paraId="1CEBB800" w14:textId="77777777" w:rsidR="00DE47A2" w:rsidRDefault="00DE47A2" w:rsidP="00CC039F">
            <w:pPr>
              <w:jc w:val="center"/>
            </w:pPr>
            <w:r>
              <w:t>Attend lectures, complete assignments, complete online learning sessions</w:t>
            </w:r>
          </w:p>
        </w:tc>
        <w:tc>
          <w:tcPr>
            <w:tcW w:w="2570" w:type="dxa"/>
            <w:vAlign w:val="center"/>
          </w:tcPr>
          <w:p w14:paraId="19FE8B54" w14:textId="77777777" w:rsidR="00DE47A2" w:rsidRDefault="00DE47A2" w:rsidP="00CC039F">
            <w:pPr>
              <w:jc w:val="center"/>
            </w:pPr>
            <w:r>
              <w:t>Level 7</w:t>
            </w:r>
          </w:p>
        </w:tc>
        <w:tc>
          <w:tcPr>
            <w:tcW w:w="2586" w:type="dxa"/>
            <w:vAlign w:val="center"/>
          </w:tcPr>
          <w:p w14:paraId="5533D940" w14:textId="77777777" w:rsidR="00DE47A2" w:rsidRDefault="00DE47A2" w:rsidP="00CC039F">
            <w:pPr>
              <w:jc w:val="center"/>
            </w:pPr>
            <w:r>
              <w:t>June 2021</w:t>
            </w:r>
          </w:p>
        </w:tc>
        <w:tc>
          <w:tcPr>
            <w:tcW w:w="2567" w:type="dxa"/>
            <w:vAlign w:val="center"/>
          </w:tcPr>
          <w:p w14:paraId="41224DE2" w14:textId="77777777" w:rsidR="00DE47A2" w:rsidRDefault="00DE47A2" w:rsidP="00CC039F">
            <w:pPr>
              <w:jc w:val="center"/>
            </w:pPr>
            <w:r>
              <w:t>Achieve dream of becoming a student support lecturer</w:t>
            </w:r>
          </w:p>
        </w:tc>
        <w:tc>
          <w:tcPr>
            <w:tcW w:w="2491" w:type="dxa"/>
            <w:vAlign w:val="center"/>
          </w:tcPr>
          <w:p w14:paraId="5C12A493" w14:textId="77777777" w:rsidR="00DE47A2" w:rsidRDefault="00DE47A2" w:rsidP="00CC039F">
            <w:pPr>
              <w:jc w:val="center"/>
            </w:pPr>
          </w:p>
        </w:tc>
      </w:tr>
      <w:tr w:rsidR="00DE47A2" w14:paraId="1A00476D" w14:textId="77777777" w:rsidTr="00CC039F">
        <w:trPr>
          <w:trHeight w:val="1238"/>
        </w:trPr>
        <w:tc>
          <w:tcPr>
            <w:tcW w:w="2586" w:type="dxa"/>
            <w:vAlign w:val="center"/>
          </w:tcPr>
          <w:p w14:paraId="12902724" w14:textId="77777777" w:rsidR="00DE47A2" w:rsidRDefault="00DE47A2" w:rsidP="00CC039F">
            <w:pPr>
              <w:jc w:val="center"/>
            </w:pPr>
            <w:r>
              <w:t>PCET</w:t>
            </w:r>
          </w:p>
        </w:tc>
        <w:tc>
          <w:tcPr>
            <w:tcW w:w="2562" w:type="dxa"/>
            <w:vAlign w:val="center"/>
          </w:tcPr>
          <w:p w14:paraId="3F3A46DA" w14:textId="77777777" w:rsidR="00DE47A2" w:rsidRDefault="00DE47A2" w:rsidP="00CC039F">
            <w:pPr>
              <w:jc w:val="center"/>
            </w:pPr>
            <w:r>
              <w:t>Attend lectures, complete assignments, complete online learning sessions, and complete placement</w:t>
            </w:r>
          </w:p>
        </w:tc>
        <w:tc>
          <w:tcPr>
            <w:tcW w:w="2570" w:type="dxa"/>
            <w:vAlign w:val="center"/>
          </w:tcPr>
          <w:p w14:paraId="39BCEA91" w14:textId="77777777" w:rsidR="00DE47A2" w:rsidRDefault="00DE47A2" w:rsidP="00CC039F">
            <w:pPr>
              <w:jc w:val="center"/>
            </w:pPr>
          </w:p>
        </w:tc>
        <w:tc>
          <w:tcPr>
            <w:tcW w:w="2586" w:type="dxa"/>
            <w:vAlign w:val="center"/>
          </w:tcPr>
          <w:p w14:paraId="1F7FA08F" w14:textId="77777777" w:rsidR="00DE47A2" w:rsidRDefault="00DE47A2" w:rsidP="00CC039F">
            <w:pPr>
              <w:jc w:val="center"/>
            </w:pPr>
            <w:r>
              <w:t>June 2022</w:t>
            </w:r>
          </w:p>
        </w:tc>
        <w:tc>
          <w:tcPr>
            <w:tcW w:w="2567" w:type="dxa"/>
            <w:vAlign w:val="center"/>
          </w:tcPr>
          <w:p w14:paraId="7E3F464B" w14:textId="77777777" w:rsidR="00DE47A2" w:rsidRDefault="00DE47A2" w:rsidP="00CC039F">
            <w:pPr>
              <w:jc w:val="center"/>
            </w:pPr>
            <w:r>
              <w:t>Achieve dream of becoming a student support lecturer</w:t>
            </w:r>
          </w:p>
        </w:tc>
        <w:tc>
          <w:tcPr>
            <w:tcW w:w="2491" w:type="dxa"/>
            <w:vAlign w:val="center"/>
          </w:tcPr>
          <w:p w14:paraId="5C789BDD" w14:textId="77777777" w:rsidR="00DE47A2" w:rsidRDefault="00DE47A2" w:rsidP="00CC039F">
            <w:pPr>
              <w:jc w:val="center"/>
            </w:pPr>
          </w:p>
        </w:tc>
      </w:tr>
      <w:tr w:rsidR="00DE47A2" w14:paraId="6E2796B9" w14:textId="77777777" w:rsidTr="00CC039F">
        <w:trPr>
          <w:trHeight w:val="1184"/>
        </w:trPr>
        <w:tc>
          <w:tcPr>
            <w:tcW w:w="2586" w:type="dxa"/>
            <w:vAlign w:val="center"/>
          </w:tcPr>
          <w:p w14:paraId="17C0E7C8" w14:textId="77777777" w:rsidR="00DE47A2" w:rsidRDefault="00DE47A2" w:rsidP="00CC039F">
            <w:pPr>
              <w:jc w:val="center"/>
            </w:pPr>
            <w:commentRangeStart w:id="1"/>
            <w:r>
              <w:t>Autism Awareness</w:t>
            </w:r>
            <w:commentRangeEnd w:id="1"/>
            <w:r w:rsidR="0069629A">
              <w:rPr>
                <w:rStyle w:val="CommentReference"/>
              </w:rPr>
              <w:commentReference w:id="1"/>
            </w:r>
          </w:p>
        </w:tc>
        <w:tc>
          <w:tcPr>
            <w:tcW w:w="2562" w:type="dxa"/>
            <w:vAlign w:val="center"/>
          </w:tcPr>
          <w:p w14:paraId="5E88AC8F" w14:textId="77777777" w:rsidR="00DE47A2" w:rsidRDefault="00DE47A2" w:rsidP="00CC039F">
            <w:pPr>
              <w:jc w:val="center"/>
            </w:pPr>
            <w:r>
              <w:t>Online course</w:t>
            </w:r>
          </w:p>
        </w:tc>
        <w:tc>
          <w:tcPr>
            <w:tcW w:w="2570" w:type="dxa"/>
            <w:vAlign w:val="center"/>
          </w:tcPr>
          <w:p w14:paraId="3C50E009" w14:textId="77777777" w:rsidR="00DE47A2" w:rsidRDefault="00DE47A2" w:rsidP="00CC039F">
            <w:pPr>
              <w:jc w:val="center"/>
            </w:pPr>
            <w:r>
              <w:t>Introduction</w:t>
            </w:r>
          </w:p>
        </w:tc>
        <w:tc>
          <w:tcPr>
            <w:tcW w:w="2586" w:type="dxa"/>
            <w:vAlign w:val="center"/>
          </w:tcPr>
          <w:p w14:paraId="05AF9D4D" w14:textId="77777777" w:rsidR="00DE47A2" w:rsidRDefault="00DE47A2" w:rsidP="00CC039F">
            <w:pPr>
              <w:jc w:val="center"/>
            </w:pPr>
          </w:p>
        </w:tc>
        <w:tc>
          <w:tcPr>
            <w:tcW w:w="2567" w:type="dxa"/>
            <w:vAlign w:val="center"/>
          </w:tcPr>
          <w:p w14:paraId="3D325942" w14:textId="77777777" w:rsidR="00DE47A2" w:rsidRDefault="00DE47A2" w:rsidP="00CC039F">
            <w:pPr>
              <w:jc w:val="center"/>
            </w:pPr>
            <w:r>
              <w:t>Achieve dream of becoming a student support lecturer</w:t>
            </w:r>
          </w:p>
        </w:tc>
        <w:tc>
          <w:tcPr>
            <w:tcW w:w="2491" w:type="dxa"/>
            <w:vAlign w:val="center"/>
          </w:tcPr>
          <w:p w14:paraId="4F96FAFD" w14:textId="77777777" w:rsidR="00DE47A2" w:rsidRDefault="00DE47A2" w:rsidP="00CC039F">
            <w:pPr>
              <w:jc w:val="center"/>
            </w:pPr>
          </w:p>
        </w:tc>
      </w:tr>
    </w:tbl>
    <w:p w14:paraId="7FCE16BD" w14:textId="77777777" w:rsidR="00DE47A2" w:rsidRDefault="00DE47A2" w:rsidP="00DE47A2"/>
    <w:p w14:paraId="204B4148" w14:textId="77777777" w:rsidR="00DE47A2" w:rsidRDefault="00DE47A2" w:rsidP="00DE47A2"/>
    <w:p w14:paraId="02141AF0" w14:textId="00F9555D" w:rsidR="00DE47A2" w:rsidRDefault="00DE47A2" w:rsidP="00DE47A2">
      <w:r>
        <w:t>Review date:  June 2020</w:t>
      </w:r>
      <w:bookmarkEnd w:id="0"/>
    </w:p>
    <w:p w14:paraId="784C7F16" w14:textId="29B478F0" w:rsidR="00700B37" w:rsidRDefault="00700B37" w:rsidP="00DE47A2"/>
    <w:p w14:paraId="0B905DA4" w14:textId="3C6516DF" w:rsidR="00700B37" w:rsidRDefault="00700B37" w:rsidP="00DE47A2"/>
    <w:p w14:paraId="0D2B4EFE" w14:textId="518221EA" w:rsidR="00700B37" w:rsidRDefault="00700B37" w:rsidP="00DE47A2"/>
    <w:p w14:paraId="085BFE54" w14:textId="4C389AB5" w:rsidR="00700B37" w:rsidRDefault="00700B37" w:rsidP="00DE47A2"/>
    <w:p w14:paraId="3293E274" w14:textId="6E6347AA" w:rsidR="00700B37" w:rsidRDefault="00700B37" w:rsidP="00DE47A2"/>
    <w:p w14:paraId="71C1488E" w14:textId="1F095CE9" w:rsidR="00700B37" w:rsidRDefault="00700B37" w:rsidP="00DE47A2"/>
    <w:p w14:paraId="453E0AB8" w14:textId="782E17E5" w:rsidR="00700B37" w:rsidRDefault="00700B37" w:rsidP="00DE47A2"/>
    <w:p w14:paraId="1B57B157" w14:textId="0E3B27E8" w:rsidR="00700B37" w:rsidRDefault="00700B37" w:rsidP="00DE47A2"/>
    <w:p w14:paraId="0E76A5D5" w14:textId="78C498D8" w:rsidR="00700B37" w:rsidRDefault="00700B37" w:rsidP="00DE47A2"/>
    <w:p w14:paraId="292886B7" w14:textId="12C4D1DB" w:rsidR="00700B37" w:rsidRDefault="00700B37" w:rsidP="00DE47A2"/>
    <w:p w14:paraId="23B37AF4" w14:textId="3780A58D" w:rsidR="00700B37" w:rsidRDefault="00700B37" w:rsidP="00DE47A2"/>
    <w:p w14:paraId="5D5BF3ED" w14:textId="2BA9C5E8" w:rsidR="00700B37" w:rsidRDefault="00700B37" w:rsidP="00DE47A2"/>
    <w:p w14:paraId="2B1A23F5" w14:textId="24E23D35" w:rsidR="00700B37" w:rsidRDefault="00700B37" w:rsidP="00DE47A2"/>
    <w:p w14:paraId="1652CD82" w14:textId="01A2B0FF" w:rsidR="00700B37" w:rsidRDefault="00700B37" w:rsidP="00DE47A2"/>
    <w:p w14:paraId="596CE606" w14:textId="4261084B" w:rsidR="00700B37" w:rsidRDefault="00700B37" w:rsidP="00DE47A2"/>
    <w:p w14:paraId="1F87EA42" w14:textId="77777777" w:rsidR="0069629A" w:rsidRDefault="0069629A" w:rsidP="00DE47A2"/>
    <w:p w14:paraId="33B206B9" w14:textId="4FB8C29E" w:rsidR="00700B37" w:rsidRDefault="00700B37" w:rsidP="00DE47A2"/>
    <w:p w14:paraId="7E0F1850" w14:textId="2424AB00" w:rsidR="00700B37" w:rsidRDefault="00700B37" w:rsidP="00DE47A2"/>
    <w:p w14:paraId="2DC0F53E" w14:textId="77777777" w:rsidR="00700B37" w:rsidRPr="00B91E16" w:rsidRDefault="00700B37" w:rsidP="00DE47A2"/>
    <w:p w14:paraId="1724F708" w14:textId="5C0E008C" w:rsidR="000E7E52" w:rsidRDefault="000E7E52"/>
    <w:p w14:paraId="3F854EDB" w14:textId="77777777" w:rsidR="0069629A" w:rsidRDefault="0069629A" w:rsidP="0069629A">
      <w:pPr>
        <w:jc w:val="center"/>
        <w:rPr>
          <w:u w:val="single"/>
        </w:rPr>
      </w:pPr>
      <w:r>
        <w:rPr>
          <w:u w:val="single"/>
        </w:rPr>
        <w:lastRenderedPageBreak/>
        <w:t>Pen Portrait</w:t>
      </w:r>
    </w:p>
    <w:p w14:paraId="782EF615" w14:textId="77777777" w:rsidR="0069629A" w:rsidRDefault="0069629A" w:rsidP="0069629A">
      <w:r>
        <w:t>My name is Kirsty Jenkins. I live in Pontardawe with my mother and my brother. I went to three different secondary schools, two of which are in England. I went to Cwmtawe Comprehensive School, Peers Secondary, now called the Oxford Academy, and Cheney. I sat my GCSE’s at Cheney School.</w:t>
      </w:r>
    </w:p>
    <w:p w14:paraId="3CA36B41" w14:textId="77777777" w:rsidR="0069629A" w:rsidRDefault="0069629A" w:rsidP="0069629A">
      <w:r>
        <w:t>I had a part-time childcare job when I lived in England and I volunteer at a charity shop calles ‘Swansea Valley Heart Support’ in Pontardawe.</w:t>
      </w:r>
    </w:p>
    <w:p w14:paraId="64567E8B" w14:textId="77777777" w:rsidR="0069629A" w:rsidRDefault="0069629A" w:rsidP="0069629A">
      <w:r>
        <w:t>I currently work at ‘Cylch Chwarae Pontardawe’. I have been working there since May 2012. My job there requires me to watch over the children to ensure that they are not hurt, change their nappies/take them to the toilet, make their snacks and help them with whichever project they are doing on that particular day.</w:t>
      </w:r>
    </w:p>
    <w:p w14:paraId="654183D8" w14:textId="77777777" w:rsidR="0069629A" w:rsidRDefault="0069629A" w:rsidP="0069629A">
      <w:r>
        <w:t>It has always been a dream of mine to become a special educational needs teacher after spending so many years helping my brother overcome his own problems in this area, hopefully in the next fives years I will at least have begun training to make this dream a reality.</w:t>
      </w:r>
    </w:p>
    <w:p w14:paraId="1D6BDE25" w14:textId="77777777" w:rsidR="0069629A" w:rsidRPr="00FA4036" w:rsidRDefault="0069629A" w:rsidP="0069629A">
      <w:r>
        <w:t xml:space="preserve">In my spare time I read books, walk my dogs or just spend time with my family. If I have the time after work or on the weekends I help my brother with his homework or look after my nephews for my sister. </w:t>
      </w:r>
    </w:p>
    <w:p w14:paraId="2037E782" w14:textId="1BB9283E" w:rsidR="00245B93" w:rsidRDefault="00245B93"/>
    <w:p w14:paraId="7DE2158A" w14:textId="77777777" w:rsidR="0069629A" w:rsidRDefault="0069629A" w:rsidP="00700B37">
      <w:pPr>
        <w:jc w:val="center"/>
        <w:rPr>
          <w:u w:val="single"/>
        </w:rPr>
      </w:pPr>
      <w:bookmarkStart w:id="2" w:name="_Hlk23794083"/>
    </w:p>
    <w:p w14:paraId="6113893A" w14:textId="77777777" w:rsidR="0069629A" w:rsidRDefault="0069629A" w:rsidP="00700B37">
      <w:pPr>
        <w:jc w:val="center"/>
        <w:rPr>
          <w:u w:val="single"/>
        </w:rPr>
      </w:pPr>
    </w:p>
    <w:p w14:paraId="01CEFA3E" w14:textId="77777777" w:rsidR="0069629A" w:rsidRDefault="0069629A" w:rsidP="00700B37">
      <w:pPr>
        <w:jc w:val="center"/>
        <w:rPr>
          <w:u w:val="single"/>
        </w:rPr>
      </w:pPr>
    </w:p>
    <w:p w14:paraId="72D2E434" w14:textId="77777777" w:rsidR="0069629A" w:rsidRDefault="0069629A" w:rsidP="00700B37">
      <w:pPr>
        <w:jc w:val="center"/>
        <w:rPr>
          <w:u w:val="single"/>
        </w:rPr>
      </w:pPr>
    </w:p>
    <w:p w14:paraId="79761DD5" w14:textId="77777777" w:rsidR="0069629A" w:rsidRDefault="0069629A" w:rsidP="00700B37">
      <w:pPr>
        <w:jc w:val="center"/>
        <w:rPr>
          <w:u w:val="single"/>
        </w:rPr>
      </w:pPr>
    </w:p>
    <w:p w14:paraId="55B95520" w14:textId="77777777" w:rsidR="0069629A" w:rsidRDefault="0069629A" w:rsidP="00700B37">
      <w:pPr>
        <w:jc w:val="center"/>
        <w:rPr>
          <w:u w:val="single"/>
        </w:rPr>
      </w:pPr>
    </w:p>
    <w:p w14:paraId="1C24F696" w14:textId="77777777" w:rsidR="0069629A" w:rsidRDefault="0069629A" w:rsidP="00700B37">
      <w:pPr>
        <w:jc w:val="center"/>
        <w:rPr>
          <w:u w:val="single"/>
        </w:rPr>
      </w:pPr>
    </w:p>
    <w:p w14:paraId="1E80C14A" w14:textId="77777777" w:rsidR="0069629A" w:rsidRDefault="0069629A" w:rsidP="00700B37">
      <w:pPr>
        <w:jc w:val="center"/>
        <w:rPr>
          <w:u w:val="single"/>
        </w:rPr>
      </w:pPr>
    </w:p>
    <w:p w14:paraId="000F6F65" w14:textId="77777777" w:rsidR="0069629A" w:rsidRDefault="0069629A" w:rsidP="00700B37">
      <w:pPr>
        <w:jc w:val="center"/>
        <w:rPr>
          <w:u w:val="single"/>
        </w:rPr>
      </w:pPr>
    </w:p>
    <w:p w14:paraId="556D262B" w14:textId="77777777" w:rsidR="0069629A" w:rsidRDefault="0069629A" w:rsidP="00700B37">
      <w:pPr>
        <w:jc w:val="center"/>
        <w:rPr>
          <w:u w:val="single"/>
        </w:rPr>
      </w:pPr>
    </w:p>
    <w:p w14:paraId="50EF4AEF" w14:textId="77777777" w:rsidR="0069629A" w:rsidRDefault="0069629A" w:rsidP="00700B37">
      <w:pPr>
        <w:jc w:val="center"/>
        <w:rPr>
          <w:u w:val="single"/>
        </w:rPr>
      </w:pPr>
    </w:p>
    <w:p w14:paraId="219B9B89" w14:textId="77777777" w:rsidR="0069629A" w:rsidRDefault="0069629A" w:rsidP="00700B37">
      <w:pPr>
        <w:jc w:val="center"/>
        <w:rPr>
          <w:u w:val="single"/>
        </w:rPr>
      </w:pPr>
    </w:p>
    <w:p w14:paraId="4F219D93" w14:textId="77777777" w:rsidR="0069629A" w:rsidRDefault="0069629A" w:rsidP="00700B37">
      <w:pPr>
        <w:jc w:val="center"/>
        <w:rPr>
          <w:u w:val="single"/>
        </w:rPr>
      </w:pPr>
    </w:p>
    <w:p w14:paraId="3A8911C8" w14:textId="77777777" w:rsidR="0069629A" w:rsidRDefault="0069629A" w:rsidP="00700B37">
      <w:pPr>
        <w:jc w:val="center"/>
        <w:rPr>
          <w:u w:val="single"/>
        </w:rPr>
      </w:pPr>
    </w:p>
    <w:p w14:paraId="29285247" w14:textId="77777777" w:rsidR="0069629A" w:rsidRDefault="0069629A" w:rsidP="00700B37">
      <w:pPr>
        <w:jc w:val="center"/>
        <w:rPr>
          <w:u w:val="single"/>
        </w:rPr>
      </w:pPr>
    </w:p>
    <w:p w14:paraId="31656F6C" w14:textId="77777777" w:rsidR="0069629A" w:rsidRDefault="0069629A" w:rsidP="00700B37">
      <w:pPr>
        <w:jc w:val="center"/>
        <w:rPr>
          <w:u w:val="single"/>
        </w:rPr>
      </w:pPr>
    </w:p>
    <w:p w14:paraId="3FCB5F1C" w14:textId="77777777" w:rsidR="0069629A" w:rsidRDefault="0069629A" w:rsidP="00700B37">
      <w:pPr>
        <w:jc w:val="center"/>
        <w:rPr>
          <w:u w:val="single"/>
        </w:rPr>
      </w:pPr>
    </w:p>
    <w:p w14:paraId="154A3297" w14:textId="77777777" w:rsidR="0069629A" w:rsidRDefault="0069629A" w:rsidP="00700B37">
      <w:pPr>
        <w:jc w:val="center"/>
        <w:rPr>
          <w:u w:val="single"/>
        </w:rPr>
      </w:pPr>
    </w:p>
    <w:p w14:paraId="0591A684" w14:textId="77777777" w:rsidR="0069629A" w:rsidRDefault="0069629A" w:rsidP="00700B37">
      <w:pPr>
        <w:jc w:val="center"/>
        <w:rPr>
          <w:u w:val="single"/>
        </w:rPr>
      </w:pPr>
    </w:p>
    <w:p w14:paraId="079FA373" w14:textId="77777777" w:rsidR="0069629A" w:rsidRDefault="0069629A" w:rsidP="00700B37">
      <w:pPr>
        <w:jc w:val="center"/>
        <w:rPr>
          <w:u w:val="single"/>
        </w:rPr>
      </w:pPr>
    </w:p>
    <w:p w14:paraId="5AD96063" w14:textId="77777777" w:rsidR="0069629A" w:rsidRDefault="0069629A" w:rsidP="00700B37">
      <w:pPr>
        <w:jc w:val="center"/>
        <w:rPr>
          <w:u w:val="single"/>
        </w:rPr>
      </w:pPr>
    </w:p>
    <w:p w14:paraId="04023E02" w14:textId="77777777" w:rsidR="0069629A" w:rsidRDefault="0069629A" w:rsidP="00700B37">
      <w:pPr>
        <w:jc w:val="center"/>
        <w:rPr>
          <w:u w:val="single"/>
        </w:rPr>
      </w:pPr>
    </w:p>
    <w:p w14:paraId="6B64D56C" w14:textId="77777777" w:rsidR="0069629A" w:rsidRDefault="0069629A" w:rsidP="00700B37">
      <w:pPr>
        <w:jc w:val="center"/>
        <w:rPr>
          <w:u w:val="single"/>
        </w:rPr>
      </w:pPr>
    </w:p>
    <w:p w14:paraId="782F29A8" w14:textId="77777777" w:rsidR="0069629A" w:rsidRDefault="0069629A" w:rsidP="00700B37">
      <w:pPr>
        <w:jc w:val="center"/>
        <w:rPr>
          <w:u w:val="single"/>
        </w:rPr>
      </w:pPr>
    </w:p>
    <w:p w14:paraId="6533D8E5" w14:textId="77777777" w:rsidR="0069629A" w:rsidRDefault="0069629A" w:rsidP="00700B37">
      <w:pPr>
        <w:jc w:val="center"/>
        <w:rPr>
          <w:u w:val="single"/>
        </w:rPr>
      </w:pPr>
    </w:p>
    <w:p w14:paraId="60465580" w14:textId="77777777" w:rsidR="0069629A" w:rsidRDefault="0069629A" w:rsidP="00700B37">
      <w:pPr>
        <w:jc w:val="center"/>
        <w:rPr>
          <w:u w:val="single"/>
        </w:rPr>
      </w:pPr>
    </w:p>
    <w:p w14:paraId="258D644A" w14:textId="77777777" w:rsidR="0069629A" w:rsidRDefault="0069629A" w:rsidP="00700B37">
      <w:pPr>
        <w:jc w:val="center"/>
        <w:rPr>
          <w:u w:val="single"/>
        </w:rPr>
      </w:pPr>
    </w:p>
    <w:p w14:paraId="77670C03" w14:textId="77777777" w:rsidR="0069629A" w:rsidRDefault="0069629A" w:rsidP="00700B37">
      <w:pPr>
        <w:jc w:val="center"/>
        <w:rPr>
          <w:u w:val="single"/>
        </w:rPr>
      </w:pPr>
    </w:p>
    <w:p w14:paraId="32D1C473" w14:textId="77777777" w:rsidR="0069629A" w:rsidRDefault="0069629A" w:rsidP="00700B37">
      <w:pPr>
        <w:jc w:val="center"/>
        <w:rPr>
          <w:u w:val="single"/>
        </w:rPr>
      </w:pPr>
    </w:p>
    <w:p w14:paraId="6AB139ED" w14:textId="77777777" w:rsidR="0069629A" w:rsidRDefault="0069629A" w:rsidP="00700B37">
      <w:pPr>
        <w:jc w:val="center"/>
        <w:rPr>
          <w:u w:val="single"/>
        </w:rPr>
      </w:pPr>
    </w:p>
    <w:p w14:paraId="4D9D296B" w14:textId="77777777" w:rsidR="0069629A" w:rsidRDefault="0069629A" w:rsidP="00700B37">
      <w:pPr>
        <w:jc w:val="center"/>
        <w:rPr>
          <w:u w:val="single"/>
        </w:rPr>
      </w:pPr>
    </w:p>
    <w:p w14:paraId="4DB3F917" w14:textId="77777777" w:rsidR="0069629A" w:rsidRDefault="0069629A" w:rsidP="00700B37">
      <w:pPr>
        <w:jc w:val="center"/>
        <w:rPr>
          <w:u w:val="single"/>
        </w:rPr>
      </w:pPr>
    </w:p>
    <w:p w14:paraId="0306D15E" w14:textId="77777777" w:rsidR="0069629A" w:rsidRDefault="0069629A" w:rsidP="00700B37">
      <w:pPr>
        <w:jc w:val="center"/>
        <w:rPr>
          <w:u w:val="single"/>
        </w:rPr>
      </w:pPr>
    </w:p>
    <w:p w14:paraId="43EA1A7B" w14:textId="7C56242C" w:rsidR="0069629A" w:rsidRDefault="0069629A" w:rsidP="00700B37">
      <w:pPr>
        <w:jc w:val="center"/>
        <w:rPr>
          <w:u w:val="single"/>
        </w:rPr>
      </w:pPr>
    </w:p>
    <w:p w14:paraId="0FB6B27C" w14:textId="77777777" w:rsidR="0069629A" w:rsidRDefault="0069629A">
      <w:pPr>
        <w:rPr>
          <w:u w:val="single"/>
        </w:rPr>
      </w:pPr>
      <w:r>
        <w:rPr>
          <w:u w:val="single"/>
        </w:rPr>
        <w:br w:type="page"/>
      </w:r>
    </w:p>
    <w:p w14:paraId="1A85067A" w14:textId="12CD1893" w:rsidR="0069629A" w:rsidRDefault="0069629A" w:rsidP="00700B37">
      <w:pPr>
        <w:jc w:val="center"/>
        <w:rPr>
          <w:u w:val="single"/>
        </w:rPr>
      </w:pPr>
      <w:commentRangeStart w:id="3"/>
      <w:r>
        <w:rPr>
          <w:u w:val="single"/>
        </w:rPr>
        <w:lastRenderedPageBreak/>
        <w:t>Personal Statement</w:t>
      </w:r>
      <w:commentRangeEnd w:id="3"/>
      <w:r w:rsidR="00606F64">
        <w:rPr>
          <w:rStyle w:val="CommentReference"/>
        </w:rPr>
        <w:commentReference w:id="3"/>
      </w:r>
    </w:p>
    <w:p w14:paraId="6134732D" w14:textId="343372E5" w:rsidR="0069629A" w:rsidRDefault="0069629A" w:rsidP="00700B37">
      <w:pPr>
        <w:jc w:val="center"/>
      </w:pPr>
    </w:p>
    <w:p w14:paraId="34CB8419" w14:textId="114D3DCD" w:rsidR="0069629A" w:rsidRDefault="0069629A" w:rsidP="0069629A">
      <w:commentRangeStart w:id="4"/>
      <w:r>
        <w:t>My name is Kirsty Leanne Jenkins and I currently work three jobs as well as attending university; I work as a personal assistant for my mother who suffered from a stroke and has limited mobility in her left side,</w:t>
      </w:r>
      <w:commentRangeEnd w:id="4"/>
      <w:r w:rsidR="00606F64">
        <w:rPr>
          <w:rStyle w:val="CommentReference"/>
        </w:rPr>
        <w:commentReference w:id="4"/>
      </w:r>
      <w:r>
        <w:t xml:space="preserve"> I work in a bilingual nursery (Welsh and English) that is attached to the local Welsh Primary School in Pontardawe, and I also work in a bar on the weekends to supplement my income</w:t>
      </w:r>
      <w:commentRangeStart w:id="5"/>
      <w:r>
        <w:t>. I currently live with a friend and her three children who I also pick up from school and babysit twice a week due to my friends work schedule, I have lived there for two years due to my mother having to downsize into a disabled bungalow.</w:t>
      </w:r>
      <w:commentRangeEnd w:id="5"/>
      <w:r w:rsidR="003D5DC4">
        <w:rPr>
          <w:rStyle w:val="CommentReference"/>
        </w:rPr>
        <w:commentReference w:id="5"/>
      </w:r>
    </w:p>
    <w:p w14:paraId="5B48AEF2" w14:textId="0E6C7314" w:rsidR="0069629A" w:rsidRDefault="0069629A" w:rsidP="0069629A"/>
    <w:p w14:paraId="30D88BA7" w14:textId="7E724009" w:rsidR="00606F64" w:rsidRPr="0069629A" w:rsidRDefault="0069629A" w:rsidP="0069629A">
      <w:r>
        <w:t xml:space="preserve">i am an extremely adaptable person due to the consistency that I moved in my childhood, between England and Wales as my parents decided, I attended close to fifteen primary schools and 4 secondary schools. I attended a Welsh medium Primary school for years four-to-six and as a result I was </w:t>
      </w:r>
      <w:r w:rsidR="00606F64">
        <w:t xml:space="preserve">bilingual in childhood although after moving back to England at eleven years old I eventually lost this ability as I was the only member of my family to ever speak Welsh until my nephews were old enough to attend school. </w:t>
      </w:r>
    </w:p>
    <w:p w14:paraId="2ABDDADE" w14:textId="77777777" w:rsidR="0069629A" w:rsidRDefault="0069629A" w:rsidP="00700B37">
      <w:pPr>
        <w:jc w:val="center"/>
        <w:rPr>
          <w:u w:val="single"/>
        </w:rPr>
      </w:pPr>
    </w:p>
    <w:p w14:paraId="2F70FE73" w14:textId="77777777" w:rsidR="0069629A" w:rsidRDefault="0069629A" w:rsidP="00700B37">
      <w:pPr>
        <w:jc w:val="center"/>
        <w:rPr>
          <w:u w:val="single"/>
        </w:rPr>
      </w:pPr>
    </w:p>
    <w:p w14:paraId="17B8A1BB" w14:textId="77777777" w:rsidR="0069629A" w:rsidRDefault="0069629A" w:rsidP="00700B37">
      <w:pPr>
        <w:jc w:val="center"/>
        <w:rPr>
          <w:u w:val="single"/>
        </w:rPr>
      </w:pPr>
    </w:p>
    <w:p w14:paraId="1402D6DE" w14:textId="77777777" w:rsidR="0069629A" w:rsidRDefault="0069629A" w:rsidP="00700B37">
      <w:pPr>
        <w:jc w:val="center"/>
        <w:rPr>
          <w:u w:val="single"/>
        </w:rPr>
      </w:pPr>
    </w:p>
    <w:p w14:paraId="492B1480" w14:textId="77777777" w:rsidR="0069629A" w:rsidRDefault="0069629A" w:rsidP="00700B37">
      <w:pPr>
        <w:jc w:val="center"/>
        <w:rPr>
          <w:u w:val="single"/>
        </w:rPr>
      </w:pPr>
    </w:p>
    <w:p w14:paraId="6224C70E" w14:textId="77777777" w:rsidR="0069629A" w:rsidRDefault="0069629A" w:rsidP="00700B37">
      <w:pPr>
        <w:jc w:val="center"/>
        <w:rPr>
          <w:u w:val="single"/>
        </w:rPr>
      </w:pPr>
    </w:p>
    <w:p w14:paraId="56DF7890" w14:textId="7E9782CD" w:rsidR="0069629A" w:rsidRDefault="0069629A" w:rsidP="00700B37">
      <w:pPr>
        <w:jc w:val="center"/>
        <w:rPr>
          <w:u w:val="single"/>
        </w:rPr>
      </w:pPr>
    </w:p>
    <w:p w14:paraId="1581FCDE" w14:textId="36CE9702" w:rsidR="0069629A" w:rsidRDefault="0069629A" w:rsidP="00700B37">
      <w:pPr>
        <w:jc w:val="center"/>
        <w:rPr>
          <w:u w:val="single"/>
        </w:rPr>
      </w:pPr>
    </w:p>
    <w:p w14:paraId="2E83F0B5" w14:textId="16B62673" w:rsidR="0069629A" w:rsidRDefault="0069629A" w:rsidP="00700B37">
      <w:pPr>
        <w:jc w:val="center"/>
        <w:rPr>
          <w:u w:val="single"/>
        </w:rPr>
      </w:pPr>
    </w:p>
    <w:p w14:paraId="64EDC352" w14:textId="106B0DD0" w:rsidR="0069629A" w:rsidRDefault="0069629A" w:rsidP="00700B37">
      <w:pPr>
        <w:jc w:val="center"/>
        <w:rPr>
          <w:u w:val="single"/>
        </w:rPr>
      </w:pPr>
    </w:p>
    <w:p w14:paraId="75FDA30D" w14:textId="1E65164C" w:rsidR="0069629A" w:rsidRDefault="0069629A" w:rsidP="00700B37">
      <w:pPr>
        <w:jc w:val="center"/>
        <w:rPr>
          <w:u w:val="single"/>
        </w:rPr>
      </w:pPr>
    </w:p>
    <w:p w14:paraId="27151CBB" w14:textId="6FFBF178" w:rsidR="0069629A" w:rsidRDefault="0069629A" w:rsidP="00700B37">
      <w:pPr>
        <w:jc w:val="center"/>
        <w:rPr>
          <w:u w:val="single"/>
        </w:rPr>
      </w:pPr>
    </w:p>
    <w:p w14:paraId="2F6B89FF" w14:textId="4B99C9C9" w:rsidR="0069629A" w:rsidRDefault="0069629A" w:rsidP="00700B37">
      <w:pPr>
        <w:jc w:val="center"/>
        <w:rPr>
          <w:u w:val="single"/>
        </w:rPr>
      </w:pPr>
    </w:p>
    <w:p w14:paraId="65DF0F2A" w14:textId="3955B4B8" w:rsidR="0069629A" w:rsidRDefault="0069629A" w:rsidP="00700B37">
      <w:pPr>
        <w:jc w:val="center"/>
        <w:rPr>
          <w:u w:val="single"/>
        </w:rPr>
      </w:pPr>
    </w:p>
    <w:p w14:paraId="2802D75A" w14:textId="100C6FBD" w:rsidR="0069629A" w:rsidRDefault="0069629A" w:rsidP="00700B37">
      <w:pPr>
        <w:jc w:val="center"/>
        <w:rPr>
          <w:u w:val="single"/>
        </w:rPr>
      </w:pPr>
    </w:p>
    <w:p w14:paraId="4827698C" w14:textId="2B08E911" w:rsidR="0069629A" w:rsidRDefault="0069629A" w:rsidP="00700B37">
      <w:pPr>
        <w:jc w:val="center"/>
        <w:rPr>
          <w:u w:val="single"/>
        </w:rPr>
      </w:pPr>
    </w:p>
    <w:p w14:paraId="0FE1F66A" w14:textId="6AB6EDB0" w:rsidR="0069629A" w:rsidRDefault="0069629A" w:rsidP="00700B37">
      <w:pPr>
        <w:jc w:val="center"/>
        <w:rPr>
          <w:u w:val="single"/>
        </w:rPr>
      </w:pPr>
    </w:p>
    <w:p w14:paraId="06C96716" w14:textId="77846AEA" w:rsidR="0069629A" w:rsidRDefault="0069629A" w:rsidP="00700B37">
      <w:pPr>
        <w:jc w:val="center"/>
        <w:rPr>
          <w:u w:val="single"/>
        </w:rPr>
      </w:pPr>
    </w:p>
    <w:p w14:paraId="2E068E7E" w14:textId="4C953870" w:rsidR="0069629A" w:rsidRDefault="0069629A" w:rsidP="00700B37">
      <w:pPr>
        <w:jc w:val="center"/>
        <w:rPr>
          <w:u w:val="single"/>
        </w:rPr>
      </w:pPr>
    </w:p>
    <w:p w14:paraId="13A2F12A" w14:textId="6D0A8EE1" w:rsidR="0069629A" w:rsidRDefault="0069629A" w:rsidP="00700B37">
      <w:pPr>
        <w:jc w:val="center"/>
        <w:rPr>
          <w:u w:val="single"/>
        </w:rPr>
      </w:pPr>
    </w:p>
    <w:p w14:paraId="49183789" w14:textId="41176EE4" w:rsidR="0069629A" w:rsidRDefault="0069629A" w:rsidP="00700B37">
      <w:pPr>
        <w:jc w:val="center"/>
        <w:rPr>
          <w:u w:val="single"/>
        </w:rPr>
      </w:pPr>
    </w:p>
    <w:p w14:paraId="3B05FECA" w14:textId="700C5CAD" w:rsidR="0069629A" w:rsidRDefault="0069629A" w:rsidP="00700B37">
      <w:pPr>
        <w:jc w:val="center"/>
        <w:rPr>
          <w:u w:val="single"/>
        </w:rPr>
      </w:pPr>
    </w:p>
    <w:p w14:paraId="254C5C20" w14:textId="7D76F417" w:rsidR="0069629A" w:rsidRDefault="0069629A" w:rsidP="00700B37">
      <w:pPr>
        <w:jc w:val="center"/>
        <w:rPr>
          <w:u w:val="single"/>
        </w:rPr>
      </w:pPr>
    </w:p>
    <w:p w14:paraId="577F0699" w14:textId="3F2CF951" w:rsidR="0069629A" w:rsidRDefault="0069629A" w:rsidP="00700B37">
      <w:pPr>
        <w:jc w:val="center"/>
        <w:rPr>
          <w:u w:val="single"/>
        </w:rPr>
      </w:pPr>
    </w:p>
    <w:p w14:paraId="3B657B2F" w14:textId="3F337CFC" w:rsidR="0069629A" w:rsidRDefault="0069629A" w:rsidP="00700B37">
      <w:pPr>
        <w:jc w:val="center"/>
        <w:rPr>
          <w:u w:val="single"/>
        </w:rPr>
      </w:pPr>
    </w:p>
    <w:p w14:paraId="354EB141" w14:textId="26F2DF0F" w:rsidR="0069629A" w:rsidRDefault="0069629A" w:rsidP="00700B37">
      <w:pPr>
        <w:jc w:val="center"/>
        <w:rPr>
          <w:u w:val="single"/>
        </w:rPr>
      </w:pPr>
    </w:p>
    <w:p w14:paraId="4E641120" w14:textId="6FF1C7D2" w:rsidR="0069629A" w:rsidRDefault="0069629A" w:rsidP="00700B37">
      <w:pPr>
        <w:jc w:val="center"/>
        <w:rPr>
          <w:u w:val="single"/>
        </w:rPr>
      </w:pPr>
    </w:p>
    <w:p w14:paraId="298BC345" w14:textId="71CEEAD5" w:rsidR="0069629A" w:rsidRDefault="0069629A" w:rsidP="00700B37">
      <w:pPr>
        <w:jc w:val="center"/>
        <w:rPr>
          <w:u w:val="single"/>
        </w:rPr>
      </w:pPr>
    </w:p>
    <w:p w14:paraId="2A13D322" w14:textId="55978C9A" w:rsidR="0069629A" w:rsidRDefault="0069629A" w:rsidP="00700B37">
      <w:pPr>
        <w:jc w:val="center"/>
        <w:rPr>
          <w:u w:val="single"/>
        </w:rPr>
      </w:pPr>
    </w:p>
    <w:p w14:paraId="31F9D433" w14:textId="584E83B7" w:rsidR="0069629A" w:rsidRDefault="0069629A" w:rsidP="00700B37">
      <w:pPr>
        <w:jc w:val="center"/>
        <w:rPr>
          <w:u w:val="single"/>
        </w:rPr>
      </w:pPr>
    </w:p>
    <w:p w14:paraId="571FDF7E" w14:textId="7CCDC0B5" w:rsidR="0069629A" w:rsidRDefault="0069629A" w:rsidP="00700B37">
      <w:pPr>
        <w:jc w:val="center"/>
        <w:rPr>
          <w:u w:val="single"/>
        </w:rPr>
      </w:pPr>
    </w:p>
    <w:p w14:paraId="7C66DB15" w14:textId="1372ACDE" w:rsidR="0069629A" w:rsidRDefault="0069629A" w:rsidP="00700B37">
      <w:pPr>
        <w:jc w:val="center"/>
        <w:rPr>
          <w:u w:val="single"/>
        </w:rPr>
      </w:pPr>
    </w:p>
    <w:p w14:paraId="315E8AD4" w14:textId="1300BA1D" w:rsidR="00606F64" w:rsidRDefault="00606F64" w:rsidP="00700B37">
      <w:pPr>
        <w:jc w:val="center"/>
        <w:rPr>
          <w:u w:val="single"/>
        </w:rPr>
      </w:pPr>
    </w:p>
    <w:p w14:paraId="1DF0AEDF" w14:textId="35716DAA" w:rsidR="00606F64" w:rsidRDefault="00606F64" w:rsidP="00700B37">
      <w:pPr>
        <w:jc w:val="center"/>
        <w:rPr>
          <w:u w:val="single"/>
        </w:rPr>
      </w:pPr>
    </w:p>
    <w:p w14:paraId="5B88E5A1" w14:textId="2DDE2748" w:rsidR="00606F64" w:rsidRDefault="00606F64" w:rsidP="00700B37">
      <w:pPr>
        <w:jc w:val="center"/>
        <w:rPr>
          <w:u w:val="single"/>
        </w:rPr>
      </w:pPr>
    </w:p>
    <w:p w14:paraId="3E95CE2C" w14:textId="14133FBC" w:rsidR="00606F64" w:rsidRDefault="00606F64" w:rsidP="00700B37">
      <w:pPr>
        <w:jc w:val="center"/>
        <w:rPr>
          <w:u w:val="single"/>
        </w:rPr>
      </w:pPr>
    </w:p>
    <w:p w14:paraId="4180C94B" w14:textId="04B70C5B" w:rsidR="00606F64" w:rsidRDefault="00606F64" w:rsidP="00700B37">
      <w:pPr>
        <w:jc w:val="center"/>
        <w:rPr>
          <w:u w:val="single"/>
        </w:rPr>
      </w:pPr>
    </w:p>
    <w:p w14:paraId="7D61A4D2" w14:textId="25FCFB1C" w:rsidR="00606F64" w:rsidRDefault="00606F64" w:rsidP="00700B37">
      <w:pPr>
        <w:jc w:val="center"/>
        <w:rPr>
          <w:u w:val="single"/>
        </w:rPr>
      </w:pPr>
    </w:p>
    <w:p w14:paraId="753A2D85" w14:textId="53F14B0A" w:rsidR="00606F64" w:rsidRDefault="00606F64" w:rsidP="00700B37">
      <w:pPr>
        <w:jc w:val="center"/>
        <w:rPr>
          <w:u w:val="single"/>
        </w:rPr>
      </w:pPr>
    </w:p>
    <w:p w14:paraId="6AD8A50F" w14:textId="77777777" w:rsidR="00606F64" w:rsidRDefault="00606F64" w:rsidP="00700B37">
      <w:pPr>
        <w:jc w:val="center"/>
        <w:rPr>
          <w:u w:val="single"/>
        </w:rPr>
      </w:pPr>
    </w:p>
    <w:p w14:paraId="56E22229" w14:textId="3C4559DC" w:rsidR="0069629A" w:rsidRDefault="0069629A" w:rsidP="00700B37">
      <w:pPr>
        <w:jc w:val="center"/>
        <w:rPr>
          <w:u w:val="single"/>
        </w:rPr>
      </w:pPr>
    </w:p>
    <w:p w14:paraId="4B951407" w14:textId="77777777" w:rsidR="0069629A" w:rsidRDefault="0069629A" w:rsidP="00700B37">
      <w:pPr>
        <w:jc w:val="center"/>
        <w:rPr>
          <w:u w:val="single"/>
        </w:rPr>
      </w:pPr>
    </w:p>
    <w:p w14:paraId="4AFEA2F6" w14:textId="77777777" w:rsidR="0069629A" w:rsidRDefault="0069629A" w:rsidP="00700B37">
      <w:pPr>
        <w:jc w:val="center"/>
        <w:rPr>
          <w:u w:val="single"/>
        </w:rPr>
      </w:pPr>
    </w:p>
    <w:p w14:paraId="1C22E0ED" w14:textId="77777777" w:rsidR="0069629A" w:rsidRDefault="0069629A" w:rsidP="00700B37">
      <w:pPr>
        <w:jc w:val="center"/>
        <w:rPr>
          <w:u w:val="single"/>
        </w:rPr>
      </w:pPr>
    </w:p>
    <w:p w14:paraId="1D9AD129" w14:textId="77777777" w:rsidR="0069629A" w:rsidRDefault="0069629A" w:rsidP="00700B37">
      <w:pPr>
        <w:jc w:val="center"/>
        <w:rPr>
          <w:u w:val="single"/>
        </w:rPr>
      </w:pPr>
    </w:p>
    <w:p w14:paraId="36C7ABB8" w14:textId="77777777" w:rsidR="0069629A" w:rsidRDefault="0069629A" w:rsidP="00700B37">
      <w:pPr>
        <w:jc w:val="center"/>
        <w:rPr>
          <w:u w:val="single"/>
        </w:rPr>
      </w:pPr>
    </w:p>
    <w:p w14:paraId="7B32DB1D" w14:textId="77777777" w:rsidR="0069629A" w:rsidRDefault="0069629A" w:rsidP="00700B37">
      <w:pPr>
        <w:jc w:val="center"/>
        <w:rPr>
          <w:u w:val="single"/>
        </w:rPr>
      </w:pPr>
    </w:p>
    <w:p w14:paraId="2BCD55E5" w14:textId="77777777" w:rsidR="0069629A" w:rsidRDefault="0069629A" w:rsidP="00700B37">
      <w:pPr>
        <w:jc w:val="center"/>
        <w:rPr>
          <w:u w:val="single"/>
        </w:rPr>
      </w:pPr>
    </w:p>
    <w:p w14:paraId="5E4431DA" w14:textId="77777777" w:rsidR="0069629A" w:rsidRDefault="0069629A" w:rsidP="00700B37">
      <w:pPr>
        <w:jc w:val="center"/>
        <w:rPr>
          <w:u w:val="single"/>
        </w:rPr>
      </w:pPr>
    </w:p>
    <w:p w14:paraId="0F28BA45" w14:textId="77777777" w:rsidR="0069629A" w:rsidRDefault="0069629A" w:rsidP="00700B37">
      <w:pPr>
        <w:jc w:val="center"/>
        <w:rPr>
          <w:u w:val="single"/>
        </w:rPr>
      </w:pPr>
    </w:p>
    <w:p w14:paraId="2BE8FB9B" w14:textId="2E5BB482" w:rsidR="00700B37" w:rsidRDefault="00700B37" w:rsidP="00700B37">
      <w:pPr>
        <w:jc w:val="center"/>
        <w:rPr>
          <w:u w:val="single"/>
        </w:rPr>
      </w:pPr>
      <w:r>
        <w:rPr>
          <w:u w:val="single"/>
        </w:rPr>
        <w:lastRenderedPageBreak/>
        <w:t>Curriculum Vitae</w:t>
      </w:r>
    </w:p>
    <w:p w14:paraId="24092DB8" w14:textId="77777777" w:rsidR="00700B37" w:rsidRDefault="00700B37" w:rsidP="00700B37">
      <w:pPr>
        <w:jc w:val="center"/>
      </w:pPr>
    </w:p>
    <w:p w14:paraId="0F2BBF78" w14:textId="77777777" w:rsidR="00700B37" w:rsidRDefault="00700B37" w:rsidP="00700B37">
      <w:pPr>
        <w:jc w:val="center"/>
      </w:pPr>
      <w:r>
        <w:t>Kirsty Jenkins</w:t>
      </w:r>
    </w:p>
    <w:p w14:paraId="1C5D06FC" w14:textId="77777777" w:rsidR="00700B37" w:rsidRDefault="00700B37" w:rsidP="00700B37">
      <w:pPr>
        <w:jc w:val="center"/>
      </w:pPr>
      <w:r>
        <w:t>20 Ael Y Fro</w:t>
      </w:r>
    </w:p>
    <w:p w14:paraId="37E1A15A" w14:textId="77777777" w:rsidR="00700B37" w:rsidRDefault="00700B37" w:rsidP="00700B37">
      <w:pPr>
        <w:jc w:val="center"/>
      </w:pPr>
      <w:r>
        <w:t>Pontardawe</w:t>
      </w:r>
    </w:p>
    <w:p w14:paraId="65F7CF30" w14:textId="77777777" w:rsidR="00700B37" w:rsidRDefault="00700B37" w:rsidP="00700B37">
      <w:pPr>
        <w:jc w:val="center"/>
      </w:pPr>
      <w:r>
        <w:t>Swansea</w:t>
      </w:r>
    </w:p>
    <w:p w14:paraId="6ED447F1" w14:textId="77777777" w:rsidR="00700B37" w:rsidRDefault="00700B37" w:rsidP="00700B37">
      <w:pPr>
        <w:jc w:val="center"/>
      </w:pPr>
      <w:r>
        <w:t>SA8 4NS</w:t>
      </w:r>
    </w:p>
    <w:p w14:paraId="60D8CAC8" w14:textId="77777777" w:rsidR="00700B37" w:rsidRDefault="00700B37" w:rsidP="00700B37">
      <w:pPr>
        <w:jc w:val="center"/>
      </w:pPr>
      <w:r>
        <w:t>07931158209</w:t>
      </w:r>
    </w:p>
    <w:p w14:paraId="77E83996" w14:textId="77777777" w:rsidR="00700B37" w:rsidRDefault="00700B37" w:rsidP="00700B37">
      <w:pPr>
        <w:jc w:val="center"/>
      </w:pPr>
    </w:p>
    <w:p w14:paraId="22F63504" w14:textId="77777777" w:rsidR="00700B37" w:rsidRDefault="00700B37" w:rsidP="00700B37">
      <w:r>
        <w:t>I have experience as a Child Carer in a bilingual nursing environment, dealing with children aged between 0 and 5 years old. I have excellent communication skills and customer service experience. I can adapt easily to different working environments and different people from a range of backgrounds. I have interacted with and supported many different people with different needs and/or attitudes, and this has developed good interpersonal skills. I have extremely good time keeping skills. I enjoy volunteering at a local charity shop in any free time I have.</w:t>
      </w:r>
    </w:p>
    <w:p w14:paraId="5A5CA84D" w14:textId="77777777" w:rsidR="00700B37" w:rsidRDefault="00700B37" w:rsidP="00700B37"/>
    <w:p w14:paraId="2FB1879D" w14:textId="77777777" w:rsidR="00700B37" w:rsidRDefault="00700B37" w:rsidP="00700B37">
      <w:r>
        <w:rPr>
          <w:b/>
          <w:bCs/>
          <w:u w:val="single"/>
        </w:rPr>
        <w:t>Employment history</w:t>
      </w:r>
    </w:p>
    <w:p w14:paraId="48AC4C41" w14:textId="77777777" w:rsidR="00700B37" w:rsidRDefault="00700B37" w:rsidP="00700B37"/>
    <w:p w14:paraId="14F638A0" w14:textId="77777777" w:rsidR="00700B37" w:rsidRDefault="00700B37" w:rsidP="00700B37">
      <w:r>
        <w:t>Swansea Valley Heart Support</w:t>
      </w:r>
      <w:r>
        <w:tab/>
      </w:r>
      <w:r>
        <w:tab/>
      </w:r>
      <w:r>
        <w:tab/>
      </w:r>
      <w:r>
        <w:tab/>
      </w:r>
      <w:r>
        <w:tab/>
        <w:t>October 2011 to present date.</w:t>
      </w:r>
    </w:p>
    <w:p w14:paraId="44E711E4" w14:textId="77777777" w:rsidR="00700B37" w:rsidRDefault="00700B37" w:rsidP="00700B37"/>
    <w:p w14:paraId="6FA62168" w14:textId="77777777" w:rsidR="00700B37" w:rsidRDefault="00700B37" w:rsidP="00700B37">
      <w:r>
        <w:rPr>
          <w:u w:val="single"/>
        </w:rPr>
        <w:t>Volunteer</w:t>
      </w:r>
    </w:p>
    <w:p w14:paraId="535C7ADB" w14:textId="77777777" w:rsidR="00700B37" w:rsidRDefault="00700B37" w:rsidP="00700B37">
      <w:r>
        <w:t>Duties include – working the till, quality control, pricing and lifting and carrying things from the front of the shop to the back.</w:t>
      </w:r>
    </w:p>
    <w:p w14:paraId="1DE208F0" w14:textId="77777777" w:rsidR="00700B37" w:rsidRDefault="00700B37" w:rsidP="00700B37"/>
    <w:p w14:paraId="037DAFD0" w14:textId="77777777" w:rsidR="00700B37" w:rsidRDefault="00700B37" w:rsidP="00700B37">
      <w:r>
        <w:t>Cylch Chwarae Pontardawe</w:t>
      </w:r>
      <w:r>
        <w:tab/>
      </w:r>
      <w:r>
        <w:tab/>
      </w:r>
      <w:r>
        <w:tab/>
      </w:r>
      <w:r>
        <w:tab/>
      </w:r>
      <w:r>
        <w:tab/>
        <w:t>May 2012 to present date.</w:t>
      </w:r>
    </w:p>
    <w:p w14:paraId="07CE8320" w14:textId="77777777" w:rsidR="00700B37" w:rsidRDefault="00700B37" w:rsidP="00700B37"/>
    <w:p w14:paraId="18891DD2" w14:textId="77777777" w:rsidR="00700B37" w:rsidRDefault="00700B37" w:rsidP="00700B37">
      <w:pPr>
        <w:rPr>
          <w:u w:val="single"/>
        </w:rPr>
      </w:pPr>
      <w:r>
        <w:rPr>
          <w:u w:val="single"/>
        </w:rPr>
        <w:t>Child Carer</w:t>
      </w:r>
    </w:p>
    <w:p w14:paraId="5F49C7CC" w14:textId="77777777" w:rsidR="00700B37" w:rsidRDefault="00700B37" w:rsidP="00700B37">
      <w:r>
        <w:t>Duties include – helping prepare food, playing games, cleaning up after the children and helping with the children’s needs.</w:t>
      </w:r>
    </w:p>
    <w:p w14:paraId="2C82B407" w14:textId="77777777" w:rsidR="00700B37" w:rsidRDefault="00700B37" w:rsidP="00700B37"/>
    <w:p w14:paraId="2D413EFF" w14:textId="77777777" w:rsidR="00700B37" w:rsidRDefault="00700B37" w:rsidP="00700B37">
      <w:pPr>
        <w:rPr>
          <w:b/>
          <w:bCs/>
          <w:u w:val="single"/>
        </w:rPr>
      </w:pPr>
      <w:r>
        <w:rPr>
          <w:b/>
          <w:bCs/>
          <w:u w:val="single"/>
        </w:rPr>
        <w:t xml:space="preserve">Education </w:t>
      </w:r>
    </w:p>
    <w:p w14:paraId="3B1A76EE" w14:textId="77777777" w:rsidR="00700B37" w:rsidRDefault="00700B37" w:rsidP="00700B37">
      <w:r>
        <w:t>Cheney Secondary School</w:t>
      </w:r>
      <w:r>
        <w:tab/>
      </w:r>
      <w:r>
        <w:tab/>
      </w:r>
      <w:r>
        <w:tab/>
      </w:r>
      <w:r>
        <w:tab/>
      </w:r>
      <w:r>
        <w:tab/>
        <w:t>2008-2010</w:t>
      </w:r>
    </w:p>
    <w:p w14:paraId="01516E71" w14:textId="77777777" w:rsidR="00700B37" w:rsidRDefault="00700B37" w:rsidP="00700B37"/>
    <w:p w14:paraId="2C06A0B2" w14:textId="77777777" w:rsidR="00700B37" w:rsidRDefault="00700B37" w:rsidP="00700B37">
      <w:pPr>
        <w:pStyle w:val="ListParagraph"/>
        <w:numPr>
          <w:ilvl w:val="0"/>
          <w:numId w:val="1"/>
        </w:numPr>
        <w:spacing w:after="0" w:line="240" w:lineRule="auto"/>
      </w:pPr>
      <w:r>
        <w:t xml:space="preserve">English Literature </w:t>
      </w:r>
      <w:r>
        <w:tab/>
      </w:r>
      <w:r>
        <w:tab/>
      </w:r>
      <w:r>
        <w:tab/>
      </w:r>
      <w:r>
        <w:tab/>
      </w:r>
      <w:r>
        <w:tab/>
        <w:t>C</w:t>
      </w:r>
    </w:p>
    <w:p w14:paraId="154F969F" w14:textId="2264E35A" w:rsidR="00700B37" w:rsidRDefault="00700B37" w:rsidP="00700B37">
      <w:pPr>
        <w:pStyle w:val="ListParagraph"/>
        <w:numPr>
          <w:ilvl w:val="0"/>
          <w:numId w:val="1"/>
        </w:numPr>
        <w:spacing w:after="0" w:line="240" w:lineRule="auto"/>
      </w:pPr>
      <w:r>
        <w:t>Science</w:t>
      </w:r>
      <w:r>
        <w:tab/>
      </w:r>
      <w:r>
        <w:tab/>
      </w:r>
      <w:r>
        <w:tab/>
      </w:r>
      <w:r>
        <w:tab/>
      </w:r>
      <w:r>
        <w:tab/>
      </w:r>
      <w:r>
        <w:tab/>
        <w:t>B</w:t>
      </w:r>
    </w:p>
    <w:p w14:paraId="29521B75" w14:textId="77777777" w:rsidR="00700B37" w:rsidRDefault="00700B37" w:rsidP="00700B37">
      <w:pPr>
        <w:pStyle w:val="ListParagraph"/>
        <w:numPr>
          <w:ilvl w:val="0"/>
          <w:numId w:val="1"/>
        </w:numPr>
        <w:spacing w:after="0" w:line="240" w:lineRule="auto"/>
      </w:pPr>
      <w:r>
        <w:t>Additional Science</w:t>
      </w:r>
      <w:r>
        <w:tab/>
      </w:r>
      <w:r>
        <w:tab/>
      </w:r>
      <w:r>
        <w:tab/>
      </w:r>
      <w:r>
        <w:tab/>
      </w:r>
      <w:r>
        <w:tab/>
        <w:t>C</w:t>
      </w:r>
    </w:p>
    <w:p w14:paraId="4DF4107D" w14:textId="77777777" w:rsidR="00700B37" w:rsidRDefault="00700B37" w:rsidP="00700B37">
      <w:pPr>
        <w:pStyle w:val="ListParagraph"/>
        <w:numPr>
          <w:ilvl w:val="0"/>
          <w:numId w:val="1"/>
        </w:numPr>
        <w:spacing w:after="0" w:line="240" w:lineRule="auto"/>
      </w:pPr>
      <w:r>
        <w:t>Short Course Art &amp; Design</w:t>
      </w:r>
      <w:r>
        <w:tab/>
      </w:r>
      <w:r>
        <w:tab/>
      </w:r>
      <w:r>
        <w:tab/>
      </w:r>
      <w:r>
        <w:tab/>
        <w:t>C</w:t>
      </w:r>
    </w:p>
    <w:p w14:paraId="2729575A" w14:textId="7207701C" w:rsidR="00700B37" w:rsidRDefault="00700B37" w:rsidP="00700B37">
      <w:pPr>
        <w:pStyle w:val="ListParagraph"/>
        <w:numPr>
          <w:ilvl w:val="0"/>
          <w:numId w:val="1"/>
        </w:numPr>
        <w:spacing w:after="0" w:line="240" w:lineRule="auto"/>
      </w:pPr>
      <w:r>
        <w:t>Drama</w:t>
      </w:r>
      <w:r>
        <w:tab/>
      </w:r>
      <w:r>
        <w:tab/>
      </w:r>
      <w:r>
        <w:tab/>
      </w:r>
      <w:r>
        <w:tab/>
      </w:r>
      <w:r>
        <w:tab/>
      </w:r>
      <w:r>
        <w:tab/>
        <w:t>C</w:t>
      </w:r>
    </w:p>
    <w:p w14:paraId="7808E1DF" w14:textId="190F10E2" w:rsidR="00700B37" w:rsidRDefault="00700B37" w:rsidP="00700B37">
      <w:pPr>
        <w:pStyle w:val="ListParagraph"/>
        <w:numPr>
          <w:ilvl w:val="0"/>
          <w:numId w:val="1"/>
        </w:numPr>
        <w:spacing w:after="0" w:line="240" w:lineRule="auto"/>
      </w:pPr>
      <w:r>
        <w:t>Short Course Religious Studies</w:t>
      </w:r>
      <w:r>
        <w:tab/>
      </w:r>
      <w:r>
        <w:tab/>
      </w:r>
      <w:r>
        <w:tab/>
        <w:t>B</w:t>
      </w:r>
    </w:p>
    <w:p w14:paraId="07CE2179" w14:textId="77777777" w:rsidR="00700B37" w:rsidRDefault="00700B37" w:rsidP="00700B37"/>
    <w:p w14:paraId="09E6E35F" w14:textId="77777777" w:rsidR="00700B37" w:rsidRDefault="00700B37" w:rsidP="00700B37">
      <w:r>
        <w:t>Neath Port Talbot College</w:t>
      </w:r>
    </w:p>
    <w:p w14:paraId="79AD60C4" w14:textId="77777777" w:rsidR="00700B37" w:rsidRDefault="00700B37" w:rsidP="00700B37"/>
    <w:p w14:paraId="0B663452" w14:textId="3E10796D" w:rsidR="00700B37" w:rsidRDefault="00700B37" w:rsidP="00700B37">
      <w:pPr>
        <w:pStyle w:val="ListParagraph"/>
        <w:numPr>
          <w:ilvl w:val="0"/>
          <w:numId w:val="2"/>
        </w:numPr>
        <w:spacing w:after="0" w:line="240" w:lineRule="auto"/>
      </w:pPr>
      <w:r>
        <w:t>Level 1 intro to HSC and Early Years</w:t>
      </w:r>
      <w:r>
        <w:tab/>
      </w:r>
      <w:r>
        <w:tab/>
        <w:t>March 2013</w:t>
      </w:r>
    </w:p>
    <w:p w14:paraId="6AF1DDAA" w14:textId="77777777" w:rsidR="00700B37" w:rsidRDefault="00700B37" w:rsidP="00700B37">
      <w:pPr>
        <w:pStyle w:val="ListParagraph"/>
        <w:numPr>
          <w:ilvl w:val="0"/>
          <w:numId w:val="2"/>
        </w:numPr>
        <w:spacing w:after="0" w:line="240" w:lineRule="auto"/>
      </w:pPr>
      <w:r>
        <w:t>Level 1 Working with others</w:t>
      </w:r>
      <w:r>
        <w:tab/>
      </w:r>
      <w:r>
        <w:tab/>
      </w:r>
      <w:r>
        <w:tab/>
      </w:r>
      <w:r>
        <w:tab/>
        <w:t>May 2012</w:t>
      </w:r>
    </w:p>
    <w:p w14:paraId="5BD1C595" w14:textId="77777777" w:rsidR="00700B37" w:rsidRDefault="00700B37" w:rsidP="00700B37">
      <w:pPr>
        <w:pStyle w:val="ListParagraph"/>
        <w:numPr>
          <w:ilvl w:val="0"/>
          <w:numId w:val="2"/>
        </w:numPr>
        <w:spacing w:after="0" w:line="240" w:lineRule="auto"/>
      </w:pPr>
      <w:r>
        <w:t>Level 2 CCLD</w:t>
      </w:r>
      <w:r>
        <w:tab/>
      </w:r>
      <w:r>
        <w:tab/>
      </w:r>
      <w:r>
        <w:tab/>
      </w:r>
      <w:r>
        <w:tab/>
      </w:r>
      <w:r>
        <w:tab/>
      </w:r>
      <w:r>
        <w:tab/>
        <w:t>July 2014</w:t>
      </w:r>
    </w:p>
    <w:p w14:paraId="1995C4AA" w14:textId="77777777" w:rsidR="00700B37" w:rsidRDefault="00700B37" w:rsidP="00700B37"/>
    <w:p w14:paraId="21A677F0" w14:textId="77777777" w:rsidR="00700B37" w:rsidRDefault="00700B37" w:rsidP="00700B37">
      <w:r>
        <w:rPr>
          <w:b/>
          <w:bCs/>
          <w:u w:val="single"/>
        </w:rPr>
        <w:t>Hobbies and Interests</w:t>
      </w:r>
    </w:p>
    <w:p w14:paraId="0A540549" w14:textId="77777777" w:rsidR="00700B37" w:rsidRDefault="00700B37" w:rsidP="00700B37">
      <w:r>
        <w:t>I enjoy reading both fiction and true life stories, listening to music. Looking after my nephew, going out with friends and just spending time with my family that still lives in England.</w:t>
      </w:r>
    </w:p>
    <w:p w14:paraId="545B85DA" w14:textId="77777777" w:rsidR="00700B37" w:rsidRDefault="00700B37" w:rsidP="00700B37"/>
    <w:p w14:paraId="562AEF36" w14:textId="77777777" w:rsidR="00700B37" w:rsidRDefault="00700B37" w:rsidP="00700B37">
      <w:pPr>
        <w:rPr>
          <w:u w:val="single"/>
        </w:rPr>
      </w:pPr>
      <w:r>
        <w:rPr>
          <w:u w:val="single"/>
        </w:rPr>
        <w:t>References are available on request</w:t>
      </w:r>
    </w:p>
    <w:p w14:paraId="4827BD7D" w14:textId="77777777" w:rsidR="00700B37" w:rsidRDefault="00700B37" w:rsidP="00700B37">
      <w:pPr>
        <w:rPr>
          <w:noProof/>
        </w:rPr>
      </w:pPr>
    </w:p>
    <w:p w14:paraId="379D3A34" w14:textId="77777777" w:rsidR="00700B37" w:rsidRDefault="00700B37" w:rsidP="00700B37">
      <w:pPr>
        <w:rPr>
          <w:noProof/>
        </w:rPr>
      </w:pPr>
    </w:p>
    <w:p w14:paraId="25CEB5E8" w14:textId="77777777" w:rsidR="00700B37" w:rsidRDefault="00700B37" w:rsidP="00700B37">
      <w:pPr>
        <w:rPr>
          <w:noProof/>
        </w:rPr>
      </w:pPr>
    </w:p>
    <w:p w14:paraId="06255708" w14:textId="77777777" w:rsidR="00700B37" w:rsidRDefault="00700B37" w:rsidP="00700B37">
      <w:pPr>
        <w:rPr>
          <w:noProof/>
        </w:rPr>
      </w:pPr>
    </w:p>
    <w:p w14:paraId="618887E6" w14:textId="77777777" w:rsidR="00700B37" w:rsidRDefault="00700B37" w:rsidP="00700B37">
      <w:pPr>
        <w:rPr>
          <w:noProof/>
        </w:rPr>
      </w:pPr>
    </w:p>
    <w:bookmarkEnd w:id="2"/>
    <w:p w14:paraId="4DD27306" w14:textId="77777777" w:rsidR="00700B37" w:rsidRPr="00D40B59" w:rsidRDefault="00700B37" w:rsidP="00700B37">
      <w:pPr>
        <w:rPr>
          <w:u w:val="single"/>
        </w:rPr>
      </w:pPr>
    </w:p>
    <w:p w14:paraId="294986FA" w14:textId="77777777" w:rsidR="00245B93" w:rsidRDefault="00245B93"/>
    <w:tbl>
      <w:tblPr>
        <w:tblW w:w="11316" w:type="dxa"/>
        <w:tblLayout w:type="fixed"/>
        <w:tblCellMar>
          <w:left w:w="115" w:type="dxa"/>
          <w:right w:w="115" w:type="dxa"/>
        </w:tblCellMar>
        <w:tblLook w:val="04A0" w:firstRow="1" w:lastRow="0" w:firstColumn="1" w:lastColumn="0" w:noHBand="0" w:noVBand="1"/>
      </w:tblPr>
      <w:tblGrid>
        <w:gridCol w:w="3775"/>
        <w:gridCol w:w="755"/>
        <w:gridCol w:w="6786"/>
      </w:tblGrid>
      <w:tr w:rsidR="001B2ABD" w14:paraId="7FB55677" w14:textId="77777777" w:rsidTr="00BF715A">
        <w:trPr>
          <w:trHeight w:val="4432"/>
        </w:trPr>
        <w:tc>
          <w:tcPr>
            <w:tcW w:w="3775" w:type="dxa"/>
            <w:vAlign w:val="bottom"/>
          </w:tcPr>
          <w:p w14:paraId="7408DC7B" w14:textId="71E34BF9" w:rsidR="001B2ABD" w:rsidRDefault="001B2ABD" w:rsidP="001B2ABD">
            <w:pPr>
              <w:tabs>
                <w:tab w:val="left" w:pos="990"/>
              </w:tabs>
              <w:jc w:val="center"/>
            </w:pPr>
            <w:r>
              <w:rPr>
                <w:noProof/>
              </w:rPr>
              <w:lastRenderedPageBreak/>
              <mc:AlternateContent>
                <mc:Choice Requires="wps">
                  <w:drawing>
                    <wp:inline distT="0" distB="0" distL="0" distR="0" wp14:anchorId="55F7E891" wp14:editId="06623230">
                      <wp:extent cx="2122805" cy="2122805"/>
                      <wp:effectExtent l="19050" t="19050" r="29845" b="29845"/>
                      <wp:docPr id="2" name="Oval 2" title="Professional Headshot of Man"/>
                      <wp:cNvGraphicFramePr/>
                      <a:graphic xmlns:a="http://schemas.openxmlformats.org/drawingml/2006/main">
                        <a:graphicData uri="http://schemas.microsoft.com/office/word/2010/wordprocessingShape">
                          <wps:wsp>
                            <wps:cNvSpPr/>
                            <wps:spPr>
                              <a:xfrm>
                                <a:off x="0" y="0"/>
                                <a:ext cx="2122805" cy="2122805"/>
                              </a:xfrm>
                              <a:prstGeom prst="ellipse">
                                <a:avLst/>
                              </a:prstGeom>
                              <a:blipFill dpi="0" rotWithShape="1">
                                <a:blip r:embed="rId16">
                                  <a:extLst>
                                    <a:ext uri="{28A0092B-C50C-407E-A947-70E740481C1C}">
                                      <a14:useLocalDpi xmlns:a14="http://schemas.microsoft.com/office/drawing/2010/main" val="0"/>
                                    </a:ext>
                                  </a:extLst>
                                </a:blip>
                                <a:srcRect/>
                                <a:stretch>
                                  <a:fillRect t="-4127" b="-42328"/>
                                </a:stretch>
                              </a:blipFill>
                              <a:ln w="6350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5B3E272" id="Oval 2" o:spid="_x0000_s1026" alt="Title: Professional Headshot of Man" style="width:167.15pt;height:167.15pt;visibility:visible;mso-wrap-style:square;mso-left-percent:-10001;mso-top-percent:-10001;mso-position-horizontal:absolute;mso-position-horizontal-relative:char;mso-position-vertical:absolute;mso-position-vertical-relative:line;mso-left-percent:-10001;mso-top-percent:-10001;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" strokecolor="#94b6d2 [3204]" strokeweight="5pt">
                      <v:fill r:id="rId17" o:title="" recolor="t" rotate="t" type="frame"/>
                      <v:stroke joinstyle="miter"/>
                      <w10:anchorlock/>
                    </v:oval>
                  </w:pict>
                </mc:Fallback>
              </mc:AlternateContent>
            </w:r>
          </w:p>
        </w:tc>
        <w:tc>
          <w:tcPr>
            <w:tcW w:w="755" w:type="dxa"/>
          </w:tcPr>
          <w:p w14:paraId="12FF5AE4" w14:textId="77777777" w:rsidR="001B2ABD" w:rsidRDefault="001B2ABD" w:rsidP="000C45FF">
            <w:pPr>
              <w:tabs>
                <w:tab w:val="left" w:pos="990"/>
              </w:tabs>
            </w:pPr>
            <w:commentRangeStart w:id="6"/>
          </w:p>
        </w:tc>
        <w:tc>
          <w:tcPr>
            <w:tcW w:w="6786" w:type="dxa"/>
            <w:vAlign w:val="bottom"/>
          </w:tcPr>
          <w:p w14:paraId="694E9F23" w14:textId="77777777" w:rsidR="001B2ABD" w:rsidRDefault="004640AE" w:rsidP="001B2ABD">
            <w:pPr>
              <w:pStyle w:val="Title"/>
            </w:pPr>
            <w:r>
              <w:t>Kirsty LeANNE Jenkins</w:t>
            </w:r>
          </w:p>
          <w:p w14:paraId="083BF868" w14:textId="77777777" w:rsidR="001B2ABD" w:rsidRDefault="004640AE" w:rsidP="001B2ABD">
            <w:pPr>
              <w:pStyle w:val="Subtitle"/>
            </w:pPr>
            <w:r w:rsidRPr="00373982">
              <w:rPr>
                <w:spacing w:val="24"/>
                <w:w w:val="59"/>
              </w:rPr>
              <w:t>Childcare Assistan</w:t>
            </w:r>
            <w:r w:rsidRPr="00373982">
              <w:rPr>
                <w:spacing w:val="3"/>
                <w:w w:val="59"/>
              </w:rPr>
              <w:t>t</w:t>
            </w:r>
            <w:commentRangeEnd w:id="6"/>
            <w:r w:rsidR="00697C03">
              <w:rPr>
                <w:rStyle w:val="CommentReference"/>
                <w:color w:val="auto"/>
                <w:spacing w:val="0"/>
                <w:w w:val="100"/>
              </w:rPr>
              <w:commentReference w:id="6"/>
            </w:r>
          </w:p>
        </w:tc>
      </w:tr>
      <w:tr w:rsidR="001B2ABD" w14:paraId="4B0B5B0D" w14:textId="77777777" w:rsidTr="00BF715A">
        <w:trPr>
          <w:trHeight w:val="9132"/>
        </w:trPr>
        <w:tc>
          <w:tcPr>
            <w:tcW w:w="3775" w:type="dxa"/>
          </w:tcPr>
          <w:commentRangeStart w:id="7" w:displacedByCustomXml="next"/>
          <w:sdt>
            <w:sdtPr>
              <w:id w:val="-1711873194"/>
              <w:placeholder>
                <w:docPart w:val="2C937B67E23B4AEABE5E04476D3D404F"/>
              </w:placeholder>
              <w:temporary/>
              <w:showingPlcHdr/>
              <w15:appearance w15:val="hidden"/>
            </w:sdtPr>
            <w:sdtEndPr/>
            <w:sdtContent>
              <w:p w14:paraId="6AC30545" w14:textId="77777777" w:rsidR="001B2ABD" w:rsidRDefault="00036450" w:rsidP="00036450">
                <w:pPr>
                  <w:pStyle w:val="Heading3"/>
                </w:pPr>
                <w:r w:rsidRPr="00D5459D">
                  <w:t>Profile</w:t>
                </w:r>
              </w:p>
            </w:sdtContent>
          </w:sdt>
          <w:p w14:paraId="45B828A4" w14:textId="7064A869" w:rsidR="00FD1692" w:rsidRDefault="00FD1692" w:rsidP="00787D53">
            <w:r>
              <w:t xml:space="preserve">I have experience in customer service and children which has allowed me to constantly develop my communication skills with different people and age groups. Continual Professional Development is an important aspect of who I am as a person and is something that I always aim to complete to the best of my ability. </w:t>
            </w:r>
          </w:p>
          <w:p w14:paraId="609DB895" w14:textId="77777777" w:rsidR="00FD1692" w:rsidRDefault="00FD1692" w:rsidP="00787D53"/>
          <w:p w14:paraId="78DDF239" w14:textId="3F589E28" w:rsidR="00036450" w:rsidRDefault="00787D53" w:rsidP="00787D53">
            <w:r>
              <w:t xml:space="preserve">When the time </w:t>
            </w:r>
            <w:r w:rsidR="00FD1692">
              <w:t>allows,</w:t>
            </w:r>
            <w:r>
              <w:t xml:space="preserve"> I continue to volunteer in a charity shop in the town that I live. I Live with my friend and her three children, who I pick up from school and look after twice a week whilst their mum is at work. </w:t>
            </w:r>
            <w:commentRangeEnd w:id="7"/>
            <w:r w:rsidR="00407361">
              <w:rPr>
                <w:rStyle w:val="CommentReference"/>
              </w:rPr>
              <w:commentReference w:id="7"/>
            </w:r>
          </w:p>
          <w:p w14:paraId="75A2750E" w14:textId="77777777" w:rsidR="00036450" w:rsidRDefault="00036450" w:rsidP="00036450"/>
          <w:sdt>
            <w:sdtPr>
              <w:id w:val="-1954003311"/>
              <w:placeholder>
                <w:docPart w:val="A782060E05EA40B9B17ACB2D49C39712"/>
              </w:placeholder>
              <w:temporary/>
              <w:showingPlcHdr/>
              <w15:appearance w15:val="hidden"/>
            </w:sdtPr>
            <w:sdtEndPr/>
            <w:sdtContent>
              <w:p w14:paraId="7471A021" w14:textId="77777777" w:rsidR="00036450" w:rsidRPr="00CB0055" w:rsidRDefault="00CB0055" w:rsidP="00CB0055">
                <w:pPr>
                  <w:pStyle w:val="Heading3"/>
                </w:pPr>
                <w:r w:rsidRPr="00CB0055">
                  <w:t>Contact</w:t>
                </w:r>
              </w:p>
            </w:sdtContent>
          </w:sdt>
          <w:sdt>
            <w:sdtPr>
              <w:id w:val="1111563247"/>
              <w:placeholder>
                <w:docPart w:val="F6907B1AE2E143F09B48E34557AF8D08"/>
              </w:placeholder>
              <w:temporary/>
              <w:showingPlcHdr/>
              <w15:appearance w15:val="hidden"/>
            </w:sdtPr>
            <w:sdtEndPr/>
            <w:sdtContent>
              <w:p w14:paraId="4619108B" w14:textId="77777777" w:rsidR="004D3011" w:rsidRDefault="004D3011" w:rsidP="004D3011">
                <w:r w:rsidRPr="004D3011">
                  <w:t>PHONE:</w:t>
                </w:r>
              </w:p>
            </w:sdtContent>
          </w:sdt>
          <w:p w14:paraId="4A9C7664" w14:textId="77777777" w:rsidR="004D3011" w:rsidRDefault="004640AE" w:rsidP="004D3011">
            <w:r>
              <w:t>07931158209</w:t>
            </w:r>
          </w:p>
          <w:p w14:paraId="6F76C89F" w14:textId="77777777" w:rsidR="004D3011" w:rsidRPr="004D3011" w:rsidRDefault="004D3011" w:rsidP="004D3011"/>
          <w:sdt>
            <w:sdtPr>
              <w:id w:val="-240260293"/>
              <w:placeholder>
                <w:docPart w:val="BAD4E766135641C095A66F84CD1351AD"/>
              </w:placeholder>
              <w:temporary/>
              <w:showingPlcHdr/>
              <w15:appearance w15:val="hidden"/>
            </w:sdtPr>
            <w:sdtEndPr/>
            <w:sdtContent>
              <w:p w14:paraId="0566C86F" w14:textId="77777777" w:rsidR="004D3011" w:rsidRDefault="004D3011" w:rsidP="004D3011">
                <w:r w:rsidRPr="004D3011">
                  <w:t>EMAIL:</w:t>
                </w:r>
              </w:p>
            </w:sdtContent>
          </w:sdt>
          <w:p w14:paraId="5323FE79" w14:textId="77777777" w:rsidR="00036450" w:rsidRPr="00E4381A" w:rsidRDefault="004640AE" w:rsidP="004D3011">
            <w:pPr>
              <w:rPr>
                <w:rStyle w:val="Hyperlink"/>
              </w:rPr>
            </w:pPr>
            <w:r>
              <w:t>k.rsty1994@hotmail.co.uk</w:t>
            </w:r>
          </w:p>
          <w:sdt>
            <w:sdtPr>
              <w:id w:val="-1444214663"/>
              <w:placeholder>
                <w:docPart w:val="DB020287B68645CBA4E4441524F84FBC"/>
              </w:placeholder>
              <w:temporary/>
              <w:showingPlcHdr/>
              <w15:appearance w15:val="hidden"/>
            </w:sdtPr>
            <w:sdtEndPr/>
            <w:sdtContent>
              <w:p w14:paraId="26E651FB" w14:textId="77777777" w:rsidR="004D3011" w:rsidRPr="00CB0055" w:rsidRDefault="00CB0055" w:rsidP="00CB0055">
                <w:pPr>
                  <w:pStyle w:val="Heading3"/>
                </w:pPr>
                <w:r w:rsidRPr="00CB0055">
                  <w:t>Hobbies</w:t>
                </w:r>
              </w:p>
            </w:sdtContent>
          </w:sdt>
          <w:p w14:paraId="6CE3E4D8" w14:textId="77777777" w:rsidR="004D3011" w:rsidRDefault="004640AE" w:rsidP="004D3011">
            <w:r>
              <w:t xml:space="preserve">Reading </w:t>
            </w:r>
          </w:p>
          <w:p w14:paraId="7DCF2A6D" w14:textId="77777777" w:rsidR="004D3011" w:rsidRDefault="004640AE" w:rsidP="004D3011">
            <w:r>
              <w:t xml:space="preserve">Socializing with friends </w:t>
            </w:r>
          </w:p>
          <w:p w14:paraId="0F9B9076" w14:textId="61B06569" w:rsidR="004D3011" w:rsidRDefault="004518C2" w:rsidP="004D3011">
            <w:r>
              <w:t>Learning and Development</w:t>
            </w:r>
          </w:p>
          <w:p w14:paraId="59EC10A0" w14:textId="77777777" w:rsidR="004D3011" w:rsidRDefault="00FD1692" w:rsidP="004D3011">
            <w:r>
              <w:t>Listening to music</w:t>
            </w:r>
          </w:p>
          <w:p w14:paraId="44D00114" w14:textId="77777777" w:rsidR="00F42E77" w:rsidRDefault="00F42E77" w:rsidP="004D3011"/>
          <w:p w14:paraId="5E01B1E4" w14:textId="528092A4" w:rsidR="00F42E77" w:rsidRPr="00F42E77" w:rsidRDefault="00F42E77" w:rsidP="004D3011">
            <w:pPr>
              <w:rPr>
                <w:u w:val="single"/>
              </w:rPr>
            </w:pPr>
            <w:r>
              <w:rPr>
                <w:u w:val="single"/>
              </w:rPr>
              <w:t>References are available on request</w:t>
            </w:r>
          </w:p>
        </w:tc>
        <w:tc>
          <w:tcPr>
            <w:tcW w:w="755" w:type="dxa"/>
          </w:tcPr>
          <w:p w14:paraId="02126C6C" w14:textId="77777777" w:rsidR="001B2ABD" w:rsidRDefault="001B2ABD" w:rsidP="000C45FF">
            <w:pPr>
              <w:tabs>
                <w:tab w:val="left" w:pos="990"/>
              </w:tabs>
            </w:pPr>
          </w:p>
        </w:tc>
        <w:tc>
          <w:tcPr>
            <w:tcW w:w="6786" w:type="dxa"/>
          </w:tcPr>
          <w:commentRangeStart w:id="8" w:displacedByCustomXml="next"/>
          <w:sdt>
            <w:sdtPr>
              <w:id w:val="1049110328"/>
              <w:placeholder>
                <w:docPart w:val="B119F5C525854620B00CB26DDB783290"/>
              </w:placeholder>
              <w:temporary/>
              <w:showingPlcHdr/>
              <w15:appearance w15:val="hidden"/>
            </w:sdtPr>
            <w:sdtEndPr/>
            <w:sdtContent>
              <w:p w14:paraId="17D610A0" w14:textId="77777777" w:rsidR="001B2ABD" w:rsidRDefault="00E25A26" w:rsidP="00036450">
                <w:pPr>
                  <w:pStyle w:val="Heading2"/>
                </w:pPr>
                <w:r w:rsidRPr="00036450">
                  <w:t>EDUCATION</w:t>
                </w:r>
              </w:p>
            </w:sdtContent>
          </w:sdt>
          <w:p w14:paraId="0A48961C" w14:textId="77777777" w:rsidR="00036450" w:rsidRPr="00036450" w:rsidRDefault="004640AE" w:rsidP="00B359E4">
            <w:pPr>
              <w:pStyle w:val="Heading4"/>
            </w:pPr>
            <w:r>
              <w:t>Neath Port Talbot College</w:t>
            </w:r>
          </w:p>
          <w:p w14:paraId="1DB35B55" w14:textId="77777777" w:rsidR="00036450" w:rsidRPr="00B359E4" w:rsidRDefault="004640AE" w:rsidP="00B359E4">
            <w:pPr>
              <w:pStyle w:val="Date"/>
            </w:pPr>
            <w:r>
              <w:t>September 2013</w:t>
            </w:r>
            <w:r w:rsidR="00036450" w:rsidRPr="00B359E4">
              <w:t xml:space="preserve"> </w:t>
            </w:r>
            <w:r>
              <w:t>–</w:t>
            </w:r>
            <w:r w:rsidR="00036450" w:rsidRPr="00B359E4">
              <w:t xml:space="preserve"> </w:t>
            </w:r>
            <w:r>
              <w:t>September 2016</w:t>
            </w:r>
          </w:p>
          <w:p w14:paraId="5E916E58" w14:textId="6C9F0A0F" w:rsidR="00036450" w:rsidRDefault="004640AE" w:rsidP="00036450">
            <w:r>
              <w:t>I attended the college to gain my Levels 1,2 and 3 in Childcare and Learning Development.</w:t>
            </w:r>
          </w:p>
          <w:p w14:paraId="0C431757" w14:textId="77777777" w:rsidR="00036450" w:rsidRPr="00B359E4" w:rsidRDefault="004640AE" w:rsidP="00B359E4">
            <w:pPr>
              <w:pStyle w:val="Heading4"/>
            </w:pPr>
            <w:r>
              <w:t>University of Wales Trinity Saint David</w:t>
            </w:r>
          </w:p>
          <w:p w14:paraId="04E31144" w14:textId="77777777" w:rsidR="00036450" w:rsidRPr="00B359E4" w:rsidRDefault="004640AE" w:rsidP="00B359E4">
            <w:pPr>
              <w:pStyle w:val="Date"/>
            </w:pPr>
            <w:r>
              <w:t>September 2017</w:t>
            </w:r>
            <w:r w:rsidR="00036450" w:rsidRPr="00B359E4">
              <w:t xml:space="preserve"> - </w:t>
            </w:r>
            <w:r>
              <w:t>Current</w:t>
            </w:r>
          </w:p>
          <w:p w14:paraId="161A1B13" w14:textId="77777777" w:rsidR="00036450" w:rsidRDefault="004640AE" w:rsidP="00036450">
            <w:r>
              <w:t>I am attending the university in order to gain a Bachelor of Arts with Honors in Education Studies.</w:t>
            </w:r>
            <w:commentRangeEnd w:id="8"/>
            <w:r w:rsidR="009C7F62">
              <w:rPr>
                <w:rStyle w:val="CommentReference"/>
              </w:rPr>
              <w:commentReference w:id="8"/>
            </w:r>
          </w:p>
          <w:sdt>
            <w:sdtPr>
              <w:id w:val="1001553383"/>
              <w:placeholder>
                <w:docPart w:val="207B758CDACB4E0E90199E754340A609"/>
              </w:placeholder>
              <w:temporary/>
              <w:showingPlcHdr/>
              <w15:appearance w15:val="hidden"/>
            </w:sdtPr>
            <w:sdtEndPr/>
            <w:sdtContent>
              <w:p w14:paraId="028D5251" w14:textId="44BF72A7" w:rsidR="00036450" w:rsidRDefault="00036450" w:rsidP="00036450">
                <w:pPr>
                  <w:pStyle w:val="Heading2"/>
                </w:pPr>
                <w:r w:rsidRPr="00036450">
                  <w:t>WORK EXPERIENCE</w:t>
                </w:r>
              </w:p>
            </w:sdtContent>
          </w:sdt>
          <w:p w14:paraId="029B9990" w14:textId="1FB36362" w:rsidR="00036450" w:rsidRDefault="00F42E77" w:rsidP="00B359E4">
            <w:pPr>
              <w:pStyle w:val="Heading4"/>
              <w:rPr>
                <w:bCs/>
              </w:rPr>
            </w:pPr>
            <w:r>
              <w:t>Swansea Valley Cardiac Heart Support Group</w:t>
            </w:r>
            <w:r w:rsidR="00036450">
              <w:t xml:space="preserve"> </w:t>
            </w:r>
            <w:r w:rsidR="00FD1692">
              <w:t>-</w:t>
            </w:r>
            <w:r w:rsidR="00036450" w:rsidRPr="00036450">
              <w:t xml:space="preserve"> </w:t>
            </w:r>
            <w:r>
              <w:t>Volunteer</w:t>
            </w:r>
            <w:r w:rsidR="00A07234">
              <w:t xml:space="preserve"> </w:t>
            </w:r>
          </w:p>
          <w:p w14:paraId="265EDC45" w14:textId="58B416B5" w:rsidR="00036450" w:rsidRPr="00036450" w:rsidRDefault="00A07234" w:rsidP="00B359E4">
            <w:pPr>
              <w:pStyle w:val="Date"/>
            </w:pPr>
            <w:r>
              <w:t>201</w:t>
            </w:r>
            <w:r w:rsidR="00F42E77">
              <w:t>1</w:t>
            </w:r>
            <w:r>
              <w:t xml:space="preserve"> </w:t>
            </w:r>
            <w:r w:rsidR="00036450" w:rsidRPr="00036450">
              <w:t>–</w:t>
            </w:r>
            <w:r>
              <w:t xml:space="preserve"> Current </w:t>
            </w:r>
          </w:p>
          <w:p w14:paraId="2B8C6E89" w14:textId="067ACEE5" w:rsidR="004D3011" w:rsidRDefault="00F42E77" w:rsidP="00036450">
            <w:r>
              <w:t xml:space="preserve">Within my role as a volunteer my duties include working the till, checking the quality of the donations, price the donations for sale in the shop, and lift and carry things from the shop to the </w:t>
            </w:r>
            <w:r w:rsidR="00BF715A">
              <w:t>storeroom</w:t>
            </w:r>
            <w:r>
              <w:t xml:space="preserve">. </w:t>
            </w:r>
            <w:r w:rsidR="00036450" w:rsidRPr="00036450">
              <w:t xml:space="preserve"> </w:t>
            </w:r>
          </w:p>
          <w:p w14:paraId="457935F7" w14:textId="59BA6B4A" w:rsidR="004D3011" w:rsidRPr="004D3011" w:rsidRDefault="00FD1692" w:rsidP="00B359E4">
            <w:pPr>
              <w:pStyle w:val="Heading4"/>
              <w:rPr>
                <w:bCs/>
              </w:rPr>
            </w:pPr>
            <w:r>
              <w:t>People Plus -</w:t>
            </w:r>
            <w:r w:rsidR="004D3011" w:rsidRPr="004D3011">
              <w:t xml:space="preserve"> </w:t>
            </w:r>
            <w:r w:rsidR="004640AE">
              <w:t>Personal Assistant</w:t>
            </w:r>
          </w:p>
          <w:p w14:paraId="56182769" w14:textId="77777777" w:rsidR="004D3011" w:rsidRPr="004D3011" w:rsidRDefault="004640AE" w:rsidP="00B359E4">
            <w:pPr>
              <w:pStyle w:val="Date"/>
            </w:pPr>
            <w:r>
              <w:t xml:space="preserve">May 2018 </w:t>
            </w:r>
            <w:r w:rsidR="004D3011" w:rsidRPr="004D3011">
              <w:t>–</w:t>
            </w:r>
            <w:r>
              <w:t>Current</w:t>
            </w:r>
          </w:p>
          <w:p w14:paraId="3AB9269B" w14:textId="305FE53C" w:rsidR="004D3011" w:rsidRDefault="004640AE" w:rsidP="00036450">
            <w:r>
              <w:t xml:space="preserve">I work as a Personal Assistant to my mother who has had a stroke resulting in partial mobility loss in her left side. </w:t>
            </w:r>
            <w:r w:rsidR="00036450" w:rsidRPr="004D3011">
              <w:t xml:space="preserve"> </w:t>
            </w:r>
          </w:p>
          <w:p w14:paraId="6C0ADC73" w14:textId="27692CC5" w:rsidR="004D3011" w:rsidRPr="004D3011" w:rsidRDefault="004640AE" w:rsidP="00B359E4">
            <w:pPr>
              <w:pStyle w:val="Heading4"/>
              <w:rPr>
                <w:bCs/>
              </w:rPr>
            </w:pPr>
            <w:r>
              <w:t>Cylch Chwarae Pontardawe</w:t>
            </w:r>
            <w:r w:rsidR="004D3011" w:rsidRPr="004D3011">
              <w:t xml:space="preserve"> </w:t>
            </w:r>
            <w:r w:rsidR="00FD1692">
              <w:t>-</w:t>
            </w:r>
            <w:r w:rsidR="004D3011" w:rsidRPr="004D3011">
              <w:t xml:space="preserve"> </w:t>
            </w:r>
            <w:r>
              <w:t>Childcare Assistant</w:t>
            </w:r>
          </w:p>
          <w:p w14:paraId="77B8274D" w14:textId="12D52A1B" w:rsidR="004D3011" w:rsidRPr="004D3011" w:rsidRDefault="004640AE" w:rsidP="00B359E4">
            <w:pPr>
              <w:pStyle w:val="Date"/>
            </w:pPr>
            <w:r>
              <w:t xml:space="preserve">January 2019 </w:t>
            </w:r>
            <w:r w:rsidR="004D3011" w:rsidRPr="004D3011">
              <w:t>–</w:t>
            </w:r>
            <w:r>
              <w:t>Current</w:t>
            </w:r>
          </w:p>
          <w:p w14:paraId="25C146C0" w14:textId="7773A3BF" w:rsidR="004D3011" w:rsidRDefault="004640AE" w:rsidP="00036450">
            <w:r>
              <w:t xml:space="preserve">I work in a bilingual nursery providing care and support for children between the ages of two and five. As well as </w:t>
            </w:r>
            <w:r w:rsidR="00FD1692">
              <w:t xml:space="preserve">my role I provide cover for my managers and conduct the sessions when they </w:t>
            </w:r>
            <w:r>
              <w:t xml:space="preserve">are required to attend meetings. </w:t>
            </w:r>
            <w:r w:rsidR="00036450" w:rsidRPr="004D3011">
              <w:t xml:space="preserve"> </w:t>
            </w:r>
          </w:p>
          <w:sdt>
            <w:sdtPr>
              <w:id w:val="1669594239"/>
              <w:placeholder>
                <w:docPart w:val="EC5A7CE4A17E480A855784241950A629"/>
              </w:placeholder>
              <w:temporary/>
              <w:showingPlcHdr/>
              <w15:appearance w15:val="hidden"/>
            </w:sdtPr>
            <w:sdtEndPr/>
            <w:sdtContent>
              <w:p w14:paraId="02C3FD69" w14:textId="77777777" w:rsidR="00036450" w:rsidRDefault="00180329" w:rsidP="00036450">
                <w:pPr>
                  <w:pStyle w:val="Heading2"/>
                </w:pPr>
                <w:r w:rsidRPr="00036450">
                  <w:rPr>
                    <w:rStyle w:val="Heading2Char"/>
                    <w:b/>
                    <w:bCs/>
                    <w:caps/>
                  </w:rPr>
                  <w:t>SKILLS</w:t>
                </w:r>
              </w:p>
            </w:sdtContent>
          </w:sdt>
          <w:p w14:paraId="33DD4776" w14:textId="07EE9841" w:rsidR="00036450" w:rsidRPr="004D3011" w:rsidRDefault="00112054" w:rsidP="004D3011">
            <w:pPr>
              <w:rPr>
                <w:color w:val="FFFFFF" w:themeColor="background1"/>
              </w:rPr>
            </w:pPr>
            <w:r w:rsidRPr="00B90CEF">
              <w:rPr>
                <w:noProof/>
                <w:color w:val="000000" w:themeColor="text1"/>
              </w:rPr>
              <w:drawing>
                <wp:inline distT="0" distB="0" distL="0" distR="0" wp14:anchorId="3A7818E1" wp14:editId="56201241">
                  <wp:extent cx="6416040" cy="1272540"/>
                  <wp:effectExtent l="0" t="0" r="0" b="0"/>
                  <wp:docPr id="12" name="Chart 12" descr="skills 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r>
    </w:tbl>
    <w:p w14:paraId="44E7E8CC" w14:textId="6A837E94" w:rsidR="007B19D5" w:rsidRDefault="007B19D5" w:rsidP="007B19D5">
      <w:pPr>
        <w:tabs>
          <w:tab w:val="left" w:pos="9298"/>
        </w:tabs>
      </w:pPr>
    </w:p>
    <w:p w14:paraId="519BF2B2" w14:textId="66BA706D" w:rsidR="00606F64" w:rsidRDefault="00606F64" w:rsidP="007B19D5">
      <w:pPr>
        <w:tabs>
          <w:tab w:val="left" w:pos="9298"/>
        </w:tabs>
      </w:pPr>
    </w:p>
    <w:p w14:paraId="2A3EB545" w14:textId="77777777" w:rsidR="00606F64" w:rsidRDefault="00606F64" w:rsidP="00606F64">
      <w:r>
        <w:lastRenderedPageBreak/>
        <w:t xml:space="preserve">The Gibbs reflective cycle </w:t>
      </w:r>
      <w:sdt>
        <w:sdtPr>
          <w:id w:val="586120715"/>
          <w:citation/>
        </w:sdtPr>
        <w:sdtEndPr/>
        <w:sdtContent>
          <w:r>
            <w:fldChar w:fldCharType="begin"/>
          </w:r>
          <w:r>
            <w:instrText xml:space="preserve"> CITATION Gib88 \l 2057 </w:instrText>
          </w:r>
          <w:r>
            <w:fldChar w:fldCharType="separate"/>
          </w:r>
          <w:r w:rsidRPr="00743303">
            <w:rPr>
              <w:rFonts w:eastAsiaTheme="minorHAnsi"/>
              <w:noProof/>
            </w:rPr>
            <w:t>(Gibbs, 1988)</w:t>
          </w:r>
          <w:r>
            <w:fldChar w:fldCharType="end"/>
          </w:r>
        </w:sdtContent>
      </w:sdt>
      <w:r>
        <w:t xml:space="preserve"> has been utilised to identify pre-existing competencies, those that have been developed throughout the module and how the development was achieved. </w:t>
      </w:r>
      <w:sdt>
        <w:sdtPr>
          <w:id w:val="-1386330620"/>
          <w:citation/>
        </w:sdtPr>
        <w:sdtEndPr/>
        <w:sdtContent>
          <w:r>
            <w:fldChar w:fldCharType="begin"/>
          </w:r>
          <w:r>
            <w:instrText xml:space="preserve"> CITATION Bot19 \l 2057 </w:instrText>
          </w:r>
          <w:r>
            <w:fldChar w:fldCharType="separate"/>
          </w:r>
          <w:r w:rsidRPr="00743303">
            <w:rPr>
              <w:rFonts w:eastAsiaTheme="minorHAnsi"/>
              <w:noProof/>
            </w:rPr>
            <w:t>(Bottomley, et al., 2019)</w:t>
          </w:r>
          <w:r>
            <w:fldChar w:fldCharType="end"/>
          </w:r>
        </w:sdtContent>
      </w:sdt>
    </w:p>
    <w:p w14:paraId="42BCE5EB" w14:textId="77777777" w:rsidR="00606F64" w:rsidRDefault="00606F64" w:rsidP="00606F64">
      <w:r>
        <w:t xml:space="preserve">The Entrepreneurship self-assessment worksheet (UWTSD….) was used at two points throughout this module, once at the start and once at the end. The reason for completing the questionnaire twice was to show </w:t>
      </w:r>
      <w:r>
        <w:rPr>
          <w:i/>
          <w:iCs/>
        </w:rPr>
        <w:t>/identify</w:t>
      </w:r>
      <w:r>
        <w:t xml:space="preserve"> the competencies at the beginning of the module and to </w:t>
      </w:r>
      <w:r>
        <w:rPr>
          <w:i/>
          <w:iCs/>
        </w:rPr>
        <w:t>visualise</w:t>
      </w:r>
      <w:r>
        <w:t xml:space="preserve"> what aspects were improved upon throughout. </w:t>
      </w:r>
    </w:p>
    <w:p w14:paraId="63CD37A5" w14:textId="77777777" w:rsidR="00606F64" w:rsidRDefault="00606F64" w:rsidP="00606F64">
      <w:r>
        <w:t xml:space="preserve">The module emphasised the importance of engaging fully with continual professional development and how utilising professional development plans effectively will benefit both personal and professional lives. The various lectures attended also highlighted and named skills and competencies that were already a part of my professional life but were misunderstood or misidentified by myself. </w:t>
      </w:r>
    </w:p>
    <w:p w14:paraId="52DC9586" w14:textId="77777777" w:rsidR="00606F64" w:rsidRDefault="00606F64" w:rsidP="00606F64">
      <w:r>
        <w:t xml:space="preserve">The effective use of a professional development plan has highlighted areas for improvement in regards to professional and career plans, for example the aim to become a student support lecturer requires continual professional development, not only throughout the training and development phase but also once employed in the role. </w:t>
      </w:r>
    </w:p>
    <w:p w14:paraId="736114B0" w14:textId="77777777" w:rsidR="00606F64" w:rsidRDefault="00606F64" w:rsidP="00606F64">
      <w:r>
        <w:t xml:space="preserve">An area of ‘large’ improvement throughout the module is conflict resolution skills and how vital they are regardless of the age or ability of those you work with. By utilising those skills within my current job role the ability for a calm, relaxed and fairly equal working environment has been achieved. </w:t>
      </w:r>
    </w:p>
    <w:p w14:paraId="6E638A10" w14:textId="77777777" w:rsidR="00606F64" w:rsidRDefault="00606F64" w:rsidP="00606F64">
      <w:r>
        <w:t xml:space="preserve">Effective reflective skills are vital to all jobs roles and personal lives as looking back or reflecting upon both personal and job history it is possible to discover what went wrong and what will be required in order to succeed in the future </w:t>
      </w:r>
      <w:sdt>
        <w:sdtPr>
          <w:id w:val="-1857497256"/>
          <w:citation/>
        </w:sdtPr>
        <w:sdtEndPr/>
        <w:sdtContent>
          <w:r>
            <w:fldChar w:fldCharType="begin"/>
          </w:r>
          <w:r>
            <w:instrText xml:space="preserve"> CITATION Hel15 \l 2057 </w:instrText>
          </w:r>
          <w:r>
            <w:fldChar w:fldCharType="separate"/>
          </w:r>
          <w:r w:rsidRPr="00686592">
            <w:rPr>
              <w:noProof/>
            </w:rPr>
            <w:t>(Helyer, 2015)</w:t>
          </w:r>
          <w:r>
            <w:fldChar w:fldCharType="end"/>
          </w:r>
        </w:sdtContent>
      </w:sdt>
      <w:r>
        <w:t xml:space="preserve">. </w:t>
      </w:r>
    </w:p>
    <w:p w14:paraId="7BB477D4" w14:textId="77777777" w:rsidR="00606F64" w:rsidRPr="004D560B" w:rsidRDefault="00606F64" w:rsidP="00606F64">
      <w:r>
        <w:t xml:space="preserve">In order to complete the component aspect of this I utilised reflective practice by looking through the work I completed for my level three in Childcare and Learning Development. I took the CV and personal development plan that I had to complete and then edited and improved upon them to ensure that they are as effective as possible for where I am currently in my career and development. </w:t>
      </w:r>
    </w:p>
    <w:p w14:paraId="1977F6AB" w14:textId="460303F5" w:rsidR="00606F64" w:rsidRDefault="00606F64" w:rsidP="007B19D5">
      <w:pPr>
        <w:tabs>
          <w:tab w:val="left" w:pos="9298"/>
        </w:tabs>
      </w:pPr>
    </w:p>
    <w:p w14:paraId="7CBBBB19" w14:textId="279FA6CD" w:rsidR="00AE13A6" w:rsidRDefault="00AE13A6" w:rsidP="007B19D5">
      <w:pPr>
        <w:tabs>
          <w:tab w:val="left" w:pos="9298"/>
        </w:tabs>
      </w:pPr>
    </w:p>
    <w:sdt>
      <w:sdtPr>
        <w:id w:val="-725911941"/>
        <w:docPartObj>
          <w:docPartGallery w:val="Bibliographies"/>
          <w:docPartUnique/>
        </w:docPartObj>
      </w:sdtPr>
      <w:sdtEndPr>
        <w:rPr>
          <w:rFonts w:asciiTheme="minorHAnsi" w:eastAsiaTheme="minorEastAsia" w:hAnsiTheme="minorHAnsi" w:cstheme="minorBidi"/>
          <w:color w:val="auto"/>
          <w:sz w:val="18"/>
          <w:szCs w:val="22"/>
        </w:rPr>
      </w:sdtEndPr>
      <w:sdtContent>
        <w:p w14:paraId="6F3FB479" w14:textId="7D55731E" w:rsidR="00AE13A6" w:rsidRDefault="00AE13A6">
          <w:pPr>
            <w:pStyle w:val="Heading1"/>
          </w:pPr>
          <w:r>
            <w:t>References</w:t>
          </w:r>
        </w:p>
        <w:sdt>
          <w:sdtPr>
            <w:id w:val="-573587230"/>
            <w:bibliography/>
          </w:sdtPr>
          <w:sdtContent>
            <w:p w14:paraId="29D27D1F" w14:textId="2691F441" w:rsidR="00AE13A6" w:rsidRDefault="00AE13A6" w:rsidP="00AE13A6">
              <w:pPr>
                <w:pStyle w:val="Bibliography"/>
                <w:rPr>
                  <w:noProof/>
                  <w:sz w:val="24"/>
                  <w:szCs w:val="24"/>
                </w:rPr>
              </w:pPr>
              <w:r>
                <w:fldChar w:fldCharType="begin"/>
              </w:r>
              <w:r>
                <w:instrText xml:space="preserve"> BIBLIOGRAPHY </w:instrText>
              </w:r>
              <w:r>
                <w:fldChar w:fldCharType="separate"/>
              </w:r>
              <w:r>
                <w:rPr>
                  <w:noProof/>
                </w:rPr>
                <w:t xml:space="preserve">Bottomley, J., Maude, K., Pryjmachuk, S. &amp; Waugh, D., (2019). </w:t>
              </w:r>
              <w:r>
                <w:rPr>
                  <w:i/>
                  <w:iCs/>
                  <w:noProof/>
                </w:rPr>
                <w:t xml:space="preserve">Critical Thinking Skills for your Education Degree. </w:t>
              </w:r>
              <w:r>
                <w:rPr>
                  <w:noProof/>
                </w:rPr>
                <w:t>Essex: Critical Publishing.</w:t>
              </w:r>
            </w:p>
            <w:p w14:paraId="0B16E1A9" w14:textId="5FCD8197" w:rsidR="00AE13A6" w:rsidRDefault="00AE13A6" w:rsidP="00AE13A6">
              <w:pPr>
                <w:pStyle w:val="Bibliography"/>
                <w:rPr>
                  <w:noProof/>
                </w:rPr>
              </w:pPr>
              <w:r>
                <w:rPr>
                  <w:noProof/>
                </w:rPr>
                <w:t xml:space="preserve">Gallagher, K., (2016). </w:t>
              </w:r>
              <w:r>
                <w:rPr>
                  <w:i/>
                  <w:iCs/>
                  <w:noProof/>
                </w:rPr>
                <w:t xml:space="preserve">Essential Study and Employment Skills for Business and Management Students. </w:t>
              </w:r>
              <w:r>
                <w:rPr>
                  <w:noProof/>
                </w:rPr>
                <w:t>3 ed. New York: Oxford University Press.</w:t>
              </w:r>
            </w:p>
            <w:p w14:paraId="07DBCA3E" w14:textId="6DEE749B" w:rsidR="00AE13A6" w:rsidRDefault="00AE13A6" w:rsidP="00AE13A6">
              <w:pPr>
                <w:pStyle w:val="Bibliography"/>
                <w:rPr>
                  <w:noProof/>
                </w:rPr>
              </w:pPr>
              <w:r>
                <w:rPr>
                  <w:noProof/>
                </w:rPr>
                <w:t xml:space="preserve">Gibbs, G., (1988). </w:t>
              </w:r>
              <w:r>
                <w:rPr>
                  <w:i/>
                  <w:iCs/>
                  <w:noProof/>
                </w:rPr>
                <w:t xml:space="preserve">Learning by Doing: A Guide to teaching and learning Methods. </w:t>
              </w:r>
              <w:r>
                <w:rPr>
                  <w:noProof/>
                </w:rPr>
                <w:t>Oxford: Oxford Polytechnic.</w:t>
              </w:r>
            </w:p>
            <w:p w14:paraId="15EA68B2" w14:textId="3CC5FBBD" w:rsidR="00AE13A6" w:rsidRDefault="00AE13A6" w:rsidP="00AE13A6">
              <w:pPr>
                <w:pStyle w:val="Bibliography"/>
                <w:rPr>
                  <w:noProof/>
                </w:rPr>
              </w:pPr>
              <w:r>
                <w:rPr>
                  <w:noProof/>
                </w:rPr>
                <w:t>Helyer, R., (2015)</w:t>
              </w:r>
              <w:bookmarkStart w:id="9" w:name="_GoBack"/>
              <w:bookmarkEnd w:id="9"/>
              <w:r>
                <w:rPr>
                  <w:noProof/>
                </w:rPr>
                <w:t xml:space="preserve">. Learning through reflection: the critical role of reflection in work-based learning (WBL). </w:t>
              </w:r>
              <w:r>
                <w:rPr>
                  <w:i/>
                  <w:iCs/>
                  <w:noProof/>
                </w:rPr>
                <w:t xml:space="preserve">Journal of Work - Applied Management, </w:t>
              </w:r>
              <w:r>
                <w:rPr>
                  <w:noProof/>
                </w:rPr>
                <w:t>6 October, 7(1), pp. 15-27.</w:t>
              </w:r>
            </w:p>
            <w:p w14:paraId="79FB74C6" w14:textId="2BA1E831" w:rsidR="00AE13A6" w:rsidRDefault="00AE13A6" w:rsidP="00AE13A6">
              <w:r>
                <w:rPr>
                  <w:b/>
                  <w:bCs/>
                  <w:noProof/>
                </w:rPr>
                <w:fldChar w:fldCharType="end"/>
              </w:r>
            </w:p>
          </w:sdtContent>
        </w:sdt>
      </w:sdtContent>
    </w:sdt>
    <w:p w14:paraId="32CEDDEA" w14:textId="77777777" w:rsidR="00AE13A6" w:rsidRPr="007B19D5" w:rsidRDefault="00AE13A6" w:rsidP="007B19D5">
      <w:pPr>
        <w:tabs>
          <w:tab w:val="left" w:pos="9298"/>
        </w:tabs>
      </w:pPr>
    </w:p>
    <w:sectPr w:rsidR="00AE13A6" w:rsidRPr="007B19D5" w:rsidSect="00555F20">
      <w:headerReference w:type="default" r:id="rId19"/>
      <w:pgSz w:w="12240" w:h="15840"/>
      <w:pgMar w:top="720" w:right="720" w:bottom="720" w:left="72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Author" w:initials="A">
    <w:p w14:paraId="737E7273" w14:textId="76F74716" w:rsidR="0069629A" w:rsidRDefault="0069629A">
      <w:pPr>
        <w:pStyle w:val="CommentText"/>
      </w:pPr>
      <w:r>
        <w:rPr>
          <w:rStyle w:val="CommentReference"/>
        </w:rPr>
        <w:annotationRef/>
      </w:r>
      <w:r>
        <w:t xml:space="preserve">The layout of this personal development plan has worked effectively for me and the only improvement that was required was to add a review date to ensure that I regularly update the plan so that it is effective. </w:t>
      </w:r>
    </w:p>
  </w:comment>
  <w:comment w:id="3" w:author="Author" w:initials="A">
    <w:p w14:paraId="144115E8" w14:textId="24BB46BD" w:rsidR="00606F64" w:rsidRDefault="00606F64">
      <w:pPr>
        <w:pStyle w:val="CommentText"/>
      </w:pPr>
      <w:r>
        <w:rPr>
          <w:rStyle w:val="CommentReference"/>
        </w:rPr>
        <w:annotationRef/>
      </w:r>
      <w:r>
        <w:t>When I attended college a personal statement was called a pen portrait so the first thing I did was change the name.</w:t>
      </w:r>
    </w:p>
  </w:comment>
  <w:comment w:id="4" w:author="Author" w:initials="A">
    <w:p w14:paraId="3F95799B" w14:textId="5338FF4C" w:rsidR="00606F64" w:rsidRDefault="00606F64">
      <w:pPr>
        <w:pStyle w:val="CommentText"/>
      </w:pPr>
      <w:r>
        <w:rPr>
          <w:rStyle w:val="CommentReference"/>
        </w:rPr>
        <w:annotationRef/>
      </w:r>
      <w:r>
        <w:t xml:space="preserve">The next thing I did was change the type of language that I used to be more </w:t>
      </w:r>
      <w:r w:rsidR="003D5DC4">
        <w:t>academic.</w:t>
      </w:r>
    </w:p>
  </w:comment>
  <w:comment w:id="5" w:author="Author" w:initials="A">
    <w:p w14:paraId="4CA6E192" w14:textId="7E0CD072" w:rsidR="003D5DC4" w:rsidRDefault="003D5DC4">
      <w:pPr>
        <w:pStyle w:val="CommentText"/>
      </w:pPr>
      <w:r>
        <w:rPr>
          <w:rStyle w:val="CommentReference"/>
        </w:rPr>
        <w:annotationRef/>
      </w:r>
      <w:r>
        <w:t xml:space="preserve">Due to personal circumstances changing since I last looked at my personal statement various aspects had to be changed to ensure it is a fully rounded overview of my person. </w:t>
      </w:r>
    </w:p>
  </w:comment>
  <w:comment w:id="6" w:author="Author" w:initials="A">
    <w:p w14:paraId="6336C52E" w14:textId="3919E3F2" w:rsidR="00697C03" w:rsidRDefault="00697C03" w:rsidP="00373982">
      <w:r>
        <w:rPr>
          <w:rStyle w:val="CommentReference"/>
        </w:rPr>
        <w:annotationRef/>
      </w:r>
      <w:r w:rsidR="00373982">
        <w:t xml:space="preserve">Firstly I changed the layout of my CV to present a professional and interesting layout and look of the cv which should help ensure that whoever is reading it does not get bored and disinterested in looking at and reading similar layouts and information throughout the interview and hiring process </w:t>
      </w:r>
      <w:sdt>
        <w:sdtPr>
          <w:id w:val="1976166585"/>
          <w:citation/>
        </w:sdtPr>
        <w:sdtEndPr/>
        <w:sdtContent>
          <w:r w:rsidR="00373982">
            <w:fldChar w:fldCharType="begin"/>
          </w:r>
          <w:r w:rsidR="00373982">
            <w:instrText xml:space="preserve"> CITATION Gal16 \l 2057 </w:instrText>
          </w:r>
          <w:r w:rsidR="00373982">
            <w:fldChar w:fldCharType="separate"/>
          </w:r>
          <w:r w:rsidR="00373982" w:rsidRPr="00140376">
            <w:rPr>
              <w:rFonts w:eastAsiaTheme="minorHAnsi"/>
              <w:noProof/>
            </w:rPr>
            <w:t>(Gallagher, 2016)</w:t>
          </w:r>
          <w:r w:rsidR="00373982">
            <w:fldChar w:fldCharType="end"/>
          </w:r>
        </w:sdtContent>
      </w:sdt>
      <w:r w:rsidR="00373982">
        <w:t>.</w:t>
      </w:r>
    </w:p>
  </w:comment>
  <w:comment w:id="7" w:author="Author" w:initials="A">
    <w:p w14:paraId="78DB7DF8" w14:textId="77777777" w:rsidR="00407361" w:rsidRDefault="00407361" w:rsidP="00407361">
      <w:pPr>
        <w:pStyle w:val="CommentText"/>
      </w:pPr>
      <w:r>
        <w:rPr>
          <w:rStyle w:val="CommentReference"/>
        </w:rPr>
        <w:annotationRef/>
      </w:r>
      <w:r>
        <w:t>I rewrote my profile attached to my CV to present a more professional look and to suit the development I have achieved since first writing a CV.</w:t>
      </w:r>
    </w:p>
    <w:p w14:paraId="61E9A681" w14:textId="5BA58B3D" w:rsidR="00407361" w:rsidRDefault="00407361">
      <w:pPr>
        <w:pStyle w:val="CommentText"/>
      </w:pPr>
    </w:p>
  </w:comment>
  <w:comment w:id="8" w:author="Author" w:initials="A">
    <w:p w14:paraId="519A4A19" w14:textId="140F5B9B" w:rsidR="009C7F62" w:rsidRPr="00521058" w:rsidRDefault="009C7F62">
      <w:pPr>
        <w:pStyle w:val="CommentText"/>
        <w:rPr>
          <w:i/>
          <w:iCs/>
        </w:rPr>
      </w:pPr>
      <w:r>
        <w:rPr>
          <w:rStyle w:val="CommentReference"/>
        </w:rPr>
        <w:annotationRef/>
      </w:r>
      <w:r w:rsidR="00521058">
        <w:t xml:space="preserve">Rather than listing each individual qualification I have achieved to date I named where I attended and wrote a small summary of which qualifications where achieved at each </w:t>
      </w:r>
      <w:r w:rsidR="00521058">
        <w:rPr>
          <w:i/>
          <w:iCs/>
        </w:rPr>
        <w:t>place of learning.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37E7273" w15:done="0"/>
  <w15:commentEx w15:paraId="144115E8" w15:done="0"/>
  <w15:commentEx w15:paraId="3F95799B" w15:done="0"/>
  <w15:commentEx w15:paraId="4CA6E192" w15:done="0"/>
  <w15:commentEx w15:paraId="6336C52E" w15:done="0"/>
  <w15:commentEx w15:paraId="61E9A681" w15:done="0"/>
  <w15:commentEx w15:paraId="519A4A1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37E7273" w16cid:durableId="216B25D4"/>
  <w16cid:commentId w16cid:paraId="144115E8" w16cid:durableId="216B2A78"/>
  <w16cid:commentId w16cid:paraId="3F95799B" w16cid:durableId="216B2AAE"/>
  <w16cid:commentId w16cid:paraId="4CA6E192" w16cid:durableId="216B2B3C"/>
  <w16cid:commentId w16cid:paraId="6336C52E" w16cid:durableId="216B121C"/>
  <w16cid:commentId w16cid:paraId="61E9A681" w16cid:durableId="216B127A"/>
  <w16cid:commentId w16cid:paraId="519A4A19" w16cid:durableId="216B12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8FCFE5" w14:textId="77777777" w:rsidR="004640AE" w:rsidRDefault="004640AE" w:rsidP="000C45FF">
      <w:r>
        <w:separator/>
      </w:r>
    </w:p>
  </w:endnote>
  <w:endnote w:type="continuationSeparator" w:id="0">
    <w:p w14:paraId="122CD7A5" w14:textId="77777777" w:rsidR="004640AE" w:rsidRDefault="004640AE" w:rsidP="000C4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eiryo">
    <w:altName w:val="メイリオ"/>
    <w:charset w:val="80"/>
    <w:family w:val="swiss"/>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0517E4" w14:textId="77777777" w:rsidR="004640AE" w:rsidRDefault="004640AE" w:rsidP="000C45FF">
      <w:r>
        <w:separator/>
      </w:r>
    </w:p>
  </w:footnote>
  <w:footnote w:type="continuationSeparator" w:id="0">
    <w:p w14:paraId="14CD204E" w14:textId="77777777" w:rsidR="004640AE" w:rsidRDefault="004640AE" w:rsidP="000C45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4AD47" w14:textId="77777777" w:rsidR="000C45FF" w:rsidRDefault="000C45FF">
    <w:pPr>
      <w:pStyle w:val="Header"/>
    </w:pPr>
    <w:r>
      <w:rPr>
        <w:noProof/>
      </w:rPr>
      <w:drawing>
        <wp:anchor distT="0" distB="0" distL="114300" distR="114300" simplePos="0" relativeHeight="251658752" behindDoc="1" locked="0" layoutInCell="1" allowOverlap="1" wp14:anchorId="0109E76E" wp14:editId="64E91022">
          <wp:simplePos x="0" y="0"/>
          <wp:positionH relativeFrom="margin">
            <wp:align>center</wp:align>
          </wp:positionH>
          <wp:positionV relativeFrom="margin">
            <wp:align>center</wp:align>
          </wp:positionV>
          <wp:extent cx="7259955" cy="9628505"/>
          <wp:effectExtent l="0" t="0" r="0" b="0"/>
          <wp:wrapNone/>
          <wp:docPr id="9" name="Graphic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259955" cy="962850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6A041E"/>
    <w:multiLevelType w:val="hybridMultilevel"/>
    <w:tmpl w:val="53544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444032"/>
    <w:multiLevelType w:val="hybridMultilevel"/>
    <w:tmpl w:val="2078F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removePersonalInformation/>
  <w:removeDateAndTime/>
  <w:displayBackgroundShap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8193">
      <o:colormenu v:ext="edit" fillcolor="non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0AE"/>
    <w:rsid w:val="00021F8E"/>
    <w:rsid w:val="00036450"/>
    <w:rsid w:val="00094499"/>
    <w:rsid w:val="000C45FF"/>
    <w:rsid w:val="000C6CE7"/>
    <w:rsid w:val="000E3FD1"/>
    <w:rsid w:val="000E7E52"/>
    <w:rsid w:val="00112054"/>
    <w:rsid w:val="00131BC1"/>
    <w:rsid w:val="001525E1"/>
    <w:rsid w:val="00180329"/>
    <w:rsid w:val="0019001F"/>
    <w:rsid w:val="001A093D"/>
    <w:rsid w:val="001A74A5"/>
    <w:rsid w:val="001B2ABD"/>
    <w:rsid w:val="001C607D"/>
    <w:rsid w:val="001E0391"/>
    <w:rsid w:val="001E1759"/>
    <w:rsid w:val="001E61BA"/>
    <w:rsid w:val="001F1ECC"/>
    <w:rsid w:val="002400EB"/>
    <w:rsid w:val="00245B93"/>
    <w:rsid w:val="00246D01"/>
    <w:rsid w:val="00256CF7"/>
    <w:rsid w:val="00281FD5"/>
    <w:rsid w:val="002D4AF5"/>
    <w:rsid w:val="0030481B"/>
    <w:rsid w:val="003156FC"/>
    <w:rsid w:val="003254B5"/>
    <w:rsid w:val="0037121F"/>
    <w:rsid w:val="00373982"/>
    <w:rsid w:val="003A6B7D"/>
    <w:rsid w:val="003B06CA"/>
    <w:rsid w:val="003D2457"/>
    <w:rsid w:val="003D5DC4"/>
    <w:rsid w:val="004071FC"/>
    <w:rsid w:val="00407361"/>
    <w:rsid w:val="00445947"/>
    <w:rsid w:val="004518C2"/>
    <w:rsid w:val="004640AE"/>
    <w:rsid w:val="00464400"/>
    <w:rsid w:val="004813B3"/>
    <w:rsid w:val="004821E3"/>
    <w:rsid w:val="00496591"/>
    <w:rsid w:val="004A0EF3"/>
    <w:rsid w:val="004C63E4"/>
    <w:rsid w:val="004D3011"/>
    <w:rsid w:val="00521058"/>
    <w:rsid w:val="005262AC"/>
    <w:rsid w:val="00555F20"/>
    <w:rsid w:val="005B4F8E"/>
    <w:rsid w:val="005E39D5"/>
    <w:rsid w:val="005E7838"/>
    <w:rsid w:val="00600670"/>
    <w:rsid w:val="00606F64"/>
    <w:rsid w:val="0062123A"/>
    <w:rsid w:val="00646E75"/>
    <w:rsid w:val="006771D0"/>
    <w:rsid w:val="0069629A"/>
    <w:rsid w:val="00697C03"/>
    <w:rsid w:val="00700B37"/>
    <w:rsid w:val="0071282F"/>
    <w:rsid w:val="00715FCB"/>
    <w:rsid w:val="00743101"/>
    <w:rsid w:val="007657EC"/>
    <w:rsid w:val="007775E1"/>
    <w:rsid w:val="007867A0"/>
    <w:rsid w:val="00787D53"/>
    <w:rsid w:val="007927F5"/>
    <w:rsid w:val="007B19D5"/>
    <w:rsid w:val="007F0191"/>
    <w:rsid w:val="00802CA0"/>
    <w:rsid w:val="009260CD"/>
    <w:rsid w:val="00941E6D"/>
    <w:rsid w:val="00945CB0"/>
    <w:rsid w:val="00952C25"/>
    <w:rsid w:val="00956114"/>
    <w:rsid w:val="009B710D"/>
    <w:rsid w:val="009C7F62"/>
    <w:rsid w:val="00A04802"/>
    <w:rsid w:val="00A07234"/>
    <w:rsid w:val="00A2118D"/>
    <w:rsid w:val="00A579D9"/>
    <w:rsid w:val="00AD76E2"/>
    <w:rsid w:val="00AE13A6"/>
    <w:rsid w:val="00AE6C4D"/>
    <w:rsid w:val="00B20152"/>
    <w:rsid w:val="00B359E4"/>
    <w:rsid w:val="00B54EB5"/>
    <w:rsid w:val="00B57D98"/>
    <w:rsid w:val="00B70850"/>
    <w:rsid w:val="00B86DAB"/>
    <w:rsid w:val="00B90E94"/>
    <w:rsid w:val="00BF715A"/>
    <w:rsid w:val="00C049F9"/>
    <w:rsid w:val="00C066B6"/>
    <w:rsid w:val="00C37BA1"/>
    <w:rsid w:val="00C37FFD"/>
    <w:rsid w:val="00C4674C"/>
    <w:rsid w:val="00C506CF"/>
    <w:rsid w:val="00C72BED"/>
    <w:rsid w:val="00C9578B"/>
    <w:rsid w:val="00CB0055"/>
    <w:rsid w:val="00D2522B"/>
    <w:rsid w:val="00D421FD"/>
    <w:rsid w:val="00D422DE"/>
    <w:rsid w:val="00D5459D"/>
    <w:rsid w:val="00DA1F4D"/>
    <w:rsid w:val="00DD172A"/>
    <w:rsid w:val="00DE47A2"/>
    <w:rsid w:val="00E25A26"/>
    <w:rsid w:val="00E323D2"/>
    <w:rsid w:val="00E4381A"/>
    <w:rsid w:val="00E55D74"/>
    <w:rsid w:val="00E934B0"/>
    <w:rsid w:val="00F401C4"/>
    <w:rsid w:val="00F42E77"/>
    <w:rsid w:val="00F60274"/>
    <w:rsid w:val="00F77FB9"/>
    <w:rsid w:val="00F92222"/>
    <w:rsid w:val="00FB068F"/>
    <w:rsid w:val="00FD0EC9"/>
    <w:rsid w:val="00FD1692"/>
    <w:rsid w:val="00FF00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o:colormenu v:ext="edit" fillcolor="none"/>
    </o:shapedefaults>
    <o:shapelayout v:ext="edit">
      <o:idmap v:ext="edit" data="1"/>
    </o:shapelayout>
  </w:shapeDefaults>
  <w:decimalSymbol w:val="."/>
  <w:listSeparator w:val=","/>
  <w14:docId w14:val="25CC5E1B"/>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lsdException w:name="Hashtag" w:semiHidden="1"/>
    <w:lsdException w:name="Smart Link" w:semiHidden="1" w:unhideWhenUsed="1"/>
    <w:lsdException w:name="Smart Link Error" w:semiHidden="1" w:unhideWhenUsed="1"/>
  </w:latentStyles>
  <w:style w:type="paragraph" w:default="1" w:styleId="Normal">
    <w:name w:val="Normal"/>
    <w:qFormat/>
    <w:rsid w:val="00B359E4"/>
    <w:rPr>
      <w:sz w:val="18"/>
      <w:szCs w:val="22"/>
    </w:rPr>
  </w:style>
  <w:style w:type="paragraph" w:styleId="Heading1">
    <w:name w:val="heading 1"/>
    <w:basedOn w:val="Normal"/>
    <w:next w:val="Normal"/>
    <w:link w:val="Heading1Char"/>
    <w:uiPriority w:val="9"/>
    <w:qFormat/>
    <w:rsid w:val="00AD76E2"/>
    <w:pPr>
      <w:keepNext/>
      <w:keepLines/>
      <w:spacing w:before="240"/>
      <w:outlineLvl w:val="0"/>
    </w:pPr>
    <w:rPr>
      <w:rFonts w:asciiTheme="majorHAnsi" w:eastAsiaTheme="majorEastAsia" w:hAnsiTheme="majorHAnsi" w:cstheme="majorBidi"/>
      <w:color w:val="548AB7" w:themeColor="accent1" w:themeShade="BF"/>
      <w:sz w:val="32"/>
      <w:szCs w:val="32"/>
    </w:rPr>
  </w:style>
  <w:style w:type="paragraph" w:styleId="Heading2">
    <w:name w:val="heading 2"/>
    <w:basedOn w:val="Normal"/>
    <w:next w:val="Normal"/>
    <w:link w:val="Heading2Char"/>
    <w:uiPriority w:val="9"/>
    <w:qFormat/>
    <w:rsid w:val="004D3011"/>
    <w:pPr>
      <w:keepNext/>
      <w:keepLines/>
      <w:pBdr>
        <w:bottom w:val="single" w:sz="8" w:space="1" w:color="94B6D2" w:themeColor="accent1"/>
      </w:pBdr>
      <w:spacing w:before="240" w:after="120"/>
      <w:outlineLvl w:val="1"/>
    </w:pPr>
    <w:rPr>
      <w:rFonts w:asciiTheme="majorHAnsi" w:eastAsiaTheme="majorEastAsia" w:hAnsiTheme="majorHAnsi" w:cstheme="majorBidi"/>
      <w:b/>
      <w:bCs/>
      <w:caps/>
      <w:sz w:val="22"/>
      <w:szCs w:val="26"/>
    </w:rPr>
  </w:style>
  <w:style w:type="paragraph" w:styleId="Heading3">
    <w:name w:val="heading 3"/>
    <w:basedOn w:val="Normal"/>
    <w:next w:val="Normal"/>
    <w:link w:val="Heading3Char"/>
    <w:uiPriority w:val="9"/>
    <w:qFormat/>
    <w:rsid w:val="00D5459D"/>
    <w:pPr>
      <w:keepNext/>
      <w:keepLines/>
      <w:spacing w:before="240" w:after="120"/>
      <w:outlineLvl w:val="2"/>
    </w:pPr>
    <w:rPr>
      <w:rFonts w:asciiTheme="majorHAnsi" w:eastAsiaTheme="majorEastAsia" w:hAnsiTheme="majorHAnsi" w:cstheme="majorBidi"/>
      <w:b/>
      <w:caps/>
      <w:color w:val="548AB7" w:themeColor="accent1" w:themeShade="BF"/>
      <w:sz w:val="22"/>
      <w:szCs w:val="24"/>
    </w:rPr>
  </w:style>
  <w:style w:type="paragraph" w:styleId="Heading4">
    <w:name w:val="heading 4"/>
    <w:basedOn w:val="Normal"/>
    <w:next w:val="Normal"/>
    <w:link w:val="Heading4Char"/>
    <w:uiPriority w:val="9"/>
    <w:qFormat/>
    <w:rsid w:val="00B359E4"/>
    <w:pP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3011"/>
    <w:rPr>
      <w:rFonts w:asciiTheme="majorHAnsi" w:eastAsiaTheme="majorEastAsia" w:hAnsiTheme="majorHAnsi" w:cstheme="majorBidi"/>
      <w:b/>
      <w:bCs/>
      <w:caps/>
      <w:sz w:val="22"/>
      <w:szCs w:val="26"/>
    </w:rPr>
  </w:style>
  <w:style w:type="paragraph" w:styleId="Title">
    <w:name w:val="Title"/>
    <w:basedOn w:val="Normal"/>
    <w:next w:val="Normal"/>
    <w:link w:val="TitleChar"/>
    <w:uiPriority w:val="10"/>
    <w:qFormat/>
    <w:rsid w:val="001B2ABD"/>
    <w:rPr>
      <w:caps/>
      <w:color w:val="000000" w:themeColor="text1"/>
      <w:sz w:val="96"/>
      <w:szCs w:val="76"/>
    </w:rPr>
  </w:style>
  <w:style w:type="character" w:customStyle="1" w:styleId="TitleChar">
    <w:name w:val="Title Char"/>
    <w:basedOn w:val="DefaultParagraphFont"/>
    <w:link w:val="Title"/>
    <w:uiPriority w:val="10"/>
    <w:rsid w:val="001B2ABD"/>
    <w:rPr>
      <w:caps/>
      <w:color w:val="000000" w:themeColor="text1"/>
      <w:sz w:val="96"/>
      <w:szCs w:val="76"/>
    </w:rPr>
  </w:style>
  <w:style w:type="character" w:styleId="Emphasis">
    <w:name w:val="Emphasis"/>
    <w:basedOn w:val="DefaultParagraphFont"/>
    <w:uiPriority w:val="11"/>
    <w:semiHidden/>
    <w:qFormat/>
    <w:rsid w:val="00E25A26"/>
    <w:rPr>
      <w:i/>
      <w:iCs/>
    </w:rPr>
  </w:style>
  <w:style w:type="character" w:customStyle="1" w:styleId="Heading1Char">
    <w:name w:val="Heading 1 Char"/>
    <w:basedOn w:val="DefaultParagraphFont"/>
    <w:link w:val="Heading1"/>
    <w:uiPriority w:val="9"/>
    <w:rsid w:val="00AD76E2"/>
    <w:rPr>
      <w:rFonts w:asciiTheme="majorHAnsi" w:eastAsiaTheme="majorEastAsia" w:hAnsiTheme="majorHAnsi" w:cstheme="majorBidi"/>
      <w:color w:val="548AB7" w:themeColor="accent1" w:themeShade="BF"/>
      <w:sz w:val="32"/>
      <w:szCs w:val="32"/>
    </w:rPr>
  </w:style>
  <w:style w:type="paragraph" w:styleId="Date">
    <w:name w:val="Date"/>
    <w:basedOn w:val="Normal"/>
    <w:next w:val="Normal"/>
    <w:link w:val="DateChar"/>
    <w:uiPriority w:val="99"/>
    <w:rsid w:val="00036450"/>
  </w:style>
  <w:style w:type="character" w:customStyle="1" w:styleId="DateChar">
    <w:name w:val="Date Char"/>
    <w:basedOn w:val="DefaultParagraphFont"/>
    <w:link w:val="Date"/>
    <w:uiPriority w:val="99"/>
    <w:rsid w:val="00036450"/>
    <w:rPr>
      <w:sz w:val="18"/>
      <w:szCs w:val="22"/>
    </w:rPr>
  </w:style>
  <w:style w:type="character" w:styleId="Hyperlink">
    <w:name w:val="Hyperlink"/>
    <w:basedOn w:val="DefaultParagraphFont"/>
    <w:uiPriority w:val="99"/>
    <w:unhideWhenUsed/>
    <w:rsid w:val="00281FD5"/>
    <w:rPr>
      <w:color w:val="B85A22" w:themeColor="accent2" w:themeShade="BF"/>
      <w:u w:val="single"/>
    </w:rPr>
  </w:style>
  <w:style w:type="character" w:styleId="UnresolvedMention">
    <w:name w:val="Unresolved Mention"/>
    <w:basedOn w:val="DefaultParagraphFont"/>
    <w:uiPriority w:val="99"/>
    <w:semiHidden/>
    <w:rsid w:val="004813B3"/>
    <w:rPr>
      <w:color w:val="605E5C"/>
      <w:shd w:val="clear" w:color="auto" w:fill="E1DFDD"/>
    </w:rPr>
  </w:style>
  <w:style w:type="paragraph" w:styleId="Header">
    <w:name w:val="header"/>
    <w:basedOn w:val="Normal"/>
    <w:link w:val="HeaderChar"/>
    <w:uiPriority w:val="99"/>
    <w:semiHidden/>
    <w:rsid w:val="000C45FF"/>
    <w:pPr>
      <w:tabs>
        <w:tab w:val="center" w:pos="4680"/>
        <w:tab w:val="right" w:pos="9360"/>
      </w:tabs>
    </w:pPr>
  </w:style>
  <w:style w:type="character" w:customStyle="1" w:styleId="HeaderChar">
    <w:name w:val="Header Char"/>
    <w:basedOn w:val="DefaultParagraphFont"/>
    <w:link w:val="Header"/>
    <w:uiPriority w:val="99"/>
    <w:semiHidden/>
    <w:rsid w:val="000C45FF"/>
    <w:rPr>
      <w:sz w:val="22"/>
      <w:szCs w:val="22"/>
    </w:rPr>
  </w:style>
  <w:style w:type="paragraph" w:styleId="Footer">
    <w:name w:val="footer"/>
    <w:basedOn w:val="Normal"/>
    <w:link w:val="FooterChar"/>
    <w:uiPriority w:val="99"/>
    <w:semiHidden/>
    <w:rsid w:val="000C45FF"/>
    <w:pPr>
      <w:tabs>
        <w:tab w:val="center" w:pos="4680"/>
        <w:tab w:val="right" w:pos="9360"/>
      </w:tabs>
    </w:pPr>
  </w:style>
  <w:style w:type="character" w:customStyle="1" w:styleId="FooterChar">
    <w:name w:val="Footer Char"/>
    <w:basedOn w:val="DefaultParagraphFont"/>
    <w:link w:val="Footer"/>
    <w:uiPriority w:val="99"/>
    <w:semiHidden/>
    <w:rsid w:val="000C45FF"/>
    <w:rPr>
      <w:sz w:val="22"/>
      <w:szCs w:val="22"/>
    </w:rPr>
  </w:style>
  <w:style w:type="table" w:styleId="TableGrid">
    <w:name w:val="Table Grid"/>
    <w:basedOn w:val="TableNormal"/>
    <w:uiPriority w:val="39"/>
    <w:rsid w:val="001B2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B2ABD"/>
    <w:rPr>
      <w:color w:val="808080"/>
    </w:rPr>
  </w:style>
  <w:style w:type="paragraph" w:styleId="Subtitle">
    <w:name w:val="Subtitle"/>
    <w:basedOn w:val="Normal"/>
    <w:next w:val="Normal"/>
    <w:link w:val="SubtitleChar"/>
    <w:uiPriority w:val="11"/>
    <w:qFormat/>
    <w:rsid w:val="001B2ABD"/>
    <w:rPr>
      <w:color w:val="000000" w:themeColor="text1"/>
      <w:spacing w:val="19"/>
      <w:w w:val="86"/>
      <w:sz w:val="32"/>
      <w:szCs w:val="28"/>
      <w:fitText w:val="2160" w:id="1744560130"/>
    </w:rPr>
  </w:style>
  <w:style w:type="character" w:customStyle="1" w:styleId="SubtitleChar">
    <w:name w:val="Subtitle Char"/>
    <w:basedOn w:val="DefaultParagraphFont"/>
    <w:link w:val="Subtitle"/>
    <w:uiPriority w:val="11"/>
    <w:rsid w:val="001B2ABD"/>
    <w:rPr>
      <w:color w:val="000000" w:themeColor="text1"/>
      <w:spacing w:val="19"/>
      <w:w w:val="86"/>
      <w:sz w:val="32"/>
      <w:szCs w:val="28"/>
      <w:fitText w:val="2160" w:id="1744560130"/>
    </w:rPr>
  </w:style>
  <w:style w:type="character" w:customStyle="1" w:styleId="Heading3Char">
    <w:name w:val="Heading 3 Char"/>
    <w:basedOn w:val="DefaultParagraphFont"/>
    <w:link w:val="Heading3"/>
    <w:uiPriority w:val="9"/>
    <w:rsid w:val="00D5459D"/>
    <w:rPr>
      <w:rFonts w:asciiTheme="majorHAnsi" w:eastAsiaTheme="majorEastAsia" w:hAnsiTheme="majorHAnsi" w:cstheme="majorBidi"/>
      <w:b/>
      <w:caps/>
      <w:color w:val="548AB7" w:themeColor="accent1" w:themeShade="BF"/>
      <w:sz w:val="22"/>
    </w:rPr>
  </w:style>
  <w:style w:type="character" w:customStyle="1" w:styleId="Heading4Char">
    <w:name w:val="Heading 4 Char"/>
    <w:basedOn w:val="DefaultParagraphFont"/>
    <w:link w:val="Heading4"/>
    <w:uiPriority w:val="9"/>
    <w:rsid w:val="00B359E4"/>
    <w:rPr>
      <w:b/>
      <w:sz w:val="18"/>
      <w:szCs w:val="22"/>
    </w:rPr>
  </w:style>
  <w:style w:type="character" w:styleId="CommentReference">
    <w:name w:val="annotation reference"/>
    <w:basedOn w:val="DefaultParagraphFont"/>
    <w:uiPriority w:val="99"/>
    <w:semiHidden/>
    <w:unhideWhenUsed/>
    <w:rsid w:val="004640AE"/>
    <w:rPr>
      <w:sz w:val="16"/>
      <w:szCs w:val="16"/>
    </w:rPr>
  </w:style>
  <w:style w:type="paragraph" w:styleId="CommentText">
    <w:name w:val="annotation text"/>
    <w:basedOn w:val="Normal"/>
    <w:link w:val="CommentTextChar"/>
    <w:uiPriority w:val="99"/>
    <w:semiHidden/>
    <w:unhideWhenUsed/>
    <w:rsid w:val="004640AE"/>
    <w:rPr>
      <w:sz w:val="20"/>
      <w:szCs w:val="20"/>
    </w:rPr>
  </w:style>
  <w:style w:type="character" w:customStyle="1" w:styleId="CommentTextChar">
    <w:name w:val="Comment Text Char"/>
    <w:basedOn w:val="DefaultParagraphFont"/>
    <w:link w:val="CommentText"/>
    <w:uiPriority w:val="99"/>
    <w:semiHidden/>
    <w:rsid w:val="004640AE"/>
    <w:rPr>
      <w:sz w:val="20"/>
      <w:szCs w:val="20"/>
    </w:rPr>
  </w:style>
  <w:style w:type="paragraph" w:styleId="CommentSubject">
    <w:name w:val="annotation subject"/>
    <w:basedOn w:val="CommentText"/>
    <w:next w:val="CommentText"/>
    <w:link w:val="CommentSubjectChar"/>
    <w:uiPriority w:val="99"/>
    <w:semiHidden/>
    <w:unhideWhenUsed/>
    <w:rsid w:val="004640AE"/>
    <w:rPr>
      <w:b/>
      <w:bCs/>
    </w:rPr>
  </w:style>
  <w:style w:type="character" w:customStyle="1" w:styleId="CommentSubjectChar">
    <w:name w:val="Comment Subject Char"/>
    <w:basedOn w:val="CommentTextChar"/>
    <w:link w:val="CommentSubject"/>
    <w:uiPriority w:val="99"/>
    <w:semiHidden/>
    <w:rsid w:val="004640AE"/>
    <w:rPr>
      <w:b/>
      <w:bCs/>
      <w:sz w:val="20"/>
      <w:szCs w:val="20"/>
    </w:rPr>
  </w:style>
  <w:style w:type="paragraph" w:styleId="BalloonText">
    <w:name w:val="Balloon Text"/>
    <w:basedOn w:val="Normal"/>
    <w:link w:val="BalloonTextChar"/>
    <w:uiPriority w:val="99"/>
    <w:semiHidden/>
    <w:unhideWhenUsed/>
    <w:rsid w:val="004640AE"/>
    <w:rPr>
      <w:rFonts w:ascii="Segoe UI" w:hAnsi="Segoe UI" w:cs="Segoe UI"/>
      <w:szCs w:val="18"/>
    </w:rPr>
  </w:style>
  <w:style w:type="character" w:customStyle="1" w:styleId="BalloonTextChar">
    <w:name w:val="Balloon Text Char"/>
    <w:basedOn w:val="DefaultParagraphFont"/>
    <w:link w:val="BalloonText"/>
    <w:uiPriority w:val="99"/>
    <w:semiHidden/>
    <w:rsid w:val="004640AE"/>
    <w:rPr>
      <w:rFonts w:ascii="Segoe UI" w:hAnsi="Segoe UI" w:cs="Segoe UI"/>
      <w:sz w:val="18"/>
      <w:szCs w:val="18"/>
    </w:rPr>
  </w:style>
  <w:style w:type="paragraph" w:styleId="NoSpacing">
    <w:name w:val="No Spacing"/>
    <w:link w:val="NoSpacingChar"/>
    <w:uiPriority w:val="1"/>
    <w:qFormat/>
    <w:rsid w:val="00945CB0"/>
    <w:rPr>
      <w:sz w:val="22"/>
      <w:szCs w:val="22"/>
      <w:lang w:eastAsia="en-US"/>
    </w:rPr>
  </w:style>
  <w:style w:type="character" w:customStyle="1" w:styleId="NoSpacingChar">
    <w:name w:val="No Spacing Char"/>
    <w:basedOn w:val="DefaultParagraphFont"/>
    <w:link w:val="NoSpacing"/>
    <w:uiPriority w:val="1"/>
    <w:rsid w:val="00945CB0"/>
    <w:rPr>
      <w:sz w:val="22"/>
      <w:szCs w:val="22"/>
      <w:lang w:eastAsia="en-US"/>
    </w:rPr>
  </w:style>
  <w:style w:type="paragraph" w:styleId="ListParagraph">
    <w:name w:val="List Paragraph"/>
    <w:basedOn w:val="Normal"/>
    <w:uiPriority w:val="34"/>
    <w:qFormat/>
    <w:rsid w:val="00FD0EC9"/>
    <w:pPr>
      <w:spacing w:after="160" w:line="259" w:lineRule="auto"/>
      <w:ind w:left="720"/>
      <w:contextualSpacing/>
    </w:pPr>
    <w:rPr>
      <w:rFonts w:eastAsiaTheme="minorHAnsi"/>
      <w:sz w:val="22"/>
      <w:lang w:val="en-GB" w:eastAsia="en-US"/>
    </w:rPr>
  </w:style>
  <w:style w:type="paragraph" w:styleId="Bibliography">
    <w:name w:val="Bibliography"/>
    <w:basedOn w:val="Normal"/>
    <w:next w:val="Normal"/>
    <w:uiPriority w:val="37"/>
    <w:unhideWhenUsed/>
    <w:rsid w:val="00AE13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460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chart" Target="charts/chart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Blue%20grey%20resume.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925087710892123"/>
          <c:y val="9.9800399201596807E-3"/>
          <c:w val="0.51040657477197771"/>
          <c:h val="0.96757508604837572"/>
        </c:manualLayout>
      </c:layout>
      <c:barChart>
        <c:barDir val="bar"/>
        <c:grouping val="clustered"/>
        <c:varyColors val="0"/>
        <c:ser>
          <c:idx val="0"/>
          <c:order val="0"/>
          <c:tx>
            <c:strRef>
              <c:f>Sheet1!$B$1</c:f>
              <c:strCache>
                <c:ptCount val="1"/>
                <c:pt idx="0">
                  <c:v>Series 1</c:v>
                </c:pt>
              </c:strCache>
            </c:strRef>
          </c:tx>
          <c:spPr>
            <a:solidFill>
              <a:schemeClr val="accent1">
                <a:lumMod val="75000"/>
              </a:schemeClr>
            </a:solidFill>
            <a:ln>
              <a:noFill/>
            </a:ln>
            <a:effectLst/>
          </c:spPr>
          <c:invertIfNegative val="0"/>
          <c:dLbls>
            <c:numFmt formatCode="0%" sourceLinked="0"/>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eparator>, </c:separator>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Sheet1!$A$2:$A$7</c:f>
              <c:strCache>
                <c:ptCount val="5"/>
                <c:pt idx="0">
                  <c:v>Willing for Training</c:v>
                </c:pt>
                <c:pt idx="1">
                  <c:v>Professional</c:v>
                </c:pt>
                <c:pt idx="2">
                  <c:v>Problem Solving</c:v>
                </c:pt>
                <c:pt idx="3">
                  <c:v>Adaptability</c:v>
                </c:pt>
                <c:pt idx="4">
                  <c:v>Leadership</c:v>
                </c:pt>
              </c:strCache>
            </c:strRef>
          </c:cat>
          <c:val>
            <c:numRef>
              <c:f>Sheet1!$B$2:$B$7</c:f>
              <c:numCache>
                <c:formatCode>General</c:formatCode>
                <c:ptCount val="6"/>
                <c:pt idx="0">
                  <c:v>1</c:v>
                </c:pt>
                <c:pt idx="1">
                  <c:v>0.85</c:v>
                </c:pt>
                <c:pt idx="2">
                  <c:v>0.95</c:v>
                </c:pt>
                <c:pt idx="3">
                  <c:v>0.75</c:v>
                </c:pt>
                <c:pt idx="4">
                  <c:v>0.85</c:v>
                </c:pt>
              </c:numCache>
            </c:numRef>
          </c:val>
          <c:extLst>
            <c:ext xmlns:c16="http://schemas.microsoft.com/office/drawing/2014/chart" uri="{C3380CC4-5D6E-409C-BE32-E72D297353CC}">
              <c16:uniqueId val="{00000000-C5CC-44A2-8B79-365C2E919E6B}"/>
            </c:ext>
          </c:extLst>
        </c:ser>
        <c:dLbls>
          <c:showLegendKey val="0"/>
          <c:showVal val="0"/>
          <c:showCatName val="0"/>
          <c:showSerName val="0"/>
          <c:showPercent val="0"/>
          <c:showBubbleSize val="0"/>
        </c:dLbls>
        <c:gapWidth val="78"/>
        <c:overlap val="60"/>
        <c:axId val="510443647"/>
        <c:axId val="510551375"/>
      </c:barChart>
      <c:catAx>
        <c:axId val="510443647"/>
        <c:scaling>
          <c:orientation val="minMax"/>
        </c:scaling>
        <c:delete val="0"/>
        <c:axPos val="l"/>
        <c:numFmt formatCode="General" sourceLinked="1"/>
        <c:majorTickMark val="none"/>
        <c:minorTickMark val="none"/>
        <c:tickLblPos val="low"/>
        <c:spPr>
          <a:noFill/>
          <a:ln w="9525" cap="flat" cmpd="sng" algn="ctr">
            <a:no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10551375"/>
        <c:crosses val="autoZero"/>
        <c:auto val="0"/>
        <c:lblAlgn val="ctr"/>
        <c:lblOffset val="0"/>
        <c:noMultiLvlLbl val="0"/>
      </c:catAx>
      <c:valAx>
        <c:axId val="510551375"/>
        <c:scaling>
          <c:orientation val="minMax"/>
          <c:max val="1"/>
        </c:scaling>
        <c:delete val="1"/>
        <c:axPos val="b"/>
        <c:numFmt formatCode="0.00%" sourceLinked="0"/>
        <c:majorTickMark val="none"/>
        <c:minorTickMark val="none"/>
        <c:tickLblPos val="nextTo"/>
        <c:crossAx val="510443647"/>
        <c:crosses val="autoZero"/>
        <c:crossBetween val="between"/>
        <c:majorUnit val="0.25"/>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fillRef idx="0">
      <cs:styleClr val="auto"/>
    </cs:fillRef>
    <cs:effectRef idx="0"/>
    <cs:fontRef idx="minor">
      <a:schemeClr val="tx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C937B67E23B4AEABE5E04476D3D404F"/>
        <w:category>
          <w:name w:val="General"/>
          <w:gallery w:val="placeholder"/>
        </w:category>
        <w:types>
          <w:type w:val="bbPlcHdr"/>
        </w:types>
        <w:behaviors>
          <w:behavior w:val="content"/>
        </w:behaviors>
        <w:guid w:val="{29334C6C-F3A9-4B3E-BB4C-C460725A157A}"/>
      </w:docPartPr>
      <w:docPartBody>
        <w:p w:rsidR="00D35563" w:rsidRDefault="00D35563">
          <w:pPr>
            <w:pStyle w:val="2C937B67E23B4AEABE5E04476D3D404F"/>
          </w:pPr>
          <w:r w:rsidRPr="00D5459D">
            <w:t>Profile</w:t>
          </w:r>
        </w:p>
      </w:docPartBody>
    </w:docPart>
    <w:docPart>
      <w:docPartPr>
        <w:name w:val="A782060E05EA40B9B17ACB2D49C39712"/>
        <w:category>
          <w:name w:val="General"/>
          <w:gallery w:val="placeholder"/>
        </w:category>
        <w:types>
          <w:type w:val="bbPlcHdr"/>
        </w:types>
        <w:behaviors>
          <w:behavior w:val="content"/>
        </w:behaviors>
        <w:guid w:val="{21651C97-1545-45F0-A61A-70056C9089D0}"/>
      </w:docPartPr>
      <w:docPartBody>
        <w:p w:rsidR="00D35563" w:rsidRDefault="00D35563">
          <w:pPr>
            <w:pStyle w:val="A782060E05EA40B9B17ACB2D49C39712"/>
          </w:pPr>
          <w:r w:rsidRPr="00CB0055">
            <w:t>Contact</w:t>
          </w:r>
        </w:p>
      </w:docPartBody>
    </w:docPart>
    <w:docPart>
      <w:docPartPr>
        <w:name w:val="F6907B1AE2E143F09B48E34557AF8D08"/>
        <w:category>
          <w:name w:val="General"/>
          <w:gallery w:val="placeholder"/>
        </w:category>
        <w:types>
          <w:type w:val="bbPlcHdr"/>
        </w:types>
        <w:behaviors>
          <w:behavior w:val="content"/>
        </w:behaviors>
        <w:guid w:val="{61C0E3EB-0333-4BEE-9560-0CDC2270A5ED}"/>
      </w:docPartPr>
      <w:docPartBody>
        <w:p w:rsidR="00D35563" w:rsidRDefault="00D35563">
          <w:pPr>
            <w:pStyle w:val="F6907B1AE2E143F09B48E34557AF8D08"/>
          </w:pPr>
          <w:r w:rsidRPr="004D3011">
            <w:t>PHONE:</w:t>
          </w:r>
        </w:p>
      </w:docPartBody>
    </w:docPart>
    <w:docPart>
      <w:docPartPr>
        <w:name w:val="BAD4E766135641C095A66F84CD1351AD"/>
        <w:category>
          <w:name w:val="General"/>
          <w:gallery w:val="placeholder"/>
        </w:category>
        <w:types>
          <w:type w:val="bbPlcHdr"/>
        </w:types>
        <w:behaviors>
          <w:behavior w:val="content"/>
        </w:behaviors>
        <w:guid w:val="{7C9B3D5D-706E-49B6-A17A-442312178D7D}"/>
      </w:docPartPr>
      <w:docPartBody>
        <w:p w:rsidR="00D35563" w:rsidRDefault="00D35563">
          <w:pPr>
            <w:pStyle w:val="BAD4E766135641C095A66F84CD1351AD"/>
          </w:pPr>
          <w:r w:rsidRPr="004D3011">
            <w:t>EMAIL:</w:t>
          </w:r>
        </w:p>
      </w:docPartBody>
    </w:docPart>
    <w:docPart>
      <w:docPartPr>
        <w:name w:val="DB020287B68645CBA4E4441524F84FBC"/>
        <w:category>
          <w:name w:val="General"/>
          <w:gallery w:val="placeholder"/>
        </w:category>
        <w:types>
          <w:type w:val="bbPlcHdr"/>
        </w:types>
        <w:behaviors>
          <w:behavior w:val="content"/>
        </w:behaviors>
        <w:guid w:val="{F7113B56-9F78-45E9-908B-83BC8363B85E}"/>
      </w:docPartPr>
      <w:docPartBody>
        <w:p w:rsidR="00D35563" w:rsidRDefault="00D35563">
          <w:pPr>
            <w:pStyle w:val="DB020287B68645CBA4E4441524F84FBC"/>
          </w:pPr>
          <w:r w:rsidRPr="00CB0055">
            <w:t>Hobbies</w:t>
          </w:r>
        </w:p>
      </w:docPartBody>
    </w:docPart>
    <w:docPart>
      <w:docPartPr>
        <w:name w:val="B119F5C525854620B00CB26DDB783290"/>
        <w:category>
          <w:name w:val="General"/>
          <w:gallery w:val="placeholder"/>
        </w:category>
        <w:types>
          <w:type w:val="bbPlcHdr"/>
        </w:types>
        <w:behaviors>
          <w:behavior w:val="content"/>
        </w:behaviors>
        <w:guid w:val="{B391EF1A-9AF5-456A-95D8-F1F609C38C8B}"/>
      </w:docPartPr>
      <w:docPartBody>
        <w:p w:rsidR="00D35563" w:rsidRDefault="00D35563">
          <w:pPr>
            <w:pStyle w:val="B119F5C525854620B00CB26DDB783290"/>
          </w:pPr>
          <w:r w:rsidRPr="00036450">
            <w:t>EDUCATION</w:t>
          </w:r>
        </w:p>
      </w:docPartBody>
    </w:docPart>
    <w:docPart>
      <w:docPartPr>
        <w:name w:val="207B758CDACB4E0E90199E754340A609"/>
        <w:category>
          <w:name w:val="General"/>
          <w:gallery w:val="placeholder"/>
        </w:category>
        <w:types>
          <w:type w:val="bbPlcHdr"/>
        </w:types>
        <w:behaviors>
          <w:behavior w:val="content"/>
        </w:behaviors>
        <w:guid w:val="{1F6CDB96-25FF-4AA3-8315-109AE35B181D}"/>
      </w:docPartPr>
      <w:docPartBody>
        <w:p w:rsidR="00D35563" w:rsidRDefault="00D35563">
          <w:pPr>
            <w:pStyle w:val="207B758CDACB4E0E90199E754340A609"/>
          </w:pPr>
          <w:r w:rsidRPr="00036450">
            <w:t>WORK EXPERIENCE</w:t>
          </w:r>
        </w:p>
      </w:docPartBody>
    </w:docPart>
    <w:docPart>
      <w:docPartPr>
        <w:name w:val="EC5A7CE4A17E480A855784241950A629"/>
        <w:category>
          <w:name w:val="General"/>
          <w:gallery w:val="placeholder"/>
        </w:category>
        <w:types>
          <w:type w:val="bbPlcHdr"/>
        </w:types>
        <w:behaviors>
          <w:behavior w:val="content"/>
        </w:behaviors>
        <w:guid w:val="{279843C6-AF40-4C8C-8A83-4AD766D57057}"/>
      </w:docPartPr>
      <w:docPartBody>
        <w:p w:rsidR="00D35563" w:rsidRDefault="00D35563">
          <w:pPr>
            <w:pStyle w:val="EC5A7CE4A17E480A855784241950A629"/>
          </w:pPr>
          <w:r w:rsidRPr="00036450">
            <w:rPr>
              <w:rStyle w:val="Heading2Char"/>
            </w:rPr>
            <w:t>SKILLS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eiryo">
    <w:altName w:val="メイリオ"/>
    <w:charset w:val="80"/>
    <w:family w:val="swiss"/>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563"/>
    <w:rsid w:val="00D355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uiPriority w:val="9"/>
    <w:qFormat/>
    <w:rsid w:val="00D35563"/>
    <w:pPr>
      <w:keepNext/>
      <w:keepLines/>
      <w:pBdr>
        <w:bottom w:val="single" w:sz="8" w:space="1" w:color="4472C4" w:themeColor="accent1"/>
      </w:pBdr>
      <w:spacing w:before="240" w:after="120" w:line="240" w:lineRule="auto"/>
      <w:outlineLvl w:val="1"/>
    </w:pPr>
    <w:rPr>
      <w:rFonts w:asciiTheme="majorHAnsi" w:eastAsiaTheme="majorEastAsia" w:hAnsiTheme="majorHAnsi" w:cstheme="majorBidi"/>
      <w:b/>
      <w:bCs/>
      <w:caps/>
      <w:szCs w:val="26"/>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38B537151D42B1B9C1CAB3DE695167">
    <w:name w:val="AB38B537151D42B1B9C1CAB3DE695167"/>
  </w:style>
  <w:style w:type="paragraph" w:customStyle="1" w:styleId="0E17785812654850B51B88BD5901C33C">
    <w:name w:val="0E17785812654850B51B88BD5901C33C"/>
  </w:style>
  <w:style w:type="paragraph" w:customStyle="1" w:styleId="2C937B67E23B4AEABE5E04476D3D404F">
    <w:name w:val="2C937B67E23B4AEABE5E04476D3D404F"/>
  </w:style>
  <w:style w:type="paragraph" w:customStyle="1" w:styleId="A56443BAD74140C6975A28702438CC13">
    <w:name w:val="A56443BAD74140C6975A28702438CC13"/>
  </w:style>
  <w:style w:type="paragraph" w:customStyle="1" w:styleId="A782060E05EA40B9B17ACB2D49C39712">
    <w:name w:val="A782060E05EA40B9B17ACB2D49C39712"/>
  </w:style>
  <w:style w:type="paragraph" w:customStyle="1" w:styleId="F6907B1AE2E143F09B48E34557AF8D08">
    <w:name w:val="F6907B1AE2E143F09B48E34557AF8D08"/>
  </w:style>
  <w:style w:type="paragraph" w:customStyle="1" w:styleId="6AEEAC740012455DABACEDC51FFD2A1C">
    <w:name w:val="6AEEAC740012455DABACEDC51FFD2A1C"/>
  </w:style>
  <w:style w:type="paragraph" w:customStyle="1" w:styleId="D7C4A3EBFCA84ADDBA4FF6CD0EFFA235">
    <w:name w:val="D7C4A3EBFCA84ADDBA4FF6CD0EFFA235"/>
  </w:style>
  <w:style w:type="paragraph" w:customStyle="1" w:styleId="64C3283FB99A43738CE1939B97B62CDE">
    <w:name w:val="64C3283FB99A43738CE1939B97B62CDE"/>
  </w:style>
  <w:style w:type="paragraph" w:customStyle="1" w:styleId="BAD4E766135641C095A66F84CD1351AD">
    <w:name w:val="BAD4E766135641C095A66F84CD1351AD"/>
  </w:style>
  <w:style w:type="character" w:styleId="Hyperlink">
    <w:name w:val="Hyperlink"/>
    <w:basedOn w:val="DefaultParagraphFont"/>
    <w:uiPriority w:val="99"/>
    <w:unhideWhenUsed/>
    <w:rPr>
      <w:color w:val="C45911" w:themeColor="accent2" w:themeShade="BF"/>
      <w:u w:val="single"/>
    </w:rPr>
  </w:style>
  <w:style w:type="paragraph" w:customStyle="1" w:styleId="487284BFBAEC435F863BC7FD65036DAE">
    <w:name w:val="487284BFBAEC435F863BC7FD65036DAE"/>
  </w:style>
  <w:style w:type="paragraph" w:customStyle="1" w:styleId="DB020287B68645CBA4E4441524F84FBC">
    <w:name w:val="DB020287B68645CBA4E4441524F84FBC"/>
  </w:style>
  <w:style w:type="paragraph" w:customStyle="1" w:styleId="4B77864E360A4B28913E1C8E03E5D109">
    <w:name w:val="4B77864E360A4B28913E1C8E03E5D109"/>
  </w:style>
  <w:style w:type="paragraph" w:customStyle="1" w:styleId="13B95EBA0627485CBD4C31415E71BB8E">
    <w:name w:val="13B95EBA0627485CBD4C31415E71BB8E"/>
  </w:style>
  <w:style w:type="paragraph" w:customStyle="1" w:styleId="7F73EF92D05C43CA966C9BFEED3502E4">
    <w:name w:val="7F73EF92D05C43CA966C9BFEED3502E4"/>
  </w:style>
  <w:style w:type="paragraph" w:customStyle="1" w:styleId="B0F5724494B7429E85FCAB99DD05914D">
    <w:name w:val="B0F5724494B7429E85FCAB99DD05914D"/>
  </w:style>
  <w:style w:type="paragraph" w:customStyle="1" w:styleId="B119F5C525854620B00CB26DDB783290">
    <w:name w:val="B119F5C525854620B00CB26DDB783290"/>
  </w:style>
  <w:style w:type="paragraph" w:customStyle="1" w:styleId="9410B5A51140425BA86B45A8196A9CB6">
    <w:name w:val="9410B5A51140425BA86B45A8196A9CB6"/>
  </w:style>
  <w:style w:type="paragraph" w:customStyle="1" w:styleId="974AA89D538442D79ADC48E8DDF2CC22">
    <w:name w:val="974AA89D538442D79ADC48E8DDF2CC22"/>
  </w:style>
  <w:style w:type="paragraph" w:customStyle="1" w:styleId="FBDD5597AB2A40B6B2250FD117F9135A">
    <w:name w:val="FBDD5597AB2A40B6B2250FD117F9135A"/>
  </w:style>
  <w:style w:type="paragraph" w:customStyle="1" w:styleId="253D8AC858E7478AA55DB9008E800941">
    <w:name w:val="253D8AC858E7478AA55DB9008E800941"/>
  </w:style>
  <w:style w:type="paragraph" w:customStyle="1" w:styleId="8AE2F9B576B34D0AB66C12EFD47C0D4C">
    <w:name w:val="8AE2F9B576B34D0AB66C12EFD47C0D4C"/>
  </w:style>
  <w:style w:type="paragraph" w:customStyle="1" w:styleId="FD79FE3926AD4A25A33C28E713DDDDBD">
    <w:name w:val="FD79FE3926AD4A25A33C28E713DDDDBD"/>
  </w:style>
  <w:style w:type="paragraph" w:customStyle="1" w:styleId="E4F46F3B37454C3B9BA479D25268A66B">
    <w:name w:val="E4F46F3B37454C3B9BA479D25268A66B"/>
  </w:style>
  <w:style w:type="paragraph" w:customStyle="1" w:styleId="207B758CDACB4E0E90199E754340A609">
    <w:name w:val="207B758CDACB4E0E90199E754340A609"/>
  </w:style>
  <w:style w:type="paragraph" w:customStyle="1" w:styleId="FFDD9E7F9DED4FCCA566A6F2E0C216E5">
    <w:name w:val="FFDD9E7F9DED4FCCA566A6F2E0C216E5"/>
  </w:style>
  <w:style w:type="paragraph" w:customStyle="1" w:styleId="0086162CF3B842D6998C89F8BCD91B0E">
    <w:name w:val="0086162CF3B842D6998C89F8BCD91B0E"/>
  </w:style>
  <w:style w:type="paragraph" w:customStyle="1" w:styleId="A7E328FF8BE5404FB3BC71649923670A">
    <w:name w:val="A7E328FF8BE5404FB3BC71649923670A"/>
  </w:style>
  <w:style w:type="paragraph" w:customStyle="1" w:styleId="F6E33EBBB2894DD481793918E66D697C">
    <w:name w:val="F6E33EBBB2894DD481793918E66D697C"/>
  </w:style>
  <w:style w:type="paragraph" w:customStyle="1" w:styleId="0D9598E488984323A38481E3B7902C12">
    <w:name w:val="0D9598E488984323A38481E3B7902C12"/>
  </w:style>
  <w:style w:type="paragraph" w:customStyle="1" w:styleId="3EEE9CDD25FC4EC0A44AE3AA1E79DBE1">
    <w:name w:val="3EEE9CDD25FC4EC0A44AE3AA1E79DBE1"/>
  </w:style>
  <w:style w:type="paragraph" w:customStyle="1" w:styleId="516605179EB04CA1B922673A5BE3D3C1">
    <w:name w:val="516605179EB04CA1B922673A5BE3D3C1"/>
  </w:style>
  <w:style w:type="paragraph" w:customStyle="1" w:styleId="F2348ABDE57B4BABBAEF943EA44AB1CE">
    <w:name w:val="F2348ABDE57B4BABBAEF943EA44AB1CE"/>
  </w:style>
  <w:style w:type="paragraph" w:customStyle="1" w:styleId="9D2030BB0296472C9ADCDA82E8E3517A">
    <w:name w:val="9D2030BB0296472C9ADCDA82E8E3517A"/>
  </w:style>
  <w:style w:type="paragraph" w:customStyle="1" w:styleId="004E592A6DE748BBA06AC4D72A4AE1A7">
    <w:name w:val="004E592A6DE748BBA06AC4D72A4AE1A7"/>
  </w:style>
  <w:style w:type="paragraph" w:customStyle="1" w:styleId="9A5521122FD94EE0922AA21A0B872BC6">
    <w:name w:val="9A5521122FD94EE0922AA21A0B872BC6"/>
  </w:style>
  <w:style w:type="paragraph" w:customStyle="1" w:styleId="AA9F466BF3EF4510A855978C34D73A83">
    <w:name w:val="AA9F466BF3EF4510A855978C34D73A83"/>
  </w:style>
  <w:style w:type="paragraph" w:customStyle="1" w:styleId="206AC39CAB1C444E9436B53859C27E7A">
    <w:name w:val="206AC39CAB1C444E9436B53859C27E7A"/>
  </w:style>
  <w:style w:type="paragraph" w:customStyle="1" w:styleId="A8A56444D7BF4F1B9F48967502A154A4">
    <w:name w:val="A8A56444D7BF4F1B9F48967502A154A4"/>
  </w:style>
  <w:style w:type="paragraph" w:customStyle="1" w:styleId="A255A0A337CF4DD4A2DFEEF21609B6AD">
    <w:name w:val="A255A0A337CF4DD4A2DFEEF21609B6AD"/>
  </w:style>
  <w:style w:type="character" w:customStyle="1" w:styleId="Heading2Char">
    <w:name w:val="Heading 2 Char"/>
    <w:basedOn w:val="DefaultParagraphFont"/>
    <w:link w:val="Heading2"/>
    <w:uiPriority w:val="9"/>
    <w:rsid w:val="00D35563"/>
    <w:rPr>
      <w:rFonts w:asciiTheme="majorHAnsi" w:eastAsiaTheme="majorEastAsia" w:hAnsiTheme="majorHAnsi" w:cstheme="majorBidi"/>
      <w:b/>
      <w:bCs/>
      <w:caps/>
      <w:szCs w:val="26"/>
      <w:lang w:val="en-US" w:eastAsia="ja-JP"/>
    </w:rPr>
  </w:style>
  <w:style w:type="paragraph" w:customStyle="1" w:styleId="EC5A7CE4A17E480A855784241950A629">
    <w:name w:val="EC5A7CE4A17E480A855784241950A629"/>
  </w:style>
  <w:style w:type="paragraph" w:customStyle="1" w:styleId="F877024098814B37985E5DE550D6C8DF">
    <w:name w:val="F877024098814B37985E5DE550D6C8DF"/>
    <w:rsid w:val="00D35563"/>
  </w:style>
  <w:style w:type="paragraph" w:customStyle="1" w:styleId="9BB86B39C716495283828E214B9F8E7E">
    <w:name w:val="9BB86B39C716495283828E214B9F8E7E"/>
    <w:rsid w:val="00D35563"/>
  </w:style>
  <w:style w:type="paragraph" w:customStyle="1" w:styleId="E03643DF078945869E90E10306C6F86D">
    <w:name w:val="E03643DF078945869E90E10306C6F86D"/>
    <w:rsid w:val="00D35563"/>
  </w:style>
  <w:style w:type="paragraph" w:customStyle="1" w:styleId="FF99B8C21EE64874ABD4672E5FC77465">
    <w:name w:val="FF99B8C21EE64874ABD4672E5FC77465"/>
    <w:rsid w:val="00D35563"/>
  </w:style>
  <w:style w:type="paragraph" w:customStyle="1" w:styleId="AF9001428C0440129A1F9395862704C7">
    <w:name w:val="AF9001428C0440129A1F9395862704C7"/>
    <w:rsid w:val="00D35563"/>
  </w:style>
  <w:style w:type="paragraph" w:customStyle="1" w:styleId="689E57D37E0E4FAE8A0AB70C437DE523">
    <w:name w:val="689E57D37E0E4FAE8A0AB70C437DE523"/>
    <w:rsid w:val="00D35563"/>
  </w:style>
  <w:style w:type="paragraph" w:customStyle="1" w:styleId="8FE54EFED5B242B2A53445A734BC9D08">
    <w:name w:val="8FE54EFED5B242B2A53445A734BC9D08"/>
    <w:rsid w:val="00D35563"/>
  </w:style>
  <w:style w:type="paragraph" w:customStyle="1" w:styleId="D8CD03CEC2484D37B8AAD3877CFFB5BA">
    <w:name w:val="D8CD03CEC2484D37B8AAD3877CFFB5BA"/>
    <w:rsid w:val="00D35563"/>
  </w:style>
  <w:style w:type="paragraph" w:customStyle="1" w:styleId="71DA4CD7B4164B789DD81E29AB95A34E">
    <w:name w:val="71DA4CD7B4164B789DD81E29AB95A34E"/>
    <w:rsid w:val="00D35563"/>
  </w:style>
  <w:style w:type="paragraph" w:customStyle="1" w:styleId="974985F641D74699BE6DF3508810230F">
    <w:name w:val="974985F641D74699BE6DF3508810230F"/>
    <w:rsid w:val="00D35563"/>
  </w:style>
  <w:style w:type="paragraph" w:customStyle="1" w:styleId="38EB711BF9B8439AA05F256068E640FB">
    <w:name w:val="38EB711BF9B8439AA05F256068E640FB"/>
    <w:rsid w:val="00D35563"/>
  </w:style>
  <w:style w:type="paragraph" w:customStyle="1" w:styleId="94E3AF9377A642B3BFC135A9299BBBB5">
    <w:name w:val="94E3AF9377A642B3BFC135A9299BBBB5"/>
    <w:rsid w:val="00D35563"/>
  </w:style>
  <w:style w:type="paragraph" w:customStyle="1" w:styleId="FE5A2096C6E341B5AB54F58F53AA38C8">
    <w:name w:val="FE5A2096C6E341B5AB54F58F53AA38C8"/>
    <w:rsid w:val="00D35563"/>
  </w:style>
  <w:style w:type="paragraph" w:customStyle="1" w:styleId="752F16F022454B30B6C3C0E46E03924D">
    <w:name w:val="752F16F022454B30B6C3C0E46E03924D"/>
    <w:rsid w:val="00D35563"/>
  </w:style>
  <w:style w:type="paragraph" w:customStyle="1" w:styleId="1D01C21F41A54E04AE98271AA2731230">
    <w:name w:val="1D01C21F41A54E04AE98271AA2731230"/>
    <w:rsid w:val="00D35563"/>
  </w:style>
  <w:style w:type="paragraph" w:customStyle="1" w:styleId="8B7F048C24FF4A18BAF7DA997A4043A3">
    <w:name w:val="8B7F048C24FF4A18BAF7DA997A4043A3"/>
    <w:rsid w:val="00D35563"/>
  </w:style>
  <w:style w:type="paragraph" w:customStyle="1" w:styleId="06BFF0FC4D404428AE20163FAB4C5B1C">
    <w:name w:val="06BFF0FC4D404428AE20163FAB4C5B1C"/>
    <w:rsid w:val="00D35563"/>
  </w:style>
  <w:style w:type="paragraph" w:customStyle="1" w:styleId="D6682C08F06A418BBB3F501B4CDFA953">
    <w:name w:val="D6682C08F06A418BBB3F501B4CDFA953"/>
    <w:rsid w:val="00D35563"/>
  </w:style>
  <w:style w:type="paragraph" w:customStyle="1" w:styleId="99290B4E357D4D3F903767E78D1CCDC9">
    <w:name w:val="99290B4E357D4D3F903767E78D1CCDC9"/>
    <w:rsid w:val="00D35563"/>
  </w:style>
  <w:style w:type="paragraph" w:customStyle="1" w:styleId="35ED63C114694D85BCE41BBEDE289BA3">
    <w:name w:val="35ED63C114694D85BCE41BBEDE289BA3"/>
    <w:rsid w:val="00D35563"/>
  </w:style>
  <w:style w:type="paragraph" w:customStyle="1" w:styleId="DAAF3386C38A4DFF8D09EBE13DCCF5A9">
    <w:name w:val="DAAF3386C38A4DFF8D09EBE13DCCF5A9"/>
    <w:rsid w:val="00D35563"/>
  </w:style>
  <w:style w:type="paragraph" w:customStyle="1" w:styleId="F265FF1BBD474B2FA04EFCFD4CAC2E2F">
    <w:name w:val="F265FF1BBD474B2FA04EFCFD4CAC2E2F"/>
    <w:rsid w:val="00D35563"/>
  </w:style>
  <w:style w:type="paragraph" w:customStyle="1" w:styleId="19BE17AD764B4C66B9A9730DF55C05C8">
    <w:name w:val="19BE17AD764B4C66B9A9730DF55C05C8"/>
    <w:rsid w:val="00D35563"/>
  </w:style>
  <w:style w:type="paragraph" w:customStyle="1" w:styleId="3D80C47CD160454188050D9786964614">
    <w:name w:val="3D80C47CD160454188050D9786964614"/>
    <w:rsid w:val="00D35563"/>
  </w:style>
  <w:style w:type="paragraph" w:customStyle="1" w:styleId="E639215BBC85490CA9FC142E8F354023">
    <w:name w:val="E639215BBC85490CA9FC142E8F354023"/>
    <w:rsid w:val="00D35563"/>
  </w:style>
  <w:style w:type="paragraph" w:customStyle="1" w:styleId="A9ADA10FDB81432B85AFEA46C55D8525">
    <w:name w:val="A9ADA10FDB81432B85AFEA46C55D8525"/>
    <w:rsid w:val="00D35563"/>
  </w:style>
  <w:style w:type="paragraph" w:customStyle="1" w:styleId="9C211437F0724570A9066B0C01C82ED8">
    <w:name w:val="9C211437F0724570A9066B0C01C82ED8"/>
    <w:rsid w:val="00D35563"/>
  </w:style>
  <w:style w:type="paragraph" w:customStyle="1" w:styleId="06124A5DD37E4BECBB4191F3D3E5FEB4">
    <w:name w:val="06124A5DD37E4BECBB4191F3D3E5FEB4"/>
    <w:rsid w:val="00D35563"/>
  </w:style>
  <w:style w:type="paragraph" w:customStyle="1" w:styleId="479A760DE2C64B4EB0B296896CE5B5BF">
    <w:name w:val="479A760DE2C64B4EB0B296896CE5B5BF"/>
    <w:rsid w:val="00D35563"/>
  </w:style>
  <w:style w:type="paragraph" w:customStyle="1" w:styleId="9CB6086A68FE44358947893E526033AA">
    <w:name w:val="9CB6086A68FE44358947893E526033AA"/>
    <w:rsid w:val="00D35563"/>
  </w:style>
  <w:style w:type="paragraph" w:customStyle="1" w:styleId="2AF35714C2804F5AAADEEAEEFCA1E712">
    <w:name w:val="2AF35714C2804F5AAADEEAEEFCA1E712"/>
    <w:rsid w:val="00D35563"/>
  </w:style>
  <w:style w:type="paragraph" w:customStyle="1" w:styleId="3C3E848D749247F19DEDB6E0C4BFE692">
    <w:name w:val="3C3E848D749247F19DEDB6E0C4BFE692"/>
    <w:rsid w:val="00D35563"/>
  </w:style>
  <w:style w:type="paragraph" w:customStyle="1" w:styleId="87939B3D42F44D1DAAB27924D6B8A3AC">
    <w:name w:val="87939B3D42F44D1DAAB27924D6B8A3AC"/>
    <w:rsid w:val="00D35563"/>
  </w:style>
  <w:style w:type="paragraph" w:customStyle="1" w:styleId="6B9C25394887481A86B50037812DD6AA">
    <w:name w:val="6B9C25394887481A86B50037812DD6AA"/>
    <w:rsid w:val="00D355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8" ma:contentTypeDescription="Create a new document." ma:contentTypeScope="" ma:versionID="9af8a505dc64bd64dced9fe6378b1153">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c7dca0c6b8485ab43c8436181e546d3d"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Gal16</b:Tag>
    <b:SourceType>Book</b:SourceType>
    <b:Guid>{420F69E2-1757-4DA7-A430-2AD809402917}</b:Guid>
    <b:Title>Essential Study and Employment Skills for Business and Management Students</b:Title>
    <b:Year>2016</b:Year>
    <b:City>New York</b:City>
    <b:Publisher>Oxford University Press</b:Publisher>
    <b:Edition>3</b:Edition>
    <b:Author>
      <b:Author>
        <b:NameList>
          <b:Person>
            <b:Last>Gallagher</b:Last>
            <b:First>Kevin</b:First>
          </b:Person>
        </b:NameList>
      </b:Author>
    </b:Author>
    <b:RefOrder>4</b:RefOrder>
  </b:Source>
  <b:Source>
    <b:Tag>Gib88</b:Tag>
    <b:SourceType>Book</b:SourceType>
    <b:Guid>{56C8ACA6-C724-42E4-84C2-E078001021C0}</b:Guid>
    <b:Title>Learning by Doing: A Guide to teaching and learning Methods</b:Title>
    <b:Year>1988</b:Year>
    <b:City>Oxford</b:City>
    <b:Publisher>Oxford Polytechnic</b:Publisher>
    <b:Author>
      <b:Author>
        <b:NameList>
          <b:Person>
            <b:Last>Gibbs</b:Last>
            <b:First>Graham</b:First>
          </b:Person>
        </b:NameList>
      </b:Author>
    </b:Author>
    <b:RefOrder>1</b:RefOrder>
  </b:Source>
  <b:Source>
    <b:Tag>Bot19</b:Tag>
    <b:SourceType>Book</b:SourceType>
    <b:Guid>{0221C688-E610-4C92-BD97-11B8DA4FA544}</b:Guid>
    <b:Title>Critical Thinking Skills for your Education Degree</b:Title>
    <b:Year>2019</b:Year>
    <b:City>Essex</b:City>
    <b:Publisher>Critical Publishing</b:Publisher>
    <b:Author>
      <b:Author>
        <b:NameList>
          <b:Person>
            <b:Last>Bottomley</b:Last>
            <b:First>Jane</b:First>
          </b:Person>
          <b:Person>
            <b:Last>Maude</b:Last>
            <b:First>Kulwinder</b:First>
          </b:Person>
          <b:Person>
            <b:Last>Pryjmachuk</b:Last>
            <b:First>Steven</b:First>
          </b:Person>
          <b:Person>
            <b:Last>Waugh</b:Last>
            <b:First>David</b:First>
          </b:Person>
        </b:NameList>
      </b:Author>
    </b:Author>
    <b:RefOrder>2</b:RefOrder>
  </b:Source>
  <b:Source>
    <b:Tag>Hel15</b:Tag>
    <b:SourceType>JournalArticle</b:SourceType>
    <b:Guid>{34F16EFC-8A40-401F-9389-0258C3944706}</b:Guid>
    <b:Title>Learning through reflection: the critical role of reflection in work-based learning (WBL)</b:Title>
    <b:Year>2015</b:Year>
    <b:JournalName>Journal of Work - Applied Management</b:JournalName>
    <b:Pages>15-27</b:Pages>
    <b:Volume>7</b:Volume>
    <b:Issue>1</b:Issue>
    <b:Author>
      <b:Author>
        <b:NameList>
          <b:Person>
            <b:Last>Helyer</b:Last>
            <b:First>Ruth</b:First>
          </b:Person>
        </b:NameList>
      </b:Author>
    </b:Author>
    <b:Month>October</b:Month>
    <b:Day>6</b:Day>
    <b:YearAccessed>2019</b:YearAccessed>
    <b:MonthAccessed>September</b:MonthAccessed>
    <b:DayAccessed>30</b:DayAccessed>
    <b:URL>https://www.emerald.com/insight/content/doi/10.1108/JWAM-10-2015-003/full/html</b:URL>
    <b:RefOrder>3</b:RefOrder>
  </b:Source>
</b:Sources>
</file>

<file path=customXml/itemProps1.xml><?xml version="1.0" encoding="utf-8"?>
<ds:datastoreItem xmlns:ds="http://schemas.openxmlformats.org/officeDocument/2006/customXml" ds:itemID="{18506A0D-4821-47C2-BD9B-CACF27C6B108}">
  <ds:schemaRefs>
    <ds:schemaRef ds:uri="http://schemas.microsoft.com/sharepoint/v3/contenttype/forms"/>
  </ds:schemaRefs>
</ds:datastoreItem>
</file>

<file path=customXml/itemProps2.xml><?xml version="1.0" encoding="utf-8"?>
<ds:datastoreItem xmlns:ds="http://schemas.openxmlformats.org/officeDocument/2006/customXml" ds:itemID="{DD14EC26-251D-443A-AF4F-B15D0F3B0F84}">
  <ds:schemaRefs>
    <ds:schemaRef ds:uri="http://purl.org/dc/elements/1.1/"/>
    <ds:schemaRef ds:uri="e5b087ed-fd45-4b48-bae7-5ede8327259a"/>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009d2e54-86c4-4f39-be94-35164ff440f7"/>
    <ds:schemaRef ds:uri="http://www.w3.org/XML/1998/namespace"/>
    <ds:schemaRef ds:uri="http://purl.org/dc/dcmitype/"/>
  </ds:schemaRefs>
</ds:datastoreItem>
</file>

<file path=customXml/itemProps3.xml><?xml version="1.0" encoding="utf-8"?>
<ds:datastoreItem xmlns:ds="http://schemas.openxmlformats.org/officeDocument/2006/customXml" ds:itemID="{2838EE1D-836F-436D-9D3A-7267FA6D80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AA9790-A6D7-4D0B-852E-FB31B7FC3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Blue grey resume</Template>
  <TotalTime>0</TotalTime>
  <Pages>7</Pages>
  <Words>1551</Words>
  <Characters>8846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2019-11-04T21:19:00Z</dcterms:created>
  <dcterms:modified xsi:type="dcterms:W3CDTF">2019-11-04T23:01:00Z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