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89AEE9" w14:textId="509B1415" w:rsidR="004124BA" w:rsidRPr="004124BA" w:rsidRDefault="004124BA" w:rsidP="004124BA">
      <w:pPr>
        <w:pStyle w:val="Title"/>
        <w:rPr>
          <w:iCs/>
          <w:color w:val="4472C4" w:themeColor="accent1"/>
        </w:rPr>
      </w:pPr>
      <w:r>
        <w:rPr>
          <w:rStyle w:val="Emphasis"/>
        </w:rPr>
        <w:t>INFORMATION ENGINEERING</w:t>
      </w:r>
    </w:p>
    <w:p w14:paraId="55BF4848" w14:textId="06D67B69" w:rsidR="00C31B26" w:rsidRPr="000040C5" w:rsidRDefault="00C31B26" w:rsidP="00224640">
      <w:pPr>
        <w:pStyle w:val="Subtitle"/>
      </w:pPr>
    </w:p>
    <w:p w14:paraId="2644E53F" w14:textId="77777777" w:rsidR="00C31B26" w:rsidRPr="000040C5" w:rsidRDefault="00BA1707" w:rsidP="00224640">
      <w:pPr>
        <w:pStyle w:val="CoverHead1"/>
      </w:pPr>
      <w:sdt>
        <w:sdtPr>
          <w:id w:val="-30888360"/>
          <w:placeholder>
            <w:docPart w:val="94A118D031C34FF392A20B08501FC35C"/>
          </w:placeholder>
          <w:temporary/>
          <w:showingPlcHdr/>
          <w15:appearance w15:val="hidden"/>
        </w:sdtPr>
        <w:sdtEndPr/>
        <w:sdtContent>
          <w:r w:rsidR="00224640" w:rsidRPr="000040C5">
            <w:t>Student:</w:t>
          </w:r>
        </w:sdtContent>
      </w:sdt>
    </w:p>
    <w:p w14:paraId="3C1B7BBA" w14:textId="197609D7" w:rsidR="00C31B26" w:rsidRPr="000040C5" w:rsidRDefault="004124BA" w:rsidP="00224640">
      <w:pPr>
        <w:pStyle w:val="CoverHead2"/>
      </w:pPr>
      <w:r>
        <w:t xml:space="preserve">Jitariu Stefan </w:t>
      </w:r>
    </w:p>
    <w:p w14:paraId="0566603F" w14:textId="77777777" w:rsidR="00224640" w:rsidRPr="000040C5" w:rsidRDefault="00BA1707" w:rsidP="00224640">
      <w:pPr>
        <w:pStyle w:val="CoverHead1"/>
      </w:pPr>
      <w:sdt>
        <w:sdtPr>
          <w:id w:val="-978144679"/>
          <w:placeholder>
            <w:docPart w:val="2874F2BB45C3443C8BC3D8DB9BC0FBDA"/>
          </w:placeholder>
          <w:temporary/>
          <w:showingPlcHdr/>
          <w15:appearance w15:val="hidden"/>
        </w:sdtPr>
        <w:sdtEndPr/>
        <w:sdtContent>
          <w:r w:rsidR="00224640" w:rsidRPr="000040C5">
            <w:t>Teacher:</w:t>
          </w:r>
        </w:sdtContent>
      </w:sdt>
    </w:p>
    <w:p w14:paraId="438703EA" w14:textId="272A3BDA" w:rsidR="00EB6826" w:rsidRPr="000040C5" w:rsidRDefault="004124BA" w:rsidP="006C67DE">
      <w:pPr>
        <w:pStyle w:val="CoverHead2"/>
      </w:pPr>
      <w:r w:rsidRPr="004124BA">
        <w:t>Suneth Fernando</w:t>
      </w:r>
    </w:p>
    <w:p w14:paraId="2DADF63C" w14:textId="77777777" w:rsidR="00224640" w:rsidRPr="000040C5" w:rsidRDefault="00BA1707" w:rsidP="00224640">
      <w:pPr>
        <w:pStyle w:val="CoverHead1"/>
      </w:pPr>
      <w:sdt>
        <w:sdtPr>
          <w:id w:val="-1976748250"/>
          <w:placeholder>
            <w:docPart w:val="A968E2CF428D40BB96DF4D7CFFFB0B52"/>
          </w:placeholder>
          <w:temporary/>
          <w:showingPlcHdr/>
          <w15:appearance w15:val="hidden"/>
        </w:sdtPr>
        <w:sdtEndPr/>
        <w:sdtContent>
          <w:r w:rsidR="00224640" w:rsidRPr="000040C5">
            <w:t>Course:</w:t>
          </w:r>
        </w:sdtContent>
      </w:sdt>
    </w:p>
    <w:p w14:paraId="05CC278E" w14:textId="33A48A8B" w:rsidR="00EB6826" w:rsidRPr="000040C5" w:rsidRDefault="00BA1707" w:rsidP="00224640">
      <w:pPr>
        <w:pStyle w:val="CoverHead2"/>
      </w:pPr>
      <w:sdt>
        <w:sdtPr>
          <w:alias w:val="Title"/>
          <w:tag w:val=""/>
          <w:id w:val="-1762127408"/>
          <w:placeholder>
            <w:docPart w:val="F9A1D59AFCF74583952F0FD7B430B648"/>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4124BA">
            <w:t>Information Engineering</w:t>
          </w:r>
        </w:sdtContent>
      </w:sdt>
    </w:p>
    <w:p w14:paraId="1852C945" w14:textId="33D0A114" w:rsidR="007D5A3F" w:rsidRDefault="007D5A3F" w:rsidP="002868AC"/>
    <w:p w14:paraId="65C047B5" w14:textId="1C8BD857" w:rsidR="004124BA" w:rsidRDefault="004124BA" w:rsidP="002868AC"/>
    <w:p w14:paraId="3BF73ADA" w14:textId="16998E58" w:rsidR="004124BA" w:rsidRDefault="004124BA" w:rsidP="002868AC"/>
    <w:p w14:paraId="1BF694F2" w14:textId="5DBCCC9F" w:rsidR="004124BA" w:rsidRDefault="004124BA" w:rsidP="002868AC"/>
    <w:p w14:paraId="2F02DF42" w14:textId="1C3BA53F" w:rsidR="004124BA" w:rsidRDefault="004124BA" w:rsidP="002868AC"/>
    <w:p w14:paraId="373F1331" w14:textId="09D00636" w:rsidR="004124BA" w:rsidRDefault="004124BA" w:rsidP="002868AC"/>
    <w:p w14:paraId="0C8AFD11" w14:textId="6333FAFD" w:rsidR="004124BA" w:rsidRDefault="004124BA" w:rsidP="002868AC">
      <w:r>
        <w:rPr>
          <w:noProof/>
        </w:rPr>
        <w:lastRenderedPageBreak/>
        <w:drawing>
          <wp:inline distT="0" distB="0" distL="0" distR="0" wp14:anchorId="6C70EA22" wp14:editId="3B19F893">
            <wp:extent cx="5971540" cy="3359150"/>
            <wp:effectExtent l="0" t="0" r="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71540" cy="3359150"/>
                    </a:xfrm>
                    <a:prstGeom prst="rect">
                      <a:avLst/>
                    </a:prstGeom>
                  </pic:spPr>
                </pic:pic>
              </a:graphicData>
            </a:graphic>
          </wp:inline>
        </w:drawing>
      </w:r>
      <w:r>
        <w:rPr>
          <w:noProof/>
        </w:rPr>
        <w:drawing>
          <wp:inline distT="0" distB="0" distL="0" distR="0" wp14:anchorId="26D4F70B" wp14:editId="6E61EA2E">
            <wp:extent cx="5971540" cy="3359150"/>
            <wp:effectExtent l="0" t="0" r="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71540" cy="3359150"/>
                    </a:xfrm>
                    <a:prstGeom prst="rect">
                      <a:avLst/>
                    </a:prstGeom>
                  </pic:spPr>
                </pic:pic>
              </a:graphicData>
            </a:graphic>
          </wp:inline>
        </w:drawing>
      </w:r>
      <w:r>
        <w:rPr>
          <w:noProof/>
        </w:rPr>
        <w:lastRenderedPageBreak/>
        <w:drawing>
          <wp:inline distT="0" distB="0" distL="0" distR="0" wp14:anchorId="3EBBB5ED" wp14:editId="0A00FE99">
            <wp:extent cx="5971540" cy="3359150"/>
            <wp:effectExtent l="0" t="0" r="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map&#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71540" cy="3359150"/>
                    </a:xfrm>
                    <a:prstGeom prst="rect">
                      <a:avLst/>
                    </a:prstGeom>
                  </pic:spPr>
                </pic:pic>
              </a:graphicData>
            </a:graphic>
          </wp:inline>
        </w:drawing>
      </w:r>
    </w:p>
    <w:p w14:paraId="5C3099B8" w14:textId="678B6701" w:rsidR="004124BA" w:rsidRDefault="004124BA" w:rsidP="002868AC"/>
    <w:p w14:paraId="69FB71CB" w14:textId="6E49702E" w:rsidR="004124BA" w:rsidRDefault="004124BA" w:rsidP="002868AC"/>
    <w:p w14:paraId="12618315" w14:textId="1D0B79BC" w:rsidR="004124BA" w:rsidRDefault="004124BA" w:rsidP="002868AC">
      <w:pPr>
        <w:rPr>
          <w:rFonts w:ascii="Times New Roman" w:hAnsi="Times New Roman" w:cs="Times New Roman"/>
          <w:sz w:val="28"/>
          <w:szCs w:val="28"/>
        </w:rPr>
      </w:pPr>
      <w:r>
        <w:rPr>
          <w:rFonts w:ascii="Times New Roman" w:hAnsi="Times New Roman" w:cs="Times New Roman"/>
          <w:sz w:val="28"/>
          <w:szCs w:val="28"/>
        </w:rPr>
        <w:t>We can clearly see that Lee deals with the customers, having to process their details along with having to sort all of his customer orders. Being the only one, he has to make sure that he has all of the parts he needs. Otherwise, he will procced to order the parts he needs from a supplier and then he will need to reschedule. Pricing is also done by him depending on the faultiness of the product.</w:t>
      </w:r>
    </w:p>
    <w:p w14:paraId="6AE8B4E5" w14:textId="139BE86B" w:rsidR="004124BA" w:rsidRDefault="004124BA" w:rsidP="002868AC">
      <w:pPr>
        <w:rPr>
          <w:rFonts w:ascii="Times New Roman" w:hAnsi="Times New Roman" w:cs="Times New Roman"/>
          <w:sz w:val="28"/>
          <w:szCs w:val="28"/>
        </w:rPr>
      </w:pPr>
      <w:r>
        <w:rPr>
          <w:rFonts w:ascii="Times New Roman" w:hAnsi="Times New Roman" w:cs="Times New Roman"/>
          <w:sz w:val="28"/>
          <w:szCs w:val="28"/>
        </w:rPr>
        <w:t>In the first diagram (DFD) we can clearly see all of these processes and the correlation between Customer, Lee and Supplier.</w:t>
      </w:r>
    </w:p>
    <w:p w14:paraId="5F301B20" w14:textId="4C183132" w:rsidR="004124BA" w:rsidRPr="004124BA" w:rsidRDefault="004124BA" w:rsidP="002868AC">
      <w:pPr>
        <w:rPr>
          <w:rFonts w:ascii="Times New Roman" w:hAnsi="Times New Roman" w:cs="Times New Roman"/>
          <w:sz w:val="28"/>
          <w:szCs w:val="28"/>
        </w:rPr>
      </w:pPr>
      <w:r>
        <w:rPr>
          <w:rFonts w:ascii="Times New Roman" w:hAnsi="Times New Roman" w:cs="Times New Roman"/>
          <w:sz w:val="28"/>
          <w:szCs w:val="28"/>
        </w:rPr>
        <w:t>In the second diagram (ERD) we can tell that there is a one to many type of relation between Lee and customers, meaning that Lee needs to have more staff.</w:t>
      </w:r>
    </w:p>
    <w:sectPr w:rsidR="004124BA" w:rsidRPr="004124BA" w:rsidSect="00A06E32">
      <w:headerReference w:type="default" r:id="rId13"/>
      <w:footerReference w:type="default" r:id="rId14"/>
      <w:headerReference w:type="first" r:id="rId15"/>
      <w:pgSz w:w="12240" w:h="15840" w:code="1"/>
      <w:pgMar w:top="1418" w:right="1418" w:bottom="851"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B663B7" w14:textId="77777777" w:rsidR="00BA1707" w:rsidRDefault="00BA1707" w:rsidP="008606AB">
      <w:r>
        <w:separator/>
      </w:r>
    </w:p>
  </w:endnote>
  <w:endnote w:type="continuationSeparator" w:id="0">
    <w:p w14:paraId="6E6CA6DC" w14:textId="77777777" w:rsidR="00BA1707" w:rsidRDefault="00BA1707"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DCA19" w14:textId="71C94A16" w:rsidR="008D187A" w:rsidRPr="00E81B4B" w:rsidRDefault="00BA1707" w:rsidP="00E81B4B">
    <w:pPr>
      <w:pStyle w:val="Footer"/>
    </w:pPr>
    <w:sdt>
      <w:sdtPr>
        <w:alias w:val="Title"/>
        <w:tag w:val=""/>
        <w:id w:val="-1461030722"/>
        <w:placeholder>
          <w:docPart w:val="631562401B8146C0B0AF8C7C56910E95"/>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4124BA">
          <w:t>Information Engineering</w:t>
        </w:r>
      </w:sdtContent>
    </w:sdt>
    <w:r w:rsidR="00E81B4B" w:rsidRPr="00E81B4B">
      <w:t xml:space="preserve"> </w:t>
    </w:r>
    <w:r w:rsidR="004E39FD">
      <w:tab/>
    </w:r>
    <w:r w:rsidR="004E39FD">
      <w:tab/>
    </w:r>
    <w:sdt>
      <w:sdtPr>
        <w:id w:val="1328789105"/>
        <w:docPartObj>
          <w:docPartGallery w:val="Page Numbers (Bottom of Page)"/>
          <w:docPartUnique/>
        </w:docPartObj>
      </w:sdtPr>
      <w:sdtEndPr/>
      <w:sdtContent>
        <w:r w:rsidR="00B9660E" w:rsidRPr="00AD010B">
          <w:rPr>
            <w:rStyle w:val="PageNumber"/>
            <w:noProof/>
            <w:highlight w:val="lightGray"/>
          </w:rPr>
          <mc:AlternateContent>
            <mc:Choice Requires="wps">
              <w:drawing>
                <wp:anchor distT="0" distB="0" distL="114300" distR="114300" simplePos="0" relativeHeight="251659264" behindDoc="1" locked="0" layoutInCell="1" allowOverlap="1" wp14:anchorId="6CA0BA3D" wp14:editId="6D15A1D4">
                  <wp:simplePos x="0" y="0"/>
                  <wp:positionH relativeFrom="page">
                    <wp:align>center</wp:align>
                  </wp:positionH>
                  <wp:positionV relativeFrom="page">
                    <wp:align>bottom</wp:align>
                  </wp:positionV>
                  <wp:extent cx="7596000" cy="644400"/>
                  <wp:effectExtent l="0" t="0" r="2540" b="3810"/>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96000" cy="644400"/>
                          </a:xfrm>
                          <a:prstGeom prst="rect">
                            <a:avLst/>
                          </a:prstGeom>
                          <a:solidFill>
                            <a:srgbClr val="D3D3D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rect w14:anchorId="3BEDB319" id="Rectangle 7" o:spid="_x0000_s1026" alt="&quot;&quot;" style="position:absolute;margin-left:0;margin-top:0;width:598.1pt;height:50.75pt;z-index:-251657216;visibility:visible;mso-wrap-style:square;mso-width-percent:1000;mso-height-percent:0;mso-wrap-distance-left:9pt;mso-wrap-distance-top:0;mso-wrap-distance-right:9pt;mso-wrap-distance-bottom:0;mso-position-horizontal:center;mso-position-horizontal-relative:page;mso-position-vertical:bottom;mso-position-vertical-relative:page;mso-width-percent:10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" fillcolor="#d3d3d3" stroked="f" strokeweight="1pt">
                  <w10:wrap anchorx="page" anchory="page"/>
                </v:rect>
              </w:pict>
            </mc:Fallback>
          </mc:AlternateContent>
        </w:r>
        <w:r w:rsidR="00D359E1" w:rsidRPr="00AD010B">
          <w:rPr>
            <w:rStyle w:val="PageNumber"/>
            <w:highlight w:val="lightGray"/>
          </w:rPr>
          <w:fldChar w:fldCharType="begin"/>
        </w:r>
        <w:r w:rsidR="00D359E1" w:rsidRPr="00AD010B">
          <w:rPr>
            <w:rStyle w:val="PageNumber"/>
            <w:highlight w:val="lightGray"/>
          </w:rPr>
          <w:instrText xml:space="preserve"> PAGE   \* MERGEFORMAT </w:instrText>
        </w:r>
        <w:r w:rsidR="00D359E1" w:rsidRPr="00AD010B">
          <w:rPr>
            <w:rStyle w:val="PageNumber"/>
            <w:highlight w:val="lightGray"/>
          </w:rPr>
          <w:fldChar w:fldCharType="separate"/>
        </w:r>
        <w:r w:rsidR="00D359E1" w:rsidRPr="00AD010B">
          <w:rPr>
            <w:rStyle w:val="PageNumber"/>
            <w:highlight w:val="lightGray"/>
          </w:rPr>
          <w:t>1</w:t>
        </w:r>
        <w:r w:rsidR="00D359E1" w:rsidRPr="00AD010B">
          <w:rPr>
            <w:rStyle w:val="PageNumber"/>
            <w:highlight w:val="lightGray"/>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CF436C" w14:textId="77777777" w:rsidR="00BA1707" w:rsidRDefault="00BA1707" w:rsidP="008606AB">
      <w:r>
        <w:separator/>
      </w:r>
    </w:p>
  </w:footnote>
  <w:footnote w:type="continuationSeparator" w:id="0">
    <w:p w14:paraId="5178695A" w14:textId="77777777" w:rsidR="00BA1707" w:rsidRDefault="00BA1707" w:rsidP="00860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7CBAFC" w14:textId="77777777" w:rsidR="0030312F" w:rsidRDefault="0030312F">
    <w:pPr>
      <w:pStyle w:val="Header"/>
    </w:pPr>
    <w:r>
      <w:rPr>
        <w:noProof/>
      </w:rPr>
      <mc:AlternateContent>
        <mc:Choice Requires="wps">
          <w:drawing>
            <wp:anchor distT="0" distB="0" distL="114300" distR="114300" simplePos="0" relativeHeight="251658239" behindDoc="1" locked="0" layoutInCell="1" allowOverlap="1" wp14:anchorId="57995777" wp14:editId="30BD638C">
              <wp:simplePos x="0" y="0"/>
              <wp:positionH relativeFrom="page">
                <wp:align>center</wp:align>
              </wp:positionH>
              <wp:positionV relativeFrom="page">
                <wp:align>center</wp:align>
              </wp:positionV>
              <wp:extent cx="7343775" cy="10325100"/>
              <wp:effectExtent l="114300" t="114300" r="133350" b="133350"/>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43775" cy="103251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0869F3C5" id="Rectangle 15" o:spid="_x0000_s1026" alt="&quot;&quot;" style="position:absolute;margin-left:0;margin-top:0;width:578.25pt;height:813pt;z-index:-251658241;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" filled="f" strokecolor="#d3d3d3" strokeweight="20p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E65FC" w14:textId="77777777" w:rsidR="00FA2A95" w:rsidRDefault="00FA2A95">
    <w:pPr>
      <w:pStyle w:val="Header"/>
    </w:pPr>
    <w:r>
      <w:rPr>
        <w:noProof/>
      </w:rPr>
      <mc:AlternateContent>
        <mc:Choice Requires="wps">
          <w:drawing>
            <wp:anchor distT="0" distB="0" distL="114300" distR="114300" simplePos="0" relativeHeight="251661312" behindDoc="1" locked="0" layoutInCell="1" allowOverlap="1" wp14:anchorId="71EE42F7" wp14:editId="5C8BEECC">
              <wp:simplePos x="0" y="0"/>
              <wp:positionH relativeFrom="page">
                <wp:align>center</wp:align>
              </wp:positionH>
              <wp:positionV relativeFrom="page">
                <wp:align>center</wp:align>
              </wp:positionV>
              <wp:extent cx="7308000" cy="10440000"/>
              <wp:effectExtent l="114300" t="114300" r="133350" b="133350"/>
              <wp:wrapNone/>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08000" cy="104400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774E6C3D" id="Rectangle 16" o:spid="_x0000_s1026" alt="&quot;&quot;" style="position:absolute;margin-left:0;margin-top:0;width:575.45pt;height:822.05pt;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" filled="f" strokecolor="#d3d3d3" strokeweight="20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287C6F8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AD02BC2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AD545C"/>
    <w:multiLevelType w:val="hybridMultilevel"/>
    <w:tmpl w:val="4C44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CD1011"/>
    <w:multiLevelType w:val="hybridMultilevel"/>
    <w:tmpl w:val="16DEC4F6"/>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FE1162"/>
    <w:multiLevelType w:val="hybridMultilevel"/>
    <w:tmpl w:val="411E9FAA"/>
    <w:lvl w:ilvl="0" w:tplc="B15ED942">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AF25E0"/>
    <w:multiLevelType w:val="hybridMultilevel"/>
    <w:tmpl w:val="7E888904"/>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EB0726"/>
    <w:multiLevelType w:val="hybridMultilevel"/>
    <w:tmpl w:val="F4282682"/>
    <w:lvl w:ilvl="0" w:tplc="041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8773FE"/>
    <w:multiLevelType w:val="hybridMultilevel"/>
    <w:tmpl w:val="4DE6F468"/>
    <w:lvl w:ilvl="0" w:tplc="75ACD076">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10" w15:restartNumberingAfterBreak="0">
    <w:nsid w:val="6EEB7DF2"/>
    <w:multiLevelType w:val="hybridMultilevel"/>
    <w:tmpl w:val="AF0A84D0"/>
    <w:lvl w:ilvl="0" w:tplc="9626D99A">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6"/>
  </w:num>
  <w:num w:numId="4">
    <w:abstractNumId w:val="8"/>
  </w:num>
  <w:num w:numId="5">
    <w:abstractNumId w:val="4"/>
  </w:num>
  <w:num w:numId="6">
    <w:abstractNumId w:val="5"/>
  </w:num>
  <w:num w:numId="7">
    <w:abstractNumId w:val="3"/>
  </w:num>
  <w:num w:numId="8">
    <w:abstractNumId w:val="7"/>
  </w:num>
  <w:num w:numId="9">
    <w:abstractNumId w:val="1"/>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attachedTemplate r:id="rId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4BA"/>
    <w:rsid w:val="000040C5"/>
    <w:rsid w:val="0002791A"/>
    <w:rsid w:val="0003687F"/>
    <w:rsid w:val="000630AD"/>
    <w:rsid w:val="0009280B"/>
    <w:rsid w:val="001307F2"/>
    <w:rsid w:val="00157987"/>
    <w:rsid w:val="00224640"/>
    <w:rsid w:val="00233809"/>
    <w:rsid w:val="00240FC4"/>
    <w:rsid w:val="002521CA"/>
    <w:rsid w:val="002868AC"/>
    <w:rsid w:val="002E626B"/>
    <w:rsid w:val="003022AB"/>
    <w:rsid w:val="0030312F"/>
    <w:rsid w:val="003515DC"/>
    <w:rsid w:val="003D656E"/>
    <w:rsid w:val="004124BA"/>
    <w:rsid w:val="0046798E"/>
    <w:rsid w:val="004A20D6"/>
    <w:rsid w:val="004A38EC"/>
    <w:rsid w:val="004D14EE"/>
    <w:rsid w:val="004D6E68"/>
    <w:rsid w:val="004E39FD"/>
    <w:rsid w:val="004F260A"/>
    <w:rsid w:val="0052261B"/>
    <w:rsid w:val="00524BAE"/>
    <w:rsid w:val="00563311"/>
    <w:rsid w:val="0058022C"/>
    <w:rsid w:val="005979D4"/>
    <w:rsid w:val="005B2E47"/>
    <w:rsid w:val="005B34DF"/>
    <w:rsid w:val="005D7EFC"/>
    <w:rsid w:val="00615616"/>
    <w:rsid w:val="00654740"/>
    <w:rsid w:val="00671403"/>
    <w:rsid w:val="00692F0D"/>
    <w:rsid w:val="006C08BD"/>
    <w:rsid w:val="006C67DE"/>
    <w:rsid w:val="006E1E2D"/>
    <w:rsid w:val="006F544B"/>
    <w:rsid w:val="00720DC0"/>
    <w:rsid w:val="0074607A"/>
    <w:rsid w:val="007B04B0"/>
    <w:rsid w:val="007D5A3F"/>
    <w:rsid w:val="0080749A"/>
    <w:rsid w:val="008606AB"/>
    <w:rsid w:val="008A0D41"/>
    <w:rsid w:val="008C4033"/>
    <w:rsid w:val="008D187A"/>
    <w:rsid w:val="008D25F7"/>
    <w:rsid w:val="008F1B7F"/>
    <w:rsid w:val="008F4289"/>
    <w:rsid w:val="00943598"/>
    <w:rsid w:val="00950B0F"/>
    <w:rsid w:val="0098733A"/>
    <w:rsid w:val="009A5E7C"/>
    <w:rsid w:val="009F6597"/>
    <w:rsid w:val="00A0684D"/>
    <w:rsid w:val="00A06E32"/>
    <w:rsid w:val="00A32524"/>
    <w:rsid w:val="00A777EF"/>
    <w:rsid w:val="00A91398"/>
    <w:rsid w:val="00AB45CE"/>
    <w:rsid w:val="00AB60FA"/>
    <w:rsid w:val="00AD010B"/>
    <w:rsid w:val="00B26DBD"/>
    <w:rsid w:val="00B30030"/>
    <w:rsid w:val="00B4286F"/>
    <w:rsid w:val="00B5279B"/>
    <w:rsid w:val="00B71E3C"/>
    <w:rsid w:val="00B726D8"/>
    <w:rsid w:val="00B81AAE"/>
    <w:rsid w:val="00B9660E"/>
    <w:rsid w:val="00BA15AE"/>
    <w:rsid w:val="00BA1707"/>
    <w:rsid w:val="00BB76A1"/>
    <w:rsid w:val="00C13772"/>
    <w:rsid w:val="00C16233"/>
    <w:rsid w:val="00C31B26"/>
    <w:rsid w:val="00C5543E"/>
    <w:rsid w:val="00C6208F"/>
    <w:rsid w:val="00C96E5D"/>
    <w:rsid w:val="00CC0EDB"/>
    <w:rsid w:val="00CD01D6"/>
    <w:rsid w:val="00D05B00"/>
    <w:rsid w:val="00D27F37"/>
    <w:rsid w:val="00D359E1"/>
    <w:rsid w:val="00D54778"/>
    <w:rsid w:val="00D6410D"/>
    <w:rsid w:val="00D8227D"/>
    <w:rsid w:val="00DE2209"/>
    <w:rsid w:val="00DF799F"/>
    <w:rsid w:val="00E20E57"/>
    <w:rsid w:val="00E25ADD"/>
    <w:rsid w:val="00E81B4B"/>
    <w:rsid w:val="00EB6826"/>
    <w:rsid w:val="00EC7EB3"/>
    <w:rsid w:val="00ED7F81"/>
    <w:rsid w:val="00F005BB"/>
    <w:rsid w:val="00F026F3"/>
    <w:rsid w:val="00F03E09"/>
    <w:rsid w:val="00F04116"/>
    <w:rsid w:val="00F04CC8"/>
    <w:rsid w:val="00F45333"/>
    <w:rsid w:val="00FA2A95"/>
    <w:rsid w:val="00FC12E7"/>
    <w:rsid w:val="00FD48D3"/>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FCB2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D4"/>
  </w:style>
  <w:style w:type="paragraph" w:styleId="Heading1">
    <w:name w:val="heading 1"/>
    <w:basedOn w:val="Normal"/>
    <w:next w:val="Normal"/>
    <w:link w:val="Heading1Char"/>
    <w:uiPriority w:val="9"/>
    <w:qFormat/>
    <w:rsid w:val="00B30030"/>
    <w:pPr>
      <w:keepNext/>
      <w:spacing w:before="600" w:after="300"/>
      <w:outlineLvl w:val="0"/>
    </w:pPr>
    <w:rPr>
      <w:rFonts w:asciiTheme="majorHAnsi" w:hAnsiTheme="majorHAnsi"/>
      <w:b/>
      <w:bCs/>
      <w:sz w:val="72"/>
      <w:szCs w:val="18"/>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hAnsiTheme="majorHAnsi"/>
      <w:bCs/>
      <w:color w:val="4472C4" w:themeColor="accent1"/>
      <w:sz w:val="36"/>
      <w:szCs w:val="56"/>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spacing w:val="-10"/>
      <w:kern w:val="28"/>
      <w:sz w:val="160"/>
      <w:szCs w:val="72"/>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pPr>
    <w:rPr>
      <w:rFonts w:eastAsiaTheme="minorEastAsia"/>
      <w:b/>
      <w:bCs/>
      <w:color w:val="4472C4" w:themeColor="accent1"/>
      <w:spacing w:val="15"/>
      <w:sz w:val="48"/>
      <w:szCs w:val="28"/>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
    <w:rsid w:val="00B30030"/>
    <w:rPr>
      <w:rFonts w:asciiTheme="majorHAnsi" w:hAnsiTheme="majorHAnsi"/>
      <w:b/>
      <w:bCs/>
      <w:sz w:val="72"/>
      <w:szCs w:val="18"/>
    </w:rPr>
  </w:style>
  <w:style w:type="paragraph" w:styleId="Header">
    <w:name w:val="header"/>
    <w:basedOn w:val="Normal"/>
    <w:link w:val="HeaderChar"/>
    <w:uiPriority w:val="99"/>
    <w:semiHidden/>
    <w:rsid w:val="00EB6826"/>
    <w:pPr>
      <w:tabs>
        <w:tab w:val="center" w:pos="4844"/>
        <w:tab w:val="right" w:pos="9689"/>
      </w:tabs>
      <w:spacing w:after="0"/>
    </w:pPr>
  </w:style>
  <w:style w:type="character" w:customStyle="1" w:styleId="HeaderChar">
    <w:name w:val="Header Char"/>
    <w:basedOn w:val="DefaultParagraphFont"/>
    <w:link w:val="Header"/>
    <w:uiPriority w:val="99"/>
    <w:semiHidden/>
    <w:rsid w:val="00F03E09"/>
  </w:style>
  <w:style w:type="paragraph" w:styleId="Footer">
    <w:name w:val="footer"/>
    <w:basedOn w:val="Normal"/>
    <w:link w:val="FooterChar"/>
    <w:uiPriority w:val="99"/>
    <w:unhideWhenUsed/>
    <w:rsid w:val="004E39FD"/>
    <w:pPr>
      <w:tabs>
        <w:tab w:val="center" w:pos="4844"/>
        <w:tab w:val="right" w:pos="8640"/>
        <w:tab w:val="right" w:pos="9689"/>
      </w:tabs>
      <w:spacing w:after="0"/>
    </w:pPr>
    <w:rPr>
      <w:rFonts w:asciiTheme="majorHAnsi" w:hAnsiTheme="majorHAnsi"/>
      <w:sz w:val="24"/>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3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semiHidden/>
    <w:rsid w:val="00CD01D6"/>
    <w:pPr>
      <w:numPr>
        <w:numId w:val="3"/>
      </w:numPr>
      <w:ind w:left="244" w:hanging="357"/>
    </w:p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10"/>
      </w:numPr>
      <w:tabs>
        <w:tab w:val="clear" w:pos="360"/>
      </w:tabs>
      <w:spacing w:after="0"/>
      <w:contextualSpacing/>
    </w:pPr>
  </w:style>
  <w:style w:type="numbering" w:customStyle="1" w:styleId="BullettedList">
    <w:name w:val="BullettedList"/>
    <w:uiPriority w:val="99"/>
    <w:rsid w:val="0098733A"/>
    <w:pPr>
      <w:numPr>
        <w:numId w:val="10"/>
      </w:numPr>
    </w:pPr>
  </w:style>
  <w:style w:type="paragraph" w:styleId="Caption">
    <w:name w:val="caption"/>
    <w:basedOn w:val="Normal"/>
    <w:next w:val="Normal"/>
    <w:uiPriority w:val="35"/>
    <w:qFormat/>
    <w:rsid w:val="008F4289"/>
    <w:pPr>
      <w:spacing w:before="480" w:after="120"/>
    </w:pPr>
    <w:rPr>
      <w:iCs/>
      <w:color w:val="4472C4" w:themeColor="accent1"/>
      <w:sz w:val="36"/>
      <w:szCs w:val="18"/>
    </w:rPr>
  </w:style>
  <w:style w:type="paragraph" w:styleId="ListBullet2">
    <w:name w:val="List Bullet 2"/>
    <w:basedOn w:val="Normal"/>
    <w:uiPriority w:val="99"/>
    <w:semiHidden/>
    <w:unhideWhenUsed/>
    <w:rsid w:val="0098733A"/>
    <w:pPr>
      <w:numPr>
        <w:ilvl w:val="1"/>
        <w:numId w:val="10"/>
      </w:numPr>
      <w:contextualSpacing/>
    </w:p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color w:val="A6A6A6" w:themeColor="background1" w:themeShade="A6"/>
      <w:sz w:val="36"/>
    </w:rPr>
  </w:style>
  <w:style w:type="paragraph" w:customStyle="1" w:styleId="CoverHead2">
    <w:name w:val="Cover Head 2"/>
    <w:basedOn w:val="Normal"/>
    <w:next w:val="Normal"/>
    <w:link w:val="CoverHead2Char"/>
    <w:uiPriority w:val="10"/>
    <w:qFormat/>
    <w:rsid w:val="00224640"/>
    <w:rPr>
      <w:color w:val="4472C4" w:themeColor="accent1"/>
      <w:sz w:val="44"/>
      <w:szCs w:val="44"/>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fa\AppData\Roaming\Microsoft\Templates\Classic%20student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4A118D031C34FF392A20B08501FC35C"/>
        <w:category>
          <w:name w:val="General"/>
          <w:gallery w:val="placeholder"/>
        </w:category>
        <w:types>
          <w:type w:val="bbPlcHdr"/>
        </w:types>
        <w:behaviors>
          <w:behavior w:val="content"/>
        </w:behaviors>
        <w:guid w:val="{9C0A77DB-26A3-442E-9F33-3C55C18ADDD1}"/>
      </w:docPartPr>
      <w:docPartBody>
        <w:p w:rsidR="00000000" w:rsidRDefault="00490EED">
          <w:pPr>
            <w:pStyle w:val="94A118D031C34FF392A20B08501FC35C"/>
          </w:pPr>
          <w:r w:rsidRPr="000040C5">
            <w:t>Student:</w:t>
          </w:r>
        </w:p>
      </w:docPartBody>
    </w:docPart>
    <w:docPart>
      <w:docPartPr>
        <w:name w:val="2874F2BB45C3443C8BC3D8DB9BC0FBDA"/>
        <w:category>
          <w:name w:val="General"/>
          <w:gallery w:val="placeholder"/>
        </w:category>
        <w:types>
          <w:type w:val="bbPlcHdr"/>
        </w:types>
        <w:behaviors>
          <w:behavior w:val="content"/>
        </w:behaviors>
        <w:guid w:val="{A1AD6CC8-4982-4C02-A89F-381F11088067}"/>
      </w:docPartPr>
      <w:docPartBody>
        <w:p w:rsidR="00000000" w:rsidRDefault="00490EED">
          <w:pPr>
            <w:pStyle w:val="2874F2BB45C3443C8BC3D8DB9BC0FBDA"/>
          </w:pPr>
          <w:r w:rsidRPr="000040C5">
            <w:t>Teacher:</w:t>
          </w:r>
        </w:p>
      </w:docPartBody>
    </w:docPart>
    <w:docPart>
      <w:docPartPr>
        <w:name w:val="A968E2CF428D40BB96DF4D7CFFFB0B52"/>
        <w:category>
          <w:name w:val="General"/>
          <w:gallery w:val="placeholder"/>
        </w:category>
        <w:types>
          <w:type w:val="bbPlcHdr"/>
        </w:types>
        <w:behaviors>
          <w:behavior w:val="content"/>
        </w:behaviors>
        <w:guid w:val="{CBC2EA3C-C7ED-41B2-8F67-156D63739165}"/>
      </w:docPartPr>
      <w:docPartBody>
        <w:p w:rsidR="00000000" w:rsidRDefault="00490EED">
          <w:pPr>
            <w:pStyle w:val="A968E2CF428D40BB96DF4D7CFFFB0B52"/>
          </w:pPr>
          <w:r w:rsidRPr="000040C5">
            <w:t>Course:</w:t>
          </w:r>
        </w:p>
      </w:docPartBody>
    </w:docPart>
    <w:docPart>
      <w:docPartPr>
        <w:name w:val="F9A1D59AFCF74583952F0FD7B430B648"/>
        <w:category>
          <w:name w:val="General"/>
          <w:gallery w:val="placeholder"/>
        </w:category>
        <w:types>
          <w:type w:val="bbPlcHdr"/>
        </w:types>
        <w:behaviors>
          <w:behavior w:val="content"/>
        </w:behaviors>
        <w:guid w:val="{6243FE67-F3D6-4237-906E-5B6612664213}"/>
      </w:docPartPr>
      <w:docPartBody>
        <w:p w:rsidR="00000000" w:rsidRDefault="00490EED">
          <w:pPr>
            <w:pStyle w:val="F9A1D59AFCF74583952F0FD7B430B648"/>
          </w:pPr>
          <w:r w:rsidRPr="000040C5">
            <w:t>Course title</w:t>
          </w:r>
        </w:p>
      </w:docPartBody>
    </w:docPart>
    <w:docPart>
      <w:docPartPr>
        <w:name w:val="631562401B8146C0B0AF8C7C56910E95"/>
        <w:category>
          <w:name w:val="General"/>
          <w:gallery w:val="placeholder"/>
        </w:category>
        <w:types>
          <w:type w:val="bbPlcHdr"/>
        </w:types>
        <w:behaviors>
          <w:behavior w:val="content"/>
        </w:behaviors>
        <w:guid w:val="{8427A2FE-AB3D-4257-AB11-8646938F9785}"/>
      </w:docPartPr>
      <w:docPartBody>
        <w:p w:rsidR="00000000" w:rsidRDefault="00490EED">
          <w:pPr>
            <w:pStyle w:val="631562401B8146C0B0AF8C7C56910E95"/>
          </w:pPr>
          <w:r w:rsidRPr="000040C5">
            <w:t xml:space="preserve">Neque porro quisquam est, qui dolorem ipsum quia dolor sit amet, consectetur, adipisci </w:t>
          </w:r>
          <w:r w:rsidRPr="000040C5">
            <w:t>velit, sed quia non numquam eius modi tempora incidunt ut labore et dolore magnam aliquam quaerat voluptatem. Ut enim ad minima veniam, quis nostrum exercitationem ullam corporis suscipit laboriosam, nisi ut aliquid ex ea commodi consequatur?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Calibri">
    <w:altName w:val="Calibri"/>
    <w:panose1 w:val="020F05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EED"/>
    <w:rsid w:val="00490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line="240" w:lineRule="auto"/>
      <w:outlineLvl w:val="1"/>
    </w:pPr>
    <w:rPr>
      <w:rFonts w:asciiTheme="majorHAnsi" w:eastAsiaTheme="minorHAnsi" w:hAnsiTheme="majorHAnsi"/>
      <w:bCs/>
      <w:color w:val="4472C4" w:themeColor="accent1"/>
      <w:sz w:val="36"/>
      <w:szCs w:val="5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4472C4" w:themeColor="accent1"/>
    </w:rPr>
  </w:style>
  <w:style w:type="paragraph" w:customStyle="1" w:styleId="2F915B35496D4C4DB6BA16375C12E2A9">
    <w:name w:val="2F915B35496D4C4DB6BA16375C12E2A9"/>
  </w:style>
  <w:style w:type="paragraph" w:customStyle="1" w:styleId="2421BE9295924326BEB380346DBF4BD9">
    <w:name w:val="2421BE9295924326BEB380346DBF4BD9"/>
  </w:style>
  <w:style w:type="paragraph" w:customStyle="1" w:styleId="317DD9284873437ABF842EA19EAF7C49">
    <w:name w:val="317DD9284873437ABF842EA19EAF7C49"/>
  </w:style>
  <w:style w:type="paragraph" w:customStyle="1" w:styleId="94A118D031C34FF392A20B08501FC35C">
    <w:name w:val="94A118D031C34FF392A20B08501FC35C"/>
  </w:style>
  <w:style w:type="paragraph" w:customStyle="1" w:styleId="840A15A313D94F90BEA17D93CC8282F0">
    <w:name w:val="840A15A313D94F90BEA17D93CC8282F0"/>
  </w:style>
  <w:style w:type="paragraph" w:customStyle="1" w:styleId="2874F2BB45C3443C8BC3D8DB9BC0FBDA">
    <w:name w:val="2874F2BB45C3443C8BC3D8DB9BC0FBDA"/>
  </w:style>
  <w:style w:type="paragraph" w:customStyle="1" w:styleId="13840B484E9D45389939B2DDF125D34C">
    <w:name w:val="13840B484E9D45389939B2DDF125D34C"/>
  </w:style>
  <w:style w:type="paragraph" w:customStyle="1" w:styleId="A968E2CF428D40BB96DF4D7CFFFB0B52">
    <w:name w:val="A968E2CF428D40BB96DF4D7CFFFB0B52"/>
  </w:style>
  <w:style w:type="paragraph" w:customStyle="1" w:styleId="F9A1D59AFCF74583952F0FD7B430B648">
    <w:name w:val="F9A1D59AFCF74583952F0FD7B430B648"/>
  </w:style>
  <w:style w:type="paragraph" w:customStyle="1" w:styleId="FC54A7DA10394E3FAC197029EFB868DF">
    <w:name w:val="FC54A7DA10394E3FAC197029EFB868DF"/>
  </w:style>
  <w:style w:type="paragraph" w:customStyle="1" w:styleId="5A08CEA89A624AC4A3BFFF23F1BB8EC4">
    <w:name w:val="5A08CEA89A624AC4A3BFFF23F1BB8EC4"/>
  </w:style>
  <w:style w:type="paragraph" w:customStyle="1" w:styleId="66DAFFFB0B9C414C9182C2BEE0470887">
    <w:name w:val="66DAFFFB0B9C414C9182C2BEE0470887"/>
  </w:style>
  <w:style w:type="paragraph" w:customStyle="1" w:styleId="960283175BBB4B9D9FAC35C060ABA459">
    <w:name w:val="960283175BBB4B9D9FAC35C060ABA459"/>
  </w:style>
  <w:style w:type="paragraph" w:customStyle="1" w:styleId="1BB2FB351C5C4807A4FEA2B2595D1E01">
    <w:name w:val="1BB2FB351C5C4807A4FEA2B2595D1E01"/>
  </w:style>
  <w:style w:type="paragraph" w:customStyle="1" w:styleId="C394FD5EC7B744D0824C1CA7DC878EE4">
    <w:name w:val="C394FD5EC7B744D0824C1CA7DC878EE4"/>
  </w:style>
  <w:style w:type="paragraph" w:customStyle="1" w:styleId="1EAAA84045B7426FB9D052AB03F03077">
    <w:name w:val="1EAAA84045B7426FB9D052AB03F03077"/>
  </w:style>
  <w:style w:type="paragraph" w:customStyle="1" w:styleId="E4114CB2D16042B890DC3251B3764D8A">
    <w:name w:val="E4114CB2D16042B890DC3251B3764D8A"/>
  </w:style>
  <w:style w:type="paragraph" w:customStyle="1" w:styleId="913A043BCABB4C468C76BE09A3DE2449">
    <w:name w:val="913A043BCABB4C468C76BE09A3DE2449"/>
  </w:style>
  <w:style w:type="paragraph" w:customStyle="1" w:styleId="E268A632FBDA42AE8F76BDFD59923A44">
    <w:name w:val="E268A632FBDA42AE8F76BDFD59923A44"/>
  </w:style>
  <w:style w:type="paragraph" w:customStyle="1" w:styleId="629A20B7A8F047889F4BF7EEFDD56976">
    <w:name w:val="629A20B7A8F047889F4BF7EEFDD56976"/>
  </w:style>
  <w:style w:type="paragraph" w:customStyle="1" w:styleId="3DD3956B0D734F07A52C5C302F2D90DA">
    <w:name w:val="3DD3956B0D734F07A52C5C302F2D90DA"/>
  </w:style>
  <w:style w:type="paragraph" w:customStyle="1" w:styleId="F9C733A019644A4C84F34B1E210F823D">
    <w:name w:val="F9C733A019644A4C84F34B1E210F823D"/>
  </w:style>
  <w:style w:type="paragraph" w:customStyle="1" w:styleId="0D30C4F752C84B54A822FA81046C9366">
    <w:name w:val="0D30C4F752C84B54A822FA81046C9366"/>
  </w:style>
  <w:style w:type="paragraph" w:customStyle="1" w:styleId="C25EB7A5440A48B29F890485D6759911">
    <w:name w:val="C25EB7A5440A48B29F890485D6759911"/>
  </w:style>
  <w:style w:type="paragraph" w:customStyle="1" w:styleId="FB64145308854BECBA02D5586D98FAE5">
    <w:name w:val="FB64145308854BECBA02D5586D98FAE5"/>
  </w:style>
  <w:style w:type="paragraph" w:customStyle="1" w:styleId="F8418FDDFA6B4932BE7DA98BBC17DD6B">
    <w:name w:val="F8418FDDFA6B4932BE7DA98BBC17DD6B"/>
  </w:style>
  <w:style w:type="paragraph" w:styleId="ListBullet">
    <w:name w:val="List Bullet"/>
    <w:basedOn w:val="Normal"/>
    <w:uiPriority w:val="99"/>
    <w:qFormat/>
    <w:pPr>
      <w:numPr>
        <w:numId w:val="1"/>
      </w:numPr>
      <w:tabs>
        <w:tab w:val="clear" w:pos="360"/>
      </w:tabs>
      <w:spacing w:after="0" w:line="240" w:lineRule="auto"/>
      <w:contextualSpacing/>
    </w:pPr>
    <w:rPr>
      <w:rFonts w:eastAsiaTheme="minorHAnsi"/>
      <w:color w:val="808080" w:themeColor="background1" w:themeShade="80"/>
      <w:sz w:val="26"/>
      <w:szCs w:val="26"/>
      <w:lang w:val="en-US" w:eastAsia="en-US"/>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line="240" w:lineRule="auto"/>
      <w:contextualSpacing/>
    </w:pPr>
    <w:rPr>
      <w:rFonts w:eastAsiaTheme="minorHAnsi"/>
      <w:color w:val="808080" w:themeColor="background1" w:themeShade="80"/>
      <w:sz w:val="26"/>
      <w:szCs w:val="26"/>
      <w:lang w:val="en-US" w:eastAsia="en-US"/>
    </w:rPr>
  </w:style>
  <w:style w:type="paragraph" w:customStyle="1" w:styleId="2ECA028660EA4997AC14493867BBC908">
    <w:name w:val="2ECA028660EA4997AC14493867BBC908"/>
  </w:style>
  <w:style w:type="paragraph" w:customStyle="1" w:styleId="65C750539DC64E87A9DD86154A6DAD03">
    <w:name w:val="65C750539DC64E87A9DD86154A6DAD03"/>
  </w:style>
  <w:style w:type="paragraph" w:customStyle="1" w:styleId="DC88FA46B2384D3B84F06BED43EAD81F">
    <w:name w:val="DC88FA46B2384D3B84F06BED43EAD81F"/>
  </w:style>
  <w:style w:type="paragraph" w:customStyle="1" w:styleId="7F619AF3A3EA47CEA64197B0235456DD">
    <w:name w:val="7F619AF3A3EA47CEA64197B0235456DD"/>
  </w:style>
  <w:style w:type="paragraph" w:customStyle="1" w:styleId="19E9CBF0FD6C4034BE75CF735E57DE0B">
    <w:name w:val="19E9CBF0FD6C4034BE75CF735E57DE0B"/>
  </w:style>
  <w:style w:type="paragraph" w:customStyle="1" w:styleId="FD6A0EF2E5EB444588D98EAA16B5A517">
    <w:name w:val="FD6A0EF2E5EB444588D98EAA16B5A517"/>
  </w:style>
  <w:style w:type="paragraph" w:customStyle="1" w:styleId="FBDDA600FC974D32B7F8043FBC1362E8">
    <w:name w:val="FBDDA600FC974D32B7F8043FBC1362E8"/>
  </w:style>
  <w:style w:type="paragraph" w:customStyle="1" w:styleId="DBB9A800F50043679C0A1E03E990D53D">
    <w:name w:val="DBB9A800F50043679C0A1E03E990D53D"/>
  </w:style>
  <w:style w:type="paragraph" w:customStyle="1" w:styleId="631562401B8146C0B0AF8C7C56910E95">
    <w:name w:val="631562401B8146C0B0AF8C7C56910E95"/>
  </w:style>
  <w:style w:type="paragraph" w:customStyle="1" w:styleId="7DB2C442816B481D8AF80296B082D171">
    <w:name w:val="7DB2C442816B481D8AF80296B082D171"/>
  </w:style>
  <w:style w:type="paragraph" w:customStyle="1" w:styleId="B877985D65994202B97C04399D855D21">
    <w:name w:val="B877985D65994202B97C04399D855D21"/>
  </w:style>
  <w:style w:type="paragraph" w:customStyle="1" w:styleId="AFC62B150ECD461591B2AA8E31FF0DFD">
    <w:name w:val="AFC62B150ECD461591B2AA8E31FF0DFD"/>
  </w:style>
  <w:style w:type="paragraph" w:customStyle="1" w:styleId="81CD991F7EF84B67A7DD18797EF60396">
    <w:name w:val="81CD991F7EF84B67A7DD18797EF60396"/>
  </w:style>
  <w:style w:type="character" w:customStyle="1" w:styleId="Heading2Char">
    <w:name w:val="Heading 2 Char"/>
    <w:basedOn w:val="DefaultParagraphFont"/>
    <w:link w:val="Heading2"/>
    <w:uiPriority w:val="9"/>
    <w:rPr>
      <w:rFonts w:asciiTheme="majorHAnsi" w:eastAsiaTheme="minorHAnsi" w:hAnsiTheme="majorHAnsi"/>
      <w:bCs/>
      <w:color w:val="4472C4" w:themeColor="accent1"/>
      <w:sz w:val="36"/>
      <w:szCs w:val="56"/>
      <w:lang w:val="en-US" w:eastAsia="en-US"/>
    </w:rPr>
  </w:style>
  <w:style w:type="paragraph" w:customStyle="1" w:styleId="F965F359928A4E1FB782D5F6BCE0E774">
    <w:name w:val="F965F359928A4E1FB782D5F6BCE0E774"/>
  </w:style>
  <w:style w:type="paragraph" w:customStyle="1" w:styleId="1B3300654BDB455DAE578CCECCFB910D">
    <w:name w:val="1B3300654BDB455DAE578CCECCFB910D"/>
  </w:style>
  <w:style w:type="paragraph" w:customStyle="1" w:styleId="8A78F606065D41AAB3DF2E1CABAF55D0">
    <w:name w:val="8A78F606065D41AAB3DF2E1CABAF55D0"/>
  </w:style>
  <w:style w:type="paragraph" w:customStyle="1" w:styleId="64EC76A6F66F4E80BDA42A262ABAAB31">
    <w:name w:val="64EC76A6F66F4E80BDA42A262ABAAB31"/>
  </w:style>
  <w:style w:type="paragraph" w:customStyle="1" w:styleId="78CDDE77569448909747261B82958652">
    <w:name w:val="78CDDE77569448909747261B82958652"/>
  </w:style>
  <w:style w:type="paragraph" w:customStyle="1" w:styleId="8D4906A319354D7596E678CAC59E5F59">
    <w:name w:val="8D4906A319354D7596E678CAC59E5F59"/>
  </w:style>
  <w:style w:type="paragraph" w:customStyle="1" w:styleId="71587A83FDE14B048B4307455A9447D1">
    <w:name w:val="71587A83FDE14B048B4307455A9447D1"/>
  </w:style>
  <w:style w:type="paragraph" w:customStyle="1" w:styleId="AA5B6789E9D74CEB8CC60B64CA1AA5DF">
    <w:name w:val="AA5B6789E9D74CEB8CC60B64CA1AA5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837835-72CB-4299-965D-EC30EB543F7B}">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BFF75F1C-B41B-488A-9267-68864D3C15A5}">
  <ds:schemaRefs>
    <ds:schemaRef ds:uri="http://schemas.microsoft.com/sharepoint/v3/contenttype/forms"/>
  </ds:schemaRefs>
</ds:datastoreItem>
</file>

<file path=customXml/itemProps3.xml><?xml version="1.0" encoding="utf-8"?>
<ds:datastoreItem xmlns:ds="http://schemas.openxmlformats.org/officeDocument/2006/customXml" ds:itemID="{E661F654-B318-449E-80A5-A95570B90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Classic students report</Template>
  <TotalTime>0</TotalTime>
  <Pages>3</Pages>
  <Words>120</Words>
  <Characters>686</Characters>
  <Application>Microsoft Office Word</Application>
  <DocSecurity>0</DocSecurity>
  <Lines>5</Lines>
  <Paragraphs>1</Paragraphs>
  <ScaleCrop>false</ScaleCrop>
  <Company/>
  <LinksUpToDate>false</LinksUpToDate>
  <CharactersWithSpaces>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Engineering</dc:title>
  <dc:subject/>
  <dc:creator/>
  <cp:keywords/>
  <dc:description/>
  <cp:lastModifiedBy/>
  <cp:revision>1</cp:revision>
  <dcterms:created xsi:type="dcterms:W3CDTF">2020-09-03T10:44:00Z</dcterms:created>
  <dcterms:modified xsi:type="dcterms:W3CDTF">2020-09-03T10:53:00Z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