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default" r:id="rId8"/>
          <w:footerReference w:type="default" r:id="rId9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1A0702C5" w:rsidR="00D46A8E" w:rsidRPr="00D46A8E" w:rsidRDefault="00DE46AE" w:rsidP="00E4674D">
            <w:pPr>
              <w:rPr>
                <w:sz w:val="28"/>
                <w:szCs w:val="28"/>
                <w:lang w:val="cy-GB"/>
              </w:rPr>
            </w:pPr>
            <w:r w:rsidRPr="00DE46AE">
              <w:rPr>
                <w:lang w:val="cy-GB"/>
              </w:rPr>
              <w:t>Eilidh</w:t>
            </w:r>
            <w:r>
              <w:rPr>
                <w:lang w:val="cy-GB"/>
              </w:rPr>
              <w:t xml:space="preserve"> Brailey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5B2B7842" w:rsidR="00D46A8E" w:rsidRPr="00DE46AE" w:rsidRDefault="00DE46AE" w:rsidP="00E4674D">
            <w:pPr>
              <w:rPr>
                <w:lang w:val="cy-GB"/>
              </w:rPr>
            </w:pPr>
            <w:r>
              <w:rPr>
                <w:lang w:val="cy-GB"/>
              </w:rPr>
              <w:t>2M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1F46A232" w:rsidR="00D46A8E" w:rsidRPr="00DE46AE" w:rsidRDefault="00DE46AE" w:rsidP="00E4674D">
            <w:pPr>
              <w:rPr>
                <w:lang w:val="cy-GB"/>
              </w:rPr>
            </w:pPr>
            <w:r>
              <w:rPr>
                <w:lang w:val="cy-GB"/>
              </w:rPr>
              <w:t>Welsh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7D0B867A" w:rsidR="00D46A8E" w:rsidRPr="00DE46AE" w:rsidRDefault="00DE46AE" w:rsidP="00E4674D">
            <w:pPr>
              <w:rPr>
                <w:lang w:val="cy-GB"/>
              </w:rPr>
            </w:pPr>
            <w:r>
              <w:rPr>
                <w:lang w:val="cy-GB"/>
              </w:rPr>
              <w:t>25.11.19</w:t>
            </w: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0821C9DF" w:rsidR="00D46A8E" w:rsidRPr="00DE46AE" w:rsidRDefault="00DE46AE" w:rsidP="00E4674D">
            <w:pPr>
              <w:rPr>
                <w:lang w:val="cy-GB"/>
              </w:rPr>
            </w:pPr>
            <w:r>
              <w:rPr>
                <w:lang w:val="cy-GB"/>
              </w:rPr>
              <w:t>Ble rwyt ti’n byw?</w:t>
            </w: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4F671BED" w14:textId="12484A4E" w:rsidR="00EB6268" w:rsidRDefault="00DE46AE" w:rsidP="00DE46AE">
            <w:pPr>
              <w:pStyle w:val="ListParagraph"/>
              <w:numPr>
                <w:ilvl w:val="0"/>
                <w:numId w:val="1"/>
              </w:numPr>
            </w:pPr>
            <w:r>
              <w:t xml:space="preserve">Welsh-medium statement: use some mutations, that have been practised orally, e.g. y </w:t>
            </w:r>
            <w:proofErr w:type="spellStart"/>
            <w:r>
              <w:t>bêl</w:t>
            </w:r>
            <w:proofErr w:type="spellEnd"/>
            <w:r>
              <w:t xml:space="preserve">, </w:t>
            </w:r>
            <w:proofErr w:type="spellStart"/>
            <w:r>
              <w:t>fy</w:t>
            </w:r>
            <w:proofErr w:type="spellEnd"/>
            <w:r>
              <w:t xml:space="preserve"> mag,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dref</w:t>
            </w:r>
            <w:proofErr w:type="spellEnd"/>
          </w:p>
          <w:p w14:paraId="7102E20E" w14:textId="367D3F79" w:rsidR="00DE46AE" w:rsidRPr="00DE46AE" w:rsidRDefault="00DE46AE" w:rsidP="00DE46A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t>Presenting simple information</w:t>
            </w: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3BBE5314" w:rsidR="00EB6268" w:rsidRPr="00FB3D8B" w:rsidRDefault="00FB3D8B" w:rsidP="00FB3D8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lang w:val="cy-GB"/>
              </w:rPr>
              <w:t>L</w:t>
            </w:r>
            <w:r w:rsidR="00786786">
              <w:rPr>
                <w:lang w:val="cy-GB"/>
              </w:rPr>
              <w:t>NF: Improving pupil oracy and writing in Welsh</w:t>
            </w: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1F3C7DDF" w14:textId="5F1D566D" w:rsidR="00D46A8E" w:rsidRPr="00DE46AE" w:rsidRDefault="00DE46AE" w:rsidP="00E4674D">
            <w:pPr>
              <w:rPr>
                <w:lang w:val="cy-GB"/>
              </w:rPr>
            </w:pPr>
            <w:r>
              <w:rPr>
                <w:lang w:val="cy-GB"/>
              </w:rPr>
              <w:t>Ensure that welsh is clear and used throughout the lesson.</w:t>
            </w:r>
          </w:p>
          <w:p w14:paraId="6EB59F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48AACF16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BD7566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F1BB93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59C509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77777777" w:rsidR="00D46A8E" w:rsidRPr="008B2B15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14:paraId="40855DA0" w14:textId="35878028" w:rsidR="00D46A8E" w:rsidRPr="006E32EF" w:rsidRDefault="00DE46AE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We are learning to give details about where we live and who we live with.</w:t>
            </w:r>
          </w:p>
          <w:p w14:paraId="57658CEE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6DDC5D13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39EBA135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F94391C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45FAC42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708FB52" w14:textId="56310F67" w:rsidR="00D46A8E" w:rsidRDefault="0081037D" w:rsidP="00E4674D">
            <w:pPr>
              <w:rPr>
                <w:lang w:val="cy-GB"/>
              </w:rPr>
            </w:pPr>
            <w:r>
              <w:rPr>
                <w:lang w:val="cy-GB"/>
              </w:rPr>
              <w:t xml:space="preserve">Pupils will be able to </w:t>
            </w:r>
            <w:r w:rsidR="008F1519">
              <w:rPr>
                <w:lang w:val="cy-GB"/>
              </w:rPr>
              <w:t>say where they live and who they live with.</w:t>
            </w:r>
          </w:p>
          <w:p w14:paraId="3328C267" w14:textId="3DB6B70B" w:rsidR="008F1519" w:rsidRDefault="008F1519" w:rsidP="00E4674D">
            <w:pPr>
              <w:rPr>
                <w:lang w:val="cy-GB"/>
              </w:rPr>
            </w:pPr>
          </w:p>
          <w:p w14:paraId="259901BB" w14:textId="76E87F42" w:rsidR="008F1519" w:rsidRPr="0081037D" w:rsidRDefault="008F1519" w:rsidP="00E4674D">
            <w:pPr>
              <w:rPr>
                <w:lang w:val="cy-GB"/>
              </w:rPr>
            </w:pPr>
            <w:r>
              <w:rPr>
                <w:lang w:val="cy-GB"/>
              </w:rPr>
              <w:t xml:space="preserve">Pupils will be able to write a short paragraph about themselves. </w:t>
            </w:r>
          </w:p>
          <w:p w14:paraId="5E9E6941" w14:textId="77777777" w:rsid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7BD7E8D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754383DF" w14:textId="77777777" w:rsidR="00D46A8E" w:rsidRDefault="008F1519" w:rsidP="00E4674D">
            <w:pPr>
              <w:rPr>
                <w:lang w:val="cy-GB"/>
              </w:rPr>
            </w:pPr>
            <w:r>
              <w:rPr>
                <w:lang w:val="cy-GB"/>
              </w:rPr>
              <w:t xml:space="preserve">Pupils will </w:t>
            </w:r>
            <w:r w:rsidR="00C03680">
              <w:rPr>
                <w:lang w:val="cy-GB"/>
              </w:rPr>
              <w:t xml:space="preserve">orally ask each other where they live and give accurate answers in Welsh. </w:t>
            </w:r>
          </w:p>
          <w:p w14:paraId="02764D39" w14:textId="77777777" w:rsidR="00C03680" w:rsidRDefault="00C03680" w:rsidP="00E4674D">
            <w:pPr>
              <w:rPr>
                <w:lang w:val="cy-GB"/>
              </w:rPr>
            </w:pPr>
          </w:p>
          <w:p w14:paraId="250B79C3" w14:textId="5B20A2EB" w:rsidR="00C03680" w:rsidRPr="008F1519" w:rsidRDefault="00D33C50" w:rsidP="00E4674D">
            <w:pPr>
              <w:rPr>
                <w:lang w:val="cy-GB"/>
              </w:rPr>
            </w:pPr>
            <w:r>
              <w:rPr>
                <w:lang w:val="cy-GB"/>
              </w:rPr>
              <w:t xml:space="preserve">Pupils will </w:t>
            </w:r>
            <w:r w:rsidR="00243E63">
              <w:rPr>
                <w:lang w:val="cy-GB"/>
              </w:rPr>
              <w:t>produce a</w:t>
            </w:r>
            <w:r w:rsidR="00D63C7F">
              <w:rPr>
                <w:lang w:val="cy-GB"/>
              </w:rPr>
              <w:t>n introductory</w:t>
            </w:r>
            <w:r w:rsidR="00243E63">
              <w:rPr>
                <w:lang w:val="cy-GB"/>
              </w:rPr>
              <w:t xml:space="preserve"> paragraph on worksheets giving details about </w:t>
            </w:r>
            <w:r w:rsidR="00D63C7F">
              <w:rPr>
                <w:lang w:val="cy-GB"/>
              </w:rPr>
              <w:t>themselves.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10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004F60DA">
        <w:trPr>
          <w:trHeight w:val="543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7802204C" w14:textId="22E121F6" w:rsidR="002B2D5B" w:rsidRDefault="00DE46AE" w:rsidP="002B2D5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Introduce the topic – where do you live. Drilling with ‘</w:t>
            </w:r>
            <w:r w:rsidRPr="00DE46AE">
              <w:rPr>
                <w:lang w:val="cy-GB"/>
              </w:rPr>
              <w:t>Ble rwyt ti’n byw?</w:t>
            </w:r>
            <w:r>
              <w:rPr>
                <w:lang w:val="cy-GB"/>
              </w:rPr>
              <w:t xml:space="preserve">’. Ask pupils to repeat after teacher several times. </w:t>
            </w:r>
          </w:p>
          <w:p w14:paraId="31E0AAEB" w14:textId="1309B6F7" w:rsidR="00DE46AE" w:rsidRDefault="00DE46AE" w:rsidP="002B2D5B">
            <w:pPr>
              <w:jc w:val="center"/>
              <w:rPr>
                <w:lang w:val="cy-GB"/>
              </w:rPr>
            </w:pPr>
          </w:p>
          <w:p w14:paraId="76BCE10B" w14:textId="073FB1AB" w:rsidR="00DE46AE" w:rsidRDefault="00DE46AE" w:rsidP="002B2D5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 xml:space="preserve">Move onto answer – 2 choices: </w:t>
            </w:r>
            <w:r w:rsidR="00A60272">
              <w:rPr>
                <w:lang w:val="cy-GB"/>
              </w:rPr>
              <w:t>‘</w:t>
            </w:r>
            <w:r>
              <w:rPr>
                <w:lang w:val="cy-GB"/>
              </w:rPr>
              <w:t>Dw i’n byw yng Ng</w:t>
            </w:r>
            <w:r w:rsidR="00A60272">
              <w:rPr>
                <w:lang w:val="cy-GB"/>
              </w:rPr>
              <w:t>haerdydd’</w:t>
            </w:r>
          </w:p>
          <w:p w14:paraId="318FB2A8" w14:textId="62CD29DF" w:rsidR="00A60272" w:rsidRDefault="00A60272" w:rsidP="002B2D5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 xml:space="preserve">‘Dw I’n byw </w:t>
            </w:r>
            <w:r w:rsidR="00ED0B28">
              <w:rPr>
                <w:lang w:val="cy-GB"/>
              </w:rPr>
              <w:t>ar</w:t>
            </w:r>
            <w:r>
              <w:rPr>
                <w:lang w:val="cy-GB"/>
              </w:rPr>
              <w:t>…….(street name)’</w:t>
            </w:r>
          </w:p>
          <w:p w14:paraId="3B5660BF" w14:textId="7BCA5613" w:rsidR="00A60272" w:rsidRDefault="00A60272" w:rsidP="002B2D5B">
            <w:pPr>
              <w:jc w:val="center"/>
              <w:rPr>
                <w:lang w:val="cy-GB"/>
              </w:rPr>
            </w:pPr>
          </w:p>
          <w:p w14:paraId="1C551D2D" w14:textId="4FCA0C7C" w:rsidR="00A60272" w:rsidRDefault="00A60272" w:rsidP="002B2D5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 xml:space="preserve">Ask pupils to practice asking their learning partners and responding. </w:t>
            </w:r>
          </w:p>
          <w:p w14:paraId="154DDD19" w14:textId="6727B8B5" w:rsidR="00A60272" w:rsidRDefault="00A60272" w:rsidP="002B2D5B">
            <w:pPr>
              <w:jc w:val="center"/>
              <w:rPr>
                <w:lang w:val="cy-GB"/>
              </w:rPr>
            </w:pPr>
          </w:p>
          <w:p w14:paraId="049DFB93" w14:textId="2B435ECC" w:rsidR="002B2D5B" w:rsidRDefault="00A60272" w:rsidP="00A60272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 xml:space="preserve">Bring in ‘gyda </w:t>
            </w:r>
            <w:r w:rsidR="00BF304F">
              <w:rPr>
                <w:lang w:val="cy-GB"/>
              </w:rPr>
              <w:t>fy</w:t>
            </w:r>
            <w:r>
              <w:rPr>
                <w:lang w:val="cy-GB"/>
              </w:rPr>
              <w:t>(mam, tad, brawd, chwaer)’</w:t>
            </w:r>
          </w:p>
          <w:p w14:paraId="1CCB41AC" w14:textId="3CA335E8" w:rsidR="00A60272" w:rsidRDefault="00A60272" w:rsidP="00A60272">
            <w:pPr>
              <w:jc w:val="center"/>
              <w:rPr>
                <w:lang w:val="cy-GB"/>
              </w:rPr>
            </w:pPr>
          </w:p>
          <w:p w14:paraId="5C57D7A0" w14:textId="6C50C73D" w:rsidR="00A60272" w:rsidRDefault="00A60272" w:rsidP="00A60272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 xml:space="preserve">Ask them to practice again.  </w:t>
            </w:r>
          </w:p>
          <w:p w14:paraId="207E4FE9" w14:textId="28CC6E32" w:rsidR="00A60272" w:rsidRDefault="00A60272" w:rsidP="00A60272">
            <w:pPr>
              <w:jc w:val="center"/>
              <w:rPr>
                <w:lang w:val="cy-GB"/>
              </w:rPr>
            </w:pPr>
          </w:p>
          <w:p w14:paraId="45AC31C1" w14:textId="1880D154" w:rsidR="00A60272" w:rsidRPr="00A60272" w:rsidRDefault="00A60272" w:rsidP="00A60272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 xml:space="preserve">Use lollysticks to select pairs to come to the front and ask each other. </w:t>
            </w:r>
          </w:p>
          <w:p w14:paraId="3BC8E28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4A77B16" w14:textId="65910D20" w:rsidR="002B2D5B" w:rsidRPr="0081037D" w:rsidRDefault="00F82A0E" w:rsidP="002B2D5B">
            <w:pPr>
              <w:jc w:val="center"/>
              <w:rPr>
                <w:lang w:val="cy-GB"/>
              </w:rPr>
            </w:pPr>
            <w:r w:rsidRPr="0081037D">
              <w:rPr>
                <w:lang w:val="cy-GB"/>
              </w:rPr>
              <w:t xml:space="preserve">Pupils to </w:t>
            </w:r>
            <w:r w:rsidR="002C10AB" w:rsidRPr="0081037D">
              <w:rPr>
                <w:lang w:val="cy-GB"/>
              </w:rPr>
              <w:t>enage in carpet work, drilling the phrases and rehearse with learning partners.</w:t>
            </w:r>
          </w:p>
          <w:p w14:paraId="08B17C2D" w14:textId="1BF58997" w:rsidR="002C10AB" w:rsidRPr="0081037D" w:rsidRDefault="002C10AB" w:rsidP="002B2D5B">
            <w:pPr>
              <w:jc w:val="center"/>
              <w:rPr>
                <w:lang w:val="cy-GB"/>
              </w:rPr>
            </w:pPr>
          </w:p>
          <w:p w14:paraId="35AC2505" w14:textId="40C5525C" w:rsidR="002C10AB" w:rsidRPr="0081037D" w:rsidRDefault="002C10AB" w:rsidP="002B2D5B">
            <w:pPr>
              <w:jc w:val="center"/>
              <w:rPr>
                <w:lang w:val="cy-GB"/>
              </w:rPr>
            </w:pPr>
            <w:r w:rsidRPr="0081037D">
              <w:rPr>
                <w:lang w:val="cy-GB"/>
              </w:rPr>
              <w:t xml:space="preserve">Pupils to perform to one another </w:t>
            </w:r>
            <w:r w:rsidR="006B2980" w:rsidRPr="0081037D">
              <w:rPr>
                <w:lang w:val="cy-GB"/>
              </w:rPr>
              <w:t xml:space="preserve">their </w:t>
            </w:r>
            <w:r w:rsidR="006A1E2C" w:rsidRPr="0081037D">
              <w:rPr>
                <w:lang w:val="cy-GB"/>
              </w:rPr>
              <w:t>questions.</w:t>
            </w:r>
          </w:p>
          <w:p w14:paraId="4829C240" w14:textId="77777777" w:rsidR="002B2D5B" w:rsidRPr="0081037D" w:rsidRDefault="002B2D5B" w:rsidP="002B2D5B">
            <w:pPr>
              <w:jc w:val="center"/>
              <w:rPr>
                <w:lang w:val="cy-GB"/>
              </w:rPr>
            </w:pPr>
          </w:p>
          <w:p w14:paraId="050DE121" w14:textId="77777777" w:rsidR="002B2D5B" w:rsidRPr="0081037D" w:rsidRDefault="002B2D5B" w:rsidP="002B2D5B">
            <w:pPr>
              <w:jc w:val="center"/>
              <w:rPr>
                <w:lang w:val="cy-GB"/>
              </w:rPr>
            </w:pPr>
          </w:p>
          <w:p w14:paraId="0082543B" w14:textId="77777777" w:rsidR="002B2D5B" w:rsidRPr="0081037D" w:rsidRDefault="002B2D5B" w:rsidP="002B2D5B">
            <w:pPr>
              <w:jc w:val="center"/>
              <w:rPr>
                <w:lang w:val="cy-GB"/>
              </w:rPr>
            </w:pPr>
          </w:p>
          <w:p w14:paraId="22E6197A" w14:textId="77777777" w:rsidR="002B2D5B" w:rsidRPr="0081037D" w:rsidRDefault="002B2D5B" w:rsidP="002B2D5B">
            <w:pPr>
              <w:jc w:val="center"/>
              <w:rPr>
                <w:lang w:val="cy-GB"/>
              </w:rPr>
            </w:pPr>
          </w:p>
          <w:p w14:paraId="706C2014" w14:textId="77777777" w:rsidR="002B2D5B" w:rsidRPr="0081037D" w:rsidRDefault="002B2D5B" w:rsidP="002B2D5B">
            <w:pPr>
              <w:jc w:val="center"/>
              <w:rPr>
                <w:lang w:val="cy-GB"/>
              </w:rPr>
            </w:pPr>
          </w:p>
          <w:p w14:paraId="7F17A4E6" w14:textId="77777777" w:rsidR="002B2D5B" w:rsidRPr="0081037D" w:rsidRDefault="002B2D5B" w:rsidP="002B2D5B">
            <w:pPr>
              <w:jc w:val="center"/>
              <w:rPr>
                <w:lang w:val="cy-GB"/>
              </w:rPr>
            </w:pPr>
          </w:p>
        </w:tc>
        <w:tc>
          <w:tcPr>
            <w:tcW w:w="2903" w:type="dxa"/>
          </w:tcPr>
          <w:p w14:paraId="491DF6ED" w14:textId="5CDDCF6A" w:rsidR="002B2D5B" w:rsidRPr="0081037D" w:rsidRDefault="0081037D" w:rsidP="002B2D5B">
            <w:pPr>
              <w:jc w:val="center"/>
              <w:rPr>
                <w:lang w:val="cy-GB"/>
              </w:rPr>
            </w:pPr>
            <w:r w:rsidRPr="0081037D">
              <w:rPr>
                <w:lang w:val="cy-GB"/>
              </w:rPr>
              <w:t>Powerpoint</w:t>
            </w:r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351B4958" w:rsidR="002B2D5B" w:rsidRPr="004F60DA" w:rsidRDefault="004F60DA" w:rsidP="004F60DA">
            <w:pPr>
              <w:ind w:left="720" w:hanging="720"/>
              <w:jc w:val="center"/>
              <w:rPr>
                <w:lang w:val="cy-GB"/>
              </w:rPr>
            </w:pPr>
            <w:r>
              <w:rPr>
                <w:lang w:val="cy-GB"/>
              </w:rPr>
              <w:t>Task: ask pupils to write</w:t>
            </w:r>
            <w:r w:rsidR="00E80BCE">
              <w:rPr>
                <w:lang w:val="cy-GB"/>
              </w:rPr>
              <w:t xml:space="preserve"> 3 sentences </w:t>
            </w:r>
            <w:r>
              <w:rPr>
                <w:lang w:val="cy-GB"/>
              </w:rPr>
              <w:t xml:space="preserve">introducing themselves to someone. It MUST include your name, how you are, where you live and ask where the other person lives too. </w:t>
            </w:r>
          </w:p>
          <w:p w14:paraId="0CF7662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5481C09" w14:textId="77777777" w:rsidR="002B2D5B" w:rsidRPr="002B2D5B" w:rsidRDefault="002B2D5B" w:rsidP="004F60DA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1A68682D" w14:textId="09F72095" w:rsidR="002B2D5B" w:rsidRPr="0081037D" w:rsidRDefault="00482089" w:rsidP="002B2D5B">
            <w:pPr>
              <w:jc w:val="center"/>
              <w:rPr>
                <w:lang w:val="cy-GB"/>
              </w:rPr>
            </w:pPr>
            <w:r w:rsidRPr="0081037D">
              <w:rPr>
                <w:lang w:val="cy-GB"/>
              </w:rPr>
              <w:t xml:space="preserve">Pupils to write their sentences, asking for help if they needed it. </w:t>
            </w:r>
          </w:p>
          <w:p w14:paraId="68A9B098" w14:textId="50E8A776" w:rsidR="00482089" w:rsidRPr="0081037D" w:rsidRDefault="00482089" w:rsidP="002B2D5B">
            <w:pPr>
              <w:jc w:val="center"/>
              <w:rPr>
                <w:lang w:val="cy-GB"/>
              </w:rPr>
            </w:pPr>
          </w:p>
          <w:p w14:paraId="086D3775" w14:textId="54F0BD3E" w:rsidR="00482089" w:rsidRPr="0081037D" w:rsidRDefault="00482089" w:rsidP="002B2D5B">
            <w:pPr>
              <w:jc w:val="center"/>
              <w:rPr>
                <w:lang w:val="cy-GB"/>
              </w:rPr>
            </w:pPr>
            <w:r w:rsidRPr="0081037D">
              <w:rPr>
                <w:lang w:val="cy-GB"/>
              </w:rPr>
              <w:t>They can use prompts displayed on the board.</w:t>
            </w:r>
          </w:p>
          <w:p w14:paraId="32715732" w14:textId="77777777" w:rsidR="002B2D5B" w:rsidRPr="0081037D" w:rsidRDefault="002B2D5B" w:rsidP="002B2D5B">
            <w:pPr>
              <w:jc w:val="center"/>
              <w:rPr>
                <w:lang w:val="cy-GB"/>
              </w:rPr>
            </w:pPr>
          </w:p>
          <w:p w14:paraId="412AF2A1" w14:textId="77777777" w:rsidR="002B2D5B" w:rsidRPr="0081037D" w:rsidRDefault="002B2D5B" w:rsidP="002B2D5B">
            <w:pPr>
              <w:jc w:val="center"/>
              <w:rPr>
                <w:lang w:val="cy-GB"/>
              </w:rPr>
            </w:pPr>
          </w:p>
          <w:p w14:paraId="6F32319A" w14:textId="77777777" w:rsidR="002B2D5B" w:rsidRPr="0081037D" w:rsidRDefault="002B2D5B" w:rsidP="00482089">
            <w:pPr>
              <w:rPr>
                <w:lang w:val="cy-GB"/>
              </w:rPr>
            </w:pPr>
          </w:p>
        </w:tc>
        <w:tc>
          <w:tcPr>
            <w:tcW w:w="2903" w:type="dxa"/>
          </w:tcPr>
          <w:p w14:paraId="73A5E4AB" w14:textId="3FA58B54" w:rsidR="002B2D5B" w:rsidRPr="0081037D" w:rsidRDefault="0081037D" w:rsidP="002B2D5B">
            <w:pPr>
              <w:jc w:val="center"/>
              <w:rPr>
                <w:lang w:val="cy-GB"/>
              </w:rPr>
            </w:pPr>
            <w:r w:rsidRPr="0081037D">
              <w:rPr>
                <w:lang w:val="cy-GB"/>
              </w:rPr>
              <w:t>Worksheets</w:t>
            </w:r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486D94BB" w14:textId="31988EAC" w:rsidR="002B2D5B" w:rsidRPr="004F60DA" w:rsidRDefault="004F60DA" w:rsidP="002B2D5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 xml:space="preserve">Pupils back on carpet – asked to present their paragraphs to the others. </w:t>
            </w:r>
          </w:p>
          <w:p w14:paraId="2EEFA067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9E95A6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3EB44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8960558" w14:textId="65FF576D" w:rsidR="002B2D5B" w:rsidRPr="00482089" w:rsidRDefault="00482089" w:rsidP="002B2D5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 xml:space="preserve">Pupils to perform for one another. </w:t>
            </w:r>
          </w:p>
          <w:p w14:paraId="1E57D1BE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A163885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1831FA2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E61511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716F0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8BDEAF7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</w:tbl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98404E4" w14:textId="0E8AC2C8" w:rsidR="00825827" w:rsidRDefault="0037450C" w:rsidP="003745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Pupils able to verbally answer the question</w:t>
            </w:r>
            <w:r w:rsidR="00DE0675">
              <w:rPr>
                <w:sz w:val="20"/>
                <w:szCs w:val="20"/>
                <w:lang w:val="cy-GB"/>
              </w:rPr>
              <w:t>s when asked.</w:t>
            </w:r>
          </w:p>
          <w:p w14:paraId="7C5F2514" w14:textId="43DF5DBF" w:rsidR="00DE0675" w:rsidRDefault="00AE7F7B" w:rsidP="003745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Pupils able to record the </w:t>
            </w:r>
            <w:r w:rsidR="0017106C">
              <w:rPr>
                <w:sz w:val="20"/>
                <w:szCs w:val="20"/>
                <w:lang w:val="cy-GB"/>
              </w:rPr>
              <w:t xml:space="preserve">answers on a sheet using prompts from the board. </w:t>
            </w:r>
          </w:p>
          <w:p w14:paraId="6B1C4346" w14:textId="5634BD51" w:rsidR="0017106C" w:rsidRPr="0037450C" w:rsidRDefault="00961200" w:rsidP="003745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Pupils </w:t>
            </w:r>
            <w:r w:rsidR="00690706">
              <w:rPr>
                <w:sz w:val="20"/>
                <w:szCs w:val="20"/>
                <w:lang w:val="cy-GB"/>
              </w:rPr>
              <w:t xml:space="preserve">developed their confidence </w:t>
            </w:r>
            <w:r w:rsidR="00545295">
              <w:rPr>
                <w:sz w:val="20"/>
                <w:szCs w:val="20"/>
                <w:lang w:val="cy-GB"/>
              </w:rPr>
              <w:t>in both spoken and written Welsh</w:t>
            </w:r>
            <w:r w:rsidR="006D4ED4">
              <w:rPr>
                <w:sz w:val="20"/>
                <w:szCs w:val="20"/>
                <w:lang w:val="cy-GB"/>
              </w:rPr>
              <w:t>.</w:t>
            </w:r>
          </w:p>
          <w:p w14:paraId="38BC71B3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54B60C62" w:rsidR="00825827" w:rsidRDefault="004E3736" w:rsidP="00030DD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LA pupils should focus on their </w:t>
            </w:r>
            <w:r w:rsidR="00A832EB">
              <w:rPr>
                <w:sz w:val="20"/>
                <w:szCs w:val="20"/>
                <w:lang w:val="cy-GB"/>
              </w:rPr>
              <w:t>spoken welsh</w:t>
            </w:r>
          </w:p>
          <w:p w14:paraId="6705FEFD" w14:textId="5EDCF83D" w:rsidR="00A832EB" w:rsidRPr="00030DDC" w:rsidRDefault="00A832EB" w:rsidP="00030DD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MA and HA pupils should focus on spelling welsh words that they are used to saying. </w:t>
            </w: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0FF4ACD6" w:rsidR="00825827" w:rsidRDefault="000A1714" w:rsidP="00E938B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Pupils enjoyed the hands on aspects of the lesson practising with their learning partners. </w:t>
            </w:r>
          </w:p>
          <w:p w14:paraId="38974FD4" w14:textId="0A187809" w:rsidR="000A1714" w:rsidRDefault="00BC6858" w:rsidP="00E938B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Pupils were able to use the sentence stems that I provided to </w:t>
            </w:r>
            <w:r w:rsidR="00BC5EF5">
              <w:rPr>
                <w:sz w:val="20"/>
                <w:szCs w:val="20"/>
                <w:lang w:val="cy-GB"/>
              </w:rPr>
              <w:t>develop their own sentences.</w:t>
            </w:r>
          </w:p>
          <w:p w14:paraId="67C1A485" w14:textId="2A6300BE" w:rsidR="00BC5EF5" w:rsidRPr="00E938BF" w:rsidRDefault="00BC5EF5" w:rsidP="00E938B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Lolly sticks were a successful tool in </w:t>
            </w:r>
            <w:r w:rsidR="003169A5">
              <w:rPr>
                <w:sz w:val="20"/>
                <w:szCs w:val="20"/>
                <w:lang w:val="cy-GB"/>
              </w:rPr>
              <w:t>selecting pupils to perform for peers to g</w:t>
            </w:r>
            <w:r w:rsidR="00A563D8">
              <w:rPr>
                <w:sz w:val="20"/>
                <w:szCs w:val="20"/>
                <w:lang w:val="cy-GB"/>
              </w:rPr>
              <w:t>auge understanding</w:t>
            </w:r>
            <w:r w:rsidR="003169A5">
              <w:rPr>
                <w:sz w:val="20"/>
                <w:szCs w:val="20"/>
                <w:lang w:val="cy-GB"/>
              </w:rPr>
              <w:t>.</w:t>
            </w:r>
          </w:p>
          <w:p w14:paraId="471612F7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0123BF16" w:rsidR="00825827" w:rsidRPr="00661397" w:rsidRDefault="0089714F" w:rsidP="0066139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Have more prompts available for LA pupils </w:t>
            </w:r>
            <w:r w:rsidR="0097154F">
              <w:rPr>
                <w:sz w:val="20"/>
                <w:szCs w:val="20"/>
                <w:lang w:val="cy-GB"/>
              </w:rPr>
              <w:t>(differentiate for unconventional subjects)</w:t>
            </w:r>
          </w:p>
          <w:p w14:paraId="12D2BCF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5CA869" w14:textId="77777777" w:rsidR="006741AD" w:rsidRDefault="006741AD" w:rsidP="00B24C18">
      <w:r>
        <w:separator/>
      </w:r>
    </w:p>
  </w:endnote>
  <w:endnote w:type="continuationSeparator" w:id="0">
    <w:p w14:paraId="69354A4D" w14:textId="77777777" w:rsidR="006741AD" w:rsidRDefault="006741AD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82592B" w14:textId="77777777" w:rsidR="006741AD" w:rsidRDefault="006741AD" w:rsidP="00B24C18">
      <w:r>
        <w:separator/>
      </w:r>
    </w:p>
  </w:footnote>
  <w:footnote w:type="continuationSeparator" w:id="0">
    <w:p w14:paraId="3ACB0F78" w14:textId="77777777" w:rsidR="006741AD" w:rsidRDefault="006741AD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801819"/>
    <w:multiLevelType w:val="hybridMultilevel"/>
    <w:tmpl w:val="ABEC22CC"/>
    <w:lvl w:ilvl="0" w:tplc="B96841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47B6"/>
    <w:rsid w:val="00030DDC"/>
    <w:rsid w:val="000432F2"/>
    <w:rsid w:val="00045D70"/>
    <w:rsid w:val="00063D4A"/>
    <w:rsid w:val="000973E5"/>
    <w:rsid w:val="000A1714"/>
    <w:rsid w:val="000B6B62"/>
    <w:rsid w:val="000E5C05"/>
    <w:rsid w:val="00167F75"/>
    <w:rsid w:val="0017106C"/>
    <w:rsid w:val="00243E63"/>
    <w:rsid w:val="002B2D5B"/>
    <w:rsid w:val="002C10AB"/>
    <w:rsid w:val="002F72F8"/>
    <w:rsid w:val="0031228F"/>
    <w:rsid w:val="003169A5"/>
    <w:rsid w:val="003502C7"/>
    <w:rsid w:val="0037450C"/>
    <w:rsid w:val="003770F9"/>
    <w:rsid w:val="003B005D"/>
    <w:rsid w:val="003D443E"/>
    <w:rsid w:val="0040291F"/>
    <w:rsid w:val="00405745"/>
    <w:rsid w:val="00467647"/>
    <w:rsid w:val="00482089"/>
    <w:rsid w:val="004847B6"/>
    <w:rsid w:val="004B73CD"/>
    <w:rsid w:val="004E1B77"/>
    <w:rsid w:val="004E3736"/>
    <w:rsid w:val="004F60DA"/>
    <w:rsid w:val="005404E0"/>
    <w:rsid w:val="00545295"/>
    <w:rsid w:val="005B7769"/>
    <w:rsid w:val="00610C4A"/>
    <w:rsid w:val="00645E24"/>
    <w:rsid w:val="00661397"/>
    <w:rsid w:val="006741AD"/>
    <w:rsid w:val="00690706"/>
    <w:rsid w:val="006953EE"/>
    <w:rsid w:val="006A1E2C"/>
    <w:rsid w:val="006B2980"/>
    <w:rsid w:val="006D4ED4"/>
    <w:rsid w:val="006E32EF"/>
    <w:rsid w:val="00713823"/>
    <w:rsid w:val="00786786"/>
    <w:rsid w:val="007B65F8"/>
    <w:rsid w:val="0081037D"/>
    <w:rsid w:val="00816DB9"/>
    <w:rsid w:val="00825827"/>
    <w:rsid w:val="00825DEF"/>
    <w:rsid w:val="008723DA"/>
    <w:rsid w:val="00896514"/>
    <w:rsid w:val="0089714F"/>
    <w:rsid w:val="008B2B15"/>
    <w:rsid w:val="008F1519"/>
    <w:rsid w:val="00961200"/>
    <w:rsid w:val="0097154F"/>
    <w:rsid w:val="009A03EA"/>
    <w:rsid w:val="009C26DA"/>
    <w:rsid w:val="009D68DF"/>
    <w:rsid w:val="00A46632"/>
    <w:rsid w:val="00A53AE4"/>
    <w:rsid w:val="00A563D8"/>
    <w:rsid w:val="00A60272"/>
    <w:rsid w:val="00A832EB"/>
    <w:rsid w:val="00AA5380"/>
    <w:rsid w:val="00AE27F1"/>
    <w:rsid w:val="00AE7F7B"/>
    <w:rsid w:val="00AF532A"/>
    <w:rsid w:val="00B02BEF"/>
    <w:rsid w:val="00B0430A"/>
    <w:rsid w:val="00B04DC4"/>
    <w:rsid w:val="00B24C18"/>
    <w:rsid w:val="00B61F40"/>
    <w:rsid w:val="00B85948"/>
    <w:rsid w:val="00BB582B"/>
    <w:rsid w:val="00BC35BE"/>
    <w:rsid w:val="00BC5EF5"/>
    <w:rsid w:val="00BC6858"/>
    <w:rsid w:val="00BE5E13"/>
    <w:rsid w:val="00BF304F"/>
    <w:rsid w:val="00BF5170"/>
    <w:rsid w:val="00C03680"/>
    <w:rsid w:val="00D060A6"/>
    <w:rsid w:val="00D33C50"/>
    <w:rsid w:val="00D46A8E"/>
    <w:rsid w:val="00D63C7F"/>
    <w:rsid w:val="00D91956"/>
    <w:rsid w:val="00D96C81"/>
    <w:rsid w:val="00DB1D3B"/>
    <w:rsid w:val="00DE0675"/>
    <w:rsid w:val="00DE46AE"/>
    <w:rsid w:val="00E75960"/>
    <w:rsid w:val="00E80BCE"/>
    <w:rsid w:val="00E938BF"/>
    <w:rsid w:val="00EB6268"/>
    <w:rsid w:val="00EC0A98"/>
    <w:rsid w:val="00ED0B28"/>
    <w:rsid w:val="00EE0418"/>
    <w:rsid w:val="00EE0AC1"/>
    <w:rsid w:val="00EF0BE1"/>
    <w:rsid w:val="00F636FF"/>
    <w:rsid w:val="00F707F4"/>
    <w:rsid w:val="00F82A0E"/>
    <w:rsid w:val="00F8496A"/>
    <w:rsid w:val="00FB3D8B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2683A148-BE36-4F3E-8DA4-E9544A78D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E46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89BA9-8E2F-4357-85C0-360CB24FC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1285</TotalTime>
  <Pages>5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Eilidh Brailey</cp:lastModifiedBy>
  <cp:revision>39</cp:revision>
  <dcterms:created xsi:type="dcterms:W3CDTF">2019-11-21T22:05:00Z</dcterms:created>
  <dcterms:modified xsi:type="dcterms:W3CDTF">2020-05-12T15:09:00Z</dcterms:modified>
</cp:coreProperties>
</file>