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</w:p>
    <w:p w14:paraId="00429E76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</w:p>
    <w:p w14:paraId="16C5D4A2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E7B146F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12CBB668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2C2175CB" w14:textId="41E459EB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1F5FE413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1F5296FE" w:rsidR="00346FFA" w:rsidRPr="00EB6F36" w:rsidRDefault="00EB6F36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(image, figure, graph, framework, or model)</w:t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sdt>
            <w:sdtPr>
              <w:rPr>
                <w:rFonts w:ascii="Arial" w:hAnsi="Arial" w:cs="Arial"/>
              </w:rPr>
              <w:id w:val="-1449083539"/>
              <w:placeholder>
                <w:docPart w:val="38FB17A7160744C88F8E2C4F313A9106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32810FCF" w14:textId="77777777" w:rsidR="00B67824" w:rsidRPr="00EB6F36" w:rsidRDefault="00B67824" w:rsidP="00F37523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Title or Heading Here</w:t>
                </w:r>
              </w:p>
            </w:sdtContent>
          </w:sdt>
          <w:p w14:paraId="52452C64" w14:textId="77777777" w:rsidR="00EB6F36" w:rsidRPr="00EB6F36" w:rsidRDefault="00EB6F36" w:rsidP="00EB6F36">
            <w:pPr>
              <w:rPr>
                <w:rFonts w:ascii="Arial" w:hAnsi="Arial" w:cs="Arial"/>
              </w:rPr>
            </w:pPr>
            <w:r w:rsidRPr="00EB6F36">
              <w:rPr>
                <w:rFonts w:ascii="Arial" w:hAnsi="Arial" w:cs="Arial"/>
              </w:rPr>
              <w:t>Write the title and aim of your project</w:t>
            </w:r>
          </w:p>
          <w:p w14:paraId="646D5584" w14:textId="5CB481AB" w:rsidR="00EB6F36" w:rsidRPr="00EB6F36" w:rsidRDefault="00EB6F36" w:rsidP="00EB6F36">
            <w:pPr>
              <w:rPr>
                <w:rFonts w:ascii="Arial" w:hAnsi="Arial" w:cs="Arial"/>
              </w:rPr>
            </w:pPr>
            <w:r w:rsidRPr="00EB6F36">
              <w:rPr>
                <w:rFonts w:ascii="Arial" w:hAnsi="Arial" w:cs="Arial"/>
              </w:rPr>
              <w:t xml:space="preserve">Which methods are you using for data collection and analysis </w:t>
            </w: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6FC5B699" w:rsidR="00346FFA" w:rsidRPr="00EB6F36" w:rsidRDefault="00EB6F36" w:rsidP="00EB6F36">
            <w:pPr>
              <w:rPr>
                <w:rFonts w:ascii="Arial" w:hAnsi="Arial" w:cs="Arial"/>
                <w:noProof/>
              </w:rPr>
            </w:pPr>
            <w:r w:rsidRPr="00EB6F36">
              <w:rPr>
                <w:rFonts w:ascii="Arial" w:hAnsi="Arial" w:cs="Arial"/>
                <w:noProof/>
              </w:rPr>
              <w:t>(image, figure, graph, framework, or model)</w:t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sdt>
            <w:sdtPr>
              <w:rPr>
                <w:rFonts w:ascii="Arial" w:hAnsi="Arial" w:cs="Arial"/>
              </w:rPr>
              <w:id w:val="-2145804699"/>
              <w:placeholder>
                <w:docPart w:val="699590439C0342F1BA1183B2794FAEB0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43992006" w14:textId="77777777" w:rsidR="00B67824" w:rsidRPr="00EB6F36" w:rsidRDefault="00B67824" w:rsidP="00F37523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Title or Heading Here</w:t>
                </w:r>
              </w:p>
            </w:sdtContent>
          </w:sdt>
          <w:p w14:paraId="388333B3" w14:textId="77777777" w:rsidR="00EB6F36" w:rsidRDefault="00EB6F36" w:rsidP="00EB6F36">
            <w:pPr>
              <w:rPr>
                <w:rFonts w:ascii="Arial" w:hAnsi="Arial" w:cs="Arial"/>
              </w:rPr>
            </w:pPr>
            <w:r w:rsidRPr="00EB6F36">
              <w:rPr>
                <w:rFonts w:ascii="Arial" w:hAnsi="Arial" w:cs="Arial"/>
              </w:rPr>
              <w:t xml:space="preserve">Write about </w:t>
            </w:r>
            <w:r>
              <w:rPr>
                <w:rFonts w:ascii="Arial" w:hAnsi="Arial" w:cs="Arial"/>
              </w:rPr>
              <w:t>your Methodology</w:t>
            </w:r>
          </w:p>
          <w:p w14:paraId="5DC46BF7" w14:textId="77777777" w:rsidR="00EB6F36" w:rsidRPr="00EB6F36" w:rsidRDefault="00EB6F36" w:rsidP="00EB6F36">
            <w:pPr>
              <w:rPr>
                <w:rFonts w:ascii="Arial" w:hAnsi="Arial" w:cs="Arial"/>
              </w:rPr>
            </w:pPr>
          </w:p>
          <w:p w14:paraId="766CB3C2" w14:textId="24E786B8" w:rsidR="00EB6F36" w:rsidRPr="00EB6F36" w:rsidRDefault="00EB6F36" w:rsidP="00EB6F36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sdt>
            <w:sdtPr>
              <w:rPr>
                <w:rFonts w:ascii="Arial" w:hAnsi="Arial" w:cs="Arial"/>
              </w:rPr>
              <w:id w:val="-1225605740"/>
              <w:placeholder>
                <w:docPart w:val="8ED462F6B39847FA860580DB0B4FB839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7C994393" w14:textId="77777777" w:rsidR="00B67824" w:rsidRPr="00EB6F36" w:rsidRDefault="00B67824" w:rsidP="00F37523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Title or Heading Here</w:t>
                </w:r>
              </w:p>
            </w:sdtContent>
          </w:sdt>
          <w:p w14:paraId="1F726C21" w14:textId="7F355760" w:rsidR="004642F0" w:rsidRDefault="00EB6F36" w:rsidP="00EB6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about your Data Analysis method.</w:t>
            </w:r>
          </w:p>
          <w:p w14:paraId="3B0643C3" w14:textId="77777777" w:rsidR="00EB6F36" w:rsidRDefault="00EB6F36" w:rsidP="00EB6F36">
            <w:pPr>
              <w:rPr>
                <w:rFonts w:ascii="Arial" w:hAnsi="Arial" w:cs="Arial"/>
              </w:rPr>
            </w:pPr>
          </w:p>
          <w:p w14:paraId="0531830E" w14:textId="77777777" w:rsidR="00EB6F36" w:rsidRDefault="00EB6F36" w:rsidP="00EB6F36">
            <w:pPr>
              <w:rPr>
                <w:rFonts w:ascii="Arial" w:hAnsi="Arial" w:cs="Arial"/>
              </w:rPr>
            </w:pPr>
          </w:p>
          <w:p w14:paraId="01A90E3F" w14:textId="77777777" w:rsidR="00EB6F36" w:rsidRPr="00EB6F36" w:rsidRDefault="00EB6F36" w:rsidP="00EB6F36">
            <w:pPr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218818027"/>
              <w:placeholder>
                <w:docPart w:val="7C49AF5F576E4D5EA02BB70608F7D9B0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03AADF4C" w14:textId="77777777" w:rsidR="00B67824" w:rsidRPr="00EB6F36" w:rsidRDefault="00B67824" w:rsidP="00F37523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Title or Heading Here</w:t>
                </w:r>
              </w:p>
            </w:sdtContent>
          </w:sdt>
          <w:p w14:paraId="4D4507A7" w14:textId="36DAB73F" w:rsidR="00B67824" w:rsidRPr="00EB6F36" w:rsidRDefault="00EB6F36" w:rsidP="00990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about the Ethical considerations for your research project.</w:t>
            </w: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sdt>
            <w:sdtPr>
              <w:rPr>
                <w:rFonts w:ascii="Arial" w:hAnsi="Arial" w:cs="Arial"/>
              </w:rPr>
              <w:id w:val="1389380833"/>
              <w:placeholder>
                <w:docPart w:val="22E8E7CC2EC34376A544EFE55553AA0D"/>
              </w:placeholder>
              <w:temporary/>
              <w:showingPlcHdr/>
              <w15:appearance w15:val="hidden"/>
            </w:sdtPr>
            <w:sdtEndPr>
              <w:rPr>
                <w:rStyle w:val="Heading1Char"/>
                <w:b w:val="0"/>
              </w:rPr>
            </w:sdtEndPr>
            <w:sdtContent>
              <w:p w14:paraId="1F9B8F03" w14:textId="77777777" w:rsidR="00EB6F36" w:rsidRPr="00EB6F36" w:rsidRDefault="00EB6F36" w:rsidP="00EB6F36">
                <w:pPr>
                  <w:pStyle w:val="Heading1"/>
                  <w:rPr>
                    <w:rStyle w:val="Heading1Char"/>
                    <w:rFonts w:ascii="Arial" w:hAnsi="Arial" w:cs="Arial"/>
                    <w:b/>
                  </w:rPr>
                </w:pPr>
                <w:r w:rsidRPr="00EB6F36">
                  <w:rPr>
                    <w:rStyle w:val="Heading1Char"/>
                    <w:rFonts w:ascii="Arial" w:hAnsi="Arial" w:cs="Arial"/>
                    <w:b/>
                  </w:rPr>
                  <w:t>Customize Heading/Text</w:t>
                </w:r>
              </w:p>
            </w:sdtContent>
          </w:sdt>
          <w:p w14:paraId="2DCA1991" w14:textId="77777777" w:rsidR="00EB6F36" w:rsidRDefault="00EB6F36" w:rsidP="00EB6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about your Data Collection method.</w:t>
            </w:r>
          </w:p>
          <w:p w14:paraId="6C24B37D" w14:textId="77777777" w:rsidR="00EB6F36" w:rsidRPr="00EB6F36" w:rsidRDefault="00EB6F36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489BBCE1" w14:textId="030ECDA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3"/>
      <w:headerReference w:type="first" r:id="rId14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3887" w14:textId="77777777" w:rsidR="00C348A8" w:rsidRDefault="00C348A8" w:rsidP="00D210FA">
      <w:pPr>
        <w:spacing w:after="0"/>
      </w:pPr>
      <w:r>
        <w:separator/>
      </w:r>
    </w:p>
  </w:endnote>
  <w:endnote w:type="continuationSeparator" w:id="0">
    <w:p w14:paraId="0342F620" w14:textId="77777777" w:rsidR="00C348A8" w:rsidRDefault="00C348A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B7645" w14:textId="77777777" w:rsidR="00C348A8" w:rsidRDefault="00C348A8" w:rsidP="00D210FA">
      <w:pPr>
        <w:spacing w:after="0"/>
      </w:pPr>
      <w:r>
        <w:separator/>
      </w:r>
    </w:p>
  </w:footnote>
  <w:footnote w:type="continuationSeparator" w:id="0">
    <w:p w14:paraId="0A5C8793" w14:textId="77777777" w:rsidR="00C348A8" w:rsidRDefault="00C348A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5"/>
  </w:num>
  <w:num w:numId="4" w16cid:durableId="67852329">
    <w:abstractNumId w:val="6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A065A"/>
    <w:rsid w:val="00106FC5"/>
    <w:rsid w:val="00120DEC"/>
    <w:rsid w:val="00123C19"/>
    <w:rsid w:val="001C55B6"/>
    <w:rsid w:val="001D6CC4"/>
    <w:rsid w:val="00206405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500564"/>
    <w:rsid w:val="0051102B"/>
    <w:rsid w:val="005838BC"/>
    <w:rsid w:val="005B57E1"/>
    <w:rsid w:val="005E61E0"/>
    <w:rsid w:val="005F0F31"/>
    <w:rsid w:val="006024ED"/>
    <w:rsid w:val="0061793F"/>
    <w:rsid w:val="0062123A"/>
    <w:rsid w:val="006605F8"/>
    <w:rsid w:val="006676A1"/>
    <w:rsid w:val="006833BD"/>
    <w:rsid w:val="006D2642"/>
    <w:rsid w:val="006E2D42"/>
    <w:rsid w:val="00720FEE"/>
    <w:rsid w:val="00764B6F"/>
    <w:rsid w:val="007C7319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B1210"/>
    <w:rsid w:val="00AB770D"/>
    <w:rsid w:val="00AF2088"/>
    <w:rsid w:val="00AF5FB0"/>
    <w:rsid w:val="00B0080A"/>
    <w:rsid w:val="00B0538C"/>
    <w:rsid w:val="00B37AB8"/>
    <w:rsid w:val="00B418DE"/>
    <w:rsid w:val="00B47FE7"/>
    <w:rsid w:val="00B67824"/>
    <w:rsid w:val="00BE15BA"/>
    <w:rsid w:val="00C20ED0"/>
    <w:rsid w:val="00C348A8"/>
    <w:rsid w:val="00C46111"/>
    <w:rsid w:val="00C83332"/>
    <w:rsid w:val="00C95E04"/>
    <w:rsid w:val="00CC0A8F"/>
    <w:rsid w:val="00CC24B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37523"/>
    <w:rsid w:val="00F50168"/>
    <w:rsid w:val="00F50D34"/>
    <w:rsid w:val="00F61360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FB17A7160744C88F8E2C4F313A9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FEC33-7093-468A-8F40-1D3AB4AA5D22}"/>
      </w:docPartPr>
      <w:docPartBody>
        <w:p w:rsidR="008B7B55" w:rsidRDefault="00E75A99">
          <w:pPr>
            <w:pStyle w:val="38FB17A7160744C88F8E2C4F313A9106"/>
          </w:pPr>
          <w:r w:rsidRPr="00F37523">
            <w:rPr>
              <w:rStyle w:val="Heading1Char"/>
              <w:b w:val="0"/>
            </w:rPr>
            <w:t>Title or Heading Here</w:t>
          </w:r>
        </w:p>
      </w:docPartBody>
    </w:docPart>
    <w:docPart>
      <w:docPartPr>
        <w:name w:val="699590439C0342F1BA1183B2794FA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3BE85-77CC-46E4-A525-17B50ABFEF2C}"/>
      </w:docPartPr>
      <w:docPartBody>
        <w:p w:rsidR="008B7B55" w:rsidRDefault="00E75A99">
          <w:pPr>
            <w:pStyle w:val="699590439C0342F1BA1183B2794FAEB0"/>
          </w:pPr>
          <w:r w:rsidRPr="00F37523">
            <w:rPr>
              <w:rStyle w:val="Heading1Char"/>
              <w:b w:val="0"/>
            </w:rPr>
            <w:t>Title or Heading Here</w:t>
          </w:r>
        </w:p>
      </w:docPartBody>
    </w:docPart>
    <w:docPart>
      <w:docPartPr>
        <w:name w:val="8ED462F6B39847FA860580DB0B4FB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FA164-F101-409B-9A11-B2C99C2D92EB}"/>
      </w:docPartPr>
      <w:docPartBody>
        <w:p w:rsidR="008B7B55" w:rsidRDefault="00E75A99">
          <w:pPr>
            <w:pStyle w:val="8ED462F6B39847FA860580DB0B4FB839"/>
          </w:pPr>
          <w:r w:rsidRPr="00F37523">
            <w:rPr>
              <w:rStyle w:val="Heading1Char"/>
              <w:b w:val="0"/>
            </w:rPr>
            <w:t>Title or Heading Here</w:t>
          </w:r>
        </w:p>
      </w:docPartBody>
    </w:docPart>
    <w:docPart>
      <w:docPartPr>
        <w:name w:val="7C49AF5F576E4D5EA02BB70608F7D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B8DC4-840E-42AC-9528-57154605E680}"/>
      </w:docPartPr>
      <w:docPartBody>
        <w:p w:rsidR="008B7B55" w:rsidRDefault="00E75A99">
          <w:pPr>
            <w:pStyle w:val="7C49AF5F576E4D5EA02BB70608F7D9B0"/>
          </w:pPr>
          <w:r w:rsidRPr="00F37523">
            <w:rPr>
              <w:rStyle w:val="Heading1Char"/>
              <w:b w:val="0"/>
            </w:rPr>
            <w:t>Title or Heading Here</w:t>
          </w:r>
        </w:p>
      </w:docPartBody>
    </w:docPart>
    <w:docPart>
      <w:docPartPr>
        <w:name w:val="22E8E7CC2EC34376A544EFE55553A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3096A7-11B8-4F80-9AB7-03162E77DC92}"/>
      </w:docPartPr>
      <w:docPartBody>
        <w:p w:rsidR="00000000" w:rsidRDefault="00AC692D" w:rsidP="00AC692D">
          <w:pPr>
            <w:pStyle w:val="22E8E7CC2EC34376A544EFE55553AA0D"/>
          </w:pPr>
          <w:r w:rsidRPr="00F37523">
            <w:rPr>
              <w:rStyle w:val="Heading1Char"/>
              <w:b w:val="0"/>
            </w:rPr>
            <w:t>Customize Heading/Text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99"/>
    <w:rsid w:val="008B7B55"/>
    <w:rsid w:val="00AC692D"/>
    <w:rsid w:val="00C56466"/>
    <w:rsid w:val="00E75A99"/>
    <w:rsid w:val="00E8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92D"/>
    <w:pPr>
      <w:spacing w:after="240" w:line="240" w:lineRule="auto"/>
      <w:outlineLvl w:val="0"/>
    </w:pPr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after="240" w:line="240" w:lineRule="auto"/>
      <w:outlineLvl w:val="1"/>
    </w:pPr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92D"/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paragraph" w:customStyle="1" w:styleId="97770A34E09E46E3898989E1B1690FE7">
    <w:name w:val="97770A34E09E46E3898989E1B1690FE7"/>
  </w:style>
  <w:style w:type="paragraph" w:customStyle="1" w:styleId="975F870F65534F248768274B984C3D44">
    <w:name w:val="975F870F65534F248768274B984C3D44"/>
  </w:style>
  <w:style w:type="paragraph" w:customStyle="1" w:styleId="F7D91BF029DE4F549D113BD1D1A702E8">
    <w:name w:val="F7D91BF029DE4F549D113BD1D1A702E8"/>
  </w:style>
  <w:style w:type="paragraph" w:customStyle="1" w:styleId="96EFC6464E354A0DB7A4255E3FC62307">
    <w:name w:val="96EFC6464E354A0DB7A4255E3FC62307"/>
  </w:style>
  <w:style w:type="paragraph" w:customStyle="1" w:styleId="952009BA1DE547AF85B6FCE31B42D251">
    <w:name w:val="952009BA1DE547AF85B6FCE31B42D251"/>
  </w:style>
  <w:style w:type="paragraph" w:customStyle="1" w:styleId="53E6744F4D62499092662289BC544EC0">
    <w:name w:val="53E6744F4D62499092662289BC544EC0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paragraph" w:customStyle="1" w:styleId="BADC3B6BC74C4BA89FADFD2EAE145EB2">
    <w:name w:val="BADC3B6BC74C4BA89FADFD2EAE145EB2"/>
  </w:style>
  <w:style w:type="paragraph" w:customStyle="1" w:styleId="4A0792ABCF4448FF9DC89C0698F67107">
    <w:name w:val="4A0792ABCF4448FF9DC89C0698F67107"/>
  </w:style>
  <w:style w:type="paragraph" w:customStyle="1" w:styleId="D4ED2B84196348E5AA8AFBD668D1C13C">
    <w:name w:val="D4ED2B84196348E5AA8AFBD668D1C13C"/>
  </w:style>
  <w:style w:type="paragraph" w:customStyle="1" w:styleId="38FB17A7160744C88F8E2C4F313A9106">
    <w:name w:val="38FB17A7160744C88F8E2C4F313A9106"/>
  </w:style>
  <w:style w:type="paragraph" w:customStyle="1" w:styleId="F7142CEDE23F4CE5A3669871C286F584">
    <w:name w:val="F7142CEDE23F4CE5A3669871C286F584"/>
  </w:style>
  <w:style w:type="paragraph" w:customStyle="1" w:styleId="A27DF17297614859B47603751924399A">
    <w:name w:val="A27DF17297614859B47603751924399A"/>
  </w:style>
  <w:style w:type="paragraph" w:customStyle="1" w:styleId="9C958D60547844239271A5517F748B87">
    <w:name w:val="9C958D60547844239271A5517F748B87"/>
  </w:style>
  <w:style w:type="paragraph" w:customStyle="1" w:styleId="0B8CEF3CF9B6481FBBFDAFE0DCDDF2D1">
    <w:name w:val="0B8CEF3CF9B6481FBBFDAFE0DCDDF2D1"/>
  </w:style>
  <w:style w:type="paragraph" w:customStyle="1" w:styleId="699590439C0342F1BA1183B2794FAEB0">
    <w:name w:val="699590439C0342F1BA1183B2794FAEB0"/>
  </w:style>
  <w:style w:type="paragraph" w:customStyle="1" w:styleId="87FF78CECC4840718F472D2CB1F1DD05">
    <w:name w:val="87FF78CECC4840718F472D2CB1F1DD05"/>
  </w:style>
  <w:style w:type="paragraph" w:customStyle="1" w:styleId="8ED462F6B39847FA860580DB0B4FB839">
    <w:name w:val="8ED462F6B39847FA860580DB0B4FB839"/>
  </w:style>
  <w:style w:type="paragraph" w:customStyle="1" w:styleId="92D0B13CCEBD4B8C94B956E687CB0F2B">
    <w:name w:val="92D0B13CCEBD4B8C94B956E687CB0F2B"/>
  </w:style>
  <w:style w:type="paragraph" w:customStyle="1" w:styleId="7C49AF5F576E4D5EA02BB70608F7D9B0">
    <w:name w:val="7C49AF5F576E4D5EA02BB70608F7D9B0"/>
  </w:style>
  <w:style w:type="paragraph" w:customStyle="1" w:styleId="F265B3938E814C2FB085121543F7D17B">
    <w:name w:val="F265B3938E814C2FB085121543F7D17B"/>
  </w:style>
  <w:style w:type="paragraph" w:customStyle="1" w:styleId="3629ADF9F6B94E8B8BB65C76790A0E43">
    <w:name w:val="3629ADF9F6B94E8B8BB65C76790A0E43"/>
    <w:rsid w:val="00E75A99"/>
  </w:style>
  <w:style w:type="paragraph" w:customStyle="1" w:styleId="22E8E7CC2EC34376A544EFE55553AA0D">
    <w:name w:val="22E8E7CC2EC34376A544EFE55553AA0D"/>
    <w:rsid w:val="00AC692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2023-06-11T21:34:00Z</dcterms:created>
  <dcterms:modified xsi:type="dcterms:W3CDTF">2023-06-23T16:48:00Z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