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32614E38" w14:textId="77777777" w:rsidTr="003B1FEA">
        <w:trPr>
          <w:jc w:val="center"/>
        </w:trPr>
        <w:tc>
          <w:tcPr>
            <w:tcW w:w="10444" w:type="dxa"/>
            <w:shd w:val="clear" w:color="auto" w:fill="BFBFBF"/>
          </w:tcPr>
          <w:p w14:paraId="351CF149" w14:textId="77777777" w:rsidR="00152E9D" w:rsidRPr="00A406E5" w:rsidRDefault="00152E9D" w:rsidP="004D5E9B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</w:tbl>
    <w:p w14:paraId="5A0285DF" w14:textId="77777777" w:rsidR="00152E9D" w:rsidRPr="00A406E5" w:rsidRDefault="00152E9D" w:rsidP="00152E9D">
      <w:pPr>
        <w:rPr>
          <w:rFonts w:ascii="Arial" w:hAnsi="Arial" w:cs="Arial"/>
        </w:rPr>
      </w:pPr>
    </w:p>
    <w:p w14:paraId="7CCC01C9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3EB92A99" w14:textId="77777777" w:rsidTr="0079112C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96D8297" w14:textId="77777777" w:rsidR="00152E9D" w:rsidRPr="00A406E5" w:rsidRDefault="004D5E9B" w:rsidP="004D5E9B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3937BD63" w14:textId="77777777" w:rsidR="00152E9D" w:rsidRPr="00A85BFE" w:rsidRDefault="00152E9D" w:rsidP="00152E9D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2A695356" w14:textId="77777777" w:rsidR="00152E9D" w:rsidRPr="00A85BFE" w:rsidRDefault="00152E9D" w:rsidP="00152E9D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25AED1F3" w14:textId="77777777" w:rsidR="00152E9D" w:rsidRPr="00A85BFE" w:rsidRDefault="00152E9D" w:rsidP="00152E9D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152E9D" w:rsidRPr="00A406E5" w14:paraId="5483B8EB" w14:textId="77777777" w:rsidTr="0079112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0A408D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4D5E9B"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 w:rsidR="005F3A53">
              <w:rPr>
                <w:rFonts w:ascii="Arial" w:hAnsi="Arial" w:cs="Arial"/>
                <w:b/>
              </w:rPr>
              <w:t xml:space="preserve"> Skills</w:t>
            </w:r>
          </w:p>
          <w:p w14:paraId="0FF346F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2F55F8D" w14:textId="70788055" w:rsidR="00152E9D" w:rsidRPr="00A406E5" w:rsidRDefault="00212AC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A5F491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08FF3FE" w14:textId="77777777" w:rsidTr="0079112C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40DC50" w14:textId="5775F6EA" w:rsidR="00152E9D" w:rsidRPr="00212ACF" w:rsidRDefault="00212ACF" w:rsidP="00152E9D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Done some level of research for </w:t>
            </w:r>
            <w:r w:rsidR="0055393E">
              <w:rPr>
                <w:rFonts w:ascii="Arial" w:hAnsi="Arial" w:cs="Arial"/>
              </w:rPr>
              <w:t xml:space="preserve">essay and </w:t>
            </w:r>
            <w:r>
              <w:rPr>
                <w:rFonts w:ascii="Arial" w:hAnsi="Arial" w:cs="Arial"/>
              </w:rPr>
              <w:t>poster preparation</w:t>
            </w:r>
            <w:r w:rsidR="0055393E">
              <w:rPr>
                <w:rFonts w:ascii="Arial" w:hAnsi="Arial" w:cs="Arial"/>
              </w:rPr>
              <w:t xml:space="preserve">. For future work this need improvement, especially for work involved in research-based essay/report. Expand the literature review depth by including academic sources not just websites. </w:t>
            </w:r>
          </w:p>
          <w:p w14:paraId="2950D13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76F0E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A04205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5A58D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0DC4" w14:textId="64232349" w:rsidR="00152E9D" w:rsidRPr="00A406E5" w:rsidRDefault="0055393E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</w:tr>
      <w:tr w:rsidR="00152E9D" w:rsidRPr="00A406E5" w14:paraId="0B741625" w14:textId="77777777" w:rsidTr="0079112C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1E4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77A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B32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70D133C" w14:textId="77777777" w:rsidTr="0079112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F8252CB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 w:rsidR="005F3A53">
              <w:rPr>
                <w:rFonts w:ascii="Arial" w:hAnsi="Arial" w:cs="Arial"/>
                <w:b/>
              </w:rPr>
              <w:t>Skills</w:t>
            </w:r>
          </w:p>
          <w:p w14:paraId="45AF2F4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CB5A89B" w14:textId="74D1EDDE" w:rsidR="00152E9D" w:rsidRPr="00A406E5" w:rsidRDefault="00212AC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0123F2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49AE98A" w14:textId="77777777" w:rsidTr="0079112C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A79F64" w14:textId="28146A22" w:rsidR="00152E9D" w:rsidRPr="00A32D7F" w:rsidRDefault="00A32D7F" w:rsidP="00152E9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Demonstrated good level of subject understanding. This can be further improved by expanding the literature review skills and doing an in-depth critical analysis of key findings</w:t>
            </w:r>
          </w:p>
          <w:p w14:paraId="726DA83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3DBB5E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EDE2A1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00D59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E2480" w14:textId="4CCAD3C8" w:rsidR="00152E9D" w:rsidRPr="00A406E5" w:rsidRDefault="00A32D7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</w:tr>
      <w:tr w:rsidR="00152E9D" w:rsidRPr="00A406E5" w14:paraId="5BC30E8C" w14:textId="77777777" w:rsidTr="0079112C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E1EF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965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57D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E5A23BD" w14:textId="77777777" w:rsidTr="0079112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511EE7B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4D5E9B">
              <w:rPr>
                <w:rFonts w:ascii="Arial" w:hAnsi="Arial" w:cs="Arial"/>
                <w:b/>
              </w:rPr>
              <w:t>Cognitive and Intellectual Skills</w:t>
            </w:r>
          </w:p>
          <w:p w14:paraId="7BF6D02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69B6DF6" w14:textId="5D28D0AC" w:rsidR="00152E9D" w:rsidRPr="00A406E5" w:rsidRDefault="00212AC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D6467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8114CC7" w14:textId="77777777" w:rsidTr="0079112C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19E1B3" w14:textId="3B8F2F6F" w:rsidR="00152E9D" w:rsidRPr="00A32D7F" w:rsidRDefault="00A32D7F" w:rsidP="00152E9D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This area could be further improved by detailed evaluation. </w:t>
            </w:r>
          </w:p>
          <w:p w14:paraId="12C3283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3EB595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6CF4CC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C03C0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20C1" w14:textId="4B11AC9C" w:rsidR="00152E9D" w:rsidRPr="00A406E5" w:rsidRDefault="00A32D7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</w:tr>
      <w:tr w:rsidR="00152E9D" w:rsidRPr="00A406E5" w14:paraId="5BF30AEB" w14:textId="77777777" w:rsidTr="0079112C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3EC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C23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D953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5C67472" w14:textId="77777777" w:rsidTr="0079112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5F6B76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 w:rsidR="005F3A53">
              <w:rPr>
                <w:rFonts w:ascii="Arial" w:hAnsi="Arial" w:cs="Arial"/>
                <w:b/>
              </w:rPr>
              <w:t>Skills</w:t>
            </w:r>
          </w:p>
          <w:p w14:paraId="34E6E90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9874A27" w14:textId="2D9EADBE" w:rsidR="00152E9D" w:rsidRPr="00A406E5" w:rsidRDefault="00212AC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34770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59F3E13" w14:textId="77777777" w:rsidTr="0079112C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6E28D5" w14:textId="63BAE078" w:rsidR="00152E9D" w:rsidRPr="00A32D7F" w:rsidRDefault="00A32D7F" w:rsidP="00152E9D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poster was to promote your line of profession but what you created was a definition of few terms used in your field. The poster should be more like marketing material to attract audience. Evidence of in class digital activities were submitted</w:t>
            </w:r>
          </w:p>
          <w:p w14:paraId="14CB9E4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8A0C93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54E61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B5A98" w14:textId="15ABA5FE" w:rsidR="00152E9D" w:rsidRPr="00A406E5" w:rsidRDefault="00A32D7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</w:tr>
      <w:tr w:rsidR="00152E9D" w:rsidRPr="00A406E5" w14:paraId="01B79410" w14:textId="77777777" w:rsidTr="0079112C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D5C5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1C4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526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23ECB7A" w14:textId="77777777" w:rsidTr="0079112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AB7DE5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F3A53"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 w:rsidR="005F3A53"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7AD96FB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2A0CF87" w14:textId="3B7C2C8A" w:rsidR="00152E9D" w:rsidRPr="00A406E5" w:rsidRDefault="00212AC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E46192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2FDB749" w14:textId="77777777" w:rsidTr="0079112C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10D2A0" w14:textId="7894D79E" w:rsidR="00152E9D" w:rsidRPr="00E873C5" w:rsidRDefault="00E873C5" w:rsidP="00152E9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Should work on Academic writing skills. Follow consistent structure and format to present your work. </w:t>
            </w:r>
          </w:p>
          <w:p w14:paraId="108B5C4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D5FE21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706A9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D01C" w14:textId="64CDA7F6" w:rsidR="00152E9D" w:rsidRPr="00A406E5" w:rsidRDefault="00E873C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</w:p>
        </w:tc>
      </w:tr>
      <w:tr w:rsidR="00152E9D" w:rsidRPr="00A406E5" w14:paraId="71BAFC54" w14:textId="77777777" w:rsidTr="0079112C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41AF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DD26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EA98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tbl>
      <w:tblPr>
        <w:tblpPr w:leftFromText="180" w:rightFromText="180" w:vertAnchor="text" w:horzAnchor="margin" w:tblpY="16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79112C" w:rsidRPr="00A406E5" w14:paraId="1551E703" w14:textId="77777777" w:rsidTr="0079112C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043511B7" w14:textId="77777777" w:rsidR="0079112C" w:rsidRPr="00A406E5" w:rsidRDefault="0079112C" w:rsidP="0079112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02F55607" w14:textId="77777777" w:rsidR="0079112C" w:rsidRPr="00A406E5" w:rsidRDefault="0079112C" w:rsidP="007911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14:paraId="18F1F508" w14:textId="6D834E1C" w:rsidR="0079112C" w:rsidRPr="00A406E5" w:rsidRDefault="00F479AA" w:rsidP="0079112C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62</w:t>
            </w:r>
            <w:r w:rsidR="0079112C"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79112C" w:rsidRPr="00A406E5" w14:paraId="730F72A5" w14:textId="77777777" w:rsidTr="0079112C">
        <w:trPr>
          <w:cantSplit/>
        </w:trPr>
        <w:tc>
          <w:tcPr>
            <w:tcW w:w="6062" w:type="dxa"/>
            <w:vMerge/>
            <w:vAlign w:val="bottom"/>
          </w:tcPr>
          <w:p w14:paraId="021823ED" w14:textId="77777777" w:rsidR="0079112C" w:rsidRPr="00A406E5" w:rsidRDefault="0079112C" w:rsidP="0079112C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7326F9A9" w14:textId="77777777" w:rsidR="0079112C" w:rsidRPr="00A406E5" w:rsidRDefault="0079112C" w:rsidP="007911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3944BBF0" w14:textId="77777777" w:rsidR="0079112C" w:rsidRPr="00A406E5" w:rsidRDefault="0079112C" w:rsidP="0079112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CEAB431" w14:textId="77777777" w:rsidR="0079112C" w:rsidRPr="00A406E5" w:rsidRDefault="0079112C" w:rsidP="0079112C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79112C" w:rsidRPr="00A406E5" w14:paraId="1EE630BB" w14:textId="77777777" w:rsidTr="0079112C">
        <w:trPr>
          <w:cantSplit/>
        </w:trPr>
        <w:tc>
          <w:tcPr>
            <w:tcW w:w="6062" w:type="dxa"/>
            <w:vMerge/>
            <w:vAlign w:val="bottom"/>
          </w:tcPr>
          <w:p w14:paraId="32AE22A5" w14:textId="77777777" w:rsidR="0079112C" w:rsidRPr="00A406E5" w:rsidRDefault="0079112C" w:rsidP="0079112C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5D73F3C6" w14:textId="77777777" w:rsidR="0079112C" w:rsidRPr="00A406E5" w:rsidRDefault="0079112C" w:rsidP="007911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445BD8FB" w14:textId="77777777" w:rsidR="0079112C" w:rsidRPr="00A406E5" w:rsidRDefault="0079112C" w:rsidP="0079112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29FFE29" w14:textId="77777777" w:rsidR="0079112C" w:rsidRPr="00A406E5" w:rsidRDefault="0079112C" w:rsidP="0079112C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02EA3726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7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6E525D95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68DD007C" w14:textId="77777777" w:rsidR="00C073F1" w:rsidRPr="00A406E5" w:rsidRDefault="00C073F1" w:rsidP="00152E9D">
      <w:pPr>
        <w:rPr>
          <w:rFonts w:ascii="Arial" w:hAnsi="Arial" w:cs="Arial"/>
          <w:vanish/>
        </w:rPr>
      </w:pPr>
    </w:p>
    <w:sectPr w:rsidR="00C073F1" w:rsidRPr="00A406E5" w:rsidSect="003B1FEA">
      <w:type w:val="continuous"/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9723D6" w14:textId="77777777" w:rsidR="00474BEA" w:rsidRDefault="00474BEA">
      <w:r>
        <w:separator/>
      </w:r>
    </w:p>
  </w:endnote>
  <w:endnote w:type="continuationSeparator" w:id="0">
    <w:p w14:paraId="6D68105A" w14:textId="77777777" w:rsidR="00474BEA" w:rsidRDefault="00474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1FE02" w14:textId="77777777" w:rsidR="00152E9D" w:rsidRDefault="00152E9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DD2FC7" w14:textId="77777777" w:rsidR="00474BEA" w:rsidRDefault="00474BEA">
      <w:r>
        <w:separator/>
      </w:r>
    </w:p>
  </w:footnote>
  <w:footnote w:type="continuationSeparator" w:id="0">
    <w:p w14:paraId="0BA00DBF" w14:textId="77777777" w:rsidR="00474BEA" w:rsidRDefault="00474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5"/>
  </w:num>
  <w:num w:numId="4">
    <w:abstractNumId w:val="11"/>
  </w:num>
  <w:num w:numId="5">
    <w:abstractNumId w:val="7"/>
  </w:num>
  <w:num w:numId="6">
    <w:abstractNumId w:val="14"/>
  </w:num>
  <w:num w:numId="7">
    <w:abstractNumId w:val="2"/>
  </w:num>
  <w:num w:numId="8">
    <w:abstractNumId w:val="13"/>
  </w:num>
  <w:num w:numId="9">
    <w:abstractNumId w:val="10"/>
  </w:num>
  <w:num w:numId="10">
    <w:abstractNumId w:val="4"/>
  </w:num>
  <w:num w:numId="11">
    <w:abstractNumId w:val="5"/>
  </w:num>
  <w:num w:numId="12">
    <w:abstractNumId w:val="8"/>
  </w:num>
  <w:num w:numId="13">
    <w:abstractNumId w:val="12"/>
  </w:num>
  <w:num w:numId="14">
    <w:abstractNumId w:val="3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9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11666"/>
    <w:rsid w:val="00026B02"/>
    <w:rsid w:val="000822E5"/>
    <w:rsid w:val="0008556E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34F77"/>
    <w:rsid w:val="001363A5"/>
    <w:rsid w:val="00144035"/>
    <w:rsid w:val="00152E9D"/>
    <w:rsid w:val="00154487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12ACF"/>
    <w:rsid w:val="00224849"/>
    <w:rsid w:val="0022746E"/>
    <w:rsid w:val="00235F71"/>
    <w:rsid w:val="002444CA"/>
    <w:rsid w:val="00260DE6"/>
    <w:rsid w:val="002706D2"/>
    <w:rsid w:val="00273FEE"/>
    <w:rsid w:val="0028204E"/>
    <w:rsid w:val="0028591B"/>
    <w:rsid w:val="002878BF"/>
    <w:rsid w:val="00291841"/>
    <w:rsid w:val="002A7B1B"/>
    <w:rsid w:val="002C449B"/>
    <w:rsid w:val="002C6040"/>
    <w:rsid w:val="002D5B3F"/>
    <w:rsid w:val="002E272E"/>
    <w:rsid w:val="002F5778"/>
    <w:rsid w:val="003223E0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1FEA"/>
    <w:rsid w:val="003B366F"/>
    <w:rsid w:val="003B3F9D"/>
    <w:rsid w:val="003B6C95"/>
    <w:rsid w:val="003E5751"/>
    <w:rsid w:val="004046A9"/>
    <w:rsid w:val="00404C50"/>
    <w:rsid w:val="00423934"/>
    <w:rsid w:val="00426244"/>
    <w:rsid w:val="00451810"/>
    <w:rsid w:val="00470A38"/>
    <w:rsid w:val="00474BEA"/>
    <w:rsid w:val="00477880"/>
    <w:rsid w:val="004874DE"/>
    <w:rsid w:val="004B5334"/>
    <w:rsid w:val="004B6C14"/>
    <w:rsid w:val="004D5E9B"/>
    <w:rsid w:val="004D63D9"/>
    <w:rsid w:val="004E6270"/>
    <w:rsid w:val="004E6585"/>
    <w:rsid w:val="004F38B4"/>
    <w:rsid w:val="0050249F"/>
    <w:rsid w:val="00524566"/>
    <w:rsid w:val="00527E60"/>
    <w:rsid w:val="00530BEF"/>
    <w:rsid w:val="00552351"/>
    <w:rsid w:val="0055393E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7839"/>
    <w:rsid w:val="00770C81"/>
    <w:rsid w:val="00791024"/>
    <w:rsid w:val="0079112C"/>
    <w:rsid w:val="00793F0A"/>
    <w:rsid w:val="007A2657"/>
    <w:rsid w:val="007C682C"/>
    <w:rsid w:val="007D2385"/>
    <w:rsid w:val="007D5DE2"/>
    <w:rsid w:val="007E61D3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D3EA4"/>
    <w:rsid w:val="009D649C"/>
    <w:rsid w:val="009E4BC1"/>
    <w:rsid w:val="009F5CB2"/>
    <w:rsid w:val="00A03BB8"/>
    <w:rsid w:val="00A16E98"/>
    <w:rsid w:val="00A32D7F"/>
    <w:rsid w:val="00A3505D"/>
    <w:rsid w:val="00A4036F"/>
    <w:rsid w:val="00A406E5"/>
    <w:rsid w:val="00A423D0"/>
    <w:rsid w:val="00A4641C"/>
    <w:rsid w:val="00A55876"/>
    <w:rsid w:val="00A67FB1"/>
    <w:rsid w:val="00A72F20"/>
    <w:rsid w:val="00A773AA"/>
    <w:rsid w:val="00A85BFE"/>
    <w:rsid w:val="00AA6100"/>
    <w:rsid w:val="00AB6FE7"/>
    <w:rsid w:val="00AB7AD7"/>
    <w:rsid w:val="00AC02D3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1EEF"/>
    <w:rsid w:val="00C93BCB"/>
    <w:rsid w:val="00C95C2D"/>
    <w:rsid w:val="00CC241A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A36EE"/>
    <w:rsid w:val="00DB116D"/>
    <w:rsid w:val="00DD17CC"/>
    <w:rsid w:val="00DE217A"/>
    <w:rsid w:val="00DE67C2"/>
    <w:rsid w:val="00DF321B"/>
    <w:rsid w:val="00E230E0"/>
    <w:rsid w:val="00E27F15"/>
    <w:rsid w:val="00E51AAC"/>
    <w:rsid w:val="00E66CC0"/>
    <w:rsid w:val="00E728A9"/>
    <w:rsid w:val="00E807D9"/>
    <w:rsid w:val="00E873C5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0510"/>
    <w:rsid w:val="00F31163"/>
    <w:rsid w:val="00F311D9"/>
    <w:rsid w:val="00F31C04"/>
    <w:rsid w:val="00F442A7"/>
    <w:rsid w:val="00F479AA"/>
    <w:rsid w:val="00F54CFC"/>
    <w:rsid w:val="00F57A89"/>
    <w:rsid w:val="00F61A20"/>
    <w:rsid w:val="00F63DD9"/>
    <w:rsid w:val="00F67644"/>
    <w:rsid w:val="00F8381F"/>
    <w:rsid w:val="00F847F3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  <w:rsid w:val="00FF5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0F19176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22</TotalTime>
  <Pages>2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1521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Level 4</dc:title>
  <dc:creator>fad-lc</dc:creator>
  <dc:description>August 2018</dc:description>
  <cp:lastModifiedBy>Kapilan Radhakrishnan</cp:lastModifiedBy>
  <cp:revision>10</cp:revision>
  <cp:lastPrinted>2014-10-10T07:42:00Z</cp:lastPrinted>
  <dcterms:created xsi:type="dcterms:W3CDTF">2021-02-09T18:38:00Z</dcterms:created>
  <dcterms:modified xsi:type="dcterms:W3CDTF">2021-02-15T14:48:00Z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