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footer2.xml" ContentType="application/vnd.openxmlformats-officedocument.wordprocessingml.footer+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65A46A" w14:textId="77777777" w:rsidR="002D5B3F" w:rsidRPr="00A406E5" w:rsidRDefault="001A24F3" w:rsidP="00160D12">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83DC154" wp14:editId="242E9D8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ACA953A" w14:textId="77777777" w:rsidTr="00A406E5">
        <w:tc>
          <w:tcPr>
            <w:tcW w:w="9922" w:type="dxa"/>
            <w:shd w:val="clear" w:color="auto" w:fill="C0C0C0"/>
          </w:tcPr>
          <w:p w14:paraId="31613F6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CBDC7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F016A75" w14:textId="77777777" w:rsidTr="00160D12">
        <w:tc>
          <w:tcPr>
            <w:tcW w:w="2093" w:type="dxa"/>
            <w:shd w:val="pct15" w:color="auto" w:fill="auto"/>
          </w:tcPr>
          <w:p w14:paraId="4FD5879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4DBF74D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14:paraId="44F20C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14D3DE3C" w14:textId="77777777" w:rsidR="003B3F9D" w:rsidRPr="00A406E5" w:rsidRDefault="0078392B" w:rsidP="001E57C1">
            <w:pPr>
              <w:spacing w:before="120" w:after="120"/>
              <w:jc w:val="both"/>
              <w:rPr>
                <w:rFonts w:ascii="Arial" w:hAnsi="Arial" w:cs="Arial"/>
                <w:b/>
                <w:sz w:val="22"/>
                <w:szCs w:val="22"/>
              </w:rPr>
            </w:pPr>
            <w:r>
              <w:rPr>
                <w:rFonts w:ascii="Arial" w:hAnsi="Arial" w:cs="Arial"/>
                <w:b/>
                <w:sz w:val="22"/>
                <w:szCs w:val="22"/>
              </w:rPr>
              <w:t>145430</w:t>
            </w:r>
          </w:p>
        </w:tc>
      </w:tr>
      <w:tr w:rsidR="00DB116D" w:rsidRPr="00A406E5" w14:paraId="3721174F" w14:textId="77777777" w:rsidTr="00705F29">
        <w:tc>
          <w:tcPr>
            <w:tcW w:w="2093" w:type="dxa"/>
            <w:shd w:val="pct15" w:color="auto" w:fill="auto"/>
          </w:tcPr>
          <w:p w14:paraId="145DC8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6CF4A4D8" w14:textId="77777777" w:rsidR="00705F29" w:rsidRPr="00705F29" w:rsidRDefault="00705F29" w:rsidP="008E4878">
            <w:pPr>
              <w:rPr>
                <w:rFonts w:ascii="Arial" w:hAnsi="Arial" w:cs="Arial"/>
                <w:b/>
                <w:sz w:val="24"/>
                <w:szCs w:val="40"/>
              </w:rPr>
            </w:pPr>
            <w:r w:rsidRPr="00705F29">
              <w:rPr>
                <w:rFonts w:ascii="Arial" w:hAnsi="Arial" w:cs="Arial"/>
                <w:b/>
                <w:sz w:val="24"/>
                <w:szCs w:val="40"/>
              </w:rPr>
              <w:t>HNC Process Operations Engineering</w:t>
            </w:r>
          </w:p>
          <w:p w14:paraId="0064D3E1" w14:textId="77777777" w:rsidR="00DB116D" w:rsidRPr="00A406E5" w:rsidRDefault="00705F29" w:rsidP="00E51AAC">
            <w:pPr>
              <w:spacing w:before="120" w:after="120"/>
              <w:jc w:val="both"/>
              <w:rPr>
                <w:rFonts w:ascii="Arial" w:hAnsi="Arial" w:cs="Arial"/>
                <w:b/>
                <w:sz w:val="22"/>
                <w:szCs w:val="22"/>
              </w:rPr>
            </w:pPr>
            <w:r w:rsidRPr="00705F29">
              <w:rPr>
                <w:rFonts w:ascii="Arial" w:hAnsi="Arial" w:cs="Arial"/>
                <w:b/>
                <w:sz w:val="14"/>
                <w:szCs w:val="22"/>
              </w:rPr>
              <w:t xml:space="preserve"> </w:t>
            </w:r>
          </w:p>
        </w:tc>
      </w:tr>
      <w:tr w:rsidR="008F1308" w:rsidRPr="00A406E5" w14:paraId="7290EEB2" w14:textId="77777777" w:rsidTr="00705F29">
        <w:tc>
          <w:tcPr>
            <w:tcW w:w="2093" w:type="dxa"/>
            <w:shd w:val="pct15" w:color="auto" w:fill="auto"/>
          </w:tcPr>
          <w:p w14:paraId="0B8810D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vAlign w:val="center"/>
          </w:tcPr>
          <w:p w14:paraId="7DFBA401" w14:textId="77777777" w:rsidR="00705F29" w:rsidRPr="00C90AFC" w:rsidRDefault="00705F29" w:rsidP="008E4878">
            <w:pPr>
              <w:pStyle w:val="fixed"/>
              <w:ind w:left="0" w:firstLine="0"/>
              <w:rPr>
                <w:rFonts w:ascii="Arial" w:hAnsi="Arial" w:cs="Arial"/>
                <w:sz w:val="22"/>
                <w:szCs w:val="22"/>
              </w:rPr>
            </w:pPr>
            <w:r w:rsidRPr="00C90AFC">
              <w:rPr>
                <w:rFonts w:ascii="Arial" w:hAnsi="Arial" w:cs="Arial"/>
              </w:rPr>
              <w:t>Plant Maintenance and Asset Care</w:t>
            </w:r>
          </w:p>
          <w:p w14:paraId="39CFC3A2" w14:textId="77777777" w:rsidR="008F1308" w:rsidRPr="00A406E5" w:rsidRDefault="008F1308" w:rsidP="00705F29">
            <w:pPr>
              <w:spacing w:before="120" w:after="120"/>
              <w:jc w:val="center"/>
              <w:rPr>
                <w:rFonts w:ascii="Arial" w:hAnsi="Arial" w:cs="Arial"/>
                <w:b/>
                <w:sz w:val="22"/>
                <w:szCs w:val="22"/>
              </w:rPr>
            </w:pPr>
          </w:p>
        </w:tc>
      </w:tr>
      <w:tr w:rsidR="00B84B5B" w:rsidRPr="00A406E5" w14:paraId="456E8380" w14:textId="77777777" w:rsidTr="00160D12">
        <w:tc>
          <w:tcPr>
            <w:tcW w:w="2093" w:type="dxa"/>
            <w:shd w:val="pct15" w:color="auto" w:fill="auto"/>
          </w:tcPr>
          <w:p w14:paraId="3D22227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6192111D" w14:textId="77777777" w:rsidR="00B84B5B" w:rsidRPr="008E4878" w:rsidRDefault="00705F29" w:rsidP="00152E9D">
            <w:pPr>
              <w:spacing w:before="120" w:after="120"/>
              <w:jc w:val="both"/>
              <w:rPr>
                <w:rFonts w:ascii="Arial" w:hAnsi="Arial" w:cs="Arial"/>
                <w:b/>
                <w:sz w:val="22"/>
                <w:szCs w:val="22"/>
              </w:rPr>
            </w:pPr>
            <w:r w:rsidRPr="008E4878">
              <w:rPr>
                <w:rFonts w:ascii="Arial" w:hAnsi="Arial" w:cs="Arial"/>
                <w:b/>
                <w:sz w:val="22"/>
                <w:szCs w:val="22"/>
              </w:rPr>
              <w:t>PCPO4005</w:t>
            </w:r>
          </w:p>
        </w:tc>
        <w:tc>
          <w:tcPr>
            <w:tcW w:w="2552" w:type="dxa"/>
            <w:shd w:val="clear" w:color="auto" w:fill="D9D9D9"/>
          </w:tcPr>
          <w:p w14:paraId="3BA78178"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241E9CB5" w14:textId="77777777" w:rsidR="00B84B5B" w:rsidRPr="00A406E5" w:rsidRDefault="00C340BD"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5DF5F84B" w14:textId="77777777" w:rsidTr="00160D12">
        <w:tc>
          <w:tcPr>
            <w:tcW w:w="2093" w:type="dxa"/>
            <w:shd w:val="pct15" w:color="auto" w:fill="auto"/>
          </w:tcPr>
          <w:p w14:paraId="3BB7A4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0F3794F8" w14:textId="77777777" w:rsidR="00DB116D" w:rsidRPr="00A406E5" w:rsidRDefault="00705F29" w:rsidP="00705F29">
            <w:pPr>
              <w:spacing w:before="120" w:after="120"/>
              <w:jc w:val="both"/>
              <w:rPr>
                <w:rFonts w:ascii="Arial" w:hAnsi="Arial" w:cs="Arial"/>
                <w:b/>
                <w:sz w:val="22"/>
                <w:szCs w:val="22"/>
              </w:rPr>
            </w:pPr>
            <w:r>
              <w:rPr>
                <w:rFonts w:ascii="Arial" w:hAnsi="Arial" w:cs="Arial"/>
                <w:b/>
                <w:sz w:val="22"/>
                <w:szCs w:val="22"/>
              </w:rPr>
              <w:t>P R Taylor</w:t>
            </w:r>
            <w:r w:rsidR="0078392B">
              <w:rPr>
                <w:rFonts w:ascii="Arial" w:hAnsi="Arial" w:cs="Arial"/>
                <w:b/>
                <w:sz w:val="22"/>
                <w:szCs w:val="22"/>
              </w:rPr>
              <w:t>/ Nigel Richards</w:t>
            </w:r>
          </w:p>
        </w:tc>
        <w:tc>
          <w:tcPr>
            <w:tcW w:w="2552" w:type="dxa"/>
            <w:shd w:val="clear" w:color="auto" w:fill="D9D9D9"/>
          </w:tcPr>
          <w:p w14:paraId="625AAB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4B6ADEE6"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Lance Rutherford</w:t>
            </w:r>
          </w:p>
        </w:tc>
      </w:tr>
      <w:tr w:rsidR="00DB116D" w:rsidRPr="00A406E5" w14:paraId="2C314C63" w14:textId="77777777" w:rsidTr="00160D12">
        <w:tc>
          <w:tcPr>
            <w:tcW w:w="2093" w:type="dxa"/>
            <w:shd w:val="pct15" w:color="auto" w:fill="auto"/>
          </w:tcPr>
          <w:p w14:paraId="40432D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6C4152DC" w14:textId="77777777" w:rsidR="00DB116D" w:rsidRPr="00A406E5" w:rsidRDefault="008E4878" w:rsidP="005F0579">
            <w:pPr>
              <w:spacing w:before="120" w:after="120"/>
              <w:jc w:val="both"/>
              <w:rPr>
                <w:rFonts w:ascii="Arial" w:hAnsi="Arial" w:cs="Arial"/>
                <w:b/>
                <w:sz w:val="22"/>
                <w:szCs w:val="22"/>
              </w:rPr>
            </w:pPr>
            <w:r>
              <w:rPr>
                <w:rFonts w:ascii="Arial" w:hAnsi="Arial" w:cs="Arial"/>
                <w:b/>
                <w:sz w:val="22"/>
                <w:szCs w:val="22"/>
              </w:rPr>
              <w:t>Asset Management</w:t>
            </w:r>
          </w:p>
        </w:tc>
        <w:tc>
          <w:tcPr>
            <w:tcW w:w="2552" w:type="dxa"/>
            <w:shd w:val="pct15" w:color="auto" w:fill="auto"/>
          </w:tcPr>
          <w:p w14:paraId="2114BB02"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33570395" w14:textId="77777777" w:rsidR="00DB116D" w:rsidRPr="00A406E5" w:rsidRDefault="008E487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DBACE7C" w14:textId="77777777" w:rsidTr="00160D12">
        <w:tc>
          <w:tcPr>
            <w:tcW w:w="2093" w:type="dxa"/>
            <w:shd w:val="pct15" w:color="auto" w:fill="auto"/>
          </w:tcPr>
          <w:p w14:paraId="7A4C42F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5AB1BEC4" w14:textId="77777777" w:rsidR="00B84B5B" w:rsidRPr="00A406E5" w:rsidRDefault="00316036" w:rsidP="005F0579">
            <w:pPr>
              <w:spacing w:before="120" w:after="120"/>
              <w:jc w:val="both"/>
              <w:rPr>
                <w:rFonts w:ascii="Arial" w:hAnsi="Arial" w:cs="Arial"/>
                <w:b/>
                <w:sz w:val="22"/>
                <w:szCs w:val="22"/>
              </w:rPr>
            </w:pPr>
            <w:r>
              <w:rPr>
                <w:rFonts w:ascii="Arial" w:hAnsi="Arial" w:cs="Arial"/>
                <w:b/>
                <w:sz w:val="22"/>
                <w:szCs w:val="22"/>
              </w:rPr>
              <w:t>08</w:t>
            </w:r>
            <w:r w:rsidR="00C340BD">
              <w:rPr>
                <w:rFonts w:ascii="Arial" w:hAnsi="Arial" w:cs="Arial"/>
                <w:b/>
                <w:sz w:val="22"/>
                <w:szCs w:val="22"/>
              </w:rPr>
              <w:t xml:space="preserve"> April 20</w:t>
            </w:r>
            <w:r>
              <w:rPr>
                <w:rFonts w:ascii="Arial" w:hAnsi="Arial" w:cs="Arial"/>
                <w:b/>
                <w:sz w:val="22"/>
                <w:szCs w:val="22"/>
              </w:rPr>
              <w:t>20</w:t>
            </w:r>
          </w:p>
        </w:tc>
        <w:tc>
          <w:tcPr>
            <w:tcW w:w="2552" w:type="dxa"/>
            <w:shd w:val="pct15" w:color="auto" w:fill="auto"/>
          </w:tcPr>
          <w:p w14:paraId="6FF05884"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7280AEB2" w14:textId="77777777" w:rsidR="00B84B5B" w:rsidRPr="00A406E5" w:rsidRDefault="00316036" w:rsidP="005F0579">
            <w:pPr>
              <w:spacing w:before="120" w:after="120"/>
              <w:jc w:val="both"/>
              <w:rPr>
                <w:rFonts w:ascii="Arial" w:hAnsi="Arial" w:cs="Arial"/>
                <w:b/>
                <w:sz w:val="22"/>
                <w:szCs w:val="22"/>
              </w:rPr>
            </w:pPr>
            <w:r>
              <w:rPr>
                <w:rFonts w:ascii="Arial" w:hAnsi="Arial" w:cs="Arial"/>
                <w:b/>
                <w:sz w:val="22"/>
                <w:szCs w:val="22"/>
              </w:rPr>
              <w:t>06</w:t>
            </w:r>
            <w:r w:rsidR="00057846">
              <w:rPr>
                <w:rFonts w:ascii="Arial" w:hAnsi="Arial" w:cs="Arial"/>
                <w:b/>
                <w:sz w:val="22"/>
                <w:szCs w:val="22"/>
              </w:rPr>
              <w:t xml:space="preserve"> May 20</w:t>
            </w:r>
            <w:r w:rsidR="00CB34BA">
              <w:rPr>
                <w:rFonts w:ascii="Arial" w:hAnsi="Arial" w:cs="Arial"/>
                <w:b/>
                <w:sz w:val="22"/>
                <w:szCs w:val="22"/>
              </w:rPr>
              <w:t>20</w:t>
            </w:r>
          </w:p>
        </w:tc>
      </w:tr>
      <w:tr w:rsidR="00152E9D" w:rsidRPr="00A406E5" w14:paraId="3CD8C559" w14:textId="77777777" w:rsidTr="00A406E5">
        <w:tc>
          <w:tcPr>
            <w:tcW w:w="2093" w:type="dxa"/>
            <w:shd w:val="pct15" w:color="auto" w:fill="auto"/>
          </w:tcPr>
          <w:p w14:paraId="1290539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E2F0CA" w14:textId="77777777" w:rsidR="00A406E5" w:rsidRPr="00160D12" w:rsidRDefault="00A406E5" w:rsidP="00A406E5">
            <w:pPr>
              <w:rPr>
                <w:rFonts w:ascii="Arial" w:hAnsi="Arial" w:cs="Arial"/>
              </w:rPr>
            </w:pPr>
            <w:r w:rsidRPr="00160D12">
              <w:rPr>
                <w:rFonts w:ascii="Arial" w:hAnsi="Arial" w:cs="Arial"/>
              </w:rPr>
              <w:t xml:space="preserve">All written assessments, where practical and possible, must be submitted via </w:t>
            </w:r>
            <w:proofErr w:type="spellStart"/>
            <w:r w:rsidRPr="00160D12">
              <w:rPr>
                <w:rFonts w:ascii="Arial" w:hAnsi="Arial" w:cs="Arial"/>
              </w:rPr>
              <w:t>Turnitin</w:t>
            </w:r>
            <w:proofErr w:type="spellEnd"/>
            <w:r w:rsidRPr="00160D12">
              <w:rPr>
                <w:rFonts w:ascii="Arial" w:hAnsi="Arial" w:cs="Arial"/>
              </w:rPr>
              <w:t xml:space="preserve"> unless otherwise instructed by the Lecturer. (Please DO NOT put this assessment specification into </w:t>
            </w:r>
            <w:proofErr w:type="spellStart"/>
            <w:r w:rsidRPr="00160D12">
              <w:rPr>
                <w:rFonts w:ascii="Arial" w:hAnsi="Arial" w:cs="Arial"/>
              </w:rPr>
              <w:t>Turnitin</w:t>
            </w:r>
            <w:proofErr w:type="spellEnd"/>
            <w:r w:rsidRPr="00160D12">
              <w:rPr>
                <w:rFonts w:ascii="Arial" w:hAnsi="Arial" w:cs="Arial"/>
              </w:rPr>
              <w:t xml:space="preserve"> or it will match many similarities with other students’ submissions.)</w:t>
            </w:r>
          </w:p>
          <w:p w14:paraId="2E3C4CAD"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5A5653C6"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298845F5" w14:textId="77777777" w:rsidTr="00A406E5">
        <w:tc>
          <w:tcPr>
            <w:tcW w:w="2093" w:type="dxa"/>
            <w:shd w:val="pct15" w:color="auto" w:fill="auto"/>
          </w:tcPr>
          <w:p w14:paraId="6317A8D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B450B1"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6BF08F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0A27316" w14:textId="77777777" w:rsidTr="00A406E5">
        <w:tc>
          <w:tcPr>
            <w:tcW w:w="9747" w:type="dxa"/>
            <w:shd w:val="pct10" w:color="auto" w:fill="auto"/>
          </w:tcPr>
          <w:p w14:paraId="06C04CB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4B2A4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E4878" w:rsidRPr="00A406E5" w14:paraId="5482E446" w14:textId="77777777" w:rsidTr="00A21FE1">
        <w:trPr>
          <w:trHeight w:val="2078"/>
        </w:trPr>
        <w:tc>
          <w:tcPr>
            <w:tcW w:w="9747" w:type="dxa"/>
          </w:tcPr>
          <w:p w14:paraId="0325E5CB" w14:textId="77777777" w:rsidR="008E4878" w:rsidRDefault="008E4878" w:rsidP="008E4878">
            <w:pPr>
              <w:pStyle w:val="bullet"/>
              <w:numPr>
                <w:ilvl w:val="0"/>
                <w:numId w:val="18"/>
              </w:numPr>
              <w:overflowPunct/>
              <w:autoSpaceDE/>
              <w:autoSpaceDN/>
              <w:adjustRightInd/>
              <w:spacing w:before="0"/>
              <w:textAlignment w:val="auto"/>
              <w:rPr>
                <w:rFonts w:ascii="Arial" w:hAnsi="Arial" w:cs="Arial"/>
                <w:sz w:val="22"/>
                <w:szCs w:val="22"/>
              </w:rPr>
            </w:pPr>
            <w:r w:rsidRPr="00C90AFC">
              <w:rPr>
                <w:rFonts w:ascii="Arial" w:hAnsi="Arial" w:cs="Arial"/>
                <w:sz w:val="22"/>
                <w:szCs w:val="22"/>
              </w:rPr>
              <w:t>Explain maintenance strategies and asset care methodologies.</w:t>
            </w:r>
            <w:r>
              <w:rPr>
                <w:rFonts w:ascii="Arial" w:hAnsi="Arial" w:cs="Arial"/>
                <w:sz w:val="22"/>
                <w:szCs w:val="22"/>
              </w:rPr>
              <w:t xml:space="preserve">  </w:t>
            </w:r>
          </w:p>
          <w:p w14:paraId="5FED4535" w14:textId="77777777" w:rsidR="008E4878" w:rsidRPr="00C90AFC" w:rsidRDefault="008E4878" w:rsidP="00C340BD">
            <w:pPr>
              <w:pStyle w:val="bullet"/>
              <w:overflowPunct/>
              <w:autoSpaceDE/>
              <w:autoSpaceDN/>
              <w:adjustRightInd/>
              <w:spacing w:before="0"/>
              <w:ind w:left="0" w:firstLine="0"/>
              <w:textAlignment w:val="auto"/>
              <w:rPr>
                <w:rFonts w:ascii="Arial" w:hAnsi="Arial" w:cs="Arial"/>
                <w:sz w:val="22"/>
                <w:szCs w:val="22"/>
              </w:rPr>
            </w:pPr>
          </w:p>
          <w:p w14:paraId="2C84DF65" w14:textId="77777777" w:rsidR="008E4878" w:rsidRDefault="008E4878" w:rsidP="008E4878">
            <w:pPr>
              <w:pStyle w:val="bullet"/>
              <w:numPr>
                <w:ilvl w:val="0"/>
                <w:numId w:val="18"/>
              </w:numPr>
              <w:overflowPunct/>
              <w:autoSpaceDE/>
              <w:autoSpaceDN/>
              <w:adjustRightInd/>
              <w:spacing w:before="0"/>
              <w:textAlignment w:val="auto"/>
              <w:rPr>
                <w:rFonts w:ascii="Arial" w:hAnsi="Arial" w:cs="Arial"/>
                <w:sz w:val="22"/>
                <w:szCs w:val="22"/>
              </w:rPr>
            </w:pPr>
            <w:r w:rsidRPr="00C90AFC">
              <w:rPr>
                <w:rFonts w:ascii="Arial" w:hAnsi="Arial" w:cs="Arial"/>
                <w:sz w:val="22"/>
                <w:szCs w:val="22"/>
              </w:rPr>
              <w:t>Select an appropriate maintenance strategy based on an assessment of the operational, business and legal requirements for the asset.</w:t>
            </w:r>
          </w:p>
          <w:p w14:paraId="007AE7B5" w14:textId="77777777" w:rsidR="008E4878" w:rsidRPr="00C90AFC" w:rsidRDefault="008E4878" w:rsidP="00C340BD">
            <w:pPr>
              <w:pStyle w:val="bullet"/>
              <w:overflowPunct/>
              <w:autoSpaceDE/>
              <w:autoSpaceDN/>
              <w:adjustRightInd/>
              <w:spacing w:before="0"/>
              <w:ind w:left="360" w:firstLine="0"/>
              <w:textAlignment w:val="auto"/>
              <w:rPr>
                <w:rFonts w:ascii="Arial" w:hAnsi="Arial" w:cs="Arial"/>
                <w:sz w:val="22"/>
                <w:szCs w:val="22"/>
              </w:rPr>
            </w:pPr>
          </w:p>
          <w:p w14:paraId="0617BF35" w14:textId="77777777" w:rsidR="008E4878" w:rsidRPr="008E4878" w:rsidRDefault="008E4878" w:rsidP="008E4878">
            <w:pPr>
              <w:pStyle w:val="ListParagraph"/>
              <w:numPr>
                <w:ilvl w:val="0"/>
                <w:numId w:val="18"/>
              </w:numPr>
              <w:rPr>
                <w:rFonts w:ascii="Arial" w:hAnsi="Arial" w:cs="Arial"/>
                <w:sz w:val="22"/>
                <w:szCs w:val="22"/>
              </w:rPr>
            </w:pPr>
            <w:r w:rsidRPr="008E4878">
              <w:rPr>
                <w:rFonts w:ascii="Arial" w:hAnsi="Arial" w:cs="Arial"/>
                <w:sz w:val="22"/>
                <w:szCs w:val="22"/>
              </w:rPr>
              <w:t>Develop and implement asset care improvement techniques</w:t>
            </w:r>
          </w:p>
          <w:p w14:paraId="580F0D6D" w14:textId="77777777" w:rsidR="008E4878" w:rsidRPr="00A406E5" w:rsidRDefault="008E4878" w:rsidP="00C340BD">
            <w:pPr>
              <w:pStyle w:val="bullet"/>
              <w:spacing w:before="0"/>
              <w:ind w:left="0"/>
              <w:rPr>
                <w:rFonts w:ascii="Arial" w:hAnsi="Arial" w:cs="Arial"/>
                <w:sz w:val="22"/>
                <w:szCs w:val="22"/>
              </w:rPr>
            </w:pPr>
            <w:r>
              <w:rPr>
                <w:rFonts w:ascii="Arial" w:hAnsi="Arial" w:cs="Arial"/>
                <w:sz w:val="22"/>
                <w:szCs w:val="22"/>
              </w:rPr>
              <w:t xml:space="preserve"> </w:t>
            </w:r>
          </w:p>
        </w:tc>
      </w:tr>
    </w:tbl>
    <w:p w14:paraId="3C7C2B92" w14:textId="77777777" w:rsidR="00C01A3F" w:rsidRPr="00A406E5" w:rsidRDefault="00C01A3F" w:rsidP="00BA1176">
      <w:pPr>
        <w:rPr>
          <w:rFonts w:ascii="Arial" w:hAnsi="Arial" w:cs="Arial"/>
          <w:b/>
        </w:rPr>
      </w:pPr>
    </w:p>
    <w:p w14:paraId="02A0473A" w14:textId="77777777" w:rsidR="00C01A3F" w:rsidRDefault="00C01A3F" w:rsidP="00BA1176">
      <w:pPr>
        <w:rPr>
          <w:rFonts w:ascii="Arial" w:hAnsi="Arial" w:cs="Arial"/>
          <w:b/>
        </w:rPr>
      </w:pPr>
    </w:p>
    <w:p w14:paraId="59D91E9C" w14:textId="77777777" w:rsidR="008E4878" w:rsidRPr="00A406E5" w:rsidRDefault="008E487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340BD" w:rsidRPr="00A406E5" w14:paraId="14BFD983" w14:textId="77777777" w:rsidTr="00DF1E3E">
        <w:tc>
          <w:tcPr>
            <w:tcW w:w="9781" w:type="dxa"/>
            <w:shd w:val="clear" w:color="auto" w:fill="C0C0C0"/>
          </w:tcPr>
          <w:p w14:paraId="79783CC2" w14:textId="77777777" w:rsidR="00C340BD" w:rsidRPr="00A406E5" w:rsidRDefault="00C340BD" w:rsidP="00DF1E3E">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1F0833F5" w14:textId="77777777" w:rsidR="00C340BD" w:rsidRPr="00A406E5" w:rsidRDefault="00C340BD" w:rsidP="00C340BD">
      <w:pPr>
        <w:jc w:val="both"/>
        <w:rPr>
          <w:rFonts w:ascii="Arial" w:hAnsi="Arial" w:cs="Arial"/>
          <w:sz w:val="22"/>
          <w:szCs w:val="22"/>
        </w:rPr>
      </w:pPr>
    </w:p>
    <w:p w14:paraId="18BE0EC8" w14:textId="77777777" w:rsidR="00C340BD" w:rsidRPr="00A406E5" w:rsidRDefault="00C340BD" w:rsidP="00C340BD">
      <w:pPr>
        <w:ind w:left="720"/>
        <w:rPr>
          <w:rFonts w:ascii="Arial" w:hAnsi="Arial" w:cs="Arial"/>
          <w:sz w:val="24"/>
          <w:szCs w:val="24"/>
        </w:rPr>
      </w:pPr>
    </w:p>
    <w:p w14:paraId="4E49BACA" w14:textId="77777777" w:rsidR="00C340BD" w:rsidRPr="00A406E5" w:rsidRDefault="00C340BD" w:rsidP="00C340BD">
      <w:pPr>
        <w:rPr>
          <w:rFonts w:ascii="Arial" w:hAnsi="Arial" w:cs="Arial"/>
          <w:sz w:val="24"/>
          <w:szCs w:val="24"/>
        </w:rPr>
      </w:pPr>
    </w:p>
    <w:p w14:paraId="7D8FB0B2" w14:textId="77777777" w:rsidR="00C340BD" w:rsidRPr="00AA1D76" w:rsidRDefault="00C340BD" w:rsidP="00C340BD">
      <w:pPr>
        <w:rPr>
          <w:rFonts w:ascii="Arial" w:hAnsi="Arial" w:cs="Arial"/>
          <w:b/>
          <w:color w:val="000000"/>
          <w:sz w:val="24"/>
          <w:szCs w:val="24"/>
        </w:rPr>
      </w:pPr>
      <w:r w:rsidRPr="00AA1D76">
        <w:rPr>
          <w:rFonts w:ascii="Arial" w:hAnsi="Arial" w:cs="Arial"/>
          <w:b/>
          <w:color w:val="000000"/>
          <w:sz w:val="24"/>
          <w:szCs w:val="24"/>
        </w:rPr>
        <w:t>Task 1. System Life Cycle (SLC)</w:t>
      </w:r>
    </w:p>
    <w:p w14:paraId="0C7A8A4A" w14:textId="77777777" w:rsidR="008E4878" w:rsidRPr="00AA1D76" w:rsidRDefault="00C340BD" w:rsidP="00C340BD">
      <w:pPr>
        <w:rPr>
          <w:rFonts w:ascii="Arial" w:hAnsi="Arial" w:cs="Arial"/>
          <w:color w:val="000000"/>
          <w:sz w:val="24"/>
          <w:szCs w:val="24"/>
        </w:rPr>
      </w:pPr>
      <w:r w:rsidRPr="00AA1D76">
        <w:rPr>
          <w:rFonts w:ascii="Arial" w:hAnsi="Arial" w:cs="Arial"/>
          <w:color w:val="000000"/>
          <w:sz w:val="24"/>
          <w:szCs w:val="24"/>
        </w:rPr>
        <w:t xml:space="preserve">  </w:t>
      </w:r>
    </w:p>
    <w:p w14:paraId="5417E278" w14:textId="77777777" w:rsidR="00C340BD" w:rsidRPr="00AA1D76" w:rsidRDefault="00C340BD" w:rsidP="00C340BD">
      <w:pPr>
        <w:rPr>
          <w:rFonts w:ascii="Arial" w:hAnsi="Arial" w:cs="Arial"/>
          <w:color w:val="000000"/>
          <w:sz w:val="24"/>
          <w:szCs w:val="24"/>
        </w:rPr>
      </w:pPr>
      <w:r w:rsidRPr="00AA1D76">
        <w:rPr>
          <w:rFonts w:ascii="Arial" w:hAnsi="Arial" w:cs="Arial"/>
          <w:color w:val="000000"/>
          <w:sz w:val="24"/>
          <w:szCs w:val="24"/>
        </w:rPr>
        <w:t>Many companies adopt a System Life Cycle approach to the management of their assets. Explain this strategy and how it applies to the purchase, commissioning, operation, maintenance and decommissioning of equipment.</w:t>
      </w:r>
    </w:p>
    <w:p w14:paraId="3357E82A" w14:textId="77777777" w:rsidR="00C340BD" w:rsidRPr="00AA1D76" w:rsidRDefault="00C340BD" w:rsidP="00C340BD">
      <w:pPr>
        <w:rPr>
          <w:rFonts w:ascii="Arial" w:hAnsi="Arial" w:cs="Arial"/>
          <w:color w:val="000000"/>
          <w:sz w:val="24"/>
          <w:szCs w:val="24"/>
        </w:rPr>
      </w:pPr>
    </w:p>
    <w:p w14:paraId="4E72738A" w14:textId="77777777" w:rsidR="00C340BD" w:rsidRPr="00AA1D76" w:rsidRDefault="00C340BD" w:rsidP="00C340BD">
      <w:pPr>
        <w:rPr>
          <w:rFonts w:ascii="Arial" w:hAnsi="Arial" w:cs="Arial"/>
          <w:color w:val="000000"/>
          <w:sz w:val="24"/>
          <w:szCs w:val="24"/>
        </w:rPr>
      </w:pPr>
    </w:p>
    <w:p w14:paraId="17C75EA2" w14:textId="77777777" w:rsidR="00C340BD" w:rsidRPr="00AA1D76" w:rsidRDefault="00C340BD" w:rsidP="00C340BD">
      <w:pPr>
        <w:rPr>
          <w:rFonts w:ascii="Arial" w:hAnsi="Arial" w:cs="Arial"/>
          <w:color w:val="000000"/>
          <w:sz w:val="24"/>
          <w:szCs w:val="24"/>
        </w:rPr>
      </w:pPr>
    </w:p>
    <w:p w14:paraId="56863D19" w14:textId="77777777" w:rsidR="00C340BD" w:rsidRPr="00AA1D76" w:rsidRDefault="00C340BD" w:rsidP="00C340BD">
      <w:pPr>
        <w:rPr>
          <w:rFonts w:ascii="Arial" w:hAnsi="Arial" w:cs="Arial"/>
          <w:b/>
          <w:color w:val="000000"/>
          <w:sz w:val="24"/>
          <w:szCs w:val="24"/>
        </w:rPr>
      </w:pPr>
      <w:r w:rsidRPr="00AA1D76">
        <w:rPr>
          <w:rFonts w:ascii="Arial" w:hAnsi="Arial" w:cs="Arial"/>
          <w:b/>
          <w:color w:val="000000"/>
          <w:sz w:val="24"/>
          <w:szCs w:val="24"/>
        </w:rPr>
        <w:t xml:space="preserve">Task 2. </w:t>
      </w:r>
      <w:r w:rsidR="00CB34BA" w:rsidRPr="00AA1D76">
        <w:rPr>
          <w:rFonts w:ascii="Arial" w:hAnsi="Arial" w:cs="Arial"/>
          <w:b/>
          <w:color w:val="000000"/>
          <w:sz w:val="24"/>
          <w:szCs w:val="24"/>
        </w:rPr>
        <w:t>Improvement techniques - Kaizen</w:t>
      </w:r>
    </w:p>
    <w:p w14:paraId="76E2D686" w14:textId="77777777" w:rsidR="008E4878" w:rsidRPr="00AA1D76" w:rsidRDefault="00C340BD" w:rsidP="00C340BD">
      <w:pPr>
        <w:rPr>
          <w:rFonts w:ascii="Arial" w:hAnsi="Arial" w:cs="Arial"/>
          <w:color w:val="000000"/>
          <w:sz w:val="24"/>
          <w:szCs w:val="24"/>
        </w:rPr>
      </w:pPr>
      <w:r w:rsidRPr="00AA1D76">
        <w:rPr>
          <w:rFonts w:ascii="Arial" w:hAnsi="Arial" w:cs="Arial"/>
          <w:color w:val="000000"/>
          <w:sz w:val="24"/>
          <w:szCs w:val="24"/>
        </w:rPr>
        <w:t xml:space="preserve">  </w:t>
      </w:r>
    </w:p>
    <w:p w14:paraId="774CC8D7" w14:textId="77777777" w:rsidR="00C340BD" w:rsidRPr="00AA1D76" w:rsidRDefault="00CB34BA" w:rsidP="00C340BD">
      <w:pPr>
        <w:rPr>
          <w:rFonts w:ascii="Arial" w:hAnsi="Arial" w:cs="Arial"/>
          <w:color w:val="000000"/>
          <w:sz w:val="24"/>
          <w:szCs w:val="24"/>
        </w:rPr>
      </w:pPr>
      <w:r w:rsidRPr="00AA1D76">
        <w:rPr>
          <w:rFonts w:ascii="Arial" w:hAnsi="Arial" w:cs="Arial"/>
          <w:color w:val="000000"/>
          <w:sz w:val="24"/>
          <w:szCs w:val="24"/>
        </w:rPr>
        <w:t xml:space="preserve">Kaizen is an approach to creating continuous improvement in lean manufacturing that is adopted by a number of business. </w:t>
      </w:r>
      <w:r w:rsidR="00C340BD" w:rsidRPr="00AA1D76">
        <w:rPr>
          <w:rFonts w:ascii="Arial" w:hAnsi="Arial" w:cs="Arial"/>
          <w:color w:val="000000"/>
          <w:sz w:val="24"/>
          <w:szCs w:val="24"/>
        </w:rPr>
        <w:t xml:space="preserve">Explain this methodology and </w:t>
      </w:r>
      <w:r w:rsidRPr="00AA1D76">
        <w:rPr>
          <w:rFonts w:ascii="Arial" w:hAnsi="Arial" w:cs="Arial"/>
          <w:color w:val="000000"/>
          <w:sz w:val="24"/>
          <w:szCs w:val="24"/>
        </w:rPr>
        <w:t>how it can be applied in an industrial setting.</w:t>
      </w:r>
    </w:p>
    <w:p w14:paraId="57C1CB2D" w14:textId="77777777" w:rsidR="00C340BD" w:rsidRPr="00AA1D76" w:rsidRDefault="00C340BD" w:rsidP="00C340BD">
      <w:pPr>
        <w:rPr>
          <w:rFonts w:ascii="Arial" w:hAnsi="Arial" w:cs="Arial"/>
          <w:color w:val="000000"/>
          <w:sz w:val="24"/>
          <w:szCs w:val="24"/>
        </w:rPr>
      </w:pPr>
    </w:p>
    <w:p w14:paraId="409C6CEB" w14:textId="77777777" w:rsidR="00C340BD" w:rsidRPr="00AA1D76" w:rsidRDefault="00C340BD" w:rsidP="00C340BD">
      <w:pPr>
        <w:rPr>
          <w:rFonts w:ascii="Arial" w:hAnsi="Arial" w:cs="Arial"/>
          <w:color w:val="000000"/>
          <w:sz w:val="24"/>
          <w:szCs w:val="24"/>
        </w:rPr>
      </w:pPr>
    </w:p>
    <w:p w14:paraId="4C0B389B" w14:textId="77777777" w:rsidR="00C340BD" w:rsidRPr="00AA1D76" w:rsidRDefault="00C340BD" w:rsidP="00C340BD">
      <w:pPr>
        <w:rPr>
          <w:rFonts w:ascii="Arial" w:hAnsi="Arial" w:cs="Arial"/>
          <w:color w:val="000000"/>
          <w:sz w:val="24"/>
          <w:szCs w:val="24"/>
        </w:rPr>
      </w:pPr>
    </w:p>
    <w:p w14:paraId="658765DA" w14:textId="77777777" w:rsidR="00C340BD" w:rsidRPr="00AA1D76" w:rsidRDefault="00C340BD" w:rsidP="00C340BD">
      <w:pPr>
        <w:rPr>
          <w:rFonts w:ascii="Arial" w:hAnsi="Arial" w:cs="Arial"/>
          <w:color w:val="000000"/>
          <w:sz w:val="24"/>
          <w:szCs w:val="24"/>
        </w:rPr>
      </w:pPr>
    </w:p>
    <w:p w14:paraId="165B4A58" w14:textId="77777777" w:rsidR="00C340BD" w:rsidRPr="00AA1D76" w:rsidRDefault="00C340BD" w:rsidP="00C340BD">
      <w:pPr>
        <w:tabs>
          <w:tab w:val="num" w:pos="720"/>
        </w:tabs>
        <w:rPr>
          <w:rFonts w:ascii="Arial" w:hAnsi="Arial" w:cs="Arial"/>
          <w:b/>
          <w:color w:val="000000"/>
          <w:sz w:val="24"/>
          <w:szCs w:val="24"/>
        </w:rPr>
      </w:pPr>
      <w:r w:rsidRPr="00AA1D76">
        <w:rPr>
          <w:rFonts w:ascii="Arial" w:hAnsi="Arial" w:cs="Arial"/>
          <w:b/>
          <w:color w:val="000000"/>
          <w:sz w:val="24"/>
          <w:szCs w:val="24"/>
        </w:rPr>
        <w:t>Task 3. Total Productive Maintenance (TPM)</w:t>
      </w:r>
    </w:p>
    <w:p w14:paraId="473FC5E5" w14:textId="77777777" w:rsidR="008E4878" w:rsidRPr="00AA1D76" w:rsidRDefault="00C340BD" w:rsidP="00C340BD">
      <w:pPr>
        <w:tabs>
          <w:tab w:val="num" w:pos="720"/>
        </w:tabs>
        <w:rPr>
          <w:rFonts w:ascii="Arial" w:hAnsi="Arial" w:cs="Arial"/>
          <w:color w:val="000000"/>
          <w:sz w:val="24"/>
          <w:szCs w:val="24"/>
        </w:rPr>
      </w:pPr>
      <w:r w:rsidRPr="00AA1D76">
        <w:rPr>
          <w:rFonts w:ascii="Arial" w:hAnsi="Arial" w:cs="Arial"/>
          <w:color w:val="000000"/>
          <w:sz w:val="24"/>
          <w:szCs w:val="24"/>
        </w:rPr>
        <w:t xml:space="preserve">  </w:t>
      </w:r>
    </w:p>
    <w:p w14:paraId="7497B74F" w14:textId="77777777" w:rsidR="00C340BD" w:rsidRPr="00AA1D76" w:rsidRDefault="00C340BD" w:rsidP="00C340BD">
      <w:pPr>
        <w:tabs>
          <w:tab w:val="num" w:pos="720"/>
        </w:tabs>
        <w:rPr>
          <w:rFonts w:ascii="Arial" w:hAnsi="Arial" w:cs="Arial"/>
          <w:color w:val="000000"/>
          <w:sz w:val="24"/>
          <w:szCs w:val="24"/>
        </w:rPr>
      </w:pPr>
      <w:r w:rsidRPr="00AA1D76">
        <w:rPr>
          <w:rFonts w:ascii="Arial" w:hAnsi="Arial" w:cs="Arial"/>
          <w:color w:val="000000"/>
          <w:sz w:val="24"/>
          <w:szCs w:val="24"/>
        </w:rPr>
        <w:t>Total Productive Maintenance (TPM) is a maintenance methodol</w:t>
      </w:r>
      <w:r w:rsidR="008E4878" w:rsidRPr="00AA1D76">
        <w:rPr>
          <w:rFonts w:ascii="Arial" w:hAnsi="Arial" w:cs="Arial"/>
          <w:color w:val="000000"/>
          <w:sz w:val="24"/>
          <w:szCs w:val="24"/>
        </w:rPr>
        <w:t>ogy that is used to optimise</w:t>
      </w:r>
      <w:r w:rsidRPr="00AA1D76">
        <w:rPr>
          <w:rFonts w:ascii="Arial" w:hAnsi="Arial" w:cs="Arial"/>
          <w:color w:val="000000"/>
          <w:sz w:val="24"/>
          <w:szCs w:val="24"/>
        </w:rPr>
        <w:t xml:space="preserve"> asset utilisation. </w:t>
      </w:r>
      <w:r w:rsidR="008E4878" w:rsidRPr="00AA1D76">
        <w:rPr>
          <w:rFonts w:ascii="Arial" w:hAnsi="Arial" w:cs="Arial"/>
          <w:color w:val="000000"/>
          <w:sz w:val="24"/>
          <w:szCs w:val="24"/>
        </w:rPr>
        <w:t xml:space="preserve"> </w:t>
      </w:r>
      <w:r w:rsidRPr="00AA1D76">
        <w:rPr>
          <w:rFonts w:ascii="Arial" w:hAnsi="Arial" w:cs="Arial"/>
          <w:color w:val="000000"/>
          <w:sz w:val="24"/>
          <w:szCs w:val="24"/>
        </w:rPr>
        <w:t>Explain this methodology and the key principles.</w:t>
      </w:r>
    </w:p>
    <w:p w14:paraId="7B6038B9" w14:textId="77777777" w:rsidR="00C340BD" w:rsidRPr="00C340BD" w:rsidRDefault="00C340BD" w:rsidP="00C340BD">
      <w:pPr>
        <w:tabs>
          <w:tab w:val="num" w:pos="720"/>
        </w:tabs>
        <w:rPr>
          <w:color w:val="000000"/>
          <w:sz w:val="24"/>
          <w:szCs w:val="24"/>
        </w:rPr>
      </w:pPr>
    </w:p>
    <w:p w14:paraId="356D081F" w14:textId="77777777" w:rsidR="00C340BD" w:rsidRPr="00C340BD" w:rsidRDefault="00C340BD" w:rsidP="00C340BD">
      <w:pPr>
        <w:rPr>
          <w:color w:val="000000"/>
          <w:sz w:val="24"/>
          <w:szCs w:val="24"/>
        </w:rPr>
      </w:pPr>
    </w:p>
    <w:p w14:paraId="32DD4AEE" w14:textId="77777777" w:rsidR="00C340BD" w:rsidRPr="00A406E5" w:rsidRDefault="00C340BD" w:rsidP="00C340BD">
      <w:pPr>
        <w:ind w:left="720"/>
        <w:rPr>
          <w:rFonts w:ascii="Arial" w:hAnsi="Arial" w:cs="Arial"/>
          <w:sz w:val="24"/>
          <w:szCs w:val="24"/>
        </w:rPr>
      </w:pPr>
    </w:p>
    <w:p w14:paraId="6E9052BE" w14:textId="77777777" w:rsidR="00C340BD" w:rsidRPr="00A406E5" w:rsidRDefault="00C340BD" w:rsidP="00C340BD">
      <w:pPr>
        <w:ind w:left="720"/>
        <w:rPr>
          <w:rFonts w:ascii="Arial" w:hAnsi="Arial" w:cs="Arial"/>
          <w:sz w:val="24"/>
          <w:szCs w:val="24"/>
        </w:rPr>
      </w:pPr>
    </w:p>
    <w:p w14:paraId="31C32B66" w14:textId="77777777" w:rsidR="00C340BD" w:rsidRPr="00A406E5" w:rsidRDefault="00C340BD" w:rsidP="00C340BD">
      <w:pPr>
        <w:ind w:left="720"/>
        <w:rPr>
          <w:rFonts w:ascii="Arial" w:hAnsi="Arial" w:cs="Arial"/>
          <w:sz w:val="24"/>
          <w:szCs w:val="24"/>
        </w:rPr>
      </w:pPr>
    </w:p>
    <w:p w14:paraId="2764C2F2" w14:textId="77777777" w:rsidR="00C340BD" w:rsidRPr="00A406E5" w:rsidRDefault="00C340BD" w:rsidP="00C340BD">
      <w:pPr>
        <w:ind w:left="720"/>
        <w:rPr>
          <w:rFonts w:ascii="Arial" w:hAnsi="Arial" w:cs="Arial"/>
          <w:sz w:val="24"/>
          <w:szCs w:val="24"/>
        </w:rPr>
      </w:pPr>
    </w:p>
    <w:p w14:paraId="5F977E0D" w14:textId="77777777" w:rsidR="00C340BD" w:rsidRPr="00A406E5" w:rsidRDefault="00C340BD" w:rsidP="00C340BD">
      <w:pPr>
        <w:ind w:left="720"/>
        <w:rPr>
          <w:rFonts w:ascii="Arial" w:hAnsi="Arial" w:cs="Arial"/>
          <w:sz w:val="24"/>
          <w:szCs w:val="24"/>
        </w:rPr>
      </w:pPr>
    </w:p>
    <w:p w14:paraId="51CBA525" w14:textId="77777777" w:rsidR="00C340BD" w:rsidRPr="00A406E5" w:rsidRDefault="00C340BD" w:rsidP="00C340BD">
      <w:pPr>
        <w:ind w:left="720"/>
        <w:rPr>
          <w:rFonts w:ascii="Arial" w:hAnsi="Arial" w:cs="Arial"/>
          <w:sz w:val="24"/>
          <w:szCs w:val="24"/>
        </w:rPr>
      </w:pPr>
    </w:p>
    <w:p w14:paraId="0C8B4FEA" w14:textId="77777777" w:rsidR="0028204E" w:rsidRPr="00A406E5" w:rsidRDefault="00160D12" w:rsidP="00BA1176">
      <w:pPr>
        <w:rPr>
          <w:rFonts w:ascii="Arial" w:hAnsi="Arial" w:cs="Arial"/>
          <w:b/>
        </w:rPr>
      </w:pPr>
      <w:r>
        <w:rPr>
          <w:rFonts w:ascii="Arial" w:hAnsi="Arial" w:cs="Arial"/>
          <w:b/>
        </w:rPr>
        <w:br w:type="page"/>
      </w:r>
    </w:p>
    <w:p w14:paraId="578584D2" w14:textId="77777777" w:rsidR="00152E9D" w:rsidRPr="00AA1D76" w:rsidRDefault="00A37FCF" w:rsidP="003D7C62">
      <w:pPr>
        <w:rPr>
          <w:rFonts w:ascii="Arial" w:hAnsi="Arial" w:cs="Arial"/>
          <w:b/>
          <w:sz w:val="24"/>
          <w:szCs w:val="24"/>
          <w:u w:val="single"/>
        </w:rPr>
      </w:pPr>
      <w:r w:rsidRPr="00AA1D76">
        <w:rPr>
          <w:rFonts w:ascii="Arial" w:hAnsi="Arial" w:cs="Arial"/>
          <w:b/>
          <w:sz w:val="24"/>
          <w:szCs w:val="24"/>
          <w:u w:val="single"/>
        </w:rPr>
        <w:lastRenderedPageBreak/>
        <w:t>Task 4</w:t>
      </w:r>
    </w:p>
    <w:p w14:paraId="38454AB3" w14:textId="77777777" w:rsidR="00152E9D" w:rsidRPr="00AA1D76" w:rsidRDefault="00152E9D" w:rsidP="00A67FB1">
      <w:pPr>
        <w:ind w:left="720"/>
        <w:rPr>
          <w:rFonts w:ascii="Arial" w:hAnsi="Arial" w:cs="Arial"/>
          <w:sz w:val="24"/>
          <w:szCs w:val="24"/>
        </w:rPr>
      </w:pPr>
    </w:p>
    <w:p w14:paraId="554F89C5" w14:textId="77777777" w:rsidR="00C340BD" w:rsidRPr="00AA1D76" w:rsidRDefault="00C340BD" w:rsidP="00C340BD">
      <w:pPr>
        <w:rPr>
          <w:rFonts w:ascii="Arial" w:hAnsi="Arial" w:cs="Arial"/>
          <w:color w:val="000000"/>
          <w:sz w:val="24"/>
          <w:szCs w:val="24"/>
        </w:rPr>
      </w:pPr>
      <w:r w:rsidRPr="00AA1D76">
        <w:rPr>
          <w:rFonts w:ascii="Arial" w:hAnsi="Arial" w:cs="Arial"/>
          <w:color w:val="000000"/>
          <w:sz w:val="24"/>
          <w:szCs w:val="24"/>
        </w:rPr>
        <w:t>A company has completed the installation of two electrically driven centrifugal pumps (see figure 1). The pumps will be operated in a duty/standby configuration and supply cooling water to a chemical processing vessel carrying out an endothermic reaction. The maintenance department are now assessing the new equipment to determine the most appropriate intervention strategy.</w:t>
      </w:r>
    </w:p>
    <w:p w14:paraId="6765351D" w14:textId="77777777" w:rsidR="00152E9D" w:rsidRPr="00C340BD" w:rsidRDefault="00152E9D" w:rsidP="00C340BD">
      <w:pPr>
        <w:rPr>
          <w:sz w:val="24"/>
          <w:szCs w:val="24"/>
        </w:rPr>
      </w:pPr>
    </w:p>
    <w:p w14:paraId="30B37E9D" w14:textId="77777777" w:rsidR="00152E9D" w:rsidRPr="00A406E5" w:rsidRDefault="00152E9D" w:rsidP="00A67FB1">
      <w:pPr>
        <w:ind w:left="720"/>
        <w:rPr>
          <w:rFonts w:ascii="Arial" w:hAnsi="Arial" w:cs="Arial"/>
          <w:sz w:val="24"/>
          <w:szCs w:val="24"/>
        </w:rPr>
      </w:pPr>
    </w:p>
    <w:p w14:paraId="710D2825" w14:textId="77777777" w:rsidR="00A3505D" w:rsidRDefault="00C340BD" w:rsidP="00D22D9C">
      <w:pPr>
        <w:jc w:val="both"/>
        <w:rPr>
          <w:rFonts w:ascii="Arial" w:hAnsi="Arial" w:cs="Arial"/>
          <w:sz w:val="22"/>
          <w:szCs w:val="22"/>
        </w:rPr>
      </w:pPr>
      <w:r>
        <w:rPr>
          <w:rFonts w:ascii="Arial" w:hAnsi="Arial" w:cs="Arial"/>
          <w:b/>
          <w:noProof/>
          <w:color w:val="000000"/>
          <w:sz w:val="24"/>
          <w:szCs w:val="24"/>
        </w:rPr>
        <w:drawing>
          <wp:inline distT="0" distB="0" distL="0" distR="0" wp14:anchorId="2B5E91CC" wp14:editId="660C10B4">
            <wp:extent cx="5724953" cy="3369924"/>
            <wp:effectExtent l="19050" t="0" r="9097"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24525" cy="3369672"/>
                    </a:xfrm>
                    <a:prstGeom prst="rect">
                      <a:avLst/>
                    </a:prstGeom>
                    <a:noFill/>
                    <a:ln w="9525">
                      <a:noFill/>
                      <a:miter lim="800000"/>
                      <a:headEnd/>
                      <a:tailEnd/>
                    </a:ln>
                  </pic:spPr>
                </pic:pic>
              </a:graphicData>
            </a:graphic>
          </wp:inline>
        </w:drawing>
      </w:r>
    </w:p>
    <w:p w14:paraId="20CA0EDA" w14:textId="77777777" w:rsidR="00C340BD" w:rsidRDefault="00C340BD" w:rsidP="00D22D9C">
      <w:pPr>
        <w:jc w:val="both"/>
        <w:rPr>
          <w:rFonts w:ascii="Arial" w:hAnsi="Arial" w:cs="Arial"/>
          <w:sz w:val="22"/>
          <w:szCs w:val="22"/>
        </w:rPr>
      </w:pPr>
    </w:p>
    <w:p w14:paraId="02A87AF8" w14:textId="77777777" w:rsidR="00C340BD" w:rsidRPr="00AA1D76" w:rsidRDefault="00C340BD" w:rsidP="00C340BD">
      <w:pPr>
        <w:rPr>
          <w:rFonts w:ascii="Arial" w:hAnsi="Arial" w:cs="Arial"/>
          <w:color w:val="000000"/>
          <w:sz w:val="24"/>
          <w:szCs w:val="24"/>
        </w:rPr>
      </w:pPr>
      <w:r w:rsidRPr="00C340BD">
        <w:rPr>
          <w:sz w:val="24"/>
          <w:szCs w:val="24"/>
        </w:rPr>
        <w:t xml:space="preserve">  </w:t>
      </w:r>
      <w:r w:rsidRPr="00AA1D76">
        <w:rPr>
          <w:rFonts w:ascii="Arial" w:hAnsi="Arial" w:cs="Arial"/>
          <w:sz w:val="24"/>
          <w:szCs w:val="24"/>
        </w:rPr>
        <w:t xml:space="preserve">In order that a maintenance strategy can be put in place, operating information must be gathered from the new plant. Discuss a range of monitoring equipment which can be used </w:t>
      </w:r>
      <w:r w:rsidR="00BA706C" w:rsidRPr="00AA1D76">
        <w:rPr>
          <w:rFonts w:ascii="Arial" w:hAnsi="Arial" w:cs="Arial"/>
          <w:sz w:val="24"/>
          <w:szCs w:val="24"/>
        </w:rPr>
        <w:t xml:space="preserve">to </w:t>
      </w:r>
      <w:r w:rsidRPr="00AA1D76">
        <w:rPr>
          <w:rFonts w:ascii="Arial" w:hAnsi="Arial" w:cs="Arial"/>
          <w:sz w:val="24"/>
          <w:szCs w:val="24"/>
        </w:rPr>
        <w:t xml:space="preserve">obtain this information. </w:t>
      </w:r>
      <w:r w:rsidRPr="00AA1D76">
        <w:rPr>
          <w:rFonts w:ascii="Arial" w:hAnsi="Arial" w:cs="Arial"/>
          <w:color w:val="000000"/>
          <w:sz w:val="24"/>
          <w:szCs w:val="24"/>
        </w:rPr>
        <w:t>With respect to the above scenario and equipment, discuss the advantages and disadvantages of adopting either a run to failure or a planned preventative maintenance strategy.</w:t>
      </w:r>
      <w:r w:rsidR="00C93374" w:rsidRPr="00AA1D76">
        <w:rPr>
          <w:rFonts w:ascii="Arial" w:hAnsi="Arial" w:cs="Arial"/>
          <w:color w:val="000000"/>
          <w:sz w:val="24"/>
          <w:szCs w:val="24"/>
        </w:rPr>
        <w:t xml:space="preserve">  Select which strategy you would adopt, providing your justifications based on operational, business and legal requirements.</w:t>
      </w:r>
    </w:p>
    <w:p w14:paraId="1482314C" w14:textId="77777777" w:rsidR="00C93374" w:rsidRPr="00AA1D76" w:rsidRDefault="00C93374" w:rsidP="00C340BD">
      <w:pPr>
        <w:rPr>
          <w:rFonts w:ascii="Arial" w:hAnsi="Arial" w:cs="Arial"/>
          <w:color w:val="000000"/>
          <w:sz w:val="24"/>
          <w:szCs w:val="24"/>
        </w:rPr>
      </w:pPr>
    </w:p>
    <w:p w14:paraId="61A9E2BD" w14:textId="77777777" w:rsidR="00C93374" w:rsidRPr="00AA1D76" w:rsidRDefault="00C93374" w:rsidP="00C340BD">
      <w:pPr>
        <w:rPr>
          <w:rFonts w:ascii="Arial" w:hAnsi="Arial" w:cs="Arial"/>
          <w:b/>
          <w:color w:val="000000"/>
          <w:sz w:val="24"/>
          <w:szCs w:val="24"/>
          <w:u w:val="single"/>
        </w:rPr>
      </w:pPr>
      <w:r w:rsidRPr="00AA1D76">
        <w:rPr>
          <w:rFonts w:ascii="Arial" w:hAnsi="Arial" w:cs="Arial"/>
          <w:b/>
          <w:color w:val="000000"/>
          <w:sz w:val="24"/>
          <w:szCs w:val="24"/>
          <w:u w:val="single"/>
        </w:rPr>
        <w:t xml:space="preserve">Task 5 </w:t>
      </w:r>
    </w:p>
    <w:p w14:paraId="4D6C4AFF" w14:textId="77777777" w:rsidR="00C93374" w:rsidRPr="00AA1D76" w:rsidRDefault="00C93374" w:rsidP="00C340BD">
      <w:pPr>
        <w:rPr>
          <w:rFonts w:ascii="Arial" w:hAnsi="Arial" w:cs="Arial"/>
          <w:b/>
          <w:color w:val="000000"/>
          <w:sz w:val="24"/>
          <w:szCs w:val="24"/>
          <w:u w:val="single"/>
        </w:rPr>
      </w:pPr>
    </w:p>
    <w:p w14:paraId="4E85E669" w14:textId="77777777" w:rsidR="00B63527" w:rsidRPr="00AA1D76" w:rsidRDefault="00B63527" w:rsidP="00C340BD">
      <w:pPr>
        <w:rPr>
          <w:rFonts w:ascii="Arial" w:hAnsi="Arial" w:cs="Arial"/>
          <w:color w:val="000000"/>
          <w:sz w:val="24"/>
          <w:szCs w:val="24"/>
        </w:rPr>
      </w:pPr>
      <w:r w:rsidRPr="00AA1D76">
        <w:rPr>
          <w:rFonts w:ascii="Arial" w:hAnsi="Arial" w:cs="Arial"/>
          <w:color w:val="000000"/>
          <w:sz w:val="24"/>
          <w:szCs w:val="24"/>
        </w:rPr>
        <w:t xml:space="preserve">Assets deteriorate over time which risks affecting production requirements.  </w:t>
      </w:r>
    </w:p>
    <w:p w14:paraId="01E538D1" w14:textId="77777777" w:rsidR="00B63527" w:rsidRPr="00AA1D76" w:rsidRDefault="00B63527" w:rsidP="00C340BD">
      <w:pPr>
        <w:rPr>
          <w:rFonts w:ascii="Arial" w:hAnsi="Arial" w:cs="Arial"/>
          <w:color w:val="000000"/>
          <w:sz w:val="24"/>
          <w:szCs w:val="24"/>
        </w:rPr>
      </w:pPr>
    </w:p>
    <w:p w14:paraId="51C16844" w14:textId="77777777" w:rsidR="00C93374" w:rsidRPr="00AA1D76" w:rsidRDefault="00B63527" w:rsidP="00C340BD">
      <w:pPr>
        <w:rPr>
          <w:rFonts w:ascii="Arial" w:hAnsi="Arial" w:cs="Arial"/>
          <w:color w:val="000000"/>
          <w:sz w:val="24"/>
          <w:szCs w:val="24"/>
        </w:rPr>
      </w:pPr>
      <w:r w:rsidRPr="00AA1D76">
        <w:rPr>
          <w:rFonts w:ascii="Arial" w:hAnsi="Arial" w:cs="Arial"/>
          <w:color w:val="000000"/>
          <w:sz w:val="24"/>
          <w:szCs w:val="24"/>
        </w:rPr>
        <w:t>For an asset that you are familiar with at your place of work, conduct an asset care assessment.  Based on your assessment, develop an asset care improvement plan and describe how this might be implemented.</w:t>
      </w:r>
    </w:p>
    <w:p w14:paraId="03C9D758" w14:textId="77777777" w:rsidR="00A37FCF" w:rsidRDefault="00A37FCF" w:rsidP="00C340BD">
      <w:pPr>
        <w:rPr>
          <w:color w:val="000000"/>
          <w:sz w:val="24"/>
          <w:szCs w:val="24"/>
        </w:rPr>
      </w:pPr>
    </w:p>
    <w:p w14:paraId="7156FEE4" w14:textId="77777777" w:rsidR="00A37FCF" w:rsidRDefault="00A37FCF" w:rsidP="00C340BD">
      <w:pPr>
        <w:rPr>
          <w:color w:val="000000"/>
          <w:sz w:val="24"/>
          <w:szCs w:val="24"/>
        </w:rPr>
      </w:pPr>
    </w:p>
    <w:p w14:paraId="317D6C50" w14:textId="77777777" w:rsidR="00A37FCF" w:rsidRPr="00AA1D76" w:rsidRDefault="00A37FCF" w:rsidP="00A37FCF">
      <w:pPr>
        <w:rPr>
          <w:rFonts w:ascii="Arial" w:hAnsi="Arial" w:cs="Arial"/>
          <w:b/>
          <w:sz w:val="24"/>
          <w:szCs w:val="24"/>
        </w:rPr>
      </w:pPr>
      <w:r w:rsidRPr="00AA1D76">
        <w:rPr>
          <w:rFonts w:ascii="Arial" w:hAnsi="Arial" w:cs="Arial"/>
          <w:b/>
          <w:sz w:val="24"/>
          <w:szCs w:val="24"/>
        </w:rPr>
        <w:t>Report writing</w:t>
      </w:r>
    </w:p>
    <w:p w14:paraId="33B0F9BA" w14:textId="77777777" w:rsidR="008E4878" w:rsidRPr="00AA1D76" w:rsidRDefault="00A37FCF" w:rsidP="00A37FCF">
      <w:pPr>
        <w:rPr>
          <w:rFonts w:ascii="Arial" w:hAnsi="Arial" w:cs="Arial"/>
          <w:sz w:val="24"/>
          <w:szCs w:val="24"/>
        </w:rPr>
      </w:pPr>
      <w:r w:rsidRPr="00AA1D76">
        <w:rPr>
          <w:rFonts w:ascii="Arial" w:hAnsi="Arial" w:cs="Arial"/>
          <w:sz w:val="24"/>
          <w:szCs w:val="24"/>
        </w:rPr>
        <w:t xml:space="preserve">  </w:t>
      </w:r>
    </w:p>
    <w:p w14:paraId="2769250C" w14:textId="77777777" w:rsidR="00A37FCF" w:rsidRPr="00AA1D76" w:rsidRDefault="00A37FCF" w:rsidP="00A37FCF">
      <w:pPr>
        <w:rPr>
          <w:rFonts w:ascii="Arial" w:hAnsi="Arial" w:cs="Arial"/>
          <w:sz w:val="24"/>
          <w:szCs w:val="24"/>
        </w:rPr>
      </w:pPr>
      <w:r w:rsidRPr="00AA1D76">
        <w:rPr>
          <w:rFonts w:ascii="Arial" w:hAnsi="Arial" w:cs="Arial"/>
          <w:sz w:val="24"/>
          <w:szCs w:val="24"/>
        </w:rPr>
        <w:t xml:space="preserve">To complete this assignment you are required to generate a report of 2000 words. Your report should critically present the research work undertaken. Present and discuss the results obtained with reference to any background material and draw appropriate conclusions to the results obtained. </w:t>
      </w:r>
    </w:p>
    <w:p w14:paraId="07BEF3FC" w14:textId="77777777" w:rsidR="00A37FCF" w:rsidRPr="00AA1D76" w:rsidRDefault="00A37FCF" w:rsidP="00A37FCF">
      <w:pPr>
        <w:rPr>
          <w:rFonts w:ascii="Arial" w:hAnsi="Arial" w:cs="Arial"/>
          <w:sz w:val="24"/>
          <w:szCs w:val="24"/>
        </w:rPr>
      </w:pPr>
    </w:p>
    <w:p w14:paraId="43A2CDFC" w14:textId="77777777" w:rsidR="00A37FCF" w:rsidRPr="00AA1D76" w:rsidRDefault="00A37FCF" w:rsidP="00A37FCF">
      <w:pPr>
        <w:rPr>
          <w:rFonts w:ascii="Arial" w:hAnsi="Arial" w:cs="Arial"/>
          <w:sz w:val="24"/>
          <w:szCs w:val="24"/>
        </w:rPr>
      </w:pPr>
      <w:r w:rsidRPr="00AA1D76">
        <w:rPr>
          <w:rFonts w:ascii="Arial" w:hAnsi="Arial" w:cs="Arial"/>
          <w:sz w:val="24"/>
          <w:szCs w:val="24"/>
        </w:rPr>
        <w:t xml:space="preserve">Note: </w:t>
      </w:r>
      <w:r w:rsidR="00AA1D76">
        <w:rPr>
          <w:rFonts w:ascii="Arial" w:hAnsi="Arial" w:cs="Arial"/>
          <w:sz w:val="24"/>
          <w:szCs w:val="24"/>
        </w:rPr>
        <w:t xml:space="preserve">Any </w:t>
      </w:r>
      <w:r w:rsidRPr="00AA1D76">
        <w:rPr>
          <w:rFonts w:ascii="Arial" w:hAnsi="Arial" w:cs="Arial"/>
          <w:sz w:val="24"/>
          <w:szCs w:val="24"/>
        </w:rPr>
        <w:t xml:space="preserve">hand written submission </w:t>
      </w:r>
      <w:r w:rsidRPr="00AA1D76">
        <w:rPr>
          <w:rFonts w:ascii="Arial" w:hAnsi="Arial" w:cs="Arial"/>
          <w:b/>
          <w:i/>
          <w:sz w:val="24"/>
          <w:szCs w:val="24"/>
        </w:rPr>
        <w:t>will not</w:t>
      </w:r>
      <w:r w:rsidRPr="00AA1D76">
        <w:rPr>
          <w:rFonts w:ascii="Arial" w:hAnsi="Arial" w:cs="Arial"/>
          <w:sz w:val="24"/>
          <w:szCs w:val="24"/>
        </w:rPr>
        <w:t xml:space="preserve"> be accepted.</w:t>
      </w:r>
    </w:p>
    <w:p w14:paraId="57C5024E" w14:textId="77777777" w:rsidR="00C01A3F" w:rsidRPr="00A406E5" w:rsidRDefault="00C01A3F" w:rsidP="00AE49E2">
      <w:pPr>
        <w:spacing w:line="360" w:lineRule="auto"/>
        <w:jc w:val="both"/>
        <w:rPr>
          <w:rFonts w:ascii="Arial" w:hAnsi="Arial" w:cs="Arial"/>
          <w:sz w:val="22"/>
          <w:szCs w:val="22"/>
        </w:rPr>
      </w:pPr>
    </w:p>
    <w:p w14:paraId="3BF6484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A390D32" w14:textId="77777777" w:rsidTr="00152E9D">
        <w:trPr>
          <w:jc w:val="center"/>
        </w:trPr>
        <w:tc>
          <w:tcPr>
            <w:tcW w:w="10670" w:type="dxa"/>
            <w:shd w:val="clear" w:color="auto" w:fill="BFBFBF"/>
          </w:tcPr>
          <w:p w14:paraId="72405CE7"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BBF3A1" w14:textId="77777777" w:rsidR="00152E9D" w:rsidRPr="00A406E5" w:rsidRDefault="00152E9D" w:rsidP="00152E9D">
      <w:pPr>
        <w:rPr>
          <w:rFonts w:ascii="Arial" w:hAnsi="Arial" w:cs="Arial"/>
        </w:rPr>
      </w:pPr>
    </w:p>
    <w:p w14:paraId="6A7E57B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F87E86" w14:textId="77777777" w:rsidR="00152E9D" w:rsidRPr="00A406E5" w:rsidRDefault="00152E9D" w:rsidP="00152E9D">
      <w:pPr>
        <w:rPr>
          <w:rFonts w:ascii="Arial" w:hAnsi="Arial" w:cs="Arial"/>
          <w:b/>
          <w:sz w:val="22"/>
          <w:szCs w:val="22"/>
        </w:rPr>
        <w:sectPr w:rsidR="00152E9D" w:rsidRPr="00A406E5" w:rsidSect="00160D12">
          <w:footerReference w:type="default" r:id="rId11"/>
          <w:pgSz w:w="11894" w:h="16834"/>
          <w:pgMar w:top="720" w:right="720" w:bottom="720" w:left="720" w:header="709" w:footer="454" w:gutter="0"/>
          <w:paperSrc w:first="15" w:other="15"/>
          <w:cols w:space="720"/>
          <w:docGrid w:linePitch="272"/>
        </w:sectPr>
      </w:pPr>
    </w:p>
    <w:p w14:paraId="571A892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C36D4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00BCED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0BFB9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C044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1C17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C745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451F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7E1ECD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147C7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AEFA5B" w14:textId="77777777" w:rsidR="00152E9D" w:rsidRPr="00A406E5" w:rsidRDefault="00152E9D" w:rsidP="00152E9D">
            <w:pPr>
              <w:jc w:val="center"/>
              <w:rPr>
                <w:rFonts w:ascii="Arial" w:hAnsi="Arial" w:cs="Arial"/>
                <w:sz w:val="32"/>
              </w:rPr>
            </w:pPr>
          </w:p>
        </w:tc>
      </w:tr>
      <w:tr w:rsidR="00152E9D" w:rsidRPr="00A406E5" w14:paraId="314C1C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CEDA56" w14:textId="20EDC23F" w:rsidR="00152E9D" w:rsidRPr="00A406E5" w:rsidRDefault="001646E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36451" behindDoc="0" locked="0" layoutInCell="1" allowOverlap="1" wp14:anchorId="5C41B238" wp14:editId="673CF468">
                      <wp:simplePos x="0" y="0"/>
                      <wp:positionH relativeFrom="column">
                        <wp:posOffset>785305</wp:posOffset>
                      </wp:positionH>
                      <wp:positionV relativeFrom="paragraph">
                        <wp:posOffset>27610</wp:posOffset>
                      </wp:positionV>
                      <wp:extent cx="12960" cy="16200"/>
                      <wp:effectExtent l="38100" t="38100" r="25400" b="34925"/>
                      <wp:wrapNone/>
                      <wp:docPr id="510" name="Ink 510"/>
                      <wp:cNvGraphicFramePr/>
                      <a:graphic xmlns:a="http://schemas.openxmlformats.org/drawingml/2006/main">
                        <a:graphicData uri="http://schemas.microsoft.com/office/word/2010/wordprocessingInk">
                          <w14:contentPart bwMode="auto" r:id="rId12">
                            <w14:nvContentPartPr>
                              <w14:cNvContentPartPr/>
                            </w14:nvContentPartPr>
                            <w14:xfrm>
                              <a:off x="0" y="0"/>
                              <a:ext cx="12960" cy="16200"/>
                            </w14:xfrm>
                          </w14:contentPart>
                        </a:graphicData>
                      </a:graphic>
                    </wp:anchor>
                  </w:drawing>
                </mc:Choice>
                <mc:Fallback>
                  <w:pict>
                    <v:shapetype w14:anchorId="3F4AF54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10" o:spid="_x0000_s1026" type="#_x0000_t75" style="position:absolute;margin-left:61.25pt;margin-top:1.55pt;width:2.2pt;height:2.5pt;z-index:2521364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">
                      <v:imagedata r:id="rId13" o:title=""/>
                    </v:shape>
                  </w:pict>
                </mc:Fallback>
              </mc:AlternateContent>
            </w:r>
            <w:r w:rsidR="00007E7F">
              <w:rPr>
                <w:rFonts w:ascii="Arial" w:hAnsi="Arial" w:cs="Arial"/>
                <w:noProof/>
                <w:sz w:val="14"/>
                <w:szCs w:val="14"/>
              </w:rPr>
              <mc:AlternateContent>
                <mc:Choice Requires="wpi">
                  <w:drawing>
                    <wp:anchor distT="0" distB="0" distL="114300" distR="114300" simplePos="0" relativeHeight="252072963" behindDoc="0" locked="0" layoutInCell="1" allowOverlap="1" wp14:anchorId="78C517E8" wp14:editId="7DB0CB32">
                      <wp:simplePos x="0" y="0"/>
                      <wp:positionH relativeFrom="column">
                        <wp:posOffset>3610945</wp:posOffset>
                      </wp:positionH>
                      <wp:positionV relativeFrom="paragraph">
                        <wp:posOffset>157840</wp:posOffset>
                      </wp:positionV>
                      <wp:extent cx="16200" cy="3600"/>
                      <wp:effectExtent l="38100" t="38100" r="34925" b="34925"/>
                      <wp:wrapNone/>
                      <wp:docPr id="448" name="Ink 448"/>
                      <wp:cNvGraphicFramePr/>
                      <a:graphic xmlns:a="http://schemas.openxmlformats.org/drawingml/2006/main">
                        <a:graphicData uri="http://schemas.microsoft.com/office/word/2010/wordprocessingInk">
                          <w14:contentPart bwMode="auto" r:id="rId14">
                            <w14:nvContentPartPr>
                              <w14:cNvContentPartPr/>
                            </w14:nvContentPartPr>
                            <w14:xfrm>
                              <a:off x="0" y="0"/>
                              <a:ext cx="16200" cy="3600"/>
                            </w14:xfrm>
                          </w14:contentPart>
                        </a:graphicData>
                      </a:graphic>
                    </wp:anchor>
                  </w:drawing>
                </mc:Choice>
                <mc:Fallback>
                  <w:pict>
                    <v:shape w14:anchorId="1851DD1C" id="Ink 448" o:spid="_x0000_s1026" type="#_x0000_t75" style="position:absolute;margin-left:283.75pt;margin-top:11.85pt;width:2.5pt;height:1.5pt;z-index:2520729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">
                      <v:imagedata r:id="rId15" o:title=""/>
                    </v:shape>
                  </w:pict>
                </mc:Fallback>
              </mc:AlternateContent>
            </w:r>
            <w:r w:rsidR="00007E7F">
              <w:rPr>
                <w:rFonts w:ascii="Arial" w:hAnsi="Arial" w:cs="Arial"/>
                <w:noProof/>
                <w:sz w:val="14"/>
                <w:szCs w:val="14"/>
              </w:rPr>
              <mc:AlternateContent>
                <mc:Choice Requires="wpi">
                  <w:drawing>
                    <wp:anchor distT="0" distB="0" distL="114300" distR="114300" simplePos="0" relativeHeight="252071939" behindDoc="0" locked="0" layoutInCell="1" allowOverlap="1" wp14:anchorId="1879DA82" wp14:editId="34422C51">
                      <wp:simplePos x="0" y="0"/>
                      <wp:positionH relativeFrom="column">
                        <wp:posOffset>38735</wp:posOffset>
                      </wp:positionH>
                      <wp:positionV relativeFrom="paragraph">
                        <wp:posOffset>17780</wp:posOffset>
                      </wp:positionV>
                      <wp:extent cx="3543785" cy="241635"/>
                      <wp:effectExtent l="38100" t="38100" r="38100" b="38100"/>
                      <wp:wrapNone/>
                      <wp:docPr id="447" name="Ink 447"/>
                      <wp:cNvGraphicFramePr/>
                      <a:graphic xmlns:a="http://schemas.openxmlformats.org/drawingml/2006/main">
                        <a:graphicData uri="http://schemas.microsoft.com/office/word/2010/wordprocessingInk">
                          <w14:contentPart bwMode="auto" r:id="rId16">
                            <w14:nvContentPartPr>
                              <w14:cNvContentPartPr/>
                            </w14:nvContentPartPr>
                            <w14:xfrm>
                              <a:off x="0" y="0"/>
                              <a:ext cx="3543785" cy="241635"/>
                            </w14:xfrm>
                          </w14:contentPart>
                        </a:graphicData>
                      </a:graphic>
                    </wp:anchor>
                  </w:drawing>
                </mc:Choice>
                <mc:Fallback>
                  <w:pict>
                    <v:shape w14:anchorId="46E727A7" id="Ink 447" o:spid="_x0000_s1026" type="#_x0000_t75" style="position:absolute;margin-left:2.5pt;margin-top:.8pt;width:280.25pt;height:20.25pt;z-index:2520719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">
                      <v:imagedata r:id="rId17" o:title=""/>
                    </v:shape>
                  </w:pict>
                </mc:Fallback>
              </mc:AlternateContent>
            </w:r>
          </w:p>
          <w:p w14:paraId="1D9B0CE8" w14:textId="62E38D63" w:rsidR="00152E9D" w:rsidRPr="00A406E5" w:rsidRDefault="00152E9D" w:rsidP="00152E9D">
            <w:pPr>
              <w:spacing w:after="120"/>
              <w:rPr>
                <w:rFonts w:ascii="Arial" w:hAnsi="Arial" w:cs="Arial"/>
                <w:sz w:val="14"/>
                <w:szCs w:val="14"/>
              </w:rPr>
            </w:pPr>
          </w:p>
          <w:p w14:paraId="604AD6D4" w14:textId="0368227A" w:rsidR="00152E9D" w:rsidRPr="00A406E5" w:rsidRDefault="005816B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32355" behindDoc="0" locked="0" layoutInCell="1" allowOverlap="1" wp14:anchorId="72F5E4D9" wp14:editId="1069D196">
                      <wp:simplePos x="0" y="0"/>
                      <wp:positionH relativeFrom="column">
                        <wp:posOffset>3896360</wp:posOffset>
                      </wp:positionH>
                      <wp:positionV relativeFrom="paragraph">
                        <wp:posOffset>45085</wp:posOffset>
                      </wp:positionV>
                      <wp:extent cx="587710" cy="130955"/>
                      <wp:effectExtent l="38100" t="38100" r="9525" b="46990"/>
                      <wp:wrapNone/>
                      <wp:docPr id="506" name="Ink 506"/>
                      <wp:cNvGraphicFramePr/>
                      <a:graphic xmlns:a="http://schemas.openxmlformats.org/drawingml/2006/main">
                        <a:graphicData uri="http://schemas.microsoft.com/office/word/2010/wordprocessingInk">
                          <w14:contentPart bwMode="auto" r:id="rId18">
                            <w14:nvContentPartPr>
                              <w14:cNvContentPartPr/>
                            </w14:nvContentPartPr>
                            <w14:xfrm>
                              <a:off x="0" y="0"/>
                              <a:ext cx="587710" cy="130955"/>
                            </w14:xfrm>
                          </w14:contentPart>
                        </a:graphicData>
                      </a:graphic>
                    </wp:anchor>
                  </w:drawing>
                </mc:Choice>
                <mc:Fallback>
                  <w:pict>
                    <v:shape w14:anchorId="0EC0B9AD" id="Ink 506" o:spid="_x0000_s1026" type="#_x0000_t75" style="position:absolute;margin-left:306.2pt;margin-top:2.95pt;width:47.5pt;height:11.5pt;z-index:2521323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">
                      <v:imagedata r:id="rId19" o:title=""/>
                    </v:shape>
                  </w:pict>
                </mc:Fallback>
              </mc:AlternateContent>
            </w:r>
            <w:r>
              <w:rPr>
                <w:rFonts w:ascii="Arial" w:hAnsi="Arial" w:cs="Arial"/>
                <w:noProof/>
                <w:sz w:val="14"/>
                <w:szCs w:val="14"/>
              </w:rPr>
              <mc:AlternateContent>
                <mc:Choice Requires="wpi">
                  <w:drawing>
                    <wp:anchor distT="0" distB="0" distL="114300" distR="114300" simplePos="0" relativeHeight="252099587" behindDoc="0" locked="0" layoutInCell="1" allowOverlap="1" wp14:anchorId="227A1AC9" wp14:editId="7A628DA8">
                      <wp:simplePos x="0" y="0"/>
                      <wp:positionH relativeFrom="column">
                        <wp:posOffset>2131060</wp:posOffset>
                      </wp:positionH>
                      <wp:positionV relativeFrom="paragraph">
                        <wp:posOffset>26035</wp:posOffset>
                      </wp:positionV>
                      <wp:extent cx="1562445" cy="206715"/>
                      <wp:effectExtent l="38100" t="38100" r="12700" b="47625"/>
                      <wp:wrapNone/>
                      <wp:docPr id="474" name="Ink 474"/>
                      <wp:cNvGraphicFramePr/>
                      <a:graphic xmlns:a="http://schemas.openxmlformats.org/drawingml/2006/main">
                        <a:graphicData uri="http://schemas.microsoft.com/office/word/2010/wordprocessingInk">
                          <w14:contentPart bwMode="auto" r:id="rId20">
                            <w14:nvContentPartPr>
                              <w14:cNvContentPartPr/>
                            </w14:nvContentPartPr>
                            <w14:xfrm>
                              <a:off x="0" y="0"/>
                              <a:ext cx="1562445" cy="206715"/>
                            </w14:xfrm>
                          </w14:contentPart>
                        </a:graphicData>
                      </a:graphic>
                    </wp:anchor>
                  </w:drawing>
                </mc:Choice>
                <mc:Fallback>
                  <w:pict>
                    <v:shape w14:anchorId="3F9B7177" id="Ink 474" o:spid="_x0000_s1026" type="#_x0000_t75" style="position:absolute;margin-left:167.25pt;margin-top:1.45pt;width:124.25pt;height:17.5pt;z-index:2520995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">
                      <v:imagedata r:id="rId21" o:title=""/>
                    </v:shape>
                  </w:pict>
                </mc:Fallback>
              </mc:AlternateContent>
            </w:r>
          </w:p>
          <w:p w14:paraId="322065D9" w14:textId="19A19C20" w:rsidR="00152E9D" w:rsidRPr="00A406E5" w:rsidRDefault="005816B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085251" behindDoc="0" locked="0" layoutInCell="1" allowOverlap="1" wp14:anchorId="6FDE1D67" wp14:editId="42F1D9D4">
                      <wp:simplePos x="0" y="0"/>
                      <wp:positionH relativeFrom="column">
                        <wp:posOffset>16510</wp:posOffset>
                      </wp:positionH>
                      <wp:positionV relativeFrom="paragraph">
                        <wp:posOffset>-154940</wp:posOffset>
                      </wp:positionV>
                      <wp:extent cx="1863725" cy="358775"/>
                      <wp:effectExtent l="38100" t="38100" r="15875" b="34925"/>
                      <wp:wrapNone/>
                      <wp:docPr id="460" name="Ink 460"/>
                      <wp:cNvGraphicFramePr/>
                      <a:graphic xmlns:a="http://schemas.openxmlformats.org/drawingml/2006/main">
                        <a:graphicData uri="http://schemas.microsoft.com/office/word/2010/wordprocessingInk">
                          <w14:contentPart bwMode="auto" r:id="rId22">
                            <w14:nvContentPartPr>
                              <w14:cNvContentPartPr/>
                            </w14:nvContentPartPr>
                            <w14:xfrm>
                              <a:off x="0" y="0"/>
                              <a:ext cx="1863725" cy="358775"/>
                            </w14:xfrm>
                          </w14:contentPart>
                        </a:graphicData>
                      </a:graphic>
                    </wp:anchor>
                  </w:drawing>
                </mc:Choice>
                <mc:Fallback>
                  <w:pict>
                    <v:shape w14:anchorId="7FC8ECB8" id="Ink 460" o:spid="_x0000_s1026" type="#_x0000_t75" style="position:absolute;margin-left:.7pt;margin-top:-12.8pt;width:147.95pt;height:29.4pt;z-index:2520852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">
                      <v:imagedata r:id="rId23" o:title=""/>
                    </v:shape>
                  </w:pict>
                </mc:Fallback>
              </mc:AlternateContent>
            </w:r>
          </w:p>
          <w:p w14:paraId="1FEFFFB7" w14:textId="4EE192B1" w:rsidR="00152E9D" w:rsidRPr="00A406E5" w:rsidRDefault="005816B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34403" behindDoc="0" locked="0" layoutInCell="1" allowOverlap="1" wp14:anchorId="2D36C19B" wp14:editId="7673FF02">
                      <wp:simplePos x="0" y="0"/>
                      <wp:positionH relativeFrom="column">
                        <wp:posOffset>3810</wp:posOffset>
                      </wp:positionH>
                      <wp:positionV relativeFrom="paragraph">
                        <wp:posOffset>-25400</wp:posOffset>
                      </wp:positionV>
                      <wp:extent cx="3134115" cy="317520"/>
                      <wp:effectExtent l="38100" t="38100" r="28575" b="38100"/>
                      <wp:wrapNone/>
                      <wp:docPr id="508" name="Ink 508"/>
                      <wp:cNvGraphicFramePr/>
                      <a:graphic xmlns:a="http://schemas.openxmlformats.org/drawingml/2006/main">
                        <a:graphicData uri="http://schemas.microsoft.com/office/word/2010/wordprocessingInk">
                          <w14:contentPart bwMode="auto" r:id="rId24">
                            <w14:nvContentPartPr>
                              <w14:cNvContentPartPr/>
                            </w14:nvContentPartPr>
                            <w14:xfrm>
                              <a:off x="0" y="0"/>
                              <a:ext cx="3134115" cy="317520"/>
                            </w14:xfrm>
                          </w14:contentPart>
                        </a:graphicData>
                      </a:graphic>
                    </wp:anchor>
                  </w:drawing>
                </mc:Choice>
                <mc:Fallback>
                  <w:pict>
                    <v:shape w14:anchorId="749F8B05" id="Ink 508" o:spid="_x0000_s1026" type="#_x0000_t75" style="position:absolute;margin-left:-.25pt;margin-top:-2.6pt;width:248pt;height:26.2pt;z-index:2521344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">
                      <v:imagedata r:id="rId25" o:title=""/>
                    </v:shape>
                  </w:pict>
                </mc:Fallback>
              </mc:AlternateContent>
            </w:r>
          </w:p>
          <w:p w14:paraId="5531C6B4" w14:textId="3424887C"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A0BC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612EC5" w14:textId="293D5D68" w:rsidR="00152E9D" w:rsidRPr="00A406E5" w:rsidRDefault="001646E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135427" behindDoc="0" locked="0" layoutInCell="1" allowOverlap="1" wp14:anchorId="323539D2" wp14:editId="3CFCF769">
                      <wp:simplePos x="0" y="0"/>
                      <wp:positionH relativeFrom="column">
                        <wp:posOffset>98510</wp:posOffset>
                      </wp:positionH>
                      <wp:positionV relativeFrom="paragraph">
                        <wp:posOffset>367450</wp:posOffset>
                      </wp:positionV>
                      <wp:extent cx="167760" cy="225720"/>
                      <wp:effectExtent l="25400" t="38100" r="35560" b="41275"/>
                      <wp:wrapNone/>
                      <wp:docPr id="509" name="Ink 509"/>
                      <wp:cNvGraphicFramePr/>
                      <a:graphic xmlns:a="http://schemas.openxmlformats.org/drawingml/2006/main">
                        <a:graphicData uri="http://schemas.microsoft.com/office/word/2010/wordprocessingInk">
                          <w14:contentPart bwMode="auto" r:id="rId26">
                            <w14:nvContentPartPr>
                              <w14:cNvContentPartPr/>
                            </w14:nvContentPartPr>
                            <w14:xfrm>
                              <a:off x="0" y="0"/>
                              <a:ext cx="167760" cy="225720"/>
                            </w14:xfrm>
                          </w14:contentPart>
                        </a:graphicData>
                      </a:graphic>
                    </wp:anchor>
                  </w:drawing>
                </mc:Choice>
                <mc:Fallback>
                  <w:pict>
                    <v:shape w14:anchorId="69F5F21F" id="Ink 509" o:spid="_x0000_s1026" type="#_x0000_t75" style="position:absolute;margin-left:7.15pt;margin-top:28.35pt;width:14.4pt;height:18.95pt;z-index:2521354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">
                      <v:imagedata r:id="rId27" o:title=""/>
                    </v:shape>
                  </w:pict>
                </mc:Fallback>
              </mc:AlternateContent>
            </w:r>
          </w:p>
        </w:tc>
      </w:tr>
      <w:tr w:rsidR="00152E9D" w:rsidRPr="00A406E5" w14:paraId="195F6408" w14:textId="77777777" w:rsidTr="00A85BFE">
        <w:trPr>
          <w:trHeight w:val="451"/>
        </w:trPr>
        <w:tc>
          <w:tcPr>
            <w:tcW w:w="4169" w:type="pct"/>
            <w:vMerge/>
            <w:tcBorders>
              <w:left w:val="single" w:sz="4" w:space="0" w:color="auto"/>
              <w:bottom w:val="single" w:sz="4" w:space="0" w:color="auto"/>
              <w:right w:val="single" w:sz="4" w:space="0" w:color="auto"/>
            </w:tcBorders>
          </w:tcPr>
          <w:p w14:paraId="4FF1FC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5ED909" w14:textId="77777777" w:rsidR="00152E9D" w:rsidRPr="00A406E5" w:rsidRDefault="00BA706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EB8FA18" w14:textId="77777777" w:rsidR="00152E9D" w:rsidRPr="00A406E5" w:rsidRDefault="00152E9D" w:rsidP="00152E9D">
            <w:pPr>
              <w:jc w:val="center"/>
              <w:rPr>
                <w:rFonts w:ascii="Arial" w:hAnsi="Arial" w:cs="Arial"/>
                <w:sz w:val="32"/>
              </w:rPr>
            </w:pPr>
          </w:p>
        </w:tc>
      </w:tr>
      <w:tr w:rsidR="00152E9D" w:rsidRPr="00A406E5" w14:paraId="640FC1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D3D6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788E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F049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443771" w14:textId="77777777" w:rsidR="00152E9D" w:rsidRPr="00A406E5" w:rsidRDefault="00152E9D" w:rsidP="00152E9D">
            <w:pPr>
              <w:jc w:val="center"/>
              <w:rPr>
                <w:rFonts w:ascii="Arial" w:hAnsi="Arial" w:cs="Arial"/>
                <w:sz w:val="32"/>
              </w:rPr>
            </w:pPr>
          </w:p>
        </w:tc>
      </w:tr>
      <w:tr w:rsidR="00152E9D" w:rsidRPr="00A406E5" w14:paraId="0F9E89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707849" w14:textId="07C2A452" w:rsidR="00152E9D" w:rsidRPr="00A406E5" w:rsidRDefault="00152E9D" w:rsidP="00152E9D">
            <w:pPr>
              <w:spacing w:after="120"/>
              <w:rPr>
                <w:rFonts w:ascii="Arial" w:hAnsi="Arial" w:cs="Arial"/>
                <w:sz w:val="14"/>
                <w:szCs w:val="14"/>
              </w:rPr>
            </w:pPr>
          </w:p>
          <w:p w14:paraId="34C360F0" w14:textId="2E7C6D00" w:rsidR="00152E9D" w:rsidRPr="00A406E5" w:rsidRDefault="001646ED"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162051" behindDoc="0" locked="0" layoutInCell="1" allowOverlap="1" wp14:anchorId="7FBBE15B" wp14:editId="2C29ACC1">
                      <wp:simplePos x="0" y="0"/>
                      <wp:positionH relativeFrom="column">
                        <wp:posOffset>1471295</wp:posOffset>
                      </wp:positionH>
                      <wp:positionV relativeFrom="paragraph">
                        <wp:posOffset>-91440</wp:posOffset>
                      </wp:positionV>
                      <wp:extent cx="1107860" cy="234950"/>
                      <wp:effectExtent l="38100" t="38100" r="35560" b="31750"/>
                      <wp:wrapNone/>
                      <wp:docPr id="535" name="Ink 535"/>
                      <wp:cNvGraphicFramePr/>
                      <a:graphic xmlns:a="http://schemas.openxmlformats.org/drawingml/2006/main">
                        <a:graphicData uri="http://schemas.microsoft.com/office/word/2010/wordprocessingInk">
                          <w14:contentPart bwMode="auto" r:id="rId28">
                            <w14:nvContentPartPr>
                              <w14:cNvContentPartPr/>
                            </w14:nvContentPartPr>
                            <w14:xfrm>
                              <a:off x="0" y="0"/>
                              <a:ext cx="1107860" cy="234950"/>
                            </w14:xfrm>
                          </w14:contentPart>
                        </a:graphicData>
                      </a:graphic>
                    </wp:anchor>
                  </w:drawing>
                </mc:Choice>
                <mc:Fallback>
                  <w:pict>
                    <v:shape w14:anchorId="014095CE" id="Ink 535" o:spid="_x0000_s1026" type="#_x0000_t75" style="position:absolute;margin-left:115.25pt;margin-top:-7.8pt;width:88.45pt;height:19.65pt;z-index:2521620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">
                      <v:imagedata r:id="rId29" o:title=""/>
                    </v:shape>
                  </w:pict>
                </mc:Fallback>
              </mc:AlternateContent>
            </w:r>
            <w:r>
              <w:rPr>
                <w:rFonts w:ascii="Arial" w:hAnsi="Arial" w:cs="Arial"/>
                <w:noProof/>
                <w:sz w:val="14"/>
                <w:szCs w:val="14"/>
              </w:rPr>
              <mc:AlternateContent>
                <mc:Choice Requires="wpi">
                  <w:drawing>
                    <wp:anchor distT="0" distB="0" distL="114300" distR="114300" simplePos="0" relativeHeight="252147715" behindDoc="0" locked="0" layoutInCell="1" allowOverlap="1" wp14:anchorId="1ABC0309" wp14:editId="0A916B89">
                      <wp:simplePos x="0" y="0"/>
                      <wp:positionH relativeFrom="column">
                        <wp:posOffset>38735</wp:posOffset>
                      </wp:positionH>
                      <wp:positionV relativeFrom="paragraph">
                        <wp:posOffset>-107950</wp:posOffset>
                      </wp:positionV>
                      <wp:extent cx="1226290" cy="277325"/>
                      <wp:effectExtent l="38100" t="38100" r="18415" b="40640"/>
                      <wp:wrapNone/>
                      <wp:docPr id="521" name="Ink 521"/>
                      <wp:cNvGraphicFramePr/>
                      <a:graphic xmlns:a="http://schemas.openxmlformats.org/drawingml/2006/main">
                        <a:graphicData uri="http://schemas.microsoft.com/office/word/2010/wordprocessingInk">
                          <w14:contentPart bwMode="auto" r:id="rId30">
                            <w14:nvContentPartPr>
                              <w14:cNvContentPartPr/>
                            </w14:nvContentPartPr>
                            <w14:xfrm>
                              <a:off x="0" y="0"/>
                              <a:ext cx="1226290" cy="277325"/>
                            </w14:xfrm>
                          </w14:contentPart>
                        </a:graphicData>
                      </a:graphic>
                    </wp:anchor>
                  </w:drawing>
                </mc:Choice>
                <mc:Fallback>
                  <w:pict>
                    <v:shape w14:anchorId="6137D121" id="Ink 521" o:spid="_x0000_s1026" type="#_x0000_t75" style="position:absolute;margin-left:2.5pt;margin-top:-9.1pt;width:97.75pt;height:23.1pt;z-index:2521477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">
                      <v:imagedata r:id="rId31" o:title=""/>
                    </v:shape>
                  </w:pict>
                </mc:Fallback>
              </mc:AlternateContent>
            </w:r>
          </w:p>
          <w:p w14:paraId="466A978D" w14:textId="735F4479" w:rsidR="00152E9D" w:rsidRPr="00A406E5" w:rsidRDefault="00414BDE"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34755" behindDoc="0" locked="0" layoutInCell="1" allowOverlap="1" wp14:anchorId="031150DB" wp14:editId="024D415D">
                      <wp:simplePos x="0" y="0"/>
                      <wp:positionH relativeFrom="column">
                        <wp:posOffset>953135</wp:posOffset>
                      </wp:positionH>
                      <wp:positionV relativeFrom="paragraph">
                        <wp:posOffset>-318135</wp:posOffset>
                      </wp:positionV>
                      <wp:extent cx="3994785" cy="797560"/>
                      <wp:effectExtent l="38100" t="25400" r="43815" b="40640"/>
                      <wp:wrapNone/>
                      <wp:docPr id="606" name="Ink 606"/>
                      <wp:cNvGraphicFramePr/>
                      <a:graphic xmlns:a="http://schemas.openxmlformats.org/drawingml/2006/main">
                        <a:graphicData uri="http://schemas.microsoft.com/office/word/2010/wordprocessingInk">
                          <w14:contentPart bwMode="auto" r:id="rId32">
                            <w14:nvContentPartPr>
                              <w14:cNvContentPartPr/>
                            </w14:nvContentPartPr>
                            <w14:xfrm>
                              <a:off x="0" y="0"/>
                              <a:ext cx="3994785" cy="797560"/>
                            </w14:xfrm>
                          </w14:contentPart>
                        </a:graphicData>
                      </a:graphic>
                    </wp:anchor>
                  </w:drawing>
                </mc:Choice>
                <mc:Fallback>
                  <w:pict>
                    <v:shape w14:anchorId="4B6E2D6A" id="Ink 606" o:spid="_x0000_s1026" type="#_x0000_t75" style="position:absolute;margin-left:74.5pt;margin-top:-25.65pt;width:315.75pt;height:64pt;z-index:2522347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">
                      <v:imagedata r:id="rId33" o:title=""/>
                    </v:shape>
                  </w:pict>
                </mc:Fallback>
              </mc:AlternateContent>
            </w:r>
            <w:r w:rsidR="002147D8">
              <w:rPr>
                <w:rFonts w:ascii="Arial" w:hAnsi="Arial" w:cs="Arial"/>
                <w:noProof/>
                <w:sz w:val="14"/>
                <w:szCs w:val="14"/>
              </w:rPr>
              <mc:AlternateContent>
                <mc:Choice Requires="wpi">
                  <w:drawing>
                    <wp:anchor distT="0" distB="0" distL="114300" distR="114300" simplePos="0" relativeHeight="252213251" behindDoc="0" locked="0" layoutInCell="1" allowOverlap="1" wp14:anchorId="2CD10719" wp14:editId="546C290A">
                      <wp:simplePos x="0" y="0"/>
                      <wp:positionH relativeFrom="column">
                        <wp:posOffset>54610</wp:posOffset>
                      </wp:positionH>
                      <wp:positionV relativeFrom="paragraph">
                        <wp:posOffset>-47625</wp:posOffset>
                      </wp:positionV>
                      <wp:extent cx="1718065" cy="237490"/>
                      <wp:effectExtent l="38100" t="25400" r="22225" b="41910"/>
                      <wp:wrapNone/>
                      <wp:docPr id="585" name="Ink 585"/>
                      <wp:cNvGraphicFramePr/>
                      <a:graphic xmlns:a="http://schemas.openxmlformats.org/drawingml/2006/main">
                        <a:graphicData uri="http://schemas.microsoft.com/office/word/2010/wordprocessingInk">
                          <w14:contentPart bwMode="auto" r:id="rId34">
                            <w14:nvContentPartPr>
                              <w14:cNvContentPartPr/>
                            </w14:nvContentPartPr>
                            <w14:xfrm>
                              <a:off x="0" y="0"/>
                              <a:ext cx="1718065" cy="237490"/>
                            </w14:xfrm>
                          </w14:contentPart>
                        </a:graphicData>
                      </a:graphic>
                    </wp:anchor>
                  </w:drawing>
                </mc:Choice>
                <mc:Fallback>
                  <w:pict>
                    <v:shape w14:anchorId="47FB95B8" id="Ink 585" o:spid="_x0000_s1026" type="#_x0000_t75" style="position:absolute;margin-left:3.7pt;margin-top:-4.35pt;width:136.5pt;height:19.9pt;z-index:2522132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">
                      <v:imagedata r:id="rId35" o:title=""/>
                    </v:shape>
                  </w:pict>
                </mc:Fallback>
              </mc:AlternateContent>
            </w:r>
          </w:p>
          <w:p w14:paraId="0244D731" w14:textId="51AB8E48" w:rsidR="00152E9D" w:rsidRPr="00A406E5" w:rsidRDefault="00152E9D" w:rsidP="00152E9D">
            <w:pPr>
              <w:spacing w:after="120"/>
              <w:rPr>
                <w:rFonts w:ascii="Arial" w:hAnsi="Arial" w:cs="Arial"/>
                <w:sz w:val="14"/>
                <w:szCs w:val="14"/>
              </w:rPr>
            </w:pPr>
          </w:p>
          <w:p w14:paraId="2600138C" w14:textId="5C2FC495" w:rsidR="00152E9D" w:rsidRPr="00A406E5" w:rsidRDefault="00414BDE"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228611" behindDoc="0" locked="0" layoutInCell="1" allowOverlap="1" wp14:anchorId="1F8DA276" wp14:editId="50557618">
                      <wp:simplePos x="0" y="0"/>
                      <wp:positionH relativeFrom="column">
                        <wp:posOffset>22860</wp:posOffset>
                      </wp:positionH>
                      <wp:positionV relativeFrom="paragraph">
                        <wp:posOffset>-67945</wp:posOffset>
                      </wp:positionV>
                      <wp:extent cx="603615" cy="168555"/>
                      <wp:effectExtent l="38100" t="38100" r="31750" b="47625"/>
                      <wp:wrapNone/>
                      <wp:docPr id="600" name="Ink 600"/>
                      <wp:cNvGraphicFramePr/>
                      <a:graphic xmlns:a="http://schemas.openxmlformats.org/drawingml/2006/main">
                        <a:graphicData uri="http://schemas.microsoft.com/office/word/2010/wordprocessingInk">
                          <w14:contentPart bwMode="auto" r:id="rId36">
                            <w14:nvContentPartPr>
                              <w14:cNvContentPartPr/>
                            </w14:nvContentPartPr>
                            <w14:xfrm>
                              <a:off x="0" y="0"/>
                              <a:ext cx="603615" cy="168555"/>
                            </w14:xfrm>
                          </w14:contentPart>
                        </a:graphicData>
                      </a:graphic>
                    </wp:anchor>
                  </w:drawing>
                </mc:Choice>
                <mc:Fallback>
                  <w:pict>
                    <v:shape w14:anchorId="4246B3BD" id="Ink 600" o:spid="_x0000_s1026" type="#_x0000_t75" style="position:absolute;margin-left:1.2pt;margin-top:-5.95pt;width:48.75pt;height:14.45pt;z-index:2522286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">
                      <v:imagedata r:id="rId37" o:title=""/>
                    </v:shape>
                  </w:pict>
                </mc:Fallback>
              </mc:AlternateContent>
            </w:r>
          </w:p>
          <w:p w14:paraId="6BFAA3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6AB3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698BE" w14:textId="3E1F8193" w:rsidR="00152E9D" w:rsidRPr="00A406E5" w:rsidRDefault="00414BDE"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235779" behindDoc="0" locked="0" layoutInCell="1" allowOverlap="1" wp14:anchorId="59BAC62F" wp14:editId="79B09E5F">
                      <wp:simplePos x="0" y="0"/>
                      <wp:positionH relativeFrom="column">
                        <wp:posOffset>35150</wp:posOffset>
                      </wp:positionH>
                      <wp:positionV relativeFrom="paragraph">
                        <wp:posOffset>353435</wp:posOffset>
                      </wp:positionV>
                      <wp:extent cx="244440" cy="174960"/>
                      <wp:effectExtent l="38100" t="38100" r="0" b="41275"/>
                      <wp:wrapNone/>
                      <wp:docPr id="607" name="Ink 607"/>
                      <wp:cNvGraphicFramePr/>
                      <a:graphic xmlns:a="http://schemas.openxmlformats.org/drawingml/2006/main">
                        <a:graphicData uri="http://schemas.microsoft.com/office/word/2010/wordprocessingInk">
                          <w14:contentPart bwMode="auto" r:id="rId38">
                            <w14:nvContentPartPr>
                              <w14:cNvContentPartPr/>
                            </w14:nvContentPartPr>
                            <w14:xfrm>
                              <a:off x="0" y="0"/>
                              <a:ext cx="244440" cy="174960"/>
                            </w14:xfrm>
                          </w14:contentPart>
                        </a:graphicData>
                      </a:graphic>
                    </wp:anchor>
                  </w:drawing>
                </mc:Choice>
                <mc:Fallback>
                  <w:pict>
                    <v:shape w14:anchorId="59798CF4" id="Ink 607" o:spid="_x0000_s1026" type="#_x0000_t75" style="position:absolute;margin-left:2.15pt;margin-top:27.25pt;width:20.5pt;height:15pt;z-index:2522357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">
                      <v:imagedata r:id="rId39" o:title=""/>
                    </v:shape>
                  </w:pict>
                </mc:Fallback>
              </mc:AlternateContent>
            </w:r>
          </w:p>
        </w:tc>
      </w:tr>
      <w:tr w:rsidR="00152E9D" w:rsidRPr="00A406E5" w14:paraId="3C144ADA" w14:textId="77777777" w:rsidTr="00A85BFE">
        <w:trPr>
          <w:trHeight w:val="451"/>
        </w:trPr>
        <w:tc>
          <w:tcPr>
            <w:tcW w:w="4169" w:type="pct"/>
            <w:vMerge/>
            <w:tcBorders>
              <w:left w:val="single" w:sz="4" w:space="0" w:color="auto"/>
              <w:bottom w:val="single" w:sz="4" w:space="0" w:color="auto"/>
              <w:right w:val="single" w:sz="4" w:space="0" w:color="auto"/>
            </w:tcBorders>
          </w:tcPr>
          <w:p w14:paraId="501134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AB541" w14:textId="77777777" w:rsidR="00152E9D" w:rsidRPr="00A406E5" w:rsidRDefault="00F16BA4"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8D84679" w14:textId="77777777" w:rsidR="00152E9D" w:rsidRPr="00A406E5" w:rsidRDefault="00152E9D" w:rsidP="00152E9D">
            <w:pPr>
              <w:jc w:val="center"/>
              <w:rPr>
                <w:rFonts w:ascii="Arial" w:hAnsi="Arial" w:cs="Arial"/>
                <w:sz w:val="32"/>
              </w:rPr>
            </w:pPr>
          </w:p>
        </w:tc>
      </w:tr>
      <w:tr w:rsidR="00152E9D" w:rsidRPr="00A406E5" w14:paraId="61A1C6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885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79265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4148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944ED9" w14:textId="77777777" w:rsidR="00152E9D" w:rsidRPr="00A406E5" w:rsidRDefault="00152E9D" w:rsidP="00152E9D">
            <w:pPr>
              <w:jc w:val="center"/>
              <w:rPr>
                <w:rFonts w:ascii="Arial" w:hAnsi="Arial" w:cs="Arial"/>
                <w:sz w:val="32"/>
              </w:rPr>
            </w:pPr>
          </w:p>
        </w:tc>
      </w:tr>
      <w:tr w:rsidR="00152E9D" w:rsidRPr="00A406E5" w14:paraId="5C72AB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491D74" w14:textId="41940259" w:rsidR="00152E9D" w:rsidRPr="00A406E5" w:rsidRDefault="00152E9D" w:rsidP="00152E9D">
            <w:pPr>
              <w:spacing w:after="120"/>
              <w:rPr>
                <w:rFonts w:ascii="Arial" w:hAnsi="Arial" w:cs="Arial"/>
                <w:sz w:val="14"/>
                <w:szCs w:val="14"/>
              </w:rPr>
            </w:pPr>
          </w:p>
          <w:p w14:paraId="0DFBB5C6" w14:textId="585F04B0" w:rsidR="00152E9D" w:rsidRPr="00A406E5" w:rsidRDefault="00152E9D" w:rsidP="00152E9D">
            <w:pPr>
              <w:spacing w:after="120"/>
              <w:rPr>
                <w:rFonts w:ascii="Arial" w:hAnsi="Arial" w:cs="Arial"/>
                <w:sz w:val="14"/>
                <w:szCs w:val="14"/>
              </w:rPr>
            </w:pPr>
          </w:p>
          <w:p w14:paraId="0C791D1D" w14:textId="4EAB1017" w:rsidR="00152E9D" w:rsidRPr="00A406E5" w:rsidRDefault="004E79D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07459" behindDoc="0" locked="0" layoutInCell="1" allowOverlap="1" wp14:anchorId="3D6913CA" wp14:editId="1C71F105">
                      <wp:simplePos x="0" y="0"/>
                      <wp:positionH relativeFrom="column">
                        <wp:posOffset>10160</wp:posOffset>
                      </wp:positionH>
                      <wp:positionV relativeFrom="paragraph">
                        <wp:posOffset>-328930</wp:posOffset>
                      </wp:positionV>
                      <wp:extent cx="5441950" cy="939770"/>
                      <wp:effectExtent l="38100" t="38100" r="44450" b="38735"/>
                      <wp:wrapNone/>
                      <wp:docPr id="677" name="Ink 677"/>
                      <wp:cNvGraphicFramePr/>
                      <a:graphic xmlns:a="http://schemas.openxmlformats.org/drawingml/2006/main">
                        <a:graphicData uri="http://schemas.microsoft.com/office/word/2010/wordprocessingInk">
                          <w14:contentPart bwMode="auto" r:id="rId40">
                            <w14:nvContentPartPr>
                              <w14:cNvContentPartPr/>
                            </w14:nvContentPartPr>
                            <w14:xfrm>
                              <a:off x="0" y="0"/>
                              <a:ext cx="5441950" cy="939770"/>
                            </w14:xfrm>
                          </w14:contentPart>
                        </a:graphicData>
                      </a:graphic>
                    </wp:anchor>
                  </w:drawing>
                </mc:Choice>
                <mc:Fallback>
                  <w:pict>
                    <v:shape w14:anchorId="3F5153C5" id="Ink 677" o:spid="_x0000_s1026" type="#_x0000_t75" style="position:absolute;margin-left:.2pt;margin-top:-26.5pt;width:429.65pt;height:75.2pt;z-index:2523074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">
                      <v:imagedata r:id="rId41" o:title=""/>
                    </v:shape>
                  </w:pict>
                </mc:Fallback>
              </mc:AlternateContent>
            </w:r>
          </w:p>
          <w:p w14:paraId="1D5E8D25" w14:textId="7E46756C" w:rsidR="00152E9D" w:rsidRPr="00A406E5" w:rsidRDefault="00152E9D" w:rsidP="00152E9D">
            <w:pPr>
              <w:spacing w:after="120"/>
              <w:rPr>
                <w:rFonts w:ascii="Arial" w:hAnsi="Arial" w:cs="Arial"/>
                <w:sz w:val="14"/>
                <w:szCs w:val="14"/>
              </w:rPr>
            </w:pPr>
          </w:p>
          <w:p w14:paraId="4F599357" w14:textId="16644608" w:rsidR="00152E9D" w:rsidRPr="00A406E5" w:rsidRDefault="004E79D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16675" behindDoc="0" locked="0" layoutInCell="1" allowOverlap="1" wp14:anchorId="79BD5FC5" wp14:editId="5CF00851">
                      <wp:simplePos x="0" y="0"/>
                      <wp:positionH relativeFrom="column">
                        <wp:posOffset>1273810</wp:posOffset>
                      </wp:positionH>
                      <wp:positionV relativeFrom="paragraph">
                        <wp:posOffset>-88265</wp:posOffset>
                      </wp:positionV>
                      <wp:extent cx="1733975" cy="320860"/>
                      <wp:effectExtent l="38100" t="38100" r="44450" b="34925"/>
                      <wp:wrapNone/>
                      <wp:docPr id="686" name="Ink 686"/>
                      <wp:cNvGraphicFramePr/>
                      <a:graphic xmlns:a="http://schemas.openxmlformats.org/drawingml/2006/main">
                        <a:graphicData uri="http://schemas.microsoft.com/office/word/2010/wordprocessingInk">
                          <w14:contentPart bwMode="auto" r:id="rId42">
                            <w14:nvContentPartPr>
                              <w14:cNvContentPartPr/>
                            </w14:nvContentPartPr>
                            <w14:xfrm>
                              <a:off x="0" y="0"/>
                              <a:ext cx="1733975" cy="320860"/>
                            </w14:xfrm>
                          </w14:contentPart>
                        </a:graphicData>
                      </a:graphic>
                    </wp:anchor>
                  </w:drawing>
                </mc:Choice>
                <mc:Fallback>
                  <w:pict>
                    <v:shape w14:anchorId="7DC7E1F8" id="Ink 686" o:spid="_x0000_s1026" type="#_x0000_t75" style="position:absolute;margin-left:99.7pt;margin-top:-7.55pt;width:137.75pt;height:26.45pt;z-index:2523166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">
                      <v:imagedata r:id="rId43" o:title=""/>
                    </v:shape>
                  </w:pict>
                </mc:Fallback>
              </mc:AlternateContent>
            </w:r>
          </w:p>
          <w:p w14:paraId="3A7654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9C97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67D567" w14:textId="7C9AA2A7" w:rsidR="00152E9D" w:rsidRPr="00A406E5" w:rsidRDefault="003F386D"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324867" behindDoc="0" locked="0" layoutInCell="1" allowOverlap="1" wp14:anchorId="08F7B9C7" wp14:editId="69628158">
                      <wp:simplePos x="0" y="0"/>
                      <wp:positionH relativeFrom="column">
                        <wp:posOffset>120015</wp:posOffset>
                      </wp:positionH>
                      <wp:positionV relativeFrom="paragraph">
                        <wp:posOffset>297815</wp:posOffset>
                      </wp:positionV>
                      <wp:extent cx="238440" cy="270285"/>
                      <wp:effectExtent l="38100" t="25400" r="3175" b="47625"/>
                      <wp:wrapNone/>
                      <wp:docPr id="694" name="Ink 694"/>
                      <wp:cNvGraphicFramePr/>
                      <a:graphic xmlns:a="http://schemas.openxmlformats.org/drawingml/2006/main">
                        <a:graphicData uri="http://schemas.microsoft.com/office/word/2010/wordprocessingInk">
                          <w14:contentPart bwMode="auto" r:id="rId44">
                            <w14:nvContentPartPr>
                              <w14:cNvContentPartPr/>
                            </w14:nvContentPartPr>
                            <w14:xfrm>
                              <a:off x="0" y="0"/>
                              <a:ext cx="238440" cy="270285"/>
                            </w14:xfrm>
                          </w14:contentPart>
                        </a:graphicData>
                      </a:graphic>
                    </wp:anchor>
                  </w:drawing>
                </mc:Choice>
                <mc:Fallback>
                  <w:pict>
                    <v:shape w14:anchorId="1324C522" id="Ink 694" o:spid="_x0000_s1026" type="#_x0000_t75" style="position:absolute;margin-left:8.85pt;margin-top:22.85pt;width:19.95pt;height:22.5pt;z-index:2523248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">
                      <v:imagedata r:id="rId45" o:title=""/>
                    </v:shape>
                  </w:pict>
                </mc:Fallback>
              </mc:AlternateContent>
            </w:r>
            <w:r w:rsidR="004E79D7">
              <w:rPr>
                <w:rFonts w:ascii="Arial" w:hAnsi="Arial" w:cs="Arial"/>
                <w:noProof/>
                <w:sz w:val="32"/>
              </w:rPr>
              <mc:AlternateContent>
                <mc:Choice Requires="wpi">
                  <w:drawing>
                    <wp:anchor distT="0" distB="0" distL="114300" distR="114300" simplePos="0" relativeHeight="252319747" behindDoc="0" locked="0" layoutInCell="1" allowOverlap="1" wp14:anchorId="36A146E6" wp14:editId="0E74C2EF">
                      <wp:simplePos x="0" y="0"/>
                      <wp:positionH relativeFrom="column">
                        <wp:posOffset>34290</wp:posOffset>
                      </wp:positionH>
                      <wp:positionV relativeFrom="paragraph">
                        <wp:posOffset>367825</wp:posOffset>
                      </wp:positionV>
                      <wp:extent cx="22680" cy="127440"/>
                      <wp:effectExtent l="25400" t="38100" r="28575" b="38100"/>
                      <wp:wrapNone/>
                      <wp:docPr id="689" name="Ink 689"/>
                      <wp:cNvGraphicFramePr/>
                      <a:graphic xmlns:a="http://schemas.openxmlformats.org/drawingml/2006/main">
                        <a:graphicData uri="http://schemas.microsoft.com/office/word/2010/wordprocessingInk">
                          <w14:contentPart bwMode="auto" r:id="rId46">
                            <w14:nvContentPartPr>
                              <w14:cNvContentPartPr/>
                            </w14:nvContentPartPr>
                            <w14:xfrm>
                              <a:off x="0" y="0"/>
                              <a:ext cx="22680" cy="127440"/>
                            </w14:xfrm>
                          </w14:contentPart>
                        </a:graphicData>
                      </a:graphic>
                      <wp14:sizeRelH relativeFrom="margin">
                        <wp14:pctWidth>0</wp14:pctWidth>
                      </wp14:sizeRelH>
                      <wp14:sizeRelV relativeFrom="margin">
                        <wp14:pctHeight>0</wp14:pctHeight>
                      </wp14:sizeRelV>
                    </wp:anchor>
                  </w:drawing>
                </mc:Choice>
                <mc:Fallback>
                  <w:pict>
                    <v:shape w14:anchorId="43578124" id="Ink 689" o:spid="_x0000_s1026" type="#_x0000_t75" style="position:absolute;margin-left:2.1pt;margin-top:28.35pt;width:3.05pt;height:11.3pt;z-index:2523197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">
                      <v:imagedata r:id="rId47" o:title=""/>
                    </v:shape>
                  </w:pict>
                </mc:Fallback>
              </mc:AlternateContent>
            </w:r>
          </w:p>
        </w:tc>
      </w:tr>
      <w:tr w:rsidR="00152E9D" w:rsidRPr="00A406E5" w14:paraId="4D010139" w14:textId="77777777" w:rsidTr="00A85BFE">
        <w:trPr>
          <w:trHeight w:val="451"/>
        </w:trPr>
        <w:tc>
          <w:tcPr>
            <w:tcW w:w="4169" w:type="pct"/>
            <w:vMerge/>
            <w:tcBorders>
              <w:left w:val="single" w:sz="4" w:space="0" w:color="auto"/>
              <w:bottom w:val="single" w:sz="4" w:space="0" w:color="auto"/>
              <w:right w:val="single" w:sz="4" w:space="0" w:color="auto"/>
            </w:tcBorders>
          </w:tcPr>
          <w:p w14:paraId="362E35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C066BA"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31C28A" w14:textId="77777777" w:rsidR="00152E9D" w:rsidRPr="00A406E5" w:rsidRDefault="00152E9D" w:rsidP="00152E9D">
            <w:pPr>
              <w:jc w:val="center"/>
              <w:rPr>
                <w:rFonts w:ascii="Arial" w:hAnsi="Arial" w:cs="Arial"/>
                <w:sz w:val="32"/>
              </w:rPr>
            </w:pPr>
          </w:p>
        </w:tc>
      </w:tr>
      <w:tr w:rsidR="00152E9D" w:rsidRPr="00A406E5" w14:paraId="20FD07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98C06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1ACB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AB6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49B04B" w14:textId="77777777" w:rsidR="00152E9D" w:rsidRPr="00A406E5" w:rsidRDefault="00152E9D" w:rsidP="00152E9D">
            <w:pPr>
              <w:jc w:val="center"/>
              <w:rPr>
                <w:rFonts w:ascii="Arial" w:hAnsi="Arial" w:cs="Arial"/>
                <w:sz w:val="32"/>
              </w:rPr>
            </w:pPr>
          </w:p>
        </w:tc>
      </w:tr>
      <w:tr w:rsidR="00152E9D" w:rsidRPr="00A406E5" w14:paraId="40E9290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140805" w14:textId="2C4EB43E" w:rsidR="00152E9D" w:rsidRPr="00A406E5" w:rsidRDefault="006B73D1"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86307" behindDoc="0" locked="0" layoutInCell="1" allowOverlap="1" wp14:anchorId="239D727A" wp14:editId="4F726A86">
                      <wp:simplePos x="0" y="0"/>
                      <wp:positionH relativeFrom="column">
                        <wp:posOffset>4648835</wp:posOffset>
                      </wp:positionH>
                      <wp:positionV relativeFrom="paragraph">
                        <wp:posOffset>48260</wp:posOffset>
                      </wp:positionV>
                      <wp:extent cx="327095" cy="170280"/>
                      <wp:effectExtent l="38100" t="38100" r="15875" b="33020"/>
                      <wp:wrapNone/>
                      <wp:docPr id="769" name="Ink 769"/>
                      <wp:cNvGraphicFramePr/>
                      <a:graphic xmlns:a="http://schemas.openxmlformats.org/drawingml/2006/main">
                        <a:graphicData uri="http://schemas.microsoft.com/office/word/2010/wordprocessingInk">
                          <w14:contentPart bwMode="auto" r:id="rId48">
                            <w14:nvContentPartPr>
                              <w14:cNvContentPartPr/>
                            </w14:nvContentPartPr>
                            <w14:xfrm>
                              <a:off x="0" y="0"/>
                              <a:ext cx="327095" cy="170280"/>
                            </w14:xfrm>
                          </w14:contentPart>
                        </a:graphicData>
                      </a:graphic>
                    </wp:anchor>
                  </w:drawing>
                </mc:Choice>
                <mc:Fallback>
                  <w:pict>
                    <v:shape w14:anchorId="66CC4048" id="Ink 769" o:spid="_x0000_s1026" type="#_x0000_t75" style="position:absolute;margin-left:365.45pt;margin-top:3.2pt;width:26.95pt;height:14.6pt;z-index:25238630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">
                      <v:imagedata r:id="rId49" o:title=""/>
                    </v:shape>
                  </w:pict>
                </mc:Fallback>
              </mc:AlternateContent>
            </w:r>
          </w:p>
          <w:p w14:paraId="69846C99" w14:textId="3556C967" w:rsidR="00152E9D" w:rsidRPr="00A406E5" w:rsidRDefault="006B73D1"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429315" behindDoc="0" locked="0" layoutInCell="1" allowOverlap="1" wp14:anchorId="403C54E0" wp14:editId="7CC7A12C">
                      <wp:simplePos x="0" y="0"/>
                      <wp:positionH relativeFrom="column">
                        <wp:posOffset>1245235</wp:posOffset>
                      </wp:positionH>
                      <wp:positionV relativeFrom="paragraph">
                        <wp:posOffset>-132080</wp:posOffset>
                      </wp:positionV>
                      <wp:extent cx="4013625" cy="603885"/>
                      <wp:effectExtent l="38100" t="38100" r="25400" b="43815"/>
                      <wp:wrapNone/>
                      <wp:docPr id="811" name="Ink 811"/>
                      <wp:cNvGraphicFramePr/>
                      <a:graphic xmlns:a="http://schemas.openxmlformats.org/drawingml/2006/main">
                        <a:graphicData uri="http://schemas.microsoft.com/office/word/2010/wordprocessingInk">
                          <w14:contentPart bwMode="auto" r:id="rId50">
                            <w14:nvContentPartPr>
                              <w14:cNvContentPartPr/>
                            </w14:nvContentPartPr>
                            <w14:xfrm>
                              <a:off x="0" y="0"/>
                              <a:ext cx="4013625" cy="603885"/>
                            </w14:xfrm>
                          </w14:contentPart>
                        </a:graphicData>
                      </a:graphic>
                    </wp:anchor>
                  </w:drawing>
                </mc:Choice>
                <mc:Fallback>
                  <w:pict>
                    <v:shape w14:anchorId="1C1941FC" id="Ink 811" o:spid="_x0000_s1026" type="#_x0000_t75" style="position:absolute;margin-left:97.45pt;margin-top:-11pt;width:317.25pt;height:48.75pt;z-index:2524293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">
                      <v:imagedata r:id="rId51" o:title=""/>
                    </v:shape>
                  </w:pict>
                </mc:Fallback>
              </mc:AlternateContent>
            </w:r>
            <w:r w:rsidR="003F386D">
              <w:rPr>
                <w:rFonts w:ascii="Arial" w:hAnsi="Arial" w:cs="Arial"/>
                <w:noProof/>
                <w:sz w:val="14"/>
                <w:szCs w:val="14"/>
              </w:rPr>
              <mc:AlternateContent>
                <mc:Choice Requires="wpi">
                  <w:drawing>
                    <wp:anchor distT="0" distB="0" distL="114300" distR="114300" simplePos="0" relativeHeight="252339203" behindDoc="0" locked="0" layoutInCell="1" allowOverlap="1" wp14:anchorId="6E88C63F" wp14:editId="016CE377">
                      <wp:simplePos x="0" y="0"/>
                      <wp:positionH relativeFrom="column">
                        <wp:posOffset>35560</wp:posOffset>
                      </wp:positionH>
                      <wp:positionV relativeFrom="paragraph">
                        <wp:posOffset>-119380</wp:posOffset>
                      </wp:positionV>
                      <wp:extent cx="961130" cy="327390"/>
                      <wp:effectExtent l="38100" t="38100" r="4445" b="41275"/>
                      <wp:wrapNone/>
                      <wp:docPr id="708" name="Ink 708"/>
                      <wp:cNvGraphicFramePr/>
                      <a:graphic xmlns:a="http://schemas.openxmlformats.org/drawingml/2006/main">
                        <a:graphicData uri="http://schemas.microsoft.com/office/word/2010/wordprocessingInk">
                          <w14:contentPart bwMode="auto" r:id="rId52">
                            <w14:nvContentPartPr>
                              <w14:cNvContentPartPr/>
                            </w14:nvContentPartPr>
                            <w14:xfrm>
                              <a:off x="0" y="0"/>
                              <a:ext cx="961130" cy="327390"/>
                            </w14:xfrm>
                          </w14:contentPart>
                        </a:graphicData>
                      </a:graphic>
                    </wp:anchor>
                  </w:drawing>
                </mc:Choice>
                <mc:Fallback>
                  <w:pict>
                    <v:shape w14:anchorId="28D3F79C" id="Ink 708" o:spid="_x0000_s1026" type="#_x0000_t75" style="position:absolute;margin-left:2.2pt;margin-top:-10pt;width:76.9pt;height:27pt;z-index:2523392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">
                      <v:imagedata r:id="rId53" o:title=""/>
                    </v:shape>
                  </w:pict>
                </mc:Fallback>
              </mc:AlternateContent>
            </w:r>
          </w:p>
          <w:p w14:paraId="1847200C" w14:textId="6D06B4E6" w:rsidR="00152E9D" w:rsidRPr="00A406E5" w:rsidRDefault="006B73D1"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385283" behindDoc="0" locked="0" layoutInCell="1" allowOverlap="1" wp14:anchorId="1C4664C3" wp14:editId="2D2A6BB3">
                      <wp:simplePos x="0" y="0"/>
                      <wp:positionH relativeFrom="column">
                        <wp:posOffset>41910</wp:posOffset>
                      </wp:positionH>
                      <wp:positionV relativeFrom="paragraph">
                        <wp:posOffset>3810</wp:posOffset>
                      </wp:positionV>
                      <wp:extent cx="1003435" cy="261390"/>
                      <wp:effectExtent l="38100" t="38100" r="12700" b="43815"/>
                      <wp:wrapNone/>
                      <wp:docPr id="768" name="Ink 768"/>
                      <wp:cNvGraphicFramePr/>
                      <a:graphic xmlns:a="http://schemas.openxmlformats.org/drawingml/2006/main">
                        <a:graphicData uri="http://schemas.microsoft.com/office/word/2010/wordprocessingInk">
                          <w14:contentPart bwMode="auto" r:id="rId54">
                            <w14:nvContentPartPr>
                              <w14:cNvContentPartPr/>
                            </w14:nvContentPartPr>
                            <w14:xfrm>
                              <a:off x="0" y="0"/>
                              <a:ext cx="1003435" cy="261390"/>
                            </w14:xfrm>
                          </w14:contentPart>
                        </a:graphicData>
                      </a:graphic>
                    </wp:anchor>
                  </w:drawing>
                </mc:Choice>
                <mc:Fallback>
                  <w:pict>
                    <v:shape w14:anchorId="28475A4D" id="Ink 768" o:spid="_x0000_s1026" type="#_x0000_t75" style="position:absolute;margin-left:2.7pt;margin-top:-.3pt;width:80.2pt;height:21.8pt;z-index:2523852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">
                      <v:imagedata r:id="rId55" o:title=""/>
                    </v:shape>
                  </w:pict>
                </mc:Fallback>
              </mc:AlternateContent>
            </w:r>
          </w:p>
          <w:p w14:paraId="7BA52680" w14:textId="186FA616" w:rsidR="00152E9D" w:rsidRPr="00A406E5" w:rsidRDefault="00152E9D" w:rsidP="00152E9D">
            <w:pPr>
              <w:spacing w:after="120"/>
              <w:rPr>
                <w:rFonts w:ascii="Arial" w:hAnsi="Arial" w:cs="Arial"/>
                <w:sz w:val="14"/>
                <w:szCs w:val="14"/>
              </w:rPr>
            </w:pPr>
          </w:p>
          <w:p w14:paraId="09C2FAE8" w14:textId="0C6F7502" w:rsidR="00152E9D" w:rsidRPr="00A406E5" w:rsidRDefault="003A21D2"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445699" behindDoc="0" locked="0" layoutInCell="1" allowOverlap="1" wp14:anchorId="62975075" wp14:editId="23772F84">
                      <wp:simplePos x="0" y="0"/>
                      <wp:positionH relativeFrom="column">
                        <wp:posOffset>1607185</wp:posOffset>
                      </wp:positionH>
                      <wp:positionV relativeFrom="paragraph">
                        <wp:posOffset>-22225</wp:posOffset>
                      </wp:positionV>
                      <wp:extent cx="1984865" cy="215265"/>
                      <wp:effectExtent l="38100" t="38100" r="9525" b="38735"/>
                      <wp:wrapNone/>
                      <wp:docPr id="827" name="Ink 827"/>
                      <wp:cNvGraphicFramePr/>
                      <a:graphic xmlns:a="http://schemas.openxmlformats.org/drawingml/2006/main">
                        <a:graphicData uri="http://schemas.microsoft.com/office/word/2010/wordprocessingInk">
                          <w14:contentPart bwMode="auto" r:id="rId56">
                            <w14:nvContentPartPr>
                              <w14:cNvContentPartPr/>
                            </w14:nvContentPartPr>
                            <w14:xfrm>
                              <a:off x="0" y="0"/>
                              <a:ext cx="1984865" cy="215265"/>
                            </w14:xfrm>
                          </w14:contentPart>
                        </a:graphicData>
                      </a:graphic>
                    </wp:anchor>
                  </w:drawing>
                </mc:Choice>
                <mc:Fallback>
                  <w:pict>
                    <v:shape w14:anchorId="499AFE53" id="Ink 827" o:spid="_x0000_s1026" type="#_x0000_t75" style="position:absolute;margin-left:125.95pt;margin-top:-2.35pt;width:157.55pt;height:18.15pt;z-index:2524456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">
                      <v:imagedata r:id="rId57" o:title=""/>
                    </v:shape>
                  </w:pict>
                </mc:Fallback>
              </mc:AlternateContent>
            </w:r>
            <w:r w:rsidR="006B73D1">
              <w:rPr>
                <w:rFonts w:ascii="Arial" w:hAnsi="Arial" w:cs="Arial"/>
                <w:noProof/>
                <w:sz w:val="14"/>
                <w:szCs w:val="14"/>
              </w:rPr>
              <mc:AlternateContent>
                <mc:Choice Requires="wpi">
                  <w:drawing>
                    <wp:anchor distT="0" distB="0" distL="114300" distR="114300" simplePos="0" relativeHeight="252427267" behindDoc="0" locked="0" layoutInCell="1" allowOverlap="1" wp14:anchorId="5374A1EE" wp14:editId="1B0A149F">
                      <wp:simplePos x="0" y="0"/>
                      <wp:positionH relativeFrom="column">
                        <wp:posOffset>822960</wp:posOffset>
                      </wp:positionH>
                      <wp:positionV relativeFrom="paragraph">
                        <wp:posOffset>-79375</wp:posOffset>
                      </wp:positionV>
                      <wp:extent cx="556080" cy="216360"/>
                      <wp:effectExtent l="38100" t="38100" r="28575" b="38100"/>
                      <wp:wrapNone/>
                      <wp:docPr id="809" name="Ink 809"/>
                      <wp:cNvGraphicFramePr/>
                      <a:graphic xmlns:a="http://schemas.openxmlformats.org/drawingml/2006/main">
                        <a:graphicData uri="http://schemas.microsoft.com/office/word/2010/wordprocessingInk">
                          <w14:contentPart bwMode="auto" r:id="rId58">
                            <w14:nvContentPartPr>
                              <w14:cNvContentPartPr/>
                            </w14:nvContentPartPr>
                            <w14:xfrm>
                              <a:off x="0" y="0"/>
                              <a:ext cx="556080" cy="216360"/>
                            </w14:xfrm>
                          </w14:contentPart>
                        </a:graphicData>
                      </a:graphic>
                    </wp:anchor>
                  </w:drawing>
                </mc:Choice>
                <mc:Fallback>
                  <w:pict>
                    <v:shape w14:anchorId="1E93B468" id="Ink 809" o:spid="_x0000_s1026" type="#_x0000_t75" style="position:absolute;margin-left:64.2pt;margin-top:-6.85pt;width:45.05pt;height:18.3pt;z-index:252427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">
                      <v:imagedata r:id="rId59" o:title=""/>
                    </v:shape>
                  </w:pict>
                </mc:Fallback>
              </mc:AlternateContent>
            </w:r>
            <w:r w:rsidR="006B73D1">
              <w:rPr>
                <w:rFonts w:ascii="Arial" w:hAnsi="Arial" w:cs="Arial"/>
                <w:noProof/>
                <w:sz w:val="14"/>
                <w:szCs w:val="14"/>
              </w:rPr>
              <mc:AlternateContent>
                <mc:Choice Requires="wpi">
                  <w:drawing>
                    <wp:anchor distT="0" distB="0" distL="114300" distR="114300" simplePos="0" relativeHeight="252428291" behindDoc="0" locked="0" layoutInCell="1" allowOverlap="1" wp14:anchorId="5D08A0C5" wp14:editId="6CC5D6A0">
                      <wp:simplePos x="0" y="0"/>
                      <wp:positionH relativeFrom="column">
                        <wp:posOffset>89535</wp:posOffset>
                      </wp:positionH>
                      <wp:positionV relativeFrom="paragraph">
                        <wp:posOffset>-72390</wp:posOffset>
                      </wp:positionV>
                      <wp:extent cx="358980" cy="186690"/>
                      <wp:effectExtent l="38100" t="38100" r="0" b="41910"/>
                      <wp:wrapNone/>
                      <wp:docPr id="810" name="Ink 810"/>
                      <wp:cNvGraphicFramePr/>
                      <a:graphic xmlns:a="http://schemas.openxmlformats.org/drawingml/2006/main">
                        <a:graphicData uri="http://schemas.microsoft.com/office/word/2010/wordprocessingInk">
                          <w14:contentPart bwMode="auto" r:id="rId60">
                            <w14:nvContentPartPr>
                              <w14:cNvContentPartPr/>
                            </w14:nvContentPartPr>
                            <w14:xfrm>
                              <a:off x="0" y="0"/>
                              <a:ext cx="358980" cy="186690"/>
                            </w14:xfrm>
                          </w14:contentPart>
                        </a:graphicData>
                      </a:graphic>
                    </wp:anchor>
                  </w:drawing>
                </mc:Choice>
                <mc:Fallback>
                  <w:pict>
                    <v:shape w14:anchorId="31B51783" id="Ink 810" o:spid="_x0000_s1026" type="#_x0000_t75" style="position:absolute;margin-left:6.45pt;margin-top:-6.3pt;width:29.45pt;height:15.9pt;z-index:2524282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">
                      <v:imagedata r:id="rId61" o:title=""/>
                    </v:shape>
                  </w:pict>
                </mc:Fallback>
              </mc:AlternateContent>
            </w:r>
          </w:p>
          <w:p w14:paraId="18205A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32CC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E3B024" w14:textId="30FCB1EB" w:rsidR="00152E9D" w:rsidRPr="00A406E5" w:rsidRDefault="003A21D2"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446723" behindDoc="0" locked="0" layoutInCell="1" allowOverlap="1" wp14:anchorId="69424242" wp14:editId="0CD12627">
                      <wp:simplePos x="0" y="0"/>
                      <wp:positionH relativeFrom="column">
                        <wp:posOffset>111110</wp:posOffset>
                      </wp:positionH>
                      <wp:positionV relativeFrom="paragraph">
                        <wp:posOffset>396100</wp:posOffset>
                      </wp:positionV>
                      <wp:extent cx="114840" cy="187560"/>
                      <wp:effectExtent l="38100" t="38100" r="0" b="41275"/>
                      <wp:wrapNone/>
                      <wp:docPr id="828" name="Ink 828"/>
                      <wp:cNvGraphicFramePr/>
                      <a:graphic xmlns:a="http://schemas.openxmlformats.org/drawingml/2006/main">
                        <a:graphicData uri="http://schemas.microsoft.com/office/word/2010/wordprocessingInk">
                          <w14:contentPart bwMode="auto" r:id="rId62">
                            <w14:nvContentPartPr>
                              <w14:cNvContentPartPr/>
                            </w14:nvContentPartPr>
                            <w14:xfrm>
                              <a:off x="0" y="0"/>
                              <a:ext cx="114840" cy="187560"/>
                            </w14:xfrm>
                          </w14:contentPart>
                        </a:graphicData>
                      </a:graphic>
                    </wp:anchor>
                  </w:drawing>
                </mc:Choice>
                <mc:Fallback>
                  <w:pict>
                    <v:shape w14:anchorId="0690392F" id="Ink 828" o:spid="_x0000_s1026" type="#_x0000_t75" style="position:absolute;margin-left:8.15pt;margin-top:30.6pt;width:10.25pt;height:15.95pt;z-index:2524467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">
                      <v:imagedata r:id="rId63" o:title=""/>
                    </v:shape>
                  </w:pict>
                </mc:Fallback>
              </mc:AlternateContent>
            </w:r>
          </w:p>
        </w:tc>
      </w:tr>
      <w:tr w:rsidR="00152E9D" w:rsidRPr="00A406E5" w14:paraId="3FD1B367" w14:textId="77777777" w:rsidTr="00A85BFE">
        <w:trPr>
          <w:trHeight w:val="450"/>
        </w:trPr>
        <w:tc>
          <w:tcPr>
            <w:tcW w:w="4169" w:type="pct"/>
            <w:vMerge/>
            <w:tcBorders>
              <w:left w:val="single" w:sz="4" w:space="0" w:color="auto"/>
              <w:bottom w:val="single" w:sz="4" w:space="0" w:color="auto"/>
              <w:right w:val="single" w:sz="4" w:space="0" w:color="auto"/>
            </w:tcBorders>
          </w:tcPr>
          <w:p w14:paraId="4BD6A9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283507" w14:textId="77777777" w:rsidR="00152E9D" w:rsidRPr="00A406E5" w:rsidRDefault="00F16BA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286FE2B" w14:textId="77777777" w:rsidR="00152E9D" w:rsidRPr="00A406E5" w:rsidRDefault="00152E9D" w:rsidP="00152E9D">
            <w:pPr>
              <w:jc w:val="center"/>
              <w:rPr>
                <w:rFonts w:ascii="Arial" w:hAnsi="Arial" w:cs="Arial"/>
                <w:sz w:val="32"/>
              </w:rPr>
            </w:pPr>
          </w:p>
        </w:tc>
      </w:tr>
      <w:tr w:rsidR="00152E9D" w:rsidRPr="00A406E5" w14:paraId="26E77F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DC52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6740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352E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5563EE" w14:textId="77777777" w:rsidR="00152E9D" w:rsidRPr="00A406E5" w:rsidRDefault="00152E9D" w:rsidP="00152E9D">
            <w:pPr>
              <w:jc w:val="center"/>
              <w:rPr>
                <w:rFonts w:ascii="Arial" w:hAnsi="Arial" w:cs="Arial"/>
                <w:sz w:val="32"/>
              </w:rPr>
            </w:pPr>
          </w:p>
        </w:tc>
      </w:tr>
      <w:tr w:rsidR="00152E9D" w:rsidRPr="00A406E5" w14:paraId="654DA5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18C325" w14:textId="245A4D63" w:rsidR="00152E9D" w:rsidRPr="00A406E5" w:rsidRDefault="0041088C"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475395" behindDoc="0" locked="0" layoutInCell="1" allowOverlap="1" wp14:anchorId="20FD08C3" wp14:editId="232224D3">
                      <wp:simplePos x="0" y="0"/>
                      <wp:positionH relativeFrom="column">
                        <wp:posOffset>1836420</wp:posOffset>
                      </wp:positionH>
                      <wp:positionV relativeFrom="paragraph">
                        <wp:posOffset>48260</wp:posOffset>
                      </wp:positionV>
                      <wp:extent cx="1113985" cy="155980"/>
                      <wp:effectExtent l="38100" t="25400" r="0" b="34925"/>
                      <wp:wrapNone/>
                      <wp:docPr id="856" name="Ink 856"/>
                      <wp:cNvGraphicFramePr/>
                      <a:graphic xmlns:a="http://schemas.openxmlformats.org/drawingml/2006/main">
                        <a:graphicData uri="http://schemas.microsoft.com/office/word/2010/wordprocessingInk">
                          <w14:contentPart bwMode="auto" r:id="rId64">
                            <w14:nvContentPartPr>
                              <w14:cNvContentPartPr/>
                            </w14:nvContentPartPr>
                            <w14:xfrm>
                              <a:off x="0" y="0"/>
                              <a:ext cx="1113985" cy="155980"/>
                            </w14:xfrm>
                          </w14:contentPart>
                        </a:graphicData>
                      </a:graphic>
                    </wp:anchor>
                  </w:drawing>
                </mc:Choice>
                <mc:Fallback>
                  <w:pict>
                    <v:shape w14:anchorId="24197E9B" id="Ink 856" o:spid="_x0000_s1026" type="#_x0000_t75" style="position:absolute;margin-left:2in;margin-top:3.2pt;width:88.9pt;height:13.5pt;z-index:2524753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">
                      <v:imagedata r:id="rId65" o:title=""/>
                    </v:shape>
                  </w:pict>
                </mc:Fallback>
              </mc:AlternateContent>
            </w:r>
            <w:r>
              <w:rPr>
                <w:rFonts w:ascii="Arial" w:hAnsi="Arial" w:cs="Arial"/>
                <w:noProof/>
                <w:sz w:val="14"/>
                <w:szCs w:val="14"/>
              </w:rPr>
              <mc:AlternateContent>
                <mc:Choice Requires="wpi">
                  <w:drawing>
                    <wp:anchor distT="0" distB="0" distL="114300" distR="114300" simplePos="0" relativeHeight="252476419" behindDoc="0" locked="0" layoutInCell="1" allowOverlap="1" wp14:anchorId="179658B5" wp14:editId="6FEB6D2B">
                      <wp:simplePos x="0" y="0"/>
                      <wp:positionH relativeFrom="column">
                        <wp:posOffset>32385</wp:posOffset>
                      </wp:positionH>
                      <wp:positionV relativeFrom="paragraph">
                        <wp:posOffset>35560</wp:posOffset>
                      </wp:positionV>
                      <wp:extent cx="1613720" cy="254475"/>
                      <wp:effectExtent l="38100" t="38100" r="12065" b="38100"/>
                      <wp:wrapNone/>
                      <wp:docPr id="857" name="Ink 857"/>
                      <wp:cNvGraphicFramePr/>
                      <a:graphic xmlns:a="http://schemas.openxmlformats.org/drawingml/2006/main">
                        <a:graphicData uri="http://schemas.microsoft.com/office/word/2010/wordprocessingInk">
                          <w14:contentPart bwMode="auto" r:id="rId66">
                            <w14:nvContentPartPr>
                              <w14:cNvContentPartPr/>
                            </w14:nvContentPartPr>
                            <w14:xfrm>
                              <a:off x="0" y="0"/>
                              <a:ext cx="1613720" cy="254475"/>
                            </w14:xfrm>
                          </w14:contentPart>
                        </a:graphicData>
                      </a:graphic>
                    </wp:anchor>
                  </w:drawing>
                </mc:Choice>
                <mc:Fallback>
                  <w:pict>
                    <v:shape w14:anchorId="779064A3" id="Ink 857" o:spid="_x0000_s1026" type="#_x0000_t75" style="position:absolute;margin-left:1.95pt;margin-top:2.2pt;width:128.25pt;height:21.25pt;z-index:2524764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">
                      <v:imagedata r:id="rId67" o:title=""/>
                    </v:shape>
                  </w:pict>
                </mc:Fallback>
              </mc:AlternateContent>
            </w:r>
          </w:p>
          <w:p w14:paraId="430332FD" w14:textId="44CF7C4C" w:rsidR="00152E9D" w:rsidRPr="00A406E5" w:rsidRDefault="000A1227"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535811" behindDoc="0" locked="0" layoutInCell="1" allowOverlap="1" wp14:anchorId="19823E42" wp14:editId="276B2B73">
                      <wp:simplePos x="0" y="0"/>
                      <wp:positionH relativeFrom="column">
                        <wp:posOffset>407035</wp:posOffset>
                      </wp:positionH>
                      <wp:positionV relativeFrom="paragraph">
                        <wp:posOffset>-174625</wp:posOffset>
                      </wp:positionV>
                      <wp:extent cx="4756530" cy="622730"/>
                      <wp:effectExtent l="38100" t="38100" r="31750" b="38100"/>
                      <wp:wrapNone/>
                      <wp:docPr id="915" name="Ink 915"/>
                      <wp:cNvGraphicFramePr/>
                      <a:graphic xmlns:a="http://schemas.openxmlformats.org/drawingml/2006/main">
                        <a:graphicData uri="http://schemas.microsoft.com/office/word/2010/wordprocessingInk">
                          <w14:contentPart bwMode="auto" r:id="rId68">
                            <w14:nvContentPartPr>
                              <w14:cNvContentPartPr/>
                            </w14:nvContentPartPr>
                            <w14:xfrm>
                              <a:off x="0" y="0"/>
                              <a:ext cx="4756530" cy="622730"/>
                            </w14:xfrm>
                          </w14:contentPart>
                        </a:graphicData>
                      </a:graphic>
                    </wp:anchor>
                  </w:drawing>
                </mc:Choice>
                <mc:Fallback>
                  <w:pict>
                    <v:shape w14:anchorId="4FCA5AD1" id="Ink 915" o:spid="_x0000_s1026" type="#_x0000_t75" style="position:absolute;margin-left:31.45pt;margin-top:-14.35pt;width:375.75pt;height:50.25pt;z-index:2525358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">
                      <v:imagedata r:id="rId69" o:title=""/>
                    </v:shape>
                  </w:pict>
                </mc:Fallback>
              </mc:AlternateContent>
            </w:r>
          </w:p>
          <w:p w14:paraId="6CC7F7DD" w14:textId="47468BBF" w:rsidR="00152E9D" w:rsidRPr="00A406E5" w:rsidRDefault="00AA01E9" w:rsidP="00152E9D">
            <w:pPr>
              <w:spacing w:after="120"/>
              <w:rPr>
                <w:rFonts w:ascii="Arial" w:hAnsi="Arial" w:cs="Arial"/>
                <w:sz w:val="14"/>
                <w:szCs w:val="14"/>
              </w:rPr>
            </w:pPr>
            <w:r>
              <w:rPr>
                <w:rFonts w:ascii="Arial" w:hAnsi="Arial" w:cs="Arial"/>
                <w:noProof/>
                <w:sz w:val="14"/>
                <w:szCs w:val="14"/>
              </w:rPr>
              <mc:AlternateContent>
                <mc:Choice Requires="wpi">
                  <w:drawing>
                    <wp:anchor distT="0" distB="0" distL="114300" distR="114300" simplePos="0" relativeHeight="252495875" behindDoc="0" locked="0" layoutInCell="1" allowOverlap="1" wp14:anchorId="2D7159EC" wp14:editId="5DA69A60">
                      <wp:simplePos x="0" y="0"/>
                      <wp:positionH relativeFrom="column">
                        <wp:posOffset>51435</wp:posOffset>
                      </wp:positionH>
                      <wp:positionV relativeFrom="paragraph">
                        <wp:posOffset>-47625</wp:posOffset>
                      </wp:positionV>
                      <wp:extent cx="165635" cy="200520"/>
                      <wp:effectExtent l="38100" t="38100" r="25400" b="41275"/>
                      <wp:wrapNone/>
                      <wp:docPr id="876" name="Ink 876"/>
                      <wp:cNvGraphicFramePr/>
                      <a:graphic xmlns:a="http://schemas.openxmlformats.org/drawingml/2006/main">
                        <a:graphicData uri="http://schemas.microsoft.com/office/word/2010/wordprocessingInk">
                          <w14:contentPart bwMode="auto" r:id="rId70">
                            <w14:nvContentPartPr>
                              <w14:cNvContentPartPr/>
                            </w14:nvContentPartPr>
                            <w14:xfrm>
                              <a:off x="0" y="0"/>
                              <a:ext cx="165635" cy="200520"/>
                            </w14:xfrm>
                          </w14:contentPart>
                        </a:graphicData>
                      </a:graphic>
                    </wp:anchor>
                  </w:drawing>
                </mc:Choice>
                <mc:Fallback>
                  <w:pict>
                    <v:shape w14:anchorId="4C17B5A2" id="Ink 876" o:spid="_x0000_s1026" type="#_x0000_t75" style="position:absolute;margin-left:3.45pt;margin-top:-4.35pt;width:14.25pt;height:17pt;z-index:2524958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">
                      <v:imagedata r:id="rId71" o:title=""/>
                    </v:shape>
                  </w:pict>
                </mc:Fallback>
              </mc:AlternateContent>
            </w:r>
          </w:p>
          <w:p w14:paraId="4E7CBE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B6CF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540B98" w14:textId="40C66AB1" w:rsidR="00152E9D" w:rsidRPr="00A406E5" w:rsidRDefault="00B51732"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2547075" behindDoc="0" locked="0" layoutInCell="1" allowOverlap="1" wp14:anchorId="16F7E849" wp14:editId="72B56658">
                      <wp:simplePos x="0" y="0"/>
                      <wp:positionH relativeFrom="column">
                        <wp:posOffset>50630</wp:posOffset>
                      </wp:positionH>
                      <wp:positionV relativeFrom="paragraph">
                        <wp:posOffset>293085</wp:posOffset>
                      </wp:positionV>
                      <wp:extent cx="159120" cy="187560"/>
                      <wp:effectExtent l="38100" t="38100" r="31750" b="41275"/>
                      <wp:wrapNone/>
                      <wp:docPr id="926" name="Ink 926"/>
                      <wp:cNvGraphicFramePr/>
                      <a:graphic xmlns:a="http://schemas.openxmlformats.org/drawingml/2006/main">
                        <a:graphicData uri="http://schemas.microsoft.com/office/word/2010/wordprocessingInk">
                          <w14:contentPart bwMode="auto" r:id="rId72">
                            <w14:nvContentPartPr>
                              <w14:cNvContentPartPr/>
                            </w14:nvContentPartPr>
                            <w14:xfrm>
                              <a:off x="0" y="0"/>
                              <a:ext cx="159120" cy="187560"/>
                            </w14:xfrm>
                          </w14:contentPart>
                        </a:graphicData>
                      </a:graphic>
                    </wp:anchor>
                  </w:drawing>
                </mc:Choice>
                <mc:Fallback>
                  <w:pict>
                    <v:shape w14:anchorId="48B4A882" id="Ink 926" o:spid="_x0000_s1026" type="#_x0000_t75" style="position:absolute;margin-left:3.4pt;margin-top:22.5pt;width:13.75pt;height:15.95pt;z-index:2525470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">
                      <v:imagedata r:id="rId73" o:title=""/>
                    </v:shape>
                  </w:pict>
                </mc:Fallback>
              </mc:AlternateContent>
            </w:r>
          </w:p>
        </w:tc>
      </w:tr>
      <w:tr w:rsidR="00152E9D" w:rsidRPr="00A406E5" w14:paraId="443618E8" w14:textId="77777777" w:rsidTr="00A85BFE">
        <w:trPr>
          <w:trHeight w:val="450"/>
        </w:trPr>
        <w:tc>
          <w:tcPr>
            <w:tcW w:w="4169" w:type="pct"/>
            <w:vMerge/>
            <w:tcBorders>
              <w:left w:val="single" w:sz="4" w:space="0" w:color="auto"/>
              <w:bottom w:val="single" w:sz="4" w:space="0" w:color="auto"/>
              <w:right w:val="single" w:sz="4" w:space="0" w:color="auto"/>
            </w:tcBorders>
          </w:tcPr>
          <w:p w14:paraId="6EC5A8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76C38" w14:textId="77777777" w:rsidR="00152E9D" w:rsidRPr="00A406E5" w:rsidRDefault="00F16BA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65F61C1" w14:textId="77777777" w:rsidR="00152E9D" w:rsidRPr="00A406E5" w:rsidRDefault="00152E9D" w:rsidP="00152E9D">
            <w:pPr>
              <w:jc w:val="center"/>
              <w:rPr>
                <w:rFonts w:ascii="Arial" w:hAnsi="Arial" w:cs="Arial"/>
                <w:sz w:val="32"/>
              </w:rPr>
            </w:pPr>
          </w:p>
        </w:tc>
      </w:tr>
    </w:tbl>
    <w:p w14:paraId="6A6656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06D545C" w14:textId="77777777" w:rsidTr="00152E9D">
        <w:trPr>
          <w:cantSplit/>
        </w:trPr>
        <w:tc>
          <w:tcPr>
            <w:tcW w:w="6062" w:type="dxa"/>
            <w:vMerge w:val="restart"/>
            <w:shd w:val="pct15" w:color="auto" w:fill="auto"/>
            <w:vAlign w:val="center"/>
          </w:tcPr>
          <w:p w14:paraId="730E346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FDB5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336317" w14:textId="15DE5AF4" w:rsidR="00152E9D" w:rsidRPr="00A406E5" w:rsidRDefault="00B51732"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2551171" behindDoc="0" locked="0" layoutInCell="1" allowOverlap="1" wp14:anchorId="429438F1" wp14:editId="6A24FE5E">
                      <wp:simplePos x="0" y="0"/>
                      <wp:positionH relativeFrom="column">
                        <wp:posOffset>324485</wp:posOffset>
                      </wp:positionH>
                      <wp:positionV relativeFrom="paragraph">
                        <wp:posOffset>207010</wp:posOffset>
                      </wp:positionV>
                      <wp:extent cx="117795" cy="200410"/>
                      <wp:effectExtent l="25400" t="38100" r="34925" b="41275"/>
                      <wp:wrapNone/>
                      <wp:docPr id="930" name="Ink 930"/>
                      <wp:cNvGraphicFramePr/>
                      <a:graphic xmlns:a="http://schemas.openxmlformats.org/drawingml/2006/main">
                        <a:graphicData uri="http://schemas.microsoft.com/office/word/2010/wordprocessingInk">
                          <w14:contentPart bwMode="auto" r:id="rId74">
                            <w14:nvContentPartPr>
                              <w14:cNvContentPartPr/>
                            </w14:nvContentPartPr>
                            <w14:xfrm>
                              <a:off x="0" y="0"/>
                              <a:ext cx="117795" cy="200410"/>
                            </w14:xfrm>
                          </w14:contentPart>
                        </a:graphicData>
                      </a:graphic>
                    </wp:anchor>
                  </w:drawing>
                </mc:Choice>
                <mc:Fallback>
                  <w:pict>
                    <v:shape w14:anchorId="662B7CAD" id="Ink 930" o:spid="_x0000_s1026" type="#_x0000_t75" style="position:absolute;margin-left:24.95pt;margin-top:15.7pt;width:10.5pt;height:17pt;z-index:2525511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">
                      <v:imagedata r:id="rId75" o:title=""/>
                    </v:shape>
                  </w:pict>
                </mc:Fallback>
              </mc:AlternateContent>
            </w:r>
            <w:r w:rsidR="00BF7ED8">
              <w:rPr>
                <w:rFonts w:ascii="Arial" w:hAnsi="Arial" w:cs="Arial"/>
                <w:b/>
                <w:bCs/>
                <w:noProof/>
              </w:rPr>
              <mc:AlternateContent>
                <mc:Choice Requires="wpi">
                  <w:drawing>
                    <wp:anchor distT="0" distB="0" distL="114300" distR="114300" simplePos="0" relativeHeight="252546051" behindDoc="0" locked="0" layoutInCell="1" allowOverlap="1" wp14:anchorId="40C363D5" wp14:editId="7B3E04BD">
                      <wp:simplePos x="0" y="0"/>
                      <wp:positionH relativeFrom="column">
                        <wp:posOffset>26035</wp:posOffset>
                      </wp:positionH>
                      <wp:positionV relativeFrom="paragraph">
                        <wp:posOffset>187960</wp:posOffset>
                      </wp:positionV>
                      <wp:extent cx="282890" cy="225755"/>
                      <wp:effectExtent l="38100" t="25400" r="34925" b="41275"/>
                      <wp:wrapNone/>
                      <wp:docPr id="925" name="Ink 925"/>
                      <wp:cNvGraphicFramePr/>
                      <a:graphic xmlns:a="http://schemas.openxmlformats.org/drawingml/2006/main">
                        <a:graphicData uri="http://schemas.microsoft.com/office/word/2010/wordprocessingInk">
                          <w14:contentPart bwMode="auto" r:id="rId76">
                            <w14:nvContentPartPr>
                              <w14:cNvContentPartPr/>
                            </w14:nvContentPartPr>
                            <w14:xfrm>
                              <a:off x="0" y="0"/>
                              <a:ext cx="282890" cy="225755"/>
                            </w14:xfrm>
                          </w14:contentPart>
                        </a:graphicData>
                      </a:graphic>
                    </wp:anchor>
                  </w:drawing>
                </mc:Choice>
                <mc:Fallback>
                  <w:pict>
                    <v:shape w14:anchorId="0B371AB6" id="Ink 925" o:spid="_x0000_s1026" type="#_x0000_t75" style="position:absolute;margin-left:1.45pt;margin-top:14.2pt;width:23.45pt;height:19pt;z-index:2525460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">
                      <v:imagedata r:id="rId77" o:title=""/>
                    </v:shape>
                  </w:pict>
                </mc:Fallback>
              </mc:AlternateContent>
            </w:r>
            <w:r w:rsidR="00152E9D" w:rsidRPr="00A406E5">
              <w:rPr>
                <w:rFonts w:ascii="Arial" w:hAnsi="Arial" w:cs="Arial"/>
                <w:b/>
                <w:bCs/>
              </w:rPr>
              <w:t>%</w:t>
            </w:r>
          </w:p>
        </w:tc>
      </w:tr>
      <w:tr w:rsidR="00152E9D" w:rsidRPr="00A406E5" w14:paraId="58D61F34" w14:textId="77777777" w:rsidTr="00152E9D">
        <w:trPr>
          <w:cantSplit/>
        </w:trPr>
        <w:tc>
          <w:tcPr>
            <w:tcW w:w="6062" w:type="dxa"/>
            <w:vMerge/>
            <w:vAlign w:val="bottom"/>
          </w:tcPr>
          <w:p w14:paraId="7D4A0038" w14:textId="77777777" w:rsidR="00152E9D" w:rsidRPr="00A406E5" w:rsidRDefault="00152E9D" w:rsidP="00152E9D">
            <w:pPr>
              <w:rPr>
                <w:rFonts w:ascii="Arial" w:hAnsi="Arial" w:cs="Arial"/>
              </w:rPr>
            </w:pPr>
          </w:p>
        </w:tc>
        <w:tc>
          <w:tcPr>
            <w:tcW w:w="2903" w:type="dxa"/>
            <w:vAlign w:val="bottom"/>
          </w:tcPr>
          <w:p w14:paraId="1AF76A6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0B9620F" w14:textId="77777777" w:rsidR="00152E9D" w:rsidRPr="00A406E5" w:rsidRDefault="00152E9D" w:rsidP="00152E9D">
            <w:pPr>
              <w:jc w:val="center"/>
              <w:rPr>
                <w:rFonts w:ascii="Arial" w:hAnsi="Arial" w:cs="Arial"/>
                <w:sz w:val="12"/>
                <w:szCs w:val="12"/>
              </w:rPr>
            </w:pPr>
          </w:p>
        </w:tc>
        <w:tc>
          <w:tcPr>
            <w:tcW w:w="1060" w:type="dxa"/>
            <w:vMerge/>
            <w:vAlign w:val="bottom"/>
          </w:tcPr>
          <w:p w14:paraId="02F3AA3A" w14:textId="77777777" w:rsidR="00152E9D" w:rsidRPr="00A406E5" w:rsidRDefault="00152E9D" w:rsidP="00152E9D">
            <w:pPr>
              <w:ind w:leftChars="71" w:left="142"/>
              <w:rPr>
                <w:rFonts w:ascii="Arial" w:hAnsi="Arial" w:cs="Arial"/>
              </w:rPr>
            </w:pPr>
          </w:p>
        </w:tc>
      </w:tr>
      <w:tr w:rsidR="00152E9D" w:rsidRPr="00A406E5" w14:paraId="5C75E5FA" w14:textId="77777777" w:rsidTr="00152E9D">
        <w:trPr>
          <w:cantSplit/>
        </w:trPr>
        <w:tc>
          <w:tcPr>
            <w:tcW w:w="6062" w:type="dxa"/>
            <w:vMerge/>
            <w:vAlign w:val="bottom"/>
          </w:tcPr>
          <w:p w14:paraId="2977E736" w14:textId="77777777" w:rsidR="00152E9D" w:rsidRPr="00A406E5" w:rsidRDefault="00152E9D" w:rsidP="00152E9D">
            <w:pPr>
              <w:rPr>
                <w:rFonts w:ascii="Arial" w:hAnsi="Arial" w:cs="Arial"/>
              </w:rPr>
            </w:pPr>
          </w:p>
        </w:tc>
        <w:tc>
          <w:tcPr>
            <w:tcW w:w="2903" w:type="dxa"/>
            <w:vAlign w:val="bottom"/>
          </w:tcPr>
          <w:p w14:paraId="77EDBA8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61920C2" w14:textId="77777777" w:rsidR="00152E9D" w:rsidRPr="00A406E5" w:rsidRDefault="00152E9D" w:rsidP="00152E9D">
            <w:pPr>
              <w:jc w:val="center"/>
              <w:rPr>
                <w:rFonts w:ascii="Arial" w:hAnsi="Arial" w:cs="Arial"/>
                <w:sz w:val="12"/>
                <w:szCs w:val="12"/>
              </w:rPr>
            </w:pPr>
          </w:p>
        </w:tc>
        <w:tc>
          <w:tcPr>
            <w:tcW w:w="1060" w:type="dxa"/>
            <w:vMerge/>
            <w:vAlign w:val="bottom"/>
          </w:tcPr>
          <w:p w14:paraId="3D0AA558" w14:textId="77777777" w:rsidR="00152E9D" w:rsidRPr="00A406E5" w:rsidRDefault="00152E9D" w:rsidP="00152E9D">
            <w:pPr>
              <w:ind w:firstLineChars="141" w:firstLine="282"/>
              <w:rPr>
                <w:rFonts w:ascii="Arial" w:hAnsi="Arial" w:cs="Arial"/>
              </w:rPr>
            </w:pPr>
          </w:p>
        </w:tc>
      </w:tr>
    </w:tbl>
    <w:p w14:paraId="32048CD3" w14:textId="77777777" w:rsidR="00152E9D" w:rsidRDefault="00152E9D" w:rsidP="00152E9D">
      <w:pPr>
        <w:rPr>
          <w:rFonts w:ascii="Arial" w:hAnsi="Arial" w:cs="Arial"/>
        </w:rPr>
      </w:pPr>
    </w:p>
    <w:p w14:paraId="739B4ECB" w14:textId="77777777" w:rsidR="00C073F1" w:rsidRDefault="00C073F1" w:rsidP="00152E9D">
      <w:pPr>
        <w:rPr>
          <w:rFonts w:ascii="Arial" w:hAnsi="Arial" w:cs="Arial"/>
        </w:rPr>
      </w:pPr>
    </w:p>
    <w:p w14:paraId="282AC147" w14:textId="77777777" w:rsidR="00C073F1" w:rsidRDefault="00C073F1" w:rsidP="00152E9D">
      <w:pPr>
        <w:rPr>
          <w:rFonts w:ascii="Arial" w:hAnsi="Arial" w:cs="Arial"/>
          <w:vanish/>
        </w:rPr>
        <w:sectPr w:rsidR="00C073F1" w:rsidSect="00F61A20">
          <w:footerReference w:type="default" r:id="rId78"/>
          <w:type w:val="continuous"/>
          <w:pgSz w:w="11894" w:h="16834"/>
          <w:pgMar w:top="720" w:right="720" w:bottom="720" w:left="720" w:header="706" w:footer="706" w:gutter="0"/>
          <w:paperSrc w:first="1" w:other="1"/>
          <w:cols w:space="720"/>
        </w:sectPr>
      </w:pPr>
    </w:p>
    <w:p w14:paraId="0B457A4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3704265" w14:textId="77777777" w:rsidR="00C073F1" w:rsidRPr="00A406E5" w:rsidRDefault="00C073F1" w:rsidP="00152E9D">
      <w:pPr>
        <w:rPr>
          <w:rFonts w:ascii="Arial" w:hAnsi="Arial" w:cs="Arial"/>
          <w:vanish/>
        </w:rPr>
      </w:pPr>
    </w:p>
    <w:p w14:paraId="04AFDF4E" w14:textId="77777777" w:rsidR="00976286" w:rsidRDefault="00976286" w:rsidP="00B05B47">
      <w:pPr>
        <w:sectPr w:rsidR="00976286" w:rsidSect="00C073F1">
          <w:pgSz w:w="16834" w:h="11894" w:orient="landscape"/>
          <w:pgMar w:top="720" w:right="720" w:bottom="720" w:left="720" w:header="706" w:footer="706" w:gutter="0"/>
          <w:paperSrc w:first="1" w:other="1"/>
          <w:cols w:space="720"/>
          <w:docGrid w:linePitch="272"/>
        </w:sectPr>
      </w:pPr>
    </w:p>
    <w:p w14:paraId="6A16792B" w14:textId="77777777" w:rsidR="00976286" w:rsidRDefault="00976286" w:rsidP="00976286">
      <w:pPr>
        <w:spacing w:line="360" w:lineRule="auto"/>
        <w:rPr>
          <w:rFonts w:ascii="Arial" w:hAnsi="Arial" w:cs="Arial"/>
          <w:sz w:val="24"/>
          <w:szCs w:val="24"/>
        </w:rPr>
      </w:pPr>
      <w:r>
        <w:rPr>
          <w:rFonts w:ascii="Arial" w:hAnsi="Arial" w:cs="Arial"/>
          <w:sz w:val="24"/>
          <w:szCs w:val="24"/>
        </w:rPr>
        <w:lastRenderedPageBreak/>
        <w:t xml:space="preserve">Learner Name: </w:t>
      </w:r>
      <w:r w:rsidRPr="002A38AB">
        <w:rPr>
          <w:rFonts w:ascii="Arial" w:hAnsi="Arial" w:cs="Arial"/>
          <w:sz w:val="24"/>
          <w:szCs w:val="24"/>
        </w:rPr>
        <w:t>Harry Thomas-Dawe</w:t>
      </w:r>
    </w:p>
    <w:p w14:paraId="7B334B8C" w14:textId="77777777" w:rsidR="00976286" w:rsidRDefault="00976286" w:rsidP="00976286">
      <w:pPr>
        <w:spacing w:line="360" w:lineRule="auto"/>
        <w:rPr>
          <w:rFonts w:ascii="Arial" w:hAnsi="Arial" w:cs="Arial"/>
          <w:sz w:val="24"/>
          <w:szCs w:val="24"/>
        </w:rPr>
      </w:pPr>
      <w:r>
        <w:rPr>
          <w:rFonts w:ascii="Arial" w:hAnsi="Arial" w:cs="Arial"/>
          <w:sz w:val="24"/>
          <w:szCs w:val="24"/>
        </w:rPr>
        <w:t>Course: HNC Process Operations Engineering Year 1</w:t>
      </w:r>
    </w:p>
    <w:p w14:paraId="79E62D65" w14:textId="77777777" w:rsidR="00976286" w:rsidRDefault="00976286" w:rsidP="00976286">
      <w:pPr>
        <w:spacing w:line="360" w:lineRule="auto"/>
        <w:rPr>
          <w:rFonts w:ascii="Arial" w:hAnsi="Arial" w:cs="Arial"/>
          <w:sz w:val="24"/>
          <w:szCs w:val="24"/>
        </w:rPr>
      </w:pPr>
      <w:r>
        <w:rPr>
          <w:rFonts w:ascii="Arial" w:hAnsi="Arial" w:cs="Arial"/>
          <w:sz w:val="24"/>
          <w:szCs w:val="24"/>
        </w:rPr>
        <w:t>Module Code: PCPO4005</w:t>
      </w:r>
    </w:p>
    <w:p w14:paraId="0E687F7E" w14:textId="77777777" w:rsidR="00976286" w:rsidRDefault="00976286" w:rsidP="00976286">
      <w:pPr>
        <w:spacing w:line="360" w:lineRule="auto"/>
        <w:rPr>
          <w:rFonts w:ascii="Arial" w:hAnsi="Arial" w:cs="Arial"/>
          <w:sz w:val="24"/>
          <w:szCs w:val="24"/>
        </w:rPr>
      </w:pPr>
      <w:r>
        <w:rPr>
          <w:rFonts w:ascii="Arial" w:hAnsi="Arial" w:cs="Arial"/>
          <w:sz w:val="24"/>
          <w:szCs w:val="24"/>
        </w:rPr>
        <w:t>Module Name: Plant Maintenance and Asset Care</w:t>
      </w:r>
    </w:p>
    <w:p w14:paraId="59EFCBBB" w14:textId="77777777" w:rsidR="00976286" w:rsidRDefault="00976286" w:rsidP="00976286">
      <w:pPr>
        <w:spacing w:line="360" w:lineRule="auto"/>
        <w:rPr>
          <w:rFonts w:ascii="Arial" w:hAnsi="Arial" w:cs="Arial"/>
          <w:sz w:val="24"/>
          <w:szCs w:val="24"/>
        </w:rPr>
      </w:pPr>
      <w:r>
        <w:rPr>
          <w:rFonts w:ascii="Arial" w:hAnsi="Arial" w:cs="Arial"/>
          <w:sz w:val="24"/>
          <w:szCs w:val="24"/>
        </w:rPr>
        <w:t>Element: 1</w:t>
      </w:r>
    </w:p>
    <w:p w14:paraId="5F679F4C" w14:textId="77777777" w:rsidR="00AE49E2" w:rsidRDefault="00AE49E2" w:rsidP="00976286">
      <w:pPr>
        <w:spacing w:line="360" w:lineRule="auto"/>
        <w:rPr>
          <w:rFonts w:ascii="Arial" w:hAnsi="Arial" w:cs="Arial"/>
          <w:sz w:val="24"/>
          <w:szCs w:val="24"/>
        </w:rPr>
      </w:pPr>
    </w:p>
    <w:p w14:paraId="255702B3" w14:textId="77777777" w:rsidR="00AE49E2" w:rsidRDefault="00AE49E2" w:rsidP="00976286">
      <w:pPr>
        <w:spacing w:line="360" w:lineRule="auto"/>
        <w:rPr>
          <w:rFonts w:ascii="Arial" w:hAnsi="Arial" w:cs="Arial"/>
          <w:sz w:val="24"/>
          <w:szCs w:val="24"/>
        </w:rPr>
      </w:pPr>
    </w:p>
    <w:p w14:paraId="160F4993" w14:textId="77777777" w:rsidR="00AE49E2" w:rsidRDefault="00AE49E2" w:rsidP="00976286">
      <w:pPr>
        <w:spacing w:line="360" w:lineRule="auto"/>
        <w:rPr>
          <w:rFonts w:ascii="Arial" w:hAnsi="Arial" w:cs="Arial"/>
          <w:sz w:val="24"/>
          <w:szCs w:val="24"/>
        </w:rPr>
      </w:pPr>
    </w:p>
    <w:p w14:paraId="638636E3" w14:textId="77777777" w:rsidR="00AE49E2" w:rsidRDefault="00AE49E2" w:rsidP="00976286">
      <w:pPr>
        <w:spacing w:line="360" w:lineRule="auto"/>
        <w:rPr>
          <w:rFonts w:ascii="Arial" w:hAnsi="Arial" w:cs="Arial"/>
          <w:sz w:val="24"/>
          <w:szCs w:val="24"/>
        </w:rPr>
      </w:pPr>
    </w:p>
    <w:p w14:paraId="2EF47BEE" w14:textId="77777777" w:rsidR="00AE49E2" w:rsidRDefault="00AE49E2" w:rsidP="00976286">
      <w:pPr>
        <w:spacing w:line="360" w:lineRule="auto"/>
        <w:rPr>
          <w:rFonts w:ascii="Arial" w:hAnsi="Arial" w:cs="Arial"/>
          <w:sz w:val="24"/>
          <w:szCs w:val="24"/>
        </w:rPr>
      </w:pPr>
    </w:p>
    <w:p w14:paraId="74432EA7" w14:textId="77777777" w:rsidR="00AE49E2" w:rsidRDefault="00AE49E2" w:rsidP="00976286">
      <w:pPr>
        <w:spacing w:line="360" w:lineRule="auto"/>
        <w:rPr>
          <w:rFonts w:ascii="Arial" w:hAnsi="Arial" w:cs="Arial"/>
          <w:sz w:val="24"/>
          <w:szCs w:val="24"/>
        </w:rPr>
      </w:pPr>
    </w:p>
    <w:p w14:paraId="5061AAA9" w14:textId="77777777" w:rsidR="00976286" w:rsidRPr="00AE49E2" w:rsidRDefault="00976286" w:rsidP="00976286">
      <w:pPr>
        <w:spacing w:line="360" w:lineRule="auto"/>
        <w:rPr>
          <w:rFonts w:ascii="Arial" w:hAnsi="Arial" w:cs="Arial"/>
          <w:sz w:val="24"/>
          <w:szCs w:val="24"/>
        </w:rPr>
      </w:pPr>
      <w:r w:rsidRPr="00E70A34">
        <w:rPr>
          <w:rFonts w:ascii="Arial" w:hAnsi="Arial" w:cs="Arial"/>
          <w:b/>
          <w:sz w:val="24"/>
          <w:szCs w:val="24"/>
          <w:u w:val="single"/>
        </w:rPr>
        <w:t>Contents Page</w:t>
      </w:r>
    </w:p>
    <w:p w14:paraId="4DDD081C" w14:textId="77777777" w:rsidR="00976286" w:rsidRDefault="00976286" w:rsidP="00976286">
      <w:pPr>
        <w:spacing w:line="360" w:lineRule="auto"/>
        <w:rPr>
          <w:rFonts w:ascii="Arial" w:hAnsi="Arial" w:cs="Arial"/>
          <w:sz w:val="24"/>
          <w:szCs w:val="24"/>
        </w:rPr>
      </w:pPr>
      <w:r>
        <w:rPr>
          <w:rFonts w:ascii="Arial" w:hAnsi="Arial" w:cs="Arial"/>
          <w:sz w:val="24"/>
          <w:szCs w:val="24"/>
        </w:rPr>
        <w:t>Intro - Page No. 3</w:t>
      </w:r>
    </w:p>
    <w:p w14:paraId="338CF789" w14:textId="77777777" w:rsidR="00976286" w:rsidRDefault="00976286" w:rsidP="00976286">
      <w:pPr>
        <w:spacing w:line="360" w:lineRule="auto"/>
        <w:rPr>
          <w:rFonts w:ascii="Arial" w:hAnsi="Arial" w:cs="Arial"/>
          <w:sz w:val="24"/>
          <w:szCs w:val="24"/>
        </w:rPr>
      </w:pPr>
      <w:r>
        <w:rPr>
          <w:rFonts w:ascii="Arial" w:hAnsi="Arial" w:cs="Arial"/>
          <w:sz w:val="24"/>
          <w:szCs w:val="24"/>
        </w:rPr>
        <w:t>Task 1 – Page No. 4</w:t>
      </w:r>
    </w:p>
    <w:p w14:paraId="420102AF" w14:textId="77777777" w:rsidR="00976286" w:rsidRDefault="00976286" w:rsidP="00976286">
      <w:pPr>
        <w:spacing w:line="360" w:lineRule="auto"/>
        <w:rPr>
          <w:rFonts w:ascii="Arial" w:hAnsi="Arial" w:cs="Arial"/>
          <w:sz w:val="24"/>
          <w:szCs w:val="24"/>
        </w:rPr>
      </w:pPr>
      <w:r>
        <w:rPr>
          <w:rFonts w:ascii="Arial" w:hAnsi="Arial" w:cs="Arial"/>
          <w:sz w:val="24"/>
          <w:szCs w:val="24"/>
        </w:rPr>
        <w:t>Task 2 – Page No. 5</w:t>
      </w:r>
    </w:p>
    <w:p w14:paraId="3BD0CB17" w14:textId="77777777" w:rsidR="00976286" w:rsidRDefault="00976286" w:rsidP="00976286">
      <w:pPr>
        <w:spacing w:line="360" w:lineRule="auto"/>
        <w:rPr>
          <w:rFonts w:ascii="Arial" w:hAnsi="Arial" w:cs="Arial"/>
          <w:sz w:val="24"/>
          <w:szCs w:val="24"/>
        </w:rPr>
      </w:pPr>
      <w:r>
        <w:rPr>
          <w:rFonts w:ascii="Arial" w:hAnsi="Arial" w:cs="Arial"/>
          <w:sz w:val="24"/>
          <w:szCs w:val="24"/>
        </w:rPr>
        <w:t>Task 3 – Page No. 6</w:t>
      </w:r>
    </w:p>
    <w:p w14:paraId="540C1130" w14:textId="77777777" w:rsidR="00976286" w:rsidRDefault="00976286" w:rsidP="00976286">
      <w:pPr>
        <w:spacing w:line="360" w:lineRule="auto"/>
        <w:rPr>
          <w:rFonts w:ascii="Arial" w:hAnsi="Arial" w:cs="Arial"/>
          <w:sz w:val="24"/>
          <w:szCs w:val="24"/>
        </w:rPr>
      </w:pPr>
      <w:r>
        <w:rPr>
          <w:rFonts w:ascii="Arial" w:hAnsi="Arial" w:cs="Arial"/>
          <w:sz w:val="24"/>
          <w:szCs w:val="24"/>
        </w:rPr>
        <w:t>Task 4 – Page No. 6 – 8</w:t>
      </w:r>
    </w:p>
    <w:p w14:paraId="6DFC447D" w14:textId="77777777" w:rsidR="00976286" w:rsidRDefault="00976286" w:rsidP="00976286">
      <w:pPr>
        <w:spacing w:line="360" w:lineRule="auto"/>
        <w:rPr>
          <w:rFonts w:ascii="Arial" w:hAnsi="Arial" w:cs="Arial"/>
          <w:sz w:val="24"/>
          <w:szCs w:val="24"/>
        </w:rPr>
      </w:pPr>
      <w:r>
        <w:rPr>
          <w:rFonts w:ascii="Arial" w:hAnsi="Arial" w:cs="Arial"/>
          <w:sz w:val="24"/>
          <w:szCs w:val="24"/>
        </w:rPr>
        <w:t xml:space="preserve">Task 5 – Page No. 9 – 10 </w:t>
      </w:r>
    </w:p>
    <w:p w14:paraId="01DC5864" w14:textId="77777777" w:rsidR="00976286" w:rsidRDefault="00976286" w:rsidP="00976286">
      <w:pPr>
        <w:spacing w:line="360" w:lineRule="auto"/>
        <w:rPr>
          <w:rFonts w:ascii="Arial" w:hAnsi="Arial" w:cs="Arial"/>
          <w:sz w:val="24"/>
          <w:szCs w:val="24"/>
        </w:rPr>
      </w:pPr>
    </w:p>
    <w:p w14:paraId="7D3793DF" w14:textId="77777777" w:rsidR="00976286" w:rsidRPr="00E70A34" w:rsidRDefault="00976286" w:rsidP="00976286">
      <w:pPr>
        <w:spacing w:line="360" w:lineRule="auto"/>
        <w:rPr>
          <w:rFonts w:ascii="Arial" w:hAnsi="Arial" w:cs="Arial"/>
          <w:sz w:val="24"/>
          <w:szCs w:val="24"/>
        </w:rPr>
      </w:pPr>
    </w:p>
    <w:p w14:paraId="5830BDE9" w14:textId="77777777" w:rsidR="00976286" w:rsidRDefault="00976286" w:rsidP="00976286">
      <w:pPr>
        <w:spacing w:line="360" w:lineRule="auto"/>
        <w:rPr>
          <w:rFonts w:ascii="Arial" w:hAnsi="Arial" w:cs="Arial"/>
          <w:sz w:val="24"/>
          <w:szCs w:val="24"/>
        </w:rPr>
      </w:pPr>
    </w:p>
    <w:p w14:paraId="60F273C7" w14:textId="77777777" w:rsidR="00976286" w:rsidRDefault="00976286" w:rsidP="00976286">
      <w:pPr>
        <w:spacing w:line="360" w:lineRule="auto"/>
        <w:rPr>
          <w:rFonts w:ascii="Arial" w:hAnsi="Arial" w:cs="Arial"/>
          <w:sz w:val="24"/>
          <w:szCs w:val="24"/>
        </w:rPr>
      </w:pPr>
      <w:r>
        <w:rPr>
          <w:rFonts w:ascii="Arial" w:hAnsi="Arial" w:cs="Arial"/>
          <w:sz w:val="24"/>
          <w:szCs w:val="24"/>
        </w:rPr>
        <w:br w:type="page"/>
      </w:r>
    </w:p>
    <w:p w14:paraId="505074DB" w14:textId="77777777" w:rsidR="00976286" w:rsidRDefault="00976286" w:rsidP="00976286">
      <w:pPr>
        <w:spacing w:line="360" w:lineRule="auto"/>
        <w:rPr>
          <w:rFonts w:ascii="Arial" w:hAnsi="Arial" w:cs="Arial"/>
          <w:b/>
          <w:sz w:val="24"/>
          <w:szCs w:val="24"/>
          <w:u w:val="single"/>
        </w:rPr>
      </w:pPr>
      <w:r w:rsidRPr="00E70A34">
        <w:rPr>
          <w:rFonts w:ascii="Arial" w:hAnsi="Arial" w:cs="Arial"/>
          <w:b/>
          <w:sz w:val="24"/>
          <w:szCs w:val="24"/>
          <w:u w:val="single"/>
        </w:rPr>
        <w:lastRenderedPageBreak/>
        <w:t>Introduction</w:t>
      </w:r>
    </w:p>
    <w:p w14:paraId="399FCE0D" w14:textId="77777777" w:rsidR="00976286" w:rsidRPr="007E6CC1" w:rsidRDefault="00976286" w:rsidP="00976286">
      <w:pPr>
        <w:pStyle w:val="NormalWeb"/>
        <w:spacing w:before="0" w:line="360" w:lineRule="auto"/>
        <w:rPr>
          <w:rFonts w:ascii="Arial" w:hAnsi="Arial" w:cs="Arial"/>
          <w:color w:val="212529"/>
        </w:rPr>
      </w:pPr>
      <w:r w:rsidRPr="00E70A34">
        <w:rPr>
          <w:rFonts w:ascii="Arial" w:hAnsi="Arial" w:cs="Arial"/>
        </w:rPr>
        <w:t xml:space="preserve">The purpose of this assignment is to </w:t>
      </w:r>
      <w:r>
        <w:rPr>
          <w:rFonts w:ascii="Arial" w:hAnsi="Arial" w:cs="Arial"/>
        </w:rPr>
        <w:t>display a basic understanding into industrial process care, as well as maintenance management and different approaches followed by different companies.</w:t>
      </w:r>
    </w:p>
    <w:p w14:paraId="42B0900E" w14:textId="77777777" w:rsidR="00976286" w:rsidRDefault="00976286" w:rsidP="00976286">
      <w:pPr>
        <w:rPr>
          <w:rFonts w:ascii="Arial" w:hAnsi="Arial" w:cs="Arial"/>
          <w:b/>
          <w:sz w:val="24"/>
          <w:szCs w:val="24"/>
          <w:u w:val="single"/>
        </w:rPr>
      </w:pPr>
      <w:r>
        <w:rPr>
          <w:rFonts w:ascii="Arial" w:hAnsi="Arial" w:cs="Arial"/>
          <w:b/>
          <w:sz w:val="24"/>
          <w:szCs w:val="24"/>
          <w:u w:val="single"/>
        </w:rPr>
        <w:br w:type="page"/>
      </w:r>
    </w:p>
    <w:p w14:paraId="0A933FEE" w14:textId="0EA58D95" w:rsidR="00976286" w:rsidRDefault="000E685E" w:rsidP="00976286">
      <w:pPr>
        <w:spacing w:line="360" w:lineRule="auto"/>
        <w:rPr>
          <w:rFonts w:ascii="Arial" w:hAnsi="Arial" w:cs="Arial"/>
          <w:b/>
          <w:sz w:val="24"/>
          <w:szCs w:val="24"/>
          <w:u w:val="single"/>
        </w:rPr>
      </w:pPr>
      <w:r>
        <w:rPr>
          <w:rFonts w:ascii="Arial" w:hAnsi="Arial" w:cs="Arial"/>
          <w:b/>
          <w:noProof/>
          <w:sz w:val="24"/>
          <w:szCs w:val="24"/>
          <w:u w:val="single"/>
        </w:rPr>
        <w:lastRenderedPageBreak/>
        <mc:AlternateContent>
          <mc:Choice Requires="wpi">
            <w:drawing>
              <wp:anchor distT="0" distB="0" distL="114300" distR="114300" simplePos="0" relativeHeight="251787267" behindDoc="0" locked="0" layoutInCell="1" allowOverlap="1" wp14:anchorId="35B69852" wp14:editId="65444DF8">
                <wp:simplePos x="0" y="0"/>
                <wp:positionH relativeFrom="column">
                  <wp:posOffset>-168275</wp:posOffset>
                </wp:positionH>
                <wp:positionV relativeFrom="paragraph">
                  <wp:posOffset>-300990</wp:posOffset>
                </wp:positionV>
                <wp:extent cx="1052140" cy="259660"/>
                <wp:effectExtent l="38100" t="38100" r="40640" b="33020"/>
                <wp:wrapNone/>
                <wp:docPr id="132" name="Ink 132"/>
                <wp:cNvGraphicFramePr/>
                <a:graphic xmlns:a="http://schemas.openxmlformats.org/drawingml/2006/main">
                  <a:graphicData uri="http://schemas.microsoft.com/office/word/2010/wordprocessingInk">
                    <w14:contentPart bwMode="auto" r:id="rId79">
                      <w14:nvContentPartPr>
                        <w14:cNvContentPartPr/>
                      </w14:nvContentPartPr>
                      <w14:xfrm>
                        <a:off x="0" y="0"/>
                        <a:ext cx="1052140" cy="259660"/>
                      </w14:xfrm>
                    </w14:contentPart>
                  </a:graphicData>
                </a:graphic>
              </wp:anchor>
            </w:drawing>
          </mc:Choice>
          <mc:Fallback>
            <w:pict>
              <v:shape w14:anchorId="24B6BC6E" id="Ink 132" o:spid="_x0000_s1026" type="#_x0000_t75" style="position:absolute;margin-left:-13.85pt;margin-top:-24.3pt;width:84.1pt;height:21.65pt;z-index:251787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">
                <v:imagedata r:id="rId80" o:title=""/>
              </v:shape>
            </w:pict>
          </mc:Fallback>
        </mc:AlternateContent>
      </w:r>
      <w:r w:rsidR="00976286">
        <w:rPr>
          <w:rFonts w:ascii="Arial" w:hAnsi="Arial" w:cs="Arial"/>
          <w:b/>
          <w:sz w:val="24"/>
          <w:szCs w:val="24"/>
          <w:u w:val="single"/>
        </w:rPr>
        <w:t>System Life Cycle:</w:t>
      </w:r>
    </w:p>
    <w:p w14:paraId="4E0854F1" w14:textId="33511F31" w:rsidR="00976286" w:rsidRDefault="008A5367"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81795" behindDoc="0" locked="0" layoutInCell="1" allowOverlap="1" wp14:anchorId="3085F6EA" wp14:editId="54BEF71A">
                <wp:simplePos x="0" y="0"/>
                <wp:positionH relativeFrom="column">
                  <wp:posOffset>6539865</wp:posOffset>
                </wp:positionH>
                <wp:positionV relativeFrom="paragraph">
                  <wp:posOffset>1597660</wp:posOffset>
                </wp:positionV>
                <wp:extent cx="120805" cy="139440"/>
                <wp:effectExtent l="38100" t="38100" r="31750" b="38735"/>
                <wp:wrapNone/>
                <wp:docPr id="28" name="Ink 28"/>
                <wp:cNvGraphicFramePr/>
                <a:graphic xmlns:a="http://schemas.openxmlformats.org/drawingml/2006/main">
                  <a:graphicData uri="http://schemas.microsoft.com/office/word/2010/wordprocessingInk">
                    <w14:contentPart bwMode="auto" r:id="rId81">
                      <w14:nvContentPartPr>
                        <w14:cNvContentPartPr/>
                      </w14:nvContentPartPr>
                      <w14:xfrm>
                        <a:off x="0" y="0"/>
                        <a:ext cx="120805" cy="139440"/>
                      </w14:xfrm>
                    </w14:contentPart>
                  </a:graphicData>
                </a:graphic>
              </wp:anchor>
            </w:drawing>
          </mc:Choice>
          <mc:Fallback>
            <w:pict>
              <v:shape w14:anchorId="6B474F88" id="Ink 28" o:spid="_x0000_s1026" type="#_x0000_t75" style="position:absolute;margin-left:514.35pt;margin-top:125.2pt;width:10.7pt;height:12.2pt;z-index:25168179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">
                <v:imagedata r:id="rId82" o:title=""/>
              </v:shape>
            </w:pict>
          </mc:Fallback>
        </mc:AlternateContent>
      </w:r>
      <w:r>
        <w:rPr>
          <w:rFonts w:ascii="Arial" w:hAnsi="Arial" w:cs="Arial"/>
          <w:bCs/>
          <w:noProof/>
          <w:sz w:val="24"/>
          <w:szCs w:val="24"/>
        </w:rPr>
        <mc:AlternateContent>
          <mc:Choice Requires="wpi">
            <w:drawing>
              <wp:anchor distT="0" distB="0" distL="114300" distR="114300" simplePos="0" relativeHeight="251677699" behindDoc="0" locked="0" layoutInCell="1" allowOverlap="1" wp14:anchorId="4B120C01" wp14:editId="056EE630">
                <wp:simplePos x="0" y="0"/>
                <wp:positionH relativeFrom="column">
                  <wp:posOffset>1879460</wp:posOffset>
                </wp:positionH>
                <wp:positionV relativeFrom="paragraph">
                  <wp:posOffset>1715020</wp:posOffset>
                </wp:positionV>
                <wp:extent cx="263880" cy="54360"/>
                <wp:effectExtent l="38100" t="38100" r="15875" b="34925"/>
                <wp:wrapNone/>
                <wp:docPr id="24" name="Ink 24"/>
                <wp:cNvGraphicFramePr/>
                <a:graphic xmlns:a="http://schemas.openxmlformats.org/drawingml/2006/main">
                  <a:graphicData uri="http://schemas.microsoft.com/office/word/2010/wordprocessingInk">
                    <w14:contentPart bwMode="auto" r:id="rId83">
                      <w14:nvContentPartPr>
                        <w14:cNvContentPartPr/>
                      </w14:nvContentPartPr>
                      <w14:xfrm>
                        <a:off x="0" y="0"/>
                        <a:ext cx="263880" cy="54360"/>
                      </w14:xfrm>
                    </w14:contentPart>
                  </a:graphicData>
                </a:graphic>
              </wp:anchor>
            </w:drawing>
          </mc:Choice>
          <mc:Fallback>
            <w:pict>
              <v:shape w14:anchorId="1ED92702" id="Ink 24" o:spid="_x0000_s1026" type="#_x0000_t75" style="position:absolute;margin-left:147.4pt;margin-top:134.45pt;width:22pt;height:5.5pt;z-index:2516776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">
                <v:imagedata r:id="rId84" o:title=""/>
              </v:shape>
            </w:pict>
          </mc:Fallback>
        </mc:AlternateContent>
      </w:r>
      <w:r w:rsidR="004C5F6C">
        <w:rPr>
          <w:rFonts w:ascii="Arial" w:hAnsi="Arial" w:cs="Arial"/>
          <w:bCs/>
          <w:noProof/>
          <w:sz w:val="24"/>
          <w:szCs w:val="24"/>
        </w:rPr>
        <mc:AlternateContent>
          <mc:Choice Requires="wpi">
            <w:drawing>
              <wp:anchor distT="0" distB="0" distL="114300" distR="114300" simplePos="0" relativeHeight="251663363" behindDoc="0" locked="0" layoutInCell="1" allowOverlap="1" wp14:anchorId="09BF0ADF" wp14:editId="7C978936">
                <wp:simplePos x="0" y="0"/>
                <wp:positionH relativeFrom="column">
                  <wp:posOffset>1879460</wp:posOffset>
                </wp:positionH>
                <wp:positionV relativeFrom="paragraph">
                  <wp:posOffset>1730920</wp:posOffset>
                </wp:positionV>
                <wp:extent cx="282960" cy="25920"/>
                <wp:effectExtent l="25400" t="38100" r="34925" b="38100"/>
                <wp:wrapNone/>
                <wp:docPr id="10" name="Ink 10"/>
                <wp:cNvGraphicFramePr/>
                <a:graphic xmlns:a="http://schemas.openxmlformats.org/drawingml/2006/main">
                  <a:graphicData uri="http://schemas.microsoft.com/office/word/2010/wordprocessingInk">
                    <w14:contentPart bwMode="auto" r:id="rId85">
                      <w14:nvContentPartPr>
                        <w14:cNvContentPartPr/>
                      </w14:nvContentPartPr>
                      <w14:xfrm>
                        <a:off x="0" y="0"/>
                        <a:ext cx="282960" cy="25920"/>
                      </w14:xfrm>
                    </w14:contentPart>
                  </a:graphicData>
                </a:graphic>
              </wp:anchor>
            </w:drawing>
          </mc:Choice>
          <mc:Fallback>
            <w:pict>
              <v:shape w14:anchorId="6EF30A44" id="Ink 10" o:spid="_x0000_s1026" type="#_x0000_t75" style="position:absolute;margin-left:147.4pt;margin-top:135.7pt;width:23.5pt;height:3.25pt;z-index:2516633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">
                <v:imagedata r:id="rId86" o:title=""/>
              </v:shape>
            </w:pict>
          </mc:Fallback>
        </mc:AlternateContent>
      </w:r>
      <w:r w:rsidR="00976286">
        <w:rPr>
          <w:rFonts w:ascii="Arial" w:hAnsi="Arial" w:cs="Arial"/>
          <w:bCs/>
          <w:sz w:val="24"/>
          <w:szCs w:val="24"/>
        </w:rPr>
        <w:t xml:space="preserve">The system life cycle is a management technique that is used to predict the cost effectiveness of purchasing assets within a company. Firstly the purchase of the item is evaluated. This is evaluated on cost, quality and time until purchase can be delivered etc. Usually if it is low cost it could be questionable on quality, this also works the other way around and time is also an important factor as quicker delivery may cost more or the delivery may take too long and not be worth missing the asset for that length of time. The purchase of the SLC  also linked to the design as the design of the product id the start of the SLC, when purchasing assets they must meet the required specifications. So with the design and purchase comes the start of the system life cycle. </w:t>
      </w:r>
    </w:p>
    <w:p w14:paraId="30AF8655" w14:textId="2E099A31" w:rsidR="00976286" w:rsidRDefault="008A5367"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6675" behindDoc="0" locked="0" layoutInCell="1" allowOverlap="1" wp14:anchorId="416D0A2A" wp14:editId="4CA75A21">
                <wp:simplePos x="0" y="0"/>
                <wp:positionH relativeFrom="column">
                  <wp:posOffset>6156260</wp:posOffset>
                </wp:positionH>
                <wp:positionV relativeFrom="paragraph">
                  <wp:posOffset>-26070</wp:posOffset>
                </wp:positionV>
                <wp:extent cx="346320" cy="184320"/>
                <wp:effectExtent l="38100" t="38100" r="34925" b="44450"/>
                <wp:wrapNone/>
                <wp:docPr id="23" name="Ink 23"/>
                <wp:cNvGraphicFramePr/>
                <a:graphic xmlns:a="http://schemas.openxmlformats.org/drawingml/2006/main">
                  <a:graphicData uri="http://schemas.microsoft.com/office/word/2010/wordprocessingInk">
                    <w14:contentPart bwMode="auto" r:id="rId87">
                      <w14:nvContentPartPr>
                        <w14:cNvContentPartPr/>
                      </w14:nvContentPartPr>
                      <w14:xfrm>
                        <a:off x="0" y="0"/>
                        <a:ext cx="346320" cy="184320"/>
                      </w14:xfrm>
                    </w14:contentPart>
                  </a:graphicData>
                </a:graphic>
              </wp:anchor>
            </w:drawing>
          </mc:Choice>
          <mc:Fallback>
            <w:pict>
              <v:shape w14:anchorId="5ED347DA" id="Ink 23" o:spid="_x0000_s1026" type="#_x0000_t75" style="position:absolute;margin-left:483.95pt;margin-top:-2.85pt;width:28.85pt;height:16.1pt;z-index:25167667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">
                <v:imagedata r:id="rId88" o:title=""/>
              </v:shape>
            </w:pict>
          </mc:Fallback>
        </mc:AlternateContent>
      </w:r>
      <w:r w:rsidR="00976286">
        <w:rPr>
          <w:rFonts w:ascii="Arial" w:hAnsi="Arial" w:cs="Arial"/>
          <w:bCs/>
          <w:sz w:val="24"/>
          <w:szCs w:val="24"/>
        </w:rPr>
        <w:t>The next step in the SLC is the commissioning of the purchased equipment. This is the installing and the start up of new equipment. When undergoing commission there is a need to consider the costs of:</w:t>
      </w:r>
    </w:p>
    <w:p w14:paraId="58C12A1E" w14:textId="77777777" w:rsidR="00976286" w:rsidRDefault="00976286" w:rsidP="00976286">
      <w:pPr>
        <w:pStyle w:val="ListParagraph"/>
        <w:numPr>
          <w:ilvl w:val="0"/>
          <w:numId w:val="19"/>
        </w:numPr>
        <w:spacing w:after="160" w:line="360" w:lineRule="auto"/>
        <w:rPr>
          <w:rFonts w:ascii="Arial" w:hAnsi="Arial" w:cs="Arial"/>
          <w:bCs/>
          <w:sz w:val="24"/>
          <w:szCs w:val="24"/>
        </w:rPr>
      </w:pPr>
      <w:r>
        <w:rPr>
          <w:rFonts w:ascii="Arial" w:hAnsi="Arial" w:cs="Arial"/>
          <w:bCs/>
          <w:sz w:val="24"/>
          <w:szCs w:val="24"/>
        </w:rPr>
        <w:t>Labour/ Man Power</w:t>
      </w:r>
    </w:p>
    <w:p w14:paraId="0579A66E" w14:textId="77777777" w:rsidR="00976286" w:rsidRDefault="00976286" w:rsidP="00976286">
      <w:pPr>
        <w:pStyle w:val="ListParagraph"/>
        <w:numPr>
          <w:ilvl w:val="0"/>
          <w:numId w:val="19"/>
        </w:numPr>
        <w:spacing w:after="160" w:line="360" w:lineRule="auto"/>
        <w:rPr>
          <w:rFonts w:ascii="Arial" w:hAnsi="Arial" w:cs="Arial"/>
          <w:bCs/>
          <w:sz w:val="24"/>
          <w:szCs w:val="24"/>
        </w:rPr>
      </w:pPr>
      <w:r>
        <w:rPr>
          <w:rFonts w:ascii="Arial" w:hAnsi="Arial" w:cs="Arial"/>
          <w:bCs/>
          <w:sz w:val="24"/>
          <w:szCs w:val="24"/>
        </w:rPr>
        <w:t>Training</w:t>
      </w:r>
    </w:p>
    <w:p w14:paraId="26F28229" w14:textId="77777777" w:rsidR="00976286" w:rsidRDefault="00976286" w:rsidP="00976286">
      <w:pPr>
        <w:pStyle w:val="ListParagraph"/>
        <w:numPr>
          <w:ilvl w:val="0"/>
          <w:numId w:val="19"/>
        </w:numPr>
        <w:spacing w:after="160" w:line="360" w:lineRule="auto"/>
        <w:rPr>
          <w:rFonts w:ascii="Arial" w:hAnsi="Arial" w:cs="Arial"/>
          <w:bCs/>
          <w:sz w:val="24"/>
          <w:szCs w:val="24"/>
        </w:rPr>
      </w:pPr>
      <w:r>
        <w:rPr>
          <w:rFonts w:ascii="Arial" w:hAnsi="Arial" w:cs="Arial"/>
          <w:bCs/>
          <w:sz w:val="24"/>
          <w:szCs w:val="24"/>
        </w:rPr>
        <w:t>Resources &amp; Consumables</w:t>
      </w:r>
    </w:p>
    <w:p w14:paraId="40781B36" w14:textId="77777777" w:rsidR="00976286" w:rsidRDefault="00976286" w:rsidP="00976286">
      <w:pPr>
        <w:pStyle w:val="ListParagraph"/>
        <w:numPr>
          <w:ilvl w:val="0"/>
          <w:numId w:val="19"/>
        </w:numPr>
        <w:spacing w:after="160" w:line="360" w:lineRule="auto"/>
        <w:rPr>
          <w:rFonts w:ascii="Arial" w:hAnsi="Arial" w:cs="Arial"/>
          <w:bCs/>
          <w:sz w:val="24"/>
          <w:szCs w:val="24"/>
        </w:rPr>
      </w:pPr>
      <w:r>
        <w:rPr>
          <w:rFonts w:ascii="Arial" w:hAnsi="Arial" w:cs="Arial"/>
          <w:bCs/>
          <w:sz w:val="24"/>
          <w:szCs w:val="24"/>
        </w:rPr>
        <w:t>Space to install and necessary facilities</w:t>
      </w:r>
    </w:p>
    <w:p w14:paraId="5AB8C8EC" w14:textId="4A266EDF" w:rsidR="00976286" w:rsidRDefault="008A5367" w:rsidP="00976286">
      <w:pPr>
        <w:pStyle w:val="ListParagraph"/>
        <w:numPr>
          <w:ilvl w:val="0"/>
          <w:numId w:val="19"/>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5651" behindDoc="0" locked="0" layoutInCell="1" allowOverlap="1" wp14:anchorId="2A37641F" wp14:editId="4AA2BCD7">
                <wp:simplePos x="0" y="0"/>
                <wp:positionH relativeFrom="column">
                  <wp:posOffset>4938380</wp:posOffset>
                </wp:positionH>
                <wp:positionV relativeFrom="paragraph">
                  <wp:posOffset>-43250</wp:posOffset>
                </wp:positionV>
                <wp:extent cx="503640" cy="403200"/>
                <wp:effectExtent l="38100" t="38100" r="29845" b="41910"/>
                <wp:wrapNone/>
                <wp:docPr id="22" name="Ink 22"/>
                <wp:cNvGraphicFramePr/>
                <a:graphic xmlns:a="http://schemas.openxmlformats.org/drawingml/2006/main">
                  <a:graphicData uri="http://schemas.microsoft.com/office/word/2010/wordprocessingInk">
                    <w14:contentPart bwMode="auto" r:id="rId89">
                      <w14:nvContentPartPr>
                        <w14:cNvContentPartPr/>
                      </w14:nvContentPartPr>
                      <w14:xfrm>
                        <a:off x="0" y="0"/>
                        <a:ext cx="503640" cy="403200"/>
                      </w14:xfrm>
                    </w14:contentPart>
                  </a:graphicData>
                </a:graphic>
              </wp:anchor>
            </w:drawing>
          </mc:Choice>
          <mc:Fallback>
            <w:pict>
              <v:shape w14:anchorId="0AE7DA0D" id="Ink 22" o:spid="_x0000_s1026" type="#_x0000_t75" style="position:absolute;margin-left:388.25pt;margin-top:-4pt;width:40.85pt;height:33pt;z-index:2516756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">
                <v:imagedata r:id="rId90" o:title=""/>
              </v:shape>
            </w:pict>
          </mc:Fallback>
        </mc:AlternateContent>
      </w:r>
      <w:r w:rsidR="00976286">
        <w:rPr>
          <w:rFonts w:ascii="Arial" w:hAnsi="Arial" w:cs="Arial"/>
          <w:bCs/>
          <w:sz w:val="24"/>
          <w:szCs w:val="24"/>
        </w:rPr>
        <w:t>Testing and approval for use</w:t>
      </w:r>
    </w:p>
    <w:p w14:paraId="7E00EB8F" w14:textId="01515C10" w:rsidR="00976286" w:rsidRDefault="008A5367"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4627" behindDoc="0" locked="0" layoutInCell="1" allowOverlap="1" wp14:anchorId="3FB90ACB" wp14:editId="7C6BF587">
                <wp:simplePos x="0" y="0"/>
                <wp:positionH relativeFrom="column">
                  <wp:posOffset>5194340</wp:posOffset>
                </wp:positionH>
                <wp:positionV relativeFrom="paragraph">
                  <wp:posOffset>223370</wp:posOffset>
                </wp:positionV>
                <wp:extent cx="615960" cy="336960"/>
                <wp:effectExtent l="38100" t="38100" r="31750" b="44450"/>
                <wp:wrapNone/>
                <wp:docPr id="21" name="Ink 21"/>
                <wp:cNvGraphicFramePr/>
                <a:graphic xmlns:a="http://schemas.openxmlformats.org/drawingml/2006/main">
                  <a:graphicData uri="http://schemas.microsoft.com/office/word/2010/wordprocessingInk">
                    <w14:contentPart bwMode="auto" r:id="rId91">
                      <w14:nvContentPartPr>
                        <w14:cNvContentPartPr/>
                      </w14:nvContentPartPr>
                      <w14:xfrm>
                        <a:off x="0" y="0"/>
                        <a:ext cx="615960" cy="336960"/>
                      </w14:xfrm>
                    </w14:contentPart>
                  </a:graphicData>
                </a:graphic>
              </wp:anchor>
            </w:drawing>
          </mc:Choice>
          <mc:Fallback>
            <w:pict>
              <v:shape w14:anchorId="5E04031B" id="Ink 21" o:spid="_x0000_s1026" type="#_x0000_t75" style="position:absolute;margin-left:408.2pt;margin-top:16.8pt;width:50.1pt;height:28.15pt;z-index:2516746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">
                <v:imagedata r:id="rId92" o:title=""/>
              </v:shape>
            </w:pict>
          </mc:Fallback>
        </mc:AlternateContent>
      </w:r>
      <w:r>
        <w:rPr>
          <w:rFonts w:ascii="Arial" w:hAnsi="Arial" w:cs="Arial"/>
          <w:bCs/>
          <w:noProof/>
          <w:sz w:val="24"/>
          <w:szCs w:val="24"/>
        </w:rPr>
        <mc:AlternateContent>
          <mc:Choice Requires="wpi">
            <w:drawing>
              <wp:anchor distT="0" distB="0" distL="114300" distR="114300" simplePos="0" relativeHeight="251673603" behindDoc="0" locked="0" layoutInCell="1" allowOverlap="1" wp14:anchorId="2634C4C7" wp14:editId="524699AB">
                <wp:simplePos x="0" y="0"/>
                <wp:positionH relativeFrom="column">
                  <wp:posOffset>2638340</wp:posOffset>
                </wp:positionH>
                <wp:positionV relativeFrom="paragraph">
                  <wp:posOffset>959930</wp:posOffset>
                </wp:positionV>
                <wp:extent cx="663840" cy="387360"/>
                <wp:effectExtent l="38100" t="38100" r="34925" b="44450"/>
                <wp:wrapNone/>
                <wp:docPr id="20" name="Ink 20"/>
                <wp:cNvGraphicFramePr/>
                <a:graphic xmlns:a="http://schemas.openxmlformats.org/drawingml/2006/main">
                  <a:graphicData uri="http://schemas.microsoft.com/office/word/2010/wordprocessingInk">
                    <w14:contentPart bwMode="auto" r:id="rId93">
                      <w14:nvContentPartPr>
                        <w14:cNvContentPartPr/>
                      </w14:nvContentPartPr>
                      <w14:xfrm>
                        <a:off x="0" y="0"/>
                        <a:ext cx="663840" cy="387360"/>
                      </w14:xfrm>
                    </w14:contentPart>
                  </a:graphicData>
                </a:graphic>
              </wp:anchor>
            </w:drawing>
          </mc:Choice>
          <mc:Fallback>
            <w:pict>
              <v:shape w14:anchorId="3683E4B6" id="Ink 20" o:spid="_x0000_s1026" type="#_x0000_t75" style="position:absolute;margin-left:206.95pt;margin-top:74.8pt;width:53.85pt;height:32.1pt;z-index:2516736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">
                <v:imagedata r:id="rId94" o:title=""/>
              </v:shape>
            </w:pict>
          </mc:Fallback>
        </mc:AlternateContent>
      </w:r>
      <w:r w:rsidR="00976286">
        <w:rPr>
          <w:rFonts w:ascii="Arial" w:hAnsi="Arial" w:cs="Arial"/>
          <w:bCs/>
          <w:sz w:val="24"/>
          <w:szCs w:val="24"/>
        </w:rPr>
        <w:t xml:space="preserve">These factors will determine the cost effectiveness of buying and commissioning this equipment, also the operation of this new equipment is considered as the useful running life of the equipment. Put in simpler terms, how long can it be used for profit. This will include some variables similar to commission in the form of resources, training and man power to run the equipment also considered is the cost of repairs. This is a major factor as there is no point in buying equipment that won’t last. </w:t>
      </w:r>
    </w:p>
    <w:p w14:paraId="0459C763" w14:textId="77777777" w:rsidR="00976286" w:rsidRDefault="00976286" w:rsidP="00976286">
      <w:pPr>
        <w:spacing w:line="360" w:lineRule="auto"/>
        <w:rPr>
          <w:rFonts w:ascii="Arial" w:hAnsi="Arial" w:cs="Arial"/>
          <w:bCs/>
          <w:sz w:val="24"/>
          <w:szCs w:val="24"/>
        </w:rPr>
      </w:pPr>
      <w:r>
        <w:rPr>
          <w:rFonts w:ascii="Arial" w:hAnsi="Arial" w:cs="Arial"/>
          <w:bCs/>
          <w:sz w:val="24"/>
          <w:szCs w:val="24"/>
        </w:rPr>
        <w:t>The final step in the SLC is the decommission of equipment. When the equipment fails and is beyond repair or has out served its purpose the equipment is made redundant and decommissioned. Now that the equipment is decommissioned, the management will have to think about:</w:t>
      </w:r>
    </w:p>
    <w:p w14:paraId="0342CCF4" w14:textId="77777777" w:rsidR="00976286" w:rsidRDefault="00976286" w:rsidP="00976286">
      <w:pPr>
        <w:pStyle w:val="ListParagraph"/>
        <w:numPr>
          <w:ilvl w:val="0"/>
          <w:numId w:val="20"/>
        </w:numPr>
        <w:spacing w:after="160" w:line="360" w:lineRule="auto"/>
        <w:rPr>
          <w:rFonts w:ascii="Arial" w:hAnsi="Arial" w:cs="Arial"/>
          <w:bCs/>
          <w:sz w:val="24"/>
          <w:szCs w:val="24"/>
        </w:rPr>
      </w:pPr>
      <w:r>
        <w:rPr>
          <w:rFonts w:ascii="Arial" w:hAnsi="Arial" w:cs="Arial"/>
          <w:bCs/>
          <w:sz w:val="24"/>
          <w:szCs w:val="24"/>
        </w:rPr>
        <w:t>Disposal, possible need for specialised disposal under legal requirements.</w:t>
      </w:r>
    </w:p>
    <w:p w14:paraId="34BD51A8" w14:textId="77777777" w:rsidR="00976286" w:rsidRDefault="00976286" w:rsidP="00976286">
      <w:pPr>
        <w:pStyle w:val="ListParagraph"/>
        <w:numPr>
          <w:ilvl w:val="0"/>
          <w:numId w:val="20"/>
        </w:numPr>
        <w:spacing w:after="160" w:line="360" w:lineRule="auto"/>
        <w:rPr>
          <w:rFonts w:ascii="Arial" w:hAnsi="Arial" w:cs="Arial"/>
          <w:bCs/>
          <w:sz w:val="24"/>
          <w:szCs w:val="24"/>
        </w:rPr>
      </w:pPr>
      <w:r>
        <w:rPr>
          <w:rFonts w:ascii="Arial" w:hAnsi="Arial" w:cs="Arial"/>
          <w:bCs/>
          <w:sz w:val="24"/>
          <w:szCs w:val="24"/>
        </w:rPr>
        <w:t>Removal, man power, proper training and how long it will take</w:t>
      </w:r>
    </w:p>
    <w:p w14:paraId="5DF26988" w14:textId="29458331" w:rsidR="00976286" w:rsidRDefault="008A5367" w:rsidP="00976286">
      <w:pPr>
        <w:pStyle w:val="ListParagraph"/>
        <w:numPr>
          <w:ilvl w:val="0"/>
          <w:numId w:val="20"/>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2579" behindDoc="0" locked="0" layoutInCell="1" allowOverlap="1" wp14:anchorId="72DF955B" wp14:editId="465BE49B">
                <wp:simplePos x="0" y="0"/>
                <wp:positionH relativeFrom="column">
                  <wp:posOffset>3984380</wp:posOffset>
                </wp:positionH>
                <wp:positionV relativeFrom="paragraph">
                  <wp:posOffset>-122760</wp:posOffset>
                </wp:positionV>
                <wp:extent cx="702000" cy="465480"/>
                <wp:effectExtent l="38100" t="38100" r="34925" b="42545"/>
                <wp:wrapNone/>
                <wp:docPr id="19" name="Ink 19"/>
                <wp:cNvGraphicFramePr/>
                <a:graphic xmlns:a="http://schemas.openxmlformats.org/drawingml/2006/main">
                  <a:graphicData uri="http://schemas.microsoft.com/office/word/2010/wordprocessingInk">
                    <w14:contentPart bwMode="auto" r:id="rId95">
                      <w14:nvContentPartPr>
                        <w14:cNvContentPartPr/>
                      </w14:nvContentPartPr>
                      <w14:xfrm>
                        <a:off x="0" y="0"/>
                        <a:ext cx="702000" cy="465480"/>
                      </w14:xfrm>
                    </w14:contentPart>
                  </a:graphicData>
                </a:graphic>
              </wp:anchor>
            </w:drawing>
          </mc:Choice>
          <mc:Fallback>
            <w:pict>
              <v:shape w14:anchorId="76D1FA25" id="Ink 19" o:spid="_x0000_s1026" type="#_x0000_t75" style="position:absolute;margin-left:312.95pt;margin-top:-10.45pt;width:56.9pt;height:38.25pt;z-index:2516725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">
                <v:imagedata r:id="rId96" o:title=""/>
              </v:shape>
            </w:pict>
          </mc:Fallback>
        </mc:AlternateContent>
      </w:r>
      <w:r w:rsidR="00976286">
        <w:rPr>
          <w:rFonts w:ascii="Arial" w:hAnsi="Arial" w:cs="Arial"/>
          <w:bCs/>
          <w:sz w:val="24"/>
          <w:szCs w:val="24"/>
        </w:rPr>
        <w:t>Possible selling as parts or second hand to other companies to possibly make some money back on decommissioned equipment.</w:t>
      </w:r>
    </w:p>
    <w:p w14:paraId="37C76C89" w14:textId="77777777" w:rsidR="00976286" w:rsidRDefault="00976286" w:rsidP="00976286">
      <w:pPr>
        <w:spacing w:line="360" w:lineRule="auto"/>
        <w:rPr>
          <w:rFonts w:ascii="Arial" w:hAnsi="Arial" w:cs="Arial"/>
          <w:bCs/>
          <w:sz w:val="24"/>
          <w:szCs w:val="24"/>
        </w:rPr>
      </w:pPr>
      <w:r>
        <w:rPr>
          <w:rFonts w:ascii="Arial" w:hAnsi="Arial" w:cs="Arial"/>
          <w:bCs/>
          <w:sz w:val="24"/>
          <w:szCs w:val="24"/>
        </w:rPr>
        <w:t>In summary there are many factors that will be considered in the SLC including, purchase, commission, operation and decommission that will be evaluated when companies use the SLC approach on assets.</w:t>
      </w:r>
    </w:p>
    <w:p w14:paraId="789B8D59" w14:textId="77777777" w:rsidR="00976286" w:rsidRDefault="00976286" w:rsidP="00976286">
      <w:pPr>
        <w:spacing w:line="360" w:lineRule="auto"/>
        <w:rPr>
          <w:rFonts w:ascii="Arial" w:hAnsi="Arial" w:cs="Arial"/>
          <w:bCs/>
          <w:sz w:val="24"/>
          <w:szCs w:val="24"/>
        </w:rPr>
      </w:pPr>
    </w:p>
    <w:p w14:paraId="028A7769" w14:textId="77777777" w:rsidR="00976286" w:rsidRDefault="00976286" w:rsidP="00976286">
      <w:pPr>
        <w:spacing w:line="360" w:lineRule="auto"/>
        <w:rPr>
          <w:rFonts w:ascii="Arial" w:hAnsi="Arial" w:cs="Arial"/>
          <w:bCs/>
          <w:sz w:val="24"/>
          <w:szCs w:val="24"/>
        </w:rPr>
      </w:pPr>
    </w:p>
    <w:p w14:paraId="1513B62A" w14:textId="1FB319BF" w:rsidR="00976286" w:rsidRDefault="000E685E" w:rsidP="00976286">
      <w:pPr>
        <w:spacing w:line="360" w:lineRule="auto"/>
        <w:rPr>
          <w:rFonts w:ascii="Arial" w:hAnsi="Arial" w:cs="Arial"/>
          <w:b/>
          <w:sz w:val="24"/>
          <w:szCs w:val="24"/>
        </w:rPr>
      </w:pPr>
      <w:r>
        <w:rPr>
          <w:rFonts w:ascii="Arial" w:hAnsi="Arial" w:cs="Arial"/>
          <w:b/>
          <w:noProof/>
          <w:sz w:val="24"/>
          <w:szCs w:val="24"/>
        </w:rPr>
        <w:lastRenderedPageBreak/>
        <mc:AlternateContent>
          <mc:Choice Requires="wpi">
            <w:drawing>
              <wp:anchor distT="0" distB="0" distL="114300" distR="114300" simplePos="0" relativeHeight="251777027" behindDoc="0" locked="0" layoutInCell="1" allowOverlap="1" wp14:anchorId="0057738F" wp14:editId="780CED69">
                <wp:simplePos x="0" y="0"/>
                <wp:positionH relativeFrom="column">
                  <wp:posOffset>-128905</wp:posOffset>
                </wp:positionH>
                <wp:positionV relativeFrom="paragraph">
                  <wp:posOffset>-313055</wp:posOffset>
                </wp:positionV>
                <wp:extent cx="1084755" cy="307505"/>
                <wp:effectExtent l="38100" t="38100" r="45720" b="48260"/>
                <wp:wrapNone/>
                <wp:docPr id="122" name="Ink 122"/>
                <wp:cNvGraphicFramePr/>
                <a:graphic xmlns:a="http://schemas.openxmlformats.org/drawingml/2006/main">
                  <a:graphicData uri="http://schemas.microsoft.com/office/word/2010/wordprocessingInk">
                    <w14:contentPart bwMode="auto" r:id="rId97">
                      <w14:nvContentPartPr>
                        <w14:cNvContentPartPr/>
                      </w14:nvContentPartPr>
                      <w14:xfrm>
                        <a:off x="0" y="0"/>
                        <a:ext cx="1084755" cy="307505"/>
                      </w14:xfrm>
                    </w14:contentPart>
                  </a:graphicData>
                </a:graphic>
              </wp:anchor>
            </w:drawing>
          </mc:Choice>
          <mc:Fallback>
            <w:pict>
              <v:shape w14:anchorId="190743F8" id="Ink 122" o:spid="_x0000_s1026" type="#_x0000_t75" style="position:absolute;margin-left:-10.75pt;margin-top:-25.25pt;width:86.6pt;height:25.4pt;z-index:2517770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">
                <v:imagedata r:id="rId98" o:title=""/>
              </v:shape>
            </w:pict>
          </mc:Fallback>
        </mc:AlternateContent>
      </w:r>
      <w:r w:rsidR="00976286" w:rsidRPr="00185333">
        <w:rPr>
          <w:rFonts w:ascii="Arial" w:hAnsi="Arial" w:cs="Arial"/>
          <w:b/>
          <w:sz w:val="24"/>
          <w:szCs w:val="24"/>
        </w:rPr>
        <w:t>Kaizen</w:t>
      </w:r>
    </w:p>
    <w:p w14:paraId="30401385" w14:textId="6AC6BD2D" w:rsidR="00976286" w:rsidRDefault="008A5367"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71555" behindDoc="0" locked="0" layoutInCell="1" allowOverlap="1" wp14:anchorId="727CA27A" wp14:editId="158F90B6">
                <wp:simplePos x="0" y="0"/>
                <wp:positionH relativeFrom="column">
                  <wp:posOffset>5378300</wp:posOffset>
                </wp:positionH>
                <wp:positionV relativeFrom="paragraph">
                  <wp:posOffset>289520</wp:posOffset>
                </wp:positionV>
                <wp:extent cx="533880" cy="276480"/>
                <wp:effectExtent l="25400" t="38100" r="25400" b="41275"/>
                <wp:wrapNone/>
                <wp:docPr id="18" name="Ink 18"/>
                <wp:cNvGraphicFramePr/>
                <a:graphic xmlns:a="http://schemas.openxmlformats.org/drawingml/2006/main">
                  <a:graphicData uri="http://schemas.microsoft.com/office/word/2010/wordprocessingInk">
                    <w14:contentPart bwMode="auto" r:id="rId99">
                      <w14:nvContentPartPr>
                        <w14:cNvContentPartPr/>
                      </w14:nvContentPartPr>
                      <w14:xfrm>
                        <a:off x="0" y="0"/>
                        <a:ext cx="533880" cy="276480"/>
                      </w14:xfrm>
                    </w14:contentPart>
                  </a:graphicData>
                </a:graphic>
              </wp:anchor>
            </w:drawing>
          </mc:Choice>
          <mc:Fallback>
            <w:pict>
              <v:shape w14:anchorId="4FE81820" id="Ink 18" o:spid="_x0000_s1026" type="#_x0000_t75" style="position:absolute;margin-left:422.9pt;margin-top:22.2pt;width:43.3pt;height:22.95pt;z-index:2516715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">
                <v:imagedata r:id="rId100" o:title=""/>
              </v:shape>
            </w:pict>
          </mc:Fallback>
        </mc:AlternateContent>
      </w:r>
      <w:r w:rsidR="00976286">
        <w:rPr>
          <w:rFonts w:ascii="Arial" w:hAnsi="Arial" w:cs="Arial"/>
          <w:bCs/>
          <w:sz w:val="24"/>
          <w:szCs w:val="24"/>
        </w:rPr>
        <w:t>Kaizen, originating in Japan is a maintenance technique used to improve the state of mind of employees and humanise the workplace. This focuses more on improvement of productivity which uses:</w:t>
      </w:r>
    </w:p>
    <w:p w14:paraId="2539B0E1" w14:textId="77777777" w:rsidR="00976286" w:rsidRDefault="00976286" w:rsidP="00976286">
      <w:pPr>
        <w:pStyle w:val="ListParagraph"/>
        <w:numPr>
          <w:ilvl w:val="0"/>
          <w:numId w:val="21"/>
        </w:numPr>
        <w:spacing w:after="160" w:line="360" w:lineRule="auto"/>
        <w:rPr>
          <w:rFonts w:ascii="Arial" w:hAnsi="Arial" w:cs="Arial"/>
          <w:bCs/>
          <w:sz w:val="24"/>
          <w:szCs w:val="24"/>
        </w:rPr>
      </w:pPr>
      <w:proofErr w:type="spellStart"/>
      <w:r>
        <w:rPr>
          <w:rFonts w:ascii="Arial" w:hAnsi="Arial" w:cs="Arial"/>
          <w:bCs/>
          <w:sz w:val="24"/>
          <w:szCs w:val="24"/>
        </w:rPr>
        <w:t>Utilization</w:t>
      </w:r>
      <w:proofErr w:type="spellEnd"/>
      <w:r>
        <w:rPr>
          <w:rFonts w:ascii="Arial" w:hAnsi="Arial" w:cs="Arial"/>
          <w:bCs/>
          <w:sz w:val="24"/>
          <w:szCs w:val="24"/>
        </w:rPr>
        <w:t xml:space="preserve"> of resources</w:t>
      </w:r>
    </w:p>
    <w:p w14:paraId="3143803B" w14:textId="075C97AA" w:rsidR="00976286" w:rsidRDefault="00976286" w:rsidP="00976286">
      <w:pPr>
        <w:pStyle w:val="ListParagraph"/>
        <w:numPr>
          <w:ilvl w:val="0"/>
          <w:numId w:val="21"/>
        </w:numPr>
        <w:spacing w:after="160" w:line="360" w:lineRule="auto"/>
        <w:rPr>
          <w:rFonts w:ascii="Arial" w:hAnsi="Arial" w:cs="Arial"/>
          <w:bCs/>
          <w:sz w:val="24"/>
          <w:szCs w:val="24"/>
        </w:rPr>
      </w:pPr>
      <w:r>
        <w:rPr>
          <w:rFonts w:ascii="Arial" w:hAnsi="Arial" w:cs="Arial"/>
          <w:bCs/>
          <w:sz w:val="24"/>
          <w:szCs w:val="24"/>
        </w:rPr>
        <w:t xml:space="preserve">Small inexpensive changes </w:t>
      </w:r>
    </w:p>
    <w:p w14:paraId="059B1EC5" w14:textId="77777777" w:rsidR="00976286" w:rsidRDefault="00976286" w:rsidP="00976286">
      <w:pPr>
        <w:pStyle w:val="ListParagraph"/>
        <w:numPr>
          <w:ilvl w:val="0"/>
          <w:numId w:val="21"/>
        </w:numPr>
        <w:spacing w:after="160" w:line="360" w:lineRule="auto"/>
        <w:rPr>
          <w:rFonts w:ascii="Arial" w:hAnsi="Arial" w:cs="Arial"/>
          <w:bCs/>
          <w:sz w:val="24"/>
          <w:szCs w:val="24"/>
        </w:rPr>
      </w:pPr>
      <w:r>
        <w:rPr>
          <w:rFonts w:ascii="Arial" w:hAnsi="Arial" w:cs="Arial"/>
          <w:bCs/>
          <w:sz w:val="24"/>
          <w:szCs w:val="24"/>
        </w:rPr>
        <w:t>An increase in efficiency of productivity</w:t>
      </w:r>
    </w:p>
    <w:p w14:paraId="2AF81C0C" w14:textId="77777777" w:rsidR="00976286" w:rsidRDefault="00976286" w:rsidP="00976286">
      <w:pPr>
        <w:pStyle w:val="ListParagraph"/>
        <w:numPr>
          <w:ilvl w:val="0"/>
          <w:numId w:val="21"/>
        </w:numPr>
        <w:spacing w:after="160" w:line="360" w:lineRule="auto"/>
        <w:rPr>
          <w:rFonts w:ascii="Arial" w:hAnsi="Arial" w:cs="Arial"/>
          <w:bCs/>
          <w:sz w:val="24"/>
          <w:szCs w:val="24"/>
        </w:rPr>
      </w:pPr>
      <w:r>
        <w:rPr>
          <w:rFonts w:ascii="Arial" w:hAnsi="Arial" w:cs="Arial"/>
          <w:bCs/>
          <w:sz w:val="24"/>
          <w:szCs w:val="24"/>
        </w:rPr>
        <w:t>Proper training</w:t>
      </w:r>
    </w:p>
    <w:p w14:paraId="0B58BFD8" w14:textId="77777777" w:rsidR="00976286" w:rsidRDefault="00976286" w:rsidP="00976286">
      <w:pPr>
        <w:pStyle w:val="ListParagraph"/>
        <w:numPr>
          <w:ilvl w:val="0"/>
          <w:numId w:val="21"/>
        </w:numPr>
        <w:spacing w:after="160" w:line="360" w:lineRule="auto"/>
        <w:rPr>
          <w:rFonts w:ascii="Arial" w:hAnsi="Arial" w:cs="Arial"/>
          <w:bCs/>
          <w:sz w:val="24"/>
          <w:szCs w:val="24"/>
        </w:rPr>
      </w:pPr>
      <w:r>
        <w:rPr>
          <w:rFonts w:ascii="Arial" w:hAnsi="Arial" w:cs="Arial"/>
          <w:bCs/>
          <w:sz w:val="24"/>
          <w:szCs w:val="24"/>
        </w:rPr>
        <w:t>And removal of unnecessary operations</w:t>
      </w:r>
    </w:p>
    <w:p w14:paraId="66C47FE2" w14:textId="6E963A0D" w:rsidR="00976286" w:rsidRDefault="00AD5E63"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682819" behindDoc="0" locked="0" layoutInCell="1" allowOverlap="1" wp14:anchorId="143E0A2C" wp14:editId="3A58E34B">
                <wp:simplePos x="0" y="0"/>
                <wp:positionH relativeFrom="column">
                  <wp:posOffset>3340340</wp:posOffset>
                </wp:positionH>
                <wp:positionV relativeFrom="paragraph">
                  <wp:posOffset>-77525</wp:posOffset>
                </wp:positionV>
                <wp:extent cx="457200" cy="216360"/>
                <wp:effectExtent l="25400" t="38100" r="25400" b="38100"/>
                <wp:wrapNone/>
                <wp:docPr id="30" name="Ink 30"/>
                <wp:cNvGraphicFramePr/>
                <a:graphic xmlns:a="http://schemas.openxmlformats.org/drawingml/2006/main">
                  <a:graphicData uri="http://schemas.microsoft.com/office/word/2010/wordprocessingInk">
                    <w14:contentPart bwMode="auto" r:id="rId101">
                      <w14:nvContentPartPr>
                        <w14:cNvContentPartPr/>
                      </w14:nvContentPartPr>
                      <w14:xfrm>
                        <a:off x="0" y="0"/>
                        <a:ext cx="457200" cy="216360"/>
                      </w14:xfrm>
                    </w14:contentPart>
                  </a:graphicData>
                </a:graphic>
              </wp:anchor>
            </w:drawing>
          </mc:Choice>
          <mc:Fallback>
            <w:pict>
              <v:shape w14:anchorId="1E2DBE08" id="Ink 30" o:spid="_x0000_s1026" type="#_x0000_t75" style="position:absolute;margin-left:262.4pt;margin-top:-6.7pt;width:37.2pt;height:18.3pt;z-index:2516828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">
                <v:imagedata r:id="rId102" o:title=""/>
              </v:shape>
            </w:pict>
          </mc:Fallback>
        </mc:AlternateContent>
      </w:r>
      <w:r w:rsidR="00976286">
        <w:rPr>
          <w:rFonts w:ascii="Arial" w:hAnsi="Arial" w:cs="Arial"/>
          <w:bCs/>
          <w:sz w:val="24"/>
          <w:szCs w:val="24"/>
        </w:rPr>
        <w:t>Kaizen is a terminology that requires “team input” which can be easier said than done as differences and conflicts can arise which will alter the team relation therefore effecting their input. In Kaizen there is a review of the process that focuses on:</w:t>
      </w:r>
    </w:p>
    <w:p w14:paraId="1B6AE6B5" w14:textId="77777777" w:rsidR="00976286" w:rsidRDefault="00976286" w:rsidP="00976286">
      <w:pPr>
        <w:pStyle w:val="ListParagraph"/>
        <w:numPr>
          <w:ilvl w:val="0"/>
          <w:numId w:val="22"/>
        </w:numPr>
        <w:spacing w:after="160" w:line="360" w:lineRule="auto"/>
        <w:rPr>
          <w:rFonts w:ascii="Arial" w:hAnsi="Arial" w:cs="Arial"/>
          <w:bCs/>
          <w:sz w:val="24"/>
          <w:szCs w:val="24"/>
        </w:rPr>
      </w:pPr>
      <w:r>
        <w:rPr>
          <w:rFonts w:ascii="Arial" w:hAnsi="Arial" w:cs="Arial"/>
          <w:bCs/>
          <w:sz w:val="24"/>
          <w:szCs w:val="24"/>
        </w:rPr>
        <w:t>Why the process needs to change</w:t>
      </w:r>
    </w:p>
    <w:p w14:paraId="6F216CEA" w14:textId="77777777" w:rsidR="00976286" w:rsidRDefault="00976286" w:rsidP="00976286">
      <w:pPr>
        <w:pStyle w:val="ListParagraph"/>
        <w:numPr>
          <w:ilvl w:val="0"/>
          <w:numId w:val="22"/>
        </w:numPr>
        <w:spacing w:after="160" w:line="360" w:lineRule="auto"/>
        <w:rPr>
          <w:rFonts w:ascii="Arial" w:hAnsi="Arial" w:cs="Arial"/>
          <w:bCs/>
          <w:sz w:val="24"/>
          <w:szCs w:val="24"/>
        </w:rPr>
      </w:pPr>
      <w:r>
        <w:rPr>
          <w:rFonts w:ascii="Arial" w:hAnsi="Arial" w:cs="Arial"/>
          <w:bCs/>
          <w:sz w:val="24"/>
          <w:szCs w:val="24"/>
        </w:rPr>
        <w:t>What work is being done</w:t>
      </w:r>
    </w:p>
    <w:p w14:paraId="705C51EE" w14:textId="77777777" w:rsidR="00976286" w:rsidRDefault="00976286" w:rsidP="00976286">
      <w:pPr>
        <w:pStyle w:val="ListParagraph"/>
        <w:numPr>
          <w:ilvl w:val="0"/>
          <w:numId w:val="22"/>
        </w:numPr>
        <w:spacing w:after="160" w:line="360" w:lineRule="auto"/>
        <w:rPr>
          <w:rFonts w:ascii="Arial" w:hAnsi="Arial" w:cs="Arial"/>
          <w:bCs/>
          <w:sz w:val="24"/>
          <w:szCs w:val="24"/>
        </w:rPr>
      </w:pPr>
      <w:r>
        <w:rPr>
          <w:rFonts w:ascii="Arial" w:hAnsi="Arial" w:cs="Arial"/>
          <w:bCs/>
          <w:sz w:val="24"/>
          <w:szCs w:val="24"/>
        </w:rPr>
        <w:t>Where is it being done and where should it be done</w:t>
      </w:r>
    </w:p>
    <w:p w14:paraId="20BFFA4B" w14:textId="77777777" w:rsidR="00976286" w:rsidRDefault="00976286" w:rsidP="00976286">
      <w:pPr>
        <w:pStyle w:val="ListParagraph"/>
        <w:numPr>
          <w:ilvl w:val="0"/>
          <w:numId w:val="22"/>
        </w:numPr>
        <w:spacing w:after="160" w:line="360" w:lineRule="auto"/>
        <w:rPr>
          <w:rFonts w:ascii="Arial" w:hAnsi="Arial" w:cs="Arial"/>
          <w:bCs/>
          <w:sz w:val="24"/>
          <w:szCs w:val="24"/>
        </w:rPr>
      </w:pPr>
      <w:r>
        <w:rPr>
          <w:rFonts w:ascii="Arial" w:hAnsi="Arial" w:cs="Arial"/>
          <w:bCs/>
          <w:sz w:val="24"/>
          <w:szCs w:val="24"/>
        </w:rPr>
        <w:t>When is it done compared to when should it be done</w:t>
      </w:r>
    </w:p>
    <w:p w14:paraId="7FF1D932" w14:textId="1ED4BD98" w:rsidR="00976286" w:rsidRDefault="00B967F0" w:rsidP="00976286">
      <w:pPr>
        <w:pStyle w:val="ListParagraph"/>
        <w:numPr>
          <w:ilvl w:val="0"/>
          <w:numId w:val="22"/>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50403" behindDoc="0" locked="0" layoutInCell="1" allowOverlap="1" wp14:anchorId="627A403E" wp14:editId="0708989C">
                <wp:simplePos x="0" y="0"/>
                <wp:positionH relativeFrom="column">
                  <wp:posOffset>4439463</wp:posOffset>
                </wp:positionH>
                <wp:positionV relativeFrom="paragraph">
                  <wp:posOffset>-62824</wp:posOffset>
                </wp:positionV>
                <wp:extent cx="983880" cy="572040"/>
                <wp:effectExtent l="25400" t="38100" r="32385" b="38100"/>
                <wp:wrapNone/>
                <wp:docPr id="96" name="Ink 96"/>
                <wp:cNvGraphicFramePr/>
                <a:graphic xmlns:a="http://schemas.openxmlformats.org/drawingml/2006/main">
                  <a:graphicData uri="http://schemas.microsoft.com/office/word/2010/wordprocessingInk">
                    <w14:contentPart bwMode="auto" r:id="rId103">
                      <w14:nvContentPartPr>
                        <w14:cNvContentPartPr/>
                      </w14:nvContentPartPr>
                      <w14:xfrm>
                        <a:off x="0" y="0"/>
                        <a:ext cx="983880" cy="572040"/>
                      </w14:xfrm>
                    </w14:contentPart>
                  </a:graphicData>
                </a:graphic>
              </wp:anchor>
            </w:drawing>
          </mc:Choice>
          <mc:Fallback>
            <w:pict>
              <v:shape w14:anchorId="7D01D351" id="Ink 96" o:spid="_x0000_s1026" type="#_x0000_t75" style="position:absolute;margin-left:348.95pt;margin-top:-5.55pt;width:78.65pt;height:46.3pt;z-index:2517504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">
                <v:imagedata r:id="rId104" o:title=""/>
              </v:shape>
            </w:pict>
          </mc:Fallback>
        </mc:AlternateContent>
      </w:r>
      <w:r w:rsidR="00976286">
        <w:rPr>
          <w:rFonts w:ascii="Arial" w:hAnsi="Arial" w:cs="Arial"/>
          <w:bCs/>
          <w:sz w:val="24"/>
          <w:szCs w:val="24"/>
        </w:rPr>
        <w:t>Who is doing this work and who should be doing this work</w:t>
      </w:r>
    </w:p>
    <w:p w14:paraId="7C265E14" w14:textId="77777777" w:rsidR="00976286" w:rsidRDefault="00976286" w:rsidP="00976286">
      <w:pPr>
        <w:pStyle w:val="ListParagraph"/>
        <w:numPr>
          <w:ilvl w:val="0"/>
          <w:numId w:val="22"/>
        </w:numPr>
        <w:spacing w:after="160" w:line="360" w:lineRule="auto"/>
        <w:rPr>
          <w:rFonts w:ascii="Arial" w:hAnsi="Arial" w:cs="Arial"/>
          <w:bCs/>
          <w:sz w:val="24"/>
          <w:szCs w:val="24"/>
        </w:rPr>
      </w:pPr>
      <w:r>
        <w:rPr>
          <w:rFonts w:ascii="Arial" w:hAnsi="Arial" w:cs="Arial"/>
          <w:bCs/>
          <w:sz w:val="24"/>
          <w:szCs w:val="24"/>
        </w:rPr>
        <w:t>How is the work being done and how should it be done</w:t>
      </w:r>
    </w:p>
    <w:p w14:paraId="66F41C79" w14:textId="77777777" w:rsidR="00976286" w:rsidRDefault="00976286" w:rsidP="00976286">
      <w:pPr>
        <w:pStyle w:val="ListParagraph"/>
        <w:numPr>
          <w:ilvl w:val="0"/>
          <w:numId w:val="22"/>
        </w:numPr>
        <w:spacing w:after="160" w:line="360" w:lineRule="auto"/>
        <w:rPr>
          <w:rFonts w:ascii="Arial" w:hAnsi="Arial" w:cs="Arial"/>
          <w:bCs/>
          <w:sz w:val="24"/>
          <w:szCs w:val="24"/>
        </w:rPr>
      </w:pPr>
      <w:r>
        <w:rPr>
          <w:rFonts w:ascii="Arial" w:hAnsi="Arial" w:cs="Arial"/>
          <w:bCs/>
          <w:sz w:val="24"/>
          <w:szCs w:val="24"/>
        </w:rPr>
        <w:t>How often is the work done and how often should it be done</w:t>
      </w:r>
    </w:p>
    <w:p w14:paraId="3DF54DDC" w14:textId="70D2D587" w:rsidR="00976286" w:rsidRDefault="00504A60"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49379" behindDoc="0" locked="0" layoutInCell="1" allowOverlap="1" wp14:anchorId="33F323E6" wp14:editId="3556B6E7">
                <wp:simplePos x="0" y="0"/>
                <wp:positionH relativeFrom="column">
                  <wp:posOffset>3976370</wp:posOffset>
                </wp:positionH>
                <wp:positionV relativeFrom="paragraph">
                  <wp:posOffset>279400</wp:posOffset>
                </wp:positionV>
                <wp:extent cx="2722300" cy="765570"/>
                <wp:effectExtent l="38100" t="38100" r="33655" b="47625"/>
                <wp:wrapNone/>
                <wp:docPr id="95" name="Ink 95"/>
                <wp:cNvGraphicFramePr/>
                <a:graphic xmlns:a="http://schemas.openxmlformats.org/drawingml/2006/main">
                  <a:graphicData uri="http://schemas.microsoft.com/office/word/2010/wordprocessingInk">
                    <w14:contentPart bwMode="auto" r:id="rId105">
                      <w14:nvContentPartPr>
                        <w14:cNvContentPartPr/>
                      </w14:nvContentPartPr>
                      <w14:xfrm>
                        <a:off x="0" y="0"/>
                        <a:ext cx="2722300" cy="765570"/>
                      </w14:xfrm>
                    </w14:contentPart>
                  </a:graphicData>
                </a:graphic>
              </wp:anchor>
            </w:drawing>
          </mc:Choice>
          <mc:Fallback>
            <w:pict>
              <v:shape w14:anchorId="6005163E" id="Ink 95" o:spid="_x0000_s1026" type="#_x0000_t75" style="position:absolute;margin-left:312.5pt;margin-top:21.4pt;width:215.55pt;height:61.5pt;z-index:2517493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">
                <v:imagedata r:id="rId106" o:title=""/>
              </v:shape>
            </w:pict>
          </mc:Fallback>
        </mc:AlternateContent>
      </w:r>
      <w:r w:rsidR="00976286">
        <w:rPr>
          <w:rFonts w:ascii="Arial" w:hAnsi="Arial" w:cs="Arial"/>
          <w:bCs/>
          <w:sz w:val="24"/>
          <w:szCs w:val="24"/>
        </w:rPr>
        <w:t>All the above points should be taken into account to make Kaizen effective. This method often proves ineffective due to incorporation of the wrong steps or the refusal to change by individuals that have done their process a certain way for a long time.</w:t>
      </w:r>
    </w:p>
    <w:p w14:paraId="06B8CD16" w14:textId="2E38E67C" w:rsidR="00976286" w:rsidRDefault="00B967F0"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66787" behindDoc="0" locked="0" layoutInCell="1" allowOverlap="1" wp14:anchorId="0F2DAC59" wp14:editId="20554527">
                <wp:simplePos x="0" y="0"/>
                <wp:positionH relativeFrom="column">
                  <wp:posOffset>1876425</wp:posOffset>
                </wp:positionH>
                <wp:positionV relativeFrom="paragraph">
                  <wp:posOffset>-106045</wp:posOffset>
                </wp:positionV>
                <wp:extent cx="698445" cy="355985"/>
                <wp:effectExtent l="38100" t="38100" r="38735" b="38100"/>
                <wp:wrapNone/>
                <wp:docPr id="112" name="Ink 112"/>
                <wp:cNvGraphicFramePr/>
                <a:graphic xmlns:a="http://schemas.openxmlformats.org/drawingml/2006/main">
                  <a:graphicData uri="http://schemas.microsoft.com/office/word/2010/wordprocessingInk">
                    <w14:contentPart bwMode="auto" r:id="rId107">
                      <w14:nvContentPartPr>
                        <w14:cNvContentPartPr/>
                      </w14:nvContentPartPr>
                      <w14:xfrm>
                        <a:off x="0" y="0"/>
                        <a:ext cx="698445" cy="355985"/>
                      </w14:xfrm>
                    </w14:contentPart>
                  </a:graphicData>
                </a:graphic>
              </wp:anchor>
            </w:drawing>
          </mc:Choice>
          <mc:Fallback>
            <w:pict>
              <v:shape w14:anchorId="1BDF3EB6" id="Ink 112" o:spid="_x0000_s1026" type="#_x0000_t75" style="position:absolute;margin-left:147.15pt;margin-top:-8.95pt;width:56.25pt;height:29.25pt;z-index:2517667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">
                <v:imagedata r:id="rId108" o:title=""/>
              </v:shape>
            </w:pict>
          </mc:Fallback>
        </mc:AlternateContent>
      </w:r>
      <w:r>
        <w:rPr>
          <w:rFonts w:ascii="Arial" w:hAnsi="Arial" w:cs="Arial"/>
          <w:bCs/>
          <w:noProof/>
          <w:sz w:val="24"/>
          <w:szCs w:val="24"/>
        </w:rPr>
        <mc:AlternateContent>
          <mc:Choice Requires="wpi">
            <w:drawing>
              <wp:anchor distT="0" distB="0" distL="114300" distR="114300" simplePos="0" relativeHeight="251767811" behindDoc="0" locked="0" layoutInCell="1" allowOverlap="1" wp14:anchorId="0E38850B" wp14:editId="024A9EE5">
                <wp:simplePos x="0" y="0"/>
                <wp:positionH relativeFrom="column">
                  <wp:posOffset>745490</wp:posOffset>
                </wp:positionH>
                <wp:positionV relativeFrom="paragraph">
                  <wp:posOffset>-81280</wp:posOffset>
                </wp:positionV>
                <wp:extent cx="902285" cy="360550"/>
                <wp:effectExtent l="38100" t="38100" r="0" b="46355"/>
                <wp:wrapNone/>
                <wp:docPr id="113" name="Ink 113"/>
                <wp:cNvGraphicFramePr/>
                <a:graphic xmlns:a="http://schemas.openxmlformats.org/drawingml/2006/main">
                  <a:graphicData uri="http://schemas.microsoft.com/office/word/2010/wordprocessingInk">
                    <w14:contentPart bwMode="auto" r:id="rId109">
                      <w14:nvContentPartPr>
                        <w14:cNvContentPartPr/>
                      </w14:nvContentPartPr>
                      <w14:xfrm>
                        <a:off x="0" y="0"/>
                        <a:ext cx="902285" cy="360550"/>
                      </w14:xfrm>
                    </w14:contentPart>
                  </a:graphicData>
                </a:graphic>
              </wp:anchor>
            </w:drawing>
          </mc:Choice>
          <mc:Fallback>
            <w:pict>
              <v:shape w14:anchorId="7FD9125F" id="Ink 113" o:spid="_x0000_s1026" type="#_x0000_t75" style="position:absolute;margin-left:58.1pt;margin-top:-7pt;width:72.25pt;height:29.6pt;z-index:2517678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">
                <v:imagedata r:id="rId110" o:title=""/>
              </v:shape>
            </w:pict>
          </mc:Fallback>
        </mc:AlternateContent>
      </w:r>
    </w:p>
    <w:p w14:paraId="7AA08880" w14:textId="77777777" w:rsidR="00976286" w:rsidRDefault="00976286" w:rsidP="00976286">
      <w:pPr>
        <w:spacing w:line="360" w:lineRule="auto"/>
        <w:rPr>
          <w:rFonts w:ascii="Arial" w:hAnsi="Arial" w:cs="Arial"/>
          <w:b/>
          <w:sz w:val="24"/>
          <w:szCs w:val="24"/>
          <w:u w:val="single"/>
        </w:rPr>
      </w:pPr>
      <w:r w:rsidRPr="00F13E6B">
        <w:rPr>
          <w:rFonts w:ascii="Arial" w:hAnsi="Arial" w:cs="Arial"/>
          <w:b/>
          <w:sz w:val="24"/>
          <w:szCs w:val="24"/>
          <w:u w:val="single"/>
        </w:rPr>
        <w:t>TPM</w:t>
      </w:r>
    </w:p>
    <w:p w14:paraId="7BA18996" w14:textId="07EE9E13" w:rsidR="00976286" w:rsidRDefault="00B61544"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799555" behindDoc="0" locked="0" layoutInCell="1" allowOverlap="1" wp14:anchorId="5FE6F3DA" wp14:editId="3F38072C">
                <wp:simplePos x="0" y="0"/>
                <wp:positionH relativeFrom="column">
                  <wp:posOffset>6330315</wp:posOffset>
                </wp:positionH>
                <wp:positionV relativeFrom="paragraph">
                  <wp:posOffset>31750</wp:posOffset>
                </wp:positionV>
                <wp:extent cx="79375" cy="206375"/>
                <wp:effectExtent l="50800" t="50800" r="34925" b="47625"/>
                <wp:wrapNone/>
                <wp:docPr id="146" name="Ink 146"/>
                <wp:cNvGraphicFramePr/>
                <a:graphic xmlns:a="http://schemas.openxmlformats.org/drawingml/2006/main">
                  <a:graphicData uri="http://schemas.microsoft.com/office/word/2010/wordprocessingInk">
                    <w14:contentPart bwMode="auto" r:id="rId111">
                      <w14:nvContentPartPr>
                        <w14:cNvContentPartPr/>
                      </w14:nvContentPartPr>
                      <w14:xfrm>
                        <a:off x="0" y="0"/>
                        <a:ext cx="79375" cy="206375"/>
                      </w14:xfrm>
                    </w14:contentPart>
                  </a:graphicData>
                </a:graphic>
              </wp:anchor>
            </w:drawing>
          </mc:Choice>
          <mc:Fallback>
            <w:pict>
              <v:shape w14:anchorId="6D331750" id="Ink 146" o:spid="_x0000_s1026" type="#_x0000_t75" style="position:absolute;margin-left:497.65pt;margin-top:1.7pt;width:7.85pt;height:17.85pt;z-index:2517995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">
                <v:imagedata r:id="rId112" o:title=""/>
              </v:shape>
            </w:pict>
          </mc:Fallback>
        </mc:AlternateContent>
      </w:r>
      <w:r>
        <w:rPr>
          <w:rFonts w:ascii="Arial" w:hAnsi="Arial" w:cs="Arial"/>
          <w:bCs/>
          <w:noProof/>
          <w:sz w:val="24"/>
          <w:szCs w:val="24"/>
        </w:rPr>
        <mc:AlternateContent>
          <mc:Choice Requires="wpi">
            <w:drawing>
              <wp:anchor distT="0" distB="0" distL="114300" distR="114300" simplePos="0" relativeHeight="251792387" behindDoc="0" locked="0" layoutInCell="1" allowOverlap="1" wp14:anchorId="2630D44F" wp14:editId="1A4B3F30">
                <wp:simplePos x="0" y="0"/>
                <wp:positionH relativeFrom="column">
                  <wp:posOffset>6612890</wp:posOffset>
                </wp:positionH>
                <wp:positionV relativeFrom="paragraph">
                  <wp:posOffset>104775</wp:posOffset>
                </wp:positionV>
                <wp:extent cx="197135" cy="95250"/>
                <wp:effectExtent l="38100" t="38100" r="31750" b="44450"/>
                <wp:wrapNone/>
                <wp:docPr id="139" name="Ink 139"/>
                <wp:cNvGraphicFramePr/>
                <a:graphic xmlns:a="http://schemas.openxmlformats.org/drawingml/2006/main">
                  <a:graphicData uri="http://schemas.microsoft.com/office/word/2010/wordprocessingInk">
                    <w14:contentPart bwMode="auto" r:id="rId113">
                      <w14:nvContentPartPr>
                        <w14:cNvContentPartPr/>
                      </w14:nvContentPartPr>
                      <w14:xfrm>
                        <a:off x="0" y="0"/>
                        <a:ext cx="197135" cy="95250"/>
                      </w14:xfrm>
                    </w14:contentPart>
                  </a:graphicData>
                </a:graphic>
              </wp:anchor>
            </w:drawing>
          </mc:Choice>
          <mc:Fallback>
            <w:pict>
              <v:shape w14:anchorId="174FD401" id="Ink 139" o:spid="_x0000_s1026" type="#_x0000_t75" style="position:absolute;margin-left:519.9pt;margin-top:7.45pt;width:17.1pt;height:9.1pt;z-index:2517923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">
                <v:imagedata r:id="rId114" o:title=""/>
              </v:shape>
            </w:pict>
          </mc:Fallback>
        </mc:AlternateContent>
      </w:r>
      <w:r>
        <w:rPr>
          <w:rFonts w:ascii="Arial" w:hAnsi="Arial" w:cs="Arial"/>
          <w:bCs/>
          <w:noProof/>
          <w:sz w:val="24"/>
          <w:szCs w:val="24"/>
        </w:rPr>
        <mc:AlternateContent>
          <mc:Choice Requires="wpi">
            <w:drawing>
              <wp:anchor distT="0" distB="0" distL="114300" distR="114300" simplePos="0" relativeHeight="251789315" behindDoc="0" locked="0" layoutInCell="1" allowOverlap="1" wp14:anchorId="4F9B1E53" wp14:editId="1AAC4275">
                <wp:simplePos x="0" y="0"/>
                <wp:positionH relativeFrom="column">
                  <wp:posOffset>57140</wp:posOffset>
                </wp:positionH>
                <wp:positionV relativeFrom="paragraph">
                  <wp:posOffset>429225</wp:posOffset>
                </wp:positionV>
                <wp:extent cx="4296240" cy="47880"/>
                <wp:effectExtent l="50800" t="38100" r="0" b="41275"/>
                <wp:wrapNone/>
                <wp:docPr id="136" name="Ink 136"/>
                <wp:cNvGraphicFramePr/>
                <a:graphic xmlns:a="http://schemas.openxmlformats.org/drawingml/2006/main">
                  <a:graphicData uri="http://schemas.microsoft.com/office/word/2010/wordprocessingInk">
                    <w14:contentPart bwMode="auto" r:id="rId115">
                      <w14:nvContentPartPr>
                        <w14:cNvContentPartPr/>
                      </w14:nvContentPartPr>
                      <w14:xfrm>
                        <a:off x="0" y="0"/>
                        <a:ext cx="4296240" cy="47880"/>
                      </w14:xfrm>
                    </w14:contentPart>
                  </a:graphicData>
                </a:graphic>
              </wp:anchor>
            </w:drawing>
          </mc:Choice>
          <mc:Fallback>
            <w:pict>
              <v:shape w14:anchorId="03857CE8" id="Ink 136" o:spid="_x0000_s1026" type="#_x0000_t75" style="position:absolute;margin-left:3.7pt;margin-top:33pt;width:339.9pt;height:5.4pt;z-index:2517893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">
                <v:imagedata r:id="rId116" o:title=""/>
              </v:shape>
            </w:pict>
          </mc:Fallback>
        </mc:AlternateContent>
      </w:r>
      <w:r>
        <w:rPr>
          <w:rFonts w:ascii="Arial" w:hAnsi="Arial" w:cs="Arial"/>
          <w:bCs/>
          <w:noProof/>
          <w:sz w:val="24"/>
          <w:szCs w:val="24"/>
        </w:rPr>
        <mc:AlternateContent>
          <mc:Choice Requires="wpi">
            <w:drawing>
              <wp:anchor distT="0" distB="0" distL="114300" distR="114300" simplePos="0" relativeHeight="251788291" behindDoc="0" locked="0" layoutInCell="1" allowOverlap="1" wp14:anchorId="4A5949AE" wp14:editId="7CE3C58A">
                <wp:simplePos x="0" y="0"/>
                <wp:positionH relativeFrom="column">
                  <wp:posOffset>4533740</wp:posOffset>
                </wp:positionH>
                <wp:positionV relativeFrom="paragraph">
                  <wp:posOffset>162465</wp:posOffset>
                </wp:positionV>
                <wp:extent cx="1759320" cy="32040"/>
                <wp:effectExtent l="38100" t="38100" r="31750" b="44450"/>
                <wp:wrapNone/>
                <wp:docPr id="135" name="Ink 135"/>
                <wp:cNvGraphicFramePr/>
                <a:graphic xmlns:a="http://schemas.openxmlformats.org/drawingml/2006/main">
                  <a:graphicData uri="http://schemas.microsoft.com/office/word/2010/wordprocessingInk">
                    <w14:contentPart bwMode="auto" r:id="rId117">
                      <w14:nvContentPartPr>
                        <w14:cNvContentPartPr/>
                      </w14:nvContentPartPr>
                      <w14:xfrm>
                        <a:off x="0" y="0"/>
                        <a:ext cx="1759320" cy="32040"/>
                      </w14:xfrm>
                    </w14:contentPart>
                  </a:graphicData>
                </a:graphic>
              </wp:anchor>
            </w:drawing>
          </mc:Choice>
          <mc:Fallback>
            <w:pict>
              <v:shape w14:anchorId="1EC06467" id="Ink 135" o:spid="_x0000_s1026" type="#_x0000_t75" style="position:absolute;margin-left:356.2pt;margin-top:12pt;width:140.15pt;height:4.15pt;z-index:2517882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">
                <v:imagedata r:id="rId118" o:title=""/>
              </v:shape>
            </w:pict>
          </mc:Fallback>
        </mc:AlternateContent>
      </w:r>
      <w:r w:rsidR="00976286">
        <w:rPr>
          <w:rFonts w:ascii="Arial" w:hAnsi="Arial" w:cs="Arial"/>
          <w:bCs/>
          <w:sz w:val="24"/>
          <w:szCs w:val="24"/>
        </w:rPr>
        <w:t>Total Productive Maintenance is a method of optimising asset use. There are key principles of TPM that are used to evaluate the Total productive maintenance. These key principles are:</w:t>
      </w:r>
    </w:p>
    <w:p w14:paraId="7F283FB1" w14:textId="2C07F421" w:rsidR="00976286" w:rsidRDefault="00080CA5" w:rsidP="00976286">
      <w:pPr>
        <w:pStyle w:val="ListParagraph"/>
        <w:numPr>
          <w:ilvl w:val="0"/>
          <w:numId w:val="23"/>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17987" behindDoc="0" locked="0" layoutInCell="1" allowOverlap="1" wp14:anchorId="3E06786E" wp14:editId="2467FDC7">
                <wp:simplePos x="0" y="0"/>
                <wp:positionH relativeFrom="column">
                  <wp:posOffset>2355215</wp:posOffset>
                </wp:positionH>
                <wp:positionV relativeFrom="paragraph">
                  <wp:posOffset>194945</wp:posOffset>
                </wp:positionV>
                <wp:extent cx="1841820" cy="321040"/>
                <wp:effectExtent l="38100" t="38100" r="38100" b="34925"/>
                <wp:wrapNone/>
                <wp:docPr id="164" name="Ink 164"/>
                <wp:cNvGraphicFramePr/>
                <a:graphic xmlns:a="http://schemas.openxmlformats.org/drawingml/2006/main">
                  <a:graphicData uri="http://schemas.microsoft.com/office/word/2010/wordprocessingInk">
                    <w14:contentPart bwMode="auto" r:id="rId119">
                      <w14:nvContentPartPr>
                        <w14:cNvContentPartPr/>
                      </w14:nvContentPartPr>
                      <w14:xfrm>
                        <a:off x="0" y="0"/>
                        <a:ext cx="1841820" cy="321040"/>
                      </w14:xfrm>
                    </w14:contentPart>
                  </a:graphicData>
                </a:graphic>
              </wp:anchor>
            </w:drawing>
          </mc:Choice>
          <mc:Fallback>
            <w:pict>
              <v:shape w14:anchorId="7CC5C9D5" id="Ink 164" o:spid="_x0000_s1026" type="#_x0000_t75" style="position:absolute;margin-left:184.65pt;margin-top:14.55pt;width:146.7pt;height:26.9pt;z-index:2518179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">
                <v:imagedata r:id="rId120" o:title=""/>
              </v:shape>
            </w:pict>
          </mc:Fallback>
        </mc:AlternateContent>
      </w:r>
      <w:r w:rsidR="00976286">
        <w:rPr>
          <w:rFonts w:ascii="Arial" w:hAnsi="Arial" w:cs="Arial"/>
          <w:bCs/>
          <w:sz w:val="24"/>
          <w:szCs w:val="24"/>
        </w:rPr>
        <w:t>Autonomous Maintenance. Standardisation of the maintenance activity so it can be followed by simple steps.</w:t>
      </w:r>
    </w:p>
    <w:p w14:paraId="46206169" w14:textId="1500AD23" w:rsidR="00976286" w:rsidRDefault="00080CA5" w:rsidP="00976286">
      <w:pPr>
        <w:pStyle w:val="ListParagraph"/>
        <w:numPr>
          <w:ilvl w:val="0"/>
          <w:numId w:val="23"/>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24131" behindDoc="0" locked="0" layoutInCell="1" allowOverlap="1" wp14:anchorId="0A3A6357" wp14:editId="623F5157">
                <wp:simplePos x="0" y="0"/>
                <wp:positionH relativeFrom="column">
                  <wp:posOffset>6633845</wp:posOffset>
                </wp:positionH>
                <wp:positionV relativeFrom="paragraph">
                  <wp:posOffset>15240</wp:posOffset>
                </wp:positionV>
                <wp:extent cx="182245" cy="158985"/>
                <wp:effectExtent l="38100" t="38100" r="33655" b="44450"/>
                <wp:wrapNone/>
                <wp:docPr id="170" name="Ink 170"/>
                <wp:cNvGraphicFramePr/>
                <a:graphic xmlns:a="http://schemas.openxmlformats.org/drawingml/2006/main">
                  <a:graphicData uri="http://schemas.microsoft.com/office/word/2010/wordprocessingInk">
                    <w14:contentPart bwMode="auto" r:id="rId121">
                      <w14:nvContentPartPr>
                        <w14:cNvContentPartPr/>
                      </w14:nvContentPartPr>
                      <w14:xfrm>
                        <a:off x="0" y="0"/>
                        <a:ext cx="182245" cy="158985"/>
                      </w14:xfrm>
                    </w14:contentPart>
                  </a:graphicData>
                </a:graphic>
              </wp:anchor>
            </w:drawing>
          </mc:Choice>
          <mc:Fallback>
            <w:pict>
              <v:shape w14:anchorId="2DFCC1DF" id="Ink 170" o:spid="_x0000_s1026" type="#_x0000_t75" style="position:absolute;margin-left:521.75pt;margin-top:.6pt;width:15.55pt;height:13.7pt;z-index:2518241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">
                <v:imagedata r:id="rId122" o:title=""/>
              </v:shape>
            </w:pict>
          </mc:Fallback>
        </mc:AlternateContent>
      </w:r>
      <w:r>
        <w:rPr>
          <w:rFonts w:ascii="Arial" w:hAnsi="Arial" w:cs="Arial"/>
          <w:bCs/>
          <w:noProof/>
          <w:sz w:val="24"/>
          <w:szCs w:val="24"/>
        </w:rPr>
        <mc:AlternateContent>
          <mc:Choice Requires="wpi">
            <w:drawing>
              <wp:anchor distT="0" distB="0" distL="114300" distR="114300" simplePos="0" relativeHeight="251819011" behindDoc="0" locked="0" layoutInCell="1" allowOverlap="1" wp14:anchorId="1A8206C8" wp14:editId="0D3490B8">
                <wp:simplePos x="0" y="0"/>
                <wp:positionH relativeFrom="column">
                  <wp:posOffset>2339900</wp:posOffset>
                </wp:positionH>
                <wp:positionV relativeFrom="paragraph">
                  <wp:posOffset>158505</wp:posOffset>
                </wp:positionV>
                <wp:extent cx="505080" cy="57600"/>
                <wp:effectExtent l="38100" t="38100" r="15875" b="31750"/>
                <wp:wrapNone/>
                <wp:docPr id="165" name="Ink 165"/>
                <wp:cNvGraphicFramePr/>
                <a:graphic xmlns:a="http://schemas.openxmlformats.org/drawingml/2006/main">
                  <a:graphicData uri="http://schemas.microsoft.com/office/word/2010/wordprocessingInk">
                    <w14:contentPart bwMode="auto" r:id="rId123">
                      <w14:nvContentPartPr>
                        <w14:cNvContentPartPr/>
                      </w14:nvContentPartPr>
                      <w14:xfrm>
                        <a:off x="0" y="0"/>
                        <a:ext cx="505080" cy="57600"/>
                      </w14:xfrm>
                    </w14:contentPart>
                  </a:graphicData>
                </a:graphic>
              </wp:anchor>
            </w:drawing>
          </mc:Choice>
          <mc:Fallback>
            <w:pict>
              <v:shape w14:anchorId="6ED5A89E" id="Ink 165" o:spid="_x0000_s1026" type="#_x0000_t75" style="position:absolute;margin-left:183.65pt;margin-top:11.9pt;width:40.95pt;height:5.8pt;z-index:2518190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">
                <v:imagedata r:id="rId124" o:title=""/>
              </v:shape>
            </w:pict>
          </mc:Fallback>
        </mc:AlternateContent>
      </w:r>
      <w:r w:rsidR="00976286">
        <w:rPr>
          <w:rFonts w:ascii="Arial" w:hAnsi="Arial" w:cs="Arial"/>
          <w:bCs/>
          <w:sz w:val="24"/>
          <w:szCs w:val="24"/>
        </w:rPr>
        <w:t>Planned Maintenance. The panning of maintenance tasks on a regular basis to prevent failures.</w:t>
      </w:r>
    </w:p>
    <w:p w14:paraId="6345D993" w14:textId="77777777" w:rsidR="00976286" w:rsidRDefault="00976286" w:rsidP="00976286">
      <w:pPr>
        <w:pStyle w:val="ListParagraph"/>
        <w:numPr>
          <w:ilvl w:val="0"/>
          <w:numId w:val="23"/>
        </w:numPr>
        <w:spacing w:after="160" w:line="360" w:lineRule="auto"/>
        <w:rPr>
          <w:rFonts w:ascii="Arial" w:hAnsi="Arial" w:cs="Arial"/>
          <w:bCs/>
          <w:sz w:val="24"/>
          <w:szCs w:val="24"/>
        </w:rPr>
      </w:pPr>
      <w:r>
        <w:rPr>
          <w:rFonts w:ascii="Arial" w:hAnsi="Arial" w:cs="Arial"/>
          <w:bCs/>
          <w:sz w:val="24"/>
          <w:szCs w:val="24"/>
        </w:rPr>
        <w:t>Focused Improvement. Focusing on areas and improving them to make them more efficient.</w:t>
      </w:r>
    </w:p>
    <w:p w14:paraId="09B8D3D7" w14:textId="77777777" w:rsidR="00976286" w:rsidRDefault="00976286" w:rsidP="00976286">
      <w:pPr>
        <w:pStyle w:val="ListParagraph"/>
        <w:numPr>
          <w:ilvl w:val="0"/>
          <w:numId w:val="23"/>
        </w:numPr>
        <w:spacing w:after="160" w:line="360" w:lineRule="auto"/>
        <w:rPr>
          <w:rFonts w:ascii="Arial" w:hAnsi="Arial" w:cs="Arial"/>
          <w:bCs/>
          <w:sz w:val="24"/>
          <w:szCs w:val="24"/>
        </w:rPr>
      </w:pPr>
      <w:r>
        <w:rPr>
          <w:rFonts w:ascii="Arial" w:hAnsi="Arial" w:cs="Arial"/>
          <w:bCs/>
          <w:sz w:val="24"/>
          <w:szCs w:val="24"/>
        </w:rPr>
        <w:t>Early Equipment Managements. Managing equipment from early stages to provide effective maintenance strategies.</w:t>
      </w:r>
    </w:p>
    <w:p w14:paraId="12A3A71D" w14:textId="77777777" w:rsidR="00976286" w:rsidRDefault="00976286" w:rsidP="00976286">
      <w:pPr>
        <w:pStyle w:val="ListParagraph"/>
        <w:numPr>
          <w:ilvl w:val="0"/>
          <w:numId w:val="23"/>
        </w:numPr>
        <w:spacing w:after="160" w:line="360" w:lineRule="auto"/>
        <w:rPr>
          <w:rFonts w:ascii="Arial" w:hAnsi="Arial" w:cs="Arial"/>
          <w:bCs/>
          <w:sz w:val="24"/>
          <w:szCs w:val="24"/>
        </w:rPr>
      </w:pPr>
      <w:r>
        <w:rPr>
          <w:rFonts w:ascii="Arial" w:hAnsi="Arial" w:cs="Arial"/>
          <w:bCs/>
          <w:sz w:val="24"/>
          <w:szCs w:val="24"/>
        </w:rPr>
        <w:lastRenderedPageBreak/>
        <w:t>Quality Maintenance. Maintenance that will make a difference and keep the plant in a maintained state.</w:t>
      </w:r>
    </w:p>
    <w:p w14:paraId="2B4ECC5E" w14:textId="77777777" w:rsidR="00976286" w:rsidRDefault="00976286" w:rsidP="00976286">
      <w:pPr>
        <w:spacing w:line="360" w:lineRule="auto"/>
        <w:ind w:left="360"/>
        <w:rPr>
          <w:rFonts w:ascii="Arial" w:hAnsi="Arial" w:cs="Arial"/>
          <w:bCs/>
          <w:sz w:val="24"/>
          <w:szCs w:val="24"/>
        </w:rPr>
      </w:pPr>
      <w:r>
        <w:rPr>
          <w:rFonts w:ascii="Arial" w:hAnsi="Arial" w:cs="Arial"/>
          <w:bCs/>
          <w:sz w:val="24"/>
          <w:szCs w:val="24"/>
        </w:rPr>
        <w:t>Some people believe these are the 5 Pillars and some add these other three to make it 8 pillars:</w:t>
      </w:r>
    </w:p>
    <w:p w14:paraId="0902FAE8" w14:textId="77777777" w:rsidR="00976286" w:rsidRDefault="00976286" w:rsidP="00976286">
      <w:pPr>
        <w:pStyle w:val="ListParagraph"/>
        <w:numPr>
          <w:ilvl w:val="0"/>
          <w:numId w:val="24"/>
        </w:numPr>
        <w:spacing w:after="160" w:line="360" w:lineRule="auto"/>
        <w:rPr>
          <w:rFonts w:ascii="Arial" w:hAnsi="Arial" w:cs="Arial"/>
          <w:bCs/>
          <w:sz w:val="24"/>
          <w:szCs w:val="24"/>
        </w:rPr>
      </w:pPr>
      <w:r>
        <w:rPr>
          <w:rFonts w:ascii="Arial" w:hAnsi="Arial" w:cs="Arial"/>
          <w:bCs/>
          <w:sz w:val="24"/>
          <w:szCs w:val="24"/>
        </w:rPr>
        <w:t>Education and Training. Providing staff with adequate training and information to properly maintain assets.</w:t>
      </w:r>
    </w:p>
    <w:p w14:paraId="52605811" w14:textId="77777777" w:rsidR="00976286" w:rsidRDefault="00976286" w:rsidP="00976286">
      <w:pPr>
        <w:pStyle w:val="ListParagraph"/>
        <w:numPr>
          <w:ilvl w:val="0"/>
          <w:numId w:val="24"/>
        </w:numPr>
        <w:spacing w:after="160" w:line="360" w:lineRule="auto"/>
        <w:rPr>
          <w:rFonts w:ascii="Arial" w:hAnsi="Arial" w:cs="Arial"/>
          <w:bCs/>
          <w:sz w:val="24"/>
          <w:szCs w:val="24"/>
        </w:rPr>
      </w:pPr>
      <w:r>
        <w:rPr>
          <w:rFonts w:ascii="Arial" w:hAnsi="Arial" w:cs="Arial"/>
          <w:bCs/>
          <w:sz w:val="24"/>
          <w:szCs w:val="24"/>
        </w:rPr>
        <w:t>Safety, Health and Environment. Legal factors that should be considered in all tasks.</w:t>
      </w:r>
    </w:p>
    <w:p w14:paraId="551F7072" w14:textId="77777777" w:rsidR="00976286" w:rsidRDefault="00976286" w:rsidP="00976286">
      <w:pPr>
        <w:pStyle w:val="ListParagraph"/>
        <w:numPr>
          <w:ilvl w:val="0"/>
          <w:numId w:val="24"/>
        </w:numPr>
        <w:spacing w:after="160" w:line="360" w:lineRule="auto"/>
        <w:rPr>
          <w:rFonts w:ascii="Arial" w:hAnsi="Arial" w:cs="Arial"/>
          <w:bCs/>
          <w:sz w:val="24"/>
          <w:szCs w:val="24"/>
        </w:rPr>
      </w:pPr>
      <w:r>
        <w:rPr>
          <w:rFonts w:ascii="Arial" w:hAnsi="Arial" w:cs="Arial"/>
          <w:bCs/>
          <w:sz w:val="24"/>
          <w:szCs w:val="24"/>
        </w:rPr>
        <w:t>Office TPM. Focusing on the office staff for better management and planning.</w:t>
      </w:r>
    </w:p>
    <w:p w14:paraId="3229B150" w14:textId="703DA830" w:rsidR="00976286" w:rsidRDefault="009B4E31"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62019" behindDoc="0" locked="0" layoutInCell="1" allowOverlap="1" wp14:anchorId="1FA981EB" wp14:editId="1AE64FBF">
                <wp:simplePos x="0" y="0"/>
                <wp:positionH relativeFrom="column">
                  <wp:posOffset>3691890</wp:posOffset>
                </wp:positionH>
                <wp:positionV relativeFrom="paragraph">
                  <wp:posOffset>337820</wp:posOffset>
                </wp:positionV>
                <wp:extent cx="2508740" cy="331330"/>
                <wp:effectExtent l="38100" t="38100" r="44450" b="37465"/>
                <wp:wrapNone/>
                <wp:docPr id="207" name="Ink 207"/>
                <wp:cNvGraphicFramePr/>
                <a:graphic xmlns:a="http://schemas.openxmlformats.org/drawingml/2006/main">
                  <a:graphicData uri="http://schemas.microsoft.com/office/word/2010/wordprocessingInk">
                    <w14:contentPart bwMode="auto" r:id="rId125">
                      <w14:nvContentPartPr>
                        <w14:cNvContentPartPr/>
                      </w14:nvContentPartPr>
                      <w14:xfrm>
                        <a:off x="0" y="0"/>
                        <a:ext cx="2508740" cy="331330"/>
                      </w14:xfrm>
                    </w14:contentPart>
                  </a:graphicData>
                </a:graphic>
              </wp:anchor>
            </w:drawing>
          </mc:Choice>
          <mc:Fallback>
            <w:pict>
              <v:shape w14:anchorId="5A4BE039" id="Ink 207" o:spid="_x0000_s1026" type="#_x0000_t75" style="position:absolute;margin-left:290.1pt;margin-top:26pt;width:198.8pt;height:27.35pt;z-index:2518620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">
                <v:imagedata r:id="rId126" o:title=""/>
              </v:shape>
            </w:pict>
          </mc:Fallback>
        </mc:AlternateContent>
      </w:r>
      <w:r w:rsidR="003B1448">
        <w:rPr>
          <w:rFonts w:ascii="Arial" w:hAnsi="Arial" w:cs="Arial"/>
          <w:bCs/>
          <w:noProof/>
          <w:sz w:val="24"/>
          <w:szCs w:val="24"/>
        </w:rPr>
        <mc:AlternateContent>
          <mc:Choice Requires="wpi">
            <w:drawing>
              <wp:anchor distT="0" distB="0" distL="114300" distR="114300" simplePos="0" relativeHeight="251833347" behindDoc="0" locked="0" layoutInCell="1" allowOverlap="1" wp14:anchorId="67EAC7D3" wp14:editId="6DE49492">
                <wp:simplePos x="0" y="0"/>
                <wp:positionH relativeFrom="column">
                  <wp:posOffset>5612765</wp:posOffset>
                </wp:positionH>
                <wp:positionV relativeFrom="paragraph">
                  <wp:posOffset>-86995</wp:posOffset>
                </wp:positionV>
                <wp:extent cx="952940" cy="441050"/>
                <wp:effectExtent l="38100" t="38100" r="38100" b="29210"/>
                <wp:wrapNone/>
                <wp:docPr id="179" name="Ink 179"/>
                <wp:cNvGraphicFramePr/>
                <a:graphic xmlns:a="http://schemas.openxmlformats.org/drawingml/2006/main">
                  <a:graphicData uri="http://schemas.microsoft.com/office/word/2010/wordprocessingInk">
                    <w14:contentPart bwMode="auto" r:id="rId127">
                      <w14:nvContentPartPr>
                        <w14:cNvContentPartPr/>
                      </w14:nvContentPartPr>
                      <w14:xfrm>
                        <a:off x="0" y="0"/>
                        <a:ext cx="952940" cy="441050"/>
                      </w14:xfrm>
                    </w14:contentPart>
                  </a:graphicData>
                </a:graphic>
              </wp:anchor>
            </w:drawing>
          </mc:Choice>
          <mc:Fallback>
            <w:pict>
              <v:shape w14:anchorId="4E735F5D" id="Ink 179" o:spid="_x0000_s1026" type="#_x0000_t75" style="position:absolute;margin-left:441.35pt;margin-top:-7.45pt;width:76.3pt;height:35.95pt;z-index:25183334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">
                <v:imagedata r:id="rId128" o:title=""/>
              </v:shape>
            </w:pict>
          </mc:Fallback>
        </mc:AlternateContent>
      </w:r>
      <w:r w:rsidR="00976286">
        <w:rPr>
          <w:rFonts w:ascii="Arial" w:hAnsi="Arial" w:cs="Arial"/>
          <w:bCs/>
          <w:sz w:val="24"/>
          <w:szCs w:val="24"/>
        </w:rPr>
        <w:t>TPM uses these key principles to alter the maintenance into a more productive and efficient task. The principles are used to achieve this goal.</w:t>
      </w:r>
    </w:p>
    <w:p w14:paraId="0484131F" w14:textId="07C01DA3" w:rsidR="00976286" w:rsidRDefault="00976286" w:rsidP="00976286">
      <w:pPr>
        <w:spacing w:line="360" w:lineRule="auto"/>
        <w:rPr>
          <w:rFonts w:ascii="Arial" w:hAnsi="Arial" w:cs="Arial"/>
          <w:bCs/>
          <w:sz w:val="24"/>
          <w:szCs w:val="24"/>
        </w:rPr>
      </w:pPr>
    </w:p>
    <w:p w14:paraId="59DE438F" w14:textId="77777777" w:rsidR="00976286" w:rsidRDefault="00976286" w:rsidP="00976286">
      <w:pPr>
        <w:spacing w:line="360" w:lineRule="auto"/>
        <w:rPr>
          <w:rFonts w:ascii="Arial" w:hAnsi="Arial" w:cs="Arial"/>
          <w:b/>
          <w:sz w:val="24"/>
          <w:szCs w:val="24"/>
          <w:u w:val="single"/>
        </w:rPr>
      </w:pPr>
      <w:r w:rsidRPr="00F5250B">
        <w:rPr>
          <w:rFonts w:ascii="Arial" w:hAnsi="Arial" w:cs="Arial"/>
          <w:b/>
          <w:sz w:val="24"/>
          <w:szCs w:val="24"/>
          <w:u w:val="single"/>
        </w:rPr>
        <w:t>Task 4</w:t>
      </w:r>
      <w:r>
        <w:rPr>
          <w:rFonts w:ascii="Arial" w:hAnsi="Arial" w:cs="Arial"/>
          <w:b/>
          <w:sz w:val="24"/>
          <w:szCs w:val="24"/>
          <w:u w:val="single"/>
        </w:rPr>
        <w:t xml:space="preserve"> – A Range of Measuring Equipment and Best Strategy</w:t>
      </w:r>
    </w:p>
    <w:p w14:paraId="3ED2A0BD" w14:textId="77777777" w:rsidR="00976286" w:rsidRDefault="00976286" w:rsidP="00976286">
      <w:pPr>
        <w:spacing w:line="360" w:lineRule="auto"/>
        <w:rPr>
          <w:rFonts w:ascii="Arial" w:hAnsi="Arial" w:cs="Arial"/>
          <w:bCs/>
          <w:sz w:val="24"/>
          <w:szCs w:val="24"/>
        </w:rPr>
      </w:pPr>
      <w:r>
        <w:rPr>
          <w:rFonts w:ascii="Arial" w:hAnsi="Arial" w:cs="Arial"/>
          <w:bCs/>
          <w:sz w:val="24"/>
          <w:szCs w:val="24"/>
        </w:rPr>
        <w:t>The new plant will require a range of different measuring equipment in order to record vital information to help maintenance strategy etc.</w:t>
      </w:r>
    </w:p>
    <w:p w14:paraId="316D39B2" w14:textId="2091F2EA" w:rsidR="00FA41F9" w:rsidRDefault="00C523FC" w:rsidP="00FA41F9">
      <w:pPr>
        <w:pStyle w:val="ListParagraph"/>
        <w:numPr>
          <w:ilvl w:val="0"/>
          <w:numId w:val="25"/>
        </w:numPr>
        <w:spacing w:after="160" w:line="360" w:lineRule="auto"/>
        <w:rPr>
          <w:rFonts w:ascii="Arial" w:hAnsi="Arial" w:cs="Arial"/>
          <w:bCs/>
          <w:sz w:val="24"/>
          <w:szCs w:val="24"/>
        </w:rPr>
      </w:pPr>
      <w:r>
        <w:rPr>
          <w:noProof/>
          <w:sz w:val="24"/>
          <w:szCs w:val="24"/>
        </w:rPr>
        <mc:AlternateContent>
          <mc:Choice Requires="wpi">
            <w:drawing>
              <wp:anchor distT="0" distB="0" distL="114300" distR="114300" simplePos="0" relativeHeight="251863043" behindDoc="0" locked="0" layoutInCell="1" allowOverlap="1" wp14:anchorId="1A20C15E" wp14:editId="4F0D86CA">
                <wp:simplePos x="0" y="0"/>
                <wp:positionH relativeFrom="column">
                  <wp:posOffset>1190420</wp:posOffset>
                </wp:positionH>
                <wp:positionV relativeFrom="paragraph">
                  <wp:posOffset>1084880</wp:posOffset>
                </wp:positionV>
                <wp:extent cx="695520" cy="305280"/>
                <wp:effectExtent l="38100" t="50800" r="28575" b="38100"/>
                <wp:wrapNone/>
                <wp:docPr id="208" name="Ink 208"/>
                <wp:cNvGraphicFramePr/>
                <a:graphic xmlns:a="http://schemas.openxmlformats.org/drawingml/2006/main">
                  <a:graphicData uri="http://schemas.microsoft.com/office/word/2010/wordprocessingInk">
                    <w14:contentPart bwMode="auto" r:id="rId129">
                      <w14:nvContentPartPr>
                        <w14:cNvContentPartPr/>
                      </w14:nvContentPartPr>
                      <w14:xfrm>
                        <a:off x="0" y="0"/>
                        <a:ext cx="695520" cy="305280"/>
                      </w14:xfrm>
                    </w14:contentPart>
                  </a:graphicData>
                </a:graphic>
              </wp:anchor>
            </w:drawing>
          </mc:Choice>
          <mc:Fallback>
            <w:pict>
              <v:shape w14:anchorId="736BB33F" id="Ink 208" o:spid="_x0000_s1026" type="#_x0000_t75" style="position:absolute;margin-left:92.95pt;margin-top:84.6pt;width:56.4pt;height:25.7pt;z-index:25186304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">
                <v:imagedata r:id="rId130" o:title=""/>
              </v:shape>
            </w:pict>
          </mc:Fallback>
        </mc:AlternateContent>
      </w:r>
      <w:r w:rsidR="00FA41F9" w:rsidRPr="00FA41F9">
        <w:rPr>
          <w:noProof/>
          <w:sz w:val="24"/>
          <w:szCs w:val="24"/>
        </w:rPr>
        <w:drawing>
          <wp:anchor distT="0" distB="0" distL="114300" distR="114300" simplePos="0" relativeHeight="251658242" behindDoc="0" locked="0" layoutInCell="1" allowOverlap="1" wp14:anchorId="77E9C22C" wp14:editId="5DCB0AB1">
            <wp:simplePos x="0" y="0"/>
            <wp:positionH relativeFrom="column">
              <wp:posOffset>5303129</wp:posOffset>
            </wp:positionH>
            <wp:positionV relativeFrom="paragraph">
              <wp:posOffset>818515</wp:posOffset>
            </wp:positionV>
            <wp:extent cx="1679575" cy="1408430"/>
            <wp:effectExtent l="0" t="0" r="0" b="1270"/>
            <wp:wrapSquare wrapText="bothSides"/>
            <wp:docPr id="4" name="Picture 4" descr="Sound / Noise Monitoring equipment with visual warning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ound / Noise Monitoring equipment with visual warning signs"/>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79575" cy="14084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286">
        <w:rPr>
          <w:rFonts w:ascii="Arial" w:hAnsi="Arial" w:cs="Arial"/>
          <w:bCs/>
          <w:sz w:val="24"/>
          <w:szCs w:val="24"/>
        </w:rPr>
        <w:t>Temperature- The temp of this new equipment should be measured from the pumps also from the tank. The temperature of the pumps could lead to overheating or ineffective oil type used. The temperature of the tank should also be measured because extreme conditions could lead to freezing or evaporation. Thermometers could be used to measure the temperature at different points over the system.</w:t>
      </w:r>
    </w:p>
    <w:p w14:paraId="464B1CA2" w14:textId="77777777" w:rsidR="00FA41F9" w:rsidRPr="00FA41F9" w:rsidRDefault="00976286" w:rsidP="00FA41F9">
      <w:pPr>
        <w:pStyle w:val="ListParagraph"/>
        <w:numPr>
          <w:ilvl w:val="0"/>
          <w:numId w:val="25"/>
        </w:numPr>
        <w:spacing w:after="160" w:line="360" w:lineRule="auto"/>
        <w:rPr>
          <w:rFonts w:ascii="Arial" w:hAnsi="Arial" w:cs="Arial"/>
          <w:bCs/>
          <w:sz w:val="24"/>
          <w:szCs w:val="24"/>
        </w:rPr>
      </w:pPr>
      <w:r w:rsidRPr="00FA41F9">
        <w:rPr>
          <w:rFonts w:ascii="Arial" w:hAnsi="Arial" w:cs="Arial"/>
          <w:bCs/>
          <w:sz w:val="24"/>
          <w:szCs w:val="24"/>
        </w:rPr>
        <w:t>Noise Levels- for legal reasons I believe the noise levels should be measured on initial operation to determine the need for PPE etc. this could simply be measured by personnel with sound level meters.</w:t>
      </w:r>
      <w:r w:rsidR="00FA41F9" w:rsidRPr="00FA41F9">
        <w:t xml:space="preserve"> </w:t>
      </w:r>
      <w:r w:rsidR="00FA41F9" w:rsidRPr="00FA41F9">
        <w:rPr>
          <w:sz w:val="24"/>
          <w:szCs w:val="24"/>
        </w:rPr>
        <w:fldChar w:fldCharType="begin"/>
      </w:r>
      <w:r w:rsidR="00FA41F9" w:rsidRPr="00FA41F9">
        <w:rPr>
          <w:sz w:val="24"/>
          <w:szCs w:val="24"/>
        </w:rPr>
        <w:instrText xml:space="preserve"> INCLUDEPICTURE "/var/folders/ms/3xwz7r715hz8m8thydsx1s_m0000gn/T/com.microsoft.Word/WebArchiveCopyPasteTempFiles/x9mRsuu3oxJgFNpdzQMBKmDzSIgzLtiQbkRSpuhHsrEWe1Qvpe-_-mfW1pLeHleIB3SCFohMqWLenl8tcmEXU30K6Ib5zYWbcaU" \* MERGEFORMATINET </w:instrText>
      </w:r>
      <w:r w:rsidR="00FA41F9" w:rsidRPr="00FA41F9">
        <w:rPr>
          <w:sz w:val="24"/>
          <w:szCs w:val="24"/>
        </w:rPr>
        <w:fldChar w:fldCharType="end"/>
      </w:r>
    </w:p>
    <w:p w14:paraId="4A964AD1" w14:textId="206D52AC" w:rsidR="00FA41F9" w:rsidRPr="00FA41F9" w:rsidRDefault="006F0035" w:rsidP="00FA41F9">
      <w:pPr>
        <w:pStyle w:val="ListParagraph"/>
        <w:numPr>
          <w:ilvl w:val="0"/>
          <w:numId w:val="25"/>
        </w:numPr>
        <w:spacing w:after="160" w:line="360" w:lineRule="auto"/>
        <w:rPr>
          <w:rFonts w:ascii="Arial" w:hAnsi="Arial" w:cs="Arial"/>
          <w:bCs/>
          <w:sz w:val="24"/>
          <w:szCs w:val="24"/>
        </w:rPr>
      </w:pPr>
      <w:r>
        <w:rPr>
          <w:noProof/>
          <w:sz w:val="24"/>
          <w:szCs w:val="24"/>
        </w:rPr>
        <mc:AlternateContent>
          <mc:Choice Requires="wpi">
            <w:drawing>
              <wp:anchor distT="0" distB="0" distL="114300" distR="114300" simplePos="0" relativeHeight="251865091" behindDoc="0" locked="0" layoutInCell="1" allowOverlap="1" wp14:anchorId="1D095426" wp14:editId="29EEA32B">
                <wp:simplePos x="0" y="0"/>
                <wp:positionH relativeFrom="column">
                  <wp:posOffset>4340060</wp:posOffset>
                </wp:positionH>
                <wp:positionV relativeFrom="paragraph">
                  <wp:posOffset>1337040</wp:posOffset>
                </wp:positionV>
                <wp:extent cx="371880" cy="184680"/>
                <wp:effectExtent l="38100" t="38100" r="22225" b="31750"/>
                <wp:wrapNone/>
                <wp:docPr id="210" name="Ink 210"/>
                <wp:cNvGraphicFramePr/>
                <a:graphic xmlns:a="http://schemas.openxmlformats.org/drawingml/2006/main">
                  <a:graphicData uri="http://schemas.microsoft.com/office/word/2010/wordprocessingInk">
                    <w14:contentPart bwMode="auto" r:id="rId132">
                      <w14:nvContentPartPr>
                        <w14:cNvContentPartPr/>
                      </w14:nvContentPartPr>
                      <w14:xfrm>
                        <a:off x="0" y="0"/>
                        <a:ext cx="371880" cy="184680"/>
                      </w14:xfrm>
                    </w14:contentPart>
                  </a:graphicData>
                </a:graphic>
              </wp:anchor>
            </w:drawing>
          </mc:Choice>
          <mc:Fallback>
            <w:pict>
              <v:shape w14:anchorId="0B49C2AD" id="Ink 210" o:spid="_x0000_s1026" type="#_x0000_t75" style="position:absolute;margin-left:341.15pt;margin-top:104.7pt;width:30.5pt;height:15.8pt;z-index:25186509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">
                <v:imagedata r:id="rId133" o:title=""/>
              </v:shape>
            </w:pict>
          </mc:Fallback>
        </mc:AlternateContent>
      </w:r>
      <w:r w:rsidR="00C523FC">
        <w:rPr>
          <w:noProof/>
          <w:sz w:val="24"/>
          <w:szCs w:val="24"/>
        </w:rPr>
        <mc:AlternateContent>
          <mc:Choice Requires="wpi">
            <w:drawing>
              <wp:anchor distT="0" distB="0" distL="114300" distR="114300" simplePos="0" relativeHeight="251864067" behindDoc="0" locked="0" layoutInCell="1" allowOverlap="1" wp14:anchorId="1885D192" wp14:editId="64EF7105">
                <wp:simplePos x="0" y="0"/>
                <wp:positionH relativeFrom="column">
                  <wp:posOffset>780740</wp:posOffset>
                </wp:positionH>
                <wp:positionV relativeFrom="paragraph">
                  <wp:posOffset>444960</wp:posOffset>
                </wp:positionV>
                <wp:extent cx="495720" cy="9720"/>
                <wp:effectExtent l="38100" t="38100" r="38100" b="41275"/>
                <wp:wrapNone/>
                <wp:docPr id="209" name="Ink 209"/>
                <wp:cNvGraphicFramePr/>
                <a:graphic xmlns:a="http://schemas.openxmlformats.org/drawingml/2006/main">
                  <a:graphicData uri="http://schemas.microsoft.com/office/word/2010/wordprocessingInk">
                    <w14:contentPart bwMode="auto" r:id="rId134">
                      <w14:nvContentPartPr>
                        <w14:cNvContentPartPr/>
                      </w14:nvContentPartPr>
                      <w14:xfrm>
                        <a:off x="0" y="0"/>
                        <a:ext cx="495720" cy="9720"/>
                      </w14:xfrm>
                    </w14:contentPart>
                  </a:graphicData>
                </a:graphic>
              </wp:anchor>
            </w:drawing>
          </mc:Choice>
          <mc:Fallback>
            <w:pict>
              <v:shape w14:anchorId="0597270B" id="Ink 209" o:spid="_x0000_s1026" type="#_x0000_t75" style="position:absolute;margin-left:60.7pt;margin-top:34.25pt;width:40.65pt;height:2.4pt;z-index:2518640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">
                <v:imagedata r:id="rId135" o:title=""/>
              </v:shape>
            </w:pict>
          </mc:Fallback>
        </mc:AlternateContent>
      </w:r>
      <w:r w:rsidR="00FA41F9" w:rsidRPr="00FA41F9">
        <w:rPr>
          <w:noProof/>
          <w:sz w:val="24"/>
          <w:szCs w:val="24"/>
        </w:rPr>
        <w:drawing>
          <wp:anchor distT="0" distB="0" distL="114300" distR="114300" simplePos="0" relativeHeight="251658241" behindDoc="0" locked="0" layoutInCell="1" allowOverlap="1" wp14:anchorId="51661A1E" wp14:editId="5504C75D">
            <wp:simplePos x="0" y="0"/>
            <wp:positionH relativeFrom="column">
              <wp:posOffset>5192395</wp:posOffset>
            </wp:positionH>
            <wp:positionV relativeFrom="paragraph">
              <wp:posOffset>181219</wp:posOffset>
            </wp:positionV>
            <wp:extent cx="1789430" cy="1643380"/>
            <wp:effectExtent l="0" t="0" r="1270" b="0"/>
            <wp:wrapSquare wrapText="bothSides"/>
            <wp:docPr id="3" name="Picture 3" descr="Vibration analysis | AEM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bration analysis | AEMS UK"/>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789430" cy="164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286" w:rsidRPr="00FA41F9">
        <w:rPr>
          <w:rFonts w:ascii="Arial" w:hAnsi="Arial" w:cs="Arial"/>
          <w:bCs/>
          <w:sz w:val="24"/>
          <w:szCs w:val="24"/>
        </w:rPr>
        <w:t>Vibration analysis- vibrations can lead to problems all over the plant. High vibes on the pumps could lead to damage of the pumps and make them unreliable in their time of need as this cooling system should be constant from at least one pump. There are many ways to do this and personally I would suggest the use of vibration points that are checked regularly personnel with handheld vibration meters.</w:t>
      </w:r>
      <w:r w:rsidR="00FA41F9" w:rsidRPr="00FA41F9">
        <w:rPr>
          <w:sz w:val="24"/>
          <w:szCs w:val="24"/>
        </w:rPr>
        <w:fldChar w:fldCharType="begin"/>
      </w:r>
      <w:r w:rsidR="00FA41F9" w:rsidRPr="00FA41F9">
        <w:rPr>
          <w:sz w:val="24"/>
          <w:szCs w:val="24"/>
        </w:rPr>
        <w:instrText xml:space="preserve"> INCLUDEPICTURE "/var/folders/ms/3xwz7r715hz8m8thydsx1s_m0000gn/T/com.microsoft.Word/WebArchiveCopyPasteTempFiles/Z" \* MERGEFORMATINET </w:instrText>
      </w:r>
      <w:r w:rsidR="00FA41F9" w:rsidRPr="00FA41F9">
        <w:rPr>
          <w:sz w:val="24"/>
          <w:szCs w:val="24"/>
        </w:rPr>
        <w:fldChar w:fldCharType="end"/>
      </w:r>
    </w:p>
    <w:p w14:paraId="02C11736" w14:textId="563D9763" w:rsidR="00976286" w:rsidRPr="00FA41F9" w:rsidRDefault="00815DD6" w:rsidP="00FA41F9">
      <w:pPr>
        <w:pStyle w:val="ListParagraph"/>
        <w:numPr>
          <w:ilvl w:val="0"/>
          <w:numId w:val="25"/>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892739" behindDoc="0" locked="0" layoutInCell="1" allowOverlap="1" wp14:anchorId="16F0818B" wp14:editId="75B37950">
                <wp:simplePos x="0" y="0"/>
                <wp:positionH relativeFrom="column">
                  <wp:posOffset>6492240</wp:posOffset>
                </wp:positionH>
                <wp:positionV relativeFrom="paragraph">
                  <wp:posOffset>568960</wp:posOffset>
                </wp:positionV>
                <wp:extent cx="438665" cy="429105"/>
                <wp:effectExtent l="38100" t="38100" r="44450" b="41275"/>
                <wp:wrapNone/>
                <wp:docPr id="237" name="Ink 237"/>
                <wp:cNvGraphicFramePr/>
                <a:graphic xmlns:a="http://schemas.openxmlformats.org/drawingml/2006/main">
                  <a:graphicData uri="http://schemas.microsoft.com/office/word/2010/wordprocessingInk">
                    <w14:contentPart bwMode="auto" r:id="rId137">
                      <w14:nvContentPartPr>
                        <w14:cNvContentPartPr/>
                      </w14:nvContentPartPr>
                      <w14:xfrm>
                        <a:off x="0" y="0"/>
                        <a:ext cx="438665" cy="429105"/>
                      </w14:xfrm>
                    </w14:contentPart>
                  </a:graphicData>
                </a:graphic>
              </wp:anchor>
            </w:drawing>
          </mc:Choice>
          <mc:Fallback>
            <w:pict>
              <v:shape w14:anchorId="50A0E439" id="Ink 237" o:spid="_x0000_s1026" type="#_x0000_t75" style="position:absolute;margin-left:510.6pt;margin-top:44.2pt;width:35.8pt;height:35.05pt;z-index:25189273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">
                <v:imagedata r:id="rId138" o:title=""/>
              </v:shape>
            </w:pict>
          </mc:Fallback>
        </mc:AlternateContent>
      </w:r>
      <w:r w:rsidR="006F0035">
        <w:rPr>
          <w:rFonts w:ascii="Arial" w:hAnsi="Arial" w:cs="Arial"/>
          <w:bCs/>
          <w:noProof/>
          <w:sz w:val="24"/>
          <w:szCs w:val="24"/>
        </w:rPr>
        <mc:AlternateContent>
          <mc:Choice Requires="wpi">
            <w:drawing>
              <wp:anchor distT="0" distB="0" distL="114300" distR="114300" simplePos="0" relativeHeight="251877379" behindDoc="0" locked="0" layoutInCell="1" allowOverlap="1" wp14:anchorId="0F6D5917" wp14:editId="67AF04F0">
                <wp:simplePos x="0" y="0"/>
                <wp:positionH relativeFrom="column">
                  <wp:posOffset>6498590</wp:posOffset>
                </wp:positionH>
                <wp:positionV relativeFrom="paragraph">
                  <wp:posOffset>949960</wp:posOffset>
                </wp:positionV>
                <wp:extent cx="546350" cy="209810"/>
                <wp:effectExtent l="38100" t="38100" r="12700" b="44450"/>
                <wp:wrapNone/>
                <wp:docPr id="222" name="Ink 222"/>
                <wp:cNvGraphicFramePr/>
                <a:graphic xmlns:a="http://schemas.openxmlformats.org/drawingml/2006/main">
                  <a:graphicData uri="http://schemas.microsoft.com/office/word/2010/wordprocessingInk">
                    <w14:contentPart bwMode="auto" r:id="rId139">
                      <w14:nvContentPartPr>
                        <w14:cNvContentPartPr/>
                      </w14:nvContentPartPr>
                      <w14:xfrm>
                        <a:off x="0" y="0"/>
                        <a:ext cx="546350" cy="209810"/>
                      </w14:xfrm>
                    </w14:contentPart>
                  </a:graphicData>
                </a:graphic>
              </wp:anchor>
            </w:drawing>
          </mc:Choice>
          <mc:Fallback>
            <w:pict>
              <v:shape w14:anchorId="29F66BAA" id="Ink 222" o:spid="_x0000_s1026" type="#_x0000_t75" style="position:absolute;margin-left:511.1pt;margin-top:74.2pt;width:44.2pt;height:17.7pt;z-index:2518773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">
                <v:imagedata r:id="rId140" o:title=""/>
              </v:shape>
            </w:pict>
          </mc:Fallback>
        </mc:AlternateContent>
      </w:r>
      <w:r w:rsidR="006F0035">
        <w:rPr>
          <w:rFonts w:ascii="Arial" w:hAnsi="Arial" w:cs="Arial"/>
          <w:bCs/>
          <w:noProof/>
          <w:sz w:val="24"/>
          <w:szCs w:val="24"/>
        </w:rPr>
        <mc:AlternateContent>
          <mc:Choice Requires="wpi">
            <w:drawing>
              <wp:anchor distT="0" distB="0" distL="114300" distR="114300" simplePos="0" relativeHeight="251866115" behindDoc="0" locked="0" layoutInCell="1" allowOverlap="1" wp14:anchorId="1D75AFA2" wp14:editId="541EE59D">
                <wp:simplePos x="0" y="0"/>
                <wp:positionH relativeFrom="column">
                  <wp:posOffset>3104900</wp:posOffset>
                </wp:positionH>
                <wp:positionV relativeFrom="paragraph">
                  <wp:posOffset>1239295</wp:posOffset>
                </wp:positionV>
                <wp:extent cx="1435320" cy="19440"/>
                <wp:effectExtent l="25400" t="38100" r="38100" b="44450"/>
                <wp:wrapNone/>
                <wp:docPr id="211" name="Ink 211"/>
                <wp:cNvGraphicFramePr/>
                <a:graphic xmlns:a="http://schemas.openxmlformats.org/drawingml/2006/main">
                  <a:graphicData uri="http://schemas.microsoft.com/office/word/2010/wordprocessingInk">
                    <w14:contentPart bwMode="auto" r:id="rId141">
                      <w14:nvContentPartPr>
                        <w14:cNvContentPartPr/>
                      </w14:nvContentPartPr>
                      <w14:xfrm>
                        <a:off x="0" y="0"/>
                        <a:ext cx="1435320" cy="19440"/>
                      </w14:xfrm>
                    </w14:contentPart>
                  </a:graphicData>
                </a:graphic>
              </wp:anchor>
            </w:drawing>
          </mc:Choice>
          <mc:Fallback>
            <w:pict>
              <v:shape w14:anchorId="41F45134" id="Ink 211" o:spid="_x0000_s1026" type="#_x0000_t75" style="position:absolute;margin-left:243.7pt;margin-top:96.8pt;width:114.65pt;height:3.15pt;z-index:25186611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">
                <v:imagedata r:id="rId142" o:title=""/>
              </v:shape>
            </w:pict>
          </mc:Fallback>
        </mc:AlternateContent>
      </w:r>
      <w:r w:rsidR="00976286" w:rsidRPr="00FA41F9">
        <w:rPr>
          <w:rFonts w:ascii="Arial" w:hAnsi="Arial" w:cs="Arial"/>
          <w:bCs/>
          <w:sz w:val="24"/>
          <w:szCs w:val="24"/>
        </w:rPr>
        <w:t xml:space="preserve">Output/Product flow/ energy out from motors/pump speed/discharge pressure- on the output line there are many variables to measure. The discharge pressure should be measured to ensure the water leaving the pump is not too high or too low. The energy used from the motors should also be measured as if these motors are working too hard to run the pumps this could be shown in the Amps etc. and catching this here could prevent further problems. The speed of the pump is also important as the speed at which the pump is going will affect the suction and discharge and could lead to more problems. </w:t>
      </w:r>
      <w:r w:rsidR="00976286" w:rsidRPr="00FA41F9">
        <w:rPr>
          <w:rFonts w:ascii="Arial" w:hAnsi="Arial" w:cs="Arial"/>
          <w:bCs/>
          <w:sz w:val="24"/>
          <w:szCs w:val="24"/>
        </w:rPr>
        <w:lastRenderedPageBreak/>
        <w:t xml:space="preserve">The flow from the pumps will also need to be measured as too low flow could mean a problem from the pump or other equipment and too high flow could </w:t>
      </w:r>
      <w:r>
        <w:rPr>
          <w:rFonts w:ascii="Arial" w:hAnsi="Arial" w:cs="Arial"/>
          <w:bCs/>
          <w:noProof/>
          <w:sz w:val="24"/>
          <w:szCs w:val="24"/>
        </w:rPr>
        <mc:AlternateContent>
          <mc:Choice Requires="wpi">
            <w:drawing>
              <wp:anchor distT="0" distB="0" distL="114300" distR="114300" simplePos="0" relativeHeight="251893763" behindDoc="0" locked="0" layoutInCell="1" allowOverlap="1" wp14:anchorId="13E58470" wp14:editId="0F87EF8A">
                <wp:simplePos x="0" y="0"/>
                <wp:positionH relativeFrom="column">
                  <wp:posOffset>3441500</wp:posOffset>
                </wp:positionH>
                <wp:positionV relativeFrom="paragraph">
                  <wp:posOffset>507830</wp:posOffset>
                </wp:positionV>
                <wp:extent cx="546480" cy="267120"/>
                <wp:effectExtent l="38100" t="38100" r="25400" b="38100"/>
                <wp:wrapNone/>
                <wp:docPr id="238" name="Ink 238"/>
                <wp:cNvGraphicFramePr/>
                <a:graphic xmlns:a="http://schemas.openxmlformats.org/drawingml/2006/main">
                  <a:graphicData uri="http://schemas.microsoft.com/office/word/2010/wordprocessingInk">
                    <w14:contentPart bwMode="auto" r:id="rId143">
                      <w14:nvContentPartPr>
                        <w14:cNvContentPartPr/>
                      </w14:nvContentPartPr>
                      <w14:xfrm>
                        <a:off x="0" y="0"/>
                        <a:ext cx="546480" cy="267120"/>
                      </w14:xfrm>
                    </w14:contentPart>
                  </a:graphicData>
                </a:graphic>
              </wp:anchor>
            </w:drawing>
          </mc:Choice>
          <mc:Fallback>
            <w:pict>
              <v:shape w14:anchorId="26FE10D5" id="Ink 238" o:spid="_x0000_s1026" type="#_x0000_t75" style="position:absolute;margin-left:270.2pt;margin-top:39.2pt;width:44.65pt;height:22.65pt;z-index:25189376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">
                <v:imagedata r:id="rId144" o:title=""/>
              </v:shape>
            </w:pict>
          </mc:Fallback>
        </mc:AlternateContent>
      </w:r>
      <w:r w:rsidR="00976286" w:rsidRPr="00FA41F9">
        <w:rPr>
          <w:rFonts w:ascii="Arial" w:hAnsi="Arial" w:cs="Arial"/>
          <w:bCs/>
          <w:sz w:val="24"/>
          <w:szCs w:val="24"/>
        </w:rPr>
        <w:t xml:space="preserve">mean the configuration of the equipment is wrong. For energy readings multimeters can be used, for flow measurement, transducers can be added to points on </w:t>
      </w:r>
      <w:r w:rsidR="00FA41F9" w:rsidRPr="00FA41F9">
        <w:rPr>
          <w:noProof/>
        </w:rPr>
        <w:drawing>
          <wp:anchor distT="0" distB="0" distL="114300" distR="114300" simplePos="0" relativeHeight="251658243" behindDoc="0" locked="0" layoutInCell="1" allowOverlap="1" wp14:anchorId="33612C27" wp14:editId="31E7A731">
            <wp:simplePos x="0" y="0"/>
            <wp:positionH relativeFrom="column">
              <wp:posOffset>5403801</wp:posOffset>
            </wp:positionH>
            <wp:positionV relativeFrom="paragraph">
              <wp:posOffset>253512</wp:posOffset>
            </wp:positionV>
            <wp:extent cx="1555115" cy="1555115"/>
            <wp:effectExtent l="0" t="0" r="0" b="0"/>
            <wp:wrapSquare wrapText="bothSides"/>
            <wp:docPr id="5" name="Picture 5" descr="Wika 50072391 NSF-Certified Pressure Gauge, 0 to 100 PSI, Bott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ika 50072391 NSF-Certified Pressure Gauge, 0 to 100 PSI, Bottom ..."/>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555115" cy="1555115"/>
                    </a:xfrm>
                    <a:prstGeom prst="rect">
                      <a:avLst/>
                    </a:prstGeom>
                    <a:noFill/>
                    <a:ln>
                      <a:noFill/>
                    </a:ln>
                  </pic:spPr>
                </pic:pic>
              </a:graphicData>
            </a:graphic>
            <wp14:sizeRelH relativeFrom="page">
              <wp14:pctWidth>0</wp14:pctWidth>
            </wp14:sizeRelH>
            <wp14:sizeRelV relativeFrom="page">
              <wp14:pctHeight>0</wp14:pctHeight>
            </wp14:sizeRelV>
          </wp:anchor>
        </w:drawing>
      </w:r>
      <w:r w:rsidR="00976286" w:rsidRPr="00FA41F9">
        <w:rPr>
          <w:rFonts w:ascii="Arial" w:hAnsi="Arial" w:cs="Arial"/>
          <w:bCs/>
          <w:sz w:val="24"/>
          <w:szCs w:val="24"/>
        </w:rPr>
        <w:t>the systems water lines. Tachometers can be used to measure the speed on the pumps and discharge pressure can be measured using transducers or bourdon tube gauges in field.</w:t>
      </w:r>
      <w:r w:rsidR="00FA41F9" w:rsidRPr="00FA41F9">
        <w:t xml:space="preserve"> </w:t>
      </w:r>
      <w:r w:rsidR="00FA41F9" w:rsidRPr="00FA41F9">
        <w:rPr>
          <w:sz w:val="24"/>
          <w:szCs w:val="24"/>
        </w:rPr>
        <w:fldChar w:fldCharType="begin"/>
      </w:r>
      <w:r w:rsidR="00FA41F9" w:rsidRPr="00FA41F9">
        <w:rPr>
          <w:sz w:val="24"/>
          <w:szCs w:val="24"/>
        </w:rPr>
        <w:instrText xml:space="preserve"> INCLUDEPICTURE "/var/folders/ms/3xwz7r715hz8m8thydsx1s_m0000gn/T/com.microsoft.Word/WebArchiveCopyPasteTempFiles/wika-50072391-nsf-certified-pressure-gauge-0-to-100-psi-bottom-mount-1-4-npt-m-connection-6804905.jpg" \* MERGEFORMATINET </w:instrText>
      </w:r>
      <w:r w:rsidR="00FA41F9" w:rsidRPr="00FA41F9">
        <w:rPr>
          <w:sz w:val="24"/>
          <w:szCs w:val="24"/>
        </w:rPr>
        <w:fldChar w:fldCharType="end"/>
      </w:r>
    </w:p>
    <w:p w14:paraId="44A41994" w14:textId="545B653B" w:rsidR="00976286" w:rsidRDefault="00B221A9" w:rsidP="00976286">
      <w:pPr>
        <w:pStyle w:val="ListParagraph"/>
        <w:numPr>
          <w:ilvl w:val="0"/>
          <w:numId w:val="25"/>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979779" behindDoc="0" locked="0" layoutInCell="1" allowOverlap="1" wp14:anchorId="2CB41563" wp14:editId="024F8FAC">
                <wp:simplePos x="0" y="0"/>
                <wp:positionH relativeFrom="column">
                  <wp:posOffset>5644515</wp:posOffset>
                </wp:positionH>
                <wp:positionV relativeFrom="paragraph">
                  <wp:posOffset>1540510</wp:posOffset>
                </wp:positionV>
                <wp:extent cx="1352975" cy="455190"/>
                <wp:effectExtent l="38100" t="38100" r="19050" b="40640"/>
                <wp:wrapNone/>
                <wp:docPr id="357" name="Ink 357"/>
                <wp:cNvGraphicFramePr/>
                <a:graphic xmlns:a="http://schemas.openxmlformats.org/drawingml/2006/main">
                  <a:graphicData uri="http://schemas.microsoft.com/office/word/2010/wordprocessingInk">
                    <w14:contentPart bwMode="auto" r:id="rId146">
                      <w14:nvContentPartPr>
                        <w14:cNvContentPartPr/>
                      </w14:nvContentPartPr>
                      <w14:xfrm>
                        <a:off x="0" y="0"/>
                        <a:ext cx="1352975" cy="455190"/>
                      </w14:xfrm>
                    </w14:contentPart>
                  </a:graphicData>
                </a:graphic>
              </wp:anchor>
            </w:drawing>
          </mc:Choice>
          <mc:Fallback>
            <w:pict>
              <v:shape w14:anchorId="6A7DA3BD" id="Ink 357" o:spid="_x0000_s1026" type="#_x0000_t75" style="position:absolute;margin-left:443.85pt;margin-top:120.7pt;width:107.75pt;height:37.1pt;z-index:2519797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">
                <v:imagedata r:id="rId147" o:title=""/>
              </v:shape>
            </w:pict>
          </mc:Fallback>
        </mc:AlternateContent>
      </w:r>
      <w:r w:rsidR="00976286">
        <w:rPr>
          <w:rFonts w:ascii="Arial" w:hAnsi="Arial" w:cs="Arial"/>
          <w:bCs/>
          <w:sz w:val="24"/>
          <w:szCs w:val="24"/>
        </w:rPr>
        <w:t>Input/flow in/suction pressure/power used- the input should also be measured as this could affect how the system works. The power being used should be measured as too much power being used could mean problems, also the suction pressure from the pumps is important ad a low suction would mean there is a problem with the operation for the pump which could cause more problems. The flow into the pump should also be measured to allow for insight to possible issues. Flow  transducers, pressure gauges or transducers and multimeters can be used to measure these variables as well.</w:t>
      </w:r>
    </w:p>
    <w:p w14:paraId="66762DFD" w14:textId="51475F93" w:rsidR="00976286" w:rsidRDefault="00976286" w:rsidP="00976286">
      <w:pPr>
        <w:pStyle w:val="ListParagraph"/>
        <w:numPr>
          <w:ilvl w:val="0"/>
          <w:numId w:val="25"/>
        </w:numPr>
        <w:spacing w:after="160" w:line="360" w:lineRule="auto"/>
        <w:rPr>
          <w:rFonts w:ascii="Arial" w:hAnsi="Arial" w:cs="Arial"/>
          <w:bCs/>
          <w:sz w:val="24"/>
          <w:szCs w:val="24"/>
        </w:rPr>
      </w:pPr>
      <w:r>
        <w:rPr>
          <w:rFonts w:ascii="Arial" w:hAnsi="Arial" w:cs="Arial"/>
          <w:bCs/>
          <w:sz w:val="24"/>
          <w:szCs w:val="24"/>
        </w:rPr>
        <w:t xml:space="preserve">Oil analysis- the oil in the pumps is vital to allowing these pumps to operate in their conditions without overheating or causing damage. Oil levels can be shown using sight glasses and sample points will allow for personnel to check the oil integrity. </w:t>
      </w:r>
    </w:p>
    <w:p w14:paraId="5ECF30FA" w14:textId="77777777" w:rsidR="00976286" w:rsidRDefault="00976286" w:rsidP="00976286">
      <w:pPr>
        <w:pStyle w:val="ListParagraph"/>
        <w:numPr>
          <w:ilvl w:val="0"/>
          <w:numId w:val="25"/>
        </w:numPr>
        <w:spacing w:after="160" w:line="360" w:lineRule="auto"/>
        <w:rPr>
          <w:rFonts w:ascii="Arial" w:hAnsi="Arial" w:cs="Arial"/>
          <w:bCs/>
          <w:sz w:val="24"/>
          <w:szCs w:val="24"/>
        </w:rPr>
      </w:pPr>
      <w:r>
        <w:rPr>
          <w:rFonts w:ascii="Arial" w:hAnsi="Arial" w:cs="Arial"/>
          <w:bCs/>
          <w:sz w:val="24"/>
          <w:szCs w:val="24"/>
        </w:rPr>
        <w:t>Level in tank- the level in the tank is important as this level cant be too low or too high. This can be measure by using sight glasses infield or by using ultrasonic level transducers.</w:t>
      </w:r>
    </w:p>
    <w:p w14:paraId="4D96E081" w14:textId="77777777" w:rsidR="00976286" w:rsidRDefault="00976286" w:rsidP="00976286">
      <w:pPr>
        <w:pStyle w:val="ListParagraph"/>
        <w:numPr>
          <w:ilvl w:val="0"/>
          <w:numId w:val="25"/>
        </w:numPr>
        <w:spacing w:after="160" w:line="360" w:lineRule="auto"/>
        <w:rPr>
          <w:rFonts w:ascii="Arial" w:hAnsi="Arial" w:cs="Arial"/>
          <w:bCs/>
          <w:sz w:val="24"/>
          <w:szCs w:val="24"/>
        </w:rPr>
      </w:pPr>
      <w:r>
        <w:rPr>
          <w:rFonts w:ascii="Arial" w:hAnsi="Arial" w:cs="Arial"/>
          <w:bCs/>
          <w:sz w:val="24"/>
          <w:szCs w:val="24"/>
        </w:rPr>
        <w:t xml:space="preserve">Pressure in tank- the pressure of the tank is important as high pressure will lead to damage and the possibility of the tank bursting. The pressure of the tank can be measured by gauges infield. </w:t>
      </w:r>
    </w:p>
    <w:p w14:paraId="302F8E1B" w14:textId="38F7F421" w:rsidR="00976286" w:rsidRDefault="00E64BA1"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900931" behindDoc="0" locked="0" layoutInCell="1" allowOverlap="1" wp14:anchorId="5C0CF907" wp14:editId="08E88152">
                <wp:simplePos x="0" y="0"/>
                <wp:positionH relativeFrom="column">
                  <wp:posOffset>6019165</wp:posOffset>
                </wp:positionH>
                <wp:positionV relativeFrom="paragraph">
                  <wp:posOffset>795020</wp:posOffset>
                </wp:positionV>
                <wp:extent cx="410695" cy="196850"/>
                <wp:effectExtent l="38100" t="38100" r="21590" b="44450"/>
                <wp:wrapNone/>
                <wp:docPr id="245" name="Ink 245"/>
                <wp:cNvGraphicFramePr/>
                <a:graphic xmlns:a="http://schemas.openxmlformats.org/drawingml/2006/main">
                  <a:graphicData uri="http://schemas.microsoft.com/office/word/2010/wordprocessingInk">
                    <w14:contentPart bwMode="auto" r:id="rId148">
                      <w14:nvContentPartPr>
                        <w14:cNvContentPartPr/>
                      </w14:nvContentPartPr>
                      <w14:xfrm>
                        <a:off x="0" y="0"/>
                        <a:ext cx="410695" cy="196850"/>
                      </w14:xfrm>
                    </w14:contentPart>
                  </a:graphicData>
                </a:graphic>
              </wp:anchor>
            </w:drawing>
          </mc:Choice>
          <mc:Fallback>
            <w:pict>
              <v:shape w14:anchorId="78DC10B3" id="Ink 245" o:spid="_x0000_s1026" type="#_x0000_t75" style="position:absolute;margin-left:473.35pt;margin-top:62pt;width:33.6pt;height:16.7pt;z-index:25190093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">
                <v:imagedata r:id="rId149" o:title=""/>
              </v:shape>
            </w:pict>
          </mc:Fallback>
        </mc:AlternateContent>
      </w:r>
      <w:r>
        <w:rPr>
          <w:rFonts w:ascii="Arial" w:hAnsi="Arial" w:cs="Arial"/>
          <w:bCs/>
          <w:noProof/>
          <w:sz w:val="24"/>
          <w:szCs w:val="24"/>
        </w:rPr>
        <mc:AlternateContent>
          <mc:Choice Requires="wpi">
            <w:drawing>
              <wp:anchor distT="0" distB="0" distL="114300" distR="114300" simplePos="0" relativeHeight="251897859" behindDoc="0" locked="0" layoutInCell="1" allowOverlap="1" wp14:anchorId="6F83A416" wp14:editId="4DB2924F">
                <wp:simplePos x="0" y="0"/>
                <wp:positionH relativeFrom="column">
                  <wp:posOffset>2437765</wp:posOffset>
                </wp:positionH>
                <wp:positionV relativeFrom="paragraph">
                  <wp:posOffset>512445</wp:posOffset>
                </wp:positionV>
                <wp:extent cx="1346200" cy="518020"/>
                <wp:effectExtent l="38100" t="38100" r="25400" b="41275"/>
                <wp:wrapNone/>
                <wp:docPr id="242" name="Ink 242"/>
                <wp:cNvGraphicFramePr/>
                <a:graphic xmlns:a="http://schemas.openxmlformats.org/drawingml/2006/main">
                  <a:graphicData uri="http://schemas.microsoft.com/office/word/2010/wordprocessingInk">
                    <w14:contentPart bwMode="auto" r:id="rId150">
                      <w14:nvContentPartPr>
                        <w14:cNvContentPartPr/>
                      </w14:nvContentPartPr>
                      <w14:xfrm>
                        <a:off x="0" y="0"/>
                        <a:ext cx="1346200" cy="518020"/>
                      </w14:xfrm>
                    </w14:contentPart>
                  </a:graphicData>
                </a:graphic>
              </wp:anchor>
            </w:drawing>
          </mc:Choice>
          <mc:Fallback>
            <w:pict>
              <v:shape w14:anchorId="08B339A2" id="Ink 242" o:spid="_x0000_s1026" type="#_x0000_t75" style="position:absolute;margin-left:191.35pt;margin-top:39.55pt;width:107.4pt;height:42.25pt;z-index:2518978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">
                <v:imagedata r:id="rId151" o:title=""/>
              </v:shape>
            </w:pict>
          </mc:Fallback>
        </mc:AlternateContent>
      </w:r>
      <w:r>
        <w:rPr>
          <w:rFonts w:ascii="Arial" w:hAnsi="Arial" w:cs="Arial"/>
          <w:bCs/>
          <w:noProof/>
          <w:sz w:val="24"/>
          <w:szCs w:val="24"/>
        </w:rPr>
        <mc:AlternateContent>
          <mc:Choice Requires="wpi">
            <w:drawing>
              <wp:anchor distT="0" distB="0" distL="114300" distR="114300" simplePos="0" relativeHeight="251894787" behindDoc="0" locked="0" layoutInCell="1" allowOverlap="1" wp14:anchorId="19533F24" wp14:editId="0E1EAF5E">
                <wp:simplePos x="0" y="0"/>
                <wp:positionH relativeFrom="column">
                  <wp:posOffset>2679380</wp:posOffset>
                </wp:positionH>
                <wp:positionV relativeFrom="paragraph">
                  <wp:posOffset>4730</wp:posOffset>
                </wp:positionV>
                <wp:extent cx="508320" cy="267120"/>
                <wp:effectExtent l="38100" t="38100" r="25400" b="38100"/>
                <wp:wrapNone/>
                <wp:docPr id="239" name="Ink 239"/>
                <wp:cNvGraphicFramePr/>
                <a:graphic xmlns:a="http://schemas.openxmlformats.org/drawingml/2006/main">
                  <a:graphicData uri="http://schemas.microsoft.com/office/word/2010/wordprocessingInk">
                    <w14:contentPart bwMode="auto" r:id="rId152">
                      <w14:nvContentPartPr>
                        <w14:cNvContentPartPr/>
                      </w14:nvContentPartPr>
                      <w14:xfrm>
                        <a:off x="0" y="0"/>
                        <a:ext cx="508320" cy="267120"/>
                      </w14:xfrm>
                    </w14:contentPart>
                  </a:graphicData>
                </a:graphic>
              </wp:anchor>
            </w:drawing>
          </mc:Choice>
          <mc:Fallback>
            <w:pict>
              <v:shape w14:anchorId="0928BF85" id="Ink 239" o:spid="_x0000_s1026" type="#_x0000_t75" style="position:absolute;margin-left:210.15pt;margin-top:-.45pt;width:41.7pt;height:22.65pt;z-index:2518947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">
                <v:imagedata r:id="rId153" o:title=""/>
              </v:shape>
            </w:pict>
          </mc:Fallback>
        </mc:AlternateContent>
      </w:r>
      <w:r w:rsidR="00976286">
        <w:rPr>
          <w:rFonts w:ascii="Arial" w:hAnsi="Arial" w:cs="Arial"/>
          <w:bCs/>
          <w:sz w:val="24"/>
          <w:szCs w:val="24"/>
        </w:rPr>
        <w:t>A run to failure approach would lead to less need for training and man power and less purchase of consumables, however the RTF strategy would mean the loss of critical and expensive equipment which will overall lead to more cost and possible legal problems as improper care of the cooling water system could lead to the system overheating causing serious H&amp;S implications.</w:t>
      </w:r>
    </w:p>
    <w:p w14:paraId="2B6B6219" w14:textId="68AB9828" w:rsidR="00976286" w:rsidRPr="006728FD" w:rsidRDefault="00E72CC3" w:rsidP="00976286">
      <w:pPr>
        <w:spacing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901955" behindDoc="0" locked="0" layoutInCell="1" allowOverlap="1" wp14:anchorId="19F9194A" wp14:editId="4265023E">
                <wp:simplePos x="0" y="0"/>
                <wp:positionH relativeFrom="column">
                  <wp:posOffset>818900</wp:posOffset>
                </wp:positionH>
                <wp:positionV relativeFrom="paragraph">
                  <wp:posOffset>639340</wp:posOffset>
                </wp:positionV>
                <wp:extent cx="635400" cy="276480"/>
                <wp:effectExtent l="38100" t="38100" r="38100" b="41275"/>
                <wp:wrapNone/>
                <wp:docPr id="246" name="Ink 246"/>
                <wp:cNvGraphicFramePr/>
                <a:graphic xmlns:a="http://schemas.openxmlformats.org/drawingml/2006/main">
                  <a:graphicData uri="http://schemas.microsoft.com/office/word/2010/wordprocessingInk">
                    <w14:contentPart bwMode="auto" r:id="rId154">
                      <w14:nvContentPartPr>
                        <w14:cNvContentPartPr/>
                      </w14:nvContentPartPr>
                      <w14:xfrm>
                        <a:off x="0" y="0"/>
                        <a:ext cx="635400" cy="276480"/>
                      </w14:xfrm>
                    </w14:contentPart>
                  </a:graphicData>
                </a:graphic>
              </wp:anchor>
            </w:drawing>
          </mc:Choice>
          <mc:Fallback>
            <w:pict>
              <v:shape w14:anchorId="23DB9B73" id="Ink 246" o:spid="_x0000_s1026" type="#_x0000_t75" style="position:absolute;margin-left:63.7pt;margin-top:49.55pt;width:51.65pt;height:23.4pt;z-index:25190195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">
                <v:imagedata r:id="rId155" o:title=""/>
              </v:shape>
            </w:pict>
          </mc:Fallback>
        </mc:AlternateContent>
      </w:r>
      <w:r w:rsidR="00976286">
        <w:rPr>
          <w:rFonts w:ascii="Arial" w:hAnsi="Arial" w:cs="Arial"/>
          <w:bCs/>
          <w:sz w:val="24"/>
          <w:szCs w:val="24"/>
        </w:rPr>
        <w:t>A planned preventative maintenance strategy would allow for the system to be kept in safe state and allow for a longer system life. This planned preventative system would require a more frequent need for labour but in the long run would cost a lot lest than replacing this expensive equipment.</w:t>
      </w:r>
    </w:p>
    <w:p w14:paraId="519F2D13" w14:textId="77777777" w:rsidR="00976286" w:rsidRDefault="00976286" w:rsidP="00976286">
      <w:pPr>
        <w:spacing w:line="360" w:lineRule="auto"/>
        <w:rPr>
          <w:rFonts w:ascii="Arial" w:hAnsi="Arial" w:cs="Arial"/>
          <w:bCs/>
          <w:sz w:val="24"/>
          <w:szCs w:val="24"/>
        </w:rPr>
      </w:pPr>
      <w:r>
        <w:rPr>
          <w:rFonts w:ascii="Arial" w:hAnsi="Arial" w:cs="Arial"/>
          <w:bCs/>
          <w:sz w:val="24"/>
          <w:szCs w:val="24"/>
        </w:rPr>
        <w:t>Due to the nature of the system and the use of certain types of monitoring systems I have suggested I believe that planned preventative maintenance is the only reasonable strategy to be implemented on this system this is due to:</w:t>
      </w:r>
    </w:p>
    <w:p w14:paraId="6291237E" w14:textId="58E86EEA" w:rsidR="00976286" w:rsidRDefault="00976286" w:rsidP="00976286">
      <w:pPr>
        <w:pStyle w:val="ListParagraph"/>
        <w:numPr>
          <w:ilvl w:val="0"/>
          <w:numId w:val="26"/>
        </w:numPr>
        <w:spacing w:after="160" w:line="360" w:lineRule="auto"/>
        <w:rPr>
          <w:rFonts w:ascii="Arial" w:hAnsi="Arial" w:cs="Arial"/>
          <w:bCs/>
          <w:sz w:val="24"/>
          <w:szCs w:val="24"/>
        </w:rPr>
      </w:pPr>
      <w:r>
        <w:rPr>
          <w:rFonts w:ascii="Arial" w:hAnsi="Arial" w:cs="Arial"/>
          <w:bCs/>
          <w:sz w:val="24"/>
          <w:szCs w:val="24"/>
        </w:rPr>
        <w:t>Replacing this equipment is expensive</w:t>
      </w:r>
    </w:p>
    <w:p w14:paraId="750B80B2" w14:textId="0E12E348" w:rsidR="00976286" w:rsidRDefault="00E72CC3" w:rsidP="00976286">
      <w:pPr>
        <w:pStyle w:val="ListParagraph"/>
        <w:numPr>
          <w:ilvl w:val="0"/>
          <w:numId w:val="26"/>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904003" behindDoc="0" locked="0" layoutInCell="1" allowOverlap="1" wp14:anchorId="05A5FB74" wp14:editId="72AAC388">
                <wp:simplePos x="0" y="0"/>
                <wp:positionH relativeFrom="column">
                  <wp:posOffset>3895460</wp:posOffset>
                </wp:positionH>
                <wp:positionV relativeFrom="paragraph">
                  <wp:posOffset>-53545</wp:posOffset>
                </wp:positionV>
                <wp:extent cx="435240" cy="197280"/>
                <wp:effectExtent l="38100" t="38100" r="34925" b="44450"/>
                <wp:wrapNone/>
                <wp:docPr id="283" name="Ink 283"/>
                <wp:cNvGraphicFramePr/>
                <a:graphic xmlns:a="http://schemas.openxmlformats.org/drawingml/2006/main">
                  <a:graphicData uri="http://schemas.microsoft.com/office/word/2010/wordprocessingInk">
                    <w14:contentPart bwMode="auto" r:id="rId156">
                      <w14:nvContentPartPr>
                        <w14:cNvContentPartPr/>
                      </w14:nvContentPartPr>
                      <w14:xfrm>
                        <a:off x="0" y="0"/>
                        <a:ext cx="435240" cy="197280"/>
                      </w14:xfrm>
                    </w14:contentPart>
                  </a:graphicData>
                </a:graphic>
              </wp:anchor>
            </w:drawing>
          </mc:Choice>
          <mc:Fallback>
            <w:pict>
              <v:shape w14:anchorId="5628C9E5" id="Ink 283" o:spid="_x0000_s1026" type="#_x0000_t75" style="position:absolute;margin-left:305.95pt;margin-top:-5pt;width:35.85pt;height:17.15pt;z-index:2519040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">
                <v:imagedata r:id="rId157" o:title=""/>
              </v:shape>
            </w:pict>
          </mc:Fallback>
        </mc:AlternateContent>
      </w:r>
      <w:r w:rsidR="00976286">
        <w:rPr>
          <w:rFonts w:ascii="Arial" w:hAnsi="Arial" w:cs="Arial"/>
          <w:bCs/>
          <w:sz w:val="24"/>
          <w:szCs w:val="24"/>
        </w:rPr>
        <w:t>Proper monitoring would need a scheduled routine</w:t>
      </w:r>
    </w:p>
    <w:p w14:paraId="55552A65" w14:textId="48D761AB" w:rsidR="00976286" w:rsidRDefault="00B221A9" w:rsidP="00976286">
      <w:pPr>
        <w:pStyle w:val="ListParagraph"/>
        <w:numPr>
          <w:ilvl w:val="0"/>
          <w:numId w:val="26"/>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928579" behindDoc="0" locked="0" layoutInCell="1" allowOverlap="1" wp14:anchorId="64A67EE5" wp14:editId="50EB82D8">
                <wp:simplePos x="0" y="0"/>
                <wp:positionH relativeFrom="column">
                  <wp:posOffset>5587365</wp:posOffset>
                </wp:positionH>
                <wp:positionV relativeFrom="paragraph">
                  <wp:posOffset>-11430</wp:posOffset>
                </wp:positionV>
                <wp:extent cx="1260820" cy="729880"/>
                <wp:effectExtent l="38100" t="25400" r="22225" b="45085"/>
                <wp:wrapNone/>
                <wp:docPr id="307" name="Ink 307"/>
                <wp:cNvGraphicFramePr/>
                <a:graphic xmlns:a="http://schemas.openxmlformats.org/drawingml/2006/main">
                  <a:graphicData uri="http://schemas.microsoft.com/office/word/2010/wordprocessingInk">
                    <w14:contentPart bwMode="auto" r:id="rId158">
                      <w14:nvContentPartPr>
                        <w14:cNvContentPartPr/>
                      </w14:nvContentPartPr>
                      <w14:xfrm>
                        <a:off x="0" y="0"/>
                        <a:ext cx="1260820" cy="729880"/>
                      </w14:xfrm>
                    </w14:contentPart>
                  </a:graphicData>
                </a:graphic>
              </wp:anchor>
            </w:drawing>
          </mc:Choice>
          <mc:Fallback>
            <w:pict>
              <v:shape w14:anchorId="17918A3A" id="Ink 307" o:spid="_x0000_s1026" type="#_x0000_t75" style="position:absolute;margin-left:439.35pt;margin-top:-1.45pt;width:100.5pt;height:58.65pt;z-index:2519285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">
                <v:imagedata r:id="rId159" o:title=""/>
              </v:shape>
            </w:pict>
          </mc:Fallback>
        </mc:AlternateContent>
      </w:r>
      <w:r w:rsidR="00976286">
        <w:rPr>
          <w:rFonts w:ascii="Arial" w:hAnsi="Arial" w:cs="Arial"/>
          <w:bCs/>
          <w:sz w:val="24"/>
          <w:szCs w:val="24"/>
        </w:rPr>
        <w:t>The system is too important to just let fail and wait for replacement</w:t>
      </w:r>
    </w:p>
    <w:p w14:paraId="3F4836BD" w14:textId="7B24135E" w:rsidR="00976286" w:rsidRDefault="00B221A9" w:rsidP="00976286">
      <w:pPr>
        <w:pStyle w:val="ListParagraph"/>
        <w:numPr>
          <w:ilvl w:val="0"/>
          <w:numId w:val="26"/>
        </w:numPr>
        <w:spacing w:after="160" w:line="360" w:lineRule="auto"/>
        <w:rPr>
          <w:rFonts w:ascii="Arial" w:hAnsi="Arial" w:cs="Arial"/>
          <w:bCs/>
          <w:sz w:val="24"/>
          <w:szCs w:val="24"/>
        </w:rPr>
      </w:pPr>
      <w:r>
        <w:rPr>
          <w:rFonts w:ascii="Arial" w:hAnsi="Arial" w:cs="Arial"/>
          <w:bCs/>
          <w:noProof/>
          <w:sz w:val="24"/>
          <w:szCs w:val="24"/>
        </w:rPr>
        <w:lastRenderedPageBreak/>
        <mc:AlternateContent>
          <mc:Choice Requires="wpi">
            <w:drawing>
              <wp:anchor distT="0" distB="0" distL="114300" distR="114300" simplePos="0" relativeHeight="251905027" behindDoc="0" locked="0" layoutInCell="1" allowOverlap="1" wp14:anchorId="3207EEE4" wp14:editId="7F655D1A">
                <wp:simplePos x="0" y="0"/>
                <wp:positionH relativeFrom="column">
                  <wp:posOffset>6267140</wp:posOffset>
                </wp:positionH>
                <wp:positionV relativeFrom="paragraph">
                  <wp:posOffset>-32090</wp:posOffset>
                </wp:positionV>
                <wp:extent cx="311400" cy="140040"/>
                <wp:effectExtent l="38100" t="38100" r="31750" b="38100"/>
                <wp:wrapNone/>
                <wp:docPr id="284" name="Ink 284"/>
                <wp:cNvGraphicFramePr/>
                <a:graphic xmlns:a="http://schemas.openxmlformats.org/drawingml/2006/main">
                  <a:graphicData uri="http://schemas.microsoft.com/office/word/2010/wordprocessingInk">
                    <w14:contentPart bwMode="auto" r:id="rId160">
                      <w14:nvContentPartPr>
                        <w14:cNvContentPartPr/>
                      </w14:nvContentPartPr>
                      <w14:xfrm>
                        <a:off x="0" y="0"/>
                        <a:ext cx="311400" cy="140040"/>
                      </w14:xfrm>
                    </w14:contentPart>
                  </a:graphicData>
                </a:graphic>
              </wp:anchor>
            </w:drawing>
          </mc:Choice>
          <mc:Fallback>
            <w:pict>
              <v:shape w14:anchorId="614F521F" id="Ink 284" o:spid="_x0000_s1026" type="#_x0000_t75" style="position:absolute;margin-left:492.9pt;margin-top:-3.1pt;width:25.7pt;height:12.25pt;z-index:2519050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">
                <v:imagedata r:id="rId161" o:title=""/>
              </v:shape>
            </w:pict>
          </mc:Fallback>
        </mc:AlternateContent>
      </w:r>
      <w:r w:rsidR="00E72CC3">
        <w:rPr>
          <w:rFonts w:ascii="Arial" w:hAnsi="Arial" w:cs="Arial"/>
          <w:bCs/>
          <w:noProof/>
          <w:sz w:val="24"/>
          <w:szCs w:val="24"/>
        </w:rPr>
        <mc:AlternateContent>
          <mc:Choice Requires="wpi">
            <w:drawing>
              <wp:anchor distT="0" distB="0" distL="114300" distR="114300" simplePos="0" relativeHeight="251902979" behindDoc="0" locked="0" layoutInCell="1" allowOverlap="1" wp14:anchorId="25818841" wp14:editId="5DCD4780">
                <wp:simplePos x="0" y="0"/>
                <wp:positionH relativeFrom="column">
                  <wp:posOffset>3581180</wp:posOffset>
                </wp:positionH>
                <wp:positionV relativeFrom="paragraph">
                  <wp:posOffset>28280</wp:posOffset>
                </wp:positionV>
                <wp:extent cx="717840" cy="352800"/>
                <wp:effectExtent l="38100" t="38100" r="31750" b="41275"/>
                <wp:wrapNone/>
                <wp:docPr id="247" name="Ink 247"/>
                <wp:cNvGraphicFramePr/>
                <a:graphic xmlns:a="http://schemas.openxmlformats.org/drawingml/2006/main">
                  <a:graphicData uri="http://schemas.microsoft.com/office/word/2010/wordprocessingInk">
                    <w14:contentPart bwMode="auto" r:id="rId162">
                      <w14:nvContentPartPr>
                        <w14:cNvContentPartPr/>
                      </w14:nvContentPartPr>
                      <w14:xfrm>
                        <a:off x="0" y="0"/>
                        <a:ext cx="717840" cy="352800"/>
                      </w14:xfrm>
                    </w14:contentPart>
                  </a:graphicData>
                </a:graphic>
              </wp:anchor>
            </w:drawing>
          </mc:Choice>
          <mc:Fallback>
            <w:pict>
              <v:shape w14:anchorId="0799875F" id="Ink 247" o:spid="_x0000_s1026" type="#_x0000_t75" style="position:absolute;margin-left:281.4pt;margin-top:1.65pt;width:57.7pt;height:29pt;z-index:25190297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">
                <v:imagedata r:id="rId163" o:title=""/>
              </v:shape>
            </w:pict>
          </mc:Fallback>
        </mc:AlternateContent>
      </w:r>
      <w:r w:rsidR="00976286">
        <w:rPr>
          <w:rFonts w:ascii="Arial" w:hAnsi="Arial" w:cs="Arial"/>
          <w:bCs/>
          <w:sz w:val="24"/>
          <w:szCs w:val="24"/>
        </w:rPr>
        <w:t>Also letting this equipment just fail could be dangerous and lead to legal consequences</w:t>
      </w:r>
    </w:p>
    <w:p w14:paraId="5068C687" w14:textId="05A26751" w:rsidR="00976286" w:rsidRDefault="00B221A9" w:rsidP="00976286">
      <w:pPr>
        <w:pStyle w:val="ListParagraph"/>
        <w:numPr>
          <w:ilvl w:val="0"/>
          <w:numId w:val="26"/>
        </w:numPr>
        <w:spacing w:after="160" w:line="360" w:lineRule="auto"/>
        <w:rPr>
          <w:rFonts w:ascii="Arial" w:hAnsi="Arial" w:cs="Arial"/>
          <w:bCs/>
          <w:sz w:val="24"/>
          <w:szCs w:val="24"/>
        </w:rPr>
      </w:pPr>
      <w:r>
        <w:rPr>
          <w:rFonts w:ascii="Arial" w:hAnsi="Arial" w:cs="Arial"/>
          <w:bCs/>
          <w:noProof/>
          <w:sz w:val="24"/>
          <w:szCs w:val="24"/>
        </w:rPr>
        <mc:AlternateContent>
          <mc:Choice Requires="wpi">
            <w:drawing>
              <wp:anchor distT="0" distB="0" distL="114300" distR="114300" simplePos="0" relativeHeight="251955203" behindDoc="0" locked="0" layoutInCell="1" allowOverlap="1" wp14:anchorId="3E11967A" wp14:editId="5CD75AD8">
                <wp:simplePos x="0" y="0"/>
                <wp:positionH relativeFrom="column">
                  <wp:posOffset>4434840</wp:posOffset>
                </wp:positionH>
                <wp:positionV relativeFrom="paragraph">
                  <wp:posOffset>-31115</wp:posOffset>
                </wp:positionV>
                <wp:extent cx="2432430" cy="320040"/>
                <wp:effectExtent l="38100" t="38100" r="44450" b="35560"/>
                <wp:wrapNone/>
                <wp:docPr id="333" name="Ink 333"/>
                <wp:cNvGraphicFramePr/>
                <a:graphic xmlns:a="http://schemas.openxmlformats.org/drawingml/2006/main">
                  <a:graphicData uri="http://schemas.microsoft.com/office/word/2010/wordprocessingInk">
                    <w14:contentPart bwMode="auto" r:id="rId164">
                      <w14:nvContentPartPr>
                        <w14:cNvContentPartPr/>
                      </w14:nvContentPartPr>
                      <w14:xfrm>
                        <a:off x="0" y="0"/>
                        <a:ext cx="2432430" cy="320040"/>
                      </w14:xfrm>
                    </w14:contentPart>
                  </a:graphicData>
                </a:graphic>
              </wp:anchor>
            </w:drawing>
          </mc:Choice>
          <mc:Fallback>
            <w:pict>
              <v:shape w14:anchorId="562DD6AF" id="Ink 333" o:spid="_x0000_s1026" type="#_x0000_t75" style="position:absolute;margin-left:348.6pt;margin-top:-3.05pt;width:192.75pt;height:26.4pt;z-index:2519552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">
                <v:imagedata r:id="rId165" o:title=""/>
              </v:shape>
            </w:pict>
          </mc:Fallback>
        </mc:AlternateContent>
      </w:r>
      <w:r w:rsidR="00976286">
        <w:rPr>
          <w:rFonts w:ascii="Arial" w:hAnsi="Arial" w:cs="Arial"/>
          <w:bCs/>
          <w:sz w:val="24"/>
          <w:szCs w:val="24"/>
        </w:rPr>
        <w:t>The use of PPM allows for longer system life</w:t>
      </w:r>
    </w:p>
    <w:p w14:paraId="5E950906" w14:textId="77777777" w:rsidR="00976286" w:rsidRDefault="00976286" w:rsidP="00976286">
      <w:pPr>
        <w:spacing w:line="360" w:lineRule="auto"/>
        <w:rPr>
          <w:rFonts w:ascii="Arial" w:hAnsi="Arial" w:cs="Arial"/>
          <w:bCs/>
          <w:sz w:val="24"/>
          <w:szCs w:val="24"/>
        </w:rPr>
      </w:pPr>
    </w:p>
    <w:p w14:paraId="16881F2C" w14:textId="77777777" w:rsidR="00976286" w:rsidRDefault="00976286" w:rsidP="00976286">
      <w:pPr>
        <w:spacing w:line="360" w:lineRule="auto"/>
        <w:rPr>
          <w:rFonts w:ascii="Arial" w:hAnsi="Arial" w:cs="Arial"/>
          <w:bCs/>
          <w:sz w:val="24"/>
          <w:szCs w:val="24"/>
        </w:rPr>
      </w:pPr>
      <w:r w:rsidRPr="006728FD">
        <w:rPr>
          <w:rFonts w:ascii="Arial" w:hAnsi="Arial" w:cs="Arial"/>
          <w:b/>
          <w:sz w:val="24"/>
          <w:szCs w:val="24"/>
          <w:u w:val="single"/>
        </w:rPr>
        <w:t>Task 5</w:t>
      </w:r>
      <w:r>
        <w:rPr>
          <w:rFonts w:ascii="Arial" w:hAnsi="Arial" w:cs="Arial"/>
          <w:b/>
          <w:sz w:val="24"/>
          <w:szCs w:val="24"/>
          <w:u w:val="single"/>
        </w:rPr>
        <w:t>- Asset Care Assessment on Fire Water Pump</w:t>
      </w:r>
    </w:p>
    <w:p w14:paraId="7F20955A" w14:textId="77777777" w:rsidR="00976286" w:rsidRDefault="00976286" w:rsidP="00976286">
      <w:pPr>
        <w:spacing w:line="360" w:lineRule="auto"/>
        <w:rPr>
          <w:rFonts w:ascii="Arial" w:hAnsi="Arial" w:cs="Arial"/>
          <w:bCs/>
          <w:sz w:val="24"/>
          <w:szCs w:val="24"/>
        </w:rPr>
      </w:pPr>
      <w:r>
        <w:rPr>
          <w:rFonts w:ascii="Arial" w:hAnsi="Arial" w:cs="Arial"/>
          <w:bCs/>
          <w:sz w:val="24"/>
          <w:szCs w:val="24"/>
        </w:rPr>
        <w:t>This fire water pump is used on the Jetty and is a deep well pump that takes water from the haven and distributes to fire water points. This pump is only used when needed and is critical if a fire breaks out. The hydraulic control opens the suction line for availability of water, the electrically driven motor is button start and the system is lubricated by a lube oil tank that distributes oil over the system.</w:t>
      </w:r>
    </w:p>
    <w:p w14:paraId="200E8AA5" w14:textId="77777777" w:rsidR="00976286" w:rsidRDefault="00976286" w:rsidP="00976286">
      <w:pPr>
        <w:spacing w:line="360" w:lineRule="auto"/>
        <w:rPr>
          <w:rFonts w:ascii="Arial" w:hAnsi="Arial" w:cs="Arial"/>
          <w:bCs/>
          <w:sz w:val="24"/>
          <w:szCs w:val="24"/>
        </w:rPr>
      </w:pPr>
      <w:r>
        <w:rPr>
          <w:rFonts w:ascii="Arial" w:hAnsi="Arial" w:cs="Arial"/>
          <w:bCs/>
          <w:sz w:val="24"/>
          <w:szCs w:val="24"/>
        </w:rPr>
        <w:t>Asset Care Steps:</w:t>
      </w:r>
    </w:p>
    <w:p w14:paraId="68E9939C" w14:textId="77777777" w:rsidR="00976286" w:rsidRPr="00CC2FF4"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Initial cleaning and tagging- this Pump is tagged as 01-FP-1</w:t>
      </w:r>
    </w:p>
    <w:p w14:paraId="63D0C64C" w14:textId="77777777" w:rsidR="00976286" w:rsidRPr="00CC2FF4" w:rsidRDefault="00976286" w:rsidP="00976286">
      <w:p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01-FP-1</w:t>
      </w:r>
      <w:r>
        <w:rPr>
          <w:rFonts w:ascii="Arial" w:hAnsi="Arial" w:cs="Arial"/>
          <w:sz w:val="24"/>
          <w:szCs w:val="24"/>
        </w:rPr>
        <w:t xml:space="preserve"> is Cleaned on the annual planned maintenance.</w:t>
      </w:r>
    </w:p>
    <w:p w14:paraId="5B5450C3" w14:textId="77777777" w:rsidR="00976286"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 xml:space="preserve">Eliminate causes of contamination - make cleaning easier </w:t>
      </w:r>
    </w:p>
    <w:p w14:paraId="4CAB2C0B" w14:textId="77777777" w:rsidR="00976286" w:rsidRPr="00CC2FF4" w:rsidRDefault="00976286"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All key components are guarded from the elements and dirt does not accumulate much due to protective painting.</w:t>
      </w:r>
    </w:p>
    <w:p w14:paraId="5DC58EB7" w14:textId="77777777" w:rsidR="00976286"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 xml:space="preserve">Prepare cleaning and lubrication standards </w:t>
      </w:r>
    </w:p>
    <w:p w14:paraId="7F00F1D2" w14:textId="77777777" w:rsidR="00976286" w:rsidRPr="00CC2FF4" w:rsidRDefault="00976286"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The lubrication oil is replaced on every annual PM. And the standards are that the oil must be fresh and clean from contaminants.</w:t>
      </w:r>
    </w:p>
    <w:p w14:paraId="624A0258" w14:textId="77777777" w:rsidR="00976286"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Improve inspection and technical</w:t>
      </w:r>
      <w:r w:rsidRPr="00CC2FF4">
        <w:rPr>
          <w:rFonts w:ascii="Arial" w:hAnsi="Arial" w:cs="Arial"/>
          <w:position w:val="10"/>
          <w:sz w:val="24"/>
          <w:szCs w:val="24"/>
        </w:rPr>
        <w:t xml:space="preserve"> </w:t>
      </w:r>
      <w:r w:rsidRPr="00CC2FF4">
        <w:rPr>
          <w:rFonts w:ascii="Arial" w:hAnsi="Arial" w:cs="Arial"/>
          <w:sz w:val="24"/>
          <w:szCs w:val="24"/>
        </w:rPr>
        <w:t>Skills</w:t>
      </w:r>
    </w:p>
    <w:p w14:paraId="4C48C9F4" w14:textId="2A4EA3CD" w:rsidR="00976286" w:rsidRPr="00CC2FF4" w:rsidRDefault="00775C96"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52483" behindDoc="0" locked="0" layoutInCell="1" allowOverlap="1" wp14:anchorId="25EEBF59" wp14:editId="0BB5F4F0">
                <wp:simplePos x="0" y="0"/>
                <wp:positionH relativeFrom="column">
                  <wp:posOffset>4035140</wp:posOffset>
                </wp:positionH>
                <wp:positionV relativeFrom="paragraph">
                  <wp:posOffset>225225</wp:posOffset>
                </wp:positionV>
                <wp:extent cx="279720" cy="174960"/>
                <wp:effectExtent l="38100" t="38100" r="38100" b="41275"/>
                <wp:wrapNone/>
                <wp:docPr id="428" name="Ink 428"/>
                <wp:cNvGraphicFramePr/>
                <a:graphic xmlns:a="http://schemas.openxmlformats.org/drawingml/2006/main">
                  <a:graphicData uri="http://schemas.microsoft.com/office/word/2010/wordprocessingInk">
                    <w14:contentPart bwMode="auto" r:id="rId166">
                      <w14:nvContentPartPr>
                        <w14:cNvContentPartPr/>
                      </w14:nvContentPartPr>
                      <w14:xfrm>
                        <a:off x="0" y="0"/>
                        <a:ext cx="279720" cy="174960"/>
                      </w14:xfrm>
                    </w14:contentPart>
                  </a:graphicData>
                </a:graphic>
              </wp:anchor>
            </w:drawing>
          </mc:Choice>
          <mc:Fallback>
            <w:pict>
              <v:shape w14:anchorId="051E6A37" id="Ink 428" o:spid="_x0000_s1026" type="#_x0000_t75" style="position:absolute;margin-left:316.95pt;margin-top:16.95pt;width:23.65pt;height:15.4pt;z-index:25205248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">
                <v:imagedata r:id="rId167" o:title=""/>
              </v:shape>
            </w:pict>
          </mc:Fallback>
        </mc:AlternateContent>
      </w:r>
      <w:r w:rsidR="00976286">
        <w:rPr>
          <w:rFonts w:ascii="Arial" w:hAnsi="Arial" w:cs="Arial"/>
          <w:sz w:val="24"/>
          <w:szCs w:val="24"/>
        </w:rPr>
        <w:t>Inspection of the coupling and critical components is carried out on annual PM. I would suggest a more thorough inspection of oil samples and coupling state.</w:t>
      </w:r>
    </w:p>
    <w:p w14:paraId="1F786345" w14:textId="77777777" w:rsidR="00976286"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 xml:space="preserve">Operator self-managed standards and visual controls </w:t>
      </w:r>
    </w:p>
    <w:p w14:paraId="6885086F" w14:textId="77777777" w:rsidR="00976286" w:rsidRPr="00CC2FF4" w:rsidRDefault="00976286"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The operators visually check the pump occasionally to ensure there is no problems with the pump.</w:t>
      </w:r>
    </w:p>
    <w:p w14:paraId="52A17745" w14:textId="77777777" w:rsidR="00976286"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 xml:space="preserve">Standardise procedures </w:t>
      </w:r>
    </w:p>
    <w:p w14:paraId="17696FF4" w14:textId="77777777" w:rsidR="00976286" w:rsidRPr="00CC2FF4" w:rsidRDefault="00976286"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The annual PM is a standardised procedure.</w:t>
      </w:r>
    </w:p>
    <w:p w14:paraId="42F8ADF8" w14:textId="77777777" w:rsidR="00976286" w:rsidRDefault="00976286" w:rsidP="00976286">
      <w:pPr>
        <w:pStyle w:val="ListParagraph"/>
        <w:numPr>
          <w:ilvl w:val="0"/>
          <w:numId w:val="27"/>
        </w:numPr>
        <w:shd w:val="clear" w:color="auto" w:fill="FFFFFF"/>
        <w:spacing w:before="100" w:beforeAutospacing="1" w:after="100" w:afterAutospacing="1" w:line="360" w:lineRule="auto"/>
        <w:rPr>
          <w:rFonts w:ascii="Arial" w:hAnsi="Arial" w:cs="Arial"/>
          <w:sz w:val="24"/>
          <w:szCs w:val="24"/>
        </w:rPr>
      </w:pPr>
      <w:r w:rsidRPr="00CC2FF4">
        <w:rPr>
          <w:rFonts w:ascii="Arial" w:hAnsi="Arial" w:cs="Arial"/>
          <w:sz w:val="24"/>
          <w:szCs w:val="24"/>
        </w:rPr>
        <w:t xml:space="preserve">Full cell based care routines </w:t>
      </w:r>
    </w:p>
    <w:p w14:paraId="5936E420" w14:textId="77777777" w:rsidR="00976286" w:rsidRDefault="00976286"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sz w:val="24"/>
          <w:szCs w:val="24"/>
        </w:rPr>
        <w:t>Oil change, coupling checks and damage checks on every PM.</w:t>
      </w:r>
    </w:p>
    <w:p w14:paraId="29DA8215" w14:textId="77777777" w:rsidR="00976286" w:rsidRDefault="00976286" w:rsidP="00976286">
      <w:pPr>
        <w:shd w:val="clear" w:color="auto" w:fill="FFFFFF"/>
        <w:spacing w:before="100" w:beforeAutospacing="1" w:after="100" w:afterAutospacing="1" w:line="360" w:lineRule="auto"/>
        <w:rPr>
          <w:rFonts w:ascii="Arial" w:hAnsi="Arial" w:cs="Arial"/>
          <w:sz w:val="24"/>
          <w:szCs w:val="24"/>
        </w:rPr>
      </w:pPr>
    </w:p>
    <w:p w14:paraId="3EBD2D08" w14:textId="77777777" w:rsidR="00976286" w:rsidRDefault="00976286" w:rsidP="00976286">
      <w:pPr>
        <w:shd w:val="clear" w:color="auto" w:fill="FFFFFF"/>
        <w:spacing w:before="100" w:beforeAutospacing="1" w:after="100" w:afterAutospacing="1" w:line="360" w:lineRule="auto"/>
        <w:rPr>
          <w:rFonts w:ascii="Arial" w:hAnsi="Arial" w:cs="Arial"/>
          <w:sz w:val="24"/>
          <w:szCs w:val="24"/>
        </w:rPr>
      </w:pPr>
    </w:p>
    <w:p w14:paraId="7A7557BB" w14:textId="25871D7C" w:rsidR="00976286" w:rsidRDefault="00A53E63"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48387" behindDoc="0" locked="0" layoutInCell="1" allowOverlap="1" wp14:anchorId="068F33E9" wp14:editId="4DFF7E2D">
                <wp:simplePos x="0" y="0"/>
                <wp:positionH relativeFrom="column">
                  <wp:posOffset>1653540</wp:posOffset>
                </wp:positionH>
                <wp:positionV relativeFrom="paragraph">
                  <wp:posOffset>-49530</wp:posOffset>
                </wp:positionV>
                <wp:extent cx="968700" cy="278130"/>
                <wp:effectExtent l="38100" t="38100" r="0" b="39370"/>
                <wp:wrapNone/>
                <wp:docPr id="424" name="Ink 424"/>
                <wp:cNvGraphicFramePr/>
                <a:graphic xmlns:a="http://schemas.openxmlformats.org/drawingml/2006/main">
                  <a:graphicData uri="http://schemas.microsoft.com/office/word/2010/wordprocessingInk">
                    <w14:contentPart bwMode="auto" r:id="rId168">
                      <w14:nvContentPartPr>
                        <w14:cNvContentPartPr/>
                      </w14:nvContentPartPr>
                      <w14:xfrm>
                        <a:off x="0" y="0"/>
                        <a:ext cx="968700" cy="278130"/>
                      </w14:xfrm>
                    </w14:contentPart>
                  </a:graphicData>
                </a:graphic>
              </wp:anchor>
            </w:drawing>
          </mc:Choice>
          <mc:Fallback>
            <w:pict>
              <v:shape w14:anchorId="4CFCA2F8" id="Ink 424" o:spid="_x0000_s1026" type="#_x0000_t75" style="position:absolute;margin-left:129.4pt;margin-top:-4.7pt;width:77.7pt;height:23.5pt;z-index:25204838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">
                <v:imagedata r:id="rId169" o:title=""/>
              </v:shape>
            </w:pict>
          </mc:Fallback>
        </mc:AlternateContent>
      </w:r>
      <w:r w:rsidR="00976286">
        <w:rPr>
          <w:rFonts w:ascii="Arial" w:hAnsi="Arial" w:cs="Arial"/>
          <w:sz w:val="24"/>
          <w:szCs w:val="24"/>
        </w:rPr>
        <w:t>FMECA Assessment</w:t>
      </w:r>
    </w:p>
    <w:tbl>
      <w:tblPr>
        <w:tblStyle w:val="TableGrid"/>
        <w:tblW w:w="9425" w:type="dxa"/>
        <w:tblInd w:w="-5" w:type="dxa"/>
        <w:tblLook w:val="04A0" w:firstRow="1" w:lastRow="0" w:firstColumn="1" w:lastColumn="0" w:noHBand="0" w:noVBand="1"/>
      </w:tblPr>
      <w:tblGrid>
        <w:gridCol w:w="1457"/>
        <w:gridCol w:w="1430"/>
        <w:gridCol w:w="1462"/>
        <w:gridCol w:w="871"/>
        <w:gridCol w:w="1430"/>
        <w:gridCol w:w="1682"/>
        <w:gridCol w:w="1093"/>
      </w:tblGrid>
      <w:tr w:rsidR="00976286" w14:paraId="10817DD5" w14:textId="77777777" w:rsidTr="00976286">
        <w:tc>
          <w:tcPr>
            <w:tcW w:w="1457" w:type="dxa"/>
          </w:tcPr>
          <w:p w14:paraId="02B39A3F"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 xml:space="preserve">Component Number </w:t>
            </w:r>
          </w:p>
        </w:tc>
        <w:tc>
          <w:tcPr>
            <w:tcW w:w="1430" w:type="dxa"/>
          </w:tcPr>
          <w:p w14:paraId="3F31195C"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 xml:space="preserve">Description </w:t>
            </w:r>
          </w:p>
        </w:tc>
        <w:tc>
          <w:tcPr>
            <w:tcW w:w="1462" w:type="dxa"/>
          </w:tcPr>
          <w:p w14:paraId="59A6BA49"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Failure risk to personnel in area</w:t>
            </w:r>
          </w:p>
        </w:tc>
        <w:tc>
          <w:tcPr>
            <w:tcW w:w="871" w:type="dxa"/>
          </w:tcPr>
          <w:p w14:paraId="6C456785"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Time taken to rectify</w:t>
            </w:r>
          </w:p>
        </w:tc>
        <w:tc>
          <w:tcPr>
            <w:tcW w:w="1430" w:type="dxa"/>
          </w:tcPr>
          <w:p w14:paraId="3DA153D3"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Cost of rectification</w:t>
            </w:r>
          </w:p>
        </w:tc>
        <w:tc>
          <w:tcPr>
            <w:tcW w:w="1682" w:type="dxa"/>
          </w:tcPr>
          <w:p w14:paraId="71199EE4"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Failure risk to Plant</w:t>
            </w:r>
          </w:p>
        </w:tc>
        <w:tc>
          <w:tcPr>
            <w:tcW w:w="1093" w:type="dxa"/>
          </w:tcPr>
          <w:p w14:paraId="7EF1777A"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Total</w:t>
            </w:r>
          </w:p>
        </w:tc>
      </w:tr>
      <w:tr w:rsidR="00976286" w14:paraId="2376278F" w14:textId="77777777" w:rsidTr="00976286">
        <w:tc>
          <w:tcPr>
            <w:tcW w:w="1457" w:type="dxa"/>
          </w:tcPr>
          <w:p w14:paraId="52C50741"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1</w:t>
            </w:r>
          </w:p>
        </w:tc>
        <w:tc>
          <w:tcPr>
            <w:tcW w:w="1430" w:type="dxa"/>
          </w:tcPr>
          <w:p w14:paraId="6BB42F43"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 xml:space="preserve">Lube Oil </w:t>
            </w:r>
          </w:p>
        </w:tc>
        <w:tc>
          <w:tcPr>
            <w:tcW w:w="1462" w:type="dxa"/>
          </w:tcPr>
          <w:p w14:paraId="7A8617B2"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871" w:type="dxa"/>
          </w:tcPr>
          <w:p w14:paraId="0547F956"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1</w:t>
            </w:r>
          </w:p>
        </w:tc>
        <w:tc>
          <w:tcPr>
            <w:tcW w:w="1430" w:type="dxa"/>
          </w:tcPr>
          <w:p w14:paraId="3534FA7C"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1682" w:type="dxa"/>
          </w:tcPr>
          <w:p w14:paraId="4C7A4143"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5</w:t>
            </w:r>
          </w:p>
        </w:tc>
        <w:tc>
          <w:tcPr>
            <w:tcW w:w="1093" w:type="dxa"/>
          </w:tcPr>
          <w:p w14:paraId="0926757E"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20</w:t>
            </w:r>
          </w:p>
        </w:tc>
      </w:tr>
      <w:tr w:rsidR="00976286" w14:paraId="446E87DD" w14:textId="77777777" w:rsidTr="00976286">
        <w:tc>
          <w:tcPr>
            <w:tcW w:w="1457" w:type="dxa"/>
          </w:tcPr>
          <w:p w14:paraId="06D8690D"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1430" w:type="dxa"/>
          </w:tcPr>
          <w:p w14:paraId="3742D1DE"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Coupling</w:t>
            </w:r>
          </w:p>
        </w:tc>
        <w:tc>
          <w:tcPr>
            <w:tcW w:w="1462" w:type="dxa"/>
          </w:tcPr>
          <w:p w14:paraId="197A09B1"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871" w:type="dxa"/>
          </w:tcPr>
          <w:p w14:paraId="79D28F2F"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1430" w:type="dxa"/>
          </w:tcPr>
          <w:p w14:paraId="1DCBEDA5"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1682" w:type="dxa"/>
          </w:tcPr>
          <w:p w14:paraId="33689840" w14:textId="375140E8" w:rsidR="00976286" w:rsidRDefault="00A53E63" w:rsidP="00FC5E90">
            <w:pPr>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49411" behindDoc="0" locked="0" layoutInCell="1" allowOverlap="1" wp14:anchorId="4333D4AE" wp14:editId="54411EA9">
                      <wp:simplePos x="0" y="0"/>
                      <wp:positionH relativeFrom="column">
                        <wp:posOffset>972490</wp:posOffset>
                      </wp:positionH>
                      <wp:positionV relativeFrom="paragraph">
                        <wp:posOffset>-36420</wp:posOffset>
                      </wp:positionV>
                      <wp:extent cx="501840" cy="238320"/>
                      <wp:effectExtent l="38100" t="38100" r="0" b="41275"/>
                      <wp:wrapNone/>
                      <wp:docPr id="425" name="Ink 425"/>
                      <wp:cNvGraphicFramePr/>
                      <a:graphic xmlns:a="http://schemas.openxmlformats.org/drawingml/2006/main">
                        <a:graphicData uri="http://schemas.microsoft.com/office/word/2010/wordprocessingInk">
                          <w14:contentPart bwMode="auto" r:id="rId170">
                            <w14:nvContentPartPr>
                              <w14:cNvContentPartPr/>
                            </w14:nvContentPartPr>
                            <w14:xfrm>
                              <a:off x="0" y="0"/>
                              <a:ext cx="501840" cy="238320"/>
                            </w14:xfrm>
                          </w14:contentPart>
                        </a:graphicData>
                      </a:graphic>
                    </wp:anchor>
                  </w:drawing>
                </mc:Choice>
                <mc:Fallback>
                  <w:pict>
                    <v:shape w14:anchorId="268456DE" id="Ink 425" o:spid="_x0000_s1026" type="#_x0000_t75" style="position:absolute;margin-left:75.75pt;margin-top:-3.65pt;width:41.15pt;height:20.4pt;z-index:25204941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">
                      <v:imagedata r:id="rId171" o:title=""/>
                    </v:shape>
                  </w:pict>
                </mc:Fallback>
              </mc:AlternateContent>
            </w:r>
            <w:r w:rsidR="00976286">
              <w:rPr>
                <w:rFonts w:ascii="Arial" w:hAnsi="Arial" w:cs="Arial"/>
                <w:sz w:val="24"/>
                <w:szCs w:val="24"/>
              </w:rPr>
              <w:t>5</w:t>
            </w:r>
          </w:p>
        </w:tc>
        <w:tc>
          <w:tcPr>
            <w:tcW w:w="1093" w:type="dxa"/>
          </w:tcPr>
          <w:p w14:paraId="4EA5A9C3"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135</w:t>
            </w:r>
          </w:p>
        </w:tc>
      </w:tr>
      <w:tr w:rsidR="00976286" w14:paraId="68619D0E" w14:textId="77777777" w:rsidTr="00976286">
        <w:tc>
          <w:tcPr>
            <w:tcW w:w="1457" w:type="dxa"/>
          </w:tcPr>
          <w:p w14:paraId="5F5F03F2"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1430" w:type="dxa"/>
          </w:tcPr>
          <w:p w14:paraId="5B2752DF"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Pneumatic control</w:t>
            </w:r>
          </w:p>
        </w:tc>
        <w:tc>
          <w:tcPr>
            <w:tcW w:w="1462" w:type="dxa"/>
          </w:tcPr>
          <w:p w14:paraId="0EA32DCD"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871" w:type="dxa"/>
          </w:tcPr>
          <w:p w14:paraId="2520BD75" w14:textId="728388E4" w:rsidR="00976286" w:rsidRDefault="00C5205E" w:rsidP="00FC5E90">
            <w:pPr>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981827" behindDoc="0" locked="0" layoutInCell="1" allowOverlap="1" wp14:anchorId="3B277DE7" wp14:editId="32EAA260">
                      <wp:simplePos x="0" y="0"/>
                      <wp:positionH relativeFrom="column">
                        <wp:posOffset>-4655</wp:posOffset>
                      </wp:positionH>
                      <wp:positionV relativeFrom="paragraph">
                        <wp:posOffset>278650</wp:posOffset>
                      </wp:positionV>
                      <wp:extent cx="168480" cy="12960"/>
                      <wp:effectExtent l="38100" t="38100" r="34925" b="38100"/>
                      <wp:wrapNone/>
                      <wp:docPr id="359" name="Ink 359"/>
                      <wp:cNvGraphicFramePr/>
                      <a:graphic xmlns:a="http://schemas.openxmlformats.org/drawingml/2006/main">
                        <a:graphicData uri="http://schemas.microsoft.com/office/word/2010/wordprocessingInk">
                          <w14:contentPart bwMode="auto" r:id="rId172">
                            <w14:nvContentPartPr>
                              <w14:cNvContentPartPr/>
                            </w14:nvContentPartPr>
                            <w14:xfrm>
                              <a:off x="0" y="0"/>
                              <a:ext cx="168480" cy="12960"/>
                            </w14:xfrm>
                          </w14:contentPart>
                        </a:graphicData>
                      </a:graphic>
                    </wp:anchor>
                  </w:drawing>
                </mc:Choice>
                <mc:Fallback>
                  <w:pict>
                    <v:shape w14:anchorId="208BA10F" id="Ink 359" o:spid="_x0000_s1026" type="#_x0000_t75" style="position:absolute;margin-left:-1.15pt;margin-top:21.15pt;width:14.9pt;height:2.6pt;z-index:25198182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">
                      <v:imagedata r:id="rId173" o:title=""/>
                    </v:shape>
                  </w:pict>
                </mc:Fallback>
              </mc:AlternateContent>
            </w:r>
            <w:r w:rsidR="00976286">
              <w:rPr>
                <w:rFonts w:ascii="Arial" w:hAnsi="Arial" w:cs="Arial"/>
                <w:sz w:val="24"/>
                <w:szCs w:val="24"/>
              </w:rPr>
              <w:t>4</w:t>
            </w:r>
          </w:p>
        </w:tc>
        <w:tc>
          <w:tcPr>
            <w:tcW w:w="1430" w:type="dxa"/>
          </w:tcPr>
          <w:p w14:paraId="7410FCE1"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1682" w:type="dxa"/>
          </w:tcPr>
          <w:p w14:paraId="4AC2399A" w14:textId="42CE2998" w:rsidR="00976286" w:rsidRDefault="00A53E63" w:rsidP="00FC5E90">
            <w:pPr>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50435" behindDoc="0" locked="0" layoutInCell="1" allowOverlap="1" wp14:anchorId="7A1E7B0A" wp14:editId="6C7D6876">
                      <wp:simplePos x="0" y="0"/>
                      <wp:positionH relativeFrom="column">
                        <wp:posOffset>947290</wp:posOffset>
                      </wp:positionH>
                      <wp:positionV relativeFrom="paragraph">
                        <wp:posOffset>15100</wp:posOffset>
                      </wp:positionV>
                      <wp:extent cx="536760" cy="197280"/>
                      <wp:effectExtent l="38100" t="38100" r="0" b="44450"/>
                      <wp:wrapNone/>
                      <wp:docPr id="426" name="Ink 426"/>
                      <wp:cNvGraphicFramePr/>
                      <a:graphic xmlns:a="http://schemas.openxmlformats.org/drawingml/2006/main">
                        <a:graphicData uri="http://schemas.microsoft.com/office/word/2010/wordprocessingInk">
                          <w14:contentPart bwMode="auto" r:id="rId174">
                            <w14:nvContentPartPr>
                              <w14:cNvContentPartPr/>
                            </w14:nvContentPartPr>
                            <w14:xfrm>
                              <a:off x="0" y="0"/>
                              <a:ext cx="536760" cy="197280"/>
                            </w14:xfrm>
                          </w14:contentPart>
                        </a:graphicData>
                      </a:graphic>
                    </wp:anchor>
                  </w:drawing>
                </mc:Choice>
                <mc:Fallback>
                  <w:pict>
                    <v:shape w14:anchorId="33A743D3" id="Ink 426" o:spid="_x0000_s1026" type="#_x0000_t75" style="position:absolute;margin-left:73.8pt;margin-top:.4pt;width:43.9pt;height:17.15pt;z-index:252050435;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">
                      <v:imagedata r:id="rId175" o:title=""/>
                    </v:shape>
                  </w:pict>
                </mc:Fallback>
              </mc:AlternateContent>
            </w:r>
            <w:r w:rsidR="00C5205E">
              <w:rPr>
                <w:rFonts w:ascii="Arial" w:hAnsi="Arial" w:cs="Arial"/>
                <w:noProof/>
                <w:sz w:val="24"/>
                <w:szCs w:val="24"/>
              </w:rPr>
              <mc:AlternateContent>
                <mc:Choice Requires="wpi">
                  <w:drawing>
                    <wp:anchor distT="0" distB="0" distL="114300" distR="114300" simplePos="0" relativeHeight="251982851" behindDoc="0" locked="0" layoutInCell="1" allowOverlap="1" wp14:anchorId="025EF8E8" wp14:editId="4D0FE957">
                      <wp:simplePos x="0" y="0"/>
                      <wp:positionH relativeFrom="column">
                        <wp:posOffset>32890</wp:posOffset>
                      </wp:positionH>
                      <wp:positionV relativeFrom="paragraph">
                        <wp:posOffset>231130</wp:posOffset>
                      </wp:positionV>
                      <wp:extent cx="111600" cy="12960"/>
                      <wp:effectExtent l="38100" t="38100" r="28575" b="38100"/>
                      <wp:wrapNone/>
                      <wp:docPr id="360" name="Ink 360"/>
                      <wp:cNvGraphicFramePr/>
                      <a:graphic xmlns:a="http://schemas.openxmlformats.org/drawingml/2006/main">
                        <a:graphicData uri="http://schemas.microsoft.com/office/word/2010/wordprocessingInk">
                          <w14:contentPart bwMode="auto" r:id="rId176">
                            <w14:nvContentPartPr>
                              <w14:cNvContentPartPr/>
                            </w14:nvContentPartPr>
                            <w14:xfrm>
                              <a:off x="0" y="0"/>
                              <a:ext cx="111600" cy="12960"/>
                            </w14:xfrm>
                          </w14:contentPart>
                        </a:graphicData>
                      </a:graphic>
                    </wp:anchor>
                  </w:drawing>
                </mc:Choice>
                <mc:Fallback>
                  <w:pict>
                    <v:shape w14:anchorId="536444F4" id="Ink 360" o:spid="_x0000_s1026" type="#_x0000_t75" style="position:absolute;margin-left:1.8pt;margin-top:17.4pt;width:10.4pt;height:2.6pt;z-index:25198285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">
                      <v:imagedata r:id="rId177" o:title=""/>
                    </v:shape>
                  </w:pict>
                </mc:Fallback>
              </mc:AlternateContent>
            </w:r>
            <w:r w:rsidR="00976286">
              <w:rPr>
                <w:rFonts w:ascii="Arial" w:hAnsi="Arial" w:cs="Arial"/>
                <w:sz w:val="24"/>
                <w:szCs w:val="24"/>
              </w:rPr>
              <w:t>5</w:t>
            </w:r>
          </w:p>
        </w:tc>
        <w:tc>
          <w:tcPr>
            <w:tcW w:w="1093" w:type="dxa"/>
          </w:tcPr>
          <w:p w14:paraId="18289826"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120</w:t>
            </w:r>
          </w:p>
        </w:tc>
      </w:tr>
      <w:tr w:rsidR="00976286" w14:paraId="0D14BD51" w14:textId="77777777" w:rsidTr="00976286">
        <w:tc>
          <w:tcPr>
            <w:tcW w:w="1457" w:type="dxa"/>
          </w:tcPr>
          <w:p w14:paraId="03D30538"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4</w:t>
            </w:r>
          </w:p>
        </w:tc>
        <w:tc>
          <w:tcPr>
            <w:tcW w:w="1430" w:type="dxa"/>
          </w:tcPr>
          <w:p w14:paraId="517BF4BB"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Emergency stop</w:t>
            </w:r>
          </w:p>
        </w:tc>
        <w:tc>
          <w:tcPr>
            <w:tcW w:w="1462" w:type="dxa"/>
          </w:tcPr>
          <w:p w14:paraId="1B689D67"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871" w:type="dxa"/>
          </w:tcPr>
          <w:p w14:paraId="176B2860"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1430" w:type="dxa"/>
          </w:tcPr>
          <w:p w14:paraId="04F8A7F2"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1682" w:type="dxa"/>
          </w:tcPr>
          <w:p w14:paraId="524FA3D0"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5</w:t>
            </w:r>
          </w:p>
        </w:tc>
        <w:tc>
          <w:tcPr>
            <w:tcW w:w="1093" w:type="dxa"/>
          </w:tcPr>
          <w:p w14:paraId="544C458B"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60</w:t>
            </w:r>
          </w:p>
        </w:tc>
      </w:tr>
      <w:tr w:rsidR="00976286" w14:paraId="176DF2C9" w14:textId="77777777" w:rsidTr="00976286">
        <w:tc>
          <w:tcPr>
            <w:tcW w:w="1457" w:type="dxa"/>
          </w:tcPr>
          <w:p w14:paraId="6FAF7B67"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5</w:t>
            </w:r>
          </w:p>
        </w:tc>
        <w:tc>
          <w:tcPr>
            <w:tcW w:w="1430" w:type="dxa"/>
          </w:tcPr>
          <w:p w14:paraId="3A1E1A5A"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Motor start button</w:t>
            </w:r>
          </w:p>
        </w:tc>
        <w:tc>
          <w:tcPr>
            <w:tcW w:w="1462" w:type="dxa"/>
          </w:tcPr>
          <w:p w14:paraId="2FE5B2F5"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871" w:type="dxa"/>
          </w:tcPr>
          <w:p w14:paraId="1A0F26B1"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3</w:t>
            </w:r>
          </w:p>
        </w:tc>
        <w:tc>
          <w:tcPr>
            <w:tcW w:w="1430" w:type="dxa"/>
          </w:tcPr>
          <w:p w14:paraId="524C04EE"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2</w:t>
            </w:r>
          </w:p>
        </w:tc>
        <w:tc>
          <w:tcPr>
            <w:tcW w:w="1682" w:type="dxa"/>
          </w:tcPr>
          <w:p w14:paraId="4965F3E1"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5</w:t>
            </w:r>
          </w:p>
        </w:tc>
        <w:tc>
          <w:tcPr>
            <w:tcW w:w="1093" w:type="dxa"/>
          </w:tcPr>
          <w:p w14:paraId="6749DB46" w14:textId="77777777" w:rsidR="00976286" w:rsidRDefault="00976286" w:rsidP="00FC5E90">
            <w:pPr>
              <w:spacing w:before="100" w:beforeAutospacing="1" w:after="100" w:afterAutospacing="1" w:line="360" w:lineRule="auto"/>
              <w:rPr>
                <w:rFonts w:ascii="Arial" w:hAnsi="Arial" w:cs="Arial"/>
                <w:sz w:val="24"/>
                <w:szCs w:val="24"/>
              </w:rPr>
            </w:pPr>
            <w:r>
              <w:rPr>
                <w:rFonts w:ascii="Arial" w:hAnsi="Arial" w:cs="Arial"/>
                <w:sz w:val="24"/>
                <w:szCs w:val="24"/>
              </w:rPr>
              <w:t>60</w:t>
            </w:r>
          </w:p>
        </w:tc>
      </w:tr>
    </w:tbl>
    <w:p w14:paraId="7007C123" w14:textId="7D297DC1" w:rsidR="00976286" w:rsidRDefault="00E1741D"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41219" behindDoc="0" locked="0" layoutInCell="1" allowOverlap="1" wp14:anchorId="138F56BD" wp14:editId="12D08586">
                <wp:simplePos x="0" y="0"/>
                <wp:positionH relativeFrom="column">
                  <wp:posOffset>5450840</wp:posOffset>
                </wp:positionH>
                <wp:positionV relativeFrom="paragraph">
                  <wp:posOffset>677545</wp:posOffset>
                </wp:positionV>
                <wp:extent cx="1403840" cy="459530"/>
                <wp:effectExtent l="38100" t="38100" r="44450" b="36195"/>
                <wp:wrapNone/>
                <wp:docPr id="417" name="Ink 417"/>
                <wp:cNvGraphicFramePr/>
                <a:graphic xmlns:a="http://schemas.openxmlformats.org/drawingml/2006/main">
                  <a:graphicData uri="http://schemas.microsoft.com/office/word/2010/wordprocessingInk">
                    <w14:contentPart bwMode="auto" r:id="rId178">
                      <w14:nvContentPartPr>
                        <w14:cNvContentPartPr/>
                      </w14:nvContentPartPr>
                      <w14:xfrm>
                        <a:off x="0" y="0"/>
                        <a:ext cx="1403840" cy="459530"/>
                      </w14:xfrm>
                    </w14:contentPart>
                  </a:graphicData>
                </a:graphic>
              </wp:anchor>
            </w:drawing>
          </mc:Choice>
          <mc:Fallback>
            <w:pict>
              <v:shape w14:anchorId="22666070" id="Ink 417" o:spid="_x0000_s1026" type="#_x0000_t75" style="position:absolute;margin-left:428.6pt;margin-top:52.75pt;width:111.8pt;height:37.4pt;z-index:25204121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">
                <v:imagedata r:id="rId179" o:title=""/>
              </v:shape>
            </w:pict>
          </mc:Fallback>
        </mc:AlternateContent>
      </w:r>
      <w:r>
        <w:rPr>
          <w:rFonts w:ascii="Arial" w:hAnsi="Arial" w:cs="Arial"/>
          <w:noProof/>
          <w:sz w:val="24"/>
          <w:szCs w:val="24"/>
        </w:rPr>
        <mc:AlternateContent>
          <mc:Choice Requires="wpi">
            <w:drawing>
              <wp:anchor distT="0" distB="0" distL="114300" distR="114300" simplePos="0" relativeHeight="252013571" behindDoc="0" locked="0" layoutInCell="1" allowOverlap="1" wp14:anchorId="70B23342" wp14:editId="0445629F">
                <wp:simplePos x="0" y="0"/>
                <wp:positionH relativeFrom="column">
                  <wp:posOffset>5368290</wp:posOffset>
                </wp:positionH>
                <wp:positionV relativeFrom="paragraph">
                  <wp:posOffset>685800</wp:posOffset>
                </wp:positionV>
                <wp:extent cx="76680" cy="193675"/>
                <wp:effectExtent l="38100" t="38100" r="12700" b="34925"/>
                <wp:wrapNone/>
                <wp:docPr id="390" name="Ink 390"/>
                <wp:cNvGraphicFramePr/>
                <a:graphic xmlns:a="http://schemas.openxmlformats.org/drawingml/2006/main">
                  <a:graphicData uri="http://schemas.microsoft.com/office/word/2010/wordprocessingInk">
                    <w14:contentPart bwMode="auto" r:id="rId180">
                      <w14:nvContentPartPr>
                        <w14:cNvContentPartPr/>
                      </w14:nvContentPartPr>
                      <w14:xfrm>
                        <a:off x="0" y="0"/>
                        <a:ext cx="76680" cy="193675"/>
                      </w14:xfrm>
                    </w14:contentPart>
                  </a:graphicData>
                </a:graphic>
              </wp:anchor>
            </w:drawing>
          </mc:Choice>
          <mc:Fallback>
            <w:pict>
              <v:shape w14:anchorId="1235AB85" id="Ink 390" o:spid="_x0000_s1026" type="#_x0000_t75" style="position:absolute;margin-left:422.15pt;margin-top:53.4pt;width:7.3pt;height:16.45pt;z-index:25201357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">
                <v:imagedata r:id="rId181" o:title=""/>
              </v:shape>
            </w:pict>
          </mc:Fallback>
        </mc:AlternateContent>
      </w:r>
      <w:r>
        <w:rPr>
          <w:rFonts w:ascii="Arial" w:hAnsi="Arial" w:cs="Arial"/>
          <w:noProof/>
          <w:sz w:val="24"/>
          <w:szCs w:val="24"/>
        </w:rPr>
        <mc:AlternateContent>
          <mc:Choice Requires="wpi">
            <w:drawing>
              <wp:anchor distT="0" distB="0" distL="114300" distR="114300" simplePos="0" relativeHeight="252010499" behindDoc="0" locked="0" layoutInCell="1" allowOverlap="1" wp14:anchorId="0C7651B2" wp14:editId="70AB4CF5">
                <wp:simplePos x="0" y="0"/>
                <wp:positionH relativeFrom="column">
                  <wp:posOffset>3561715</wp:posOffset>
                </wp:positionH>
                <wp:positionV relativeFrom="paragraph">
                  <wp:posOffset>704850</wp:posOffset>
                </wp:positionV>
                <wp:extent cx="1625490" cy="292705"/>
                <wp:effectExtent l="38100" t="38100" r="38735" b="38100"/>
                <wp:wrapNone/>
                <wp:docPr id="387" name="Ink 387"/>
                <wp:cNvGraphicFramePr/>
                <a:graphic xmlns:a="http://schemas.openxmlformats.org/drawingml/2006/main">
                  <a:graphicData uri="http://schemas.microsoft.com/office/word/2010/wordprocessingInk">
                    <w14:contentPart bwMode="auto" r:id="rId182">
                      <w14:nvContentPartPr>
                        <w14:cNvContentPartPr/>
                      </w14:nvContentPartPr>
                      <w14:xfrm>
                        <a:off x="0" y="0"/>
                        <a:ext cx="1625490" cy="292705"/>
                      </w14:xfrm>
                    </w14:contentPart>
                  </a:graphicData>
                </a:graphic>
              </wp:anchor>
            </w:drawing>
          </mc:Choice>
          <mc:Fallback>
            <w:pict>
              <v:shape w14:anchorId="58ED1198" id="Ink 387" o:spid="_x0000_s1026" type="#_x0000_t75" style="position:absolute;margin-left:279.85pt;margin-top:54.9pt;width:129.2pt;height:24.3pt;z-index:25201049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">
                <v:imagedata r:id="rId183" o:title=""/>
              </v:shape>
            </w:pict>
          </mc:Fallback>
        </mc:AlternateContent>
      </w:r>
      <w:r>
        <w:rPr>
          <w:rFonts w:ascii="Arial" w:hAnsi="Arial" w:cs="Arial"/>
          <w:noProof/>
          <w:sz w:val="24"/>
          <w:szCs w:val="24"/>
        </w:rPr>
        <mc:AlternateContent>
          <mc:Choice Requires="wpi">
            <w:drawing>
              <wp:anchor distT="0" distB="0" distL="114300" distR="114300" simplePos="0" relativeHeight="251985923" behindDoc="0" locked="0" layoutInCell="1" allowOverlap="1" wp14:anchorId="697A1189" wp14:editId="77BD3413">
                <wp:simplePos x="0" y="0"/>
                <wp:positionH relativeFrom="column">
                  <wp:posOffset>3187700</wp:posOffset>
                </wp:positionH>
                <wp:positionV relativeFrom="paragraph">
                  <wp:posOffset>723900</wp:posOffset>
                </wp:positionV>
                <wp:extent cx="193420" cy="133845"/>
                <wp:effectExtent l="38100" t="38100" r="22860" b="44450"/>
                <wp:wrapNone/>
                <wp:docPr id="363" name="Ink 363"/>
                <wp:cNvGraphicFramePr/>
                <a:graphic xmlns:a="http://schemas.openxmlformats.org/drawingml/2006/main">
                  <a:graphicData uri="http://schemas.microsoft.com/office/word/2010/wordprocessingInk">
                    <w14:contentPart bwMode="auto" r:id="rId184">
                      <w14:nvContentPartPr>
                        <w14:cNvContentPartPr/>
                      </w14:nvContentPartPr>
                      <w14:xfrm>
                        <a:off x="0" y="0"/>
                        <a:ext cx="193420" cy="133845"/>
                      </w14:xfrm>
                    </w14:contentPart>
                  </a:graphicData>
                </a:graphic>
              </wp:anchor>
            </w:drawing>
          </mc:Choice>
          <mc:Fallback>
            <w:pict>
              <v:shape w14:anchorId="22121D2B" id="Ink 363" o:spid="_x0000_s1026" type="#_x0000_t75" style="position:absolute;margin-left:250.4pt;margin-top:56.4pt;width:16.45pt;height:11.8pt;z-index:25198592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&#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">
                <v:imagedata r:id="rId185" o:title=""/>
              </v:shape>
            </w:pict>
          </mc:Fallback>
        </mc:AlternateContent>
      </w:r>
      <w:r w:rsidR="00447D3D">
        <w:rPr>
          <w:rFonts w:ascii="Arial" w:hAnsi="Arial" w:cs="Arial"/>
          <w:noProof/>
          <w:sz w:val="24"/>
          <w:szCs w:val="24"/>
        </w:rPr>
        <mc:AlternateContent>
          <mc:Choice Requires="wpi">
            <w:drawing>
              <wp:anchor distT="0" distB="0" distL="114300" distR="114300" simplePos="0" relativeHeight="251980803" behindDoc="0" locked="0" layoutInCell="1" allowOverlap="1" wp14:anchorId="7433756B" wp14:editId="11901C5F">
                <wp:simplePos x="0" y="0"/>
                <wp:positionH relativeFrom="column">
                  <wp:posOffset>2485700</wp:posOffset>
                </wp:positionH>
                <wp:positionV relativeFrom="paragraph">
                  <wp:posOffset>622715</wp:posOffset>
                </wp:positionV>
                <wp:extent cx="530640" cy="228960"/>
                <wp:effectExtent l="38100" t="38100" r="15875" b="38100"/>
                <wp:wrapNone/>
                <wp:docPr id="358" name="Ink 358"/>
                <wp:cNvGraphicFramePr/>
                <a:graphic xmlns:a="http://schemas.openxmlformats.org/drawingml/2006/main">
                  <a:graphicData uri="http://schemas.microsoft.com/office/word/2010/wordprocessingInk">
                    <w14:contentPart bwMode="auto" r:id="rId186">
                      <w14:nvContentPartPr>
                        <w14:cNvContentPartPr/>
                      </w14:nvContentPartPr>
                      <w14:xfrm>
                        <a:off x="0" y="0"/>
                        <a:ext cx="530640" cy="228960"/>
                      </w14:xfrm>
                    </w14:contentPart>
                  </a:graphicData>
                </a:graphic>
              </wp:anchor>
            </w:drawing>
          </mc:Choice>
          <mc:Fallback>
            <w:pict>
              <v:shape w14:anchorId="07D09019" id="Ink 358" o:spid="_x0000_s1026" type="#_x0000_t75" style="position:absolute;margin-left:195.1pt;margin-top:48.45pt;width:43pt;height:19.25pt;z-index:25198080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">
                <v:imagedata r:id="rId187" o:title=""/>
              </v:shape>
            </w:pict>
          </mc:Fallback>
        </mc:AlternateContent>
      </w:r>
      <w:r w:rsidR="00976286">
        <w:rPr>
          <w:rFonts w:ascii="Arial" w:hAnsi="Arial" w:cs="Arial"/>
          <w:sz w:val="24"/>
          <w:szCs w:val="24"/>
        </w:rPr>
        <w:t>This FMECA assessment has been carried out as if there is a fire on sight, this is why there is such a high total on all of the components. If parts fail the risk to plant could be catastrophic as this would be used to fight the fires.</w:t>
      </w:r>
    </w:p>
    <w:p w14:paraId="74895DCA" w14:textId="14707A70" w:rsidR="00976286" w:rsidRPr="00FC03C5" w:rsidRDefault="00D3687F" w:rsidP="00976286">
      <w:pPr>
        <w:shd w:val="clear" w:color="auto" w:fill="FFFFFF"/>
        <w:spacing w:before="100" w:beforeAutospacing="1" w:after="100" w:afterAutospacing="1"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2051459" behindDoc="0" locked="0" layoutInCell="1" allowOverlap="1" wp14:anchorId="3A15E6E4" wp14:editId="27AD04A1">
                <wp:simplePos x="0" y="0"/>
                <wp:positionH relativeFrom="column">
                  <wp:posOffset>5937020</wp:posOffset>
                </wp:positionH>
                <wp:positionV relativeFrom="paragraph">
                  <wp:posOffset>510235</wp:posOffset>
                </wp:positionV>
                <wp:extent cx="508320" cy="235440"/>
                <wp:effectExtent l="38100" t="38100" r="25400" b="44450"/>
                <wp:wrapNone/>
                <wp:docPr id="427" name="Ink 427"/>
                <wp:cNvGraphicFramePr/>
                <a:graphic xmlns:a="http://schemas.openxmlformats.org/drawingml/2006/main">
                  <a:graphicData uri="http://schemas.microsoft.com/office/word/2010/wordprocessingInk">
                    <w14:contentPart bwMode="auto" r:id="rId188">
                      <w14:nvContentPartPr>
                        <w14:cNvContentPartPr/>
                      </w14:nvContentPartPr>
                      <w14:xfrm>
                        <a:off x="0" y="0"/>
                        <a:ext cx="508320" cy="235440"/>
                      </w14:xfrm>
                    </w14:contentPart>
                  </a:graphicData>
                </a:graphic>
              </wp:anchor>
            </w:drawing>
          </mc:Choice>
          <mc:Fallback>
            <w:pict>
              <v:shape w14:anchorId="5D3673C8" id="Ink 427" o:spid="_x0000_s1026" type="#_x0000_t75" style="position:absolute;margin-left:466.9pt;margin-top:39.6pt;width:41.25pt;height:19.75pt;z-index:252051459;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">
                <v:imagedata r:id="rId189" o:title=""/>
              </v:shape>
            </w:pict>
          </mc:Fallback>
        </mc:AlternateContent>
      </w:r>
      <w:r w:rsidR="00976286">
        <w:rPr>
          <w:rFonts w:ascii="Arial" w:hAnsi="Arial" w:cs="Arial"/>
          <w:sz w:val="24"/>
          <w:szCs w:val="24"/>
        </w:rPr>
        <w:t>To improve the risks implemented I would suggest a more occasional planned maintenance routine and also another way apart from a hydraulic control to start the pump. Also an instalment of a backup pump with the same PM schedule to be help lower the risk of system failure.</w:t>
      </w:r>
    </w:p>
    <w:p w14:paraId="54DFF4CF" w14:textId="77777777" w:rsidR="00976286" w:rsidRPr="00CC2FF4" w:rsidRDefault="00976286" w:rsidP="00976286">
      <w:pPr>
        <w:shd w:val="clear" w:color="auto" w:fill="FFFFFF"/>
        <w:spacing w:before="100" w:beforeAutospacing="1" w:after="100" w:afterAutospacing="1" w:line="360" w:lineRule="auto"/>
        <w:rPr>
          <w:rFonts w:ascii="Arial" w:hAnsi="Arial" w:cs="Arial"/>
          <w:sz w:val="24"/>
          <w:szCs w:val="24"/>
        </w:rPr>
      </w:pPr>
    </w:p>
    <w:p w14:paraId="2EBF8EBA" w14:textId="77777777" w:rsidR="00976286" w:rsidRPr="00CC2FF4" w:rsidRDefault="00976286" w:rsidP="00976286">
      <w:pPr>
        <w:shd w:val="clear" w:color="auto" w:fill="FFFFFF"/>
        <w:spacing w:before="100" w:beforeAutospacing="1" w:after="100" w:afterAutospacing="1" w:line="360" w:lineRule="auto"/>
        <w:rPr>
          <w:sz w:val="24"/>
          <w:szCs w:val="24"/>
        </w:rPr>
      </w:pPr>
    </w:p>
    <w:p w14:paraId="05D35422" w14:textId="77777777" w:rsidR="00976286" w:rsidRPr="006728FD" w:rsidRDefault="00976286" w:rsidP="00976286">
      <w:pPr>
        <w:spacing w:line="360" w:lineRule="auto"/>
        <w:rPr>
          <w:rFonts w:ascii="Arial" w:hAnsi="Arial" w:cs="Arial"/>
          <w:bCs/>
          <w:sz w:val="24"/>
          <w:szCs w:val="24"/>
        </w:rPr>
      </w:pPr>
    </w:p>
    <w:p w14:paraId="174F58AC" w14:textId="77777777" w:rsidR="00976286" w:rsidRPr="00F5250B" w:rsidRDefault="00976286" w:rsidP="00976286">
      <w:pPr>
        <w:spacing w:line="360" w:lineRule="auto"/>
        <w:rPr>
          <w:rFonts w:ascii="Arial" w:hAnsi="Arial" w:cs="Arial"/>
          <w:b/>
          <w:sz w:val="24"/>
          <w:szCs w:val="24"/>
          <w:u w:val="single"/>
        </w:rPr>
      </w:pPr>
    </w:p>
    <w:p w14:paraId="5A097A6D" w14:textId="77777777" w:rsidR="00976286" w:rsidRDefault="00976286" w:rsidP="00B05B47">
      <w:r>
        <w:br w:type="page"/>
      </w:r>
    </w:p>
    <w:p w14:paraId="38AA8D6D" w14:textId="77777777" w:rsidR="007D5DE2" w:rsidRDefault="00976286" w:rsidP="00976286">
      <w:pPr>
        <w:spacing w:line="360" w:lineRule="auto"/>
        <w:rPr>
          <w:rFonts w:ascii="Arial" w:hAnsi="Arial" w:cs="Arial"/>
          <w:sz w:val="24"/>
          <w:szCs w:val="24"/>
        </w:rPr>
      </w:pPr>
      <w:r w:rsidRPr="00976286">
        <w:rPr>
          <w:rFonts w:ascii="Arial" w:hAnsi="Arial" w:cs="Arial"/>
          <w:sz w:val="24"/>
          <w:szCs w:val="24"/>
        </w:rPr>
        <w:lastRenderedPageBreak/>
        <w:t>References</w:t>
      </w:r>
    </w:p>
    <w:p w14:paraId="020062AC" w14:textId="77777777" w:rsidR="00976286" w:rsidRDefault="00E0119A" w:rsidP="00976286">
      <w:pPr>
        <w:pStyle w:val="ListParagraph"/>
        <w:numPr>
          <w:ilvl w:val="0"/>
          <w:numId w:val="28"/>
        </w:numPr>
        <w:spacing w:line="360" w:lineRule="auto"/>
        <w:rPr>
          <w:rFonts w:ascii="Arial" w:hAnsi="Arial" w:cs="Arial"/>
          <w:sz w:val="24"/>
          <w:szCs w:val="24"/>
        </w:rPr>
      </w:pPr>
      <w:hyperlink r:id="rId190" w:history="1">
        <w:r w:rsidR="00976286" w:rsidRPr="003C0595">
          <w:rPr>
            <w:rStyle w:val="Hyperlink"/>
            <w:rFonts w:ascii="Arial" w:hAnsi="Arial" w:cs="Arial"/>
            <w:sz w:val="24"/>
            <w:szCs w:val="24"/>
          </w:rPr>
          <w:t>https://moodle.pembrokeshire.ac.uk/pluginfile.php/263305/mod_resource/content/1/---%20Rolls%20Royce-Asset-care%20---.pdf</w:t>
        </w:r>
      </w:hyperlink>
      <w:r w:rsidR="00976286">
        <w:rPr>
          <w:rFonts w:ascii="Arial" w:hAnsi="Arial" w:cs="Arial"/>
          <w:sz w:val="24"/>
          <w:szCs w:val="24"/>
        </w:rPr>
        <w:t xml:space="preserve"> (asset care assessment steps)</w:t>
      </w:r>
    </w:p>
    <w:p w14:paraId="63D60C51" w14:textId="77777777" w:rsidR="00976286" w:rsidRDefault="00E0119A" w:rsidP="00976286">
      <w:pPr>
        <w:pStyle w:val="ListParagraph"/>
        <w:numPr>
          <w:ilvl w:val="0"/>
          <w:numId w:val="28"/>
        </w:numPr>
        <w:spacing w:line="360" w:lineRule="auto"/>
        <w:rPr>
          <w:rFonts w:ascii="Arial" w:hAnsi="Arial" w:cs="Arial"/>
          <w:sz w:val="24"/>
          <w:szCs w:val="24"/>
        </w:rPr>
      </w:pPr>
      <w:hyperlink r:id="rId191" w:history="1">
        <w:r w:rsidR="00976286" w:rsidRPr="003C0595">
          <w:rPr>
            <w:rStyle w:val="Hyperlink"/>
            <w:rFonts w:ascii="Arial" w:hAnsi="Arial" w:cs="Arial"/>
            <w:sz w:val="24"/>
            <w:szCs w:val="24"/>
          </w:rPr>
          <w:t>https://www.explainthatstuff.com/soundlevelmeters.html</w:t>
        </w:r>
      </w:hyperlink>
      <w:r w:rsidR="00976286">
        <w:rPr>
          <w:rFonts w:ascii="Arial" w:hAnsi="Arial" w:cs="Arial"/>
          <w:sz w:val="24"/>
          <w:szCs w:val="24"/>
        </w:rPr>
        <w:t xml:space="preserve"> (what to use for noise measurement)</w:t>
      </w:r>
    </w:p>
    <w:p w14:paraId="25A3633C" w14:textId="77777777" w:rsidR="00976286" w:rsidRDefault="00E0119A" w:rsidP="00976286">
      <w:pPr>
        <w:pStyle w:val="ListParagraph"/>
        <w:numPr>
          <w:ilvl w:val="0"/>
          <w:numId w:val="28"/>
        </w:numPr>
        <w:spacing w:line="360" w:lineRule="auto"/>
        <w:rPr>
          <w:rFonts w:ascii="Arial" w:hAnsi="Arial" w:cs="Arial"/>
          <w:sz w:val="24"/>
          <w:szCs w:val="24"/>
        </w:rPr>
      </w:pPr>
      <w:hyperlink r:id="rId192" w:history="1">
        <w:r w:rsidR="00976286" w:rsidRPr="003C0595">
          <w:rPr>
            <w:rStyle w:val="Hyperlink"/>
            <w:rFonts w:ascii="Arial" w:hAnsi="Arial" w:cs="Arial"/>
            <w:sz w:val="24"/>
            <w:szCs w:val="24"/>
          </w:rPr>
          <w:t>https://www.pce-instruments.com/english/measuring-instruments/test-meters/vibration-meter-kat_40108.htm</w:t>
        </w:r>
      </w:hyperlink>
      <w:r w:rsidR="00976286">
        <w:rPr>
          <w:rFonts w:ascii="Arial" w:hAnsi="Arial" w:cs="Arial"/>
          <w:sz w:val="24"/>
          <w:szCs w:val="24"/>
        </w:rPr>
        <w:t xml:space="preserve"> (what to use for vibes)</w:t>
      </w:r>
    </w:p>
    <w:p w14:paraId="0822BD2E" w14:textId="77777777" w:rsidR="00FA41F9" w:rsidRDefault="00E0119A" w:rsidP="00976286">
      <w:pPr>
        <w:pStyle w:val="ListParagraph"/>
        <w:numPr>
          <w:ilvl w:val="0"/>
          <w:numId w:val="28"/>
        </w:numPr>
        <w:spacing w:line="360" w:lineRule="auto"/>
        <w:rPr>
          <w:rFonts w:ascii="Arial" w:hAnsi="Arial" w:cs="Arial"/>
          <w:sz w:val="24"/>
          <w:szCs w:val="24"/>
        </w:rPr>
      </w:pPr>
      <w:hyperlink r:id="rId193" w:history="1">
        <w:r w:rsidR="00FA41F9" w:rsidRPr="003C0595">
          <w:rPr>
            <w:rStyle w:val="Hyperlink"/>
            <w:rFonts w:ascii="Arial" w:hAnsi="Arial" w:cs="Arial"/>
            <w:sz w:val="24"/>
            <w:szCs w:val="24"/>
          </w:rPr>
          <w:t>https://www.coleparmer.co.uk/i/wika-50072391-nsf-certified-pressure-gauge-0-to-100-psi-bottom-mount-1-4-npt-m-connection/6804905</w:t>
        </w:r>
      </w:hyperlink>
      <w:r w:rsidR="00FA41F9">
        <w:rPr>
          <w:rFonts w:ascii="Arial" w:hAnsi="Arial" w:cs="Arial"/>
          <w:sz w:val="24"/>
          <w:szCs w:val="24"/>
        </w:rPr>
        <w:t xml:space="preserve"> (Pressure </w:t>
      </w:r>
      <w:proofErr w:type="spellStart"/>
      <w:r w:rsidR="00FA41F9">
        <w:rPr>
          <w:rFonts w:ascii="Arial" w:hAnsi="Arial" w:cs="Arial"/>
          <w:sz w:val="24"/>
          <w:szCs w:val="24"/>
        </w:rPr>
        <w:t>Guage</w:t>
      </w:r>
      <w:proofErr w:type="spellEnd"/>
      <w:r w:rsidR="00FA41F9">
        <w:rPr>
          <w:rFonts w:ascii="Arial" w:hAnsi="Arial" w:cs="Arial"/>
          <w:sz w:val="24"/>
          <w:szCs w:val="24"/>
        </w:rPr>
        <w:t>)</w:t>
      </w:r>
    </w:p>
    <w:p w14:paraId="37C05305" w14:textId="77777777" w:rsidR="00976286" w:rsidRPr="00976286" w:rsidRDefault="00976286" w:rsidP="00976286">
      <w:pPr>
        <w:pStyle w:val="ListParagraph"/>
        <w:spacing w:line="360" w:lineRule="auto"/>
        <w:rPr>
          <w:rFonts w:ascii="Arial" w:hAnsi="Arial" w:cs="Arial"/>
          <w:sz w:val="24"/>
          <w:szCs w:val="24"/>
        </w:rPr>
      </w:pPr>
    </w:p>
    <w:sectPr w:rsidR="00976286" w:rsidRPr="00976286" w:rsidSect="00976286">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8FECF9" w14:textId="77777777" w:rsidR="00DC111F" w:rsidRDefault="00DC111F">
      <w:r>
        <w:separator/>
      </w:r>
    </w:p>
  </w:endnote>
  <w:endnote w:type="continuationSeparator" w:id="0">
    <w:p w14:paraId="19402083" w14:textId="77777777" w:rsidR="00DC111F" w:rsidRDefault="00DC111F">
      <w:r>
        <w:continuationSeparator/>
      </w:r>
    </w:p>
  </w:endnote>
  <w:endnote w:type="continuationNotice" w:id="1">
    <w:p w14:paraId="714832BC" w14:textId="77777777" w:rsidR="0071532E" w:rsidRDefault="007153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B82CB1" w14:textId="77777777" w:rsidR="0082157B" w:rsidRDefault="008215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E49E2">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E49E2">
      <w:rPr>
        <w:b/>
        <w:noProof/>
      </w:rPr>
      <w:t>14</w:t>
    </w:r>
    <w:r>
      <w:rPr>
        <w:b/>
        <w:sz w:val="24"/>
        <w:szCs w:val="24"/>
      </w:rPr>
      <w:fldChar w:fldCharType="end"/>
    </w:r>
  </w:p>
  <w:p w14:paraId="509764D5" w14:textId="77777777" w:rsidR="0082157B" w:rsidRDefault="0082157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67475" w14:textId="77777777" w:rsidR="0082157B" w:rsidRDefault="008215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BAAD66" w14:textId="77777777" w:rsidR="00DC111F" w:rsidRDefault="00DC111F">
      <w:r>
        <w:separator/>
      </w:r>
    </w:p>
  </w:footnote>
  <w:footnote w:type="continuationSeparator" w:id="0">
    <w:p w14:paraId="14153C07" w14:textId="77777777" w:rsidR="00DC111F" w:rsidRDefault="00DC111F">
      <w:r>
        <w:continuationSeparator/>
      </w:r>
    </w:p>
  </w:footnote>
  <w:footnote w:type="continuationNotice" w:id="1">
    <w:p w14:paraId="4636F548" w14:textId="77777777" w:rsidR="0071532E" w:rsidRDefault="007153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2631C"/>
    <w:multiLevelType w:val="hybridMultilevel"/>
    <w:tmpl w:val="C78CD7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C9137AF"/>
    <w:multiLevelType w:val="hybridMultilevel"/>
    <w:tmpl w:val="03E027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B20F67"/>
    <w:multiLevelType w:val="hybridMultilevel"/>
    <w:tmpl w:val="220ED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E3038"/>
    <w:multiLevelType w:val="hybridMultilevel"/>
    <w:tmpl w:val="2E221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E440C"/>
    <w:multiLevelType w:val="hybridMultilevel"/>
    <w:tmpl w:val="72EC3B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36B73CD8"/>
    <w:multiLevelType w:val="hybridMultilevel"/>
    <w:tmpl w:val="E14EF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E25183"/>
    <w:multiLevelType w:val="hybridMultilevel"/>
    <w:tmpl w:val="B42C88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A01A63"/>
    <w:multiLevelType w:val="hybridMultilevel"/>
    <w:tmpl w:val="091AA2B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6D7089"/>
    <w:multiLevelType w:val="hybridMultilevel"/>
    <w:tmpl w:val="EE18B33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55F06E3"/>
    <w:multiLevelType w:val="hybridMultilevel"/>
    <w:tmpl w:val="B268B0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7" w15:restartNumberingAfterBreak="0">
    <w:nsid w:val="7EA841CE"/>
    <w:multiLevelType w:val="hybridMultilevel"/>
    <w:tmpl w:val="7D6E74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5"/>
  </w:num>
  <w:num w:numId="3">
    <w:abstractNumId w:val="23"/>
  </w:num>
  <w:num w:numId="4">
    <w:abstractNumId w:val="18"/>
  </w:num>
  <w:num w:numId="5">
    <w:abstractNumId w:val="11"/>
  </w:num>
  <w:num w:numId="6">
    <w:abstractNumId w:val="22"/>
  </w:num>
  <w:num w:numId="7">
    <w:abstractNumId w:val="4"/>
  </w:num>
  <w:num w:numId="8">
    <w:abstractNumId w:val="21"/>
  </w:num>
  <w:num w:numId="9">
    <w:abstractNumId w:val="16"/>
  </w:num>
  <w:num w:numId="10">
    <w:abstractNumId w:val="8"/>
  </w:num>
  <w:num w:numId="11">
    <w:abstractNumId w:val="9"/>
  </w:num>
  <w:num w:numId="12">
    <w:abstractNumId w:val="12"/>
  </w:num>
  <w:num w:numId="13">
    <w:abstractNumId w:val="20"/>
  </w:num>
  <w:num w:numId="14">
    <w:abstractNumId w:val="6"/>
  </w:num>
  <w:num w:numId="15">
    <w:abstractNumId w:val="0"/>
  </w:num>
  <w:num w:numId="16">
    <w:abstractNumId w:val="10"/>
  </w:num>
  <w:num w:numId="17">
    <w:abstractNumId w:val="26"/>
  </w:num>
  <w:num w:numId="18">
    <w:abstractNumId w:val="5"/>
  </w:num>
  <w:num w:numId="19">
    <w:abstractNumId w:val="19"/>
  </w:num>
  <w:num w:numId="20">
    <w:abstractNumId w:val="25"/>
  </w:num>
  <w:num w:numId="21">
    <w:abstractNumId w:val="1"/>
  </w:num>
  <w:num w:numId="22">
    <w:abstractNumId w:val="17"/>
  </w:num>
  <w:num w:numId="23">
    <w:abstractNumId w:val="27"/>
  </w:num>
  <w:num w:numId="24">
    <w:abstractNumId w:val="24"/>
  </w:num>
  <w:num w:numId="25">
    <w:abstractNumId w:val="13"/>
  </w:num>
  <w:num w:numId="26">
    <w:abstractNumId w:val="7"/>
  </w:num>
  <w:num w:numId="27">
    <w:abstractNumId w:val="14"/>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7F"/>
    <w:rsid w:val="00011666"/>
    <w:rsid w:val="00026B02"/>
    <w:rsid w:val="00057846"/>
    <w:rsid w:val="00080CA5"/>
    <w:rsid w:val="000822E5"/>
    <w:rsid w:val="000971FC"/>
    <w:rsid w:val="000A1227"/>
    <w:rsid w:val="000A2A3A"/>
    <w:rsid w:val="000A492A"/>
    <w:rsid w:val="000D2F80"/>
    <w:rsid w:val="000E413A"/>
    <w:rsid w:val="000E685E"/>
    <w:rsid w:val="000F5AA3"/>
    <w:rsid w:val="00100396"/>
    <w:rsid w:val="00100B5C"/>
    <w:rsid w:val="001106E9"/>
    <w:rsid w:val="00124CA5"/>
    <w:rsid w:val="00134F77"/>
    <w:rsid w:val="001363A5"/>
    <w:rsid w:val="00152E9D"/>
    <w:rsid w:val="00154487"/>
    <w:rsid w:val="00160D12"/>
    <w:rsid w:val="001646ED"/>
    <w:rsid w:val="0017512A"/>
    <w:rsid w:val="00190259"/>
    <w:rsid w:val="00196958"/>
    <w:rsid w:val="001A1E39"/>
    <w:rsid w:val="001A24F3"/>
    <w:rsid w:val="001B405C"/>
    <w:rsid w:val="001B5F45"/>
    <w:rsid w:val="001B64BB"/>
    <w:rsid w:val="001E1050"/>
    <w:rsid w:val="001E1E1F"/>
    <w:rsid w:val="001E2007"/>
    <w:rsid w:val="001E57C1"/>
    <w:rsid w:val="001F07EF"/>
    <w:rsid w:val="001F50B6"/>
    <w:rsid w:val="001F6D7A"/>
    <w:rsid w:val="002147D8"/>
    <w:rsid w:val="00224849"/>
    <w:rsid w:val="0022746E"/>
    <w:rsid w:val="00235F71"/>
    <w:rsid w:val="002444CA"/>
    <w:rsid w:val="00260DE6"/>
    <w:rsid w:val="00273FEE"/>
    <w:rsid w:val="0028204E"/>
    <w:rsid w:val="0028591B"/>
    <w:rsid w:val="002878BF"/>
    <w:rsid w:val="00291841"/>
    <w:rsid w:val="002C449B"/>
    <w:rsid w:val="002C6040"/>
    <w:rsid w:val="002D384C"/>
    <w:rsid w:val="002D5B3F"/>
    <w:rsid w:val="002E272E"/>
    <w:rsid w:val="002F5778"/>
    <w:rsid w:val="00316036"/>
    <w:rsid w:val="003223E0"/>
    <w:rsid w:val="00352C4A"/>
    <w:rsid w:val="00362560"/>
    <w:rsid w:val="00367B29"/>
    <w:rsid w:val="003732FD"/>
    <w:rsid w:val="003753B2"/>
    <w:rsid w:val="00376559"/>
    <w:rsid w:val="00382BAA"/>
    <w:rsid w:val="00384D73"/>
    <w:rsid w:val="00393EB6"/>
    <w:rsid w:val="003A21D2"/>
    <w:rsid w:val="003A3CE5"/>
    <w:rsid w:val="003B1448"/>
    <w:rsid w:val="003B366F"/>
    <w:rsid w:val="003B3F9D"/>
    <w:rsid w:val="003B6C95"/>
    <w:rsid w:val="003D7C62"/>
    <w:rsid w:val="003E5751"/>
    <w:rsid w:val="003F386D"/>
    <w:rsid w:val="004046A9"/>
    <w:rsid w:val="00404C50"/>
    <w:rsid w:val="0041088C"/>
    <w:rsid w:val="00414BDE"/>
    <w:rsid w:val="00423934"/>
    <w:rsid w:val="00426244"/>
    <w:rsid w:val="00447D3D"/>
    <w:rsid w:val="00451810"/>
    <w:rsid w:val="00470A38"/>
    <w:rsid w:val="00477880"/>
    <w:rsid w:val="004874DE"/>
    <w:rsid w:val="004B5334"/>
    <w:rsid w:val="004B6C14"/>
    <w:rsid w:val="004C5F6C"/>
    <w:rsid w:val="004D5E9B"/>
    <w:rsid w:val="004D63D9"/>
    <w:rsid w:val="004E6585"/>
    <w:rsid w:val="004E79D7"/>
    <w:rsid w:val="004F38B4"/>
    <w:rsid w:val="0050249F"/>
    <w:rsid w:val="00504A60"/>
    <w:rsid w:val="00524566"/>
    <w:rsid w:val="00527E60"/>
    <w:rsid w:val="00530BEF"/>
    <w:rsid w:val="00536E08"/>
    <w:rsid w:val="00552351"/>
    <w:rsid w:val="00561F00"/>
    <w:rsid w:val="00562C4E"/>
    <w:rsid w:val="00562DEC"/>
    <w:rsid w:val="00576AB4"/>
    <w:rsid w:val="00577917"/>
    <w:rsid w:val="0058048A"/>
    <w:rsid w:val="005816BD"/>
    <w:rsid w:val="00590667"/>
    <w:rsid w:val="005969E2"/>
    <w:rsid w:val="005A1689"/>
    <w:rsid w:val="005B61CD"/>
    <w:rsid w:val="005D1D58"/>
    <w:rsid w:val="005D432C"/>
    <w:rsid w:val="005D57A5"/>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B73D1"/>
    <w:rsid w:val="006D49ED"/>
    <w:rsid w:val="006D55CE"/>
    <w:rsid w:val="006D637A"/>
    <w:rsid w:val="006D6F24"/>
    <w:rsid w:val="006E56EC"/>
    <w:rsid w:val="006F0035"/>
    <w:rsid w:val="006F0F95"/>
    <w:rsid w:val="006F45BF"/>
    <w:rsid w:val="006F60E0"/>
    <w:rsid w:val="00702F71"/>
    <w:rsid w:val="00705F29"/>
    <w:rsid w:val="0071532E"/>
    <w:rsid w:val="007366DF"/>
    <w:rsid w:val="00757839"/>
    <w:rsid w:val="00770C81"/>
    <w:rsid w:val="00775C96"/>
    <w:rsid w:val="0078392B"/>
    <w:rsid w:val="00791024"/>
    <w:rsid w:val="00793F0A"/>
    <w:rsid w:val="007A2657"/>
    <w:rsid w:val="007C682C"/>
    <w:rsid w:val="007D2385"/>
    <w:rsid w:val="007D5DE2"/>
    <w:rsid w:val="007F214F"/>
    <w:rsid w:val="00800069"/>
    <w:rsid w:val="008042F0"/>
    <w:rsid w:val="008126CE"/>
    <w:rsid w:val="00815DD6"/>
    <w:rsid w:val="0082157B"/>
    <w:rsid w:val="008310A0"/>
    <w:rsid w:val="00835D29"/>
    <w:rsid w:val="00842E7F"/>
    <w:rsid w:val="00852933"/>
    <w:rsid w:val="008566E5"/>
    <w:rsid w:val="008566FE"/>
    <w:rsid w:val="00865B46"/>
    <w:rsid w:val="00896134"/>
    <w:rsid w:val="008A5367"/>
    <w:rsid w:val="008A62BC"/>
    <w:rsid w:val="008B43E7"/>
    <w:rsid w:val="008D763F"/>
    <w:rsid w:val="008E4878"/>
    <w:rsid w:val="008F036F"/>
    <w:rsid w:val="008F1308"/>
    <w:rsid w:val="008F78C2"/>
    <w:rsid w:val="00904568"/>
    <w:rsid w:val="00911394"/>
    <w:rsid w:val="00923EF2"/>
    <w:rsid w:val="00926D25"/>
    <w:rsid w:val="00926E9D"/>
    <w:rsid w:val="009315A0"/>
    <w:rsid w:val="00932C6E"/>
    <w:rsid w:val="00933F10"/>
    <w:rsid w:val="009433C5"/>
    <w:rsid w:val="00965881"/>
    <w:rsid w:val="00976286"/>
    <w:rsid w:val="009871FF"/>
    <w:rsid w:val="00990799"/>
    <w:rsid w:val="00995D51"/>
    <w:rsid w:val="009A0631"/>
    <w:rsid w:val="009A1362"/>
    <w:rsid w:val="009B10ED"/>
    <w:rsid w:val="009B4E31"/>
    <w:rsid w:val="009D3EA4"/>
    <w:rsid w:val="009D649C"/>
    <w:rsid w:val="009E4BC1"/>
    <w:rsid w:val="009F5CB2"/>
    <w:rsid w:val="00A03BB8"/>
    <w:rsid w:val="00A16E98"/>
    <w:rsid w:val="00A3505D"/>
    <w:rsid w:val="00A37FCF"/>
    <w:rsid w:val="00A4036F"/>
    <w:rsid w:val="00A406E5"/>
    <w:rsid w:val="00A423D0"/>
    <w:rsid w:val="00A4641C"/>
    <w:rsid w:val="00A53E63"/>
    <w:rsid w:val="00A55876"/>
    <w:rsid w:val="00A67FB1"/>
    <w:rsid w:val="00A85BFE"/>
    <w:rsid w:val="00AA01E9"/>
    <w:rsid w:val="00AA1D76"/>
    <w:rsid w:val="00AB5677"/>
    <w:rsid w:val="00AB6FE7"/>
    <w:rsid w:val="00AB7AD7"/>
    <w:rsid w:val="00AD2430"/>
    <w:rsid w:val="00AD5E63"/>
    <w:rsid w:val="00AE41A6"/>
    <w:rsid w:val="00AE49E2"/>
    <w:rsid w:val="00AF0E34"/>
    <w:rsid w:val="00AF271D"/>
    <w:rsid w:val="00AF56C2"/>
    <w:rsid w:val="00B004E6"/>
    <w:rsid w:val="00B05B47"/>
    <w:rsid w:val="00B0744D"/>
    <w:rsid w:val="00B221A9"/>
    <w:rsid w:val="00B3101B"/>
    <w:rsid w:val="00B50EA8"/>
    <w:rsid w:val="00B51732"/>
    <w:rsid w:val="00B61544"/>
    <w:rsid w:val="00B63527"/>
    <w:rsid w:val="00B63751"/>
    <w:rsid w:val="00B64082"/>
    <w:rsid w:val="00B72325"/>
    <w:rsid w:val="00B81AD3"/>
    <w:rsid w:val="00B829D8"/>
    <w:rsid w:val="00B84B5B"/>
    <w:rsid w:val="00B86446"/>
    <w:rsid w:val="00B967F0"/>
    <w:rsid w:val="00BA1176"/>
    <w:rsid w:val="00BA706C"/>
    <w:rsid w:val="00BE0B01"/>
    <w:rsid w:val="00BE79C7"/>
    <w:rsid w:val="00BF3CB5"/>
    <w:rsid w:val="00BF7ED8"/>
    <w:rsid w:val="00C01A3F"/>
    <w:rsid w:val="00C073F1"/>
    <w:rsid w:val="00C1285B"/>
    <w:rsid w:val="00C1361B"/>
    <w:rsid w:val="00C14E1F"/>
    <w:rsid w:val="00C315AF"/>
    <w:rsid w:val="00C340BD"/>
    <w:rsid w:val="00C36D9A"/>
    <w:rsid w:val="00C44A72"/>
    <w:rsid w:val="00C5205E"/>
    <w:rsid w:val="00C523FC"/>
    <w:rsid w:val="00C61FC2"/>
    <w:rsid w:val="00C705F9"/>
    <w:rsid w:val="00C76CEC"/>
    <w:rsid w:val="00C80F0F"/>
    <w:rsid w:val="00C8667A"/>
    <w:rsid w:val="00C93374"/>
    <w:rsid w:val="00C93BCB"/>
    <w:rsid w:val="00CB34BA"/>
    <w:rsid w:val="00CC241A"/>
    <w:rsid w:val="00CE4035"/>
    <w:rsid w:val="00CE65AB"/>
    <w:rsid w:val="00CF4266"/>
    <w:rsid w:val="00D22D9C"/>
    <w:rsid w:val="00D241F1"/>
    <w:rsid w:val="00D275CB"/>
    <w:rsid w:val="00D30DFA"/>
    <w:rsid w:val="00D3687F"/>
    <w:rsid w:val="00D463A5"/>
    <w:rsid w:val="00D4710D"/>
    <w:rsid w:val="00D47D25"/>
    <w:rsid w:val="00D62ACD"/>
    <w:rsid w:val="00D85742"/>
    <w:rsid w:val="00DA36EE"/>
    <w:rsid w:val="00DB116D"/>
    <w:rsid w:val="00DC111F"/>
    <w:rsid w:val="00DD17CC"/>
    <w:rsid w:val="00DE217A"/>
    <w:rsid w:val="00DE67C2"/>
    <w:rsid w:val="00DF321B"/>
    <w:rsid w:val="00E1741D"/>
    <w:rsid w:val="00E230E0"/>
    <w:rsid w:val="00E27F15"/>
    <w:rsid w:val="00E43A34"/>
    <w:rsid w:val="00E51AAC"/>
    <w:rsid w:val="00E64BA1"/>
    <w:rsid w:val="00E66CC0"/>
    <w:rsid w:val="00E728A9"/>
    <w:rsid w:val="00E72CC3"/>
    <w:rsid w:val="00E807D9"/>
    <w:rsid w:val="00EA0F4E"/>
    <w:rsid w:val="00EA295B"/>
    <w:rsid w:val="00EA3B9B"/>
    <w:rsid w:val="00EA6801"/>
    <w:rsid w:val="00EB4F96"/>
    <w:rsid w:val="00ED7072"/>
    <w:rsid w:val="00EE3132"/>
    <w:rsid w:val="00EE3D9D"/>
    <w:rsid w:val="00EE6F25"/>
    <w:rsid w:val="00F02126"/>
    <w:rsid w:val="00F03D85"/>
    <w:rsid w:val="00F07C8C"/>
    <w:rsid w:val="00F16BA4"/>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1F9"/>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9359A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705F2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705F29"/>
    <w:rPr>
      <w:b/>
      <w:sz w:val="24"/>
      <w:lang w:eastAsia="en-GB"/>
    </w:rPr>
  </w:style>
  <w:style w:type="paragraph" w:customStyle="1" w:styleId="bullet">
    <w:name w:val="bullet"/>
    <w:link w:val="bulletChar"/>
    <w:rsid w:val="00C340B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C340BD"/>
    <w:rPr>
      <w:sz w:val="24"/>
      <w:lang w:eastAsia="en-GB"/>
    </w:rPr>
  </w:style>
  <w:style w:type="character" w:customStyle="1" w:styleId="UnresolvedMention1">
    <w:name w:val="Unresolved Mention1"/>
    <w:basedOn w:val="DefaultParagraphFont"/>
    <w:uiPriority w:val="99"/>
    <w:semiHidden/>
    <w:unhideWhenUsed/>
    <w:rsid w:val="009762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02585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324746">
      <w:bodyDiv w:val="1"/>
      <w:marLeft w:val="0"/>
      <w:marRight w:val="0"/>
      <w:marTop w:val="0"/>
      <w:marBottom w:val="0"/>
      <w:divBdr>
        <w:top w:val="none" w:sz="0" w:space="0" w:color="auto"/>
        <w:left w:val="none" w:sz="0" w:space="0" w:color="auto"/>
        <w:bottom w:val="none" w:sz="0" w:space="0" w:color="auto"/>
        <w:right w:val="none" w:sz="0" w:space="0" w:color="auto"/>
      </w:divBdr>
    </w:div>
    <w:div w:id="12566696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3.xml"/><Relationship Id="rId21" Type="http://schemas.openxmlformats.org/officeDocument/2006/relationships/image" Target="media/image7.png"/><Relationship Id="rId42" Type="http://schemas.openxmlformats.org/officeDocument/2006/relationships/customXml" Target="ink/ink16.xml"/><Relationship Id="rId63" Type="http://schemas.openxmlformats.org/officeDocument/2006/relationships/image" Target="media/image28.png"/><Relationship Id="rId84" Type="http://schemas.openxmlformats.org/officeDocument/2006/relationships/image" Target="media/image38.png"/><Relationship Id="rId138" Type="http://schemas.openxmlformats.org/officeDocument/2006/relationships/image" Target="media/image66.png"/><Relationship Id="rId159" Type="http://schemas.openxmlformats.org/officeDocument/2006/relationships/image" Target="media/image77.png"/><Relationship Id="rId170" Type="http://schemas.openxmlformats.org/officeDocument/2006/relationships/customXml" Target="ink/ink78.xml"/><Relationship Id="rId191" Type="http://schemas.openxmlformats.org/officeDocument/2006/relationships/hyperlink" Target="https://www.explainthatstuff.com/soundlevelmeters.html" TargetMode="External"/><Relationship Id="rId107" Type="http://schemas.openxmlformats.org/officeDocument/2006/relationships/customXml" Target="ink/ink48.xml"/><Relationship Id="rId11" Type="http://schemas.openxmlformats.org/officeDocument/2006/relationships/footer" Target="footer1.xml"/><Relationship Id="rId32" Type="http://schemas.openxmlformats.org/officeDocument/2006/relationships/customXml" Target="ink/ink11.xml"/><Relationship Id="rId53" Type="http://schemas.openxmlformats.org/officeDocument/2006/relationships/image" Target="media/image23.png"/><Relationship Id="rId74" Type="http://schemas.openxmlformats.org/officeDocument/2006/relationships/customXml" Target="ink/ink32.xml"/><Relationship Id="rId128" Type="http://schemas.openxmlformats.org/officeDocument/2006/relationships/image" Target="media/image60.png"/><Relationship Id="rId149" Type="http://schemas.openxmlformats.org/officeDocument/2006/relationships/image" Target="media/image72.png"/><Relationship Id="rId5" Type="http://schemas.openxmlformats.org/officeDocument/2006/relationships/webSettings" Target="webSettings.xml"/><Relationship Id="rId95" Type="http://schemas.openxmlformats.org/officeDocument/2006/relationships/customXml" Target="ink/ink42.xml"/><Relationship Id="rId160" Type="http://schemas.openxmlformats.org/officeDocument/2006/relationships/customXml" Target="ink/ink73.xml"/><Relationship Id="rId181" Type="http://schemas.openxmlformats.org/officeDocument/2006/relationships/image" Target="media/image88.png"/><Relationship Id="rId22" Type="http://schemas.openxmlformats.org/officeDocument/2006/relationships/customXml" Target="ink/ink6.xml"/><Relationship Id="rId43" Type="http://schemas.openxmlformats.org/officeDocument/2006/relationships/image" Target="media/image18.png"/><Relationship Id="rId64" Type="http://schemas.openxmlformats.org/officeDocument/2006/relationships/customXml" Target="ink/ink27.xml"/><Relationship Id="rId118" Type="http://schemas.openxmlformats.org/officeDocument/2006/relationships/image" Target="media/image55.png"/><Relationship Id="rId139" Type="http://schemas.openxmlformats.org/officeDocument/2006/relationships/customXml" Target="ink/ink63.xml"/><Relationship Id="rId85" Type="http://schemas.openxmlformats.org/officeDocument/2006/relationships/customXml" Target="ink/ink37.xml"/><Relationship Id="rId150" Type="http://schemas.openxmlformats.org/officeDocument/2006/relationships/customXml" Target="ink/ink68.xml"/><Relationship Id="rId171" Type="http://schemas.openxmlformats.org/officeDocument/2006/relationships/image" Target="media/image83.png"/><Relationship Id="rId192" Type="http://schemas.openxmlformats.org/officeDocument/2006/relationships/hyperlink" Target="https://www.pce-instruments.com/english/measuring-instruments/test-meters/vibration-meter-kat_40108.htm" TargetMode="External"/><Relationship Id="rId12" Type="http://schemas.openxmlformats.org/officeDocument/2006/relationships/customXml" Target="ink/ink1.xml"/><Relationship Id="rId33" Type="http://schemas.openxmlformats.org/officeDocument/2006/relationships/image" Target="media/image13.png"/><Relationship Id="rId108" Type="http://schemas.openxmlformats.org/officeDocument/2006/relationships/image" Target="media/image50.png"/><Relationship Id="rId129" Type="http://schemas.openxmlformats.org/officeDocument/2006/relationships/customXml" Target="ink/ink59.xml"/><Relationship Id="rId54" Type="http://schemas.openxmlformats.org/officeDocument/2006/relationships/customXml" Target="ink/ink22.xml"/><Relationship Id="rId75" Type="http://schemas.openxmlformats.org/officeDocument/2006/relationships/image" Target="media/image34.png"/><Relationship Id="rId96" Type="http://schemas.openxmlformats.org/officeDocument/2006/relationships/image" Target="media/image44.png"/><Relationship Id="rId140" Type="http://schemas.openxmlformats.org/officeDocument/2006/relationships/image" Target="media/image67.png"/><Relationship Id="rId161" Type="http://schemas.openxmlformats.org/officeDocument/2006/relationships/image" Target="media/image78.png"/><Relationship Id="rId182" Type="http://schemas.openxmlformats.org/officeDocument/2006/relationships/customXml" Target="ink/ink84.xml"/><Relationship Id="rId6" Type="http://schemas.openxmlformats.org/officeDocument/2006/relationships/footnotes" Target="footnotes.xml"/><Relationship Id="rId23" Type="http://schemas.openxmlformats.org/officeDocument/2006/relationships/image" Target="media/image8.png"/><Relationship Id="rId119" Type="http://schemas.openxmlformats.org/officeDocument/2006/relationships/customXml" Target="ink/ink54.xml"/><Relationship Id="rId44" Type="http://schemas.openxmlformats.org/officeDocument/2006/relationships/customXml" Target="ink/ink17.xml"/><Relationship Id="rId65" Type="http://schemas.openxmlformats.org/officeDocument/2006/relationships/image" Target="media/image29.png"/><Relationship Id="rId86" Type="http://schemas.openxmlformats.org/officeDocument/2006/relationships/image" Target="media/image39.png"/><Relationship Id="rId130" Type="http://schemas.openxmlformats.org/officeDocument/2006/relationships/image" Target="media/image61.png"/><Relationship Id="rId151" Type="http://schemas.openxmlformats.org/officeDocument/2006/relationships/image" Target="media/image73.png"/><Relationship Id="rId172" Type="http://schemas.openxmlformats.org/officeDocument/2006/relationships/customXml" Target="ink/ink79.xml"/><Relationship Id="rId193" Type="http://schemas.openxmlformats.org/officeDocument/2006/relationships/hyperlink" Target="https://www.coleparmer.co.uk/i/wika-50072391-nsf-certified-pressure-gauge-0-to-100-psi-bottom-mount-1-4-npt-m-connection/6804905" TargetMode="External"/><Relationship Id="rId13" Type="http://schemas.openxmlformats.org/officeDocument/2006/relationships/image" Target="media/image3.png"/><Relationship Id="rId109" Type="http://schemas.openxmlformats.org/officeDocument/2006/relationships/customXml" Target="ink/ink49.xml"/><Relationship Id="rId34" Type="http://schemas.openxmlformats.org/officeDocument/2006/relationships/customXml" Target="ink/ink12.xml"/><Relationship Id="rId50" Type="http://schemas.openxmlformats.org/officeDocument/2006/relationships/customXml" Target="ink/ink20.xml"/><Relationship Id="rId55" Type="http://schemas.openxmlformats.org/officeDocument/2006/relationships/image" Target="media/image24.png"/><Relationship Id="rId76" Type="http://schemas.openxmlformats.org/officeDocument/2006/relationships/customXml" Target="ink/ink33.xml"/><Relationship Id="rId97" Type="http://schemas.openxmlformats.org/officeDocument/2006/relationships/customXml" Target="ink/ink43.xml"/><Relationship Id="rId104" Type="http://schemas.openxmlformats.org/officeDocument/2006/relationships/image" Target="media/image48.png"/><Relationship Id="rId120" Type="http://schemas.openxmlformats.org/officeDocument/2006/relationships/image" Target="media/image56.png"/><Relationship Id="rId125" Type="http://schemas.openxmlformats.org/officeDocument/2006/relationships/customXml" Target="ink/ink57.xml"/><Relationship Id="rId141" Type="http://schemas.openxmlformats.org/officeDocument/2006/relationships/customXml" Target="ink/ink64.xml"/><Relationship Id="rId146" Type="http://schemas.openxmlformats.org/officeDocument/2006/relationships/customXml" Target="ink/ink66.xml"/><Relationship Id="rId167" Type="http://schemas.openxmlformats.org/officeDocument/2006/relationships/image" Target="media/image81.png"/><Relationship Id="rId188" Type="http://schemas.openxmlformats.org/officeDocument/2006/relationships/customXml" Target="ink/ink87.xml"/><Relationship Id="rId7" Type="http://schemas.openxmlformats.org/officeDocument/2006/relationships/endnotes" Target="endnotes.xml"/><Relationship Id="rId71" Type="http://schemas.openxmlformats.org/officeDocument/2006/relationships/image" Target="media/image32.png"/><Relationship Id="rId92" Type="http://schemas.openxmlformats.org/officeDocument/2006/relationships/image" Target="media/image42.png"/><Relationship Id="rId162" Type="http://schemas.openxmlformats.org/officeDocument/2006/relationships/customXml" Target="ink/ink74.xml"/><Relationship Id="rId183" Type="http://schemas.openxmlformats.org/officeDocument/2006/relationships/image" Target="media/image89.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customXml" Target="ink/ink7.xml"/><Relationship Id="rId40" Type="http://schemas.openxmlformats.org/officeDocument/2006/relationships/customXml" Target="ink/ink15.xml"/><Relationship Id="rId45" Type="http://schemas.openxmlformats.org/officeDocument/2006/relationships/image" Target="media/image19.png"/><Relationship Id="rId66" Type="http://schemas.openxmlformats.org/officeDocument/2006/relationships/customXml" Target="ink/ink28.xml"/><Relationship Id="rId87" Type="http://schemas.openxmlformats.org/officeDocument/2006/relationships/customXml" Target="ink/ink38.xml"/><Relationship Id="rId110" Type="http://schemas.openxmlformats.org/officeDocument/2006/relationships/image" Target="media/image51.png"/><Relationship Id="rId115" Type="http://schemas.openxmlformats.org/officeDocument/2006/relationships/customXml" Target="ink/ink52.xml"/><Relationship Id="rId131" Type="http://schemas.openxmlformats.org/officeDocument/2006/relationships/image" Target="media/image62.jpeg"/><Relationship Id="rId136" Type="http://schemas.openxmlformats.org/officeDocument/2006/relationships/image" Target="media/image65.jpeg"/><Relationship Id="rId157" Type="http://schemas.openxmlformats.org/officeDocument/2006/relationships/image" Target="media/image76.png"/><Relationship Id="rId178" Type="http://schemas.openxmlformats.org/officeDocument/2006/relationships/customXml" Target="ink/ink82.xml"/><Relationship Id="rId61" Type="http://schemas.openxmlformats.org/officeDocument/2006/relationships/image" Target="media/image27.png"/><Relationship Id="rId82" Type="http://schemas.openxmlformats.org/officeDocument/2006/relationships/image" Target="media/image37.png"/><Relationship Id="rId152" Type="http://schemas.openxmlformats.org/officeDocument/2006/relationships/customXml" Target="ink/ink69.xml"/><Relationship Id="rId173" Type="http://schemas.openxmlformats.org/officeDocument/2006/relationships/image" Target="media/image84.png"/><Relationship Id="rId194"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customXml" Target="ink/ink2.xml"/><Relationship Id="rId30" Type="http://schemas.openxmlformats.org/officeDocument/2006/relationships/customXml" Target="ink/ink10.xml"/><Relationship Id="rId35" Type="http://schemas.openxmlformats.org/officeDocument/2006/relationships/image" Target="media/image14.png"/><Relationship Id="rId56" Type="http://schemas.openxmlformats.org/officeDocument/2006/relationships/customXml" Target="ink/ink23.xml"/><Relationship Id="rId77" Type="http://schemas.openxmlformats.org/officeDocument/2006/relationships/image" Target="media/image35.png"/><Relationship Id="rId100" Type="http://schemas.openxmlformats.org/officeDocument/2006/relationships/image" Target="media/image46.png"/><Relationship Id="rId105" Type="http://schemas.openxmlformats.org/officeDocument/2006/relationships/customXml" Target="ink/ink47.xml"/><Relationship Id="rId126" Type="http://schemas.openxmlformats.org/officeDocument/2006/relationships/image" Target="media/image59.png"/><Relationship Id="rId147" Type="http://schemas.openxmlformats.org/officeDocument/2006/relationships/image" Target="media/image71.png"/><Relationship Id="rId168" Type="http://schemas.openxmlformats.org/officeDocument/2006/relationships/customXml" Target="ink/ink77.xml"/><Relationship Id="rId8" Type="http://schemas.openxmlformats.org/officeDocument/2006/relationships/image" Target="media/image1.png"/><Relationship Id="rId51" Type="http://schemas.openxmlformats.org/officeDocument/2006/relationships/image" Target="media/image22.png"/><Relationship Id="rId72" Type="http://schemas.openxmlformats.org/officeDocument/2006/relationships/customXml" Target="ink/ink31.xml"/><Relationship Id="rId93" Type="http://schemas.openxmlformats.org/officeDocument/2006/relationships/customXml" Target="ink/ink41.xml"/><Relationship Id="rId98" Type="http://schemas.openxmlformats.org/officeDocument/2006/relationships/image" Target="media/image45.png"/><Relationship Id="rId121" Type="http://schemas.openxmlformats.org/officeDocument/2006/relationships/customXml" Target="ink/ink55.xml"/><Relationship Id="rId142" Type="http://schemas.openxmlformats.org/officeDocument/2006/relationships/image" Target="media/image68.png"/><Relationship Id="rId163" Type="http://schemas.openxmlformats.org/officeDocument/2006/relationships/image" Target="media/image79.png"/><Relationship Id="rId184" Type="http://schemas.openxmlformats.org/officeDocument/2006/relationships/customXml" Target="ink/ink85.xml"/><Relationship Id="rId189" Type="http://schemas.openxmlformats.org/officeDocument/2006/relationships/image" Target="media/image92.pn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customXml" Target="ink/ink18.xml"/><Relationship Id="rId67" Type="http://schemas.openxmlformats.org/officeDocument/2006/relationships/image" Target="media/image30.png"/><Relationship Id="rId116" Type="http://schemas.openxmlformats.org/officeDocument/2006/relationships/image" Target="media/image54.png"/><Relationship Id="rId137" Type="http://schemas.openxmlformats.org/officeDocument/2006/relationships/customXml" Target="ink/ink62.xml"/><Relationship Id="rId158" Type="http://schemas.openxmlformats.org/officeDocument/2006/relationships/customXml" Target="ink/ink72.xml"/><Relationship Id="rId20" Type="http://schemas.openxmlformats.org/officeDocument/2006/relationships/customXml" Target="ink/ink5.xml"/><Relationship Id="rId41" Type="http://schemas.openxmlformats.org/officeDocument/2006/relationships/image" Target="media/image17.png"/><Relationship Id="rId62" Type="http://schemas.openxmlformats.org/officeDocument/2006/relationships/customXml" Target="ink/ink26.xml"/><Relationship Id="rId83" Type="http://schemas.openxmlformats.org/officeDocument/2006/relationships/customXml" Target="ink/ink36.xml"/><Relationship Id="rId88" Type="http://schemas.openxmlformats.org/officeDocument/2006/relationships/image" Target="media/image40.png"/><Relationship Id="rId111" Type="http://schemas.openxmlformats.org/officeDocument/2006/relationships/customXml" Target="ink/ink50.xml"/><Relationship Id="rId132" Type="http://schemas.openxmlformats.org/officeDocument/2006/relationships/customXml" Target="ink/ink60.xml"/><Relationship Id="rId153" Type="http://schemas.openxmlformats.org/officeDocument/2006/relationships/image" Target="media/image74.png"/><Relationship Id="rId174" Type="http://schemas.openxmlformats.org/officeDocument/2006/relationships/customXml" Target="ink/ink80.xml"/><Relationship Id="rId179" Type="http://schemas.openxmlformats.org/officeDocument/2006/relationships/image" Target="media/image87.png"/><Relationship Id="rId195" Type="http://schemas.openxmlformats.org/officeDocument/2006/relationships/theme" Target="theme/theme1.xml"/><Relationship Id="rId190" Type="http://schemas.openxmlformats.org/officeDocument/2006/relationships/hyperlink" Target="https://moodle.pembrokeshire.ac.uk/pluginfile.php/263305/mod_resource/content/1/---%20Rolls%20Royce-Asset-care%20---.pdf" TargetMode="External"/><Relationship Id="rId15" Type="http://schemas.openxmlformats.org/officeDocument/2006/relationships/image" Target="media/image4.png"/><Relationship Id="rId36" Type="http://schemas.openxmlformats.org/officeDocument/2006/relationships/customXml" Target="ink/ink13.xml"/><Relationship Id="rId57" Type="http://schemas.openxmlformats.org/officeDocument/2006/relationships/image" Target="media/image25.png"/><Relationship Id="rId106" Type="http://schemas.openxmlformats.org/officeDocument/2006/relationships/image" Target="media/image49.png"/><Relationship Id="rId127" Type="http://schemas.openxmlformats.org/officeDocument/2006/relationships/customXml" Target="ink/ink58.xml"/><Relationship Id="rId10" Type="http://schemas.openxmlformats.org/officeDocument/2006/relationships/image" Target="media/image2.png"/><Relationship Id="rId31" Type="http://schemas.openxmlformats.org/officeDocument/2006/relationships/image" Target="media/image12.png"/><Relationship Id="rId52" Type="http://schemas.openxmlformats.org/officeDocument/2006/relationships/customXml" Target="ink/ink21.xml"/><Relationship Id="rId73" Type="http://schemas.openxmlformats.org/officeDocument/2006/relationships/image" Target="media/image33.png"/><Relationship Id="rId78" Type="http://schemas.openxmlformats.org/officeDocument/2006/relationships/footer" Target="footer2.xml"/><Relationship Id="rId94" Type="http://schemas.openxmlformats.org/officeDocument/2006/relationships/image" Target="media/image43.png"/><Relationship Id="rId99" Type="http://schemas.openxmlformats.org/officeDocument/2006/relationships/customXml" Target="ink/ink44.xml"/><Relationship Id="rId101" Type="http://schemas.openxmlformats.org/officeDocument/2006/relationships/customXml" Target="ink/ink45.xml"/><Relationship Id="rId122" Type="http://schemas.openxmlformats.org/officeDocument/2006/relationships/image" Target="media/image57.png"/><Relationship Id="rId143" Type="http://schemas.openxmlformats.org/officeDocument/2006/relationships/customXml" Target="ink/ink65.xml"/><Relationship Id="rId148" Type="http://schemas.openxmlformats.org/officeDocument/2006/relationships/customXml" Target="ink/ink67.xml"/><Relationship Id="rId164" Type="http://schemas.openxmlformats.org/officeDocument/2006/relationships/customXml" Target="ink/ink75.xml"/><Relationship Id="rId169" Type="http://schemas.openxmlformats.org/officeDocument/2006/relationships/image" Target="media/image82.png"/><Relationship Id="rId185" Type="http://schemas.openxmlformats.org/officeDocument/2006/relationships/image" Target="media/image90.png"/><Relationship Id="rId4" Type="http://schemas.openxmlformats.org/officeDocument/2006/relationships/settings" Target="settings.xml"/><Relationship Id="rId9" Type="http://schemas.openxmlformats.org/officeDocument/2006/relationships/image" Target="cid:image001.png@01D0EA4A.2BD679A0" TargetMode="External"/><Relationship Id="rId180" Type="http://schemas.openxmlformats.org/officeDocument/2006/relationships/customXml" Target="ink/ink83.xml"/><Relationship Id="rId26" Type="http://schemas.openxmlformats.org/officeDocument/2006/relationships/customXml" Target="ink/ink8.xml"/><Relationship Id="rId47" Type="http://schemas.openxmlformats.org/officeDocument/2006/relationships/image" Target="media/image20.png"/><Relationship Id="rId68" Type="http://schemas.openxmlformats.org/officeDocument/2006/relationships/customXml" Target="ink/ink29.xml"/><Relationship Id="rId89" Type="http://schemas.openxmlformats.org/officeDocument/2006/relationships/customXml" Target="ink/ink39.xml"/><Relationship Id="rId112" Type="http://schemas.openxmlformats.org/officeDocument/2006/relationships/image" Target="media/image52.png"/><Relationship Id="rId133" Type="http://schemas.openxmlformats.org/officeDocument/2006/relationships/image" Target="media/image63.png"/><Relationship Id="rId154" Type="http://schemas.openxmlformats.org/officeDocument/2006/relationships/customXml" Target="ink/ink70.xml"/><Relationship Id="rId175" Type="http://schemas.openxmlformats.org/officeDocument/2006/relationships/image" Target="media/image85.png"/><Relationship Id="rId16" Type="http://schemas.openxmlformats.org/officeDocument/2006/relationships/customXml" Target="ink/ink3.xml"/><Relationship Id="rId37" Type="http://schemas.openxmlformats.org/officeDocument/2006/relationships/image" Target="media/image15.png"/><Relationship Id="rId58" Type="http://schemas.openxmlformats.org/officeDocument/2006/relationships/customXml" Target="ink/ink24.xml"/><Relationship Id="rId79" Type="http://schemas.openxmlformats.org/officeDocument/2006/relationships/customXml" Target="ink/ink34.xml"/><Relationship Id="rId102" Type="http://schemas.openxmlformats.org/officeDocument/2006/relationships/image" Target="media/image47.png"/><Relationship Id="rId123" Type="http://schemas.openxmlformats.org/officeDocument/2006/relationships/customXml" Target="ink/ink56.xml"/><Relationship Id="rId144" Type="http://schemas.openxmlformats.org/officeDocument/2006/relationships/image" Target="media/image69.png"/><Relationship Id="rId90" Type="http://schemas.openxmlformats.org/officeDocument/2006/relationships/image" Target="media/image41.png"/><Relationship Id="rId165" Type="http://schemas.openxmlformats.org/officeDocument/2006/relationships/image" Target="media/image80.png"/><Relationship Id="rId186" Type="http://schemas.openxmlformats.org/officeDocument/2006/relationships/customXml" Target="ink/ink86.xml"/><Relationship Id="rId27" Type="http://schemas.openxmlformats.org/officeDocument/2006/relationships/image" Target="media/image10.png"/><Relationship Id="rId48" Type="http://schemas.openxmlformats.org/officeDocument/2006/relationships/customXml" Target="ink/ink19.xml"/><Relationship Id="rId69" Type="http://schemas.openxmlformats.org/officeDocument/2006/relationships/image" Target="media/image31.png"/><Relationship Id="rId113" Type="http://schemas.openxmlformats.org/officeDocument/2006/relationships/customXml" Target="ink/ink51.xml"/><Relationship Id="rId134" Type="http://schemas.openxmlformats.org/officeDocument/2006/relationships/customXml" Target="ink/ink61.xml"/><Relationship Id="rId80" Type="http://schemas.openxmlformats.org/officeDocument/2006/relationships/image" Target="media/image36.png"/><Relationship Id="rId155" Type="http://schemas.openxmlformats.org/officeDocument/2006/relationships/image" Target="media/image75.png"/><Relationship Id="rId176" Type="http://schemas.openxmlformats.org/officeDocument/2006/relationships/customXml" Target="ink/ink81.xml"/><Relationship Id="rId17" Type="http://schemas.openxmlformats.org/officeDocument/2006/relationships/image" Target="media/image5.png"/><Relationship Id="rId38" Type="http://schemas.openxmlformats.org/officeDocument/2006/relationships/customXml" Target="ink/ink14.xml"/><Relationship Id="rId59" Type="http://schemas.openxmlformats.org/officeDocument/2006/relationships/image" Target="media/image26.png"/><Relationship Id="rId103" Type="http://schemas.openxmlformats.org/officeDocument/2006/relationships/customXml" Target="ink/ink46.xml"/><Relationship Id="rId124" Type="http://schemas.openxmlformats.org/officeDocument/2006/relationships/image" Target="media/image58.png"/><Relationship Id="rId70" Type="http://schemas.openxmlformats.org/officeDocument/2006/relationships/customXml" Target="ink/ink30.xml"/><Relationship Id="rId91" Type="http://schemas.openxmlformats.org/officeDocument/2006/relationships/customXml" Target="ink/ink40.xml"/><Relationship Id="rId145" Type="http://schemas.openxmlformats.org/officeDocument/2006/relationships/image" Target="media/image70.jpeg"/><Relationship Id="rId166" Type="http://schemas.openxmlformats.org/officeDocument/2006/relationships/customXml" Target="ink/ink76.xml"/><Relationship Id="rId187" Type="http://schemas.openxmlformats.org/officeDocument/2006/relationships/image" Target="media/image91.png"/><Relationship Id="rId1" Type="http://schemas.openxmlformats.org/officeDocument/2006/relationships/customXml" Target="../customXml/item1.xml"/><Relationship Id="rId28" Type="http://schemas.openxmlformats.org/officeDocument/2006/relationships/customXml" Target="ink/ink9.xml"/><Relationship Id="rId49" Type="http://schemas.openxmlformats.org/officeDocument/2006/relationships/image" Target="media/image21.png"/><Relationship Id="rId114" Type="http://schemas.openxmlformats.org/officeDocument/2006/relationships/image" Target="media/image53.png"/><Relationship Id="rId60" Type="http://schemas.openxmlformats.org/officeDocument/2006/relationships/customXml" Target="ink/ink25.xml"/><Relationship Id="rId81" Type="http://schemas.openxmlformats.org/officeDocument/2006/relationships/customXml" Target="ink/ink35.xml"/><Relationship Id="rId135" Type="http://schemas.openxmlformats.org/officeDocument/2006/relationships/image" Target="media/image64.png"/><Relationship Id="rId156" Type="http://schemas.openxmlformats.org/officeDocument/2006/relationships/customXml" Target="ink/ink71.xml"/><Relationship Id="rId177" Type="http://schemas.openxmlformats.org/officeDocument/2006/relationships/image" Target="media/image86.png"/><Relationship Id="rId18" Type="http://schemas.openxmlformats.org/officeDocument/2006/relationships/customXml" Target="ink/ink4.xml"/><Relationship Id="rId39" Type="http://schemas.openxmlformats.org/officeDocument/2006/relationships/image" Target="media/image16.pn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5:07.759"/>
    </inkml:context>
    <inkml:brush xml:id="br0">
      <inkml:brushProperty name="width" value="0.04286" units="cm"/>
      <inkml:brushProperty name="height" value="0.04286" units="cm"/>
      <inkml:brushProperty name="color" value="#AB1A01"/>
    </inkml:brush>
  </inkml:definitions>
  <inkml:trace contextRef="#ctx0" brushRef="#br0">36 36 8303,'-9'-13'19,"0"8"-77,0-7 1175,4 11-569,2-3-268,3 8-1484,3-3 537,2 7 667,4-3 0,0 7 0,0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4:12.625"/>
    </inkml:context>
    <inkml:brush xml:id="br0">
      <inkml:brushProperty name="width" value="0.04286" units="cm"/>
      <inkml:brushProperty name="height" value="0.04286" units="cm"/>
      <inkml:brushProperty name="color" value="#AB1A01"/>
    </inkml:brush>
  </inkml:definitions>
  <inkml:trace contextRef="#ctx0" brushRef="#br0">18 10 8896,'-8'-4'1161,"3"3"-1269,1-3 85,8 4 1,-2 0-790,4 0 0,-1 0 7,4 0 805,-4 0 0,3 0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3:51.032"/>
    </inkml:context>
    <inkml:brush xml:id="br0">
      <inkml:brushProperty name="width" value="0.04286" units="cm"/>
      <inkml:brushProperty name="height" value="0.04286" units="cm"/>
      <inkml:brushProperty name="color" value="#AB1A01"/>
    </inkml:brush>
  </inkml:definitions>
  <inkml:trace contextRef="#ctx0" brushRef="#br0">63 265 8000,'-1'-4'1055,"-2"1"-879,2 2 2141,-3-3-1646,4 3 0,0-2 289,0 6-616,0-2 1,-3 9 111,0-1 1206,-4 6-1029,6-1 0,-7 3 57,2 1 0,2 0-284,-2-1 0,4 0-216,-1-2 0,-1 1 178,1-1-590,0-2 224,3 3 0,0-6 225,0 3-1274,0-4 540,0 0 475,0-5-1993,0 4 585,0-7 575,0 3 13,0-4 486,0-4 1,0-2-415,0-5 0,0 0 289,0-4 1,0 0 76,0-2 1,0-4-18,0 1-17,0-1 278,0 0 1,0 2-171,0-2 427,0-1-153,0 3 0,0 1-224,0 3 1180,0 4-482,0-2 2110,0 5-1454,0-1 70,0 4-666,0 1 1,4 5 234,2 2 350,2 2-642,0 4 0,4 3 217,0 3 150,4 2-388,-3 0 1,5 1 236,0 0 1,2 2-211,1 1 0,2 0 150,-2 0-284,3-3-113,-5 4 0,6-4-117,-1-1 1,-1-2 171,0 0-141,-3-5-14,-3 3 0,-1-7 270,-4 0-420,-1-4 80,-6 2 402,-1-4 0,-4-1-118,0-2 0,0-2-294,0-4 1,-1-4 28,-2-1-430,-2-3 306,-3-4 1,-2-1 210,-2-2-271,2-1 101,-2 2 1,3-3 145,0 0-610,0-1 325,0-3 0,1 5-623,3-1 415,-3 1 139,7 3 0,-4 0-511,2 5 0,2 3 28,-2 2-1321,2 6 580,1-2 637,0 7-1803,4-3 1730,1 8 1,4 1-17,-1 4 948,1 0 0,4 4 0,1 0 0</inkml:trace>
  <inkml:trace contextRef="#ctx0" brushRef="#br0" timeOffset="327">548 327 7925,'-9'0'0,"0"4"2953,4 5-1935,1 1 1,4 2-7,0-3-788,0 4-33,0-3 1,3 5 188,0-3 0,1 3-107,-1-3 0,2 2 342,4-2 0,0 0 8,-1-3-718,1 0 141,4-1 0,-3-3 259,2-2-510,1-2 210,-3-1 0,3-1 217,-4-2-381,3-2 161,-6-3 0,8-4-66,-8 0 0,3-3-35,-6 4 1,2-4-56,-2 3 0,0-4 154,-3 2 192,-4 1-80,0-4 1,-8 8-34,0-3 207,-4 2-246,3 1 0,-5 1 42,0 2-675,1-1 416,-1 6 1,0-3-1365,1 4 1,3 4 733,2 2 1,3 1 806,4 2 0,1 0 0,4 0 0</inkml:trace>
  <inkml:trace contextRef="#ctx0" brushRef="#br0" timeOffset="900">1324 442 10938,'14'-5'1078,"-3"2"1,3-1-1413,1 1 214,-2-4 1,2 2 474,-3-3-227,0 3-24,-3-3 0,-1 4 291,1-2-245,-4-2 0,3 3-830,-7-4 526,3 5 1,-4-4-26,0 2-99,0-2 156,-4 3 1,-1-2 93,-4 4-397,-4-4 214,0 6 1,-2-2 394,0 3-50,1 0-170,0 0 0,-3 3 749,3 3 1,1 2-70,1 1 328,2 0-554,1 4 0,5-3 175,1 5-33,2-4-266,1 5 0,1-5 182,2 4-415,1 0 106,5-2 1,4 3-310,2-4 0,1 0 210,2-4 1,-2 0-881,1-2 1,-1 1 126,5-4-1334,-7 0 1272,3-3 0,-3 0-132,3 0-1062,-3 0 1236,3 0 1,-8-4-117,3-2 821,-2-2 0,-1-5 0,0 0 0</inkml:trace>
  <inkml:trace contextRef="#ctx0" brushRef="#br0" timeOffset="1191">1561 345 7969,'-5'0'1740,"-3"0"-953,7 4 0,-3 1-260,4 3 1,1 1-49,2 0 0,2 0-10,4 0 21,0 0-162,4 3 0,-6-2 8,5 2 451,-4-2-444,5 2 1,-2-2 258,1 2-549,4-2 29,-6-1 1,5-4 81,-3 1 1,1-4 86,-1 1 1,-5-2-222,1-1 1,-2-1 175,0-2-183,2 2 133,-7-7 1,4 1 69,-2-5-784,-2 0 428,3-1 1,-4 1-16,0-3-193,0-2 1,-1 5 72,-2-3 61,2-2-49,-3 3 218,0 1 1,3-4-265,-2 2 0,2 3-143,1 0-694,0-2 0,0 7 69,0-2-610,0 3 1041,0 1 0,1 1 636,2 4 0,2 4 0,4 1 0</inkml:trace>
  <inkml:trace contextRef="#ctx0" brushRef="#br0" timeOffset="1381">1852 364 7969,'0'5'1036,"0"3"0,1-3 124,2 4 1,1-3-519,2 0 0,2-1 276,-3 0-448,3 3 0,1-7-7,0 7-204,-4-7 0,2 7 77,-4-2-273,4 2 38,-3 0 1,5 1 261,0 0-2219,0-4 1363,0 3 0,0-3-1331,3 4 0,-2-4 845,2 1 1,2-3-954,0 3 1932,3-4 0,1 2 0,-1-4 0</inkml:trace>
  <inkml:trace contextRef="#ctx0" brushRef="#br0" timeOffset="1741">2259 424 7969,'-2'-9'0,"-4"1"1397,4-1-881,-10 0 1,7 3 237,-4 0 133,1 0-498,-1-3 0,0 5 223,0 1 37,0 2-322,-3-3 1,2 3 1600,-2-2-906,-2 2-622,5 5 0,-4 1-151,4 3 1,1 1 141,2 0-637,-2 4 237,7-3 1,-2 5 226,3-3-147,0 4 48,0-6 0,1 5 216,1-3-424,3 0 1,7-3 0,0-1-404,-1 1 1,1-3 230,0 0 1,3-4-57,-3 1 1,0-2-91,0-1 239,-2-4 1,6-1-1,-5-4-140,0 0 304,-1-3-108,-1 2 1,-3-4-115,-1 2 254,-3-1-48,2-1 0,-4-3 104,0 3 0,-1 0-24,-2-1 1,-1 0-340,-5-2 222,0-1 38,-4 4-520,3-2 313,-2 6 0,3-6-6,0 5-1096,4-1 272,-3 7 414,7-3-373,-3 7 185,4-3-1162,0 4 1017,0 0 975,4 4 0,1 1 0,4 4 0</inkml:trace>
  <inkml:trace contextRef="#ctx0" brushRef="#br0" timeOffset="2432">2284 354 7969,'3'8'98,"0"1"0,4-1-98,-1-2 0,2 1 1043,0-4 0,2 3 48,2-3-559,-2 0-249,3-3 1,-2 0 129,1 0 232,0 0-292,1 0 1,-3-1-78,5-2 1,-4-2-54,1-4 1,-2 0 27,2 0 1,-3 0-29,0 1 1,0-1-1,-4 0 1,-1 0 279,-1 0-167,-2 1-1488,-1-1 641,-4 4-224,0-3 512,-1 7 1,-3-3-133,2 4 289,-6 0 46,2 4 0,-2 1 393,3 4 1,1 1-159,2 1 0,-1 0 7,4 4 1,-3-3-120,3 2 212,0-3-113,3 6 0,1-8 0,2 3-150,2-2 69,4 3 1,0-6 138,0 1-439,0-1 157,3 2 1,-1-3-331,4 0 0,-4-4 178,0 1 0,2-2-191,-1-1 183,0 0 2,-4 0-201,1-4 187,0 3 1,0-6-57,0 4 249,-4-4-96,2 2 1,-5-4-110,4 1 422,-4 3-137,6-3 520,-7 7-221,3-3 357,-4 4-387,0 0 372,0 4-435,0-3 0,0 7 200,0-2-116,0-2 106,0 3-121,0-2-567,0 4 253,0-4-513,0 3 417,0-7 1,1 3-522,2-4 294,-2 0-146,7 0 224,-3-4 0,3-1-64,1-4-828,0 0 668,0 0 0,0 1-138,0-1-24,-1 0 264,1 0 1,1 0 142,2 1 1,-2-4-41,1 0 1,-1 0 211,-1 3-74,0 1 830,0-1-375,-1 4-264,1 1 507,0 4-371,-4 0 0,0 1 71,-2 2 972,-2 2-741,3 4 0,-1-1-35,0 1 0,2 0 78,-2 0-572,4 0-53,-6 0 1,7-1 137,-2 1-1080,-2 0 733,4-4 0,-6 3 146,3-2-749,-3-2 175,6 3 172,-3-6-1474,4 7 1177,0-7 0,0 3-449,-1-4 1,1-1 618,0-2 0,0 1-506,0-4 1137,0 0 0,3-2 0,2-1 0</inkml:trace>
  <inkml:trace contextRef="#ctx0" brushRef="#br0" timeOffset="2872">3114 354 7969,'4'-9'213,"-3"3"224,2 0-214,-2 0 944,-1 1-677,0 1 1,-1 1 199,-2 0-34,2 1 3,-3 2-159,0 0 364,-1 0-497,-3 0 1,0 3 224,2 3-193,-2 2-203,3 1 0,-1 0 39,0 0 1,4-1-12,-1 1 0,2 3-81,1 0 0,0 0 193,0-4-288,4 1 32,1 0 0,2-1 311,2-2-584,-2 2 191,10-7 1,-7 5 53,5-3-497,-4 0 338,5-3 1,-3 0-251,2 0 185,2 0 66,-4 0 0,4-3-370,-2 0 0,-2-3 19,-1 0-115,-2 2 323,3-4 1,-5 3-244,1-4 88,0 0 246,0 1 1,-1-1-178,-2 0 147,-2 0 5,-1 0 0,-2 0 91,2 1 1,-2-1-129,-1 0 693,0 4-402,-4-3 0,2 7-17,-3-2 817,3 2-342,-6 1-170,3 0 747,-4 4-695,0 1 0,1 4 950,3 0-597,-3 0-415,3-1 0,0 1 500,2 0-429,2 0-141,1 0 1,0 0 112,0-1-168,0 1-1,4-4-187,1 3 52,4-7 0,3 6 275,3-4-1087,6 0 595,1-3 1,6 0-2446,1 0 1205,-2 0 890,8-4 1,-5 2-1596,2-4 0,2 4 322,-5-1 1752,1-2 0,0 0 0,1-4 0</inkml:trace>
  <inkml:trace contextRef="#ctx0" brushRef="#br0" timeOffset="3855">4357 336 7889,'-9'0'621,"0"0"-428,0 0 1,0 4 1131,1 2-814,3-2 0,-2 4 200,4-3-469,-4 3 0,5-2 1,-3 0 526,1 1-328,1 1-279,3 1 0,0-4 179,0 1 0,1-3-123,2 3 0,2-4-145,4 1 1,1-2 170,2-1-619,-3 0 374,8 0 0,-6-4 75,4-2-982,-5-2 667,3 0 1,-4-1-204,0 0 1,-3-1 156,-1-2 1,-3 2-142,1-5 0,-2 4-217,-1-1 251,0-1 235,-4 3 0,0-3-178,-5 4 465,0 4-171,-4-2 1,2 6-151,-3-2 937,3 2-550,-2 1 1,4 0 535,0 0-367,5 0-107,0 4 69,4 0-101,0 5 2,4 0 0,1-4 113,7-2 1,2-2 5,4-1-251,-1 0 59,5 0 0,-3-1 119,5-2-746,-1-2 374,4-4 1,-2-3-224,-1 1 0,0-2 168,-3 1 1,0 1-38,-4-3 0,-1 0 11,-4-1 1,-1-1-121,-5 1 1,-2 1-52,-1 0-11,-2-1 149,-5 1 1,-1-2-18,-4 5 286,-3-1-167,-2-1 1,-3 6 153,3-1 0,-3 4-107,2-2 1,2 4 851,-2-1-385,4 2-222,-2 5 366,5 1-355,-1 7 0,1 0 139,2 6 753,-2-3-667,7 11 0,-3-3 148,4 3 551,0 4-659,0-2 1,1 6 192,2-2 0,2 0-252,4 0 1,0-3-258,0 0 0,2 0 210,1-2-326,4 1 42,-6-9 0,2 5 258,-3-3-763,0-1 379,0-2 1,0-3 117,-1 0-1354,-3-5 1,0 3 93,-2-4-1453,-2-4 1219,3 3 893,-4-7 0,-4 2-568,-2-3 0,-3 0 116,-2-3-282,-3-2 604,-4-4 673,1-4 0,-5-1 0,0-3 0</inkml:trace>
  <inkml:trace contextRef="#ctx0" brushRef="#br0" timeOffset="4009">4383 415 10674,'4'-8'1315,"5"3"1,3-2-677,5 4-812,-1-4 202,6 6 1,2-6-336,3 4 1,2-3 277,0 3 1,-1-2-648,1 2 0,3 0 273,0 3-1753,2 0 1460,-2 0 1,3-1 694,0-2 0,4-2 0,5-4 0</inkml:trace>
  <inkml:trace contextRef="#ctx0" brushRef="#br0" timeOffset="4816">5390 273 7914,'-5'0'3662,"1"0"-3360,4 4 1,0 4 117,0 4 202,0 3-280,0-1 0,3 1 307,0 0 0,1-2-241,-1 2 0,0 1 50,3-5 0,2 1-14,-2-3-284,2 0 3,1-4 1,1 2 217,1-4-664,-1-1 259,3-2 0,-3 0 225,1 0-741,-1 0 458,3-3 0,-7-2-538,0-4 0,0 0 310,2 0 1,0 0-178,-2 1 155,-2-5-1,0 7-67,-3-6-147,3 7 236,-4-4 439,0 5-168,4 0-151,-3 4 190,3 0-7,-4 0 1,3 1 437,0 2 1,3 1-244,0 5 0,0 0 194,3 0 0,-2 0-42,5 0-15,1-1-108,1 1 0,1-3-14,-1 0 94,1-4-89,3 6 0,-5-7 61,-1 2-509,2-2 191,-4-1 1,3 0-179,-5 0 0,-2-3 115,0 0 0,-4-4-165,1 1 1,-2-2-52,-1-1 105,0 1 73,0-1 0,-3 0-130,0 0-39,-4 0 114,2-3 0,-3 2 5,-1-2-128,0-2 130,0 4 1,1-2 248,2 3 0,-1 0-88,5 0 0,-1 0 113,3 1-95,0-1-257,4 4 116,0-3 1,5 7 46,0-2 191,4 2-127,-3 1 1,2 0-35,-3 0 319,0 0-159,4 0 1,-3 4 249,1 2 0,-1-1-147,-1 1 0,3 0 190,-1 2 1,1 4 46,-3 0-130,-4 0-168,3-3 0,-4-1 183,2 1-336,1 0 77,-2 0 0,0 0 206,-2-1-896,2 1 455,-4 0 1,4-3-1535,-2 0 785,-2 0-1379,7 3 2321,-7-1 0,6 1 0,-2 0 0</inkml:trace>
  <inkml:trace contextRef="#ctx0" brushRef="#br0" timeOffset="5159">6227 318 7879,'0'-8'979,"0"-1"0,0 3-2,0 0-444,0 4-226,0-6 1,-2 6 94,-1-4 215,-4 4-305,2-2 1,-5 4 163,-2 0 56,2 0-252,-6 0 0,2 0 129,-4 0-194,1 4-28,-1 1 1,3 4-51,1 0 1,3 1 184,-1 1-338,2-1 203,6 3 1,-3-1 134,4 0-554,0 3 231,3-5 0,5 6 81,4-5-649,-1 1 421,9-3 1,-3 0-185,3 0 1,2-4 172,2-3 1,-3 2-603,3-1 1,-3 0 22,0-3-850,0-4 971,-1 3 1,-2-6-49,0 1-626,-5-2 794,3-1 0,-5 0-148,-2 0 645,2 1 0,-7-9 0,3-2 0</inkml:trace>
  <inkml:trace contextRef="#ctx0" brushRef="#br0" timeOffset="5394">6236 88 7879,'-5'-5'1683,"1"1"0,4 8-1094,0 2 33,0 2-329,4 5 1,-2 0 116,4 5 55,-4 0 1,6 0 0,-2 2 390,2 0-142,-3 5 0,3-4 50,-3 3-489,3-2 1,0-3-49,-2-1 1,2 1-413,-2-4 0,1 1 188,-2-2-520,3-1 432,-7 0 1,6-3 111,-4 1-988,0-5 1,-2 1 0,1-3-217,1 1-1424,0-3 787,-3 2 1814,4-4 0,-3-4 0,3-1 0</inkml:trace>
  <inkml:trace contextRef="#ctx0" brushRef="#br0" timeOffset="5835">6429 414 7879,'9'0'2360,"4"-1"-1337,2-2-1267,1 2 257,-2-6 1,2 5 13,-5-4 217,1 0-219,-3 1-1,0-3 680,-4 3-446,3-4 1,-7 4-678,1-1 296,-1 0 0,-4-2-390,-3 2 248,-2-2 115,-1 7 27,0-3 101,-4 4 0,4 0-108,-3 0 281,2 0-158,1 4 0,1-2 268,3 4-135,1 0-66,4 3 1,0 0 190,0-1 1,4 1-39,1 0 1,6 0 159,1 0 0,1 0 156,-2-1-180,3 1-233,0 0 0,2-3 130,-5 0-279,5-4 158,-6 6 1,5-7 142,-3 1-241,0 3 96,-3-4 0,0 3-49,-1-4 183,1 0-166,0-4 0,-4-1 84,-2-3-212,2 3 38,-4-3 1,3 0 140,-4-4-197,0-3 56,0 5 1,1-7 108,2 2 232,-2-1-288,6-2 0,-2 1 572,4-1-293,0 0-129,0 5 1,0-3-275,-1 4 1,5 0 193,2 4-1340,-2-1 859,-1 4 1,0-2 102,0 4-2279,4 0 1580,-3 3 0,2 0-79,0 0 1032,-1 0 0,4 4 0,0 1 0</inkml:trace>
  <inkml:trace contextRef="#ctx0" brushRef="#br0" timeOffset="6371">7523 336 7918,'-4'5'1007,"3"3"1,-3-5-1376,4 5-37,0-1 179,0 6 0,4-5 1000,2-2 0,-1 2-43,1-2 156,-4-3-214,6 5-169,-8-7 419,4 3-129,-4-4 716,0 0-1916,0-4 313,0 3 128,0-7-245,0 4 213,-4-5 0,3 0 218,-5 0-599,4-4 235,-6 4 0,4-5-80,-2 2 88,-2 2 12,7-2 1,-3 2 168,4-2 0,0 5-30,0-2 1,0 2-125,0-1 168,0 3-365,0-3 197,4 7 1,-2-3 21,4 4-936,0 0 647,3 0 0,1 1-1610,1 2 967,-1-2 590,3 7 1,-4-4 427,0 2 0,3 5 0,2-1 0</inkml:trace>
  <inkml:trace contextRef="#ctx0" brushRef="#br0" timeOffset="7745">7674 345 7918,'5'0'2985,"3"0"-2639,-3 0 1,4 0-1,3-1 322,3-2-633,1 2 129,2-7 0,-3 3 163,-1-4 198,-3 1-361,2-1 0,-4 1 163,0 2-51,-1-2 106,-3 3-557,-1-4 227,0 1-437,-3-1 0,-1 1 64,-6 2-201,-2 2 351,0 4 0,-1 0-35,0 0 22,-4 0 115,3 0 0,-5 4 191,3 2-185,0 2-25,3 1 0,2-1 367,1 1 0,-1 3-120,4 0 1,0 0 269,3-4-178,0 1-1,0 4 86,4-3-253,5 2 1,1-3 137,5 0-110,-4-4 0,9 2 85,-3-4-76,3 4-238,-3-6 211,5 3 0,1-4-195,3 0 0,1 0 111,3 0 0,-3-1-139,3-2 0,-3 1-53,0-4-266,-5 0 296,0-3 1,-5 3-90,1 0 24,-4 0 80,-2-2 1,-3-1 131,0 0-94,-4 0 1,-1 0-26,-4 1 1,0-1 29,0 0 0,-4 1 15,-2 2 0,-3-1-36,-3 4 356,3-3-165,-8 5 0,4-3-81,-1 4 330,-3 0-205,3 4 1,0-1-49,3 3 352,-3 2-232,4-3 1,-3 4 205,5 0-52,3 0-249,1-1 0,4 1 73,0 0 0,0 0 48,0 0-258,4-1 0,2 0 0,4-1 238,2-1-309,4-4 70,-6 2 1,5-1 158,-3 0-340,4 0 150,-6-3 0,5-1-153,-3-2 1,1 1 90,-1-4 0,-3 3-28,3-3 0,-2 3 103,-1-3-259,-4 0 126,2-2 0,-3 2 54,2 0-99,-2 0 82,0-3 0,-3 3 153,2 0 1,-2 3-247,-1-2 370,0 3-198,0-2-138,0 4 335,0 0 47,0 4-88,0 1 158,0 3 0,4 0 0,2-1 322,2-1-313,0 0-85,1-1 0,4 3-112,2-3 0,4-1 84,2-1-206,-1-2 60,-2-1 1,3 0 156,-1 0-293,1 0 202,0 0 0,-2 0-60,2 0-162,-3 0 61,0-4 1,-4 2-14,-3-3 1,2-1 98,-1-3 0,0 3-101,-4 0 0,-3 0 91,-2-3 0,-2 1-115,-1-1 0,0 0 68,0 0-137,0 0 164,-4 0 0,-1 1-63,-3-1 30,-5 0 0,3 3 0,-3 1-88,1 1 236,-2 1-47,0 3 1,-2 0 109,5 0 35,-5 0-190,6 4 0,-3 1 196,5 4 0,-1 1 86,0 2 9,4-3-105,-3 4 0,7-3-46,-2 2 106,2-3-63,1 4 1,1-1 19,2 0-219,2-1 52,4-2 0,1-3-117,2 0 0,-2-1-21,5 1-256,-4-2 235,2-4 1,-2 0 22,1 0-317,0 0 240,1-4 1,-4 2-101,3-4-48,-2 0 229,-1-3 1,0-2-152,-1-1 68,1-4 1,-3 5 0,-1-3-84,-1-2 1,0-1 83,-1 0 0,-2-1 58,2 0 0,-2 1-111,-1-1 310,0-4-81,-4 4 0,3-3-188,-2 7 622,-2-3-235,4 7-108,-7-3 359,7 5-289,-3 3 1,3 1 352,-2 4 1,2 1-160,-2 2 0,2 2 10,1 3 1,0 2 139,0 2 25,0-2-175,0 6 0,0-2 105,0 4-53,0-1-134,4 1 1,1 0 139,4-1-87,0 1-131,0 0 0,2-2-90,1-1 0,4-2 123,-1-4 1,1 1-175,2-1 0,-1 2 31,1-5-449,0-2 340,-1 4 1,-2-7-5,0 1-587,-4-1 451,5-1 1,-6-1-73,2-1-124,-2 1 207,-2-7 1,-3 3-225,-2-4 232,2 0 60,-4 0 1,3 0-204,-4-3 1,0 2-16,0-2 239,0 2-39,0-2 0,0 5-100,0-2 702,-4 2-270,3 2-154,-3 1 783,4 4-264,0 0 1,0 4-283,0 2 1,0 2 243,0 1 1,1 0 53,2-1-167,2 1-217,4 0 1,0 1 156,0 2-1101,-1-6 582,5 9 1,-2-12 63,4 6-749,-5-2 0,6 1 1,-4-2-2767,-1-4 2758,2 3 0,-3-4-494,2 2 691,-2-2 663,-5-1 0,2-4 0,-2-1 0</inkml:trace>
  <inkml:trace contextRef="#ctx0" brushRef="#br0" timeOffset="8676">9103 256 7918,'-5'-5'1836,"1"1"-471,4 4-605,0 0-61,4 4-355,-3 1 1,6 3 399,-4 1 0,3 0-287,0 0 1,-1 0 58,1 0 1,-3-1 114,3 1-79,0 0-283,3 0 0,-4 0 128,1-1-492,0-3 215,-1 3 157,3-7-856,-3 3 408,0-4-572,-1 0 460,-4 0 125,4 0 1,-2-1-643,3-2 1,0 1-18,1-4 101,2 0 366,-3-2 0,1-2-219,0-2 319,0 2 0,-1-2 1,1 2-283,1-2 498,1 2-38,-3-3 0,3 5 52,-2-1 0,-1 0-190,0 0 575,1 4 1,0 1-61,0 4 525,-4 0-251,6 0-262,-7 0 126,7 4-187,-7-3 1,6 7 229,-1-2 189,2 2-331,1 1 0,0-1 96,0 1 1,2 0-151,1 0 1,4 0-121,-1 0-110,1-5 159,2 4-333,0-7 132,3 7 1,-2-7 165,1 2-261,-1-2 89,-1-1 0,-1 0-637,1 0 347,-1 0 144,-3 0 1,2-1-163,-4-2 0,2 1 112,-2-4 0,0 0-64,-3-2 1,-2 2-60,-1 0 30,2 0 112,-7-3 0,3-3-42,-4 1 78,0-1 14,-4 3 1,2 0-74,-4 0 156,0 1-59,-2-1 0,-1 4 234,0 2 0,0 2-72,0 1 1,1 0 230,-1 0 1,0 3-43,0 0 475,0 4-470,0-2 0,1 6 159,-1 1-65,0 0-105,0 1 0,4-4 11,2 3-325,2 2 199,1-4 1,0 2-343,0-3 87,0 0 77,4 0 1,1-1-225,4-2 0,0 0 68,0-3-342,3 0 346,-2-3 1,6 0-134,-4 0-183,-1 0 284,2 0 1,-3-3-154,2 0 256,-3-3 9,0 1 1,0-4 66,0 0 0,-1-1-57,-2-2 1,0 3 175,-3-3 1,3-1-18,-3 1 2,0-3-36,-3 5 0,-1-3-105,-2 4 535,2 1-315,-3-1 1,3 3 72,-2 0 233,2 4-55,-2-2-209,3 4 17,0 0-340,0 4-43,0 1 270,0 8 151,0-4-182,0 8 0,0-6 54,0 4 176,3-1-233,-2 4 0,7 0 25,-2-1 449,-2 5-283,4-4 0,-6 4 128,4-4 1,-3 2-133,3 1 0,-4 2-17,0-2 1,-1 0 107,-1 0-512,0-2 184,-3 2 1,-5-4 182,-4-3-539,-4 3 280,3-7 0,-5 3 16,0-5-261,1 1 229,-5-4 0,2-1-667,-3-4 354,-4 0 217,-1 0 1,-3-1-333,1-2 1,0-2-65,-2-4-1148,-3 1 1094,8-5 1,-3 3-70,7-2-1216,-3-1 880,8 3 1042,0-7 0,2 3 0,2-3 0</inkml:trace>
  <inkml:trace contextRef="#ctx0" brushRef="#br0" timeOffset="8864">8971 116 7865,'-5'-9'2253,"-2"4"-1472,6 1 0,-2 4 35,6 0-656,-2 0 13,6 0 0,-5 1-1927,4 2 1467,0-2 0,2 7 287,-2-3 0,2 3 0,-3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4:44.910"/>
    </inkml:context>
    <inkml:brush xml:id="br0">
      <inkml:brushProperty name="width" value="0.04286" units="cm"/>
      <inkml:brushProperty name="height" value="0.04286" units="cm"/>
      <inkml:brushProperty name="color" value="#AB1A01"/>
    </inkml:brush>
  </inkml:definitions>
  <inkml:trace contextRef="#ctx0" brushRef="#br0">159 202 7784,'9'0'207,"0"0"0,0-1-26,0-1 0,-2 0 178,-1-4 56,2 0-261,-3 1 0,1-3 106,0 2 0,-4 1-29,1-1 0,-2 3 88,-1-2 0,-1 0-76,-2-1 0,-2-1 131,-4 4 1,0-1 28,0 1 52,-3 2-301,-2-3 0,-3 4 204,3 0-129,-3 0-76,3 4 1,-2 1-36,1 4 0,-1 1 112,4 1 1,0 0-55,0 4 0,2-3 29,-2 2 0,7 0-110,2 1 0,2 1 91,1-1-407,0-2 183,0 0 1,1-2 175,2 1-723,1-4 428,9 0 0,-3-4-267,2 2-137,1-2 362,-3-4 1,7 0-182,-2 0 1,-3-4 111,0-2 0,-2-2-260,-1-1 0,0 0 134,-1 0 1,0 1 19,-2-1 1,1-3 14,-4 0 456,0 1-138,1-2 1,-3 3 275,2-2 0,-2 2-201,-1 2 0,-1 2 580,-2 0-361,2 4 567,-3-2 0,4 5-24,0 2 191,0 2-571,0 4 0,0-1 268,0 1-498,0 4-33,4-3 1,1 4-234,3-3 0,4-4 119,0 2 0,1 0-871,-2 0 1,0 1 462,4-4 1,-3-1-435,2 1 0,-2-4 39,3 1-1485,-4-2 1023,1-1 1226,-3 0 0,0 4 0,0 1 0</inkml:trace>
  <inkml:trace contextRef="#ctx0" brushRef="#br0" timeOffset="437">336 168 10216,'-5'4'1385,"1"-2"-1071,4 4 0,3 1-106,0 5 1,3-2 12,-3 5 0,0-3 116,-3 2 647,3 1-586,-2-1 0,3-1 55,-4-5 0,1 4 208,2 0-813,-2 0 1,4-4 232,-2-3-740,-2 3 501,3-7-108,-4 3 179,0-4 1,0-1-538,0-2 1,1-2 219,2-3 1,-2-1-160,2 0 0,1-3 150,-1 0 1,1-3 157,-1 0 0,-1-2 22,3 0 0,-2 2 182,3 0 1,-1 2-157,1-2 562,2-2-343,-3 7 1,1-1 90,-1 5 0,0 1 349,1 2 234,2 2 1,-4 1-310,2 6 1,1 3 333,-4 2 0,1 2-216,-1 2 0,-2 2-156,1-3 1,2 2-29,-1-1-717,0 1 395,1-6 1,-2 4-73,4-2 1,-3-3-159,3 3 1,-4-5 200,1-1-1930,2 0 1239,0-1 0,0 0-2014,1-3 2033,0-1 0,3 2-559,0-6 1271,0 2 0,-1-6 0,1 2 0</inkml:trace>
  <inkml:trace contextRef="#ctx0" brushRef="#br0" timeOffset="781">759 133 7804,'-4'-9'0,"-1"1"0,-4 2 1835,1-1-1171,-1 6 0,0-4 106,0 2-315,0 2-300,1-3 1,-4 4 173,0 0 0,-3 3-56,4 0 1,-1 1 95,3-1 0,1-1 153,2 3-759,2 1 0,4 3 172,0 0-786,4 0 622,1 0 1,4-1 113,0 1-255,0 0 229,3 0 1,-2 3-109,2-1 1,1 2-41,-2-1 0,-2-2 264,-3 1 1,-1 2-67,1-1 511,-2 0-204,-4-4-46,0 5 306,0 1-308,-4-4 0,-1 1 101,-4-5 220,-4-2-290,0 0 1,-2-4 91,0 0 1,2 0-64,-2 0 0,-1 0-171,4 0 1,1-1 81,2-2 1,3-1-732,0-2 0,4-1 118,-1 1-1600,2-2 1349,1-5 0,4 3-65,2-1-959,2 1 1749,5 1 0,0-4 0,5 0 0</inkml:trace>
  <inkml:trace contextRef="#ctx0" brushRef="#br0" timeOffset="1301">821 124 7804,'-9'9'1502,"0"0"0,4 2-676,2 1 0,1 3-362,-1-3 0,2 3-36,-2 0-52,3-2-124,0 3 1,0-6 83,0 2 421,0-2-430,3-1 0,-1-1-299,4 1 1,-3-1 55,3-2 1,0-2-113,3-4 0,0 0 56,-1 0-761,1 0 508,0 0 1,0-3 29,0 0-753,0-4 605,-1 2 1,0-6-338,-2-1-133,2 0 414,-3-1 0,1 2 100,0-3 1,-4 2-142,0-3 588,-1 5-199,3-3 0,-3 7 269,2 0-149,-2 4 481,-1 2-365,0 5 1,0 4 424,0 0 0,0-1-260,0 1 0,1 0 72,2 0 1,-1 1-93,4 1 1,-3-4-188,3 2 0,0-2 94,3 2 0,-1-3-161,1 0 0,0-2 253,0 2-585,0-2 215,-1-4 0,1 0-92,0 0 14,0 0 77,-4 0 1,3 0-82,-2 0 1,-3-4 87,0-2 0,1-1-123,-1-2 0,0-3 39,-3 0 0,0-3 78,0 0 1,-1 1 22,-2 0 1,-1-1-6,-2-3 0,-1 1-47,1-1 116,-2 4-70,-1-2 1,3 3-234,0-2 1,3 2-88,-2 5-871,3-1 402,-6 0-330,7 4 1,-3 5 112,4 6 246,4-2 422,-3 4 0,7-3 362,-3 3 0,3 5 0,1 1 0</inkml:trace>
  <inkml:trace contextRef="#ctx0" brushRef="#br0" timeOffset="2058">1156 186 7804,'4'5'0,"-2"-1"0,4-4 0,0 0 524,2 0 1,4 0 42,0 0 50,0-4-313,0 3 1,-2-7 93,2 2 289,-2-2-326,-1 3 0,-2-3 6,-1 3 0,1 0 47,-4-1-330,4 0 8,-6-3 1,2 1-128,-6 2 0,1 0 106,-4 3-387,0 0 265,-7 3 1,3 0-11,-5 0-61,4 0 54,-5 4 1,5-2 86,-4 3 0,4 1 11,0 3 0,2 0 120,3 0 0,-1 0-57,4-1 0,0 1-89,3 0 1,4-1 90,2-2-211,2 2 70,1-4 0,2 4 116,1-2-272,4 2 94,-6-7 1,6 6 113,-1-4-131,-2 0 107,3 1 1,-6-2 113,2 3 1,1-2-123,-2 3 0,1-1 214,-3 1 0,0 1 94,0-4-60,-1 4-138,-3-6-201,-1 3 205,-4-4-453,0 0 254,0-4 1,0-1-211,0-4 0,0 0-114,0 0 41,4 1 194,-3-1 1,7-3-61,-2 0-154,2 0 169,1 4 0,0-4-21,3 0-98,-2-4 210,3 7 0,-2-5-73,1 2 0,0 1 32,-3-3 1,0 3 91,-1-1 1,0 2-205,-2 2 507,-2-1-179,0 0 0,-3 3-153,2 0 496,-2 4-265,-5-6 0,2 7 269,-4-2 1,0 1 37,-3 0-76,1 1 1,-1-3-87,0 4 0,4 1-121,2 2 1,2-2-12,1 5 1,0-3-194,0 3 0,0 0 242,0 3-129,4 0 23,1 0 0,4 0-20,0 3 1,-1-2 20,1 2 1,3-3 44,0 0 0,-1 0-38,-2 0 0,0 1 131,0 1 0,0-1-99,0 2 0,-4-3 43,1-3 0,-4 2 40,1-3 97,-2 3-109,-1 1 0,-1-3 59,-2 0 1,-2-3-33,-3 3 0,-1-4 57,0 1 1,-3-2 152,0-1-363,1 0 1,2 0 199,0 0-520,4 0 259,1 0-1627,4 0 526,0 0 523,4 0-1874,1 0 2473,4 0 0,0 0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4:33.900"/>
    </inkml:context>
    <inkml:brush xml:id="br0">
      <inkml:brushProperty name="width" value="0.04286" units="cm"/>
      <inkml:brushProperty name="height" value="0.04286" units="cm"/>
      <inkml:brushProperty name="color" value="#AB1A01"/>
    </inkml:brush>
  </inkml:definitions>
  <inkml:trace contextRef="#ctx0" brushRef="#br0">142 327 7776,'5'-9'264,"-2"0"0,-2 3 116,-1 0-472,0 4 138,0-6 0,0 6 185,0-3-7,0 3 34,0-2 1,-4 0 258,-1 3-267,-4-3 1,0 4 563,1 0-495,-5 4 1,3-2 192,-2 4 1,2 1-173,-2 4 1,2 0 42,-2 4 1,2-1-47,2 4 0,2 0-91,0-1 1,4 1-51,-1 0 0,2-1-1,1 1 1,4-4 111,2-3-381,2 3 136,4-4 0,-1 0-268,4-4 1,0-4 144,2 1 0,5-2-701,1-1 0,0-4 383,0-2 0,1-5-697,2-1 0,1-4-16,-1 2-3,-3 1 679,-2-4 1,-4 7 17,-2-5 0,0 0 70,-3-2 1,-1-1 155,-5 0 0,1-2-33,-4-1 1,-1 0 192,-2 0 0,0 1-82,0-3 0,0 3 232,0 0 0,0 2-94,-3 3 849,-2-1-594,0 6 0,-2 0 7,4 4 306,-4 4-335,2-2 0,-1 4 596,0 0 1,4 1-336,-4 2 1,1 3 98,-1 6 0,-1-1-231,4 3 1,-3 5 79,3 5 0,0 1-50,3 1 1,0 0-38,0-3 1,3 6-20,0-3-392,4-1 178,-2-4 0,4 0-70,0 0 1,2-2 67,1-4 1,3 1-490,-3-5 0,2 1 239,-2-3 1,4-3-724,-2 0 1,0-4 44,1 1-770,-4 1 996,5-3 1,-3 3-169,2-4 61,1-4 314,-6 3 0,6-6 49,-4 1 1,0-3 76,0-3 1,-2 2 166,2-1 0,-3-2-120,0 1 1,-3-4 219,0 2 0,-4 0-48,1-1 472,-2 1-356,-1 0 1,-1 0 69,-2 2 541,-2 3-488,-4-4 1,0 7 140,1 0 1,2 4-141,0-1 0,-3 2 274,-3 1 1,1 0-163,2 0 1,0 7 198,0 2 0,0 3 54,0-1-18,1 3-299,-1 4 1,1-1 103,2 1-5,-2 0-222,7-1 0,-3 1 127,4 0-506,0-5 201,4 4 1,-2-7-11,4 2 0,0-3 150,3 0 1,0-4-584,-1-2 0,2-2 81,2-1-560,-2 0 598,3 0 0,-5-1-60,1-2-413,4-2 444,-3-4 1,2 1-57,-3-1 1,-3 0 103,0 0 1,-4-1 120,1-2 1,1 3-22,-1-3 0,0-1 143,-3 1 1,0 1-201,0 2 586,0 4-253,0-3-78,0 7 728,0-3-520,0 4 0,0 1 403,0 2 0,0 5-289,0 4 1,0 2-275,0-2 1,0 3 109,0-3 0,0 2-255,0-2 0,4-1 53,2-5-1279,-3 2 905,5-3 0,-3-1 32,4-1-1342,0-2 1070,0-1 0,2 0-329,1 0 1,1-1 485,-1-2 0,-3-1-281,3-5 788,-2 0 0,3-4 0,0-1 0</inkml:trace>
  <inkml:trace contextRef="#ctx0" brushRef="#br0" timeOffset="319">926 335 7776,'3'-14'0,"0"-1"0,0 4 834,-3 0 0,-3 1-335,0 1 1,-3 3 39,3 0 0,-4 4 181,1-1-210,2 2-242,-3 1 0,-1 0 115,-4 0 585,0 0-592,3 4 0,1 1-69,-1 4 1,1-3-91,2 0 0,2 0-365,4 2 0,0 1 170,0 0 0,1 3-278,2 0 0,2-1 133,4-2 0,-1 1-44,-2 2 0,3-3-87,-3 3 71,4 2 32,-5-4 0,3 5 190,-2-3 0,0 3-95,-3-3 0,3 0 140,-3 0 1,0-2 21,-3 2-24,0-2 0,-4-3-101,-2-1 0,-1 1-34,-2-4-14,0 0 0,0-3-349,0 0-1271,0 0 1219,1 0 0,3-4-615,2-2 1,2-2 493,1 0 1,4-1-190,2 0 1,4-3 777,2 0 0,4-3 0,-2 1 0</inkml:trace>
  <inkml:trace contextRef="#ctx0" brushRef="#br0" timeOffset="634">1130 212 7776,'0'-9'1057,"0"4"0,-4-2-380,-2 4-265,-2 1-180,-1 2 0,0 1-36,-3 1 1,-1 3 20,-2 4 0,-1 1 454,1 2 1,2-1-241,2 3 0,2-2-56,3 3 0,2-4-43,4 4-766,0-4 387,4 2 1,1-2 113,4 1-614,3 0 424,2 1 1,1-4-67,-1 3 0,0 1 34,1-1 1,-1 0-115,-3 0 1,-2-1-25,0 4 0,0-5 249,-3 2 0,-2-2-37,-1-1 213,-2 0-68,-1 0 1,-4-2-137,-2-1 206,-2 2-68,-1-3 0,-3 0-183,1-2 1,-4 1 67,3-1 0,0 0-1209,3-3 897,1 0 0,0-4-1875,2-2 1228,2-2 160,4-1 424,0-4 424,0 4 0,8-8 0,2 3 0</inkml:trace>
  <inkml:trace contextRef="#ctx0" brushRef="#br0" timeOffset="770">1174 432 7776,'14'0'0,"-2"-2"0,-3-1 1060,0 0-640,0 3 1,0-3 258,0 0-326,-1 0-200,5 3 0,-3 0 153,2 0-666,-3-4 362,4 3 1,-6-3-715,2 4 0,-2-3 457,2 0 0,-4-1-221,1 1 1,-1 1 475,1-4 0,2 1 0,-3-4 0</inkml:trace>
  <inkml:trace contextRef="#ctx0" brushRef="#br0" timeOffset="1271">1518 141 7776,'0'9'1706,"0"4"0,0-2-964,0 3 1,0 1-323,0 3 0,0-1 90,0 1 1,1 0-165,2-1 1,-2 2 36,2 2 0,-2-3 60,-1 3-430,0-3 44,0-4 1,0 2 248,0-4-660,0 3 280,0-5-859,0 3 551,0-4-451,0-5 527,0 0 1,0-5-67,0-2 0,3-1-86,0-5-176,0 0 331,0-4 0,-1 0 105,4-1 1,-1-3-20,1 2 0,2 2 165,-2-2 0,2 3-111,0-2 0,2 3 189,2-1 0,-2 3 28,2 3 0,-3-1-2,0 4 0,1-2-4,2 2 440,-2 0-320,2 3 1,-3 0 283,0 0 0,0 4-181,0 2 0,-1-1 198,1 4 0,-3-2-129,0 5 1,-1 1 56,1-2 1,-2 4 165,-4-3-507,0 3 110,0-5 0,-3 4 166,0-2-241,-4-2 62,-2 2 0,-1-3-54,-1 0 1,-2 0 57,1 0 1,-3-4-331,4 1 1,-4-4 133,3 1 0,-3-2-619,4-1 1,-1 0 91,3 0-863,0 0 361,0 0 476,1-4 0,3-1-93,2-3 1,2 2-399,1 0 0,7 3 500,2-3 1,2 4 582,1-1 0,2-2 0,3 0 0</inkml:trace>
  <inkml:trace contextRef="#ctx0" brushRef="#br0" timeOffset="1692">1914 415 7776,'14'-4'2,"-3"-2"0,-1-2-2,-1-1 0,0 1 520,0-1 1,-4-1 61,1-2-454,0 2 22,-1-2 0,-1 2 107,-4-2 157,0 2-160,0-2 1,-4 4 116,-2 2 1,-2-1-120,0 4 0,-4 0 189,0 3 1,0 0-70,3 0 0,1 1-229,-1 2 1,-1 3 163,-2 6-274,6-3 60,-5 4 0,6 0 213,-4 2-37,0-3-116,4 5 1,1-6-49,4 4 0,0-4 6,0 4 0,0-4-257,0 1 1,4-4 103,2-2 0,-1 2-285,1-2 1,0-2 90,3-1-230,-1-2 304,1-1 1,0 0-122,0 0-47,0 0 156,-1-4 1,1 0-124,0-2 0,-1-2 122,-2 2 1,2-2 127,-2 0 1,-3 2-241,0 0 733,2 4-316,-4-2 697,3 4-277,0 0-222,-3 0 272,3 4-357,0 1 0,-3 1-372,2 0 0,1-3 84,-1 2 1,4 0-649,-2 1 0,0-2 341,1-4 1,0 0-299,3 0 0,1 0-129,1 0-803,-1 0 973,3 0 0,-4-3-627,0 0 1236,3-4 0,-2-1 0,3-6 0</inkml:trace>
  <inkml:trace contextRef="#ctx0" brushRef="#br0" timeOffset="2299">2302 177 7776,'-4'-9'0,"0"0"896,-2 0 1,-2 1-358,2 3 0,-1 0-109,-2 2 1,3 2-109,0-2 1,0 2 79,-3 1 1,0 1 140,1 2-72,3-2-318,-3 7 0,6-4 154,-4 5-400,4 0 148,-2 0 0,5 0-152,2 0 0,1 2 127,2 1 0,2 4-166,-2-2 1,1 0 85,2 1 1,-1-3-17,-2 2 1,2-2 35,-2 3 1,-2-3 41,-1 2 0,1-3 6,-2 1 136,1-2-117,-3-2 1,-1 1-92,-2 0 0,-1-3 97,-5 0 0,0-1-170,0 1 1,-1-3 89,-1-3 0,0 0-498,-4 0 1,4 0 23,0 0-954,1 0 917,1 0 0,0 0 49,0-3 0,4 1-448,2-4 310,2 0 0,2-3 339,2 0 1,5 3 297,4 0 0,1 4 0,-2-4 0,0 4 0,4-1 0,-1 1 0,0-1 0,3 2 0,-7-3 0,6 1 0,-5 0 148,5 0-34,-6-1 1,5 2 532,-3-4 0,3 3-248,-3-2 1,2-1 74,-2-3 0,1 3-85,-1 0 0,-3 0-72,3-3 1,-2 2 66,-1 1 81,0-2-312,-1 3 0,-3-1 38,-2 0 1,-2 3 216,-1-3-240,0 4 1,-4-2 35,-2 4 0,-1 0 161,-2 0 1,-1 4-117,-2 2 1,2 2 363,-1 1 0,1 1 72,1 1-413,0-1 0,3 4 1,1-3 271,2 1-609,0 3 1,3-5-1,0 2-83,0-2 1,4-2 168,1 1 0,3-3-687,1 0 0,-3-1 271,0 1 0,3-1-896,2-2 1,5-2-19,-1 2-254,-3-3 985,5 0 0,-3 0-68,4 0-444,-1-3 391,1 2 699,-1-7 0,1 3 0,0-4 0</inkml:trace>
  <inkml:trace contextRef="#ctx0" brushRef="#br0" timeOffset="2530">2779 300 7776,'0'-9'0,"0"1"1029,0-1 1,-3 3-432,0 0 1,-4 3-183,1-3 1,0 3-165,0-3 0,-5 4-218,2-1 0,-2 2 210,3 1 742,-5 0-588,-1 4 0,-1 1 202,1 4-145,3 0-151,-2 0 1,5 2-437,2 1 1,0 3 167,3-3 0,0 2-232,3-2 0,0 1 204,0-1 0,4-3-718,2 3 1,-2-5-184,2-1-408,0-4 791,7 6 1,-3-7-209,1 2-503,-1-2 724,3-1 0,-3-3 497,2 0 0,1-8 0,1 1 0</inkml:trace>
  <inkml:trace contextRef="#ctx0" brushRef="#br0" timeOffset="2776">2779 0 7776,'-6'0'1083,"0"0"1,4 1 316,-1 2-630,2 2-456,1 8 0,-2 1-55,-1 3 0,0 1-42,3 0 0,0 2 462,0 1 0,0 0-244,0 0 1,0-3 5,0 3 1,0-2 9,0-2-462,0 1 56,4 0 1,-2-4 261,3 1-1141,1-4 647,3 1 0,-3-3-1075,0 0 0,0 0 621,3 0 0,-1-1-2072,1-3 2713,0-1 0,0 0 0,0 1 0</inkml:trace>
  <inkml:trace contextRef="#ctx0" brushRef="#br0" timeOffset="3691">3210 212 7784,'-1'-8'1264,"-2"2"-401,2 2-538,-3 4 1,4 4 33,0 2 210,0 6-279,0 2 1,0 3 183,0 1 0,0 0-110,0-1 1,0 1-82,0-1 0,3 0-78,0-2 0,4-2-66,-1-5 0,2 1 168,1 0-506,0 0 201,-1-4 0,1-1 255,0-4-561,0 0 1,0 0-172,-1 0 1,1-4 270,0-2 1,-1-2-53,-2-1 0,2 0 10,-2 1 0,-2-1-155,2 0 1,-4-3-133,1 0 496,2 1-86,-4 2 0,3 0-228,-4 0 423,4 4-75,-3 1 242,3 0-173,0 3 1,-2 1 443,4 6 0,-3 5-264,2 1 1,-3 3 133,1-4 1,1 4 45,-1-3 25,4 3-225,-2-5 1,4 3 69,0-4 1,-1 0-64,1-1 0,0 1-232,0 0 0,0-3 67,-1 0 1,1-4-190,0 1 1,-3-2 81,0-1 1,-4-1-75,1-2 0,1-2-3,-1-4 1,0-1-64,-3-1 1,0 0 8,0-4-49,0 4 74,0-5 1,-3 2 36,0-4 0,-4 1 36,1-1 0,-1-3-6,1 1 0,-2-4 4,2 4 0,0-4-90,0 4 0,-2 0 44,2 5 1,1 0-142,-1 3 131,4 0-392,-6 3 16,7 4-1471,-2 2 875,3 3 416,0 3 1,2 2 23,1 4 662,4 0 0,2 4 0,5 0 0</inkml:trace>
  <inkml:trace contextRef="#ctx0" brushRef="#br0" timeOffset="4335">3616 168 7784,'5'0'1385,"-1"0"-600,-4 0-115,0 0-353,-4 0 0,2 3-99,-4 0 0,3 4 224,-3-1 0,0 1-70,-3 2 1,1 1 213,-1 2 0,0 0 26,0 3-279,4 2-154,1-3 1,4 3 128,0 1-244,0-4 19,0 2 1,0-5-124,0 4 0,4-5 82,2 2 0,-1-1-223,1 1 0,1-2 100,5 1 0,-3-4-361,3-1 1,1-3 49,-1 3-315,-1-4 435,2 2 0,-3-4-150,2 0-103,-6 0 286,1 0 1,-5-4-115,4-2 1,-4 1 81,1-1 1,-2 0 149,-1-3 0,-1-2-110,-2-1 1,-2-3 176,-3 4 0,2-5-140,0 1 359,0-2-170,-3 0 1,3 2-35,0 0 1,1 4 96,0-4 0,-2 4 698,4-1-381,0 3 344,3 0-496,0 4 0,1-2 192,2 4-230,2 0-8,3 3-72,1 4 0,0-2 87,0 4-314,0 0 192,0 3 0,-2-3-141,-1-1 1,2 1 82,-2 3 0,2-3-6,1 0 1,-2-3 49,-1 3 1,1-3-87,-4 2 90,4-3 71,-6 6-75,7-7-14,-7 3-16,7-4 34,-7 4-195,3-3 173,-4 3 0,0-5-124,0-2 0,0 1 66,3-4 0,-2 0-365,2-2 0,1-1 25,-1 0-150,4 0 238,-6 0 0,6 0-4,-4 1 0,4 0 102,-1 2 1,-2-2 184,2 2 1,-1-2-195,1 0 115,2-1 1,-4 0-26,2 0 1,-2 3 18,-4 0 0,1 4-26,2-1-277,-2-1-2,3 3 225,-4-3-761,0 4 378,0 0 1,0 0-1</inkml:trace>
  <inkml:trace contextRef="#ctx0" brushRef="#br0" timeOffset="4760">3995 0 8250,'5'4'1087,"-1"1"-670,-4 8 0,0 1 242,0 3 1,0 1-262,0 0 1,0 0 285,0 3 1,0-3-256,0 3 0,1 0-37,2 0 1,-2 0 57,2-4-550,-2-3 137,-1 3 1,0-5 17,0 3 0,1 1-99,2-4 1,-2-4-1131,2-2 641,-2 0-1457,-1-1 962,0-1-264,0-4-1476,0 0 2088,0-4 680,0-1 0,4-4 0,0 0 0</inkml:trace>
  <inkml:trace contextRef="#ctx0" brushRef="#br0" timeOffset="5140">4207 62 7739,'5'-9'562,"-1"4"362,-4-2-366,0 6-627,0-3 58,0 4 185,-4 0 356,-1 4-253,-4-3 1,-3 6 45,1-1 1,-2 2-150,1 1 0,2 0-88,-2 0 0,2 2 105,-2 1 1,2 0-188,-2-3 1,4-1 170,2 1-183,-2 4 117,3-3 1,0 3 95,2-5 0,2 1-71,1 0 1,1 3 161,2 0 0,-1-1-94,4-2 1,3 0 119,2 0 1,5 0-76,-1-1 0,-1 0 87,0-2 1,1 1 95,3-4-399,-1 4 34,1-6 1,-1 4-102,-3-2 1,3-2 102,-2 1 0,-3-1-517,0-1 1,-2 0 94,-1 0-104,0 0 0,-4 0 34,1 0-1009,-4 0 330,2 0 400,-4 0 117,0 0 0,-4 4 0,-1 1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4:23.152"/>
    </inkml:context>
    <inkml:brush xml:id="br0">
      <inkml:brushProperty name="width" value="0.04286" units="cm"/>
      <inkml:brushProperty name="height" value="0.04286" units="cm"/>
      <inkml:brushProperty name="color" value="#AB1A01"/>
    </inkml:brush>
  </inkml:definitions>
  <inkml:trace contextRef="#ctx0" brushRef="#br0">53 104 7927,'-6'-5'2525,"0"3"-1043,4 1-1098,-1 1 0,3 4 19,0 5 432,0 4-451,0 9 1,0-2 175,3 7 816,2-3-851,0 10 1,2-3 43,-4 1 0,4-1-200,-1-1 0,-1-3-565,1 3 0,-4-6 235,4 0 1,-3-8-744,3 2 0,-3-3 254,3-1 1,-3-2-899,3-6 664,-4 2-1778,2-7 1596,-4 3 1,0-5-353,0-2 0,0-2 625,0-4 0,-4-3 147,-2 1 1,-2-5 445,-1 1 0,-4-1 0,0-2 0</inkml:trace>
  <inkml:trace contextRef="#ctx0" brushRef="#br0" timeOffset="350">36 423 7922,'-9'-5'171,"0"1"2163,0 4-1018,4 0-724,1 4 0,5-2-151,2 4 0,2-4-19,4 1 0,3-5 150,-1-1-266,5-8-142,-2 5 0,6-11 165,1 3-413,3-3 148,-5-4 0,3 2-353,-5-2 0,0 0 220,-2 0 1,-3-2-443,-3 2 1,-1-2 253,-2 2 1,-2-2-167,-4 2 1,0 0-57,0 4 353,0-5-107,0 7-36,0-5 321,0 10-71,-4-3 0,2 8 492,-4 2 1,3 4-206,-3 5 1,0 2 419,-2 10 1,2 0-302,0 6 1,1 4 497,-1-1 0,2 4-18,4-1-30,0-1-497,0-3 0,0 4-72,0-1 1,1 1-93,2-4 1,-1-2-293,4-1 1,0-3 148,3 0 0,-4-2-594,1-3 0,-1 0 334,1-3 0,2-1-1190,-2-5 0,-1 1 17,1-4-889,-4 0 703,5-3 757,-6 0-672,7 0 924,-7-4 1,3 2-508,-4-4 1084,0 0 0,4-3 0,1 0 0</inkml:trace>
  <inkml:trace contextRef="#ctx0" brushRef="#br0" timeOffset="1436">300 486 7886,'5'1'1213,"-2"2"1,-1-3-526,1 3 1,-1-2-217,4-1 1,2-3-181,4 1 1,1-5-165,-1 1 1,-1-2 194,3-1 196,-3-4-358,2 4 1,-2-5 161,1 2-602,0 2 282,-3-2 0,-1 2-450,-2-2 1,0 2 291,-3-2 1,0 3-10,-3 0 1,0 3 9,0 0 1,-1 3 35,-2-3 1,-2 4-5,-3-1 0,-1 2 231,0 1 1,-3 4-72,0 2 622,1 2-441,-2 5 1,3 0 451,-2 5 0,3 0-283,0-1 1,3 1 120,0 0 1,4 2-80,-1 1 0,3-1-72,3-2 0,-1-4-116,4-2 0,1 0-200,5 0 1,-2 0 165,5-3-376,0-1 207,2-3 0,1 2-310,0-4 1,-1 0 191,1-3 0,1-1-316,1-2 0,-1-2 185,1-4 0,-1 1-78,-1-1 1,-1-3 30,1 0 1,-3-3-79,-1 0 1,-3 1-135,1-1 157,-2 1 80,-6 0 1,3-3 109,-4 3 1,0 0-60,-3-1 0,0 4 125,0-4 1,-1 4-56,-2-1 0,-1 2 114,-1 2 1,-3 0-85,2 2 485,-2 2-297,-1 4 1,-1 1-28,-1 2 608,1 2-438,-3 4 1,4 3 414,0 3 1,1 3-301,-1 2 0,1 0 223,2 3 0,-1-3-204,4 1 0,0-1-217,3-2 0,1 1 203,2-4-373,2-2 54,4 0 0,0-5-378,0 1 211,-1-4 131,1-1 1,0-4-489,0 0 1,0 0 246,0 0 1,-1-1-396,1-2 1,0-2 244,0-4 0,-3-2-230,0-1 0,-5-1 164,2 1 1,-2 2 118,-1-5 0,0 0 6,0-2 52,0 3 107,0-3 0,0 4 115,0-1 1,0 1-82,0 4 1,0 3 1089,0 0-577,-4 4 335,4-1 0,-4 6-28,4 3 565,0 2-751,0 5 1,1 1-39,2 3 0,-3-2-140,3 0 0,1-4-434,-1 4 1,4-4 138,-1 1 0,1-2-552,-1-2 0,2 0 315,-3-2 1,3 2-1132,1-2 1,-3-2 25,0-1-569,-4-2 518,6 3 624,-3-4-126,0 4 515,2-8 0,-6 3-417,2-5 1,1 0 280,-1-3 0,0-3 479,-3 0 0,0-2 0,0 2 0,-1-1 0,-2 1 0,2 0 0,-2-3 0,-2-2 0,4 4 0,-3-1 0,4 2 493,-3-2-280,2 9 0,-3-7 900,4 6-304,0 2 141,0-4 0,0 8-434,0 0 1,0 1 279,0 5 0,1 3-24,2 3 57,-2 3-478,6-1 0,-2 4 307,4-1-263,0 1-171,0-4 0,0 2-1,-1-1 0,1-1-2,0 0 1,0-3-74,0 1 0,-1-2 52,1-1 1,0-4-218,0 1 1,0-3 69,0 3-451,-5-4 321,0 2 0,-3-4-390,2 0 265,-2 0 115,3-4 0,-4-1-225,0-4 0,0-2 94,0-1 1,0-4 1,0 2 0,0-2 115,0 1 1,0-2-43,0 3 1,-3-6-24,0 0-182,0-1 138,3 3 1,-3 4-13,0-1-608,1 0 488,2 2 1,-3 0-1193,0 4 546,0 4-278,3-3 477,0 7-652,4 1 1441,1 5 0,-1 4 0,0 0 0</inkml:trace>
  <inkml:trace contextRef="#ctx0" brushRef="#br0" timeOffset="1933">1033 362 7806,'0'9'1854,"0"0"1,0 1-1267,0 1 0,0 0-179,0 4 1,1-1 85,2 0 0,-1 2-115,4-4 0,-4 2 9,1-2 1,2 0 25,1-3-192,1 0-68,2-1 1,-3-2-240,0 0 0,0-4 101,3 1 0,-1-2-209,1-1 1,-1-1 145,-2-2 1,2-2-337,-2-4 1,2 0 119,0-3 1,1 1-16,0-4 0,-3 1-96,0-4 351,-4 4-72,2-2 0,-1 2-110,0-4 283,-1 1-59,2-1 0,-3 4 187,2 2 0,1 3 29,-1 0 21,0 4 1,-2 1-24,2 4 0,-2 1 58,2 2 1,-2 3-29,-1 6 7,0 5-62,4 2 0,-3 6 232,2-1-300,2 1-6,-4 2 0,6-1 262,-5 1 0,5-1-77,-1 1 1,2 2-183,1 0 0,-3 4 64,0-4 1,0 3-300,2-2 1,-2-1-26,0-2 52,-4-5 57,2 4 1,-4-8-41,0 3 1,-4-3 43,-2-4 1,-5 2 207,0-4 0,-8-3-121,1-4 0,-5-2-200,-1 3 1,-4-4 5,-1 1-654,-1-2 530,4-5 0,-4-1-70,1-4-991,-1 1 819,8-1 0,0 0-424,5 0 1,3-3 414,2 1 1,3-4-987,4 3 0,2-3 1477,6 0 0,5-2 0,6 0 0</inkml:trace>
  <inkml:trace contextRef="#ctx0" brushRef="#br0" timeOffset="3201">1861 404 10571,'0'9'900,"3"1"-502,0 2 0,4-2-162,-1 5 1,2-3 0,0 2 164,1-2-57,0 0-97,0-7 0,0 3 423,0-2-179,-5 2-283,4 0 112,-7-3 1,3-1-96,-4-4 1,-1-4-448,-2-2 0,1-1 138,-4-2-699,1-4 558,-4 3 0,0-4-94,0 3 114,0-3 64,0-4 1,1 1 40,-1-1 1,0 1 10,0 3 0,1-3 221,2 2 0,2 3-73,4 0 177,0 2-7,0 1-52,0 0 165,0 4 9,0 2-464,0 3 1,1 0 57,2 0 1,2 1 72,4 1 0,0 3 32,0 4 0,4 0-118,1 0 0,0 0-8,1-1 1,-1 1-69,4 0 0,-3-1 55,-1-2-449,1 2 325,3-7 1,-5 6-321,-1-5 0,1 2 194,-1-1 0,-1-2-108,-2 2 0,-3-2-249,0-1 734,-4 0-125,2 0 575,-4 0 194,0 0 0,-1-3-174,-2 0-186,2 0 1,-7 3-59,2 0 1,1 0 116,-1 0 0,4 0 194,-4 0-158,4 4-180,-6-3 0,7 7 143,-2-2-249,2 2 23,1 1 1,0 2-144,0 1 0,4 1 90,2-1 0,5-3-179,0 3 1,4-3 81,-3-3 1,3 1-194,0-4 1,2 0-56,0-3-138,1 0 220,-4-4 1,2 2-22,-1-4-336,2-4 310,0 0 1,-2-3-77,0 1 0,-4-2 73,0-4 0,-2 4-89,-3-1 0,1 0 111,-4-2 0,0-4-4,-3 1 0,0-5-111,0 2-15,0-3 113,-4 4 1,-1-4-72,-4 3 206,0 1 15,1-3 1,-1 6 59,0-2 1,0 7-227,0 2 957,0 2-581,1 5 0,-1 1 224,0 4 0,3 5-39,0 4 413,0 0-458,1 11 0,-1-5 213,3 6 215,0 1-416,3 1 0,0 4 61,0 3 0,0-3-154,0 2 1,1-4 47,2-2 1,2-2-61,3 3 1,2-5-182,2 2 0,-1-3 74,3 0-343,1-4 236,3 2 1,-1-6 32,1 2-461,0-6 318,-1 2 1,1-7-111,0 2 0,-1-2 47,1-1 1,-1-1-175,-3-2 0,2-2 97,-4-4 0,-1 0-28,-2 0 0,0-4 100,0-1 0,-1 0 82,-2-1 1,0 1-160,-3-4 318,0 4-149,-3-2 0,0 3 428,0-2-190,0 2 735,0 5-446,0 3-175,0 1 1,0 5 104,0 2 279,-4 6-367,3 4 0,-2 2 254,3 0-125,0-1-140,0 4 1,2-1-235,1-3 1,4 2 138,-1-4 1,2 0-571,1-4 1,0 3 273,-1-2 0,1 2-320,0-5 0,0-2 9,0-1-1312,0-2 1116,-1-1 1,-2 0-319,0 0-643,0 0 1013,-1 0 0,-1-4-391,-4-2 1,0-2 441,0-1 1,-1-3 536,-2 1 0,-2-9 0,-4 1 0</inkml:trace>
  <inkml:trace contextRef="#ctx0" brushRef="#br0" timeOffset="3339">2594 281 7738,'-4'-9'625,"-1"1"-437,-3 2 0,2-1 1848,0 4-854,4 0-668,-2 3-321,4 0-1099,0 0 622,4 4 1,1-2-1015,4 4 0,-4 0 1298,1 3 0,4 4 0,4 0 0</inkml:trace>
  <inkml:trace contextRef="#ctx0" brushRef="#br0" timeOffset="4208">2912 404 7737,'-5'-5'2802,"0"-3"-2126,2 3-193,2 1-227,-3-4 1,3 3-324,-2-4 0,1 0 122,-4 0 0,0 2 273,-2 1 1,-1-2-63,0 2 0,-3 2 351,0 1 1,-2 2 6,2 1-585,-4 4 44,6 1 0,-5 5 242,3 2-374,0-3 199,3 8 0,2-3-99,1 3 0,-1 0 65,4-2 0,0 0-178,3-3 1,0 0 10,0-3 0,3 0-172,0-1 0,4 0 54,-1-2-405,5-2 376,-1-4 0,3 0-73,-4 0-181,0 0 236,3 0 1,-2-4-80,2-2 0,-2-2 79,-2 0 0,1-2 3,0-2 0,-1 2 8,-2-2 1,1 0 192,-4 0 0,2-1-18,-2 1 620,0 7-301,1-7-130,-3 7 806,3 0-315,-4 1-234,0 4 0,0 1-124,0 2 0,3 2 283,0 4 1,4 0-176,-1-1 1,1 1-501,-1 0 0,4 0 121,-1 0-1079,2-1 780,-2-3 0,2 2 125,1-4-1349,0 4 979,1-6 0,-3 3-650,1-4 0,-1 0-39,-1 0 147,0 0 267,0 0 278,-1-4 1,-3-1-37,-2-4 556,-2 0 0,-1 1 0,0-1 0,0 0 0,0 0 0,0 0 0,0 1 161,0-1 0,0 0-195,0 0 951,0 0-625,0 4 0,-1 1 2091,-2 4-1197,2 0 55,-3 4-741,0 1 1,3 4 60,-1 0 88,1 0-331,1 3 1,0-2 16,0 2 1,0 1-136,0-1 0,0-1-99,0-2 250,0 0-256,0 0 104,0 0-629,0-5 300,0 0-14,3-4-475,-2 0 228,3 0-106,-4 0 0,3-4 245,0-1 0,1-3-169,-1-1 1,1-3 76,2 0 0,2-2 30,-2 2 1,-1-3 2,0 4 131,1-1 4,3-1 1,-3 3-126,0-2 593,0 3-250,3 4 1,-1-2 599,1 4 0,0 0-364,0 3 1,-3 1 420,0 2 0,0 1-272,2 2 0,4 3-22,0-1 1,0 1 187,-4 3-539,1 2 48,0-5 1,0 4 197,0-4-706,0 0 366,-1 0 1,0-1-1155,-2 1 613,2-4 129,-3 3-749,4-3 1,-1 0 463,1-2 0,-3-2-385,0-1 0,-3 0-282,3 0 1404,0 0 0,3-8 0,-1-2 0</inkml:trace>
  <inkml:trace contextRef="#ctx0" brushRef="#br0" timeOffset="4735">3503 325 7737,'-6'-6'1522,"0"0"-1016,0 0 0,-2 0-375,2 0 0,1 4 200,2 0-341,2 1 63,-6 1 987,2 3-644,0-2 1,-3 7 200,2-2 8,-2 2-290,3 5 0,-3-2 68,3 3 0,1-2-183,1 3 1,-1-2-95,1 2 1,0 1 70,3-4 1,1 0-152,2 0 1,-1-2 65,4 2-256,0-3 141,6 0 1,-2-3-37,2 0-207,2-4 162,-1 2 0,5-4-61,0 0 0,0 0 60,3 0 0,-3-1-123,3-2 0,-2-2 28,-2-4 0,1 0-88,-1 1 1,1-1-131,0 0 86,-5-4 232,0 3 1,-4-3-111,0 1 90,0 2 3,-1-7 1,-2 8 14,0-3 0,-4 1-172,1-1 559,-2 3-210,-1-4 0,-4 5 238,-2 2 1,-2 2-56,0 4 173,-1 0-274,0 4 0,0-2 112,0 4 357,-3 4-365,2 0 1,-4 2 105,2-3 1,3 3-56,-3 0 1,5 2 103,1-2 0,3 3-95,-3-3 1,4 0-178,-1 0 1,6-2 196,3 2-295,2-3 26,1 0 0,4-3 218,1 0-262,3-4 47,1 2 0,2-4-409,1 0 1,3 0 222,0 0 1,0-4-344,0-2 0,1-2 216,-1-1 1,0 2-1170,0 1 1,0-2 26,-3 2-929,-1-2 1055,2-1 1254,-3 4 0,2-6 0,-3 1 0</inkml:trace>
  <inkml:trace contextRef="#ctx0" brushRef="#br0" timeOffset="5850">4676 433 7743,'0'-6'0,"0"0"-101,0 4 323,0-6 360,0 7-110,-4-7-39,-1 3-223,-4-3 1,0 3 176,0 2 0,0 2-81,1 1 1,-1 0 49,0 0 0,0 0-30,0 0 51,1 4-138,-1-3 0,0 6 62,0-1 173,0 2-324,0 5 1,4-2 58,-1 3 1,4-3 3,-1 1 1,2 2-107,1 0 1,0-1 93,0-1 0,1-2-175,2-1 0,3-1 57,5 1-473,-1-4 316,3 3 1,-3-6-218,1 4 0,0-4 153,4 1 0,-4-3-92,0-3 0,2 1 48,-1-4 1,0 3-258,-3-3 1,-2 0 145,-1-3 0,1 1-107,-4-1 0,0 0-134,-3 0 560,0 0-68,0 0 1,-4-2-303,-2-1 540,-2-4-176,0 6 1,2-2 227,0 3 1,1-3-166,-1 0 0,1 4 313,2 2-143,2 0 356,-3 1-148,4 1-84,0 4-89,0 0 1,0 4 373,0 2-289,0 2-128,4 0 0,-2 2 52,4 2 1,-1-2-67,1 2 0,2 0-109,-2 0 1,1 0 78,2-3 0,0-2-145,0-1 0,0 2 36,-1-2-337,1-2 200,0 0 1,0-4-249,0 0 0,0 0 22,-1 0-88,1 0 0,0-1 137,0-2 1,0-2-129,-1-4 0,0 0-100,-2 1 153,2-1 57,-7 0 1,6 0 33,-4 0-38,0-3 104,-3 2 0,3-3 177,0 4 0,0 3-52,-3 0 1,1 4 954,1 0-514,-1 1 409,7 1 1,-4 3-360,2 3 1,2 2 308,-2 1 1,2 1-49,0 2-65,5-3-345,-3 4 0,6-5-244,-5-2 0,5 2-3,-1-2 0,-1-3-678,0 0 1,-2-2 464,3-1 0,-2 0-1530,2 0 1,-1 0 58,-2 0-141,-3-4 1087,4 4 0,-4-8 658,0 2 0,4-2 0,0-1 0</inkml:trace>
  <inkml:trace contextRef="#ctx0" brushRef="#br0" timeOffset="8535">2091 484 8267,'5'-5'-348,"2"-3"382,-4 2 246,4 2-140,-6-4 0,6 3 0,-3-4 29,1 1 1,-2 2-19,2 0-304,-3 0 233,6-3 1,-6 1-159,4 2 1,-4-1 110,1 1 1,1 1-70,-1-1 0,0 3 47,-3-3 1,0 3 199,0-3-69,0 4 29,-4-2-104,-1 4 85,-4 0-92,0 0 0,3 0-131,1 0 0,-1 4 94,-3 2 0,3 1-338,0-1 0,1 2-440,-1-2 161,-1 2 0,3 0 594,-2 1 0,2 0 0,4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4:51.682"/>
    </inkml:context>
    <inkml:brush xml:id="br0">
      <inkml:brushProperty name="width" value="0.04286" units="cm"/>
      <inkml:brushProperty name="height" value="0.04286" units="cm"/>
      <inkml:brushProperty name="color" value="#AB1A01"/>
    </inkml:brush>
  </inkml:definitions>
  <inkml:trace contextRef="#ctx0" brushRef="#br0">2611 381 7726,'4'0'236,"0"0"1,-1-1 286,0-2-364,4-2 0,-5-4 279,4 0 1,-4 0-89,1 1 0,1-1-28,-1 0 1,0 3 42,-3 0-17,0 4-49,-4-6 49,-1 3-363,-4 1 164,0-4 1,-3 7-9,1-2 0,-4 2 83,3 1 0,-3 4-33,4 2 1,-5 1-13,1 2-1,2 3-42,-2 0 1,4 3 26,-1 0 0,3 2 3,0 0 1,3 3 153,0-2-284,4 1 93,-2-9 0,5 6-180,2-5 0,2-2 76,4-3 1,3-4-197,-1 1 1,2-2 105,-1-1 0,1-4-293,1-2 0,2-2 113,-4 0 1,2-1-36,-2 0 1,0-3-75,-3 0-29,-4 1 154,2 2 1,-3 0 77,2 0 1,-2 0-238,-4 1 459,0-1-224,0 0 471,0 0-196,0 4 329,0 1-308,-4 8 1,3 1 78,-2 4 1,1 4 87,-1 1 1,2 0 156,-2 1 0,3-4-135,0 0 0,2-1-131,1-1 1,4 0 13,-1 0 1,2-4-335,1-3 0,0-1-8,-1-1-457,5-3 435,-3 2 0,6-10-4,-5 2 0,4-3-135,-3 0 1,3 0-202,-4-3 0,4-2 156,-3 3 0,0-3 106,-4-1 1,1 1 4,0-1 0,-3 0 164,0 1 1,-3-1-99,3 0 125,-4 1-74,1-5 0,-2 4-106,2-3 333,-2 2-206,3 2 1,-4 0 118,0 2 1,1 6-141,2 3 911,-2 4-615,3-2 0,-4 8 369,0 2 1,-3 5-27,0 4 568,-4 6-650,6 1 1,-3 4 166,4-3 131,0 3-429,4-4 1,-2 2 30,4-1 0,0-2-140,3 2 0,0-3-145,0 1 1,2-6 100,1 0 0,1-4-563,-1 1 1,-2-6 208,5 0-1670,-4 0 1246,2-1 0,-5-1-14,1-4-1739,-4 0 1538,3 0 0,-6 0-1078,4 0 1096,-4 0 807,2-4 0,-8-5 0,-1-4 0</inkml:trace>
  <inkml:trace contextRef="#ctx0" brushRef="#br0" timeOffset="170">2875 343 7726,'-5'0'4181,"1"0"-3161,16 0 0,-1 0-764,9 0 0,2-3 68,-1 0-1388,7-3 746,-5 1 0,9-3-283,-3 2 0,2-2 293,1 2 1,2 1-879,-1-1 0,1 5 524,1-2 1,-1-1 661,-1 1 0,-3 0 0,-3 3 0</inkml:trace>
  <inkml:trace contextRef="#ctx0" brushRef="#br0" timeOffset="440">3723 308 7682,'0'-9'2866,"0"3"-2222,0 0 1,4 5 311,2-2 1,4-1-93,2 1-1548,4-4 501,-3 2 0,5-3-52,0 2 0,-1-2 112,1 3 0,-1 0 215,-3-1 1,2 4-89,-4-1 1,0 1-505,-4-1 0,-2 2-24,0-2-216,-4 2 94,2-3 165,-4 3-798,0-3 794,0 0 1,0 2 484,0-4 0,-8 1 0,-2-4 0</inkml:trace>
  <inkml:trace contextRef="#ctx0" brushRef="#br0" timeOffset="858">3723 18 7682,'-9'4'0,"0"-2"1503,0 4 0,3 3-125,1 2-1243,3 5-34,-2-2 0,4 6-15,0 1 1,0 3-99,0 0 0,0 1 697,0 2 0,3-2-243,0-1 1,-1 1 76,-2-1 0,4-2-154,2 2 0,0-5-384,3 2 0,-2-6 55,5-3-488,1 1 380,-3-7 1,6 6 103,-4-6-201,3-2 113,-1 0 0,1-4-412,-1 0 1,-2-1 162,3-2 0,-1-2-172,0-4 1,-1 0 140,-4 0 0,3-2-93,-1-1 1,-2-3-115,-3 3 458,-4-3 12,6 1 0,-7-1-230,2 1 606,-2 3-293,3-2 1,-3 7 413,2 0-316,-2 4 572,-1-2 1,0 8-288,0 2 0,0 6 468,3 3 1,-2-2 13,2 2-774,2-4-26,-4 6 0,7-8 218,-2 3-786,2-2 436,1 3 1,-2-7-287,-1 3 1,4-2 203,-4 2 0,4-3-1154,-4 0 1,2-4 505,0 1 0,-2-2-1572,0-1 1375,0 0 984,-1 0 0,3-8 0,-3-2 0</inkml:trace>
  <inkml:trace contextRef="#ctx0" brushRef="#br0" timeOffset="1873">4136 344 7682,'0'5'2447,"0"3"0,0-6-1903,0 4 1,0 0-294,0 3 1,3-1-250,0 1 0,3 0 62,-3 0 1,1-3-117,-1 0 0,-2-3 36,2 2 535,-2-3-22,3 2-438,-3 0-41,3-3 30,-4 3-427,0-4 1,2-1 242,1-2 1,0 1-252,-3-4 0,1 1 209,2-4 1,-2 0-85,2 0 0,-2-3-250,-1 1 312,0-1 71,0-1 0,0 2-157,0-3 163,0-1-18,0 1 0,0-2 198,0 5 0,0-4-28,0 3 578,0 4-282,0 1-89,0 6 0,1-2-22,2 6 367,-2-2-330,3 10 0,-4-4 133,0 8 193,0-4-264,4 5 1,-3-3 63,2 2 0,2 0-131,1-3 1,-1 1-194,0-1 1,1-3 85,3 3 1,0-5 54,0-1 1,2-3 24,1 3 1,0-4-25,-3 1 0,0-2-97,-1-1 0,2-1-31,2-2 1,-2 1-150,2-4 0,-3 0-101,0-3 0,0 0 49,0 1 0,0-1-430,-1 0 1,-2-1-327,0-2 1,-1 3-635,1-3 867,-2 2 368,-4-3 0,3 6-190,0-1 744,0 5-193,-3-5 796,0 7-461,0-3-48,0 8 0,0 2-25,0 6 363,0-3-409,0 8 0,0-6 155,0 3-168,0-3-32,0 6 1,0-7-113,0 1 0,1-1 86,2-1 0,-1 0-299,4 0 0,-1-3 107,4-1 1,0-3-191,0 1 1,0-2 36,0-1-339,-1 0 317,1 0 0,1 0-120,2 0-183,1-4 245,1 0 1,2-5-57,-4 0 0,2 0 70,-2 0 1,0 0-26,-3 1 1,-1-1 30,1 0 0,-1 0 152,-2 0 0,1 1-111,-4-1 203,0 0-59,-3 0 1,0 0-184,0 0 438,-4 1-190,-1 3 0,-1-2 161,0 4 1,0 0-81,-3 3 0,1 1 120,-1 2 1,3 2-40,0 4 0,0-1 41,-3 1 0,1 3 107,3 0-44,-3 3-107,7-5 1,-3 6 40,4-4-345,0-1 75,4-2 1,-2 0 18,4 0 1,0-1 65,6-2 1,-2 0-194,2-3 0,1 0 51,-2-3 0,4 0-180,-3 0 0,2-4 21,-2-1-188,4-3 254,-6-1 0,5 0-109,-3 0-132,0 0 203,-3 1 0,0-4-75,-1 0 1,1-1 86,0 2 1,-3 0-7,0-4 0,-1 4 15,1 0 0,0 1 188,-3 1 0,3 3-16,-3 0 527,0 4-277,-3-2-126,4 4 686,-3 0-538,7 8 0,-7-2 370,2 6 0,-1-1-257,1 0 1,-2 2 77,2 2 0,0 0-98,0-3 1,0 4-321,-3-1 0,0-3 149,0 0-384,0-2 218,0-1 0,-1 0 171,-2-1-1266,2 1 758,-6-4 0,2-1-1204,-4-4 0,-4 0 714,-2 0 0,-2 0-897,-4 0 1,-3-1 230,-9-2 1468,1-2 0,-15-8 0,2 0 0</inkml:trace>
  <inkml:trace contextRef="#ctx0" brushRef="#br0" timeOffset="2034">3934 114 7705,'-17'0'0,"-1"-4"4212,4-1-3145,6 0 1,5 2-2343,6 6 0,5-2 791,7 2 0,6-2-2044,2-1 2528,3 0 0,4 0 0,1 0 0</inkml:trace>
  <inkml:trace contextRef="#ctx0" brushRef="#br0" timeOffset="2485">5468 38 7730,'-6'-5'1568,"0"2"1,4 3-1398,-1 3-141,-2 6 1,1 2 402,-5 7 1,0 2-81,0 6 0,-1 2 376,-1 5 1,1-1-253,-2 6 0,2-1 144,1-2 0,4 0-36,3 0-910,1 1 323,1-5 1,1-2-304,1-5 0,7-2 263,6-5 0,6 0-1440,2-2 0,3-3 650,0-3 0,3-4-1731,1-2 2563,3-2 0,-5-1 0,2 0 0</inkml:trace>
  <inkml:trace contextRef="#ctx0" brushRef="#br0" timeOffset="2859">5628 219 7696,'13'-4'3115,"1"2"-2336,-2-4 0,3 4-924,5-1 0,0 1-15,3-1 1,4-2-56,2-3 0,1-1 15,-4 0 281,1 0-134,-5 0 1,0 3-38,-5 1-530,-3-1 386,-1 1 1,-7 1-1635,-1 4 1334,-3 0 1,2-1-283,-4-2 816,0 2 0,-7-3 0,-3 4 0</inkml:trace>
  <inkml:trace contextRef="#ctx0" brushRef="#br0" timeOffset="3040">5857 185 7696,'-9'12'918,"1"0"114,3 6 1,-2-2-574,4 8 882,0-5-812,3 3 1,1-4 51,2-1-1163,-2 1 449,7 0 0,-7-5-283,5-1 1,-1-1 218,1 1 1,-2-6-222,-4 3 0,1-3-344,2 0-218,-2 2 436,7-7-929,-3 3 590,4-4 883,-1 0 0,1-4 0,0-1 0</inkml:trace>
  <inkml:trace contextRef="#ctx0" brushRef="#br0" timeOffset="3440">6042 379 7696,'5'-9'0,"-2"0"0,1 0 955,-1 0 0,1 1-395,-1-1 0,-2 0-517,2 0 1,-2 3 88,-1 0 593,0 0-412,-4 2 0,-1 0 67,-4 4 1,0 0 10,0 0 0,1 1-72,-1 2 0,0 2-111,0 7 1,1-1-94,2 4 1,0-2 49,3 2 0,-3-1-254,3-2 1,0-2 51,3 5-341,0-8 321,0 5 0,4-7 20,2 3-524,2-3 377,0-1 0,1-4-123,0 0 1,0 0 108,0 0 1,-1-1-184,1-2 1,0 1 70,0-4 0,-1 1 102,-2-4 0,1 0-70,-1 0 240,2 4-221,-3-3-7,-1 3 546,0 1-189,-3-4 115,3 7 1,-4-2-111,0 6 0,-1-1 349,-2 4 1,2-1-202,-2 4 0,-1 3-8,1 0 1,0 0 20,3-4-1007,0 1 545,0 0 1,1-3 8,2 0-1179,2-4 902,4 6 0,0-7-565,-1 1 1,1-1 478,0-1 1,3-1 558,0-1 0,3-3 0,-1-4 0</inkml:trace>
  <inkml:trace contextRef="#ctx0" brushRef="#br0" timeOffset="3771">6377 282 7696,'-4'-8'639,"-1"2"0,-4-1-127,-3 4 780,2 0-803,1-1 1,2 3 128,1-2-613,-2 2 46,3 1 1,-2 1-283,4 2 200,0-2 219,3 7 1,0-3-81,0 4 1,1 0 123,2-1 1,2 4-62,4 0-288,0 4 192,-1-7 1,4 7 102,0-4-286,0 4 86,-3-7 0,-4 5 145,1-2 1,-1-2-23,1 1 1,-2-1-61,-4-1 1,0 0 24,0 0 1,0-4-93,0 1 0,-4-4 89,-2 1 1,-2-2-177,0-1 0,-1 0 9,0 0-835,-4 0 611,3-4 1,-2 2-525,3-4 0,-3 1 322,0-4 0,4 0 84,2 0 1,4-1 120,-1-1 1,2 0-71,1-4 0,1 3-108,2-2-94,2-1 597,3-3 0,1-3 0,0-2 0</inkml:trace>
  <inkml:trace contextRef="#ctx0" brushRef="#br0" timeOffset="4001">6404 167 7696,'6'1'1008,"0"2"0,-4 2-312,1 4 16,1-1-404,-3 5 1,6 1 169,-4 3 0,3 2-127,-3 2 0,3-3 38,-3 3 0,3-2-65,-3-2 0,3 1-182,-4-1 0,2 0-29,-1-2 1,-2 0-111,2-3 233,2 4-1168,-4-6 637,3 2 1,-4-6-1937,0 0 1012,4-4-601,-3 2 1307,3-4 1,-1-4-44,0-2 1,4-2 11,-2 0 544,3-1 0,1 0 0,0-4 0,0 3 0,0-2 0</inkml:trace>
  <inkml:trace contextRef="#ctx0" brushRef="#br0" timeOffset="4499">6659 273 7696,'0'-9'316,"0"3"165,0 0 1,-1 3-54,-2-3-2,-2 4-279,-4-2 0,0 4 68,0 0 0,0 1-7,-3 2 1,-1-1 206,-2 4 1,-4 0-76,1 3 0,-1 3 370,5-1 0,-3 2-15,2-1-312,3-2-131,3 3 1,2-2 66,4 1-469,-4 0 185,6-3-65,-3-1 178,8 1 1,0 0-713,2 0 0,2-4 252,-2-2 1,2-2-486,0-1 0,4 0 20,0 0-311,4 0 649,-7 0 1,8-1-215,-2-2-60,1-2 404,-2 0 1,3-2-102,-2 4 1,-2-4 99,2 1 1,-4-1 54,0-2 0,0 0 255,1 0 0,-5 0-64,2 1 0,-2-1 64,1 0 678,-3 0-586,3 0 0,-7 3-67,2 0 1304,-2 5-422,-1-7 339,0 7-397,0-3 314,-4 4-395,-1 0-344,-4 0 0,3 4 104,1 2-594,3 1 139,-2-2 0,4 3 156,0-2-461,0 2 218,0 1 1,3 0 22,0-1 1,1 1 10,-2 0 1,0-1-46,4-2 1,-4 2 68,1-3-249,-2 3 244,-1 1-202,0-4 95,-4 3 1,2-7 122,-4 2-748,1-2 464,-4 3 0,0-3-769,0 2 1,0-2 443,0-1 1,4 0-336,-1 0 1,4-1 34,-1-2 854,2 2 0,5-7 0,1 3 0</inkml:trace>
  <inkml:trace contextRef="#ctx0" brushRef="#br0" timeOffset="5033">7073 281 7645,'0'-6'852,"0"0"1,3 3 49,0-3-1445,4 0 409,-2-3 1,4 0 23,-1 1 114,1-1 28,0 0 1,-4 0 22,-2 0 707,-2 1-483,3-1 0,-3 0 276,2 0-362,-2 0 0,-1 0-100,0 1-107,0 3 357,0-3-431,0 7 221,0-3-184,0 4 21,0 0 0,0 4 276,0 2 1,-3 2-102,0 0 514,0 5-413,-1 1 0,3 5 56,-2 1 0,-1-1-44,1 1 1,0-1 104,3-1 0,0 2-115,0 1 0,0-2-207,0-4 1,0 1 63,0-5 1,1 4-299,2-3 1,-2 0 97,2-3-802,-2-1 336,-1 1 308,4 0-345,-3 0-14,3-4-1693,-4-1 1105,0 0-685,0-3 854,-4 2 1031,-1-3 0,-8 0 0,0 0 0</inkml:trace>
  <inkml:trace contextRef="#ctx0" brushRef="#br0" timeOffset="5188">7056 484 10709,'8'0'1183,"1"0"-796,0 0-49,4-3-98,-4 2 1,5-6-273,-2 4 1,-2-1 88,2 1 1,-2 1-722,2-4 1,-2 4 360,2-1 1,0-1-1055,0 1 1,3 0 1356,-3 3 0,3-4 0,-1 0 0</inkml:trace>
  <inkml:trace contextRef="#ctx0" brushRef="#br0" timeOffset="5600">7514 290 9893,'4'5'679,"-3"3"-368,2-2 0,1 2-67,-1 1 1,0 0-63,-3 3 0,1-2 11,2 2 0,-2-2-76,2-2 98,-2 1-1087,-1 0 635,0 0 0,1-3-2145,1 0 1124,-1-4 1258,3 5 0,-4-6 0,0 3 0</inkml:trace>
  <inkml:trace contextRef="#ctx0" brushRef="#br0" timeOffset="5827">7453 387 7666,'-6'-3'0,"1"1"0,0-2 1873,-1 1-760,2 2-1354,4-3 0,4 1 209,2 0 1,2 0-244,0 3 1,1-3 131,0 0 61,4 0 61,-3 3 0,3-3 123,-1 0-663,2 0 396,-1 3 0,4 0-345,-2 0 0,1 0 218,2 0 0,3 0-424,-1 0 716,1 0 0,-3-4 0,-1 0 0</inkml:trace>
  <inkml:trace contextRef="#ctx0" brushRef="#br0" timeOffset="6265">7840 201 7666,'0'-9'2495,"0"4"-1904,0-2-883,0 6 237,4-7 1,1 7-92,4-2 16,0 2 191,0-3 1,-3 3 193,-1-2 0,1 2-91,3 1 0,-3 1 113,0 2 0,-4-1-56,1 4 1,-1 0-185,1 3 0,-2 0 120,2 3-267,-2-2 93,-1 7 1,-4-7 253,-2 5-381,-2-4 111,-1 6 0,0-7 170,1 5 0,-1-3-105,0 2 1,3-3 383,0 1 0,4-1-131,-1 1 1,-1-6-97,1 3 1,1-2 39,5 2-277,-2-4 169,7 3 0,-3-6 171,4 3 4,0-3-111,0 2 0,3-4-185,3 0 0,2 0 79,0 0 0,1-1-284,0-2 0,-1 1 87,1-3-1064,-1 3 789,-3-6 1,3 6 74,-2-4-1457,-3 4 471,1-6 19,0 7 1,-3-3 1284,1 4 0,-1-4 0,-1-1 0</inkml:trace>
  <inkml:trace contextRef="#ctx0" brushRef="#br0" timeOffset="6764">8290 0 7680,'9'0'1018,"0"4"0,1 2-204,1 6 13,3 2-511,4 3 0,3 5 160,3 1-577,1 7 213,2-3 0,-2 7 142,-1-5 0,-4 6-110,-5-2 1,-3 3 324,-6-4 0,-2 2-100,-4 2 1,-4-5-592,-2-2 1,-6 2 155,-3-2-1621,-1 1 1164,-6-4 1,0 1 522,-5-1 0,-3 0 0,-2 1 0</inkml:trace>
  <inkml:trace contextRef="#ctx0" brushRef="#br0" timeOffset="-3323">186 396 7821,'5'-4'620,"-1"-1"-531,-4-3 349,4 3-234,-3-3 1,6 0 391,-4-4-241,0 1-157,-3-2 1,0 3 286,0-2-235,0 2 0,-1-1 203,-2-1 0,-2 1-112,-4 5 1,-1-1-140,-2 4 0,2-2 33,-5 2 0,0 0-214,-2 3 0,2 5 167,0 3-285,1 5 163,-4 5 0,4 0-7,2 3 0,3-1-6,0 3 0,4-2-62,2 2 1,2-6 30,1 0 0,1-2-128,2 0 1,3-2 113,6-5 1,-2 0-214,5-2 0,0-2-53,2-4-248,1 0 313,-4 0 0,2-5-104,-1-4-105,-2 1 194,3-5 1,-5 0 36,4-2 1,-7 2-2,1-2 0,-3 3 206,3-3 0,-4 2-58,-2-2 1,1-1 265,-1 5 0,0-4-67,-3 3 475,0 0-214,0 8-99,0-4 33,0 7-171,0-3 0,0 5-67,0 2 1,0 3-28,0 5 0,1 3 230,2 4 1,-1 3-62,4 3 1,-1 2 111,0 4 0,3-2 152,-2 4-134,2 1-259,5 2 1,-4-1 145,-1-1-484,1 1 210,-4-3 1,0 1-63,-2-3 0,1-5 72,-1-4 1,-1-1-200,-5-2 0,-2-3-56,-4-2 286,-4-2-34,4-2 0,-8-3 9,2-2-690,-1-2 445,2-1 0,-3-1-81,2-2-772,-1 2 674,-2-10 1,1 5-329,3-6 1,1-2 257,4 0 1,0-3-10,1-1 0,3 1 136,2-1 1,2-1-457,1-1 0,4-3 15,2-3 775,1 3 0,6-2 0,1 2 0</inkml:trace>
  <inkml:trace contextRef="#ctx0" brushRef="#br0" timeOffset="-2622">345 424 7784,'6'3'1971,"0"0"0,-3 0-1801,2-3 0,4-1 31,3-2 0,0-2-117,-3-4 0,2 0 211,1 0 317,0 0-306,-3 1 1,-1-2-223,-3-2 1,3 2 89,-2-2 0,-2 3-898,-1 0 583,-2 0 1,-1 0-135,0 0 0,-4 5 147,-2 1 1,-2-1 4,0 1 0,-2 1-209,-2 5 546,2 2-307,-3 3 0,2 5-76,-1 2 785,0 2-415,3 0 1,3 1 345,1-1 1,3 4-195,-1 0 0,2-4-172,1-2 1,4-4 4,2 0 0,1-1-279,2-1 1,3-1 58,0-2 0,2 1-6,-2-4 0,4 0 31,-1-3-419,1 0 271,-2-4 1,3 2-204,-3-4 0,0 0 121,1-3 1,-4 0-25,4 0 1,-4 1 99,1-1 1,-3 0 245,0 0 0,0 1 77,0 2 108,0 3-238,0 3 644,-1 0-427,-3 3 1,0 2 377,-2 4 0,-2 0-238,2 0 0,1 0-40,-1-1 1,1 1 208,-1 0-573,-2 0 1,3-3 117,-4 0-501,0-4 255,0 2-6,0-4-9,0 0-335,0-4 1,0-1 194,0-4 0,3-1-194,0-2 0,0 2 171,-3-5 1,2 3-68,1-3 1,3 2-147,-3-2 161,4-2 221,-6 4 0,6-5-58,-4 0 1,3 2-26,-3 1 0,3-1 377,-4 5 1,4 2-123,-3 3 627,4 4 1,-5-1-379,4 6 0,-4 5 655,1 3 0,1 5-21,-1-1 270,4 2-716,-6 0 1,5 1 213,-3-1-395,4-3-121,-2 3 1,1-6-206,0 3 1,0-3 115,3 1 0,-4 0-457,1-4 0,0 3 259,3-5 1,-3 1-1041,0-1 0,-3-1 77,3-2-943,-4-2 1313,5 3 1,-5-4-40,4 0-802,-4 0 1004,2 0 1,-1-4 563,0-2 0,4-2 0,-2-1 0</inkml:trace>
  <inkml:trace contextRef="#ctx0" brushRef="#br0" timeOffset="-1925">953 449 7771,'0'5'2362,"0"-1"1,4-4-2121,2 0 0,5-1 89,1-2-730,3-2 355,-5 0 1,3-3 194,-4 3 35,0-7-76,-1 2 1,-2-1-122,0 2 1,-3 4 198,3-6-324,-4 3 0,2-5 18,-4 4 0,0 1-222,0-1 1,-3 3 110,0 0 67,-4 4 57,2-2 0,-6 4 165,-1 0-25,0 0-93,3 4 0,0-2 301,1 4 0,0 3-74,2 2 1,-1 2 48,4-1 0,-3-1 11,3 3 1,0-2 149,3 3 0,1-4 112,2 0-129,2-1-231,4 3 1,1-3 278,1 1-480,-1-5 204,7 2 0,-6-4-105,3 2 1,0 1 86,1-4 0,0 0-172,-3-3 1,1 0 39,-1 0 0,-2 0 12,1 0 1,-4-1 6,-1-2-196,-4 2 121,2-7 1,-4 6 7,0-4-269,0 0 181,0-3 1,0 1-126,0-1 1,-4 0 76,-2 0 0,-1-3 23,1 1 1,0-1 64,3 3 0,-3 0 92,3 0 0,0 1-178,3-1 382,0 0-142,0 0 1,0 0-258,0 1 1,4 2 101,2 0 0,-1 1-8,0-1 0,1 1 36,3 2 0,0 2-88,0-2 0,3 2-67,-1 1-172,1 0 181,1 0 0,-3-1-95,1-2 101,3 2 95,0-3 0,-1 4 27,-1 0 0,1 0-63,-1 0 1,0-1 207,-4-2 1,4 3-101,0-3 0,0 2 416,-4 1 0,-2 0 5,0 0 778,0 0-716,3 0 0,-1 1 34,-2 2 1,-2 4 65,-4 5 500,0 0-616,3 1 0,-2-1 136,2 3 0,-2 1-143,-1-5 0,1 4-86,2-3 1,-2 0-120,2-3 0,1-1-416,-1 1 252,4 0-1130,-2 0 791,0-4 1,0 0 101,-2-2-806,-2-2 184,2 2-2257,1-3 2267,-3-3 1,4-1-1212,-2-2 2027,-2-2 0,3-1 0,-4-5 0</inkml:trace>
  <inkml:trace contextRef="#ctx0" brushRef="#br0" timeOffset="-1752">1439 202 7759,'-9'-3'0,"0"0"2798,4 0-846,1 3-960,0 0-790,3 0 1,-2 0-2050,6 0 885,-2 0 712,7 4 1,-6 0 137,4 2 0,-3 2-474,3-2 0,0 2 3,2 0 583,1 1 0,0 0 0,0 0 0</inkml:trace>
  <inkml:trace contextRef="#ctx0" brushRef="#br0" timeOffset="-1478">1668 308 7759,'0'-5'1989,"-4"1"1,2 4-1376,-4 0-223,0 0 0,-3 1-88,1 2 1355,-1 2-1039,-4 4 0,6 0 74,-2 0 589,2 3-793,3-2 1,0 4-111,4-2 0,0-3-132,0 3 0,4-3-162,1-3 0,3 2 91,1-3 0,3-1-224,0-1 0,3-2 33,0-1-753,2 0 581,0 0 0,2 0-1217,1 0 0,-1-3 651,2 0 1,-3-2-895,0 2 0,-3-3 844,-1 3 1,-3 0 802,1 3 0,2-4 0,-1-1 0</inkml:trace>
  <inkml:trace contextRef="#ctx0" brushRef="#br0">2611 381 7726,'4'0'236,"0"0"1,-1-1 286,0-2-364,4-2 0,-5-4 279,4 0 1,-4 0-89,1 1 0,1-1-28,-1 0 1,0 3 42,-3 0-17,0 4-49,-4-6 49,-1 3-363,-4 1 164,0-4 1,-3 7-9,1-2 0,-4 2 83,3 1 0,-3 4-33,4 2 1,-5 1-13,1 2-1,2 3-42,-2 0 1,4 3 26,-1 0 0,3 2 3,0 0 1,3 3 153,0-2-284,4 1 93,-2-9 0,5 6-180,2-5 0,2-2 76,4-3 1,3-4-197,-1 1 1,2-2 105,-1-1 0,1-4-293,1-2 0,2-2 113,-4 0 1,2-1-36,-2 0 1,0-3-75,-3 0-29,-4 1 154,2 2 1,-3 0 77,2 0 1,-2 0-238,-4 1 459,0-1-224,0 0 471,0 0-196,0 4 329,0 1-308,-4 8 1,3 1 78,-2 4 1,1 4 87,-1 1 1,2 0 156,-2 1 0,3-4-135,0 0 0,2-1-131,1-1 1,4 0 13,-1 0 1,2-4-335,1-3 0,0-1-8,-1-1-457,5-3 435,-3 2 0,6-10-4,-5 2 0,4-3-135,-3 0 1,3 0-202,-4-3 0,4-2 156,-3 3 0,0-3 106,-4-1 1,1 1 4,0-1 0,-3 0 164,0 1 1,-3-1-99,3 0 125,-4 1-74,1-5 0,-2 4-106,2-3 333,-2 2-206,3 2 1,-4 0 118,0 2 1,1 6-141,2 3 911,-2 4-615,3-2 0,-4 8 369,0 2 1,-3 5-27,0 4 568,-4 6-650,6 1 1,-3 4 166,4-3 131,0 3-429,4-4 1,-2 2 30,4-1 0,0-2-140,3 2 0,0-3-145,0 1 1,2-6 100,1 0 0,1-4-563,-1 1 1,-2-6 208,5 0-1670,-4 0 1246,2-1 0,-5-1-14,1-4-1739,-4 0 1538,3 0 0,-6 0-1078,4 0 1096,-4 0 807,2-4 0,-8-5 0,-1-4 0</inkml:trace>
  <inkml:trace contextRef="#ctx0" brushRef="#br0" timeOffset="170">2875 343 7726,'-5'0'4181,"1"0"-3161,16 0 0,-1 0-764,9 0 0,2-3 68,-1 0-1388,7-3 746,-5 1 0,9-3-283,-3 2 0,2-2 293,1 2 1,2 1-879,-1-1 0,1 5 524,1-2 1,-1-1 661,-1 1 0,-3 0 0,-3 3 0</inkml:trace>
  <inkml:trace contextRef="#ctx0" brushRef="#br0" timeOffset="440">3723 308 7682,'0'-9'2866,"0"3"-2222,0 0 1,4 5 311,2-2 1,4-1-93,2 1-1548,4-4 501,-3 2 0,5-3-52,0 2 0,-1-2 112,1 3 0,-1 0 215,-3-1 1,2 4-89,-4-1 1,0 1-505,-4-1 0,-2 2-24,0-2-216,-4 2 94,2-3 165,-4 3-798,0-3 794,0 0 1,0 2 484,0-4 0,-8 1 0,-2-4 0</inkml:trace>
  <inkml:trace contextRef="#ctx0" brushRef="#br0" timeOffset="858">3723 18 7682,'-9'4'0,"0"-2"1503,0 4 0,3 3-125,1 2-1243,3 5-34,-2-2 0,4 6-15,0 1 1,0 3-99,0 0 0,0 1 697,0 2 0,3-2-243,0-1 1,-1 1 76,-2-1 0,4-2-154,2 2 0,0-5-384,3 2 0,-2-6 55,5-3-488,1 1 380,-3-7 1,6 6 103,-4-6-201,3-2 113,-1 0 0,1-4-412,-1 0 1,-2-1 162,3-2 0,-1-2-172,0-4 1,-1 0 140,-4 0 0,3-2-93,-1-1 1,-2-3-115,-3 3 458,-4-3 12,6 1 0,-7-1-230,2 1 606,-2 3-293,3-2 1,-3 7 413,2 0-316,-2 4 572,-1-2 1,0 8-288,0 2 0,0 6 468,3 3 1,-2-2 13,2 2-774,2-4-26,-4 6 0,7-8 218,-2 3-786,2-2 436,1 3 1,-2-7-287,-1 3 1,4-2 203,-4 2 0,4-3-1154,-4 0 1,2-4 505,0 1 0,-2-2-1572,0-1 1375,0 0 984,-1 0 0,3-8 0,-3-2 0</inkml:trace>
  <inkml:trace contextRef="#ctx0" brushRef="#br0" timeOffset="1873">4136 344 7682,'0'5'2447,"0"3"0,0-6-1903,0 4 1,0 0-294,0 3 1,3-1-250,0 1 0,3 0 62,-3 0 1,1-3-117,-1 0 0,-2-3 36,2 2 535,-2-3-22,3 2-438,-3 0-41,3-3 30,-4 3-427,0-4 1,2-1 242,1-2 1,0 1-252,-3-4 0,1 1 209,2-4 1,-2 0-85,2 0 0,-2-3-250,-1 1 312,0-1 71,0-1 0,0 2-157,0-3 163,0-1-18,0 1 0,0-2 198,0 5 0,0-4-28,0 3 578,0 4-282,0 1-89,0 6 0,1-2-22,2 6 367,-2-2-330,3 10 0,-4-4 133,0 8 193,0-4-264,4 5 1,-3-3 63,2 2 0,2 0-131,1-3 1,-1 1-194,0-1 1,1-3 85,3 3 1,0-5 54,0-1 1,2-3 24,1 3 1,0-4-25,-3 1 0,0-2-97,-1-1 0,2-1-31,2-2 1,-2 1-150,2-4 0,-3 0-101,0-3 0,0 0 49,0 1 0,0-1-430,-1 0 1,-2-1-327,0-2 1,-1 3-635,1-3 867,-2 2 368,-4-3 0,3 6-190,0-1 744,0 5-193,-3-5 796,0 7-461,0-3-48,0 8 0,0 2-25,0 6 363,0-3-409,0 8 0,0-6 155,0 3-168,0-3-32,0 6 1,0-7-113,0 1 0,1-1 86,2-1 0,-1 0-299,4 0 0,-1-3 107,4-1 1,0-3-191,0 1 1,0-2 36,0-1-339,-1 0 317,1 0 0,1 0-120,2 0-183,1-4 245,1 0 1,2-5-57,-4 0 0,2 0 70,-2 0 1,0 0-26,-3 1 1,-1-1 30,1 0 0,-1 0 152,-2 0 0,1 1-111,-4-1 203,0 0-59,-3 0 1,0 0-184,0 0 438,-4 1-190,-1 3 0,-1-2 161,0 4 1,0 0-81,-3 3 0,1 1 120,-1 2 1,3 2-40,0 4 0,0-1 41,-3 1 0,1 3 107,3 0-44,-3 3-107,7-5 1,-3 6 40,4-4-345,0-1 75,4-2 1,-2 0 18,4 0 1,0-1 65,6-2 1,-2 0-194,2-3 0,1 0 51,-2-3 0,4 0-180,-3 0 0,2-4 21,-2-1-188,4-3 254,-6-1 0,5 0-109,-3 0-132,0 0 203,-3 1 0,0-4-75,-1 0 1,1-1 86,0 2 1,-3 0-7,0-4 0,-1 4 15,1 0 0,0 1 188,-3 1 0,3 3-16,-3 0 527,0 4-277,-3-2-126,4 4 686,-3 0-538,7 8 0,-7-2 370,2 6 0,-1-1-257,1 0 1,-2 2 77,2 2 0,0 0-98,0-3 1,0 4-321,-3-1 0,0-3 149,0 0-384,0-2 218,0-1 0,-1 0 171,-2-1-1266,2 1 758,-6-4 0,2-1-1204,-4-4 0,-4 0 714,-2 0 0,-2 0-897,-4 0 1,-3-1 230,-9-2 1468,1-2 0,-15-8 0,2 0 0</inkml:trace>
  <inkml:trace contextRef="#ctx0" brushRef="#br0" timeOffset="2034">3935 114 7705,'-17'0'0,"-1"-4"4212,4-1-3145,6 0 1,5 2-2343,6 6 0,5-2 791,7 2 0,6-2-2044,2-1 2528,3 0 0,4 0 0,1 0 0</inkml:trace>
  <inkml:trace contextRef="#ctx0" brushRef="#br0" timeOffset="2485">5469 38 7730,'-6'-5'1568,"0"2"1,4 3-1398,-1 3-141,-2 6 1,1 2 402,-5 7 1,0 2-81,0 6 0,-1 2 376,-1 5 1,1-1-253,-2 6 0,2-1 144,1-2 0,4 0-36,3 0-910,1 1 323,1-5 1,1-2-304,1-5 0,7-2 263,6-5 0,6 0-1440,2-2 0,3-3 650,0-3 0,3-4-1731,1-2 2563,3-2 0,-5-1 0,2 0 0</inkml:trace>
  <inkml:trace contextRef="#ctx0" brushRef="#br0" timeOffset="2859">5628 219 7696,'13'-4'3115,"1"2"-2336,-2-4 0,3 4-924,5-1 0,0 1-15,3-1 1,4-2-56,2-3 0,1-1 15,-4 0 281,1 0-134,-5 0 1,0 3-38,-5 1-530,-3-1 386,-1 1 1,-7 1-1635,-1 4 1334,-3 0 1,2-1-283,-4-2 816,0 2 0,-7-3 0,-3 4 0</inkml:trace>
  <inkml:trace contextRef="#ctx0" brushRef="#br0" timeOffset="3040">5857 185 7696,'-9'12'918,"1"0"114,3 6 1,-2-2-574,4 8 882,0-5-812,3 3 1,1-4 51,2-1-1163,-2 1 449,7 0 0,-7-5-283,5-1 1,-1-1 218,1 1 1,-2-6-222,-4 3 0,1-3-344,2 0-218,-2 2 436,7-7-929,-3 3 590,4-4 883,-1 0 0,1-4 0,0-1 0</inkml:trace>
  <inkml:trace contextRef="#ctx0" brushRef="#br0" timeOffset="3440">6042 379 7696,'5'-9'0,"-2"0"0,1 0 955,-1 0 0,1 1-395,-1-1 0,-2 0-517,2 0 1,-2 3 88,-1 0 593,0 0-412,-4 2 0,-1 0 67,-4 4 1,0 0 10,0 0 0,1 1-72,-1 2 0,0 2-111,0 7 1,1-1-94,2 4 1,0-2 49,3 2 0,-3-1-254,3-2 1,0-2 51,3 5-341,0-8 321,0 5 0,4-7 20,2 3-524,2-3 377,0-1 0,1-4-123,0 0 1,0 0 108,0 0 1,-1-1-184,1-2 1,0 1 70,0-4 0,-1 1 102,-2-4 0,1 0-70,-1 0 240,2 4-221,-3-3-7,-1 3 546,0 1-189,-3-4 115,3 7 1,-4-2-111,0 6 0,-1-1 349,-2 4 1,2-1-202,-2 4 0,-1 3-8,1 0 1,0 0 20,3-4-1007,0 1 545,0 0 1,1-3 8,2 0-1179,2-4 902,4 6 0,0-7-565,-1 1 1,1-1 478,0-1 1,3-1 558,0-1 0,3-3 0,-1-4 0</inkml:trace>
  <inkml:trace contextRef="#ctx0" brushRef="#br0" timeOffset="3771">6377 282 7696,'-4'-8'639,"-1"2"0,-4-1-127,-3 4 780,2 0-803,1-1 1,2 3 128,1-2-613,-2 2 46,3 1 1,-2 1-283,4 2 200,0-2 219,3 7 1,0-3-81,0 4 1,1 0 123,2-1 1,2 4-62,4 0-288,0 4 192,-1-7 1,4 7 102,0-4-286,0 4 86,-3-7 0,-4 5 145,1-2 1,-1-2-23,1 1 1,-2-1-61,-4-1 1,0 0 24,0 0 1,0-4-93,0 1 0,-4-4 89,-2 1 1,-2-2-177,0-1 0,-1 0 9,0 0-835,-4 0 611,3-4 1,-2 2-525,3-4 0,-3 1 322,0-4 0,4 0 84,2 0 1,4-1 120,-1-1 1,2 0-71,1-4 0,1 3-108,2-2-94,2-1 597,3-3 0,1-3 0,0-2 0</inkml:trace>
  <inkml:trace contextRef="#ctx0" brushRef="#br0" timeOffset="4001">6404 167 7696,'6'1'1008,"0"2"0,-4 2-312,1 4 16,1-1-404,-3 5 1,6 1 169,-4 3 0,3 2-127,-3 2 0,3-3 38,-3 3 0,3-2-65,-3-2 0,3 1-182,-4-1 0,2 0-29,-1-2 1,-2 0-111,2-3 233,2 4-1168,-4-6 637,3 2 1,-4-6-1937,0 0 1012,4-4-601,-3 2 1307,3-4 1,-1-4-44,0-2 1,4-2 11,-2 0 544,3-1 0,1 0 0,0-4 0,0 3 0,0-2 0</inkml:trace>
  <inkml:trace contextRef="#ctx0" brushRef="#br0" timeOffset="4499">6659 273 7696,'0'-9'316,"0"3"165,0 0 1,-1 3-54,-2-3-2,-2 4-279,-4-2 0,0 4 68,0 0 0,0 1-7,-3 2 1,-1-1 206,-2 4 1,-4 0-76,1 3 0,-1 3 370,5-1 0,-3 2-15,2-1-312,3-2-131,3 3 1,2-2 66,4 1-469,-4 0 185,6-3-65,-3-1 178,8 1 1,0 0-713,2 0 0,2-4 252,-2-2 1,2-2-486,0-1 0,4 0 20,0 0-311,4 0 649,-7 0 1,8-1-215,-2-2-60,1-2 404,-2 0 1,3-2-102,-2 4 1,-2-4 99,2 1 1,-4-1 54,0-2 0,0 0 255,1 0 0,-5 0-64,2 1 0,-2-1 64,1 0 678,-3 0-586,3 0 0,-7 3-67,2 0 1304,-2 5-422,-1-7 339,0 7-397,0-3 314,-4 4-395,-1 0-344,-4 0 0,3 4 104,1 2-594,3 1 139,-2-2 0,4 3 156,0-2-461,0 2 218,0 1 1,3 0 22,0-1 1,1 1 10,-2 0 1,0-1-46,4-2 1,-4 2 68,1-3-249,-2 3 244,-1 1-202,0-4 95,-4 3 1,2-7 122,-4 2-748,1-2 464,-4 3 0,0-3-769,0 2 1,0-2 443,0-1 1,4 0-336,-1 0 1,4-1 34,-1-2 854,2 2 0,5-7 0,1 3 0</inkml:trace>
  <inkml:trace contextRef="#ctx0" brushRef="#br0" timeOffset="5033">7073 281 7645,'0'-6'852,"0"0"1,3 3 49,0-3-1445,4 0 409,-2-3 1,4 0 23,-1 1 114,1-1 28,0 0 1,-4 0 22,-2 0 707,-2 1-483,3-1 0,-3 0 276,2 0-362,-2 0 0,-1 0-100,0 1-107,0 3 357,0-3-431,0 7 221,0-3-184,0 4 21,0 0 0,0 4 276,0 2 1,-3 2-102,0 0 514,0 5-413,-1 1 0,3 5 56,-2 1 0,-1-1-44,1 1 1,0-1 104,3-1 0,0 2-115,0 1 0,0-2-207,0-4 1,0 1 63,0-5 1,1 4-299,2-3 1,-2 0 97,2-3-802,-2-1 336,-1 1 308,4 0-345,-3 0-14,3-4-1693,-4-1 1105,0 0-685,0-3 854,-4 2 1031,-1-3 0,-8 0 0,0 0 0</inkml:trace>
  <inkml:trace contextRef="#ctx0" brushRef="#br0" timeOffset="5188">7057 484 10709,'8'0'1183,"1"0"-796,0 0-49,4-3-98,-4 2 1,5-6-273,-2 4 1,-2-1 88,2 1 1,-2 1-722,2-4 1,-2 4 360,2-1 1,0-1-1055,0 1 1,3 0 1356,-3 3 0,3-4 0,-1 0 0</inkml:trace>
  <inkml:trace contextRef="#ctx0" brushRef="#br0" timeOffset="5600">7514 290 9893,'4'5'679,"-3"3"-368,2-2 0,1 2-67,-1 1 1,0 0-63,-3 3 0,1-2 11,2 2 0,-2-2-76,2-2 98,-2 1-1087,-1 0 635,0 0 0,1-3-2145,1 0 1124,-1-4 1258,3 5 0,-4-6 0,0 3 0</inkml:trace>
  <inkml:trace contextRef="#ctx0" brushRef="#br0" timeOffset="5827">7453 387 7666,'-6'-3'0,"1"1"0,0-2 1873,-1 1-760,2 2-1354,4-3 0,4 1 209,2 0 1,2 0-244,0 3 1,1-3 131,0 0 61,4 0 61,-3 3 0,3-3 123,-1 0-663,2 0 396,-1 3 0,4 0-345,-2 0 0,1 0 218,2 0 0,3 0-424,-1 0 716,1 0 0,-3-4 0,-1 0 0</inkml:trace>
  <inkml:trace contextRef="#ctx0" brushRef="#br0" timeOffset="6265">7840 201 7666,'0'-9'2495,"0"4"-1904,0-2-883,0 6 237,4-7 1,1 7-92,4-2 16,0 2 191,0-3 1,-3 3 193,-1-2 0,1 2-91,3 1 0,-3 1 113,0 2 0,-4-1-56,1 4 1,-1 0-185,1 3 0,-2 0 120,2 3-267,-2-2 93,-1 7 1,-4-7 253,-2 5-381,-2-4 111,-1 6 0,0-7 170,1 5 0,-1-3-105,0 2 1,3-3 383,0 1 0,4-1-131,-1 1 1,-1-6-97,1 3 1,1-2 39,5 2-277,-2-4 169,7 3 0,-3-6 171,4 3 4,0-3-111,0 2 0,3-4-185,3 0 0,2 0 79,0 0 0,1-1-284,0-2 0,-1 1 87,1-3-1064,-1 3 789,-3-6 1,3 6 74,-2-4-1457,-3 4 471,1-6 19,0 7 1,-3-3 1284,1 4 0,-1-4 0,-1-1 0</inkml:trace>
  <inkml:trace contextRef="#ctx0" brushRef="#br0" timeOffset="6764">8290 0 7680,'9'0'1018,"0"4"0,1 2-204,1 6 13,3 2-511,4 3 0,3 5 160,3 1-577,1 7 213,2-3 0,-2 7 142,-1-5 0,-4 6-110,-5-2 1,-3 3 324,-6-4 0,-2 2-100,-4 2 1,-4-5-592,-2-2 1,-6 2 155,-3-2-1621,-1 1 1164,-6-4 1,0 1 522,-5-1 0,-3 0 0,-2 1 0</inkml:trace>
  <inkml:trace contextRef="#ctx0" brushRef="#br0" timeOffset="7865">8706 583 11678,'-13'-8'1770,"0"3"-2210,-1 2 1,5 4 439,6 5 0,2 3 0,1 9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5:05.531"/>
    </inkml:context>
    <inkml:brush xml:id="br0">
      <inkml:brushProperty name="width" value="0.04286" units="cm"/>
      <inkml:brushProperty name="height" value="0.04286" units="cm"/>
      <inkml:brushProperty name="color" value="#AB1A01"/>
    </inkml:brush>
  </inkml:definitions>
  <inkml:trace contextRef="#ctx0" brushRef="#br0">79 106 7727,'-5'-3'86,"-3"2"446,7-3-120,-2 0-265,3 3 1,0-4 195,0 2 129,0 2-181,0-7 0,0 6 96,0-4 0,0 3-86,0-3 1,0 3 37,3-2 1,2 0-122,4-1 0,1-2 80,2 2 1,-2 1 28,5-1-37,0 4-127,-1-6 1,2 8 218,-1-3-305,2 2 86,0 1 1,0 0-116,-2 0 0,0 0 78,-3 0 1,3 4-258,-3 1 1,-1 3 109,-2 1 1,-3 1-76,0 2 1,-3-2-73,3 5 57,-4 0 134,2 2 1,-4-2-9,0 0 183,-4-4-107,-1 5 0,-4-5 84,0 4 0,-3-4-56,1 0 0,-4-1 104,3-1 0,-4 0-62,2 0 0,0-2 129,-1-1 1,5 1 42,-2-4-455,2 4 340,1-6 32,4 3-344,1-4 47,4 0-507,0 0 1,4 0 298,2 0 0,3 0-166,3 0 0,1 0 125,5 0 1,3 3-145,-1 0 0,1 4-67,-4-2 66,1 7 266,0 2 0,1 4-256,-1-1 635,-2 1-189,-4 3 1,-2-1 76,2 4 1,-2-5-105,-1 2 1,-4-3 327,1 0 1,-4-1-166,1-3 0,-7-1 559,-5-4 1,-4 2-43,-8-3 764,-1 3-883,-9-6 0,3 1 185,-4 0 216,-1-4-558,-2 2 1,3-4 90,-1 0 1,5 0-107,-2 0 0,6-3-416,0 0 1,6-4 115,0 1 1,4 2-1259,6 1 0,3-2 293,2 0 888,10 1 0,10-4 0,11 3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5:17.861"/>
    </inkml:context>
    <inkml:brush xml:id="br0">
      <inkml:brushProperty name="width" value="0.04286" units="cm"/>
      <inkml:brushProperty name="height" value="0.04286" units="cm"/>
      <inkml:brushProperty name="color" value="#AB1A01"/>
    </inkml:brush>
  </inkml:definitions>
  <inkml:trace contextRef="#ctx0" brushRef="#br0">17 26 8188,'-6'-5'540,"0"3"1,4 2-271,0 2 0,2 4 401,2 6 1,0 1-245,4 2 1,-3 2 174,3 1 1,-1-1 116,1 4 36,2 2-380,-7-5 0,6 4 182,-4-5-558,3 1 185,-5 0 0,7-2 184,-2-1-1125,-2 2 658,4-8 1,-6 4-1065,4-4 1,-3-3 620,2 0 0,-2-4-905,3 1 0,0-2-13,3-1 199,-4 0 1261,3-4 0,1-5 0,4-5 0</inkml:trace>
  <inkml:trace contextRef="#ctx0" brushRef="#br0" timeOffset="594">351 53 8184,'-9'-5'163,"1"2"1,-1 2 204,0 1 0,-1 0-32,-2 0 0,-1 4-111,-5 2 1,-2 2-134,-1 0 0,-6 4 9,0 0 905,-1 4-613,5-3 0,2 2 181,3 0-174,0-4-149,5 5 1,0-6-323,4 2 0,4-2 139,2-2 0,2 1-58,1 0 143,0 0 0,4-1-224,2-2 0,6 0-85,2-3-11,3 4 198,1-6 0,0 4 2,3-2-28,-2-2 27,2 7 0,-3-7 278,-1 2-228,1 2-29,0-4 0,-1 6 63,1-5 1,-4 4-28,-3-3 0,2 1-210,-1-1 145,0-2-326,-4 3 235,1-4-80,-4 0-16,-1 0 154,-4 0 508,0 0-481,0-4 1,0 2 7,0-4 21,0 4 230,0-6-116,0 7 1,0-3-66,0 1-119,0 2 64,0-3 1,3 0-199,0-2 1,4 1 63,-1-1 0,-1 0-142,1-3 0,-1 1 76,4-1 1,-3 1 12,0 2 1,-1-2 90,1 2-142,2-1 123,-7 2 0,3-2-160,-1 4 362,-2 0-84,3 3 1,-3 0 30,2 0 1,-1 0-63,4 0 0,-3 1 536,3 2 1,-3-1-217,3 4 1,-1 2 51,0 4 0,3 0 33,-2-3-108,2 0-32,1-1 0,-3 1 157,0 0-1089,0 0 535,2 0 0,1-3-806,0 0 0,0-2 487,0 2 1,-1-1-955,1-2 0,0-2 525,0 2 0,0-2-247,0-1 0,-1 0 1114,1 0 0,4-8 0,1-2 0</inkml:trace>
  <inkml:trace contextRef="#ctx0" brushRef="#br0" timeOffset="2958">776 204 8144,'0'-6'243,"0"0"1,-4 4 440,-2-1 0,1 1-48,-1-1 344,4 2-569,-6-3 0,3 5 33,-3 2 1,-1-1-162,0 4 1,-3 1 359,0 5 0,-2-2-172,2 5 1,-3-3-14,3 3 1,4-5 21,2 2-759,4 2 295,-2-4 0,4 2 216,0-3-323,0 0 147,4-4 1,1 3-278,4-2 0,0-2 118,3-1 0,-2-3 28,2 0 1,0 0-95,0 0 0,3 0-263,-3 0 0,2-3-32,-2-3-76,0 2 0,-3-4 1,-2 2-385,-1-2 552,2-5 207,-7 4 0,6-5-27,-4 2 1,0 1-50,-3-3 1,0 2 194,0-3 1,0 4-268,0 0 658,0 1-272,0 1 555,0 4-256,0 1-121,0 4 412,0 4-429,0 1 0,1 7 176,2 0 1,-2 0-57,2 0 1,-1-2 100,1 2 0,2 0-37,3 0 1,1-1-195,0-5 1,0 2 152,0-2-530,3-3 167,-2 1 1,4-1 238,-2 0-712,-3 0 379,8-3 0,-7-1-187,2-2 1,0 1 145,0-4 1,0 4-341,-3-4 0,0 3 184,-1-3 1,-2 0-164,0-3 1,-3 3-164,3 0 241,-4 4 89,6-2-14,-7 1 404,7 2-409,-7-3 382,6 4 1,-2 3-52,4 0 0,0 3 571,0 0 0,0 2-294,-1 1 0,5 0 239,2 0 1,1-2-2,-2-1 47,3 2-329,-3-7 1,3 6 274,1-4-575,-4 0 90,2-3 0,-6 0-32,2 0 0,-2-1 69,-2-2 0,-2 1-110,0-4 0,-4 0 70,1-3 1,1 1-447,-1-1 1,0-1 89,-3-2-812,0 2 732,-4-2 1,0-1-24,-2-2-842,-2 2 736,3 1 0,-6 0-428,-1 0 0,0-3 393,3 0 0,1 1-11,-1-1 0,1 2 154,2-2 0,-1-1-128,4 5 1,0-2-178,3 1 709,0 6-6,0-6 0,4 11 0,2-1 151,-2 1-203,4 1 1,-6 0 739,4 0 1,-3 3-406,2 3 0,0 3 1014,1 3 0,2-1-537,-2 3 1,2 1-68,1 3 0,-2-2 43,-1-1 78,6 2-419,-6-4 1,7 5 109,-4 0-451,-1-5 63,1 4 1,0-7-276,0 2 0,0 0 199,-1 0 1,0-3-1144,-2-3 583,2 0-755,-3 3 515,4-5-774,0 0 195,-5-4 580,4 0 3,-3 0 351,0 0 0,0-4 100,-2-1 1,-1 0 62,4-1 0,-3 0 322,3-3 0,-3 3-111,2 0 1,-3 3 1552,1-2-407,2 3 199,0-6-265,4 7 1,0-3-375,0 4 1,-1 0-239,1 0 0,3-1-197,0-2 0,2 2-173,-2-2 0,3 1 51,-3-1 1,3 2-191,0-2 0,-2 1 119,-1-1-242,-3 2 105,0-7 1,-3 7-276,0-1 0,-4 0-25,1-1 173,-2 2 0,-1-4 95,0 2 0,-1 2-170,-2-2 0,1 2-136,-4 1 266,-4 0 77,4 0 0,-8 0-130,5 0 472,2 0-196,-1 4 0,6 0 34,-4 2 0,4 1-130,-1-1 1,2 2 283,1 1 0,1 0-94,2 0 0,2-1 161,4 1 1,0-3 165,0 0-213,3 0-177,2-1 1,4 2 149,-1-4-311,1 3 0,3-5 0,-1 2-41,0-2 1,1-1 133,0 0 1,0 0-162,-4 0 0,0-1-1,-2-2 0,0 2 61,-3-5 1,3 0 24,-4-3-40,1 4 52,-3-3 1,-3 3-23,0-4-90,-4 1 126,2-1 1,-4 0-97,0 0 0,-4 0 86,-2 1 0,-3 0-35,-3 2 0,1-1 3,-3 4 0,2-1 166,-3 1 0,1 2-66,-4-2 254,0 6-178,1-2 1,2 7-36,0-2 253,5 2-138,-3 1 0,4-1-41,0 1 0,4 0-38,2 0 0,2 0-141,1-1 1,0 1 80,0 0 0,4-1-104,2-2 1,3 1 139,3-4-224,-2 3 74,6-5 0,-2 3 109,4-4-579,-1 0 356,-3 0 1,3-3-162,-3 1 0,-1-5 98,-1 1 0,0-3 77,0-3 0,0 2 6,-3-1 1,-3-2 103,0 1 0,-4-4-87,0 2 84,-1-3-43,-1 3 1,-1-2-99,-1 1 297,-3-2-168,-4 4 0,0-4 92,0 2 0,0 3-112,1 0 0,-1-1 683,0 1-250,0 1-22,0 2-80,4 4-131,1 1-51,4 4 1,0 1 81,0 2 69,0-2-147,0 11 0,0-7 266,0 7 0,0 2-84,0 1 1,4 1-56,2 2 0,0 0-55,3-1 1,-2 1 4,5-1 0,1 0 72,2-2-262,2 1 99,0-2 0,1 0 220,0-2-443,-1 1 129,1-3 1,0 0-138,3-4 1,-5-3 78,1 3 1,-1-4-74,2 1 0,-4-3 91,1-3 1,-3 1 50,3-4 0,-5 0 16,2-3 1,-3 0-21,-3 0 1,1 1-35,-4-1-66,3-4 116,-5 3 0,3-3-214,-4 1 0,0 2 76,0-2 0,-4 2 167,-1 2 0,-3 2-91,-1 0 0,0 4 249,0-1 1,0 2-47,1 1 0,-1 1-31,0 2 0,0 0-80,0 6 284,0-2-143,1 5 0,-1-3 90,0 0 1,4 3-88,2-1 1,2 1-202,1-3 1,0 0 147,0 0 0,0-1-172,0 1 0,4-1 75,2-2 0,2 1-31,1-4 0,-1 0 49,1-3-189,0 0 167,0 0 1,0-1-20,0-2-215,-1 2 218,1-7 0,-1 3-142,-2-4 1,1 0 128,-4 1 0,1-2 40,-1-2 1,-2 2-48,2-1 1,-2 1-73,-1 1 1,0-3 36,0 0 3,0 1 87,0 2-67,0 4-609,0-3 419,0 7 0,0 1 398,0 6 0,2 3-102,1 3 0,1 1 226,-1 5 0,-1 0-27,4-1 1,0 2-56,3 1 0,-3-1 9,0 2 200,-1 1-176,4 1 0,-1 3 137,-2 1 0,2-1-76,-2 1 1,-2-1-450,-1 0 0,0 0 87,0-3 0,-1 1-260,-5-6 0,1 0 45,-3-6 98,-5-4 40,0 0 0,-6-7 144,5 2 1,-5-2 37,1-1 1,-1-1-485,-2-2 1,1-3 173,3-6 1,-2 1 54,4-4 0,3 2 119,3-2 1,4-2 78,-1 3 0,2-3-144,1-1-149,0 5 196,8-4 0,-1 3-106,8-3 350,0-1-192,2 4 0,4-2 184,-1 1 1,4 1-121,-4 0 0,5-1 83,-2-3 0,0 1-133,1-1 0,-5 3 143,2 1 1,-3-1-118,0-3 215,-4 1-88,2-1 1,-6 4 228,2 2-280,-6 3 578,2 0-377,-7 4 1,2 1-262,-6 4 1,0 1 96,-6 2 1,-1 0 101,-5 6 1,-1-2-29,1 4 440,-2 3-319,4-4 1,0 4 50,4-3 43,4-1-141,1 7 1,4-7-134,0 1 1,4-1 143,2-1 0,3-1-125,3-2 0,0 1 227,3-5-943,6 5 451,-7-6 0,9 3-3,-3-4-1462,-1 0 1075,3 0 0,-2 0-1113,1 0-223,-1-4 1182,-2 3 1,-3-3-860,-1 4 1545,-3 0 0,2-4 0,-4 0 0</inkml:trace>
  <inkml:trace contextRef="#ctx0" brushRef="#br0" timeOffset="4746">3015 325 8680,'5'0'1383,"-1"0"1,0 0-1137,1 0 0,3 4 138,1 2 0,-3 2 158,0 1-1146,0 3 464,-1-2 0,-1 4 11,-4-2-888,0-3 684,0 8 1,-5-6-862,-4 4 0,-5-1 1193,-7 4 0,-5 0 0,-5-1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5:14.505"/>
    </inkml:context>
    <inkml:brush xml:id="br0">
      <inkml:brushProperty name="width" value="0.04286" units="cm"/>
      <inkml:brushProperty name="height" value="0.04286" units="cm"/>
      <inkml:brushProperty name="color" value="#AB1A01"/>
    </inkml:brush>
  </inkml:definitions>
  <inkml:trace contextRef="#ctx0" brushRef="#br0">283 133 8410,'5'-8'-97,"-1"2"1,-4-5 0,0 1 0,0 1 737,0 0-167,-4 0 1,3 1 264,-2-1-397,-2 0-145,4 0 0,-7 1 491,3 2-311,-3 2 0,-2 1 21,-2 1 166,2-1-366,-6 7 1,1 1 80,-6 7 1,3 2-15,-3 4 0,0 3 37,0 3 1,1 2-5,2 3 1,3-1-38,0 1 0,8 2 137,-2-2-501,6 0 180,-1-6 1,5 2 180,2-5-1379,6 1 825,4 0 1,6-5-917,2 2 0,-2-7 601,5 1 1,-1-3-222,4-3 0,-1-2 223,1-4 0,-4 0-244,1 0 1,-4-5 46,4-4 211,-5 0 595,3-4 0,-8 1 0,6-2 0,-1-4 0</inkml:trace>
  <inkml:trace contextRef="#ctx0" brushRef="#br0" timeOffset="1170">451 329 8309,'4'-13'-6,"-3"4"3,2-3 0,-6 3 545,-3 3 0,0-1 263,-3 4 32,2 0-363,-6 3 0,4 2 55,-3 4 427,-2 0-545,0 7 0,1 0 299,1 1 201,2-1-515,-3 4 1,8-4 55,-1 5 0,4-3-180,-1-1 0,2-2-158,1 3 0,1-4 110,2 0 1,2 1-256,3-3 1,1 2 50,0-5-495,4 2 395,-3-4 1,3 0-563,-1-4 1,-1 0 320,4 0 0,-5-1-264,2-2 0,-3-1 234,-3-5 1,1 0 4,-4 0 1,0-1 45,-3-2-145,0 3 273,0-4 1,0 1-189,0 0 1,-4-3 168,3 5 0,-6-6 108,4 5 1,-3-2-311,3 1 559,0 2 1,0-3-61,0 5 265,0 3-228,3-3 254,4 7-206,1-3 1,4 5 129,0 2 57,0-2-168,-1 7 0,2-3 175,2 3 1,-2 4-87,2 0 0,-3 1 170,0-2 1,0 0-86,0 4 0,1-4-190,1 1 1,-1-3 4,2 0 1,-3 0 9,-3 0 0,1-3 180,-1 0-854,-2-5 341,4 3 68,-7-4-399,7 0 316,-7 0 1,6-1-282,-4-2 1,3-1 162,-4-5 1,4 0-250,-3 0 0,3 0 145,-3 0 0,3 1 5,-3-1 1,1-3-84,-1 0 375,-2 1-110,3 6 1,-1-3 219,0 2-105,3 2 1,-4 0 220,4 4 0,-3 0-105,3 0 1,-3 4 643,3 2 1,-3 2-75,3 1 176,0-1-473,2 1 1,-2 1 129,0 2-119,0-2-10,3 2 0,0-6-166,0 0 0,-1-1 116,1 1 1,0 1-397,0-4 0,3 3 129,-1-4 1,4 1-351,-3-3 0,2 0 105,-2 0-506,0-4 483,1 4 1,-3-7 62,1 4 0,2-3-58,-1 3 1,-3-3 159,-4 3 1,1-1-51,3 1 1,-3 2 157,0-2 0,-3 2-75,3 1 0,-3 0 15,3 0 0,-3 0-52,2 0-361,-3 0 253,6 4 1,-3-3-6,4 2-919,0-2 655,0-1 1,0 0-313,3 0 0,-1 0 263,4 0 1,-4 0-275,4 0 0,-4-4 313,1-2 1,-3 1 479,0 0 0,0-1 0,0-3 0,-4-4 0,3 3 0,-4-2 0,1 3-416,-1 0 380,0 4 644,-3-3-246,3 7 672,-4-3 1,0 8-392,0 2 1,0 5 744,0 1 1,0 4-108,0 2 87,0 0-832,4 7 0,-3-2 256,2 3-86,2 1-317,0-1 0,1 0-280,0 1 0,-1-2 73,4-1 1,-1 0-742,-2-3 0,2-3 410,-2-4 1,-1 0-1071,0 1 1,0-3 91,1-3-1327,-2-4 698,0-1 808,-3-4 23,3 0 498,-4 0 1,3-5-199,0-4 0,-1 0 625,-5-6 0,1 0 0,-4-2 0,-3-5 0,-3-2 0,-2 2 0,2-2 0,-3 1 0,4-4 0,-5 1 0,6 0 0,-2 2 0,6 0 20,-1 5 187,6-3 0,-3 6 749,4 1 227,0-2-710,0 7 0,4-5 369,1 3 0,4 1-323,3 5 1,-1 0 229,4 3 1,-2 0-7,2 3-221,2 0-201,-4 0 1,4 4 41,-2 1-321,-3 7 139,1 2 1,-3 1-186,2-1 1,-6 1 113,-3 3 0,0-2-81,0-1 1,-1 2-9,-5-3 0,0 0-79,-3 1 1,-2-4-41,2 0-560,-2-1 458,-1-5 1,0 2-1371,1-4 726,-1 4 500,4-6 0,-3 3 19,2-4 0,1 0-415,-1 0-1171,4 0 1911,-1 0 0,-1-8 0,-1-2 0</inkml:trace>
  <inkml:trace contextRef="#ctx0" brushRef="#br0" timeOffset="1714">1439 451 8155,'8'0'732,"1"0"1,1 0-216,2 0 1,-1-4 7,7-2 0,-1 1-195,6-1 1,1 0-87,2-3 1,0 0 118,-3-3-209,-1 2 27,-5-3 1,0 4-201,-2 1 121,-2-1 1,-6 0-551,-1 0 353,-2 0 0,-5 0-347,-2 1 1,-2 3 181,-3 2 1,-5 2-3,-2 1 0,-2 1-101,0 2 486,-1 2-133,1 7 1,0-1 432,2 4 0,0-3-218,3 2 1,4 0 275,5 1 1,2 0-9,1-3-175,0 4-59,4-6 0,2 2 148,6-3-318,-3 0 114,8-4 0,-3-1 226,3-4-714,5 0 237,-3 0 1,2-1-255,-3-2 0,2-3 186,1-6 0,-1 2-372,-2-5 0,0 3 208,-1-3 0,1 1-100,0-4 1,-2-1-162,-1-1 319,2 1 102,-8-2 0,5 0-222,-2 0 246,-2-3-21,3 1 1,-6-2-92,-1 1 1,2 0 44,-2 3 1,-2 1 213,-1 2 0,1 2-120,-1 1 864,0 6-350,-3 1-166,0 7 232,0-3-310,0 8 1,0 4 329,0 4 0,-3 6-183,0 0 1,0 6 561,3-1 0,0 3-268,0 0 0,0 0-116,0 1 1,5-4-201,4 1 1,-1-4-227,4 0 0,2 1 155,1-4-921,-3 3 577,5-6 1,-7-1 184,1-1-857,3-2 543,-4-1 0,0 0-2655,-4-1 1149,-4-3-797,5-1 1889,-6-4 1,0-1-48,-4-2 0,-3-3 699,0-5 0,-6 1 0,-2-3 0</inkml:trace>
  <inkml:trace contextRef="#ctx0" brushRef="#br0" timeOffset="1881">1950 319 8155,'-13'-4'0,"4"2"830,1-3-187,-1 3 709,8-2-264,-3 4-278,4-4-488,4 3-141,1-3 1,5 4-136,1 0 0,0-3 141,4 0 0,0 0-301,2 3 0,1 0 157,-1 0 1,-2 1-1136,0 2 0,-1-1 40,0 4-1163,-1-4 568,0 6 1647,-3-4 0,2 5 0,-3 0 0</inkml:trace>
  <inkml:trace contextRef="#ctx0" brushRef="#br0" timeOffset="2654">2162 345 8155,'6'5'0,"-1"-2"0,1 1 398,3-2 0,-3 1 226,0-3 288,4 0-506,0-4 0,3 3 239,-1-5-144,2 0-190,-1-3 1,1 3-103,-2 0 0,-2 0 48,1-3 0,-1 1-144,-1-1 0,0 0 163,0 0-464,-4 4 185,-1-3 0,-4 6 94,0-3-539,0 3 355,0-2 1,-1 4-66,-2 0-613,-6 0 486,-1 4 1,-7 1 293,3 3 1,0 2-96,-1 2 1,4-1 351,0 3 1,4-2-50,1 3 1,4-4-145,-1 0 0,2-1 50,1-1-118,4 0 76,1 0 1,4-3 195,0-1-325,-1-3 132,5 2 1,-2-4-143,4 0 0,-1-1 50,4-2 0,0 1-311,-1-3 0,0-1 130,-2-3 1,1 1-78,-1 2 1,-2-2 3,-2 2-24,-1-1 72,-1 2 1,0-2-69,0 4 418,-4 0-122,-1 3 195,-1 0-109,-2 0 281,3 0 0,-4 4-10,0 2 448,0-2-186,0 3-75,0-2-236,0 4-139,0-4 1,0 0 210,0-2-493,0-2 134,4 3 0,-3-3-17,2 2 1,2-2 84,1 2 1,2-2-200,1-1 1,-1 0 46,1 0 1,3-1-361,0-2 0,2 1 117,-2-4 1,1 3-20,-1-3 0,0 3 23,3-3-218,-2 4 231,0-6 0,-4 7 9,3-5 0,-1 4 55,1-1 1,-5 2 249,1 1 0,-1-1-100,2-2 1,0 2 162,0-2 0,1 2 34,1 1 0,0-1-134,4-2 1,-3 1-18,2-4-255,1 4 153,-1-6 0,1 3-337,-3-3 1,3-4 160,-3 0 0,2-1-103,-2 2 1,1-2-5,-2-2 1,-1-1 287,2 1 1,-5-5-201,-1 0 269,0-1-155,-1 3 0,1 1 30,-3-1 1,0 2 102,-3 1 0,0-1 343,0 4 1,0 4 18,0 2 1540,0 4-1350,0-2 0,-1 8 308,-2 2 0,2 5 15,-2 4 331,-1 6-648,3-3 0,-3 8-38,4-3 0,3 2-80,0-2 1,4 2-242,2-5 0,0 1 108,3-3 0,2-4-330,0 1 1,0-4 66,1 0-1037,-5-1 772,3-1 0,-4-3 83,0 0-1790,0-4 599,-1 2 583,-3-4-868,-1 0 388,-4 0-27,0 0 1318,-4-4 0,-5-5 0,-4-5 0</inkml:trace>
  <inkml:trace contextRef="#ctx0" brushRef="#br0" timeOffset="2810">2911 212 8132,'-5'0'3253,"3"0"-2354,4 0 1,4 0-112,6 0 0,6 0-47,5 0-752,3 0 74,4 0 0,1 0-590,1 0 1,2-1 389,-2-1 0,0 1-1296,0-2 1,1 2 273,2 1 1159,4 0 0,1 0 0,4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6:19.096"/>
    </inkml:context>
    <inkml:brush xml:id="br0">
      <inkml:brushProperty name="width" value="0.04286" units="cm"/>
      <inkml:brushProperty name="height" value="0.04286" units="cm"/>
      <inkml:brushProperty name="color" value="#AB1A01"/>
    </inkml:brush>
  </inkml:definitions>
  <inkml:trace contextRef="#ctx0" brushRef="#br0">9604 1061 7796,'9'-9'469,"-4"4"-469,-1-3 394,-4 7-192,0-6 0,-4 6 449,-2-2-632,-2-2 101,0 4 0,-5-3 222,-2 4 1,-5 0 116,0 0 331,-1 0-440,0 0 0,-2 1 204,-3 2-151,-1 6-150,5 0 1,0 5 55,5-2 64,-1 2-219,0-1 1,6 4 133,3-2-82,0-3-38,8 5 0,-3-7-187,4 2 0,5-3 82,4 0 1,1-4-17,4-2 1,1-2-13,3-1-95,-1 0 44,1 0 0,-3-1 153,-1-2-218,1-6 140,3 0 0,1-7-23,-1 4 0,1-3 50,-4 4 0,-2-5-195,-1 1 0,-3-1 98,0-2 0,-4-1-144,-2-1 1,-3 1-49,-3-1-54,-2-3 240,-4 4 1,-3-2-27,-3 3-145,-2-3 80,4 6 0,-4-6-232,2 7 0,2 1 85,-2 1 1,4 3-443,-1 3 222,2-1-990,6 6 904,0-3 1,4 5-90,0 2-873,0 2 657,4 7 866,0-2 0,5 3 0,0-4 0</inkml:trace>
  <inkml:trace contextRef="#ctx0" brushRef="#br0" timeOffset="349">9623 1085 7796,'0'5'3106,"4"2"-2271,2-4 1,5 0-430,0-3 1,8 0 7,-1 0-411,1 0 49,-1-4 1,-1-1 308,1-4-95,-4 1 1,1-1-1,-3 0 224,-1 0-515,-5 0 0,1 0 0,-3 1-342,1-1 0,-3 0 270,0 0 0,-2 3-461,-2 0 323,-3 1-395,-8 0 366,3 1 0,-7 4-183,3 0 513,-3 0 1,-1 4-1,1 2 288,-1 1 0,4 2-195,3 0 1,2 3 358,3 0 1,2 2-183,4-2 1,0 3-18,0-4 0,7 1 201,2-3-768,5 0 249,0 0 0,7-3 257,-1-1-1322,5-3 735,-3 2 1,2-4-854,-1 0 1,-3 0 515,1 0 1,-3 0-526,0 0 0,-2-3 129,-1 0 1062,-2-3 0,0 1 0,0-4 0</inkml:trace>
  <inkml:trace contextRef="#ctx0" brushRef="#br0" timeOffset="579">9851 920 7796,'7'0'1652,"2"0"1,2-1-915,6-2 0,4 2-294,0-2 1,6 2-338,-1 1 1,6 0 108,-3 0 176,5-4-119,-7 3 0,1-3 37,-1 4-807,-7-4 432,10 3 0,-12-3 163,3 4-793,-2 0 402,-2 0 1,-3 0-1052,-2 0-211,-6 0 272,-2 0 296,-4 0 1,-1 0 454,-2 0 1,-3-1 531,-6-2 0,-2-1 0,-3-5 0</inkml:trace>
  <inkml:trace contextRef="#ctx0" brushRef="#br0" timeOffset="786">10098 780 7796,'-13'-4'0,"0"3"796,4-2 0,3 3 26,0 3-386,4 2 1,-2 6 0,4 2 373,0 1-386,0 1 0,1 2 0,1 1 182,1 0 0,4 2-246,-1 1 0,-1 0-176,1 0 1,0-3 34,2 3 1,4-2-412,0-2 1,0 1 171,-3 0-688,3-5 1,-2 3 0,2-4 49,-2-1-1345,-2-2 1268,1-4 0,1 2-94,2-4 0,-2 3 379,1-3 1,3 0 449,1-3 0,1 0 0,2 0 0</inkml:trace>
  <inkml:trace contextRef="#ctx0" brushRef="#br0" timeOffset="1342">10514 1103 7796,'5'-9'351,"-2"0"1,-2 1-177,-1-1 1,-1 0 638,-2 0 0,1 1-6,-4 2-836,4-1 195,-6 2 1,3 0 167,-4 2 433,-3 2-438,-2 1 1,-4 0 757,1 0-476,-1 0-324,0 4 0,4 1-30,-1 3 1,1 4 51,-1 0-328,7 4 69,0-7 1,7 4 188,-2-4-480,2 4 253,1-3 0,4 1 185,2-5-498,2 2 243,0-7 0,4 6-322,0-4 0,4 0 188,-2-3 0,0 0-85,1 0 0,-1-1-99,4-2-218,-4 2 356,2-7 0,-6 3-161,2-4-27,-2 4 153,-1-6 0,-1 8-64,1-6 338,0-2-159,-4 1 1,0-1 316,-2 5 1,-2-2-87,2 2 1108,-2 2-664,-1 0-304,0 4 78,0 0 67,0 4 454,0 1-425,4 4 0,-3 0 172,1-1-107,3 1-299,0 0 1,4-3 125,0 0-213,4 0 18,-4-1 0,8 1-135,-2-3 0,-1 0 58,0-3-105,-3 0 103,6 0 0,-4 0-32,5 0-634,-4 0 426,2 0 0,-6-3-24,2 0-345,-2 0 351,3 0 1,-7 2-278,3-2 226,-2-2 261,2 4-134,-4-3 712,3 4-262,-7 0-83,3 0 1,-1 4-95,-2-3 1,4 6 107,-2-4 25,-2-1-159,7-2 0,-6 3-160,4 0 1,-3 0 152,3-3-625,0 0 1,2 0 63,1 0-1680,-4-4 1382,-1 3 1,-1-3-81,0 1 875,0 2 0,1-11 0,1 2 0</inkml:trace>
  <inkml:trace contextRef="#ctx0" brushRef="#br0" timeOffset="1597">10805 726 7823,'0'-5'2993,"4"5"-1608,2 6-770,1 6-326,6 1 0,-2 9 113,4 1 35,-5 3-154,7-4 1,-4 4 374,2-3 1,0 3-232,-3 0 0,3 0 0,-4-3 0,4 2 20,-3-5-1267,7 1 655,-8-3 0,6-2 93,-8-1-1719,0-2 1237,3-1 0,-5-5 80,2 2-1010,-6-6 257,1 5 1227,-4-7 0,0 3 0,0-4 0</inkml:trace>
  <inkml:trace contextRef="#ctx0" brushRef="#br0" timeOffset="1967">10655 812 7823,'-9'-9'5978,"4"4"-5648,5 1 0,8 7 160,4 0-3513,-1 0 1356,-2 1 1667,4 1 0,-3 4 0,3 0 0</inkml:trace>
  <inkml:trace contextRef="#ctx0" brushRef="#br0" timeOffset="-16792">6641 106 9728,'-5'1'925,"2"2"0,2 5-316,1 4-17,0 4-283,0 1 0,4 2 127,2 1 30,-2 3-151,4-4 1,-4 2 150,2-3 0,0-1-102,-3 1 1,3 0-306,-3-1 0,3-2 140,-3 0-1018,0-4 671,1 1 1,-3-3 195,2 0-876,-2-4 309,-1 3 228,0-7-1856,0 3 448,0-4 1218,0 0 1,4-4 0,1-1 0</inkml:trace>
  <inkml:trace contextRef="#ctx0" brushRef="#br0" timeOffset="-16461">6977 195 7981,'-9'0'0,"1"0"-447,-1 0 195,0 0 1,-1 0 525,-2 0 0,-1 3-157,-5 0 0,0 3 480,1 0 1,-4-1-82,1 1 794,-5-4-803,6 6 0,-2-3 229,3 4-302,1-5-162,-1 4 1,4-3 64,2 4-74,7-4-95,-3 3 1,7-6-63,-2 4 1,2-3 92,1 2 1,1-2 177,2 3 0,3-3-40,5 3 90,3-4-245,4 6 1,0-7 182,3 2-1073,-2 2 563,6-4 1,-6 3 58,1-4-1289,3 0 946,-5 0 0,4 0-375,-4 0 1,-2 0 315,-1 0 0,1 0-818,-5 0 1,1 0 161,-3 0 45,-4 0 1099,3 0 0,-3-4 0,3-1 0</inkml:trace>
  <inkml:trace contextRef="#ctx0" brushRef="#br0" timeOffset="-15696">6976 320 7977,'-9'0'-194,"4"0"1872,2 0-377,3 0-99,0 0-895,3 0 0,3 0 86,6 0 78,-2 0-180,7-4 0,-7 2-93,5-4 0,-1 3 54,0-2 0,2 2-205,-4-3 0,3 3 171,-4-3-655,1 0 405,-3 1 1,-3-2-1,0 4-479,-4-4 372,2 6 0,-4-3-71,0 1-14,0 2-68,0-3 235,-4 4 1,-4 0-7,-4 0 1,0 1 193,3 2 0,-2 2-57,-1 3 652,0 1-470,3 0 0,1 3 133,3 0 142,-3-1-304,7-2 1,-3 3 362,4 0-337,0-1 0,1-2 36,2 0 1,2-1 120,4-2 1,2 1-146,1-4 0,1-1 71,-1-2-1529,-3 0 375,8 0 1,-4-1 100,1-1-50,3-3 490,-7 0 1,4-3-160,-3 2 55,-1-2 151,3-1 1,-4 1 200,0-1-105,-1 0 0,-2 1 538,0 2-282,-4-2 252,2 7-80,-4-3-72,0 4-27,0 0 0,-1 4 15,-2 2 449,2 2-378,-7 1 1,7 0 518,-2 0-459,2-1 1,1 1-300,0 0 1,0-3 254,0 0-339,0-4 181,4 6 1,1-7 190,4 1-636,4-1 244,-3-1 0,5-1 18,-3-1-462,4-3 330,-3-4 0,4 0-196,-2 0 1,0 0 145,-3 1 0,0-1-42,-3 0 1,0 0-32,-1 0 164,1 0 0,-3 1-141,0-1 430,-4 0-358,2 4 33,-4 1 172,0 4-55,0 0 0,0 4 188,0 2 0,0 3-64,0 3 1,-1 2 307,-2 7 1,2 1-32,-2 5 71,2-1-224,1 1 0,0 3 75,0 2 16,0 3-93,0 0 1,3 2 77,0-1-306,4 1 101,-2-6 1,3 3-213,-3-1 0,0-7 61,-2-5 0,-2-4 65,2-2 0,-3-2 40,-3-4 605,-6 0-377,-4-5 0,-9 0-29,-1-4-339,-7 0 88,-1 0 0,-7 0 241,-1 0-459,-3-4 215,2 0 0,-3-5-739,2 0 430,2 0 202,7 0 1,2 0-687,3 1 0,6-1 3,3 0-1417,5 0 1463,8 0 1,3-2-41,8-1 820,7-4 0,18-1 0,5-6 0</inkml:trace>
  <inkml:trace contextRef="#ctx0" brushRef="#br0" timeOffset="-18472">5018 299 7949,'-4'-4'2329,"3"-4"-1505,-3 7 1,5-3-216,2 4-333,2 0-54,8 0 0,-3 0 286,6 0-234,-2 0 0,7 0 186,-1 0 10,-3 0-304,4 0 1,-8 0 165,5 0-761,0 0 420,-5 0 0,2 0-1007,0 0 0,-5 0 556,2 0 1,-2 0-2314,-1 0 1410,-4 0 1363,-1-4 0,-4-1 0,0-4 0</inkml:trace>
  <inkml:trace contextRef="#ctx0" brushRef="#br0" timeOffset="-18223">5115 89 8058,'-9'0'0,"1"0"1219,3 0-838,-3 4 0,7-2 1051,-2 4-676,-2-1-323,4 8 0,-3-2 97,4 4 0,0-1-68,0 4 698,4 4-681,-3-4 0,7 8 246,-2-3-264,2 3-300,0 0 0,1-2-430,0-1 1,3-3 246,0 0 1,2-2-90,-2-3 0,1-3 103,-1-3-984,-3 0 679,4 0 0,-4-1-7,0-2-1803,0 1 1326,-1-6 0,1 3-203,0-4-712,0 0 1077,0 0 1,-2-1 634,-1-2 0,2-5 0,-3-6 0</inkml:trace>
  <inkml:trace contextRef="#ctx0" brushRef="#br0" timeOffset="-17739">5248 36 7961,'-9'-13'546,"4"3"-385,1 2-181,4 4 337,0 4-223,0 0 0,0 4 462,0 1 0,3 4-273,0 3 0,3 3 640,-3 5 1,2 3-13,-2 3-287,4 1-307,-6 3 1,7-1 117,-2 3 15,2-4-255,1 3 0,-2-5 139,-1 1-325,2-1 51,-3-3 1,4-3 329,0-5-448,-4 1 120,2-6 0,-6 3-167,2-4 1,1-3 64,-1 0-300,0-4 61,-3 1 277,0-3-815,0 0 585,4-3-319,-3-2 320,3-8 1,-1 0-246,0-2-349,4-1 456,-6-2 1,7 0-91,-3-3 0,2 3 87,-1 4 1,2-2 433,-2 4 0,-1 3-54,1 4 148,-4 3-277,5-2-60,-2 4 1105,4 0-609,-4 4 0,0 0 32,-2 5 928,2 4-761,0-3 1,3 5 158,-3-3 1,0 3-214,1-3 0,-1 2-363,1-2-38,2 0 1,-3-3-233,0 0 219,2-1 1,-2 0 189,4-2-1526,-4 2 869,3-3 1,-3 0-28,4-2-1704,-1-2 1294,5-1 0,-3 0-1848,2 0 1520,-2 0 1186,-2-4 0,1-1 0,0-4 0</inkml:trace>
  <inkml:trace contextRef="#ctx0" brushRef="#br0" timeOffset="-17431">5680 389 12918,'9'-1'668,"-1"-2"-217,1 2-270,0-7 0,0 6-89,0-4 1,-2 3 82,-1-3 0,2 1-423,-2-1 1,-1 0 202,1 3-548,-4-4 420,2 2 1,-4-1 31,0 0-77,0 0 1,0 0-125,0 1 446,-4 3-181,-1-2 0,-4 4 290,0 0-99,0 4-59,-3 0 1,2 6 685,-2 2 0,2-1-22,2 3 469,-1 1-701,4-1 1,1 2 176,4-5-133,0 5-238,0-6 0,4 3 41,2-5-383,5-3 230,3 3 0,4-6-239,-1 4 0,5-4 104,1 1 0,0-2-1096,1-1 1,-2-1 494,2-2 1,0 1-2656,-3-4 1551,3 4 1659,-5-6 0,6 3 0,-2-3 0</inkml:trace>
  <inkml:trace contextRef="#ctx0" brushRef="#br0" timeOffset="-14458">7974 89 7984,'0'-5'1057,"0"1"0,-1 1-310,-2 0-606,2 0 0,-3 4 1,4 2 308,0 3 567,0 2-573,4 1 1,-3 0 185,2 3 0,-2 2-227,-1 4 0,3 0-222,0 3 0,2-3 156,-2 3-815,0-2 427,1-2 0,-3 0 180,2-2-1537,-2 1 1015,-1-6 0,3 4 130,0-3-1976,0-5 1409,-3 6 0,0-10-1680,0 4 1500,0-4 1010,0 2 0,-4-8 0,-1-1 0</inkml:trace>
  <inkml:trace contextRef="#ctx0" brushRef="#br0" timeOffset="-14164">7946 239 7977,'5'-4'0,"-2"-2"0,-1 1 770,1-1 1,2 4 25,4-1-265,0 2-234,3 1 1,2 0 144,4 0-36,-1 0-238,1 4 1,0-1 167,-1 6 50,1-2-218,-4 6 0,1-1-131,-3 3 1,1-1 88,-1 0 0,-4 1-243,1 3 0,-1-4 84,-5 1 2,0-4 22,-3 6 0,-1-8 81,-2 3 212,-2-2-156,-8-5 0,0 2 179,-5-4-22,-4 3-217,4-5 0,-7 3 85,5-4 0,-4 0 5,4 0 1,-4-1-272,3-2 1,1 2 32,2-5-233,5 4 216,-4-6 1,8 6 2,0-4-1095,0 4 738,8-6 1,-2 6-111,3-4-1386,3 4 1246,6-2 1,5 2-943,4-1 1643,-1 0 0,5 3 0,0 0 0</inkml:trace>
  <inkml:trace contextRef="#ctx0" brushRef="#br0" timeOffset="-13748">8397 336 7964,'15'-9'632,"-1"0"0,-6 0 74,1 0-314,-2 1-127,-2 3 1,-1-3 96,-4 2-212,0-2 17,0-1 0,-1 3 395,-2 1 0,-2 3-131,-4-1 1,-4 2 75,-1 1 1,-3 0-101,-1 0 0,1 4-204,-1 2 0,1 1 132,3 2-200,1 4 46,0-3 0,6 2 182,-1-3-356,1 4 1,2-3-1,2 2 298,2-3-357,1 0 89,0 0 0,3-3-399,0 0 1,5-3 28,0 3 0,2-4-131,5 0 0,-3-1 184,2-1-468,1-3 404,-1 2 0,2-7-224,-5 2 167,5 2 152,-6-4 1,3 3-194,-5-4 374,1 1-26,0 3 0,-3-2 314,0 4-133,-4-4-100,2 6 972,-4-3-420,0 4 167,0 0 0,0 4-191,0 2 265,0 2-442,0 4 0,0-2 324,0 2-701,0 2 209,4-4 1,-2 2-733,3-3 1,1 0 372,3 0 0,0-3-1034,0 0 0,2-4 126,1 4-1077,0-4 1369,1 2 0,-2-4-19,3 0 824,-3 0 0,6-8 0,-4-1 0</inkml:trace>
  <inkml:trace contextRef="#ctx0" brushRef="#br0" timeOffset="-13397">8740 274 7952,'5'-9'0,"-2"0"2197,-6 1-1569,2-1 1,-7 1-149,2 2 0,-2 2-103,0 4 0,-1-3-101,0 0 0,0 0 56,0 3 257,4 0 75,-2 0-240,2 0-980,0 0 403,1 0 249,4 4-834,0 1 552,0 4 1,4 0-50,2 0 0,1-1-21,2 1 110,4 0 98,-3 4 0,6 0-89,-5 5 340,5-4-264,-6 2 1,2-2-59,-3 4 463,0-1-222,-4-3 0,-1 2 116,-4-4 122,4-1-190,-3-2 1,2 0 82,-6 0 0,-2-1-108,-4-2 1,-1-3 239,-1-3-46,1 0-227,-3 0-227,0 0 338,7 0-3,-9 0-1154,9-3 671,-3-2 1,2-4 34,4 0-1556,0 4 1127,3-7 1,4 6-609,2-5 1,2 1 605,1 1 1,3-3-526,3 1 1184,2-5 0,0 2 0,1-3 0</inkml:trace>
  <inkml:trace contextRef="#ctx0" brushRef="#br0" timeOffset="-13221">8961 265 7947,'4'0'924,"1"1"-694,-2 2 1,-2 2 629,2 4 0,-2 1-10,-1 1 474,0-1-831,0 7 1,0-6 231,0 3 91,0-3-451,0 6 1,-1-7 211,-2 1-352,2-1 1,-3-1 0,4 0-961,0 0 398,0-5 282,0 4-2509,0-7 1373,0 3-361,0-4-714,0 0 2266,0-4 0,0-1 0,0-3 0</inkml:trace>
  <inkml:trace contextRef="#ctx0" brushRef="#br0" timeOffset="-13047">8952 195 7930,'-9'0'0,"4"-1"2612,2-2-1130,2 2-2108,1-3 540,0 4-665,4 0 577,-3 0 1,4 1 48,-2 2-198,-2 2 238,7 3 0,-3-2 95,3 0-1341,1 0 641,0 3 690,0 0 0,4 0 0,0-1 0</inkml:trace>
  <inkml:trace contextRef="#ctx0" brushRef="#br0" timeOffset="-12799">9137 256 7930,'11'-3'0,"-2"0"0,-7 0 1092,1 0-463,2 2 7,-4-3-187,3 4 0,-5 0 54,-2 0 88,2 0-288,-7 0 1,1 3 118,-5 0 639,0 3-607,3-1 1,0 4 190,1 0-125,-1 4-243,0-3 1,4 3 65,2-1 1,-1-2-125,1 2 1,0 0-332,3 0 1,3 0 97,0-3-688,4-1 558,-2 1 1,4-1 146,0-2-1322,-1 2 872,5-7 0,1 3-74,4-4-1279,-5 0 1139,4 0-1,-3 0-215,3 0 1,1-1 184,0-2 0,-1 1-686,1-4 1378,-1 4 0,1-10 0,0 2 0</inkml:trace>
  <inkml:trace contextRef="#ctx0" brushRef="#br0" timeOffset="-12516">9428 265 7926,'0'-15'0,"0"1"805,0 3-458,0-2 1,0 7 256,0 1 260,-4-1-498,3 1 0,-6 0 205,4 2 118,0 2-370,-1-3 1,-1 4 220,-3 0 0,2 1-146,0 2 0,1 2-249,-1 4 0,2 2 184,4 1-563,0 0 242,0 1 0,1-3 234,2 5-524,2-4 270,4 6 1,-3-8 36,0 3-342,-1 2 228,4-4 1,-1 3 17,-2-1 1,1-2 66,-4 2 24,4-3 0,-6 0 10,2 0 0,-3-3 27,-3 0 1,-2-4 65,-4 1 172,0-2-243,0-1 0,0 0 37,-3 0-881,2 0 283,-3 0 267,4 0-1706,4 0 1247,2 0 1,3-1-1753,0-2 2453,3 2 0,10-7 0,6 3 0</inkml:trace>
  <inkml:trace contextRef="#ctx0" brushRef="#br0" timeOffset="-11669">10267 336 7862,'0'-9'709,"-3"3"-425,0 0 279,-4 0-299,6 1 1,-6-2 52,4 1 161,-4 2-214,6-4 1,-6 4 40,1-2 378,-2-2-334,-1 7 0,-3-4 373,1 2 1,-4 2-291,3-1 0,-3 4-254,4 4 0,-4 2 71,3 1-236,0 0 46,4 0 1,2-1 313,0 1-385,4 0 59,-2 0 1,4 0 271,0 0-777,4-1 324,1-3 0,2 2-364,1-4 0,-1 3 54,5-3-73,-2 0 308,-1-3 0,2 0-187,1 0 53,4 0 146,-6-4 1,5 2-171,-3-4 259,4 0 0,-5 0 1,2 1-267,0 1 479,3-2-111,-6 5 1,5-4 418,-3 2 1,0 2-13,-3-2 228,3 2 1,-2 2-62,2 2-159,-2 2 0,-2 1 0,1-1 337,0 2-384,-4 1-128,3 1 0,-4-3 85,2 0-348,1 0 94,-6-1 1,4-1-302,-2-1 173,-2-2-368,3 3 171,-4-4-145,0 0 411,0-4-648,-4-1 415,3-3 1,-6-1-131,4 0 60,-3 0 210,5 0 1,-4 1 95,2-1 1,2 0-137,-2 0 1,3 0-449,3 0 362,2 1 283,4-1-54,3 4 1,-2 1-193,2 4 354,-2 0-101,-2 0 0,2 0-175,2 0 235,-2 0-188,3 0 0,-1 3 132,3 0 1,1 0-41,-2-3 0,3 3-4,-2 0 0,1 0-26,2-3-115,0 0 99,-5 0 0,3 0-7,-4 0-244,4 0 240,-7-4 1,1 2-54,-4-4 29,0 4 14,-1-6 1,-1 6 38,-4-4-59,0 4 14,0-6 1,-3 6-66,0-3 0,-4 3 41,1-1 288,-6 2-257,-1 1 0,-2 0-23,0 0 777,0 0-486,-2 4 0,2 1 98,0 3 111,5 1 1,-3 1 0,4 1 108,0 1 1,4-1-137,2-2 0,2 0-170,1 0 1,2 0 63,4-1 128,4 1-274,8 0 0,2-1 173,1-2-491,7-2 170,-4-4 1,6 3 203,-3 0-1366,3-1 776,-6-2 1,8 0-1053,-6 0 0,0-2 670,-3-1 0,0 0-432,0 3 1,0 0 1174,-2 0 0,-3-4 0,4-1 0</inkml:trace>
  <inkml:trace contextRef="#ctx0" brushRef="#br0" timeOffset="-5258">2990 771 7856,'0'-9'774,"0"4"0,0 5 0,0 6 271,0 2-1083,0 5 1,4 3 0,2 6 336,1 0-123,-2 2-17,3 6 0,-3-1 376,4 3 1,3-1-103,-1 2 0,1 1-153,-3-2 0,3 3 39,-1 0-326,1 0 83,-3-3 1,0-2 241,0-4-493,0-3 188,-5 2 1,0-7 261,-4 0-273,0-1 0,-4-7 1,-2 2 375,-5-2 0,-3-4-123,-4-1 0,0-3-228,-3 1 1,3-2 186,-3-1-1181,2 0 718,-2-4 1,1 0 128,-3-5-1452,3 0 1045,-1-4 1,3 2-201,0-3-633,5 3 842,0-2 0,5 1-340,2 1 1,2-4 331,4 3 0,1-1 526,2 2 0,6-3 0,5-4 0</inkml:trace>
  <inkml:trace contextRef="#ctx0" brushRef="#br0" timeOffset="-4940">3132 997 7856,'5'-4'0,"-1"3"1336,-4-3-880,0 4 0,0 4-16,0 2 284,0 2-417,0 1 1,0 3 551,0-1-350,0 5-228,0-2 0,0 2 192,0-1 0,1 2 158,2-3-221,2-1-251,3 0 0,1-1 160,0-1-361,4 1 214,-4-3 1,7-3 172,-4 0-539,4-4 200,-7 2 1,4-4-42,-4 0 0,2-1 103,-2-2-429,1 2 265,-5-7 0,3 3-85,-2-4-374,2 0 364,-7-3 0,4 1-116,-2-4-82,-2 4 191,3-5 0,-4 5-1125,0-4 657,-4 4 336,3-5 0,-3 6-567,4-2 1,0 2 350,0 2 1,0-1-184,0 0 1,5 3 48,3 0 180,1 0 500,4 1 0,0-6 0,0 1 0</inkml:trace>
  <inkml:trace contextRef="#ctx0" brushRef="#br0" timeOffset="-4692">3528 893 7856,'-1'-5'0,"-2"3"1645,-2-3-1055,-4 4 1,-3-3 72,1 4-370,-1 0 0,0 4 1,0 1 253,2-1-34,0 4-242,1-3 1,1 7 216,2 0 0,2 0-128,4 0 1,0-1-338,0 4 0,1-2 222,2 2-207,2 2 1,8-4 0,1 5 324,-1 0-476,4-5 143,-3 4 0,3-3 111,1 3-243,0 1 157,-5-4 1,4 2-150,-2-5 1,-3 1 111,0-3 1,-5-1-731,-1-2 441,-4 1-1221,2-2 971,-4 0 0,-1-1-47,-2-4-1220,-2 0 1110,-4 0 0,-3 0 678,1 0 0,-9-4 0,1-1 0</inkml:trace>
  <inkml:trace contextRef="#ctx0" brushRef="#br0" timeOffset="-4482">3545 997 7850,'9'-4'1323,"0"-2"0,4 2-265,1 2-60,3 1-607,5 1 0,0 0 187,5 0-623,3 0 203,-3 0 0,7 0 113,-5 0-535,1-4 212,-4 3 1,-6-3-135,-3 4 1,-5 0 66,0 0-1780,-6 0 1084,-2 0-676,-4 0 921,0-4 1,-4 3 569,-2-2 0,-2-2 0,-1 0 0</inkml:trace>
  <inkml:trace contextRef="#ctx0" brushRef="#br0" timeOffset="-3860">3740 876 7850,'-4'4'731,"-4"1"0,6 6-393,-4 1 540,4 4 1,-2-3 0,5 5-176,2 0 0,2 0-437,4 3 0,-1-3 69,1-1 1,0 1 8,0-3 22,0 1-130,0 2 1,-1-3 80,1-1-499,0-3 173,4 2 1,-4-4 214,3-1-1232,-2 1 711,-1-4 0,0 2-517,0-4 1,-1 0 382,1-3 1,3 0 25,0 0 1,-1-1-222,-2-2 404,0-2 0,0-1 0,0 0-243,0-1 410,-1 0 10,1 2 0,-3-3-254,0 2 699,-4 2-240,2 0 1286,0 4-742,-3 0 381,3 0-496,-4 0-179,4 4-120,-3-3 0,6 6 307,-1-4-160,2 0-252,5-3 0,-2 0 17,3 0 0,1 0 41,3 0 0,-1-3-267,1 0 0,1-5 64,1-1 0,-1 0-266,1-2 0,2-2 82,-2 1-168,1-4 191,-3 3 1,-1-2-67,1 0-295,-4 1 280,-2-4 1,-4-3-341,-2 1 283,-2-1 87,-4 4 0,0-4-155,0 0 0,-1 1-44,-2 2 550,-2 1-172,-4 3 1,1 1-171,-1 4 888,0 4-517,-4 2 0,3 3 46,-1 0-95,1 0-54,1 3 0,0 5 390,0 4 0,2 4-132,1-2 1,-1 7 270,4 3 1,0 1-183,3 1 1,0 4 79,0-1 1,1 4 73,2-4-540,6 4 28,0-5 1,5 5 294,-2-4-392,2 1 63,3-4 0,1 1 276,0-1-1102,-5-3 545,4 2 1,-7-6-849,2 1 1,-4-2 143,-2-3-845,2 1 432,-7-10 645,3 6-496,-4-7 267,0 0 197,0-1-173,-4-8 537,-1-1 1,-5-4-319,-1 0 697,-3-3 0,-8-6 0,0-5 0</inkml:trace>
  <inkml:trace contextRef="#ctx0" brushRef="#br0" timeOffset="-3634">4224 1147 7850,'9'-12'0,"0"1"226,0-1-226,0-1 0,1 6 842,1-2 1,0 4-324,4-1 0,-1-1-6,4 4 1,0 0 93,-1 3 325,1 0-548,0 4 0,-4-1 257,1 6 191,0-3-479,-2 7 0,4 0 197,-2 2-186,-2-3-179,3 5 1,-6-4-142,2 1 0,-2 2 112,-2-4 0,1 0-716,0-3 0,-3-2 239,0-1-1684,-4 2 653,2-7 592,-4 3-692,0-4 906,-4 0 0,2-1-82,-4-2-1022,0 2 1650,-3-11 0,-3 6 0,-2-6 0</inkml:trace>
  <inkml:trace contextRef="#ctx0" brushRef="#br0" timeOffset="-3456">4420 988 7850,'-5'0'5913,"1"0"-6541,12 0 434,-3 0 1,11 4-35,-4 2-1109,4 2 832,-3-3 1,5 3-317,0-2 190,-5 1 335,4 2 0,-6 3-313,3 0 1,1 0 10,3-4 175,-1 1 423,1 0 0,0 4 0,-1 0 0</inkml:trace>
  <inkml:trace contextRef="#ctx0" brushRef="#br0" timeOffset="-2616">4895 1113 7850,'0'-9'0,"0"0"2042,-4 4-1299,3-3 1,-6 7 58,4-5-322,-4 4-221,2-2 1,-4 4 279,1 0-274,-1 0-107,0 0 1,0 1 592,0 2-323,1 2-148,-1 3 0,0 2-49,0 2 1,3-1 86,0 3-573,4-3 252,-2 6 0,5-7 230,2 1-614,2 3 330,8-4 0,-2 3-190,3-4 1,1-2 106,3-1 0,-1 1-37,1-4 0,3 0-28,-1-3-1,1 0 82,0 0 1,-1 0 71,4 0-164,-1-4 90,0-1 0,1-1 40,-3 0-236,-1 1 158,-6-4 1,0 0-40,-3 0 1,-4-1 60,2-2 0,-6 3 149,0-3 0,-2-1-42,-1 1 0,-1 1 171,-2 2 1,-2 3-128,-4 0 590,-3 4-406,2-2 0,-4 4 128,2 0-135,-1 4-31,-1 1 0,-2 7 136,4 0 0,-2 0-21,2 0 1,0-2-52,3 2 1,4 0 116,-1 0-448,4-4 99,-2 0 1,4-3 211,0 4-373,0-5 139,4 0 0,1-1 85,3 0-113,1 0 50,4-3 1,-2 0-350,3 0 226,-3-4 0,5 2 0,-3-4-220,0 0 1,-2 1 121,1-1 0,-2 0-33,-1-3 1,-2 3 90,-1 0 240,2 0-98,-7 2-153,3 0 278,-4 4-31,4 0 385,-3 0-264,3 0 1,-1 4 470,0 1-379,4 3 1,-3 1-233,5 0 1,0-4 103,0-2-247,4 2 84,-4-4 0,7 3 142,-4-4-605,4-4 340,-7-1 1,8-4-353,-2 0 213,1 0 91,-2 0 0,3-2-300,-3-1 1,2-3-46,-1 3 133,-2-3 131,-1 1 1,-2-1-62,2 1 191,-6-1-45,2-3 0,-5 1-136,3-1 271,-2-4-97,-4 4 1,0-4 103,0 5 1,-1-1-49,-2 0 1,-2 5 399,-3 1 0,2 5-146,0 1 936,0 4-745,-3-2 0,0 5-17,1 2 321,-1 2-371,4 8 1,-2-2 227,4 3 125,-4 1-301,6 3 1,-3 2 128,4 1 2,0 3-182,4-5 0,2 5-16,6-3 0,2 0 71,3-4-400,1 5 115,3-4 0,-1 1 191,4-4-726,-5-5 388,7 7 0,-7-7 42,5 2-1137,-5-2 810,3-6 0,-7 1-738,-1-2 0,-3-2-134,1 2 424,-2-2 0,-6-2 59,-1-2-642,-2-2 874,-1 0 1,-4-2-83,-5 1 613,-4-6 0,-5 2 0,1-3 0</inkml:trace>
  <inkml:trace contextRef="#ctx0" brushRef="#br0" timeOffset="-2376">5389 1050 7830,'0'-6'0,"0"0"0,0 0 1019,4-2 1,5 2 0,8 1-290,3 1 1,4 1-474,0 3 0,1-3 192,2 0 0,-1 0 163,0 3-184,1 0-162,-1 0 0,0 1 48,-3 2-120,3 2 0,-4 4 1,5 0 224,-1-1-442,1 1 0,-5 3 0,0 0 308,-1-1-377,-2-2 0,0 0 0,-6-1-474,0-2 1,-1 2 60,-3-2-54,0-2 1,-5 0-47,-1-1-779,-2-2 0,-2 2 188,-2-6 1196,-1 2 0,-9-6 0,-1 2 0</inkml:trace>
  <inkml:trace contextRef="#ctx0" brushRef="#br0" timeOffset="-2180">5680 900 7825,'-8'-1'3837,"2"-2"-2135,2 2-2518,4-3 536,0 4 1,4 0-106,2 0-893,2 0 787,4 4 0,-2-2-90,2 4 85,-2-4 205,3 2 1,-4-1 145,3 0 0,-1 4-31,1-1 1,1 0-236,5 0 0,0 2-19,-1-2 430,5-2 0,-4 4 0,8-3 0,-4 4 0</inkml:trace>
  <inkml:trace contextRef="#ctx0" brushRef="#br0" timeOffset="-1631">6015 997 7825,'14'0'0,"-2"0"6,-3 0 1,0 0 152,0 0 1,-3 0 885,-1 0-387,-3 0-82,2 0 13,-4 0 421,0 0-725,0 4 1,-4-2 114,-1 4 59,-3-4-151,-1 6 0,-3-2 88,0 5 1,1-1-76,2 2 1,1-1-189,2 0 1,-1-1 112,4 2-367,0 2 154,3-4 0,0 2 250,0-3-431,0 0 167,4 0 0,1-1 21,4-3-185,0 3 66,0-7 0,2 3-97,1-4 1,3 0 56,-3 0 0,2 0-177,-2 0 0,3 0-86,-3 0 93,-1-4 1,-2 2-1,0-4-242,0 0 171,-4-2 245,2-1 0,-5 0-131,4 0 248,-4-3 1,5 1 0,-3-3-28,1 1 0,-3 2-241,1 2 835,2 4-351,-4-3 336,3 7 1,-4-2 32,0 6 151,0 2-442,0 4 1,3 0 209,0-1-215,-1 1 0,-1 1 0,2 1-19,3 1 0,-1-2-50,1-4 0,0 1-131,3-4 0,0 3-47,-1-3 0,1 0-144,0-3 0,3 0 247,0 0-787,3 0 464,-5 0 0,4 0-60,-2 0-433,-3-4 437,8 3 0,-7-6-114,2 4 0,0-4 66,0 1 0,0 1 146,-3 0 0,-1 0-120,1-1 683,4-2-354,-7 7 1,6-3-58,-6 4 1005,1 0 1,2 0-253,0 0 280,0 0-631,0 4 0,-1 1-325,1 4 0,3-3 20,0-1 1,1 1-308,-2 3 1,2-3 170,2 0-2048,1-4 1406,-2 6 1,7-6-264,-1 4-1746,5-5 1745,-3 3 1,7-4 926,3 0 0,4 0 0,8 0 0</inkml:trace>
  <inkml:trace contextRef="#ctx0" brushRef="#br0" timeOffset="-659">7726 1176 7771,'4'-5'0,"-3"-3"-323,2 2 147,2 2 0,-1-4 442,5 3-119,0 0 1,0-2-89,0 1 158,0-2-93,-1-1 0,0 0-13,-2 0 863,2 4-225,-7-2-5,3 2 1,-5-1-266,-2 0 1,-2 4-86,-4-1 0,-1 2 4,-1 1-217,-3 4-3,-4 1 1,1 7 126,-1-1-43,0 1-110,5 1 1,-3-2 204,4 3-334,0-3 129,8 2 1,0-4-399,4 0 252,0-1 0,1 0-426,2-2 1,1-2 107,5-4-213,4 0 347,1 0 0,0 0-115,1 0-46,0-4 156,2-1 0,1-4-99,0 1 25,-5 3 156,4-3 0,-4 3 132,2-4-181,1 4 65,-6-3 1,3 7 230,-4-2 0,2 2 22,1 1 483,-4 0-446,0 0 1,-3 4 81,3 2 527,1 2-501,4 1 0,-3 0 208,2 0-178,1-1-99,1 1 1,4-1-108,-1-2 1,2 1-40,1-4 0,2 0-152,2-3 0,-2 0 227,-1 0-337,-3 0 116,8 0 0,-8-1 97,3-2-259,-2 2 138,-2-7 0,1 6 48,0-4-251,-1 0 168,1 1 1,-4-3-70,1 3 0,-4 0 117,1-1-131,-2 0 1,-3-3 17,-1 0-85,-2 0 107,-4 1 1,-1 2 10,-2 0 208,-2 4-65,-3-6 0,-4 7-150,0-2 284,-8 2-188,6 1 0,-5 1 201,4 2 0,2 2-53,-2 4 0,2 1 248,4 1 1,2-1-15,1 2-111,2-2-93,4-1 14,0-1-270,4 1 95,1-4 0,4 0 170,3-2 142,-2-2-232,7 3 0,-4-5-94,5-2 1,0 1 48,-1-4 0,1 0-13,0-3 0,-2 1 60,-1-1 295,-2 0-192,-5-4 1,0 2 21,-2-3 128,-2-1-120,-4 1 1,-1-2-128,-2 1 0,-2-3 52,-4-2 1,-3 0-276,-3-3 136,-6 3-119,3-2 1,-5 5-132,3-1 1,4 1 147,-2-1-1727,7 4 470,-6-2 538,11 6-1167,-2-3 858,12 8 1162,5-3 0,9 7 0,4-3 0</inkml:trace>
  <inkml:trace contextRef="#ctx0" brushRef="#br0">9604 1061 7796,'9'-9'469,"-4"4"-469,-1-3 394,-4 7-192,0-6 0,-4 6 449,-2-2-632,-2-2 101,0 4 0,-5-3 222,-2 4 1,-5 0 116,0 0 331,-1 0-440,0 0 0,-2 1 204,-3 2-151,-1 6-150,5 0 1,0 5 55,5-2 64,-1 2-219,0-1 1,6 4 133,3-2-82,0-3-38,8 5 0,-3-7-187,4 2 0,5-3 82,4 0 1,1-4-17,4-2 1,1-2-13,3-1-95,-1 0 44,1 0 0,-3-1 153,-1-2-218,1-6 140,3 0 0,1-7-23,-1 4 0,1-3 50,-4 4 0,-2-5-195,-1 1 0,-3-1 98,0-2 0,-4-1-144,-2-1 1,-3 1-49,-3-1-54,-2-3 240,-4 4 1,-3-2-27,-3 3-145,-2-3 80,4 6 0,-4-6-232,2 7 0,2 1 85,-2 1 1,4 3-443,-1 3 222,2-1-990,6 6 904,0-3 1,4 5-90,0 2-873,0 2 657,4 7 866,0-2 0,5 3 0,0-4 0</inkml:trace>
  <inkml:trace contextRef="#ctx0" brushRef="#br0" timeOffset="349">9623 1085 7796,'0'5'3106,"4"2"-2271,2-4 1,5 0-430,0-3 1,8 0 7,-1 0-411,1 0 49,-1-4 1,-1-1 308,1-4-95,-4 1 1,1-1-1,-3 0 224,-1 0-515,-5 0 0,1 0 0,-3 1-342,1-1 0,-3 0 270,0 0 0,-2 3-461,-2 0 323,-3 1-395,-8 0 366,3 1 0,-7 4-183,3 0 513,-3 0 1,-1 4-1,1 2 288,-1 1 0,4 2-195,3 0 1,2 3 358,3 0 1,2 2-183,4-2 1,0 3-18,0-4 0,7 1 201,2-3-768,5 0 249,0 0 0,7-3 257,-1-1-1322,5-3 735,-3 2 1,2-4-854,-1 0 1,-3 0 515,1 0 1,-3 0-526,0 0 0,-2-3 129,-1 0 1062,-2-3 0,0 1 0,0-4 0</inkml:trace>
  <inkml:trace contextRef="#ctx0" brushRef="#br0" timeOffset="579">9851 920 7796,'7'0'1652,"2"0"1,2-1-915,6-2 0,4 2-294,0-2 1,6 2-338,-1 1 1,6 0 108,-3 0 176,5-4-119,-7 3 0,1-3 37,-1 4-807,-7-4 432,10 3 0,-12-3 163,3 4-793,-2 0 402,-2 0 1,-3 0-1052,-2 0-211,-6 0 272,-2 0 296,-4 0 1,-1 0 454,-2 0 1,-3-1 531,-6-2 0,-2-1 0,-3-5 0</inkml:trace>
  <inkml:trace contextRef="#ctx0" brushRef="#br0" timeOffset="786">10098 780 7796,'-13'-4'0,"0"3"796,4-2 0,3 3 26,0 3-386,4 2 1,-2 6 0,4 2 373,0 1-386,0 1 0,1 2 0,1 1 182,1 0 0,4 2-246,-1 1 0,-1 0-176,1 0 1,0-3 34,2 3 1,4-2-412,0-2 1,0 1 171,-3 0-688,3-5 1,-2 3 0,2-4 49,-2-1-1345,-2-2 1268,1-4 0,1 2-94,2-4 0,-2 3 379,1-3 1,3 0 449,1-3 0,1 0 0,2 0 0</inkml:trace>
  <inkml:trace contextRef="#ctx0" brushRef="#br0" timeOffset="1342">10514 1103 7796,'5'-9'351,"-2"0"1,-2 1-177,-1-1 1,-1 0 638,-2 0 0,1 1-6,-4 2-836,4-1 195,-6 2 1,3 0 167,-4 2 433,-3 2-438,-2 1 1,-4 0 757,1 0-476,-1 0-324,0 4 0,4 1-30,-1 3 1,1 4 51,-1 0-328,7 4 69,0-7 1,7 4 188,-2-4-480,2 4 253,1-3 0,4 1 185,2-5-498,2 2 243,0-7 0,4 6-322,0-4 0,4 0 188,-2-3 0,0 0-85,1 0 0,-1-1-99,4-2-218,-4 2 356,2-7 0,-6 3-161,2-4-27,-2 4 153,-1-6 0,-1 8-64,1-6 338,0-2-159,-4 1 1,0-1 316,-2 5 1,-2-2-87,2 2 1108,-2 2-664,-1 0-304,0 4 78,0 0 67,0 4 454,0 1-425,4 4 0,-3 0 172,1-1-107,3 1-299,0 0 1,4-3 125,0 0-213,4 0 18,-4-1 0,8 1-135,-2-3 0,-1 0 58,0-3-105,-3 0 103,6 0 0,-4 0-32,5 0-634,-4 0 426,2 0 0,-6-3-24,2 0-345,-2 0 351,3 0 1,-7 2-278,3-2 226,-2-2 261,2 4-134,-4-3 712,3 4-262,-7 0-83,3 0 1,-1 4-95,-2-3 1,4 6 107,-2-4 25,-2-1-159,7-2 0,-6 3-160,4 0 1,-3 0 152,3-3-625,0 0 1,2 0 63,1 0-1680,-4-4 1382,-1 3 1,-1-3-81,0 1 875,0 2 0,1-11 0,1 2 0</inkml:trace>
  <inkml:trace contextRef="#ctx0" brushRef="#br0" timeOffset="1597">10805 726 7823,'0'-5'2993,"4"5"-1608,2 6-770,1 6-326,6 1 0,-2 9 113,4 1 35,-5 3-154,7-4 1,-4 4 374,2-3 1,0 3-232,-3 0 0,3 0 0,-4-3 0,4 2 20,-3-5-1267,7 1 655,-8-3 0,6-2 93,-8-1-1719,0-2 1237,3-1 0,-5-5 80,2 2-1010,-6-6 257,1 5 1227,-4-7 0,0 3 0,0-4 0</inkml:trace>
  <inkml:trace contextRef="#ctx0" brushRef="#br0" timeOffset="1967">10655 812 7823,'-9'-9'5978,"4"4"-5648,5 1 0,8 7 160,4 0-3513,-1 0 1356,-2 1 1667,4 1 0,-3 4 0,3 0 0</inkml:trace>
  <inkml:trace contextRef="#ctx0" brushRef="#br0" timeOffset="-16792">6641 106 9728,'-5'1'925,"2"2"0,2 5-316,1 4-17,0 4-283,0 1 0,4 2 127,2 1 30,-2 3-151,4-4 1,-4 2 150,2-3 0,0-1-102,-3 1 1,3 0-306,-3-1 0,3-2 140,-3 0-1018,0-4 671,1 1 1,-3-3 195,2 0-876,-2-4 309,-1 3 228,0-7-1856,0 3 448,0-4 1218,0 0 1,4-4 0,1-1 0</inkml:trace>
  <inkml:trace contextRef="#ctx0" brushRef="#br0" timeOffset="-16461">6977 195 7981,'-9'0'0,"1"0"-447,-1 0 195,0 0 1,-1 0 525,-2 0 0,-1 3-157,-5 0 0,0 3 480,1 0 1,-4-1-82,1 1 794,-5-4-803,6 6 0,-2-3 229,3 4-302,1-5-162,-1 4 1,4-3 64,2 4-74,7-4-95,-3 3 1,7-6-63,-2 4 1,2-3 92,1 2 1,1-2 177,2 3 0,3-3-40,5 3 90,3-4-245,4 6 1,0-7 182,3 2-1073,-2 2 563,6-4 1,-6 3 58,1-4-1289,3 0 946,-5 0 0,4 0-375,-4 0 1,-2 0 315,-1 0 0,1 0-818,-5 0 1,1 0 161,-3 0 45,-4 0 1099,3 0 0,-3-4 0,3-1 0</inkml:trace>
  <inkml:trace contextRef="#ctx0" brushRef="#br0" timeOffset="-15696">6976 320 7977,'-9'0'-194,"4"0"1872,2 0-377,3 0-99,0 0-895,3 0 0,3 0 86,6 0 78,-2 0-180,7-4 0,-7 2-93,5-4 0,-1 3 54,0-2 0,2 2-205,-4-3 0,3 3 171,-4-3-655,1 0 405,-3 1 1,-3-2-1,0 4-479,-4-4 372,2 6 0,-4-3-71,0 1-14,0 2-68,0-3 235,-4 4 1,-4 0-7,-4 0 1,0 1 193,3 2 0,-2 2-57,-1 3 652,0 1-470,3 0 0,1 3 133,3 0 142,-3-1-304,7-2 1,-3 3 362,4 0-337,0-1 0,1-2 36,2 0 1,2-1 120,4-2 1,2 1-146,1-4 0,1-1 71,-1-2-1529,-3 0 375,8 0 1,-4-1 100,1-1-50,3-3 490,-7 0 1,4-3-160,-3 2 55,-1-2 151,3-1 1,-4 1 200,0-1-105,-1 0 0,-2 1 538,0 2-282,-4-2 252,2 7-80,-4-3-72,0 4-27,0 0 0,-1 4 15,-2 2 449,2 2-378,-7 1 1,7 0 518,-2 0-459,2-1 1,1 1-300,0 0 1,0-3 254,0 0-339,0-4 181,4 6 1,1-7 190,4 1-636,4-1 244,-3-1 0,5-1 18,-3-1-462,4-3 330,-3-4 0,4 0-196,-2 0 1,0 0 145,-3 1 0,0-1-42,-3 0 1,0 0-32,-1 0 164,1 0 0,-3 1-141,0-1 430,-4 0-358,2 4 33,-4 1 172,0 4-55,0 0 0,0 4 188,0 2 0,0 3-64,0 3 1,-1 2 307,-2 7 1,2 1-32,-2 5 71,2-1-224,1 1 0,0 3 75,0 2 16,0 3-93,0 0 1,3 2 77,0-1-306,4 1 101,-2-6 1,3 3-213,-3-1 0,0-7 61,-2-5 0,-2-4 65,2-2 0,-3-2 40,-3-4 605,-6 0-377,-4-5 0,-9 0-29,-1-4-339,-7 0 88,-1 0 0,-7 0 241,-1 0-459,-3-4 215,2 0 0,-3-5-739,2 0 430,2 0 202,7 0 1,2 0-687,3 1 0,6-1 3,3 0-1417,5 0 1463,8 0 1,3-2-41,8-1 820,7-4 0,18-1 0,5-6 0</inkml:trace>
  <inkml:trace contextRef="#ctx0" brushRef="#br0" timeOffset="-18472">5018 299 7949,'-4'-4'2329,"3"-4"-1505,-3 7 1,5-3-216,2 4-333,2 0-54,8 0 0,-3 0 286,6 0-234,-2 0 0,7 0 186,-1 0 10,-3 0-304,4 0 1,-8 0 165,5 0-761,0 0 420,-5 0 0,2 0-1007,0 0 0,-5 0 556,2 0 1,-2 0-2314,-1 0 1410,-4 0 1363,-1-4 0,-4-1 0,0-4 0</inkml:trace>
  <inkml:trace contextRef="#ctx0" brushRef="#br0" timeOffset="-18223">5115 89 8058,'-9'0'0,"1"0"1219,3 0-838,-3 4 0,7-2 1051,-2 4-676,-2-1-323,4 8 0,-3-2 97,4 4 0,0-1-68,0 4 698,4 4-681,-3-4 0,7 8 246,-2-3-264,2 3-300,0 0 0,1-2-430,0-1 1,3-3 246,0 0 1,2-2-90,-2-3 0,1-3 103,-1-3-984,-3 0 679,4 0 0,-4-1-7,0-2-1803,0 1 1326,-1-6 0,1 3-203,0-4-712,0 0 1077,0 0 1,-2-1 634,-1-2 0,2-5 0,-3-6 0</inkml:trace>
  <inkml:trace contextRef="#ctx0" brushRef="#br0" timeOffset="-17739">5248 36 7961,'-9'-13'546,"4"3"-385,1 2-181,4 4 337,0 4-223,0 0 0,0 4 462,0 1 0,3 4-273,0 3 0,3 3 640,-3 5 1,2 3-13,-2 3-287,4 1-307,-6 3 1,7-1 117,-2 3 15,2-4-255,1 3 0,-2-5 139,-1 1-325,2-1 51,-3-3 1,4-3 329,0-5-448,-4 1 120,2-6 0,-6 3-167,2-4 1,1-3 64,-1 0-300,0-4 61,-3 1 277,0-3-815,0 0 585,4-3-319,-3-2 320,3-8 1,-1 0-246,0-2-349,4-1 456,-6-2 1,7 0-91,-3-3 0,2 3 87,-1 4 1,2-2 433,-2 4 0,-1 3-54,1 4 148,-4 3-277,5-2-60,-2 4 1105,4 0-609,-4 4 0,0 0 32,-2 5 928,2 4-761,0-3 1,3 5 158,-3-3 1,0 3-214,1-3 0,-1 2-363,1-2-38,2 0 1,-3-3-233,0 0 219,2-1 1,-2 0 189,4-2-1526,-4 2 869,3-3 1,-3 0-28,4-2-1704,-1-2 1294,5-1 0,-3 0-1848,2 0 1520,-2 0 1186,-2-4 0,1-1 0,0-4 0</inkml:trace>
  <inkml:trace contextRef="#ctx0" brushRef="#br0" timeOffset="-17431">5680 389 12918,'9'-1'668,"-1"-2"-217,1 2-270,0-7 0,0 6-89,0-4 1,-2 3 82,-1-3 0,2 1-423,-2-1 1,-1 0 202,1 3-548,-4-4 420,2 2 1,-4-1 31,0 0-77,0 0 1,0 0-125,0 1 446,-4 3-181,-1-2 0,-4 4 290,0 0-99,0 4-59,-3 0 1,2 6 685,-2 2 0,2-1-22,2 3 469,-1 1-701,4-1 1,1 2 176,4-5-133,0 5-238,0-6 0,4 3 41,2-5-383,5-3 230,3 3 0,4-6-239,-1 4 0,5-4 104,1 1 0,0-2-1096,1-1 1,-2-1 494,2-2 1,0 1-2656,-3-4 1551,3 4 1659,-5-6 0,6 3 0,-2-3 0</inkml:trace>
  <inkml:trace contextRef="#ctx0" brushRef="#br0" timeOffset="-14458">7974 89 7984,'0'-5'1057,"0"1"0,-1 1-310,-2 0-606,2 0 0,-3 4 1,4 2 308,0 3 567,0 2-573,4 1 1,-3 0 185,2 3 0,-2 2-227,-1 4 0,3 0-222,0 3 0,2-3 156,-2 3-815,0-2 427,1-2 0,-3 0 180,2-2-1537,-2 1 1015,-1-6 0,3 4 130,0-3-1976,0-5 1409,-3 6 0,0-10-1680,0 4 1500,0-4 1010,0 2 0,-4-8 0,-1-1 0</inkml:trace>
  <inkml:trace contextRef="#ctx0" brushRef="#br0" timeOffset="-14164">7946 239 7977,'5'-4'0,"-2"-2"0,-1 1 770,1-1 1,2 4 25,4-1-265,0 2-234,3 1 1,2 0 144,4 0-36,-1 0-238,1 4 1,0-1 167,-1 6 50,1-2-218,-4 6 0,1-1-131,-3 3 1,1-1 88,-1 0 0,-4 1-243,1 3 0,-1-4 84,-5 1 2,0-4 22,-3 6 0,-1-8 81,-2 3 212,-2-2-156,-8-5 0,0 2 179,-5-4-22,-4 3-217,4-5 0,-7 3 85,5-4 0,-4 0 5,4 0 1,-4-1-272,3-2 1,1 2 32,2-5-233,5 4 216,-4-6 1,8 6 2,0-4-1095,0 4 738,8-6 1,-2 6-111,3-4-1386,3 4 1246,6-2 1,5 2-943,4-1 1643,-1 0 0,5 3 0,0 0 0</inkml:trace>
  <inkml:trace contextRef="#ctx0" brushRef="#br0" timeOffset="-13748">8397 336 7964,'15'-9'632,"-1"0"0,-6 0 74,1 0-314,-2 1-127,-2 3 1,-1-3 96,-4 2-212,0-2 17,0-1 0,-1 3 395,-2 1 0,-2 3-131,-4-1 1,-4 2 75,-1 1 1,-3 0-101,-1 0 0,1 4-204,-1 2 0,1 1 132,3 2-200,1 4 46,0-3 0,6 2 182,-1-3-356,1 4 1,2-3-1,2 2 298,2-3-357,1 0 89,0 0 0,3-3-399,0 0 1,5-3 28,0 3 0,2-4-131,5 0 0,-3-1 184,2-1-468,1-3 404,-1 2 0,2-7-224,-5 2 167,5 2 152,-6-4 1,3 3-194,-5-4 374,1 1-26,0 3 0,-3-2 314,0 4-133,-4-4-100,2 6 972,-4-3-420,0 4 167,0 0 0,0 4-191,0 2 265,0 2-442,0 4 0,0-2 324,0 2-701,0 2 209,4-4 1,-2 2-733,3-3 1,1 0 372,3 0 0,0-3-1034,0 0 0,2-4 126,1 4-1077,0-4 1369,1 2 0,-2-4-19,3 0 824,-3 0 0,6-8 0,-4-1 0</inkml:trace>
  <inkml:trace contextRef="#ctx0" brushRef="#br0" timeOffset="-13397">8740 274 7952,'5'-9'0,"-2"0"2197,-6 1-1569,2-1 1,-7 1-149,2 2 0,-2 2-103,0 4 0,-1-3-101,0 0 0,0 0 56,0 3 257,4 0 75,-2 0-240,2 0-980,0 0 403,1 0 249,4 4-834,0 1 552,0 4 1,4 0-50,2 0 0,1-1-21,2 1 110,4 0 98,-3 4 0,6 0-89,-5 5 340,5-4-264,-6 2 1,2-2-59,-3 4 463,0-1-222,-4-3 0,-1 2 116,-4-4 122,4-1-190,-3-2 1,2 0 82,-6 0 0,-2-1-108,-4-2 1,-1-3 239,-1-3-46,1 0-227,-3 0-227,0 0 338,7 0-3,-9 0-1154,9-3 671,-3-2 1,2-4 34,4 0-1556,0 4 1127,3-7 1,4 6-609,2-5 1,2 1 605,1 1 1,3-3-526,3 1 1184,2-5 0,0 2 0,1-3 0</inkml:trace>
  <inkml:trace contextRef="#ctx0" brushRef="#br0" timeOffset="-13221">8961 265 7947,'4'0'924,"1"1"-694,-2 2 1,-2 2 629,2 4 0,-2 1-10,-1 1 474,0-1-831,0 7 1,0-6 231,0 3 91,0-3-451,0 6 1,-1-7 211,-2 1-352,2-1 1,-3-1 0,4 0-961,0 0 398,0-5 282,0 4-2509,0-7 1373,0 3-361,0-4-714,0 0 2266,0-4 0,0-1 0,0-3 0</inkml:trace>
  <inkml:trace contextRef="#ctx0" brushRef="#br0" timeOffset="-13047">8952 195 7930,'-9'0'0,"4"-1"2612,2-2-1130,2 2-2108,1-3 540,0 4-665,4 0 577,-3 0 1,4 1 48,-2 2-198,-2 2 238,7 3 0,-3-2 95,3 0-1341,1 0 641,0 3 690,0 0 0,4 0 0,0-1 0</inkml:trace>
  <inkml:trace contextRef="#ctx0" brushRef="#br0" timeOffset="-12799">9137 256 7930,'11'-3'0,"-2"0"0,-7 0 1092,1 0-463,2 2 7,-4-3-187,3 4 0,-5 0 54,-2 0 88,2 0-288,-7 0 1,1 3 118,-5 0 639,0 3-607,3-1 1,0 4 190,1 0-125,-1 4-243,0-3 1,4 3 65,2-1 1,-1-2-125,1 2 1,0 0-332,3 0 1,3 0 97,0-3-688,4-1 558,-2 1 1,4-1 146,0-2-1322,-1 2 872,5-7 0,1 3-74,4-4-1279,-5 0 1139,4 0-1,-3 0-215,3 0 1,1-1 184,0-2 0,-1 1-686,1-4 1378,-1 4 0,1-10 0,0 2 0</inkml:trace>
  <inkml:trace contextRef="#ctx0" brushRef="#br0" timeOffset="-12516">9428 265 7926,'0'-15'0,"0"1"805,0 3-458,0-2 1,0 7 256,0 1 260,-4-1-498,3 1 0,-6 0 205,4 2 118,0 2-370,-1-3 1,-1 4 220,-3 0 0,2 1-146,0 2 0,1 2-249,-1 4 0,2 2 184,4 1-563,0 0 242,0 1 0,1-3 234,2 5-524,2-4 270,4 6 1,-3-8 36,0 3-342,-1 2 228,4-4 1,-1 3 17,-2-1 1,1-2 66,-4 2 24,4-3 0,-6 0 10,2 0 0,-3-3 27,-3 0 1,-2-4 65,-4 1 172,0-2-243,0-1 0,0 0 37,-3 0-881,2 0 283,-3 0 267,4 0-1706,4 0 1247,2 0 1,3-1-1753,0-2 2453,3 2 0,10-7 0,6 3 0</inkml:trace>
  <inkml:trace contextRef="#ctx0" brushRef="#br0" timeOffset="-11669">10267 336 7862,'0'-9'709,"-3"3"-425,0 0 279,-4 0-299,6 1 1,-6-2 52,4 1 161,-4 2-214,6-4 1,-6 4 40,1-2 378,-2-2-334,-1 7 0,-3-4 373,1 2 1,-4 2-291,3-1 0,-3 4-254,4 4 0,-4 2 71,3 1-236,0 0 46,4 0 1,2-1 313,0 1-385,4 0 59,-2 0 1,4 0 271,0 0-777,4-1 324,1-3 0,2 2-364,1-4 0,-1 3 54,5-3-73,-2 0 308,-1-3 0,2 0-187,1 0 53,4 0 146,-6-4 1,5 2-171,-3-4 259,4 0 0,-5 0 1,2 1-267,0 1 479,3-2-111,-6 5 1,5-4 418,-3 2 1,0 2-13,-3-2 228,3 2 1,-2 2-62,2 2-159,-2 2 0,-2 1 0,1-1 337,0 2-384,-4 1-128,3 1 0,-4-3 85,2 0-348,1 0 94,-6-1 1,4-1-302,-2-1 173,-2-2-368,3 3 171,-4-4-145,0 0 411,0-4-648,-4-1 415,3-3 1,-6-1-131,4 0 60,-3 0 210,5 0 1,-4 1 95,2-1 1,2 0-137,-2 0 1,3 0-449,3 0 362,2 1 283,4-1-54,3 4 1,-2 1-193,2 4 354,-2 0-101,-2 0 0,2 0-175,2 0 235,-2 0-188,3 0 0,-1 3 132,3 0 1,1 0-41,-2-3 0,3 3-4,-2 0 0,1 0-26,2-3-115,0 0 99,-5 0 0,3 0-7,-4 0-244,4 0 240,-7-4 1,1 2-54,-4-4 29,0 4 14,-1-6 1,-1 6 38,-4-4-59,0 4 14,0-6 1,-3 6-66,0-3 0,-4 3 41,1-1 288,-6 2-257,-1 1 0,-2 0-23,0 0 777,0 0-486,-2 4 0,2 1 98,0 3 111,5 1 1,-3 1 0,4 1 108,0 1 1,4-1-137,2-2 0,2 0-170,1 0 1,2 0 63,4-1 128,4 1-274,8 0 0,2-1 173,1-2-491,7-2 170,-4-4 1,6 3 203,-3 0-1366,3-1 776,-6-2 1,8 0-1053,-6 0 0,0-2 670,-3-1 0,0 0-432,0 3 1,0 0 1174,-2 0 0,-3-4 0,4-1 0</inkml:trace>
  <inkml:trace contextRef="#ctx0" brushRef="#br0" timeOffset="-7267">1341 823 7983,'-6'-1'0,"0"-2"2254,4 2-1320,-6-3-469,7 12-186,-3-2 1,7 10 140,0-1 0,4 2-118,-1 0 1,2 4 188,0 0 1,-2 2-93,0-2 0,0 2 37,3-2 1,0 0 15,-1 0-878,1-3 398,-4 0 0,2-2 128,-4-4-1784,4 3 1192,-6-5 1,4 0-798,-2-4 0,-2-3-107,2 3-108,-2-5 1033,-1 3 1,-3-5 470,0-2 0,-4-1 0,2-5 0</inkml:trace>
  <inkml:trace contextRef="#ctx0" brushRef="#br0" timeOffset="-6989">1334 1041 7929,'0'-9'0,"-1"1"0,-2-1 0,2 3 789,-2 0 1,6 3 39,3-3-505,2 4 1,1-2-1,3 4 299,3 0-131,1 0-328,2 4 1,0 0 223,-1 2 0,3 3-122,-2 0 1,1 1-57,-4 4 0,2-2 37,0 3 0,-3-2-93,-2 2 1,-1 1 175,-2-4-449,2-1 184,-10-2 0,3 0 180,-4 0-343,0 0 0,-5-2 1,-4 0 239,-5-1-149,-2 0 0,-2-1 0,1-1-103,-1 0 1,0-3-56,1 2-50,-5-2 138,7-5 0,-4 2 68,7-4-808,-4 0 526,7 1 1,-3-3-43,6 2-1190,-2-1 902,7-2 1,-3-1-617,4-2 1,5 1 186,4-3 1050,0 3 0,7-6 0,-2 4 0</inkml:trace>
  <inkml:trace contextRef="#ctx0" brushRef="#br0" timeOffset="-6208">1587 1015 7926,'5'5'1265,"-2"4"0,-1 0-1,1 6-518,-2-4-384,7 5 0,-5-5 98,6 4-183,-2-4-113,5 5 1,-2-6 164,2 2 28,-2-2-110,6-1 0,-5-1 135,4 1 1,-4-1-123,0-2 1,2 1-229,-1-4 1,1 0 80,-2-3-737,-1 0 482,3 0 0,-4-4 47,0-2-195,-5-2 162,4 3 0,-7-4-93,2 1-423,-2-1 361,-1-4 1,0 1-186,0 0 0,-4-2 116,-2 2 1,-1-1-15,-2 1 1,0 3 223,0-3 0,-3 0 292,1 3 0,2-1-251,3 4 1069,4 2-678,-2-4 1,4 6-70,0-4 37,0 4-104,0-2 1,4 4 126,2 0 1,3-3-41,2 0 0,0 0 172,4 3 0,0 0-73,2 0 0,1 0-99,0 0 0,-1 0 36,1 0-233,-1 0-12,1 0 0,0 0 13,-1 0 0,1 0 111,0 0 1,-5 0-304,-1 0 83,-2 0-7,-1 0-297,0 0 98,-1 0 79,-3 0 7,-1 0 121,-4 0 497,0 0-481,0-4-417,4 3 280,1-2 0,4 3 38,0 0-141,-1-4 116,1 3 0,3-3 28,0 4-154,3-4 198,-1 3 0,0-4-58,-2 2 0,0 2-46,0-2 302,0 2-87,-3-3 1,-3 3-167,-1-2 455,-3 2-110,2 1-196,-4 0-3668,0 0 2891,0 4-619,0-3 647,0 7 754,0-7 0,-4 7 0,0-3 0</inkml:trace>
  <inkml:trace contextRef="#ctx0" brushRef="#br0" timeOffset="-5918">1924 751 8852,'0'13'545,"0"1"-20,0 3 0,4 2-167,1 2 1,0 1 254,1 5 0,-1-1-4,1 0 163,2 1-425,-7-5 1,7 3 206,-3-4 229,-1 3-446,4-5 1,-3-1-119,4-3 1,0-3 5,0 2 1,-1-3-748,1 1 314,4-6 223,-3 2 0,3-6-1234,-5 4 1,1-5 108,0 2-2008,0-2 3118,0-1 0,3 0 0,2 0 0</inkml:trace>
  <inkml:trace contextRef="#ctx0" brushRef="#br0" timeOffset="-5258">2990 771 7856,'0'-9'774,"0"4"0,0 5 0,0 6 271,0 2-1083,0 5 1,4 3 0,2 6 336,1 0-123,-2 2-17,3 6 0,-3-1 376,4 3 1,3-1-103,-1 2 0,1 1-153,-3-2 0,3 3 39,-1 0-326,1 0 83,-3-3 1,0-2 241,0-4-493,0-3 188,-5 2 1,0-7 261,-4 0-273,0-1 0,-4-7 1,-2 2 375,-5-2 0,-3-4-123,-4-1 0,0-3-228,-3 1 1,3-2 186,-3-1-1181,2 0 718,-2-4 1,1 0 128,-3-5-1452,3 0 1045,-1-4 1,3 2-201,0-3-633,5 3 842,0-2 0,5 1-340,2 1 1,2-4 331,4 3 0,1-1 526,2 2 0,6-3 0,5-4 0</inkml:trace>
  <inkml:trace contextRef="#ctx0" brushRef="#br0" timeOffset="-4940">3132 997 7856,'5'-4'0,"-1"3"1336,-4-3-880,0 4 0,0 4-16,0 2 284,0 2-417,0 1 1,0 3 551,0-1-350,0 5-228,0-2 0,0 2 192,0-1 0,1 2 158,2-3-221,2-1-251,3 0 0,1-1 160,0-1-361,4 1 214,-4-3 1,7-3 172,-4 0-539,4-4 200,-7 2 1,4-4-42,-4 0 0,2-1 103,-2-2-429,1 2 265,-5-7 0,3 3-85,-2-4-374,2 0 364,-7-3 0,4 1-116,-2-4-82,-2 4 191,3-5 0,-4 5-1125,0-4 657,-4 4 336,3-5 0,-3 6-567,4-2 1,0 2 350,0 2 1,0-1-184,0 0 1,5 3 48,3 0 180,1 0 500,4 1 0,0-6 0,0 1 0</inkml:trace>
  <inkml:trace contextRef="#ctx0" brushRef="#br0" timeOffset="-4692">3528 893 7856,'-1'-5'0,"-2"3"1645,-2-3-1055,-4 4 1,-3-3 72,1 4-370,-1 0 0,0 4 1,0 1 253,2-1-34,0 4-242,1-3 1,1 7 216,2 0 0,2 0-128,4 0 1,0-1-338,0 4 0,1-2 222,2 2-207,2 2 1,8-4 0,1 5 324,-1 0-476,4-5 143,-3 4 0,3-3 111,1 3-243,0 1 157,-5-4 1,4 2-150,-2-5 1,-3 1 111,0-3 1,-5-1-731,-1-2 441,-4 1-1221,2-2 971,-4 0 0,-1-1-47,-2-4-1220,-2 0 1110,-4 0 0,-3 0 678,1 0 0,-9-4 0,1-1 0</inkml:trace>
  <inkml:trace contextRef="#ctx0" brushRef="#br0" timeOffset="-4482">3545 997 7850,'9'-4'1323,"0"-2"0,4 2-265,1 2-60,3 1-607,5 1 0,0 0 187,5 0-623,3 0 203,-3 0 0,7 0 113,-5 0-535,1-4 212,-4 3 1,-6-3-135,-3 4 1,-5 0 66,0 0-1780,-6 0 1084,-2 0-676,-4 0 921,0-4 1,-4 3 569,-2-2 0,-2-2 0,-1 0 0</inkml:trace>
  <inkml:trace contextRef="#ctx0" brushRef="#br0" timeOffset="-3860">3740 876 7850,'-4'4'731,"-4"1"0,6 6-393,-4 1 540,4 4 1,-2-3 0,5 5-176,2 0 0,2 0-437,4 3 0,-1-3 69,1-1 1,0 1 8,0-3 22,0 1-130,0 2 1,-1-3 80,1-1-499,0-3 173,4 2 1,-4-4 214,3-1-1232,-2 1 711,-1-4 0,0 2-517,0-4 1,-1 0 382,1-3 1,3 0 25,0 0 1,-1-1-222,-2-2 404,0-2 0,0-1 0,0 0-243,0-1 410,-1 0 10,1 2 0,-3-3-254,0 2 699,-4 2-240,2 0 1286,0 4-742,-3 0 381,3 0-496,-4 0-179,4 4-120,-3-3 0,6 6 307,-1-4-160,2 0-252,5-3 0,-2 0 17,3 0 0,1 0 41,3 0 0,-1-3-267,1 0 0,1-5 64,1-1 0,-1 0-266,1-2 0,2-2 82,-2 1-168,1-4 191,-3 3 1,-1-2-67,1 0-295,-4 1 280,-2-4 1,-4-3-341,-2 1 283,-2-1 87,-4 4 0,0-4-155,0 0 0,-1 1-44,-2 2 550,-2 1-172,-4 3 1,1 1-171,-1 4 888,0 4-517,-4 2 0,3 3 46,-1 0-95,1 0-54,1 3 0,0 5 390,0 4 0,2 4-132,1-2 1,-1 7 270,4 3 1,0 1-183,3 1 1,0 4 79,0-1 1,1 4 73,2-4-540,6 4 28,0-5 1,5 5 294,-2-4-392,2 1 63,3-4 0,1 1 276,0-1-1102,-5-3 545,4 2 1,-7-6-849,2 1 1,-4-2 143,-2-3-845,2 1 432,-7-10 645,3 6-496,-4-7 267,0 0 197,0-1-173,-4-8 537,-1-1 1,-5-4-319,-1 0 697,-3-3 0,-8-6 0,0-5 0</inkml:trace>
  <inkml:trace contextRef="#ctx0" brushRef="#br0" timeOffset="-3634">4224 1147 7850,'9'-12'0,"0"1"226,0-1-226,0-1 0,1 6 842,1-2 1,0 4-324,4-1 0,-1-1-6,4 4 1,0 0 93,-1 3 325,1 0-548,0 4 0,-4-1 257,1 6 191,0-3-479,-2 7 0,4 0 197,-2 2-186,-2-3-179,3 5 1,-6-4-142,2 1 0,-2 2 112,-2-4 0,1 0-716,0-3 0,-3-2 239,0-1-1684,-4 2 653,2-7 592,-4 3-692,0-4 906,-4 0 0,2-1-82,-4-2-1022,0 2 1650,-3-11 0,-3 6 0,-2-6 0</inkml:trace>
  <inkml:trace contextRef="#ctx0" brushRef="#br0" timeOffset="-3456">4420 988 7850,'-5'0'5913,"1"0"-6541,12 0 434,-3 0 1,11 4-35,-4 2-1109,4 2 832,-3-3 1,5 3-317,0-2 190,-5 1 335,4 2 0,-6 3-313,3 0 1,1 0 10,3-4 175,-1 1 423,1 0 0,0 4 0,-1 0 0</inkml:trace>
  <inkml:trace contextRef="#ctx0" brushRef="#br0" timeOffset="-2616">4895 1113 7850,'0'-9'0,"0"0"2042,-4 4-1299,3-3 1,-6 7 58,4-5-322,-4 4-221,2-2 1,-4 4 279,1 0-274,-1 0-107,0 0 1,0 1 592,0 2-323,1 2-148,-1 3 0,0 2-49,0 2 1,3-1 86,0 3-573,4-3 252,-2 6 0,5-7 230,2 1-614,2 3 330,8-4 0,-2 3-190,3-4 1,1-2 106,3-1 0,-1 1-37,1-4 0,3 0-28,-1-3-1,1 0 82,0 0 1,-1 0 71,4 0-164,-1-4 90,0-1 0,1-1 40,-3 0-236,-1 1 158,-6-4 1,0 0-40,-3 0 1,-4-1 60,2-2 0,-6 3 149,0-3 0,-2-1-42,-1 1 0,-1 1 171,-2 2 1,-2 3-128,-4 0 590,-3 4-406,2-2 0,-4 4 128,2 0-135,-1 4-31,-1 1 0,-2 7 136,4 0 0,-2 0-21,2 0 1,0-2-52,3 2 1,4 0 116,-1 0-448,4-4 99,-2 0 1,4-3 211,0 4-373,0-5 139,4 0 0,1-1 85,3 0-113,1 0 50,4-3 1,-2 0-350,3 0 226,-3-4 0,5 2 0,-3-4-220,0 0 1,-2 1 121,1-1 0,-2 0-33,-1-3 1,-2 3 90,-1 0 240,2 0-98,-7 2-153,3 0 278,-4 4-31,4 0 385,-3 0-264,3 0 1,-1 4 470,0 1-379,4 3 1,-3 1-233,5 0 1,0-4 103,0-2-247,4 2 84,-4-4 0,7 3 142,-4-4-605,4-4 340,-7-1 1,8-4-353,-2 0 213,1 0 91,-2 0 0,3-2-300,-3-1 1,2-3-46,-1 3 133,-2-3 131,-1 1 1,-2-1-62,2 1 191,-6-1-45,2-3 0,-5 1-136,3-1 271,-2-4-97,-4 4 1,0-4 103,0 5 1,-1-1-49,-2 0 1,-2 5 399,-3 1 0,2 5-146,0 1 936,0 4-745,-3-2 0,0 5-17,1 2 321,-1 2-371,4 8 1,-2-2 227,4 3 125,-4 1-301,6 3 1,-3 2 128,4 1 2,0 3-182,4-5 0,2 5-16,6-3 0,2 0 71,3-4-400,1 5 115,3-4 0,-1 1 191,4-4-726,-5-5 388,7 7 0,-7-7 42,5 2-1137,-5-2 810,3-6 0,-7 1-738,-1-2 0,-3-2-134,1 2 424,-2-2 0,-6-2 59,-1-2-642,-2-2 874,-1 0 1,-4-2-83,-5 1 613,-4-6 0,-5 2 0,1-3 0</inkml:trace>
  <inkml:trace contextRef="#ctx0" brushRef="#br0" timeOffset="-2376">5390 1050 7830,'0'-6'0,"0"0"0,0 0 1019,4-2 1,5 2 0,8 1-290,3 1 1,4 1-474,0 3 0,1-3 192,2 0 0,-1 0 163,0 3-184,1 0-162,-1 0 0,0 1 48,-3 2-120,3 2 0,-4 4 1,5 0 224,-1-1-442,1 1 0,-5 3 0,0 0 308,-1-1-377,-2-2 0,0 0 0,-6-1-474,0-2 1,-1 2 60,-3-2-54,0-2 1,-5 0-47,-1-1-779,-2-2 0,-2 2 188,-2-6 1196,-1 2 0,-9-6 0,-1 2 0</inkml:trace>
  <inkml:trace contextRef="#ctx0" brushRef="#br0" timeOffset="-2180">5680 900 7825,'-8'-1'3837,"2"-2"-2135,2 2-2518,4-3 536,0 4 1,4 0-106,2 0-893,2 0 787,4 4 0,-2-2-90,2 4 85,-2-4 205,3 2 1,-4-1 145,3 0 0,-1 4-31,1-1 1,1 0-236,5 0 0,0 2-19,-1-2 430,5-2 0,-4 4 0,8-3 0,-4 4 0</inkml:trace>
  <inkml:trace contextRef="#ctx0" brushRef="#br0" timeOffset="-1631">6015 997 7825,'14'0'0,"-2"0"6,-3 0 1,0 0 152,0 0 1,-3 0 885,-1 0-387,-3 0-82,2 0 13,-4 0 421,0 0-725,0 4 1,-4-2 114,-1 4 59,-3-4-151,-1 6 0,-3-2 88,0 5 1,1-1-76,2 2 1,1-1-189,2 0 1,-1-1 112,4 2-367,0 2 154,3-4 0,0 2 250,0-3-431,0 0 167,4 0 0,1-1 21,4-3-185,0 3 66,0-7 0,2 3-97,1-4 1,3 0 56,-3 0 0,2 0-177,-2 0 0,3 0-86,-3 0 93,-1-4 1,-2 2-1,0-4-242,0 0 171,-4-2 245,2-1 0,-5 0-131,4 0 248,-4-3 1,5 1 0,-3-3-28,1 1 0,-3 2-241,1 2 835,2 4-351,-4-3 336,3 7 1,-4-2 32,0 6 151,0 2-442,0 4 1,3 0 209,0-1-215,-1 1 0,-1 1 0,2 1-19,3 1 0,-1-2-50,1-4 0,0 1-131,3-4 0,0 3-47,-1-3 0,1 0-144,0-3 0,3 0 247,0 0-787,3 0 464,-5 0 0,4 0-60,-2 0-433,-3-4 437,8 3 0,-7-6-114,2 4 0,0-4 66,0 1 0,0 1 146,-3 0 0,-1 0-120,1-1 683,4-2-354,-7 7 1,6-3-58,-6 4 1005,1 0 1,2 0-253,0 0 280,0 0-631,0 4 0,-1 1-325,1 4 0,3-3 20,0-1 1,1 1-308,-2 3 1,2-3 170,2 0-2048,1-4 1406,-2 6 1,7-6-264,-1 4-1746,5-5 1745,-3 3 1,7-4 926,3 0 0,4 0 0,8 0 0</inkml:trace>
  <inkml:trace contextRef="#ctx0" brushRef="#br0" timeOffset="-659">7727 1176 7771,'4'-5'0,"-3"-3"-323,2 2 147,2 2 0,-1-4 442,5 3-119,0 0 1,0-2-89,0 1 158,0-2-93,-1-1 0,0 0-13,-2 0 863,2 4-225,-7-2-5,3 2 1,-5-1-266,-2 0 1,-2 4-86,-4-1 0,-1 2 4,-1 1-217,-3 4-3,-4 1 1,1 7 126,-1-1-43,0 1-110,5 1 1,-3-2 204,4 3-334,0-3 129,8 2 1,0-4-399,4 0 252,0-1 0,1 0-426,2-2 1,1-2 107,5-4-213,4 0 347,1 0 0,0 0-115,1 0-46,0-4 156,2-1 0,1-4-99,0 1 25,-5 3 156,4-3 0,-4 3 132,2-4-181,1 4 65,-6-3 1,3 7 230,-4-2 0,2 2 22,1 1 483,-4 0-446,0 0 1,-3 4 81,3 2 527,1 2-501,4 1 0,-3 0 208,2 0-178,1-1-99,1 1 1,4-1-108,-1-2 1,2 1-40,1-4 0,2 0-152,2-3 0,-2 0 227,-1 0-337,-3 0 116,8 0 0,-8-1 97,3-2-259,-2 2 138,-2-7 0,1 6 48,0-4-251,-1 0 168,1 1 1,-4-3-70,1 3 0,-4 0 117,1-1-131,-2 0 1,-3-3 17,-1 0-85,-2 0 107,-4 1 1,-1 2 10,-2 0 208,-2 4-65,-3-6 0,-4 7-150,0-2 284,-8 2-188,6 1 0,-5 1 201,4 2 0,2 2-53,-2 4 0,2 1 248,4 1 1,2-1-15,1 2-111,2-2-93,4-1 14,0-1-270,4 1 95,1-4 0,4 0 170,3-2 142,-2-2-232,7 3 0,-4-5-94,5-2 1,0 1 48,-1-4 0,1 0-13,0-3 0,-2 1 60,-1-1 295,-2 0-192,-5-4 1,0 2 21,-2-3 128,-2-1-120,-4 1 1,-1-2-128,-2 1 0,-2-3 52,-4-2 1,-3 0-276,-3-3 136,-6 3-119,3-2 1,-5 5-132,3-1 1,4 1 147,-2-1-1727,7 4 470,-6-2 538,11 6-1167,-2-3 858,12 8 1162,5-3 0,9 7 0,4-3 0</inkml:trace>
  <inkml:trace contextRef="#ctx0" brushRef="#br0">9604 1061 7796,'9'-9'469,"-4"4"-469,-1-3 394,-4 7-192,0-6 0,-4 6 449,-2-2-632,-2-2 101,0 4 0,-5-3 222,-2 4 1,-5 0 116,0 0 331,-1 0-440,0 0 0,-2 1 204,-3 2-151,-1 6-150,5 0 1,0 5 55,5-2 64,-1 2-219,0-1 1,6 4 133,3-2-82,0-3-38,8 5 0,-3-7-187,4 2 0,5-3 82,4 0 1,1-4-17,4-2 1,1-2-13,3-1-95,-1 0 44,1 0 0,-3-1 153,-1-2-218,1-6 140,3 0 0,1-7-23,-1 4 0,1-3 50,-4 4 0,-2-5-195,-1 1 0,-3-1 98,0-2 0,-4-1-144,-2-1 1,-3 1-49,-3-1-54,-2-3 240,-4 4 1,-3-2-27,-3 3-145,-2-3 80,4 6 0,-4-6-232,2 7 0,2 1 85,-2 1 1,4 3-443,-1 3 222,2-1-990,6 6 904,0-3 1,4 5-90,0 2-873,0 2 657,4 7 866,0-2 0,5 3 0,0-4 0</inkml:trace>
  <inkml:trace contextRef="#ctx0" brushRef="#br0" timeOffset="349">9623 1085 7796,'0'5'3106,"4"2"-2271,2-4 1,5 0-430,0-3 1,8 0 7,-1 0-411,1 0 49,-1-4 1,-1-1 308,1-4-95,-4 1 1,1-1-1,-3 0 224,-1 0-515,-5 0 0,1 0 0,-3 1-342,1-1 0,-3 0 270,0 0 0,-2 3-461,-2 0 323,-3 1-395,-8 0 366,3 1 0,-7 4-183,3 0 513,-3 0 1,-1 4-1,1 2 288,-1 1 0,4 2-195,3 0 1,2 3 358,3 0 1,2 2-183,4-2 1,0 3-18,0-4 0,7 1 201,2-3-768,5 0 249,0 0 0,7-3 257,-1-1-1322,5-3 735,-3 2 1,2-4-854,-1 0 1,-3 0 515,1 0 1,-3 0-526,0 0 0,-2-3 129,-1 0 1062,-2-3 0,0 1 0,0-4 0</inkml:trace>
  <inkml:trace contextRef="#ctx0" brushRef="#br0" timeOffset="579">9851 920 7796,'7'0'1652,"2"0"1,2-1-915,6-2 0,4 2-294,0-2 1,6 2-338,-1 1 1,6 0 108,-3 0 176,5-4-119,-7 3 0,1-3 37,-1 4-807,-7-4 432,10 3 0,-12-3 163,3 4-793,-2 0 402,-2 0 1,-3 0-1052,-2 0-211,-6 0 272,-2 0 296,-4 0 1,-1 0 454,-2 0 1,-3-1 531,-6-2 0,-2-1 0,-3-5 0</inkml:trace>
  <inkml:trace contextRef="#ctx0" brushRef="#br0" timeOffset="786">10098 780 7796,'-13'-4'0,"0"3"796,4-2 0,3 3 26,0 3-386,4 2 1,-2 6 0,4 2 373,0 1-386,0 1 0,1 2 0,1 1 182,1 0 0,4 2-246,-1 1 0,-1 0-176,1 0 1,0-3 34,2 3 1,4-2-412,0-2 1,0 1 171,-3 0-688,3-5 1,-2 3 0,2-4 49,-2-1-1345,-2-2 1268,1-4 0,1 2-94,2-4 0,-2 3 379,1-3 1,3 0 449,1-3 0,1 0 0,2 0 0</inkml:trace>
  <inkml:trace contextRef="#ctx0" brushRef="#br0" timeOffset="1342">10514 1103 7796,'5'-9'351,"-2"0"1,-2 1-177,-1-1 1,-1 0 638,-2 0 0,1 1-6,-4 2-836,4-1 195,-6 2 1,3 0 167,-4 2 433,-3 2-438,-2 1 1,-4 0 757,1 0-476,-1 0-324,0 4 0,4 1-30,-1 3 1,1 4 51,-1 0-328,7 4 69,0-7 1,7 4 188,-2-4-480,2 4 253,1-3 0,4 1 185,2-5-498,2 2 243,0-7 0,4 6-322,0-4 0,4 0 188,-2-3 0,0 0-85,1 0 0,-1-1-99,4-2-218,-4 2 356,2-7 0,-6 3-161,2-4-27,-2 4 153,-1-6 0,-1 8-64,1-6 338,0-2-159,-4 1 1,0-1 316,-2 5 1,-2-2-87,2 2 1108,-2 2-664,-1 0-304,0 4 78,0 0 67,0 4 454,0 1-425,4 4 0,-3 0 172,1-1-107,3 1-299,0 0 1,4-3 125,0 0-213,4 0 18,-4-1 0,8 1-135,-2-3 0,-1 0 58,0-3-105,-3 0 103,6 0 0,-4 0-32,5 0-634,-4 0 426,2 0 0,-6-3-24,2 0-345,-2 0 351,3 0 1,-7 2-278,3-2 226,-2-2 261,2 4-134,-4-3 712,3 4-262,-7 0-83,3 0 1,-1 4-95,-2-3 1,4 6 107,-2-4 25,-2-1-159,7-2 0,-6 3-160,4 0 1,-3 0 152,3-3-625,0 0 1,2 0 63,1 0-1680,-4-4 1382,-1 3 1,-1-3-81,0 1 875,0 2 0,1-11 0,1 2 0</inkml:trace>
  <inkml:trace contextRef="#ctx0" brushRef="#br0" timeOffset="1597">10805 726 7823,'0'-5'2993,"4"5"-1608,2 6-770,1 6-326,6 1 0,-2 9 113,4 1 35,-5 3-154,7-4 1,-4 4 374,2-3 1,0 3-232,-3 0 0,3 0 0,-4-3 0,4 2 20,-3-5-1267,7 1 655,-8-3 0,6-2 93,-8-1-1719,0-2 1237,3-1 0,-5-5 80,2 2-1010,-6-6 257,1 5 1227,-4-7 0,0 3 0,0-4 0</inkml:trace>
  <inkml:trace contextRef="#ctx0" brushRef="#br0" timeOffset="1967">10655 812 7823,'-9'-9'5978,"4"4"-5648,5 1 0,8 7 160,4 0-3513,-1 0 1356,-2 1 1667,4 1 0,-3 4 0,3 0 0</inkml:trace>
  <inkml:trace contextRef="#ctx0" brushRef="#br0" timeOffset="8970">248 1908 7885,'-9'-9'543,"4"0"-259,-3 0 1,7 3 298,-2 0-307,-1 4 1,2-4 46,-4 3 50,0 0-133,-3-1 0,0 3 137,0-2 102,1 2-186,-5 1 1,0 1 102,-2 2 0,-1 2-46,1 4 1,1 0-103,0 3 1,2 1 74,-3 1 116,4 3-278,-1-3 1,6 1 160,0-1-120,4-3-28,-2 2 1,4-4-44,0-1-341,8 1 227,-2-4 0,10 2-197,-1-4 1,6 0 130,2-3 1,3-1-933,0-2 1,0-1 130,-3-2-1246,3-2 1360,-8 3 1,7-6-63,-5-1-552,-3 0 568,-4 3 782,-1 1 0,-2-5 0,3-1 0</inkml:trace>
  <inkml:trace contextRef="#ctx0" brushRef="#br0" timeOffset="9216">230 1588 7913,'-9'0'3428,"5"4"-2970,0 1 0,4 5 223,0 1-327,0 3-177,4 8 0,-3-4 456,1 3 0,2 1-214,-1-2 0,0 4-6,-3-4 0,3 4-135,0-4 1,1 1-246,-1-3 0,1-1 171,2 1-1538,2-5 980,-7 4 0,6-7 206,-1 2-2062,-2-2 1450,4-2 0,-6-2-1617,4 0 1281,0-4 658,-1 6 1,3-7 437,-3 2 0,3-6 0,1-2 0</inkml:trace>
  <inkml:trace contextRef="#ctx0" brushRef="#br0" timeOffset="9970">388 1934 7913,'6'0'1810,"0"0"1,3-4-1426,2-2 0,4 1-4,-3-1-199,3 1-19,-5-4 1,6 0 163,-4 0 43,-4 0 163,-1 4-454,-2-2 142,0 2-349,-1-4 126,-4 0 0,-3 3-261,0 0 1,-5 4 114,0-1-49,-1 6 97,-8-2 1,6 10-124,-3-2 476,3 6-296,-2-6 1,4 8 261,0-2-22,1-3 0,3 5 0,2-3 105,2 0 0,1-1-216,0-1 0,5-2-179,4 2 1,0-3 304,6 0-572,-4-4 250,5-1 1,-2-1 64,4 0-205,-1 0 126,1-3 1,0-3-639,-1 0 392,1-4 146,0 2 0,-2-4-136,-1 1 0,1-1 165,-5 0 0,1 0 65,-3 0 1,0-2-214,0-1 522,-4 0-173,2 3 0,-5 1-130,4 3 304,-4-3-113,2 7 669,-4-3-535,0 4 0,0 1 261,0 2 0,0 3-177,0 5 0,0 3 264,0 4 0,0-1 87,0 1-397,0 0 1,0-1 0,0 1 65,0 0 0,1 2-75,2 1 1,-1-4-358,4-2 115,-4 0 67,2-2 0,-1 3-395,0-4 0,3-3 27,-4-3-479,1-1 203,-3 0 283,0-1 43,0-4-94,0 0 162,0-4-51,0-4 1,0-3 0,0-3-112,0 1 1,0-2 176,0 0 1,-1-5-15,-1 0 1,1-1 68,-2 4 0,2-4 90,1 0 0,0-2-217,0 2 238,0-3 0,4 5 0,1-1-283,3 1 647,1 5-269,0 2 0,0 0 65,0 0 1,2 4-56,1 5 1,4-1 102,-2 1 0,3 0 71,1 3-48,-5 0-77,4 4 1,-4 1-24,2 4 283,1 0-206,-10 0 0,6 3 47,-6 3 208,2 2-237,-4-4 1,0 3-69,-4-4 1,-1 3 29,-2-4 1,-1 1 28,-5-3 1,-1 2-16,-2-2 1,-2 0-38,-3-6 0,2 3 131,0-3-711,1 0 346,0 1 0,-2-3 24,5 2-1419,-5-2 999,6-1 1,-3-3-2242,5 0 1973,-1-4 0,3 2-595,0-4 1342,4 1 0,-2-1 0,4 0 0</inkml:trace>
  <inkml:trace contextRef="#ctx0" brushRef="#br0" timeOffset="10208">936 1809 7835,'9'0'2626,"3"0"-1918,3 0 1,3-1-267,2-2 1,0 2 91,3-2-228,-3 2-122,2-3 0,-6 3 131,-1-2-279,2 2 121,-8 1 1,4 0 209,-4 0-1178,0 0 621,0 0 1,-4 0-1771,1 0 1475,-4 0 0,3-1-1575,-2-2 1451,-2 2 1,3-4 608,-4 2 0,-4-2 0,-1-4 0</inkml:trace>
  <inkml:trace contextRef="#ctx0" brushRef="#br0" timeOffset="10464">1041 1588 7835,'-9'4'0,"3"1"966,0 4 0,4 1-366,-1 1 1,2 3-36,1 4 0,0 2 127,0 1-188,0 3 1,0-5 0,0 2 369,0 1-365,0-3-240,0 6 1,0-6 173,0 1-110,0 3-176,4-8 1,-2 5-392,4-5 1,-3-1 247,3 0 1,-3-3-500,3 1 0,-3-3 126,2-3-1389,-3 1 484,6-6 495,-7 7-913,7-7 446,-7 3 501,7-4-123,-3-4 858,0-1 0,2-7 0,-2-2 0</inkml:trace>
  <inkml:trace contextRef="#ctx0" brushRef="#br0" timeOffset="10932">1095 1570 7886,'0'-4'2163,"0"0"-2126,0 11 1,0 0 319,0 8 0,3 1-86,-1 4 1,1 3 238,-3 3 1,0 1 166,0-1 54,0 1-397,0-1 1,1 1 104,2-1-146,-2-3-118,3 2 0,-1-6 175,0 1-370,0-5 64,1 2 1,-3-8 70,2 3 0,-1-2 113,1-1 1,-2-3-558,2 0 246,-2-4-624,-1 1 276,0-3-309,0 0 580,4-3 0,-2 1-129,3-4-433,-3 0 433,6-3 0,-6-3-111,4 0 0,-1 0 49,1 0 1,2 2 61,-2-2 1,0 3-47,0 0 466,2 4-149,-3-3 1,1 7-222,0-2 1104,-4 2-649,6 1 1,-6 1-121,3 2 1350,1 2-953,3 4 1,-1 0 310,-2-1 0,2 1-322,-2 0 0,4 0-159,2 0 1,-2 0-1,-1-1-588,-6-3 226,8 3 1,-6-7 227,4 2-1160,0-2 489,0 3 365,0-3-1757,-1 3 1219,1-4 0,0-3-962,0 0 1,0-3 1616,0 3 0,-1-4 0,1 2 0</inkml:trace>
  <inkml:trace contextRef="#ctx0" brushRef="#br0" timeOffset="12438">2065 1923 8918,'5'-5'462,"2"-3"1,-5 4-148,4-5 2,-4 0-160,2 0 1,-1 0 157,0 1 110,0-1-148,-3 0 1,-3 3-48,0 0 0,-4 1-20,1-1 1,-1 2-187,-2 4 1,-1-3 77,-2 1-169,2 3 77,-6-1 0,5 11 264,-4-2 135,1 6-303,0-1 0,1 3 344,4 1-315,0-1-15,1 1 1,3-3-95,2-1 1,2-3 96,1 1 0,0-2-84,0-1 0,4-2 107,2-1-555,-3 2 322,5-7 0,-2 3 39,6-4-537,-2 0 394,3 0 0,-1-4-121,3-2-353,-2-2 396,3 0 0,-6-1-80,2 0 1,-2 0 119,-1 0 1,-1 1 62,1-1 87,0 0-89,0 0 516,-4 0-181,-1 0-275,0 1 868,-3-1-304,2 4-137,-3 1 541,0 4 107,0 0 1,3 4-563,0 2 0,0 5 2,-3 0 0,0 1-3,0-3-435,4 0 68,-3 3 0,7-5 331,-2 2-330,-2-2 33,4-2 1,-3 0 21,3-2-232,5-2 0,-2 3 0,4-4-437,0 0 0,-1-4 328,1-2 1,-1 1-354,4-1 1,0 0 22,-1-3 192,1 1 120,-4 3 1,-1-3-319,-1 2 510,-2-2 0,4 2-140,-3 0 254,-1 4 1,3-5 276,-4 5-206,0-1-78,-5 3 1,3 1 383,-4 2 1,3-2-48,-3 5-118,4 0 0,-5 0 0,4 0 266,1 1-3,1 1-232,0-3 1,2 1 207,2-3-464,-2 4 167,6-6 0,-3 3-167,2-4 0,1 0 112,-1 0 0,2-4-303,0-2 1,0-1 56,-2 2-414,1-3 366,-6 3 1,3-4-112,-4 0 92,0 4 0,-3-3-79,-1 3-13,-3-3-43,2 3-186,-4-3 323,0 7 1,-4-3-78,-2 4 0,-1 1 46,-2 2 636,0 2-348,-4 0 1,6 5-39,-1-4 85,1 3 1,2-4-1,2 4 6,2 0 246,1-4-8,0 3-201,0-3 0,4 0-55,2 1 1,2-4 23,0 1 0,2-2 32,2-1-261,-2-4 60,2-1 0,0-3 101,0-1-169,0 0 46,-3 0 0,-1-3 98,1 1 50,-4-5 0,-1 5 0,-4-4 116,0 0 0,0-2-105,0-1 0,-4 4-65,-2-1 0,-2 0 65,0-2-233,-5 3 1,2-3 0,-3 4 106,2-1-538,-4-3 1,6 7-1,-1-1-81,4 1-404,0 1 599,6 4 1,-2-2-1168,6 4 0,6 0 213,9 3 1392,4 0 0,12 0 0,2 0 0</inkml:trace>
  <inkml:trace contextRef="#ctx0" brushRef="#br0" timeOffset="13470">3669 1606 8307,'-5'4'539,"1"-2"0,4 4 545,0 4-727,-4 3 0,3 5 145,-2-1 0,2 1-132,1 0 0,3 2 213,0 1 0,0-1 33,-3-2 66,0 0-366,0-5 0,3 4 109,0-2-381,0-3 130,-3 5 0,1-7-158,2 2 1,-2-6 159,2 0-320,-2-4 100,-1 2-235,0-4 169,0 0-776,0-4 574,0-1 1,1-4-21,2-3 2,-2 2 136,2-7 1,0 7-207,0-5 120,4 0 63,-2 2 1,4-3-124,0 4 1,1 0-141,1 3 507,-1 1-79,3-1 1,-1 3-252,-1 0 622,5 4-258,-6-2 1,6 4-8,-5 0 270,1 4-240,1 1 0,-3 4 194,1 0-176,-1-1 1,-1 5 0,-1-2 196,-2 4 0,-2-1-54,-4 4 1,0-3 48,0-1 0,0 0 167,0 1-488,0 2 127,-4-8 0,-2 4 105,-6-4 81,2 0-85,-6-4 0,2 2 11,-4-1 0,1-2-61,-1-1 0,1-2-182,3-1 0,-2 0 110,4 0 1,0 0-391,4 0 0,-1-4 127,0-2-1203,4 2 926,-3-3 0,7 2-3,-2-4-1238,2 0 1048,1 0 1,1 0-119,2 1 1,2-1 80,4 0 691,4 0 0,-4 0 0,4 1 0</inkml:trace>
  <inkml:trace contextRef="#ctx0" brushRef="#br0" timeOffset="14708">3942 1844 7876,'0'9'0,"0"0"1168,0 3 0,1-1 12,2 4-699,-2-5-187,7 3 1,-3-4 26,4 0 276,-4 0 65,-1-4 773,-1 2-551,-2-6 70,3 3-380,-4-4-503,0 0 1,0-4 208,0-1-758,0-3 422,0-1 1,1 0 116,2 0-644,-2-4 406,3 4 0,-4-7-271,0 4 0,1-2 185,2 2 1,-2-3-9,2 3 1,1 1 150,-1 2 1,3 3-37,-3 0 0,1 4-62,-1-1 262,-2 2 1,3 1-168,-1 0 476,2 0-230,0 0 1,2 4 297,-4 2 0,4 2-209,-1 1 0,3-1 50,2 1 0,0 0 19,4 0-365,-1-4 200,4 3 1,0-6 67,-1 3 1,4-3-5,0 1 0,0-2-7,0-1 1,-4-3-118,1 0 0,2 0-98,-6 0 1,4-1-128,-6-2 0,-1-2-114,-2 2 0,-3 1-899,0-1 641,-4 4-87,2-6 248,-4 4 16,0-5 254,-4 4 0,-1-2-143,-4 4 232,-4 0-87,4 3 1,-8 0 286,2 0 0,2 1-95,-2 2 0,4 2 199,-1 4 1,3 0-114,0-1 0,1 1 93,2 0 1,2 0 128,4 0-175,0 3-117,0-2 1,4 3 169,2-4-23,6 0-134,-3-5 1,8 3-104,-2-4 1,1 3 106,2-3 0,3 0-188,-1-3 1,1 0-28,-3 0-228,3 0 217,-2 0 1,2-1 38,-3-2-39,0-2 23,-5 0 1,3-3-10,-4 3-249,-1 1-14,-2-4 211,0 3 1,-1-4 40,-2 0 1,-2 3 115,-4 1-141,0-1 246,-4-3-170,-1 4 0,-4-2-33,0 4 231,-3 0-75,2 3 0,-4 0-98,2 0 213,2 0-72,-2 4 0,0 0 197,0 2 0,0 2-107,4-2 1,0 2 375,2 0-388,-2 1 1,7 0-117,-2 0 1,2-3 151,1 0-390,0-1 147,4 0 0,1 0 97,4-2-122,4-2 32,-4 3 0,5-4-231,-2 0 0,-1 0 69,3 0 1,0-3-236,1 0 0,0-3 154,-3 3 0,3-4-50,-3 2 0,2 0 108,-2-1 242,0 4-64,-3-2 1,-1 1-226,1 0 583,-4 0-143,3 3-53,-3 0 1,4 0-58,0 0 0,-4 4 286,1 2 1,0-1-16,3 1 11,0 0-165,0-2 1,2 3 61,1-4-333,4 0 166,-2 1 0,0-3 140,1 2-408,0-2 139,-2-1 0,3 0-89,-4 0 0,3-3 115,-4 0 0,4-3-216,-3 3 1,-1-4-85,-2 2-28,0 1 22,0-4 145,-4 3-209,-1-4 188,-4 0 0,0 1-77,0-1 213,0 4-43,-4-3 1,-2 3 39,-6-4 0,1 3-81,-3 0 1,2 5 123,-3-2 0,4 2 47,-4 1 1,3 0 151,-3 0 1,5 3-153,-2-1 289,2 5-192,5-2 0,-2 7-23,4 0 132,-4 0-96,6-4 0,-2 1 5,3 0 0,1 0-57,1 0 0,3-1-26,4 1 0,0-3 64,0 0-252,4-4 182,-4 2 0,5-4 42,-2 0-332,-2 0 155,6 0 0,-6-3 74,2 0-132,-2-4 0,-2 2 0,1-4 133,0 1 0,-4-4-29,-2 0 0,1-1 85,-1 2 0,0 0-94,-3-4 2,-4 0 27,-1 2 0,-4-4-2,0 2-204,0 3 214,1-5 0,-4 3 9,0-3-677,0-1 435,4 0 1,-1 5-523,0 1 1,3-1-138,0 1-871,4 1 934,-2 2-138,4 4 587,0-3 0,4 7-205,2-2 583,2 2 0,5 1 0,0 0 0</inkml:trace>
  <inkml:trace contextRef="#ctx0" brushRef="#br0" timeOffset="14970">5071 1553 7876,'5'5'0,"-1"-1"838,-4-4 0,0 4 1,-1 0-100,-2 1 1,2 4-385,-2 0 1,-1 1 364,1 4 1,0-2 5,3 3 223,0 0-576,0-2 1,0 7 203,0-2-403,0 1 0,0-1 0,4-1 174,2 1-371,2 0 64,5-1 1,-1-2-26,3 0 1,2-3 84,-3 2 0,3-3-321,1 1 1,2-5 15,1-1-434,0-5 1,-3 3 0,2-4-136,0 0-257,1 0 583,-3 0 1,-4-1-213,1-2-206,-4 3 1,0-8 0,-5 2-319,-3-2 0,-2-1 318,-1 0 865,-4 1 0,-4-5 0,-6-1 0</inkml:trace>
  <inkml:trace contextRef="#ctx0" brushRef="#br0" timeOffset="15449">5143 1791 7866,'-23'0'1080,"5"1"-810,3 2 0,5-1 635,1 4-1,1-3-31,5 3-835,1-5 8,2 3 0,6-4 273,3 0-83,6 0 0,-4 0 0,4-1 258,4-2-417,-1 3 83,3-8 0,0 0-431,-1-4 1,4-1 199,-4 2 1,1 0-377,-3-4 0,-1 3 99,1-2-75,-4 3 241,2-6 0,-6 6-80,2-3 69,-6 3 19,-2-6 1,-1 4-92,0-5 205,-1 4-55,-2-2 0,-1 5 180,-1-4 1,0 7 8,-4-1 1014,4 6-596,-6 0-1,3 3-261,0 3 1,-2 5 100,4 4 422,-4 4-385,6-3 1,-3 8 239,1 0-210,2-1-146,-3-2 1,4-1-20,0 1 0,4 0-20,2-1 1,-1 0-189,4-2 1,-2 0 222,5-3-496,-2 0 249,-2-3 1,4-1 78,0-3-509,0 3 311,0-7 1,-2 4-68,2-2 14,-2-2 1,0 3 0,0-4-83,2 0 1,1-1 174,-1-2 1,-2 2-181,5-2 0,-3-1 5,3 1 318,-5 0 0,4 3 0,-3 0-159,1 0 384,-1 0 1,1 0-1,0 0 70,-1 0-41,2 0-166,-3 0 0,4 3-576,-2 0 0,-3 1 222,3-1 1,1-2-299,-1 2 0,0 1 98,-4-1-1880,1 0 1470,0-3 0,0 3 811,0 0 0,-1 4 0,1-2 0</inkml:trace>
  <inkml:trace contextRef="#ctx0" brushRef="#br0" timeOffset="15593">5980 1879 7845,'-9'0'5651,"0"0"-4781,0 0 1120,4 0-534,1 0-1878,4 0 0,1 0 245,2 0 1,-1 3-1652,4 0 1028,-4 0-1679,6-3 2479,-7 0 0,3 4 0,-4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6:08.658"/>
    </inkml:context>
    <inkml:brush xml:id="br0">
      <inkml:brushProperty name="width" value="0.04286" units="cm"/>
      <inkml:brushProperty name="height" value="0.04286" units="cm"/>
      <inkml:brushProperty name="color" value="#AB1A01"/>
    </inkml:brush>
  </inkml:definitions>
  <inkml:trace contextRef="#ctx0" brushRef="#br0">62 431 8035,'-9'0'1229,"0"0"-500,0 0-369,4 4 0,-1-2 226,3 4 0,-3 0 122,3 3-92,0 0-299,-1 3 1,3 1 124,-2 2 642,2 2-663,1-4 1,0 5 222,0 0-188,4-5-269,1 4 0,4-6-148,0 3 1,3-3 122,3 1 0,-1-6-93,0-3 0,0-2 0,1-1 1,0 0-126,-3 0 1,3-4 92,-3-2-712,-1-2 464,2-1 1,-3-3-2,2 1-826,-2-5 665,-6 2 0,3-2-52,-4 1-321,0-2 426,1 4 0,-3-2 27,2 0 1,-5 4-98,-1 0 555,-4-3-196,6 8 1,-6-6-228,4 6 1109,-3 3-379,5-5-332,-3 7 795,4-3-279,0 4-371,0 0 0,0 4-84,0 2 1,4 1 240,2 2 0,1 3 115,2 0-146,0 3-251,4-5 1,-2 6 134,3-4-286,-3-1 128,6-2 0,-7 3 165,5 0-565,-4-4 245,2-1 1,-5-2-596,1 4 485,0-4 1,-3-1-765,0-4 481,-4 0 191,6 0 34,-7-4 1,6-1-102,-1-4-383,2-3 360,-3 2 0,3-6-274,-2 4 22,-2-3 209,4 1 0,-6-1 239,3 1 0,-2 2-60,3-3 0,-1 7 469,1-1-283,2 3 851,-3 1-626,0 1 1,3 4-72,-3 0 423,3 4-334,-3 5 0,6 0 139,-2 3 781,2 2-635,-3 0 1,1 0 190,0 1-346,4 0-219,-4 2 1,8-2-560,-2 0 0,-1-5 206,0 2-1849,1 2 1389,7-8 1,-4 6 31,3-7-824,-3-1 795,0 0 1,0-4-254,-1 0-997,1 0 780,0 0 1114,-1-4 0,1-1 0,-1-3 0</inkml:trace>
  <inkml:trace contextRef="#ctx0" brushRef="#br0" timeOffset="457">962 458 7964,'-4'-13'380,"0"3"-238,-5-2 0,0 3 798,0 0 1,-1 0-392,-1 0 1,1 4-107,-2 2 0,1 2-5,-1 1 637,3 0-642,-8 0 1,4 4 276,-1 2 109,-3 6-466,3 2 1,0 3 204,3 1-385,5 0 22,-2-1 1,7 1-164,-2 0 1,3-1 126,3 1 1,2-1-308,4-3 0,1 0 164,1-2-715,3-2 493,4-2 1,-4-3 0,1-2-1057,0-2 844,6 3 1,-3-8-99,0-2-127,-1-2 249,-3-4 0,0 1-229,-3-4 0,-1 1 183,-1-4 1,-3 0 288,0 1 0,-4-2-185,1-2 316,-2 3-60,-1-8 0,-3 5-282,0-3 92,-4-5 103,2 9 0,-4-8-168,0 7 607,1-3-239,3 9 1,-3-5 314,2 9 0,1 0-206,-1 5 0,3 1 1003,-3 2 1,4 3-139,-1 0-44,2 4-542,1 9 0,0 1 318,0 3 98,0 1-479,0 3 1,0 1 205,0 1 179,4 3-402,1-7 0,7 5-125,0-3 1,1-1 20,-2-2 0,3-1-384,4-3 1,-1 2 174,1-4-1444,0-1 1026,-1-2 1,1-1 118,-1-2-2073,1-2 1505,0 0 1,-2-3-154,-1 2-1102,2-2 1360,-7-1 0,2-1-1199,-3-2 1933,0-2 0,0-4 0,0 0 0</inkml:trace>
  <inkml:trace contextRef="#ctx0" brushRef="#br0" timeOffset="1287">1244 467 7946,'-9'4'2550,"4"-3"1,5 3-1959,6-4-576,2 0 61,4 0 0,-1-1 282,4-2 27,-4-2-140,1-4 1,-2 0 81,2 0-178,-6 0 13,6 1 1,-8-1-470,5 0 1,-4 0 261,-2 0 1,-2 0-319,-1 1 139,0-1-166,0 0 271,-4 4 1,-2 1-142,-5 4-55,1 0 112,-7 4 0,4 2-189,-1 6 842,1-2-308,0 2 1,6 0 253,-2 0 1,7 4-178,-1-2 0,2 0 55,1 1 0,1-5 125,2 2-449,1 2 175,5-4 1,1 3 176,2-1-237,-2-2 54,6 3 0,-5-4 113,4-1-69,-4-3-91,5 3 1,-5-7-164,4 2 0,-5-2 78,2-1 1,-2 0-334,-1 0 98,-4 0 122,3 0 138,-7 0 1,2-4-76,-3-2-90,0-2 40,4 0 1,-3-1-35,2 0-127,2 0 217,0-4 1,4 3-124,0-5 1,1 3 58,1-3 1,0 4-151,4-4 34,-4 0 184,5-2 1,-5 2-20,4 0 1,-4 0-102,4-2 141,-4-1-43,2 1 0,-5 0-97,1 2 350,0-1-241,-4 6 1,2-3 138,-4 4 0,0 0-82,-3 1 121,0 3 1,-1 1-30,-2 4-96,2 0 0,-7 0 1,6 1 17,-4 2 1,0 2-3,1 3 1,-1 4 9,3 0 323,0 4-194,3-7 1,0 8 54,0-2 0,4 0-139,1 0 0,4 2 11,3-3 1,-2 2 46,2-1 1,0 1 99,0-5 1,1 4-69,-1-3-33,-3 3-46,4-5 0,-7 3 89,0-4-219,-4 0 43,6-1 0,-7-2-41,2 0 0,-2-3 118,-1 3 69,-4-4 1,-2 5-73,-6-4-786,2 0 495,-3-3 0,2 0-79,-1 0-967,0 0 786,-1 0 0,4-3-142,-3 0 1,3-4 217,3 1 1,2-2-310,4-1 1,0 1 6,0-1-169,0 0 514,4 0 0,5 0-206,6 1 738,-3-1-162,5 4 1,-3-3-217,3 2 1139,1-2-742,0 3 0,3-3-248,3 3 973,1-3-608,6-1 0,-3 0 865,4 0 1,0 0-441,0 1 0,0 0-327,-3 2 0,-2-2-67,3 2-797,-7-2 401,3 0 0,-8 0 117,3 2-1332,-2-2 911,-6 3 1,0-1-699,-4 0 1,-4 3 464,-2-2 1,-2-1-46,-1-3 0,-2 3 651,-4 0 0,-4-4 0,-8-3 0</inkml:trace>
  <inkml:trace contextRef="#ctx0" brushRef="#br0" timeOffset="1494">2021 159 7913,'-14'9'0,"1"1"983,4 1 0,2 3-1,1 4 294,2-1-799,4 1 0,0 3 227,0-1-100,0 5-282,0-7 0,1 5 128,2-3-99,-2-1 0,4 3 0,-3-5-224,0 1 0,2-3-53,-1-1 1,-1-3-344,4 1 0,-1-2 207,1-2-2003,2 1 1401,-7-4 0,7 0 29,-2-2-1326,1-2 1225,-2 3 1,4-5-28,0-2-387,0-2 1150,3-4 0,1-4 0,1 0 0</inkml:trace>
  <inkml:trace contextRef="#ctx0" brushRef="#br0" timeOffset="2568">2240 377 7905,'0'-8'464,"0"3"0,-1-2 1522,-2 4-1438,-2 0 1,-3 4-259,-1 2 1,2-1 89,-2 4 340,2 0-369,-6 6 1,5-2 100,-1 2 517,0 2-545,4-5 1,-2 7 183,4-4-567,0 0 33,3 0 1,0-2-79,0 2 0,4-5 72,2-1 0,2 0-132,1 2 0,1-3 49,1-2-71,-1 2 13,7-4 0,-3 3-56,3-4-514,5 0 390,-4 0 0,4-4-368,-4-2 1,-2-1 247,-1 2 0,1-3-162,-5 2 0,1-2 161,-3-1 1,-1 0-7,-2 1 1,-2-1-3,-4 0 300,0 0-13,0 0 1,-4 0-231,-2 1 328,-2-1-83,-1 0 1,-4 3-245,-1 0 547,-3 0-166,-1 1 0,2-1 302,1 3 0,1-3-196,3 3 1,2-1 375,0 1-298,0 2 165,4-3-22,0 0-103,1 3-339,4-3 168,4 0 0,1 3-3,4-2-10,0 2-13,4 1 0,-3 0 127,5 0 0,-3 0-117,3 0 1,-4 0 58,4 0 1,-3 3 14,2 0 95,-3 4-100,2-2 1,-4 4 42,0 0 100,-1-1-180,1 5 1,-1-3 138,-2 2-217,2-2 71,-3-2 0,4 4-116,-1 0 1,0 0 91,-2-3 0,5-1-121,-2 1-39,1 0 136,-1-4-250,4 3 126,-3-3 1,3 0 39,-1 1-248,2-4 171,0 2 1,2-4-7,-1 0-160,2 0 212,-4-4 1,3 2-149,-4-4 1,3 1 77,-4-4 1,1 3-86,-3 0 0,-1 0-27,-2-3-55,1 1 108,-6-1 0,3 0 0,-4 0 42,-4 0 40,0 0 1,-6 1-94,-2-1 72,-2 0 11,-3 0 1,-2 1 152,-2 2 0,-4 2-42,-4 1 1,-1 2 11,4-2 1,2 1-135,1-1 767,3 2-453,-1-3 0,6 4 69,0 0 147,4 0-35,3 0-162,0 0-193,7 0 60,-3 0 1,5 0-68,2 0 0,2 0 77,3 0 1,5-1 169,2-2 0,5 2 8,4-2-308,1 2 26,6-3 0,-3 2 115,5-4-384,-1 4 193,3-2 1,0 4-110,1 0 1,-2-3 104,-2 1 0,2-1 14,-5 3 1,0 0 28,-2 0 1,-4 0-73,1 0 0,-4 0 2,0 0 223,-5 0-183,-2 0 0,-5 0 227,-3 0 18,-1 0-178,-4 0 302,-4 0-169,-1 0 0,-7 0-199,-3 0 0,-5 3 62,0 3 1,-5-1-340,2 1 154,1 0 1,1 7 579,3-3-247,0 2 1,3 0-59,3 0 85,0 0 6,7-4-150,0 5-218,1-3 26,4 3 322,0-4 1,5-2-106,4-1 1,0-2 186,3-4 0,1 0-39,2 0-163,2-4-1,0 3 1,4-8 68,0 1-270,-1-1 110,-2-4 0,1 3-3,-1-2 1,1 2 69,-8-5 0,1 3 292,-3-2 0,-3 0 75,0-1-93,-4-2-132,2 4 0,-8-2-24,-2 0 152,-2 1-92,-5 0 0,3-2 198,-5 4-862,0-3 401,-6 5 1,2-3 102,-2 4-1754,7 5 1142,1-4 0,4 7-3252,0-2 2206,4-2 1634,5 4 0,13-7 0,6 3 0</inkml:trace>
  <inkml:trace contextRef="#ctx0" brushRef="#br0" timeOffset="3171">3837 72 7983,'-6'-1'0,"0"-2"2254,4 2-1320,-6-3-469,7 12-186,-3-2 1,7 10 140,0-1 0,4 2-118,-1 0 1,2 4 188,0 0 1,-2 2-93,0-2 0,0 2 37,3-2 1,0 0 15,-1 0-878,1-3 398,-4 0 0,2-2 128,-4-4-1784,4 3 1192,-6-5 1,4 0-798,-2-4 0,-2-3-107,2 3-108,-2-5 1033,-1 3 1,-3-5 470,0-2 0,-4-1 0,2-5 0</inkml:trace>
  <inkml:trace contextRef="#ctx0" brushRef="#br0" timeOffset="3449">3830 290 7929,'0'-9'0,"-1"1"0,-2-1 0,2 3 789,-2 0 1,6 3 39,3-3-505,2 4 1,1-2-1,3 4 299,3 0-131,1 0-328,2 4 1,0 0 223,-1 2 0,3 3-122,-2 0 1,1 1-57,-4 4 0,2-2 37,0 3 0,-3-2-93,-2 2 1,-1 1 175,-2-4-449,2-1 184,-10-2 0,3 0 180,-4 0-343,0 0 0,-5-2 1,-4 0 239,-5-1-149,-2 0 0,-2-1 0,1-1-103,-1 0 1,0-3-56,1 2-50,-5-2 138,7-5 0,-4 2 68,7-4-808,-4 0 526,7 1 1,-3-3-43,6 2-1190,-2-1 902,7-2 1,-3-1-617,4-2 1,5 1 186,4-3 1050,0 3 0,7-6 0,-2 4 0</inkml:trace>
  <inkml:trace contextRef="#ctx0" brushRef="#br0" timeOffset="4230">4083 264 7926,'5'5'1265,"-2"4"0,-1 0-1,1 6-518,-2-4-384,7 5 0,-5-5 98,6 4-183,-2-4-113,5 5 1,-2-6 164,2 2 28,-2-2-110,6-1 0,-5-1 135,4 1 1,-4-1-123,0-2 1,2 1-229,-1-4 1,1 0 80,-2-3-737,-1 0 482,3 0 0,-4-4 47,0-2-195,-5-2 162,4 3 0,-7-4-93,2 1-423,-2-1 361,-1-4 1,0 1-186,0 0 0,-4-2 116,-2 2 1,-1-1-15,-2 1 1,0 3 223,0-3 0,-3 0 292,1 3 0,2-1-251,3 4 1069,4 2-678,-2-4 1,4 6-70,0-4 37,0 4-104,0-2 1,4 4 126,2 0 1,3-3-41,2 0 0,0 0 172,4 3 0,0 0-73,2 0 0,1 0-99,0 0 0,-1 0 36,1 0-233,-1 0-12,1 0 0,0 0 13,-1 0 0,1 0 111,0 0 1,-5 0-304,-1 0 83,-2 0-7,-1 0-297,0 0 98,-1 0 79,-3 0 7,-1 0 121,-4 0 497,0 0-481,0-4-417,4 3 280,1-2 0,4 3 38,0 0-141,-1-4 116,1 3 0,3-3 28,0 4-154,3-4 198,-1 3 0,0-4-58,-2 2 0,0 2-46,0-2 302,0 2-87,-3-3 1,-3 3-167,-1-2 455,-3 2-110,2 1-196,-4 0-3668,0 0 2891,0 4-619,0-3 647,0 7 754,0-7 0,-4 7 0,0-3 0</inkml:trace>
  <inkml:trace contextRef="#ctx0" brushRef="#br0" timeOffset="4520">4420 0 8852,'0'13'545,"0"1"-20,0 3 0,4 2-167,1 2 1,0 1 254,1 5 0,-1-1-4,1 0 163,2 1-425,-7-5 1,7 3 206,-3-4 229,-1 3-446,4-5 1,-3-1-119,4-3 1,0-3 5,0 2 1,-1-3-748,1 1 314,4-6 223,-3 2 0,3-6-1234,-5 4 1,1-5 108,0 2-2008,0-2 3118,0-1 0,3 0 0,2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6:25.710"/>
    </inkml:context>
    <inkml:brush xml:id="br0">
      <inkml:brushProperty name="width" value="0.04286" units="cm"/>
      <inkml:brushProperty name="height" value="0.04286" units="cm"/>
      <inkml:brushProperty name="color" value="#AB1A01"/>
    </inkml:brush>
  </inkml:definitions>
  <inkml:trace contextRef="#ctx0" brushRef="#br0">45 10 8125,'-13'-4'763,"3"3"0,1-2-420,3 6 0,4 2 1003,-1 4-845,2 3 0,4 2-38,0 4 1,4 0-162,-2 3 0,3 2 399,1 3 1,-3 1 26,0-1-190,0 0-239,-1 1 0,2-2 60,-5-1-679,5 1 304,-6-6 1,7 0 264,-2-5-1636,-2-3 1007,4 2 0,-3-4-1168,4-1 0,-4-2 697,1 0 1,0-4-1309,3 1 1085,0-2 1074,0-1 0,-1 0 0,1 0 0</inkml:trace>
  <inkml:trace contextRef="#ctx0" brushRef="#br0" timeOffset="422">309 335 8074,'0'-5'1596,"0"-2"-1228,0 1-110,0-2-115,0-1 0,-1 0-59,-2 0 1,1 1-29,-4-1 1,-3 0 714,-3 0 1,-1 4-2,2 2-22,1-2-402,-7 4 1,6-2 118,-3 6-246,3-2-15,-2 11 1,4-5 146,1 8-117,-1-1-59,0 4 1,1 0-41,2-1 1,2-2 55,4 0 1,1-2-251,2 2 1,-1-2 138,4-4-650,4-1 426,0 1 0,2-4-59,-3-2-384,4-2 397,-3-1 1,6 0-174,-1 0 52,-2-4 118,4-1 0,-8-5-296,3-1 0,-2 1 145,-1-2 0,0 1 16,-1 0 0,-3 1-87,-2-2 596,2 2-204,-4 1-188,3 1 922,-4 3-383,0-3-238,0 7 85,0-3-79,0 4 1,1 1 171,2 2 1,-2 2-33,2 4 0,1 0 5,-1 3 1,4-1-6,-2 4-1209,3-5 682,1 3 0,4-4-66,2 0-1069,1 0 871,2-4 0,2-1-60,1-1-939,0-2 662,0 3 892,-2-4 0,6-4 0,-2-1 0</inkml:trace>
  <inkml:trace contextRef="#ctx0" brushRef="#br0" timeOffset="661">724 221 8037,'-4'-9'0,"-2"0"0,-1 3 557,2 0 1,-3 4-165,2-1 322,-2 2 1,-1 1 0,0 1 290,1 2 188,-5 6-691,3 1 0,-7 7 204,3 1 448,1 4-693,0 0 0,5 1-34,2-3 0,2-3-161,4 4 1,0-6-233,0 3 1,4-1 88,2-6-1042,6 1 732,-2-3 0,7-1 101,-3-2-776,3-2 1,-1-4 0,0 0-249,3 0-1157,0-4 1442,-1 3 1,0-8-442,-1 0 0,-2 0 208,0-3 1057,-4-1 0,5-5 0,-2-4 0</inkml:trace>
  <inkml:trace contextRef="#ctx0" brushRef="#br0" timeOffset="897">829 63 8377,'-5'9'1854,"1"3"1,4-1-1039,0 4-184,4 0-296,1 6 1,1-2 315,0 1 1,-1 2-245,0-2 0,3 2 59,-2-1 0,-1-3 29,1 3-714,0 1 222,-1-3 0,3-1 227,-3-7-1419,-1 3 853,4-4 1,-6 0 99,4-4-1766,-4-4 607,2 5-1397,0-6 2097,1 3 1,4-8-693,-1-2 1386,-3-5 0,7-3 0,-2-4 0</inkml:trace>
  <inkml:trace contextRef="#ctx0" brushRef="#br0" timeOffset="1198">1147 98 7995,'4'-9'0,"-3"4"1844,3 1-1187,-4 4 1,-4 0 72,-2 0-760,-5 4 228,1 5 0,-8 2 241,1 4 0,-2-4-85,-5 4 0,1 0 473,-4 3-385,5-1 0,0 1-585,5-1 174,-1-3 1,4 2 271,3-4-350,1 3 216,5-5 1,1 3 170,4-4-355,0-1 78,0 1 0,5 0-80,4 0 0,1-1 30,4-2 0,1 0-15,3-3 1,-1 3 123,1-3-322,3 0 1,-2 0 0,2 0 113,-3-1-821,-4-1 604,3-1 1,-5 0-59,3 0 1,1 0-221,-5 0 1,1 0-747,-3 0 1,3 0 617,0 0 0,-1 0-1195,-2 0 1904,0-4 0,4-5 0,0-4 0</inkml:trace>
  <inkml:trace contextRef="#ctx0" brushRef="#br0" timeOffset="1789">1289 326 7985,'0'-8'0,"0"2"800,0 0 0,-3 3 20,0-3-448,-4 4-34,2-2 56,-4 0 74,-4 3-177,4-3 0,-5 4 46,2 0 319,2 0-298,-6 4 1,6-2 394,-2 4-528,2 0 0,2 3-172,2 0 0,3 0 151,3 3-287,0-2 136,0 3 1,1-4 263,1-1-443,3 1 119,8 0 0,1 0 126,3 0-599,5-1 367,-3-3 0,6-1-139,-1-4 0,-2 0 82,2 0 0,-2 0-215,2 0 1,0-1 4,-3-2-160,3 2 301,-1-6 0,0 2-189,1-4 8,-4-4 276,5 3 1,-6-2-161,1 3 389,-1-4-97,-5 3 0,0-3 54,-5 5 0,2-1-121,-5 0 0,-2 0 194,-1 0 1,-2 1 40,-1-1-65,-4 0 0,-1 1 1,-4 2-59,0 3 193,-4-2-102,0 4 0,-4-3-98,2 4 537,-1 4-365,2 1 0,-4 4 209,1 0 1,3 0-100,2 0 1,2 0-47,2 3 1,2-1-2,0 4 22,4-5-118,-2 7 1,4-6 181,0 3-443,0-3 1,4 2-1,2-4 220,2 0-665,4-1 395,-2-3 0,6 2-323,-4-4 1,3 0 239,0-3 1,-1-3-67,0 0 0,-2-7-135,3 2-50,-4-3 213,1-2 0,-3 0-115,0-1 501,-4-7-111,3 6 1,-7-6-276,2 3 718,-2 1-344,-1-1 0,-1-1 103,-2-1 1,1 0-78,-4-3 0,0 2 38,-3-3 1,-3 5 31,1-2 57,-1 3-212,-1 0 0,3 3 100,-1 1-100,5 7 2,-2-5 1,6 11 43,-4-2-1046,4 2 641,-2 1 0,4 1-1027,0 2 0,4 5 93,2 4 1245,2 3 0,8-5 0,3 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6:45.516"/>
    </inkml:context>
    <inkml:brush xml:id="br0">
      <inkml:brushProperty name="width" value="0.04286" units="cm"/>
      <inkml:brushProperty name="height" value="0.04286" units="cm"/>
      <inkml:brushProperty name="color" value="#AB1A01"/>
    </inkml:brush>
  </inkml:definitions>
  <inkml:trace contextRef="#ctx0" brushRef="#br0">238 142 7747,'-9'0'0,"3"0"-302,0 0 267,4 0 5,-6 0-14,7 0 209,-7 0 260,3 0-215,1 0 0,-1 0 575,2 0-205,2 0 113,-3 0-247,4 0 133,0-4-306,-4 3 1,3-7 110,-2 2 109,2 2-220,1-4 0,0 4 83,0-5 1,1 0-156,2 0 0,-1 0-101,4 0 1,0 1 226,2-1-355,1 0 65,0 0 0,0 3 265,0 0-252,0 4 69,-1-1 0,1 0 21,0 0-212,0 0 69,0 3 1,-2 1-48,-1 2 0,2 2 82,-2 3 0,1 2 98,-1 2 0,-1 2-8,-2 3 113,-2 1-94,3 3 0,-4-1 3,0 4 135,-4-1-196,3 4 0,-8-2 110,0-1-300,0 1 217,-4-6 0,2 3-177,-1-1-57,-4-7 197,3 7 1,-5-8-160,0 1 1,1 2 20,-1-4-249,0 0 190,1-3 0,-1-2 0,0-1-237,5-2 196,0-4 0,1 0-41,0 0-90,1 0 212,2 0 0,3-1-208,0-2 1,3-2 28,-3-3 1,4-2-281,-1-2 0,3 2 152,3-2 0,2 2 28,4-2 1,0 2 9,0-2 453,-1 6-139,5-1 1,-3 6-11,2-2 0,-2 2 109,-2 1 1,1 1 868,0 2 1,1 2-489,2 3 1,-2 1 803,5 0 1,-3 0-27,3 0-320,-1-1-530,0 5 0,2-3 245,-5 2-1106,5-6 426,-6 1 1,4-3 107,-3 2-1461,-1 2 719,3-7-164,-4 7 1,0-7 341,-1 2 0,1-2-945,0-1 0,0-4 242,0-2-244,-1-2 922,1-1 0,-3 1-122,0-1 48,0 0 415,-1-4 0,2 2 206,-4-3-219,0 3 219,0-2 0,-2 1 21,2 1 1,-2-1-22,-1 3 810,0 0-461,0 0 941,0 5 0,-1 0-19,-2 4 304,-1 0-995,-1 4 1,-2 0 64,4 5 410,-4 0-612,6 4 0,-3-3 40,4 1 0,0 0-132,0 1 1,1-2-16,2 1 0,5-1 47,4-1-253,3 0 33,-5-4 1,7 2 163,-3-4-424,3 0 136,1-3 0,-1 0 188,1 0-706,0 0 366,-1-4 1,1-1-268,0-4 1,-5 0 213,-1 0 1,-3 0-6,-3 1 0,1-4 87,-4 0 277,-1 0-123,-2 0 0,-1 1-166,-1-4 534,1 4-296,-7-1 0,0 3 64,-4 0-17,-4 4 0,2 0 0,-6 3-254,0-1 0,-4 1 11,3 5 1,2-1-443,4 4 0,2 0 79,5 3-3356,3 0 3773,1-1 0,8 5 0,1 1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7:19.323"/>
    </inkml:context>
    <inkml:brush xml:id="br0">
      <inkml:brushProperty name="width" value="0.04286" units="cm"/>
      <inkml:brushProperty name="height" value="0.04286" units="cm"/>
      <inkml:brushProperty name="color" value="#AB1A01"/>
    </inkml:brush>
  </inkml:definitions>
  <inkml:trace contextRef="#ctx0" brushRef="#br0">6994 1121 8806,'0'6'1477,"0"3"1,0 2-839,0 7 1,0 3-83,0 3 1,3 1-156,0 2 1,0-1-21,-3 1 0,3-2 37,0-1-377,4 1 126,-2-6 0,3 3 168,-2-1-1482,1-3 878,-6 4 1,6-8-1113,-4-3 1,0-1-49,-3-1-1094,0 0 1435,0-4 1087,0-1 0,-4-8 0,-1-1 0</inkml:trace>
  <inkml:trace contextRef="#ctx0" brushRef="#br0" timeOffset="244">6889 1165 7802,'13'-14'0,"1"-2"0,-2 4 1492,1 5-973,5-1 1,3 4 36,-1-2 0,4-1-195,-4 4 0,4 0 28,-4 3 0,-2 0-95,-3 0 0,-4 4 296,0 2 0,-1 3-187,-1 3 1,-4-2-41,-2 5 1,-2 0-54,-1 2-300,0 1 47,-4 0 0,-1-2-290,-4-1 0,-4 1 206,-1-4 1,0-2-525,-1-4 1,4 1 294,-4-4 1,4 3-1203,-1-3 1,3 0 370,0-3 1,1-1 1086,2-2 0,-2-2 0,3-4 0</inkml:trace>
  <inkml:trace contextRef="#ctx0" brushRef="#br0" timeOffset="859">7188 944 7869,'5'0'0,"-1"1"1268,-4 2 0,1 2-530,2 4 1,-1 4-303,4 1 0,-3 6 85,3 0 312,-4 5-453,6-6 1,-7 5 172,2-3-2,1 3-265,-3-5 1,4 5-31,-2-3 1,-1-1-43,4-2 0,-1 0-1072,1-1 1,1-2 596,-4 0 1,4-5-1113,-2 2 1,3-5 52,1-1-78,0-4 884,0 2 0,1-4 110,1 0 0,2 0 30,2 0 1,1-1-50,-1-2 0,-1-2 145,0-4 1,-2-1 277,3-1 0,-4 0 0,0-4 0,-2 0 123,-3-2 0,2-1-187,-2 1 1072,-2-1-697,0 0 0,-4 1-33,0-1 512,0 4-462,0 2 1,0 3 585,0 0 0,-4 4-393,-2 2 1,-3 2 68,-3 1 0,2 0-167,-5 0 1,3 5 162,-3 4 0,2 1 31,-2 4-126,-2 1-332,8 7 1,-3-7 158,6 3-271,2-2 43,4 1 0,0-3 13,0-2 1,0-3 67,0 0 1,4-1-239,2-2 1,2 1-124,0-4 0,4 0-113,0-3 1,1 0 48,-2 0-420,-1-4 441,3 3 0,-1-7-130,0 2-159,-1-2 292,-2-1 1,-3 1 4,0-1 0,-1 0-172,1 0 560,1 0-174,-2 1 489,0-1 0,0 4-80,-2 2 321,-2 6-463,3 2 1,-3 4 178,2-1 51,-2 1-248,3 4 1,0-3-569,2 2 1,-1-1 212,0-2 0,1 2-643,3-5 595,0 2 1,0-4-1035,0-1 0,-1-2 10,1-1-715,0 0 1216,0 0 1,0-3-53,0 1 740,-1-5 0,1-2 0,0-5 0</inkml:trace>
  <inkml:trace contextRef="#ctx0" brushRef="#br0" timeOffset="1240">7753 1183 7848,'0'-5'2241,"0"1"-1422,0 4 0,-1 4 114,-2 2 0,1 5-424,-4 1 0,3 3 173,-3-4 0,3 2-278,-3-1 0,5-2 495,-2 1-290,2-1-493,1-1 201,0-4 0,0 3-781,0-7 412,0 3-417,0-4 0,4-1 281,1-2 1,4-1-774,3-2 0,-1-3 391,3 0 0,-3 0-91,1-2 0,-2 0-55,-1-1 344,-1 2 134,1-6 0,0 5-80,0-4 252,0 0-47,0 2 0,-1-3 526,1 4-416,0 1 1,-3 3 1428,0 2-772,-4 2 506,2 4-716,-4 4 1,3 2 14,0 5 1,-1 3 27,-2 4 0,0-1 38,0 1-198,0 0-142,0-5 0,0 4-370,0-2 1,1-2 197,2-2 1,-1-1-951,4-1 0,-3 0 503,3 0 1,-3-5-931,3-1 0,-3-2 386,3-1 0,0 0 309,2 0 0,1-3 46,0 1-577,0-9 441,0 5 759,3-7 0,-2 0 0,3 0 0</inkml:trace>
  <inkml:trace contextRef="#ctx0" brushRef="#br0" timeOffset="1473">8150 1017 7848,'5'-23'-27,"2"0"13,-5 5 1,4 2 1106,-3 8 0,1 2 197,-1 0-582,-2 4 1,3 2-280,-4 6 1,0 5 580,0 4 0,0 3-73,0 2-109,0-1-477,0 6 0,0-5-50,0 4 0,0-5-194,0 2 1,0 0-272,0 0 1,0-1 200,0-2 0,1-3-737,2 0 0,-2-4 93,2 4-2519,-2-4 1557,-1 1-85,0-3 435,0-4 726,0-1 0,-1-5 48,-2-2 0,-3-2-464,-6-4 909,2 1 0,-10-5 0,1-1 0</inkml:trace>
  <inkml:trace contextRef="#ctx0" brushRef="#br0" timeOffset="1611">8017 1130 7848,'-7'-11'61,"1"-1"1,2 0-62,4 3 786,4 4 0,-1-2 0,5 2 87,1 0 0,6-3-455,0 2 0,2 1 359,4-1 0,-2 3-309,1-3 0,0 4-426,0 0 0,-1-2 21,2 1-831,-3 0 0,-1 3 0,-2 0 309,0 0-2338,0 4 2797,-1-3 0,2 6 0,-2-2 0</inkml:trace>
  <inkml:trace contextRef="#ctx0" brushRef="#br0" timeOffset="1751">8442 1226 7848,'0'9'0,"-1"-1"1933,-2-2 1,2 2-897,-2-2 0,3-2-524,3-1 1,-2-2 60,2 2-763,-2-2 260,-1 3 146,4-4-1154,-3 0 574,3 0 363,0 0 0,-3-4 0,2-1 0</inkml:trace>
  <inkml:trace contextRef="#ctx0" brushRef="#br0" timeOffset="-20292">459 177 7806,'0'-9'2733,"-4"0"-2139,-5 4-22,0 1 1,-5 1 51,2 1-260,-2-5 146,-3 6-215,-1-3 0,-3 4 895,-3 0-607,-1 0-287,-6 4 0,7 1 152,-3 3 0,8 1-120,1 0 1,2 0-903,8 0 339,-3 3 221,10-2-597,-3 3 494,8 0 1,1-1 122,4 3-169,3-2 0,3 0 0,5 0-260,0 1 566,5-1-223,-3 0 0,2-3 244,-1 5 0,0 0-61,0 2 0,-1 1 267,-5 0 0,-2 2 60,0 1 22,-4-1-221,-3 2 0,-1-3 143,-4 1-83,-4-5-73,-4 1 0,-7-3 149,-3 2 0,-6 1-61,-2-5 0,-3 1 11,0-3 0,-4-1-97,-3-2 1,2-2-207,-2-4 1,4 3 65,-3-1-663,3 1 450,-1-3 0,8-3 31,5 1-1467,-1-1 467,8-1-2069,2-1 1618,4-4 977,8 0 1,4 0-478,7 0 1,6 4 495,2-1 0,4 3 557,2-3 0,2 0 0,5-3 0</inkml:trace>
  <inkml:trace contextRef="#ctx0" brushRef="#br0" timeOffset="-19281">680 469 7806,'5'-5'1954,"-1"-3"-1654,-4 7 559,0-3 0,-1 1 0,-2 0 261,-3 1-350,2 1-439,-8 1 1,5 1 326,-8 2 0,1 3-256,-4 6 0,-1-1 1292,1 3-833,-2 1-276,10 3-114,-6 3-217,10-2 1,-5 3 121,8-5-347,0 5 152,3-4 1,4 1-173,2-4 47,2-1 24,1 0 0,3-1-192,3-4 1,0 0 145,3-1-498,-3 1 335,7-4 0,-6-1-101,-1-4-655,2 0 581,-7 0 0,2-3-154,-3 0-483,0-4 537,0 2 0,-3-4-351,0-3 240,-5 2 243,3-7 1,-4 7-91,0-5 0,-3-1 155,1-4 0,-5 1-127,1-2 1,-1 0-29,1 0 184,-2-3 23,7 5 0,-6-2-155,4 3 673,1 0-366,2 5 0,0 3 1272,0 4-741,0 0 73,0 1 1,3 1-290,3 4 0,2 4 476,1 2 1,0 5 95,0 1-355,-1 3-253,5-1 0,-3 4 114,2-1 298,-2 1-372,2-1 0,-1 0 101,4-2 41,-4 1-164,5-2 0,-5 0-263,4-2 1,-5-3 53,2 0-663,-2-4 415,-1 3 173,0-7-316,-1 3 109,-3-4 47,-1 0-396,0 0 292,-3-4 1,4-4-409,-2-4 1,-2-3 242,2 0 0,1 1-210,-1 0 1,1-1 5,-1-3 523,-2 5-67,3-4 0,-4 7-167,0-2 336,3 3-102,-2 0-209,3 4 572,-4 1-250,0 4 1,1 1 336,2 2 600,-2 2-610,3 7 1,-1 1 501,0 2 1,4 2-341,-1-3 1,-1 3 138,1 1 0,-1-2 7,4-1-304,0-2-190,0-5 0,0 3 147,0-2-263,-1 2 4,1-6 1,3 0-64,0-2-243,-1-2 224,-2-1-456,0 0 1,0 0 260,0 0 0,-3-4-205,0-2 0,-4-3-45,4-3 7,-4 2 222,6-2 1,-7 0-146,2 0-44,2-4 293,-4 7 0,4-6-42,-2 6 1,-2-2-236,2 5 577,-2 3-97,-1-1-5,0 4 1,1 0 162,2 0 0,-2 4-124,2 1 960,1 3-694,-3 5 0,7-3 32,-2 2 211,2 1-328,1-3 1,0 3 46,-1-4 1,5-1-67,2 1 0,-1-3-249,0 0 0,1-4 93,3 1-585,-1-2 396,1-1 0,-3 0-27,-1 0-532,-3 0 429,6 0 1,-7-4-18,1-2-219,-1 2 273,-1-4 0,-1 3-33,-2-3 0,-2-1 21,-4 0 0,0-1-8,0-2 0,0 3-24,0-3 156,-4 2-52,-1 5 1,-4-2-86,0 4 726,-4 0-392,4 3 1,-5 1-36,2 2 1901,2 2-1326,-2 8 0,3 0 1035,0 1-886,0 3-440,4-3 0,1 1-230,4-1 0,2-3 99,4 1-1777,0-2 1174,11-2 1,0 0 235,7-2-3019,5-2 2105,6-4 0,7 0-56,5 0-3092,2-4 4071,7-1 1,-6-4-1,2 1 1</inkml:trace>
  <inkml:trace contextRef="#ctx0" brushRef="#br0" timeOffset="-18779">2373 502 7779,'-5'0'2304,"1"0"0,4 1-879,0 2-727,0 2-247,0 4 572,0 4-630,0-4 0,4 8 201,2-2 607,-2 1-724,4-2 1,-3 0 228,3-2-600,-3-3 47,7 8 1,-9-7-672,6 2 1,-2-3 404,2 0 0,-1-3-2606,1 0 1463,0-4-1822,0 2 2041,-4-4 0,0 0 24,-2 0 1013,-2 0 0,6-4 0,-2-1 0</inkml:trace>
  <inkml:trace contextRef="#ctx0" brushRef="#br0" timeOffset="-18326">2338 382 10769,'9'4'609,"0"3"-296,3 5 317,-2 4-315,7 2 0,-4 0 600,5 3 0,-3-2-393,-1 2 1,1-2 206,3 1 1,-4-1 1,1-2-274,-4 1-176,6-4 0,-8-2 31,3-3-470,-2 0 193,-1 0 1,0-1 164,-1-2-751,-3-2 465,3 0 1,-6-4-244,4 3 1,-3-3 151,3-3 1,-3 1-1147,3-7 668,-5 2 111,7-6-743,-7 0 794,7 0 0,-7-5-88,2 0 106,-2 1 193,3-1 1,-3 1-96,2 3 479,2 1-141,-4 0 0,4 6 205,-2-1 0,-1 5-193,3 0 0,0 3 963,1 3 0,2 3-147,-2 5 1588,6-1-1537,-2 7 0,3-4 69,-1 5-109,-2-4-434,3 2 1,-4-6 165,3 2-813,-2-2 252,7 3 1,-7-7-1102,5 3 0,-4-3 746,1 0 1,0-2-648,0-4 0,1 0 27,-1 0-2001,-3 0 1976,0-4 0,-1-1 21,-2-4 1008,-2-3 0,0-2 0,-4-4 0</inkml:trace>
  <inkml:trace contextRef="#ctx0" brushRef="#br0" timeOffset="-18084">2920 179 10471,'0'13'1483,"4"-2"-843,2 7 0,1 1-17,2 4 770,0 3-868,4 0 0,-3 2 79,1 1 1334,3-2-1259,-8 0 0,9 2 48,-6 1 486,1-1-732,-1-3 0,1-2-684,2 0 0,-3-5 165,3 2 1,-2-4-1018,-1-2 1,-1-2 407,-2-4-847,1-1 505,-6-3 395,3 3-2569,-4-7 2101,0 3 0,0-5 29,0-2 1033,-4-2 0,-4-8 0,-6 0 0</inkml:trace>
  <inkml:trace contextRef="#ctx0" brushRef="#br0" timeOffset="-17888">2876 477 7772,'0'5'3351,"1"-1"-2876,2-4 0,2 0 113,3 0-61,5 0-256,1 0 1,2 0 106,-1 0 117,2 0-222,-3 0 0,0 0 33,1 0-614,0 0 313,-2 0 1,4 0-1394,-2 0 0,-2 0 768,2 0 1,-4 0-894,1 0 0,-3 0 153,0 0 746,-4 0 614,3 3 0,-7 2 0,3 4 0,-4 0 0</inkml:trace>
  <inkml:trace contextRef="#ctx0" brushRef="#br0" timeOffset="-17306">3158 531 7772,'0'5'0,"0"2"0,0-5 351,0 4 0,1-3 295,2 3 191,2-4 1,4 2-10,-1-4 126,5 0-567,-3 0 0,4-2 251,-3-4-129,-1 4-242,7-14 1,-7 11 113,1-7-189,3 2-14,-4 1 1,3 0-249,-4 1 131,-1-1 0,-3 0-76,-2 0 33,-2 4-1,-1 1-530,0 4 365,0-4 1,-4 3 38,-2-2-507,-1 6 389,-2 2 0,-4 5-46,-2 2 316,3-2-135,-1 6 0,4-2 528,0 4 1,4-2-227,2-1 0,2 1 134,1-5 1,1 4-25,2-3-20,2 0-123,4 0 1,0-3 235,0 0-90,-1 0-183,5-4 1,-3 0 146,2-2-371,-2-2 214,2-1 0,-2 0-264,2 0 0,-2 0 94,-2 0 1,1-4-493,0-2 266,-4-6 157,3 2-315,-3-6 243,0 2 1,1-4-73,-3 1 276,4-1-86,-2 0 1,1 1-79,0-1 220,0 0-149,-1 1 0,2 0-207,-4 2 51,3 3 185,-5 3 0,4 1-592,-2 2 0,-1 1 28,4 2-1040,-4 2 1043,6-3 0,-6 4-113,4 0-542,0 0 776,2 0 0,1 0-86,0 0-2,0 0 569,4 0 0,-4 0 0,3 0 0,-1 1 0,1 2 0,-3-2 0,4 4 0,-4-2 500,-4 2-345,-1 4 0,-1 0-109,0-1 2731,0 5-1801,-3 1 0,3 7 124,0 3-9,-1 1 1,-2 6-1,0 1 610,0 2 1,0 3-999,0 1 0,-2-2-210,-1 2 1,0-2 64,3-4-1247,0 2 565,0-6 0,0 2 92,0-3-1609,0-5 1209,0 0 1,3-8 253,0 1-2794,-1-4 865,-2 2-1553,0-8 2827,0-2 0,0-5 833,0-3 0,0-5 0,0-8 0</inkml:trace>
  <inkml:trace contextRef="#ctx0" brushRef="#br0" timeOffset="-17051">3564 539 7711,'0'-17'0,"0"-1"1399,4 1-863,-3-1 0,7 4 85,1 2 215,0 3-488,4 0 0,-3 1 187,1 2 349,-1 2-537,7 4 0,-6 0 824,3 0-575,-3 4-286,6 5 0,-8 2 46,3 3 1,-1 0 5,1 1-365,-2 1 163,-2-2 1,-1 6 161,-4-3-340,0 7 1,-4-10 0,-2 4 263,-3-2-256,-2-1 1,-1-2 0,-3 0-191,-3 0 1,2-6 99,-2 2 0,3-6-966,-3 3 1,5-4 120,-2 1-477,2-2 837,1-5 1,4 2-129,2-4-1303,2-3 2016,1-1 0,4-11 0,1 3 0</inkml:trace>
  <inkml:trace contextRef="#ctx0" brushRef="#br0" timeOffset="-16340">3836 522 7711,'5'9'1581,"-1"-1"-1087,-4 5 0,3 1 463,0 4 1,4-4-416,-2 1 1,0-4 70,1 1 0,-3 0-13,3 0 440,-4-4-168,2 0-260,0-3-260,-3-1-55,3 0 49,-4-4-171,0 0-507,0-4 1,-3-3 288,0-5 1,-3-4-547,3 2 1,-1-3 46,1-1-773,2 4 788,-3-2 0,4 2-163,0-4-188,0 1 517,4-1 0,-2 4-240,4 3 266,0 1 186,3 1 1,0 1 173,-1 2 1,1 2-114,0 4 0,0 0 546,0 0 0,0 4-190,-1 2 1281,1-2-1018,4 4 0,-2-4 73,3 2 112,1 2-353,3-7 1,-1 3-115,1-4 1,-3 0-53,-1 0 1,-2 0-264,3 0 1,-5-1 129,-2-2 1,1 1-492,-3-4 255,-2 4-212,0-6 230,-4 7 1,0-4-121,0 2 22,-4 2 121,-1-3 0,-5 4-75,-1 0-49,-3 4 209,0 1 1,-2 8 419,1 2 0,2-2-182,1 2 0,5-3 306,2 2 1,3 0-59,-1 1-187,2-2-120,1-1 0,3-2 89,0 2-428,7-6 192,-4 2 1,7-6 200,-4 3-754,4-3 410,-4 2 1,8-5-268,-2-2 0,-2-2 166,2-3 1,0-4-525,2 0 0,0-4-6,-2 2-61,1-3 512,-2-1 1,1 0-186,0-3 87,-5 3 274,3-8 1,-4 4-161,0-5 337,0 1-165,-1-1 1,1-1 89,0 1 0,-1 1-101,-2 8 0,-1 0 590,-2 6 1,-2 3-107,2 3 1168,-3 4-991,0-2 1,0 8 32,0 2 1285,0 6-1152,0 2 0,0 7-204,0 3 1,0 1-216,0 2 1,0-1-39,0 1 0,1-4 0,2 1 0,2-4-12,4 4 0,0-5 12,0 2 0,0-3 1206,-1 0-2032,5 0 407,-7-5-1504,6 0 0,-7-1-2856,4 0 2673,-5-1-721,0-6 2617,-4-1 0,-4-12 0,0-1 0</inkml:trace>
  <inkml:trace contextRef="#ctx0" brushRef="#br0" timeOffset="-15829">4349 450 7711,'-9'-4'2380,"4"3"-1091,1-3-545,4 4-125,0 0-332,4-3 1,4 2 102,3-2-79,5 2-151,-2 1 1,1 0 160,-1 0-336,1 0 56,3 0 1,-1 1-518,1 2 0,2-2 181,1 1-612,0 3 637,0-4 1,-1 3-35,3-4-104,-3 0 153,1 0 1,-3 0-179,0 0 355,-1 0-137,1 0 0,-4 0 334,-3 0-181,-1 0 324,-1-4 1,-4 2 43,-2-3 137,-2 3 1,-5-5-30,-2 4 41,-2 0-238,-1 3 1,-2 1 124,-1 2 552,-4 2-472,6 7 0,-5-1 104,3 4 322,0-4-497,3 1 1,2 0-10,1 0 0,-1 0-145,4-4 1,0 1-219,3 0 0,1-3 105,2 0-438,-2-4 329,7 2 1,-6-1 58,4 0-247,-1 0 148,4-3 1,1-1-86,2-2-236,-2-2 0,3-4 1,-2 0-321,1 0 1,0 0 314,-4 1 1,1-1 175,0 0 1,-1 0-170,-2 0 1193,2 4-429,-7 2-347,3-1 539,-1 3-406,-2-3 1,3 8 837,-4 2 0,1 1-412,2 2 1,1 0-437,2 0 1,2 0 140,-2-1-1221,2 1 733,0 0 0,2 0 266,2 0-1014,-2-4 1,3 2 0,-5-5-196,1 0-1123,0-1 624,0-1 172,0 0 811,-1-4 225,-3 0 425,-1-5 0,0-4 0,1-1 0</inkml:trace>
  <inkml:trace contextRef="#ctx0" brushRef="#br0" timeOffset="-15618">4860 300 7711,'12'0'6392,"0"0"-5914,3 0 0,2 0 0,4 0 346,-2 0-733,4 0 57,-5 0 1,8-1 147,-3-2-328,-1 2 192,3-2 1,-6 3-570,2 0 0,-2-1 292,2-2 0,-7 1-1193,1-4 1,-2 3 100,-4-3-887,1 4 1354,-9-6 1,3 6-30,-4-4-461,0 0 564,0-2 668,-4-1 0,0-4 0,-5-1 0</inkml:trace>
  <inkml:trace contextRef="#ctx0" brushRef="#br0" timeOffset="-15229">4984 45 7711,'-9'4'2692,"0"7"-1943,0-2 0,4 6-144,2-1 1,2 4-241,1 3 1,1 1 396,2 5 0,-1-2-26,4-1-145,0 5 0,0-8 0,0 5 372,1 0-535,0-5 0,2 5 0,1-4-240,2 1 0,-1-2-73,3-3 1,-2 0-434,3-1 1,-4-3 114,4-2 1,-3-4-34,3-2 0,-5 1 156,2-4-1721,-2 0 880,-1-3 197,0 0 300,-1 0-1081,1-4 963,0 3 1,0-10-625,0 3 851,0-7 0,-2 4 0,0-3 60,-1 2 0,-3-3 90,3 3 0,-4 0 124,1 4-53,2-1 1274,-4 4-593,3 1-483,-4 4 1892,0 0-1292,0 4 1,0 1 111,0 4 0,0-1-358,0 1 1,1 0-554,2 0 0,-2 0 119,5 0-1284,-4-1 977,2-3 1,0 3 152,2-2-1001,-2-2 379,4 0-37,-3 0-1338,4-3 1376,-1 3 0,1-4-310,0 0 1,1-1 168,2-2 892,-3 2 0,4-11 0,-4 2 0</inkml:trace>
  <inkml:trace contextRef="#ctx0" brushRef="#br0" timeOffset="-14846">5495 391 7711,'0'-9'1108,"-4"4"1492,3 1-1207,-3 0-609,0 3 1,2 0-83,-3 4 9,-1 4-403,1-2 1,-3 6 229,2 1 146,2 0-354,-4-3 1,7 3-158,-2-1-221,2 1 221,1-3 0,0-3-496,0 0 1,3-3 108,0 2 1,4-2-99,-1 3 1,2-4 126,1 1-478,-1-2 393,5-1 1,-2 0-144,4 0 18,-5-4 125,7 3 0,-6-6-290,4 4 224,-5-3 149,7 1 0,-4-1 117,1 0 1,2 3-130,-4-3 370,4 4-188,-7-2 1,7 4-139,-4 0 898,4 0-539,-7 0 0,4 1-78,-4 2 687,4 2-503,-4 4 0,8-1 609,-2-2 0,1 1-324,2-1 0,-2-1-169,1 1 1,-1-3-330,5 3 1,-6-4-273,0 1 1,0 1 212,2-1-1244,1 0 883,0-3 1,-4 0 59,1 0-1610,-4 0 1169,2 0 1,-5 0-384,1 0 1,-1-1 528,-2-2 0,-2 1 558,-4-4 0,-4 0 0,-1-3 0</inkml:trace>
  <inkml:trace contextRef="#ctx0" brushRef="#br0" timeOffset="-14685">5406 202 7660,'-27'-4'4836,"1"0"-1621,3-5-1741,6 4-1766,8 1 278,5 4-1348,4 0 713,4-4 469,1 3 1,5-3-1206,1 4 1,4 0 126,6 0 1258,1 4 0,9 1 0,0 4 0</inkml:trace>
  <inkml:trace contextRef="#ctx0" brushRef="#br0" timeOffset="-13841">6642 353 7785,'-4'5'1808,"3"-1"-499,-7-4-602,7 0-491,-7 4-39,7-3 0,-4 10 126,2-2 101,2 1 0,-3 2 0,4 0 402,0-1 1,1-2-391,2 0 0,2 0-287,4 0 0,4-1 218,1-2-304,3 1 28,1-6 0,0 3 227,3-4-535,-2-4 1,1 0 242,-5-5 36,1 0-953,-2 0 572,0 0 1,-2 0-317,-6 1 0,0-2 266,-3-2 1,0 2-65,-3-1 128,0 1 15,0 1 352,-4 0 1,-1 0-1,-3 1-254,-1 3 412,0 1-177,-4 4 1,6 0-25,-1 0 812,1 0-236,2 0-187,1 0 0,4 1-130,0 2 0,5-2 71,4 1 1,0-1 103,6-1-527,0 0 98,2 0 0,4-3 229,0-3-728,3-2 361,-5-1 1,5-3-60,-3 0-57,-1-3 126,-2 5 0,-4-6-259,-2 5 1,-3-5 144,0 1 1,-4-1-296,-2-2 237,-2 0 21,-1-3 108,0 2 0,-1-3-88,-2 1 51,-2 2 217,-4 2-25,1 0 1,-1 10-207,0-2 642,0 6-322,4-1 0,-3 4 900,2 0-523,-1 4-283,2 5 0,-2 9 1374,4 5-607,-4 3-416,6 4 10,-3 6 0,4 0 0,0 2 370,0-2-644,0 0 1,3-1 0,1 0 253,1 0-692,1-3 186,3 2 0,-1-7-239,1 3 1,0-6 206,0 0 0,0-5-1154,0 2 1,-4-5 120,1-2-2159,-4-3 1021,2 2 1120,-4-8-1237,0-1 2289,0-4 0,-4-4 0,-1-1 0</inkml:trace>
  <inkml:trace contextRef="#ctx0" brushRef="#br0" timeOffset="-13663">6783 406 7739,'5'0'4141,"0"0"-3079,-3 0 1,7 0-524,6 0 1,6-3-578,2 0 0,6-3-7,4 3-523,5-3 413,2 5 1,4-7 0,0 2-1063,1 2 812,3-4 0,2 6 18,5-4-1880,-1 4 1458,7-2 0,-10 2 809,2-1 0,6-4 0,3 2 0</inkml:trace>
  <inkml:trace contextRef="#ctx0" brushRef="#br0" timeOffset="-13370">7840 327 7731,'5'0'1603,"3"0"0,-5 0-1110,6 0-753,1 0 198,8 0 1,2 0 456,3 0 1,1-3-166,5 0 0,-2-3-52,0 3 0,-4-1-79,1 1-358,-8-2 178,4 0 1,-7-1 83,2 3-1570,-3-4 1048,-3 2 0,-1-4-46,-2 0-1017,-2 4 641,-4-2 941,0 2 0,-8-8 0,-2-1 0</inkml:trace>
  <inkml:trace contextRef="#ctx0" brushRef="#br0" timeOffset="-12583">7938 71 7731,'-9'0'0,"0"1"877,1 2 1,-1 2-351,0 4 0,4 0-6,2 3 0,2 3 90,1 6 369,0 1-574,0 5 0,1-1 211,2 0 73,2 1-356,4-1 0,1 1 88,1-1 341,3 1-453,4-5 1,2 3-105,1-5 1,3-2 5,0-3 0,1-5-258,2 2 0,-2-2 35,-1-1-475,1-4 433,-2-1 1,-1-4 95,-1 0-632,-2 0 343,-6-4 0,1-2-103,-2-6-915,-2 2 749,-2-6 0,-1 2-109,-4-4 0,0 0 233,-3-3 0,0 1-11,0-3 0,-1-1 150,-2-2 1,-2 0-115,-3-1 1,-1 1-61,0-1 438,0 1-56,0 3 1,-3 0-257,1 5 313,-1 2-64,7 8 0,-3 0 867,2 2-459,-2 2-265,4 4 1,-3 1 440,4 2 0,-3 2-215,3 4 1,0 3 515,3 3 1,0 3 75,0 2-37,0 3-513,0 7 0,4-2 192,2 1-111,2 2-196,0-3 0,1 2 314,0-3-229,4-1-103,-3-3 0,2 1-124,-3-3 1,0-2 59,0-4 0,0 1-254,0-5 0,-1 1 52,1-3-558,-4-4 471,3 3 1,-6-7 37,4 2-787,-4-2 575,2-1 0,-3-1-44,2-2-101,-3-2 224,4-4 1,-1-1-260,0-2 1,1 0 85,-1-3 0,-1-1 115,4 4 1,-1 1-47,1 2 395,2 0-119,-3 0 1,0 4-184,1 2 962,0 2-542,3 1 0,0 1 414,0 2-305,-1-2-203,5 7 0,-2-3 599,4 4 1,-4-3-190,4 0 1,0-3-32,2 2 0,-2-3 40,0 1-684,0-2 182,2-1 0,-2 0 246,0 0-580,-5-4 1,3 2 0,-4-3-84,0-2 0,-1-1 233,-3-1 0,2 0-370,-4 0 1,0 1-13,-3-1 41,0 0 247,0 0 1,-3 3-219,0 0 829,-4 1-282,3 0 0,-5 1-242,0 4 1333,0 0-806,0 4 1,0 1-61,1 3 1347,-1 5-1027,4-3 1,-2 7 33,4-3 1,0 0-73,3 1-715,4-5 191,1 7 1,12-7 167,3 2-1393,5-6 898,9 1 0,2-6 276,8 2-2696,4-2 1773,5-1 1,2-3-103,4 0-1389,0-3 1551,3 1 1,-3-4-121,3 0 0,-7 0 170,1 0 673,2 1 1,-8-1-1,6 0 1</inkml:trace>
  <inkml:trace contextRef="#ctx0" brushRef="#br0" timeOffset="-12296">9411 62 8474,'0'13'1718,"0"2"-748,0 5 1,7 4-440,2 5 1,5 0-74,1 3 1,-1-4-114,0 2 0,0-4-31,1-2 0,1-2-17,-5-1-249,5-3 37,-6 4 1,3-4 236,-5-1-1542,1-3 915,0-1 1,-3-2-3179,0-3 1578,-4 3 1905,2-6 0,-8 0 0,-1-1 0</inkml:trace>
  <inkml:trace contextRef="#ctx0" brushRef="#br0" timeOffset="-12019">9481 309 9153,'9'0'2102,"4"0"-1741,-3 0 1,9 0 200,-1 0-960,6 0 280,-2 0 1,5 3 123,-1 0 806,-3 4-495,2-2 1,-7 4 245,-1-1 1,-1 4-1,-7 0-499,2 0-7,-10 0 0,5-1 239,-3 4-392,0-4 146,-3 1 1,-4 0 197,-1 0-259,-7 0 58,-2-3 1,-4-4-100,1 1 0,0-3 39,2 3 1,-1-4-366,1 1 1,-1-2 72,2-1-1309,1 0 1079,4 0 1,3 0-50,0 0-1046,4 0 1021,-1-4 1,3 2-71,3-4-128,2 0 305,8 1 502,-3-2 0,7 2 0,-4-4 0</inkml:trace>
  <inkml:trace contextRef="#ctx0" brushRef="#br0" timeOffset="-11569">9773 450 7711,'8'0'246,"5"-4"1,-3 2-247,2-3 1309,1 3-814,-3-6 1,7 6 91,-2-4 1,-3 1-213,0-1 1,-2-1 358,-1 4-276,-1-4-150,-3 6-11,-1-6-1,-4 6-258,-4-3 135,-1 4 0,-4 0 124,-3 0-291,-2 4 46,0-3 1,-1 7 213,3 1 1,-3 0-110,4 3 1,0 1 23,5-2 1,2 2 108,4-1-326,0-2 0,1 2 1,2-3 183,3 0-477,2 0 260,4-4 0,-1 2 122,4-4-576,0-1 368,6-2 0,-2 0-114,1 0 0,-1-1 28,-1-1 1,2-3-252,1-4 1,-2 0-41,-4 0-86,2-4 333,-4 4 0,1-7-235,-2 4 547,2-3-88,-5 1 1,3-4-236,-6 1 622,2-1-299,-3 0 1,3 2 343,-3 1 0,3-1-119,-2 4 228,-2 5-323,4-1 0,-6 7 122,4-2 383,-4 2-396,6 1 0,-6 1 219,3 2 133,1 2-310,-1 7 0,3-1 220,-2 4-184,2 0-122,1 2 0,-2 1 124,-1 0-251,2-1 1,-3 4-1,3-1 64,-2 0 1,1-4 186,-4-2-1083,0-3 404,-3 6 308,0-7-2181,0 2 641,0-7 876,0 3-870,0-7 0,0 2 1559,0-6 0,0-2 0,0-4 0</inkml:trace>
  <inkml:trace contextRef="#ctx0" brushRef="#br0" timeOffset="-11330">10452 150 7711,'-5'9'2558,"-3"4"-1688,7 1 1,-3 4 4,4 3 235,0-2-664,4 6 0,0-2 217,2 3 398,2 0-643,-4-3 0,6 2 260,2-1 1,-2-2-25,2-2-692,1-1 186,1-2 0,1 0 149,-1-2-1580,-3-3 623,6-3 574,-7 0-2806,2-4 735,-7-1-1686,-1-4 3843,-4 0 0,-4-8 0,-1-2 0</inkml:trace>
  <inkml:trace contextRef="#ctx0" brushRef="#br0" timeOffset="-11169">10399 380 7711,'-9'0'3464,"8"0"1,7 0-2981,11 0-359,1 0 23,8 0 1,-3-1 147,6-2-676,3 2 360,7-7 0,-1 6-921,6-4 1,1 1 635,5-1 1,-1 1-2755,-2 3 3059,2 1 0,0-7 0,-1 3 0</inkml:trace>
  <inkml:trace contextRef="#ctx0" brushRef="#br0" timeOffset="-9685">11466 355 7748,'-5'10'1613,"2"2"0,2-2-921,1 1-436,0 3 0,1-4 116,2 2 186,-2 1 0,7-3 49,-2 2-199,-2-2 1,3-1-41,-1-1 0,-1 1-263,1 0 1,-3-3 124,3 0-520,-4-4 489,2 2-609,-4-4-199,0 0 1,0-4-13,0-2 1,-4-5 255,-2-1 1,1-2 29,-1 2 1,0-4-85,-2 1 329,-1-1-60,0-2 1,0 3-237,0 1 468,4-1 1,-2 1 0,4 2-233,-2-1 600,3 7-317,-2-6 0,4 10 1044,0-4-525,0 4-523,0-1 0,0 4 81,0 1 185,0 3-159,4 8 0,2-2 163,5 4-98,-1-5 1,4 7-1,-2-2 355,2 1-555,-1-2 49,4-1 1,-4-1-85,5-1 1,0-2 148,-1-3 1,1-3-133,0 3 0,-2-4 111,-1 1-850,2-2 468,-8-1 1,7-4 39,-4-2-763,0-2 583,-4 3 0,0-3-62,-2 2-294,2-5 370,-7 1 0,3-3-12,-4 4 1,0-2 32,0-1 1,0-1 246,0 1 1,-3 3-49,0-3 391,0 6 0,2-1-121,-2 4 122,2-4-170,-3 6 1,4-2 198,0 6 0,0 2-125,0 4 1,0 4 496,0 1 0,0 3-261,0 1 1,1 2-19,2 1 0,2-3 107,4-4-522,4 1 72,0 3 1,5-5 224,0-1-313,-1-2 56,5-1 0,-3-2 307,5-1-787,-1 2 321,0-7 0,-1 3-477,-5-4 1,1-1 292,-1-2 0,0 1-305,-2-4 0,-1 0-26,-3-2 358,-5-1 0,6 0 1,-6-1-401,2-2 505,-3-1 15,-1-1 0,-4-3-201,0 3 227,0 1 1,0-4-1,-1 4 94,-2-1 0,-2 1-1,-4 4 0,0 3 357,0 1 1,0 3-105,1-1 592,-1 2-553,0 1 1,-1 1 124,-2 2 536,3 1-564,-4 5 1,4 4 151,0 2-29,4-3-220,1 5 0,1-6-60,1 4 0,-1-5 26,3 2 0,3 1-211,3-1 0,0-2 63,3-4-388,-2 2 296,6-3 1,-5 0 6,1-2-709,4-2 499,-3-1 1,4 0-100,-3 0-52,-1 0 217,3-4 1,-4 0-346,0-2 1,-4-2 150,1 2 1,-1-2-37,1-4 1,1 2-160,-4-2 440,0-1-76,-3 3 1,0-4-126,0 2 538,0 6-210,0-5 1,0 9-222,0-4 1085,0 4-382,0-2-180,0 4 0,0 5-148,0 4 1,0 0 684,0 6 1,0-1-5,0 1 40,0-3-507,4 1 0,4-2 169,3 3-242,1-3-159,1 2 0,1-7 164,3 0-517,1-4 190,-1 6 1,0-7-73,-2 1 1,0-1 141,-3-1 0,3 0-645,-3 0 1,-1-1 39,-2-1-649,0 1 756,0-7 1,-1 3-105,-2-4-236,1 0 427,-6 0 0,3 1 36,-4-1 1,0-1 103,0-2 1,0 2 85,0-1 1,0 1-312,0 1 620,0 4 1,-3 0-145,0 2 1026,1 2-740,2-3 1,0 5-32,0 2 1145,0 2-915,0 8 1,1-2 293,1 3 276,-1 1-673,7-1 1,-3 1-180,4-3 0,1 3 72,2-3-430,1-1 140,1-2 1,3-1 188,-3-2-1714,-1 2 1029,4-3 1,-7 0 16,1-2-2797,-1-2 2048,-1-1 0,-3 0-2546,0 0 2886,-4 0 1,2-4 852,-4-2 0,0-2 0,0-1 0</inkml:trace>
  <inkml:trace contextRef="#ctx0" brushRef="#br0" timeOffset="-9339">12586 416 11442,'0'9'1902,"0"0"-1419,4-1 0,-3 4 83,2 0 920,-2 4-922,-1-7 1,0 5 290,0-2 0,3-2 107,0 1-760,0-1-228,0-1-156,-2 0 0,4-4 277,-2-2-343,-2-2 230,3-1 1,0-1 34,2-2-1142,-2-2 655,4-4 1,-3 0-497,3 0 0,0 1 392,-2-1 1,2-1 189,-2-2 1,1 2 145,-1-1 1,2-2 255,-3 1 0,0 0-106,1 4 872,0 3-600,3 1 1,0 4 36,0 0 1,-1 0 242,1 0 1,1 4 1064,2 2-759,-3 1-365,8 6 1,-3-3 73,4 2 1,-1-2 68,1-2-1374,-1 5 655,1-7 1,-3 6 263,-1-6-2907,-3-2 1949,2 3 0,-7-6-3,0 2-1261,-4-2 2129,2-1 0,-12 4 0,-2 1 0</inkml:trace>
  <inkml:trace contextRef="#ctx0" brushRef="#br0" timeOffset="-9046">12285 247 7691,'14'0'0,"1"-3"1996,-3 1 1,5-1-208,1 3-1226,3 0-138,9 0-278,6 0 0,9 0 382,8 0 1,-2-3-180,5 0 0,-5 0 214,5 3 1,1 0 47,-1 0-548,0 0 17,-3 0 0,-3 3 213,0 0-824,-4 0 435,-2-3 0,-3 1-321,-6 2 0,-2-2 265,-10 1 0,-5-1-2481,-6-1 1364,-3 0-791,-4 0 1318,-5 0 0,-8 0-42,-3 0-309,-9 0 665,5 0 1,-6-1 426,3-1 0,-7-7 0,-3-5 0</inkml:trace>
  <inkml:trace contextRef="#ctx0" brushRef="#br0" timeOffset="-8856">12903 142 7691,'-8'4'0,"2"5"0,0 0 2220,4 0-1456,-2 12 0,5-7 489,2 7-742,2 1 0,7-3 1,0 3 188,2-1 1,-2-2-162,2 1 380,1-1-535,-1-1 1,3-2 204,-3-1-1017,3 2 379,1-4 1,-4 4 108,1-2-906,-4-3 0,1-3 0,-4 0-1279,-2 0 1,1-3 24,-4 0 314,0-4 1786,-3 1 0,0 1 0,0 1 0</inkml:trace>
  <inkml:trace contextRef="#ctx0" brushRef="#br0" timeOffset="-7457">13150 523 7691,'9'-5'773,"0"-2"-580,0 4 1,1-3 1416,1 3-746,3-4-508,0 3 0,5-4 283,-1 2-263,2-2-50,1 3 188,-2-4-249,-2 0 1,-3 2 107,-2 1-47,-6-2-32,2 3-270,-4-4 1,-4 1 125,0 2 1,-5 0-221,-7 3 1,0 0 103,-5 3 0,1 0-140,-5 0 1,0 4-8,0 2 14,1 1 1,2 3 0,1 1-140,3 1 622,1-1-236,8 2 0,1-2-60,4 4 0,0-5-20,0 2 1,5 1-174,4-1 1,1-2 34,4-4-434,1 2 354,3-7 1,-1 6-76,1-4-117,-1 0 157,5-3 1,-3 0-197,1 0-226,-1-4 309,-1 3 0,-2-7 1,-1 2 0,1 1 55,-5 0 0,1-1 264,-3-3 1,0 0-59,0 0 752,-5 0-546,4 4 0,-6-1-61,4 3 512,-4 0-150,2 3-146,0 0 383,-3 0 1,3 4-1,-4 2 393,0 1 0,0 2-596,0 0 1,0 0 185,0 0-530,0-1 1,0 1-91,0 0 149,0-4-595,0 3 313,0-7 190,0 3-476,0-4 268,0 0 1,1-3-633,2 0 1,2-4 267,3 1 1,2-2-353,2-1 1,-2 1-25,2-1 431,-3 0 0,0 0 0,1-1-325,2-1 609,-2 1-42,2-7 0,-2 6-195,2-3 337,-2 3-47,2-2 1,-3 8 316,0 2 0,-3-1-244,0 1 0,-3 1 813,3 2 1,-4 3-368,0 3 0,-1 3 1065,-1 3-660,4-2-339,-3 6-31,7-6-241,-7 7 1,6-6 157,-4 3-476,4-3 109,-2 2 0,1-4-685,-1-1 1,0 1 440,1 0 1,2-3-1472,-2 0 0,-1-4 124,1 1-672,0-2 1450,2-1 0,1 0-24,0 0-317,-4 0 660,3 0 0,-3-3-216,4 0 658,-1-4 0,1 2 0,0-4 0,0 0 0,-3 1 0,0-1 0,-3-1-10,2-2 0,-3 1-50,1-3 1119,2-1-712,-4 1 0,3-1 50,-4 3 803,0-4-717,0 6 0,-1-2 193,-2 3 292,-2 0-580,-4 4 0,4 1 231,-1 4 0,0 0-230,-3 0 0,0 1 372,0 2 1,1 3-289,-1 6 0,0 1 12,0 1 0,4 3 77,2-2-102,2 1-202,1-2 0,0 2 126,0-5-318,0 5 16,0-6 1,4 3-342,2-5 0,2 0 233,1-2 1,3 1-202,-1-4 1,1 0 80,-3-3-1096,0 0 815,-1 0 1,1 0-61,0 0-522,0-4 589,0 3 0,-3-7-152,0 2 300,-5-2 125,7 0 0,-6-1 188,4 0-183,-4 0 209,6 0-86,-7 1 1226,3 3-356,-4 1-366,0 4 281,0 0-448,0 4 1,3 1 314,0 3-221,0 1-256,1 0 0,-2 0-508,3 0 1,4-2 267,3-1 1,0 2-900,-3-2 0,-4-1 104,1 1-318,-4-4 683,6 2 0,-6-4-207,4 0-997,-4 0 1071,2 0 1,-4-1-28,0-2-562,0 2 764,4-7 1,-3 3 471,2-4 0,-5 0 0,-1 1 0,-1-1 0,1 0 0,2-3 0,-2 0 0,2 1 0,1 2 0,-3-1 0,0-2 88,0 6 316,3-5-20,0 10 1455,4-3-321,-3 4-62,3 0 1,-3 1-760,2 2 0,-2 2 539,2 3 1,1 1-107,-1 0-378,0 4-432,1-3 0,-2 2 182,3-3-83,-3 0-136,6 0 0,-6-3 11,4 0-334,0-1 69,-1 0 0,0-1-722,-2-4 518,-2 0-1037,3 0 612,0 0-588,-3 0 710,6-4 1,-5-1-171,4-3 23,-4-1 293,6 0 0,-3 0-69,4 0-142,-4-3 266,2 2 1,-2-3-32,4 4 1,0 0 111,0 1 0,0-1 225,-1 0 1,-2 4-103,0 2 819,-4 2-401,6 1-251,-7 0 731,3 4-513,0 1 0,-3 1 118,2 0 794,-2 4-677,-1-1 1,1 4-120,2-4-233,-2 0 1,3 0-1067,-4-1 684,0 1 1,0 0 262,0 0-2349,0-4 854,3 3 647,-2-7-1436,3 6 1408,0-6 0,-2 3 3,4-4-81,0 0 342,3 0 536,0-4 0,-1-1 0,1-3 0</inkml:trace>
  <inkml:trace contextRef="#ctx0" brushRef="#br0" timeOffset="-7009">14473 452 7691,'5'-9'0,"-2"0"0,-2-3 504,-1 2-230,0 1 1,0 1 906,0 3-446,0 1 713,0-4-745,0 7 467,0-3-719,-4 4 1,2 4 207,-4 2-378,0 2 1,-1 0 0,0 2 244,1 2-260,0 2-107,1-1 0,-2 1 136,4-2 1,0-2-101,3 1 1,1 2-154,2-1 0,2 0 165,4-4-264,4 1 0,-3-3 0,2-1 133,1-1-515,-3-1 323,6-3 0,-6 0-43,2 0-391,2 0 365,-4 0 0,2-1-77,-3-2 1,0-1 39,0-2 0,0-2-80,-1 2 1,-2-2-128,0-4 21,-4 2 183,2-3 0,-4 4-109,0-3 112,4 2 0,-3-3 1,2 4-180,-2 1 748,-1 3-323,-4-3 0,2 7 353,-4-2-210,4 2-129,-6 1 1,3 1 650,-3 2 1,-1 2-102,0 4 1231,0-1-1154,0 5 1,3-2 117,1 4 325,3-5-692,-2 7 0,5-6 201,2 4-288,1-5-104,9 3 0,1-1-217,4 0 1,3-2 67,3-4 0,1 1-217,2-4 0,3 0 180,2-3-1877,7 0 1250,1 0 0,0-3-5,-2 0-2250,-2 0 1868,-4-1 1,-2 2-2339,-3-4 1773,-5 4 623,0-5 917,-13 2 0,3-4 0,-7 0 0</inkml:trace>
  <inkml:trace contextRef="#ctx0" brushRef="#br0" timeOffset="-6189">1 1253 11374,'12'0'784,"3"0"1,2 0-556,0 0 1,5 0 29,1 0 0,0-1 0,0-2 0,-3 2 127,1-2-622,-3-2 230,0 4 1,0-4-781,-1 2 0,-2-1 338,0-2 0,-5 2-941,2 1 1,-2-1 52,-1-2 67,-4-2 1269,-1 3 0,-4-8 0,0 0 0</inkml:trace>
  <inkml:trace contextRef="#ctx0" brushRef="#br0" timeOffset="-5688">168 972 7940,'-12'-8'0,"1"2"1592,-1 2-984,7 4 0,-2 1 93,4 2-276,0 2-157,3 8 0,0-2 325,0 7 1,0 1-180,0 4 0,0 5 551,0-1 1,0 2-413,0 1 0,4-3-11,2 3 1,2 0 116,1-1-1115,0 1 423,-1-8 1,1 3 137,0-5-571,0 1 417,4-7 0,-4 1-1036,3-3 1,-2-1 444,-1-5 1,0 1-800,-1-4 1,1 0 689,0-3 1,0-1 10,0-2 1,-2-2 49,-1-4 219,2 4 165,-7-3 1,4 3-56,-2-4 362,-2 1-334,3 3 710,-4-3-402,0 7 1,3-2 936,0 6 0,3 2-24,-3 4 1,3-1 325,0 1 1,2 3-326,1 0 24,4 0-519,0-8 1,3 3 222,2-4-102,-3 4-241,7-6 1,-1 3 18,-1-4 0,4-4-61,-4-2 0,1-2-212,-4 0 0,-2-1 165,0 0-602,-4 0 359,-3-4 0,-1 4 107,-4-3-607,0-2 414,-3 4 1,-1-3-119,-2 1-118,-6 2 238,-4-3 1,-6 4-15,-1 1 1,-1 0 51,-5 2 0,1 2 227,-4 4 1,-2 0-42,2 0 0,2 1 55,4 2 0,3 2-31,0 4-738,5-1 420,2 5 1,5-3-51,3 2-1701,1-2 1263,8 2 1,1-2-725,7 2 0,6-2 245,5-2 1177,7-3 0,5 3 0,5-3 0</inkml:trace>
  <inkml:trace contextRef="#ctx0" brushRef="#br0" timeOffset="-5300">1306 1315 7803,'-5'0'2683,"-2"4"-2212,4 1 0,0 3 1,3 2 509,0 2 0,1-1-471,2 3 0,-1 1 299,4 3 1,0-4-14,3 1-202,0-4-294,3 2 1,-2-5 107,2 1 53,2 0-280,-5 0 1,7-3-159,-4 0 1,2-4 73,-2 0 0,0-2-17,-3-2 1,0-3 75,-1-4 0,0 0-441,-2 0 0,2-3 51,-2 1 0,-2-5-63,-1 1 1,-2 0 82,-1 0-585,0-2 481,0 4 1,-3-5-523,0 0 1,-4 4 306,1-1 1,1 4-726,-1-1 1,4 2-57,-1 2-3,2 3 0,2 1 1317,2 4 0,2 0 0,4 0 0</inkml:trace>
  <inkml:trace contextRef="#ctx0" brushRef="#br0" timeOffset="-4746">1773 1218 8365,'0'-9'1175,"0"0"1,-1 1-895,-2 2 0,-2-1 153,-3 4 0,-1 0-78,0 3 0,-4 0 347,-1 0 0,-3 1-255,-1 2 1,4 1 206,-1 2 0,4 2-9,-1-2-1056,6 2 373,3 4 0,3-2 116,0 2-496,3 2 361,6-4 0,5 5 3,4-3 1,-1 4 28,1-2 0,0 0-200,-1 1 0,1-1 28,-1 0 0,0 3 221,-2-2 0,1 0-119,-5 0 418,1 2-205,-3-8 0,-3 7-38,0-4 1,-4 0 24,1-4-53,-3 1 1,-3-3 3,-3 0 0,-2-4-202,-1 1 0,0-2-170,0-1 1,1 0-342,-1 0 0,0-1 259,0-2-1280,0 2 1060,0-7 1,4 3-75,-1-4-445,4 1 706,-2 3 0,4-3 20,0 2 0,4-1 127,2 1 1,1-1 312,2 4 1,3-2-96,0 2 1,3-3 569,-4 3 1,5-4-225,-1 1 1056,1-2-889,-2-1 1,3 1 80,-3-1 469,-1 0-584,4 0 0,-7-3 69,1 1 0,-2-1-128,-3 3 1,1 0-86,-4 0 0,0 4-63,-3-1 0,-1 3 186,-2-3 0,-2 4 24,-4-1-241,0 2-21,1 1 0,-5 4 207,-2 2 428,2 2-453,-3 4 1,7 1 72,0 2 1,1-2-123,5-1 1,0-2-240,3 2 1,1-2 155,2-2-828,2 1 544,4 0 1,5-3 77,3 0-2145,1-4 1454,7 2 1,-2-4 17,3 0-2486,1 0 1476,3 0 1684,-2 0 0,6 0 0,-3 0 0</inkml:trace>
  <inkml:trace contextRef="#ctx0" brushRef="#br0" timeOffset="-3814">3008 1262 7863,'3'-6'602,"0"0"1,5 3-279,1-3 0,2 0 216,4-3 1,3-2-12,-1-1 46,1-4-253,0 2 0,-3 0 88,-3-1-236,0 4-15,-3-5 1,-2 5-89,-1-4 1,-2 4 84,-4 0 1,0-2-511,0 1 0,-4 0 266,-2 4 0,-2-1-365,-4 0 0,-2 0 74,-4 0 83,1 4 94,-1-2 1,1 6 36,-1-2 227,4 2-57,-2 1 0,5 1 91,-4 2 1,5 1-71,1 5 1,2 4 230,4 2 1,0 1-43,3 2 1,0 1 285,0 1 1,1 4-7,2 5 640,2-1-661,7 6 1,-1-2 123,4 6-57,-1-5-258,0 5 0,2-10-104,-4 5 0,-1-8 0,-2 2 1,-1-4-125,-2 1 0,1 0 132,-4-3 0,0-4-187,-3-2 0,0-3 64,0 3-1359,0-5 908,0 3 1,0-7 26,0 0-1809,-4-4 1391,3 2 1,-7-1-1775,2 0 1939,-2 0 0,-4-4-7,1-2 0,-1-2 620,3-4 0,-4-4 0,0-1 0</inkml:trace>
  <inkml:trace contextRef="#ctx0" brushRef="#br0" timeOffset="-3129">2946 1359 7863,'5'-4'655,"3"0"157,-2-2 1,2 2-102,1 4-448,-1-4-90,5 3 0,-2-6 128,4 4 1,-2 0-89,2 3 0,1 0 317,-5 0 1,5 0-123,-1 0 1,1 0-76,2 0 1,0 1 66,-1 2-360,1-2 6,0 3 1,-2-4 272,-1 0-547,2 0 236,-8 0 0,4-1 22,-4-2 0,0 2 55,0-2 0,-4 1-136,-2-1 0,-2 3-60,2-3 36,-2 2 31,3 1 1,-8-3-91,-1 0 1,-3 0 204,-1 3-361,-4 0 167,-1 0 1,0 4 206,-1 2 1,1 1-86,0 2 1,-2 0 174,4 0 0,0 3-109,4-1 0,3 1 178,2-3 1,2 0-52,1 0 1,0-1-91,0 1 1,4-1 144,2-2-344,1 2 183,6-7 0,0 3-119,2-4 0,3 0 100,-3 0 1,6-4-289,-3-2 0,-1-2 73,-3-1 1,-3 3-121,1 0 1,-3 1 6,-3-4 0,1 0 39,-5 0 1,1 0 13,-3 1-220,0-1 171,0-4 0,0 3-72,0-2 1,-3 0 95,1 0 1,-4 0 217,3 3 1,-3 3-250,3 1 1004,0 3-479,3-6 98,0 7-213,0 1 0,0 5 74,0 3 0,4 2 145,2 2 0,2-1-11,0 4 53,1-5 0,0 6 0,1-3 260,2 0 1,-3-2-290,3 1 1,-2-2-310,-1-1 1,-3-2 207,0-1-514,-4 2 219,1-7 214,1 3-310,-3-4 96,3 0 38,-4 0 0,0-1 27,0-2 0,0-2-352,0-4 0,0 0 136,0-3 0,3 1 61,0-4 1,3 1 87,-3-4-70,4 0 80,-2 1 0,4-1-132,-1 0 0,1 2-190,0 1 1,4-1-822,1 5 0,3-4 491,1 3 1,0 3-673,3 4 1,-1 0 655,3-1 0,0 2 678,0 4 0,3-4 0,-4-1 0</inkml:trace>
  <inkml:trace contextRef="#ctx0" brushRef="#br0" timeOffset="-2590">4658 1103 7893,'0'-9'841,"0"3"-420,0 0 296,0 4 0,-4-3-244,-2 3 0,-2 1-64,-4-2 0,-2 2 28,-3 1 273,-1 4-363,-4-3 1,3 6 360,-5-1-178,5 2-368,1 1 0,3 1-362,6 1 1,0-1 220,6 2 1,1-2-397,5-1 0,3-1 233,5 1 1,3 0 46,4 0 1,0 0-153,3 0 86,-3-1 9,4 1 1,-4 0 10,-1 0 250,1 0 1,-4-1 0,-3 1 287,-1 0-313,-1 0 0,-4 0 155,-2 0 1,-2-4-97,-1 1 0,-5-1 98,-4 1 0,-4-1 52,-4-2-298,-1-2 92,1 3 0,-4-4 97,0 0-352,5 0 0,-1 0 0,3 0-700,1 0 0,0-1 462,4-2 0,1 1-826,2-4 0,-1 0 534,5-3 0,-1 3 35,3-3 1,4 2 10,1-5 652,7-2 0,-2 1 0,3-5 0</inkml:trace>
  <inkml:trace contextRef="#ctx0" brushRef="#br0" timeOffset="-2403">4657 1123 7893,'9'3'0,"-1"3"1181,-2 6 1,1 5-279,-4 3 0,3 6-77,0 0 0,-1 2-231,1 4 414,-4 0-617,2 4 1,-4-1 229,0 0 0,0 3-200,0 1 1,0-1-322,0-3 1,0-1 85,0-1 0,0-4-749,0-5 0,0-3 183,0-3 0,3-1-178,0-3 0,1-2 117,-1-6-2002,-2-2 465,3-4 771,-4 0 0,3-1 173,0-2 1033,-1-6 0,-2-5 0,0-3 0</inkml:trace>
  <inkml:trace contextRef="#ctx0" brushRef="#br0" timeOffset="-2138">4631 1253 7842,'0'-18'0,"3"1"538,0-1 0,6 3-108,0 1 679,6 3-671,-1-2 1,3 7 266,1 0-254,0 4-293,-5-2 0,4 4 371,-2 0 1,-3 1-102,0 2 0,1 2 37,-1 4 1,-3 3-103,-4 0 1,-2 3-350,3 0 0,-4-1 33,1 0-284,-6 1 227,-2-1 1,-7 1 266,-3-3-494,-2 0 210,0-3 1,-1 0-90,0-1 1,1-2-13,-1 0 1,3-4-707,1 1 0,3-2-54,-1-1-2163,2 0 1720,1 0-278,5-4 1609,4 3 0,4-11 0,5 3 0</inkml:trace>
  <inkml:trace contextRef="#ctx0" brushRef="#br0" timeOffset="-1479">4869 1279 7842,'9'-4'0,"1"-1"0,1-3 1047,-1-1-628,7 0 1,-3-3-68,7 1 0,-2-2-128,1 1 0,-2 2-203,-3-2 0,-3 2 139,-3-2 1,-3 3 382,0 0 1,-4 0 156,1 4-308,-2 1-221,-1-4 0,-4 7-259,-2-2 0,-5 2 111,-1 1 1,-3 4 280,0 2-48,-2 2-105,0 4 0,0-1 202,2 4 1,3-1 18,3 4 12,0-4-261,0 2 0,4-2 112,2 4-273,2-4 209,1 2 1,4-6 188,2 2-936,6 2 473,-2-9 0,3 7-646,-1-6 0,2-2 360,4-1 1,-1-2-250,1-1 0,-1 0 190,1 0 0,-1-4-753,-3-2 1,3 1 143,-2-1-101,-2 0 690,3-2 1,-5-1 467,4 0 0,-2-3 0,2 0 0,-1 0 0,-2 0 0,-3 1 0,3-4 0,-2 4-181,-1-4 0,-3 3 123,0-2 0,-4 3 933,4-1-334,-4 2 1523,2 1-1215,-4 4 1,-1 1 48,-2 1 110,2 2-601,-6-3 1,-1 8 386,-4 2 1,-4 1-311,2 2 1,-2 4 147,1 2 0,-1 1-249,5 2 1,0-1-149,5-3 1,2 2 80,4-4-613,0 3 278,0-5 0,1 3-272,2-4 1,2 0 275,4-1 0,1-2-485,1 0 1,0-4 203,4 1 0,-1-2-427,0-1 0,2-1-67,-4-2 180,3-2 286,-5-4 0,6 1-260,-4-1 235,3 0 95,-5 0 0,3 0-62,-4 0 348,3 1-69,-2-1 1,2 0 160,-6 0 1,2 1-155,-2 2 1546,-3-1-861,5 6 780,-7-3-892,7 4 0,-7 4-80,2 2 0,-1 2-28,1 4 0,-1-2-32,4 2-629,-4-3 220,6 0 1,-6 0-735,3 0 0,-2-1 480,3-2 1,-3 1-1434,3-5 1,-3 4-7,3-3-654,-4 0 2353,6-3 0,-3 0 0,3 0 0</inkml:trace>
  <inkml:trace contextRef="#ctx0" brushRef="#br0" timeOffset="-998">5443 1078 7878,'-5'0'2295,"2"0"-1649,6 0 1,2 0-2175,4 0 737,0 0 378,0 0 206,-1 0 1,1 0-70,0 0 510,0 0-198,0 0 0,2 0-87,1 0 0,4-1-45,-1-1 0,1 0-206,2-4 1,-3 3 81,-1-3 0,1 0 400,3-3 1,-1-3 5,1 1 337,-4-1-373,2-1 1,-2 0 21,4-1 49,-5-3-88,0 3 0,-4-3-66,0-1 182,0 0-149,-5 5 0,0-4-56,-4 2 0,-1 0 55,-2 0 1,-1 2 128,-5 4 1,-1 2-108,-2 1 0,1 2 312,-3 4 0,0 1 27,-1 2 217,3 6-389,-1 4 1,3 5 229,-2 0 91,2 3-287,2 2 1,2 4 74,0 2 1,4 0-184,-1 3 1,1 0 196,-1 0 1,2 2-74,-2-1 0,5 1-76,1 1 1,4-3 58,-1 1-409,2-1 99,0-1 0,1 0-226,0-5 0,0 0 183,0-3 1,-1-1-251,-3-4 1,0-1 146,-2 1 0,-2-4-767,2-3 1,-2-4 49,-1-1-576,0-4 0,-1 2 217,-2-4-151,-2 0 860,1-4 1,-4-2-315,2-6 1,-2 2 815,-1-5 0,-4-4 0,0-3 0</inkml:trace>
  <inkml:trace contextRef="#ctx0" brushRef="#br0" timeOffset="-790">5644 1253 7837,'9'-13'319,"0"-2"1,-1 0-43,1 0 0,3 2 46,0 4 1,3 1 58,-4-1-14,1 4-197,1-3 0,-3 7 400,1-2 27,-1 2 0,-1 5 108,0 2 162,-4 6-522,3-2 1,-8 6 196,3-1-369,2 2-3,-4 0 0,4 0-283,-2-2 0,-2 0 155,2-3 0,-2 0-821,-1-3 1,1-1 108,2 1 0,-2-3-1135,2 0 977,-2-4-1184,-1 2 2011,0-4 0,4 0 0,1 0 0</inkml:trace>
  <inkml:trace contextRef="#ctx0" brushRef="#br0" timeOffset="-609">5821 1094 7821,'0'-5'1951,"1"1"-1004,2 4-1586,2 0 470,4 0 1,0 0 29,0 0-1000,-4 4 727,2-3 1,-2 7 126,4-2 1,1-1 122,2 1 0,-2-1-473,1 0 635,3 3 0,0-3 0,3 4 0</inkml:trace>
  <inkml:trace contextRef="#ctx0" brushRef="#br0" timeOffset="-405">6042 1103 7821,'-1'-5'843,"-2"2"1,1 2-272,-4 1 0,0 1-35,-3 2 812,1 6-837,-1 1 1,0 5 137,0-3 404,0 4-634,1-3 1,0 4 379,2-2 0,2 1-296,4-5 0,0 4-388,0-3 1,4-1-179,2-2 1,5-3-203,4 0 1,2-4 243,0 1-2009,5-2 1453,1-1 1,3 0-2821,0 0 1702,5 0 1073,0-4 1,2 2 620,-1-4 0,4 0 0,4-3 0</inkml:trace>
  <inkml:trace contextRef="#ctx0" brushRef="#br0">6994 1121 8806,'0'6'1477,"0"3"1,0 2-839,0 7 1,0 3-83,0 3 1,3 1-156,0 2 1,0-1-21,-3 1 0,3-2 37,0-1-377,4 1 126,-2-6 0,3 3 168,-2-1-1482,1-3 878,-6 4 1,6-8-1113,-4-3 1,0-1-49,-3-1-1094,0 0 1435,0-4 1087,0-1 0,-4-8 0,-1-1 0</inkml:trace>
  <inkml:trace contextRef="#ctx0" brushRef="#br0" timeOffset="244">6889 1165 7802,'13'-14'0,"1"-2"0,-2 4 1492,1 5-973,5-1 1,3 4 36,-1-2 0,4-1-195,-4 4 0,4 0 28,-4 3 0,-2 0-95,-3 0 0,-4 4 296,0 2 0,-1 3-187,-1 3 1,-4-2-41,-2 5 1,-2 0-54,-1 2-300,0 1 47,-4 0 0,-1-2-290,-4-1 0,-4 1 206,-1-4 1,0-2-525,-1-4 1,4 1 294,-4-4 1,4 3-1203,-1-3 1,3 0 370,0-3 1,1-1 1086,2-2 0,-2-2 0,3-4 0</inkml:trace>
  <inkml:trace contextRef="#ctx0" brushRef="#br0" timeOffset="859">7188 944 7869,'5'0'0,"-1"1"1268,-4 2 0,1 2-530,2 4 1,-1 4-303,4 1 0,-3 6 85,3 0 312,-4 5-453,6-6 1,-7 5 172,2-3-2,1 3-265,-3-5 1,4 5-31,-2-3 1,-1-1-43,4-2 0,-1 0-1072,1-1 1,1-2 596,-4 0 1,4-5-1113,-2 2 1,3-5 52,1-1-78,0-4 884,0 2 0,1-4 110,1 0 0,2 0 30,2 0 1,1-1-50,-1-2 0,-1-2 145,0-4 1,-2-1 277,3-1 0,-4 0 0,0-4 0,-2 0 123,-3-2 0,2-1-187,-2 1 1072,-2-1-697,0 0 0,-4 1-33,0-1 512,0 4-462,0 2 1,0 3 585,0 0 0,-4 4-393,-2 2 1,-3 2 68,-3 1 0,2 0-167,-5 0 1,3 5 162,-3 4 0,2 1 31,-2 4-126,-2 1-332,8 7 1,-3-7 158,6 3-271,2-2 43,4 1 0,0-3 13,0-2 1,0-3 67,0 0 1,4-1-239,2-2 1,2 1-124,0-4 0,4 0-113,0-3 1,1 0 48,-2 0-420,-1-4 441,3 3 0,-1-7-130,0 2-159,-1-2 292,-2-1 1,-3 1 4,0-1 0,-1 0-172,1 0 560,1 0-174,-2 1 489,0-1 0,0 4-80,-2 2 321,-2 6-463,3 2 1,-3 4 178,2-1 51,-2 1-248,3 4 1,0-3-569,2 2 1,-1-1 212,0-2 0,1 2-643,3-5 595,0 2 1,0-4-1035,0-1 0,-1-2 10,1-1-715,0 0 1216,0 0 1,0-3-53,0 1 740,-1-5 0,1-2 0,0-5 0</inkml:trace>
  <inkml:trace contextRef="#ctx0" brushRef="#br0" timeOffset="1240">7753 1182 7848,'0'-5'2241,"0"1"-1422,0 4 0,-1 4 114,-2 2 0,1 5-424,-4 1 0,3 3 173,-3-4 0,3 2-278,-3-1 0,5-2 495,-2 1-290,2-1-493,1-1 201,0-4 0,0 3-781,0-7 412,0 3-417,0-4 0,4-1 281,1-2 1,4-1-774,3-2 0,-1-3 391,3 0 0,-3 0-91,1-2 0,-2 0-55,-1-1 344,-1 2 134,1-6 0,0 5-80,0-4 252,0 0-47,0 2 0,-1-3 526,1 4-416,0 1 1,-3 3 1428,0 2-772,-4 2 506,2 4-716,-4 4 1,3 2 14,0 5 1,-1 3 27,-2 4 0,0-1 38,0 1-198,0 0-142,0-5 0,0 4-370,0-2 1,1-2 197,2-2 1,-1-1-951,4-1 0,-3 0 503,3 0 1,-3-5-931,3-1 0,-3-2 386,3-1 0,0 0 309,2 0 0,1-3 46,0 1-577,0-9 441,0 5 759,3-7 0,-2 0 0,3 0 0</inkml:trace>
  <inkml:trace contextRef="#ctx0" brushRef="#br0" timeOffset="1473">8150 1017 7848,'5'-23'-27,"2"0"13,-5 5 1,4 2 1106,-3 8 0,1 2 197,-1 0-582,-2 4 1,3 2-280,-4 6 1,0 5 580,0 4 0,0 3-73,0 2-109,0-1-477,0 6 0,0-5-50,0 4 0,0-5-194,0 2 1,0 0-272,0 0 1,0-1 200,0-2 0,1-3-737,2 0 0,-2-4 93,2 4-2519,-2-4 1557,-1 1-85,0-3 435,0-4 726,0-1 0,-1-5 48,-2-2 0,-3-2-464,-6-4 909,2 1 0,-10-5 0,1-1 0</inkml:trace>
  <inkml:trace contextRef="#ctx0" brushRef="#br0" timeOffset="1611">8017 1129 7848,'-7'-11'61,"1"-1"1,2 0-62,4 3 786,4 4 0,-1-2 0,5 2 87,1 0 0,6-3-455,0 2 0,2 1 359,4-1 0,-2 3-309,1-3 0,0 4-426,0 0 0,-1-2 21,2 1-831,-3 0 0,-1 3 0,-2 0 309,0 0-2338,0 4 2797,-1-3 0,2 6 0,-2-2 0</inkml:trace>
  <inkml:trace contextRef="#ctx0" brushRef="#br0" timeOffset="1751">8442 1226 7848,'0'9'0,"-1"-1"1933,-2-2 1,2 2-897,-2-2 0,3-2-524,3-1 1,-2-2 60,2 2-763,-2-2 260,-1 3 146,4-4-1154,-3 0 574,3 0 363,0 0 0,-3-4 0,2-1 0</inkml:trace>
  <inkml:trace contextRef="#ctx0" brushRef="#br0" timeOffset="11702">9367 1202 10072,'0'9'1264,"0"3"-700,0 3 1,0 2-184,0 0 0,3 1 127,0 0 0,0-1 220,-3 1-198,0 0-250,0-5 1,1 0 122,2-4-82,-2 0 58,2-4-337,-3 3 261,0-8-58,0 4 1,0-5-30,0-2 1,0-1-492,0-5 0,0-4 154,0-2-909,0-5 709,0 1 1,0-6 21,0 1-417,-3-1 431,2-6 1,-6 3-205,4-4 0,-3 2 88,3-2 1,-4 0 245,1 0 1,1 1-63,-1 1 0,3 7 158,-2-1 0,3 6-10,-1 3 922,2 2-372,1 8 207,0 1-477,0 12 0,0 5 610,0 8 0,4 3-326,2 0 1,1 4 3,2 1 0,1 2-145,2-2 0,0-1-170,3 1 0,4-3 168,-4-2-471,7-2 156,-7-5 0,7-2 204,-1 0-574,-3-5 272,8-1 0,-7-2-481,1-4 1,-1 0 281,-2-3 0,0-4-444,-2-2 1,1-3 289,-1-2 1,-1 0-83,1-4 0,-5 0-140,2-2 63,-2-1 277,-5-3 0,2 1-118,-4-4-113,0 5 364,-3-7 1,2 8 155,1-3 1,0 4-202,-3 2 1018,0 2-668,4 4 1,-3 8 597,2 4 0,-2 8-52,-1 4 227,0 5-501,0 3 1,0 3 244,0 1 346,0-1-613,0 1 1,0-1 55,0 1 0,0-2-156,0-1 1,1-2-569,2-1 0,1-6 239,2 3 1,1-3-995,-4-1 0,4-1 229,-2-4 0,3-1-180,1-2 0,0-2 74,0-4-1202,0 0 1373,3 0 0,-1-4-345,4-2 0,-4-2 1082,0-1 0,-1-8 0,-1-1 0</inkml:trace>
  <inkml:trace contextRef="#ctx0" brushRef="#br0" timeOffset="12103">9976 1200 7902,'-8'0'0,"-1"0"0,0 4 1625,0 2 0,3 5-130,0 4-748,4 2-372,-2 0 0,2-2 110,-1 0 507,0 0-588,3-2 1,0 3 94,0-4 1,4 2-159,1-2 0,3 0-231,1-3 1,4-1 97,2-3 1,4 2-303,2-4 0,0 0 46,0-3-547,-3-4 492,4 3 0,-5-7-65,-3 3-575,3-3 489,-7-5 0,2 3-65,-7-2 0,2 2 29,-4-2 0,0-1 61,-3-1 0,-3-3 43,0 2 1,-4 1 137,-2 0 1,-3 3-172,-3-1 347,-1-2 1,-1 8-1,-4-2-123,2 3 363,-4 2-233,5 3 1,-7 0-71,4 0-181,1 4 128,2 1 1,5 1-522,1 0 1,5-1-83,1 4-393,4 0 0,3-1 37,8-2-301,4 2 736,4-7 0,5 2-200,1-3 76,3 0 316,0 0 0,0 0 320,-3-3 0,3-2 0,-8 0 0,4-5 0,-4 4 0,-1-7 0,1 5 0,-3-4 0,-1 0 0,-6 2 0,1-2 1002,-6-1-581,5 3 0,-7-3 24,2 4 1397,-6 4-1162,2-2 0,-10 5 122,2-4 1,-6 4-366,1-1 0,0 2 23,-1 1 1,5 1 267,2 2-625,-1 2 0,8 4 146,-2-1-684,2 5 420,9-3 1,-1 3 95,7-5-473,5 5 318,0-3 0,5 7-117,-3-3 1,0 0 26,0 1 0,-3-1 125,3 4 1,-2-3-18,-2 0 1,-3-2 74,-2 2 0,-5-2-42,-2-4-46,-3-1 85,2 1 1,-9-1 17,-3-2 408,-5 2-259,-5-7 1,0 3-196,-3-4 1,2 0 61,-1 0 0,-2-1-738,2-2 1,2-2 344,3-4 0,5-1-1039,-2-2 0,2 3 51,1-3 1331,4-2 0,-3 0 0,4-3 0</inkml:trace>
  <inkml:trace contextRef="#ctx0" brushRef="#br0" timeOffset="12283">10416 1147 7945,'9'-9'0,"0"4"0,2 1 1612,3 4 1,1 3-860,6 0 1,0 0-508,0-3 0,-2 0-200,-4 0 1,1 0-22,-4 0 0,-4-3 16,-2 0 0,-3 0-140,3 3 1,-3-3 141,3 0-2347,-4 1 1524,2 2 0,-1-4 780,0-2 0,0-2 0,-3-1 0</inkml:trace>
  <inkml:trace contextRef="#ctx0" brushRef="#br0" timeOffset="12517">10496 884 7945,'-8'7'1270,"2"2"1,-1 2-135,4 7 0,-1 3-484,1 3 0,2 1 212,-2 2 0,2 0-209,1 2 1,0-1 31,0 1 0,0-1-26,0-2 322,4 1-580,1-1 1,1 0-561,0-3 0,0-1 132,3-5 1,0 0-909,-1-2 0,1-3 424,0-3-1219,-4 0 0,3-4 193,-2-2-574,1-2 1327,2-1 0,-3-4 115,0-2 0,-1-6 667,1-2 0,2-7 0,-3-2 0</inkml:trace>
  <inkml:trace contextRef="#ctx0" brushRef="#br0" timeOffset="12755">10646 832 7947,'0'13'2758,"0"5"-1680,4 0-617,-3 11 0,3-8-60,-1 9 1,-2-5-161,2 5 0,1 0 343,-1 0 1,1-3-162,-1-1 0,2-1-310,4 4 1,-3-5 202,0-4-1315,-1-1 765,4-1 1,0-4 206,0 1-1788,0-4 1229,-4-2 1,2-2 11,-1-5-1399,2 1 549,1-3 90,0 0 1334,0 0 0,3-7 0,2-3 0</inkml:trace>
  <inkml:trace contextRef="#ctx0" brushRef="#br0" timeOffset="13113">10849 1218 8145,'-5'-4'1348,"-3"3"1,7 1-771,-2 6 0,2 4-90,1 2 0,0 0-105,0-3 0,0 2-208,0 1 0,4-1 151,2-5 298,-2 2-329,7-7 0,-5 6 119,6-5-631,-2 1 230,3-3 1,-3 0-522,5 0 1,-1 0 329,0 0 0,0-4-144,-2-1 0,-2-3 164,1-1 0,-1 0-355,-1 0 0,-1-2-49,-2-1-164,2-4 369,-7 6 1,4-3-197,-3 1 744,-1 2-223,3 1 1485,-4 1-880,0 7-181,0-3 0,0 12 106,0 4 1559,0 4-1307,-4 1 0,3 5 121,-1 1 610,-3 3-940,4-4 0,-3 4 87,4-3 140,0-1-420,0 4 1,0-5-423,0 3 0,0-3 117,0-3 1,1-1-851,2 1 1,-2-4 270,2-2 1,0-3-261,0 0 0,1 0 46,-1 0-2182,-2-4 942,3-1 998,-4 0 992,4-3 0,-3 2 0,3-3 0</inkml:trace>
  <inkml:trace contextRef="#ctx0" brushRef="#br0" timeOffset="14739">11510 1253 7893,'-9'-5'1226,"4"1"1,1 8-984,4 2-159,4 2 1,-1 0 136,6 1 0,-1 0-114,7 0 0,-4-1 866,4-2 1,-3 3-396,2-3 0,1 4-236,3-4 1,-4 2-19,-3 1-501,3 0 171,-8-5 1,6 3 217,-6-4-368,-3 0 206,1-3 308,0 0-296,-3 0 0,3-1 97,-4-2 0,3-5-74,0-3 0,1-5-213,-1 1 1,-2-1 25,2-2-46,-2-4 82,3 4 0,-3-5 174,2 3-353,-2 1 145,-1-6 1,3 7-346,0 0 0,-1 2-107,-2 4-242,0-4 235,0 6-426,4 2 0,-2 4 21,4 4-681,0 4 741,-1 4 904,3 2 0,-3 7 0,4-3 0</inkml:trace>
  <inkml:trace contextRef="#ctx0" brushRef="#br0" timeOffset="15568">12014 1244 7893,'0'-13'1048,"-1"3"-645,-2-1 1,1 2-219,-4 3 1,0-2 138,-3 2 125,0-2-198,-3 4 1,-2 0 292,-4 4 0,4 0 79,-1 0 0,0 1 14,-2 2 0,0 1-240,2 5 1,0 3-276,3 0 1,1 3 2,5 0 0,1 2 52,2 0 1,2-2 200,-2 0-506,6-4 161,-2 5 0,10-6 205,-2 2-783,2-6 372,1 2 1,-1-7-370,4 2 0,0-2 240,2-1 1,0 0-269,-2 0 1,-2-4 180,-1-2 0,-2-1-9,2 1 1,-4-3-207,-2 0 356,2 1 86,-7-5 0,6 3-162,-4-2 364,0 2-101,-3-2 1,0 0 396,0 0-275,0 0 758,0 4-596,0 3 1,-3 2 142,0 6 0,-1 2-54,1 3 1,2 5 70,-2 2 1,2-1 8,1 0 270,0-3-312,0 6 0,4-8-118,2 3 0,2-2-16,1-1 0,2-1-240,1-2 1,4-2 81,-1-4 1,1 0-393,2 0 1,0-1 120,-1-2 1,-2-3-36,0-6 0,-4 1 33,4-4-428,-4 5 356,2-7 0,-8 6-51,1-3 1,-1-1 47,1-3 1,-2-2 157,-4-1 0,0 0-44,0 4 0,0-4 131,0 1 1,-3-1-199,0 3 474,-4 1-180,6-1 0,-6 2-84,4 1 314,-3 2-190,5 8 1,-4 1 348,2 4 1,1 0-193,-4 0 1,3 8 231,-3 4 1,1 4-160,-1 1 1,1 5 262,2 1 0,3 3 127,-3 0-193,2 1-244,5-5 1,-3 3-12,5-5 1,0 4-35,3-4 1,0 0-198,0-5 0,0 0 87,3-3 1,-1 0-236,4-3 1,-2-3 87,2-1-774,2-3 541,-7 2 1,6-4 47,-1 0-562,-2 0 476,-1-4 1,0 2-86,0-3-195,0-1 321,-3-3 1,-4-1-175,1-2 0,-1 2 43,1-5 0,1 4 153,-4-1 0,0 0-88,-3 0 623,4 0-322,-3 3-118,3 4 690,-4-3-295,4 7-130,-3-2 0,5 6 2,-3 3 0,1 2 435,-1 1 0,-2 1-211,2 2 0,1-3-371,-1 3 0,3 1 95,-3-1-1560,4-1 1014,-2-2 1,3-3 52,1 0-1918,0 0 680,0-1 1657,0-1 0,3 0 0,2 1 0</inkml:trace>
  <inkml:trace contextRef="#ctx0" brushRef="#br0" timeOffset="15753">12445 1077 7970,'-6'-10'1314,"0"1"1864,4 6-2214,-2-1-1323,4 4 345,0 4 0,0-2 132,0 4-318,0 0 188,0-1 0,3 3-799,0 1 0,5 1 541,1 5 1,1-2 269,4 2 0,1 2 0,3-4 0</inkml:trace>
  <inkml:trace contextRef="#ctx0" brushRef="#br0" timeOffset="16201">12771 1235 7943,'-1'-12'0,"-2"1"0,-1-1 0,-2 3 755,-1 0 0,2 1 1,-5 2-67,-2 0 0,1 4-322,-3-1 1,-1 2 450,-3 1 0,1 1-299,-1 2 0,3 5-61,1 3 1,3 5-27,-1-1-391,6 1 1,2 2 0,4-1 392,0-3-595,0 3 184,4-3 0,2-1-194,6-1 1,-1-2 196,3-1 0,-2-4-640,3-2 0,-1-2 276,4-1 1,0-1-220,-1-2 1,0-2-31,-2-4-517,1 0 617,-6-4 1,6 1-183,-4-3 389,-5-2 0,0 3 1,-4-6 60,-1 0 0,-1-2-29,-1 1 1,0 2 77,0-5 1,-3 1-161,0-4 360,-4 5 1,3-3 0,-4 4-190,2-2 561,-2 7-205,3 0-188,-4 7 888,1 0 1,0 5 0,1 4 743,1 5 1,3 7-888,-3 3 1,4 2 220,-1 4 0,2 1-86,1 5-393,8-1 1,-1 1 0,8-2 379,0-1-798,2 1 16,1-2 0,0-1-909,3-1 436,-3-3 356,4 4 1,-4-4-1613,-1-1 1,1 1 763,0-3 1,-1 0 870,1 0 0,-1 2 0,1-4 0</inkml:trace>
  <inkml:trace contextRef="#ctx0" brushRef="#br0" timeOffset="17186">300 2108 8033,'-3'-8'419,"-2"-1"-294,-4 0 1,0 0 690,0 0 0,-3 0 101,1 1-463,-1-1-169,-1 0 0,-1 4 59,-3 2 486,-1 2-442,1 1 1,0 0 301,2 0 0,-1 4-250,5 2 1,-1 3-184,3 3 0,0 1-28,1 5 0,3 0-57,2-1 1,2 4 37,1-1 1,1 1-123,2-3 0,2-4 256,3 1-593,5-4 237,-3 1 1,6-7-451,-5-2 1,5-2 228,-1-1 0,1-1-236,2-2 1,-3-3 194,-1-5 0,-2 1-436,3-2 1,-4-1-31,0 2 191,-1-1 230,-5-1 0,2 2 72,-4-3 1,0 3 141,-3-1 0,0 2 264,0 2 1,0 2-236,0 0 745,0 4 0,1-2-353,2 4 0,-2 1 416,2 2 1,-1 2 37,1 4-278,-2 3-191,6 2 1,-5 4 252,4-1-650,-4-3 145,6 3 1,-3-7-947,4 5 1,0-4 533,-1 1 0,1-5-1059,0-2 0,0-3 597,0 1 0,-1-2-430,1-1 1,0-1 1254,0-2 0,0-5 0,0-6 0</inkml:trace>
  <inkml:trace contextRef="#ctx0" brushRef="#br0" timeOffset="17692">459 2100 8897,'0'5'2452,"0"1"-1229,0 0-760,4 7 1,-2-3-74,4 1 0,-3 2-149,3-1 0,-1 3 271,1-4 0,0 2 0,-3-1 1,1-3 36,-1 0 0,-2-1-63,2-2-893,2-2 346,-4 4 157,3-7-538,-4 3 301,0-4 24,0 0 1,0-4 21,0-2 1,-3-2-721,0-1 0,-3-2 192,3-1 0,-3-1-9,3 1 0,-2 2-60,2-5 359,0 4 163,3-2 1,0 4-226,0-3 312,0 2-87,0-3 1,7 5 128,1-1 1,6 1-93,-2 2 0,3-1 159,0 4 0,1 0-30,-1 3 0,1 0 311,-1 0 1,2 0-78,0 0 264,1 0-332,0 0 0,-2 1 105,-1 2-202,2-2-13,-4 3 1,2-1-159,0 0 0,-5 0 102,2-3 0,1 3-151,-1 0 0,-1 0 82,-2-3 1,0 0-191,0 0 0,0 0-102,0 0 128,-1 0-70,-3 0 123,3 0 71,-3 0-59,0-4 117,-1 3-61,0-3 1,-3 3 162,2-2-197,-2 2-138,-1-3 179,0 4-168,0-4 116,0 3 0,1-3 6,2 4-402,-2 0-223,2 0 480,-3 0 1,1-1-198,2-2 497,-2 2 0,7-7 0,-3 4 0</inkml:trace>
  <inkml:trace contextRef="#ctx0" brushRef="#br0" timeOffset="18186">971 2029 8174,'-8'1'717,"2"2"1,-2 2 3,2 4-182,-2-1-255,0 1 1,-5 1 182,-2 2 855,-1-2-812,-2 6 0,0-2 536,1 4 1,2-1-478,0 1 1,5 0-352,2-1 0,0 0 17,5-2 1,0 0-438,3-3 1,0-3 116,0-3 1,4-1-10,2 0 1,2-1 321,4-4-943,-2 0 402,7-4 1,-4 0-770,5-5 0,-1-1 432,-3-2 0,2 1 40,-4-3 1,3 0-132,-4-1 785,-3-1-90,0 6 1,-4-6-81,2 4 1,-1-2 57,-2 2 1,-2-3-293,2 3 663,-2 1-249,-1 2 0,0 3 1241,0 0-615,0 4-328,0-2 0,0 9 33,0 4 551,0 4-564,0 4 0,0 1 132,0 0-53,3 3-141,-2-2 1,7 6-61,-2-1 0,2 4-38,1 2 1,0 0-165,-1-1 0,1-1 110,0 1 1,-1-2-224,-2-4 0,1 2-36,-4-5 1,1 1-60,-2-4 1,-1-3 84,2-2 334,-6-2-222,-1-1 1,-9-2 39,-2-1 1,-5-1 2,-4-2 0,-1-2-505,-2 2 1,1-3 220,-1-3 1,2-2-453,1-4 0,3 0 72,3-3-1115,0 2 1060,9-7-1,-2 5-92,8-3-918,0-2 1026,3 4 0,5-5-87,4 0-441,3-3 1152,2 2 0,7-6 0,-3 2 0</inkml:trace>
  <inkml:trace contextRef="#ctx0" brushRef="#br0" timeOffset="19575">1050 2073 10520,'0'9'1454,"0"4"-658,0 1-425,-4 3-3,3 1 1,-3 2 204,4 1 400,0-1-547,0-2 0,4 0 184,2-1-201,2 1-151,1-4 1,2 1-134,1-3 1,4 0 51,-1-3 1,-2-3 39,2-1 1,-1-3 162,0 1-626,3-2 0,-7-2 1,2-2 75,-3-3-400,4-1 413,-3-6 1,0 2-133,-4-4 64,-4 5 1,2-6 0,-4 3-153,0 0 1,-1 1 148,-2-3 0,-5 0-37,-4-2 1,0 2 46,3 0 0,1 4-445,-1-4 0,1 1-37,2-1-310,-2 3 572,7 3 1,-3 0-347,4 0 387,0 4 144,4 1 1,1 1 185,4 1 0,0-1-44,0 3 0,2 1 133,1 2 1,0 1-124,-3 5 1,0 1 830,-1 2 0,4-1-108,0 3 327,0-3 1,-6 5 0,-1-4 359,2 2-339,1-3-572,1 6 0,-3-8 80,0 3 0,-4-5 81,1-1-298,2-4 119,-5 6 103,4-7-320,-4 3 0,0-5 163,0-2-652,0-2 346,0-4 1,3 0 101,0 0-1098,0-3 699,-3 2 1,0-7-107,0 2 1,0 2 152,0-2 1,0 0 38,0-2 0,0-1 29,0 0 0,3 2 10,0 1 1,0 2-33,-3 5 592,0-1-197,4 4 133,-3 1-208,7 4 0,-6 7 457,4 2 1,-3 5-252,2 1 0,-2 2 18,3 0 0,-1 1 95,1 0-369,2-1 90,-3-3 0,1 2 207,0-5-316,-1 1 1,4-3 0,0-1 274,0-2-724,0 1 275,0-6-350,-1 3 0,1-4 214,0 0 1,0-1-277,0-2 0,-1-1 26,1-5 26,-4 4 1,3-6 0,-3 2-318,0-1 319,-1-3 182,0 3 1,-3-4-45,2 2-6,-2 3 156,-1-8 1,0 6 70,0-4 1,0 5-71,0-2 1,0 5 810,0 1-471,0 4 435,0-2-423,0 4 1,0 4 62,0 2 1,2 3 181,1 3 1,1 0 234,-1 3 1,-1 1-216,4-4 0,-3 2-152,3-2 1,1 0-70,5-3 0,-3-1-176,3 1 1,1-1 78,-1-2-406,3 2 235,-5-7 0,7 3 94,-3-4-313,-1 0 0,3 0 0,-3-1 46,0-2 0,-2 1-19,1-4 0,-2 0-120,-2-3 0,1 0 121,0 1 1,-3-1-26,0 0 1,-4-1-93,1-2-21,-2 3 130,-1-4 0,-1 1-82,-2 0 400,2 1-203,-7 2 0,3 3-116,-4 0 214,0 4 1,1-1 312,-1 6 1,0 2-166,0 4 0,0 4 437,1 1 0,0 0-73,2 1 65,-2-1-302,7 4 1,-3-3 171,4-1-208,0-3 0,1 2 0,2-4 237,3 0-611,-2-1 194,4 1 1,-3-4-104,3-2 1,1-2 147,0-1 1,0 0-429,0 0 1,-1-1 34,1-2-619,4-2 610,-3 0 0,6-3-61,-5 3-141,1-3 286,-3-1 0,0 0 113,0 0 1,-1 0-337,1 1 370,0-1-179,0 0 871,-4 0-371,3 4 611,-8 1-560,4 4 0,-4 4 144,0 2 470,0 2-541,0 1 1,1 0 171,2-1 1,-2 1 335,2 0-763,-2 0 1,2 0 250,0 0-375,0-5 0,-2 3 25,2-4-534,-2 0 417,7-3 1,-6 0-6,4 0-601,0 0 493,2 0 0,1-4-844,0-2 508,0 2 314,4-3 1,-4 2-173,3-4 1,-2 0 69,-1 0 1,0 1 198,-1 3 1,1-3-161,0 2 368,-4-2-76,3 3 0,-6 1-345,4 4 774,-4-4 0,4 4 1368,-3 0-1359,4 4 0,-2 8 162,4 0 0,-1-1-190,-2-2 1,1-1-84,-1-2 1,5 2 98,1-2-840,0-2 417,-4 3 1,1-6 157,0 2-1707,0-2 1085,4-1 1,-4-1-961,3-2 1,-3-1 653,-3-5 0,2 0-214,-2 0 1,1-1 467,2-1 1,-3 0-198,0-4 0,-3 0 37,3-2 706,-4-1 0,6-4 0,-3 0 0</inkml:trace>
  <inkml:trace contextRef="#ctx0" brushRef="#br0" timeOffset="19805">2452 1774 7881,'0'-12'600,"0"1"0,0 2 73,0 3 268,0 4-540,0-2 1,0 6 219,0 4 127,0 0-387,0 10 0,0 2 293,0 6 0,1-2-246,2 2 0,-2 0 40,2 6 1,1-3-102,-1 2 0,4-2-226,-1-4 0,2 5-44,0-5 0,1 4-104,0-7 0,2 1 274,-2-3-1342,2-5 371,-11 4-1562,8-7 991,-7 3-226,3-9 1041,-4 0 0,-4-5-486,-2-2 1,-5-2 93,-4-7 27,-2 2 422,-4-7 423,-2 4 0,-3-5 0,-1 0 0</inkml:trace>
  <inkml:trace contextRef="#ctx0" brushRef="#br0" timeOffset="20355">2294 2020 7881,'5'-4'224,"2"3"-150,-1-2 1489,6-2-968,-2 4 1,9-2 90,-1 3-189,6 0-230,-2 0 0,2-1 105,-1-2 1,1 1-159,2-4 1,1 3 129,-1-3 1,1 1-61,-1-1 1,-1-2-262,-1 2 1,1 0 68,-1 0-497,-2-2 392,-1 3 1,-3-3 69,-1 2-318,-3-2 89,-1 7 139,-8-3 32,3 4 0,-8 0 38,0 0 0,-4 0-44,-5 0 0,-4 4-80,-2 2 1,2 2 139,-2 1 227,4 0-245,-2-4 0,6 5 40,1-1-369,2 2 189,4-2 1,0 1-49,0 1 0,4-1 92,2 2 1,4-1 122,2 1 1,3-3-102,-3 3 1,2-1 19,-2 1 0,1-3-48,-1 3 147,-3-2-112,4-1 1,-5 0-20,-2-1 331,-2 1-167,-4 0 1,0 0 51,0 0 0,-1-3-93,-2-1 1,-3 0 178,-6 1 0,1-1-86,-3-2 0,2-2-6,-3 2 0,4-2 7,0-1-98,1 0 32,1 0 0,0 0 77,0 0 189,5 0-281,-4 0 0,6 0 581,-4 0-411,4-4 0,-3 3 210,2-2-62,2 2 152,-3-3-252,4 3-266,0-3 160,0 4-8144,0 0 7947,-4 0 0,-1 4 0,-3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7:43.695"/>
    </inkml:context>
    <inkml:brush xml:id="br0">
      <inkml:brushProperty name="width" value="0.04286" units="cm"/>
      <inkml:brushProperty name="height" value="0.04286" units="cm"/>
      <inkml:brushProperty name="color" value="#AB1A01"/>
    </inkml:brush>
  </inkml:definitions>
  <inkml:trace contextRef="#ctx0" brushRef="#br0">151 486 7576,'6'0'-297,"-1"0"686,-3 0-217,6 0 1,-3-3 328,4 0-402,0-4 0,-1 2 131,-3-4-9,-1 4-118,0-3 1,-3 4 34,2-5 0,-2 0 17,-1 0 0,0 3-17,0 0 0,-4 0 0,-2-2 0,-1 2 137,-2 0 0,-4 4-120,-2-1 1,0 2 892,0 1-456,-2 0-252,4 0 0,-5 4-68,0 2 0,2 2-171,1 0 0,2 4 126,4 0 1,3 0-198,1-3 1,3-1 294,-1 1-395,2 4 1,1-3 62,0 1-340,4-1 239,-3-5 1,7 0 44,1-2-221,0-2 171,8 3 1,-6-7-100,3 0 0,-2-4 80,3 1 0,-4-2-205,4 0 0,-4-1 58,1 0 1,-3 1 206,0 2 0,-3-1-128,0 4 500,-4-3-174,6 5-194,-7-3 509,3 4-184,0 0 497,-3 0-526,6 4 1,-5 1 293,4 3 0,-1 1 205,1 0-37,2 0-355,-3 0-491,4-1 185,-1-3 1,1-1 206,0-4-1134,0 0 656,0 0 1,4 0-280,1 0 0,0-3 238,1 0 1,-2-3-688,2 0 1,1-1 348,-5 1 1,4-2-10,-3 2 0,0-1 40,-3 1 218,3-1 119,-2 2 0,0-4-95,-4 0 470,0 4-157,2-3 0,-2 7 423,0-2 1,-3-1-274,3 2 579,-4-1-498,6 3 1,-6 3 1161,4-1-676,-4 5 160,5-2-466,-6 4 1,6-3 277,-4 0-295,4-4-126,-2 6 0,4-4-90,0 1 1,0 0 83,3-2 0,-1-2-161,4 2 1,-1-1 124,4 1 1,0-2-305,-1 2 0,1-2 106,0-1-517,3-4 402,-2 3 1,1-6-63,-5 4-91,2 0 151,-8-1 1,7 2 68,-4-3 0,0 3 18,-4-1 0,-2-1 63,0 1 0,-1-1-78,1 1 232,-2 2-122,-4-7 182,0 7 38,0-3-219,0 0-240,-4 3 101,3-3 0,-8 4 14,0 0 1,1 1 77,-4 2 1,2 1 194,1 2 0,4 2-125,2-2 1,-1 2-140,2 1 1,0-1 72,4 1-153,3-4 76,0 3 1,4-6 75,0 4 214,0-4-104,3 2 0,0-4-17,0 0 1,1-3-78,-1 0 1,-3-4 110,3 1 0,-3-3-46,-3-3 1,1 2 180,-4-5 1,0 3-10,-3-3 1,0 1-105,0-4 0,-4 3 34,-2 1-292,-2-1 79,-5-3 1,2 1-142,-3-1 1,-1 1 84,-3 3 1,2-2-860,1 4 0,2 1 429,4 2 1,2 0-1093,1 0 0,2 3 580,4 0 1,1 4 204,2-1 1,6 2 807,9 1 0,8 0 0,5 0 0</inkml:trace>
  <inkml:trace contextRef="#ctx0" brushRef="#br0" timeOffset="543">1932 124 7884,'-9'-9'914,"4"4"-181,-2 1-273,6 4 0,-3 1-178,4 2 0,0 3-250,0 6 1,0 3 99,0 5 0,0 3 257,0 3 1,4 1 42,2-1-105,1 1-168,6-1 1,-3 3 159,2 1-320,1 3 67,-3-5 0,3 2-37,-4-4 1,0 4 99,-1-1 0,-2-2-165,0-4 1,-4-4 19,1-2 0,-2 0 70,-1-5 1,-4-1 58,-2-5 363,-6 1-272,3-6 1,-11 3 31,2-4-453,-1 0 193,1 0 0,1-1-69,-1-2 1,0-2 146,1-3 1,-1-4-429,0 0 0,5-3 181,1 4 1,3-4-552,3 3 0,2-2-4,4 2-753,0-4 937,4 2 1,1 0-81,4-1-388,4 4 588,0-5 1,5 5 443,0-4 0,-1-4 0,1-3 0</inkml:trace>
  <inkml:trace contextRef="#ctx0" brushRef="#br0" timeOffset="807">2064 273 10139,'0'10'1119,"0"2"1,0 1-845,0 5 0,0 2-38,0 1 1,0 0 138,0-4 87,4 1-179,1 0 1,4-2 38,0-1 47,0 2-104,0-8 0,3 4-158,3-4 1,-1-3 106,0 0 0,-2-4-240,3 1 0,-4-2 79,0-1 1,-1 0-22,-1 0 0,0-1 50,0-2-682,-4-2 435,2-4 0,-5 0-76,4 0-651,-4-3 578,2 2 0,-4-4-554,0 2 1,0 2 364,0-1 0,0-2-538,0 1 0,0 0 486,0 4 1,1 2-122,2 0 1,2 4 674,4-1 0,4-2 0,0 0 0</inkml:trace>
  <inkml:trace contextRef="#ctx0" brushRef="#br0" timeOffset="1063">2549 316 7884,'0'-9'0,"0"0"0,0 1 1064,-4-1-655,3 0 0,-8 3-160,0 0 0,-1 4-113,-4-1 0,-1 2 700,-3 1 1,1 1-305,-1 2 1,0 2 555,1 4 0,0 4-101,2 1-460,3 3-248,3 5 0,1-3 121,2 5-546,2-5 151,4-1 1,4-1-505,2-3 0,2 2 396,1-1 1,2-4-630,1-5 0,4 1 308,-2-4 1,3 0-696,1-3 1,-2 0 309,-1 0 1,2-3 179,-3 0 1,0-5 29,1 0-709,-4-1 573,1-4 735,-7 0 0,3-4 0,-3-6 0</inkml:trace>
  <inkml:trace contextRef="#ctx0" brushRef="#br0" timeOffset="1294">2514 8 7884,'0'-5'2933,"0"3"-2131,0 4 1,0 7-460,0 6 1,0 5 6,0 0 80,0 9-162,0-6 1,3 5 54,0-5 268,0 1-309,1 2 0,-2 0-96,4-3 1,-1 3 41,1-3 1,1-1-687,-1-2 1,1-1 334,-1-2 1,2 0-958,-2-2 1,-1-2 148,1-5-773,-1 1 1027,0 0 1,6-4-127,-2-2-371,2 2 729,-2-4 1,2 3-187,1-4 631,4 0 0,-3-4 0,5-1 0</inkml:trace>
  <inkml:trace contextRef="#ctx0" brushRef="#br0" timeOffset="3265">2849 397 7884,'4'-17'0,"-3"0"594,2 2 1,-2 0-137,-1 3 1,0 0 33,0 3 0,-4 1-137,-2-1 1,-1 3 112,-2 0 0,-1 4 127,-2-1 422,-2 2-605,1 5 0,-4 2 266,2 6-331,3 1-186,-1 1 1,4 3-81,0-3 0,1 3 116,3 1 1,1-4-428,4 1 1,1-1-12,2 1 1,-1-3-222,3-3 1,1-3 230,3 0-414,0-4 397,4 2 1,-4-4-253,3 0-143,-2 0 363,-1 0 0,3-4-165,-1-2 0,1-2 65,-3-1 0,0-2 274,0-1 1,-2-3-217,-1 3 581,2-3-260,-7 1 0,4-1-180,-2 1 606,-2-1-345,3 1 0,-4 1-49,0 5 905,0 3-328,0-3-340,0 7 0,0-2-44,0 6 0,3 3 128,0 6 1,0 5-39,-3 7 0,0 1 167,0 2 1,0-3 165,0 3-312,4-3-174,-3 10 1,3-6 214,-1 1-322,-2 3 1,7-4-1,-3 3-93,0 0 1,2-2 96,-4-2 1,0-1-374,-3 0 1,0-3 184,0-2 0,-4-4-128,-2-2 1,-5-2-18,-1-5-152,-7-3 259,4-1 0,-6-4-183,3 0-558,0 0 550,1-4 1,3-3-223,2-5 0,3-3 184,3 3 1,3-6-104,3 0 1,0-2 87,0 3 1,6-1 84,3 1 0,5-4 9,-2 0 208,3 1-63,-1 2 1,4 1-172,-1-1 382,1 0-72,0 1 0,0-1 132,3 0 1,-3 2-112,3 1 1,-2-2 339,-2 3 0,-2-3-119,0-1 1,-4 2 27,0 1 0,-4-2 29,-1 3 204,-4 1 18,2 0-138,-4 4 0,-1 1-129,-2 3 0,-3 1 71,-6 4 0,2 0-53,-5 0 0,1 4 49,-1 1 0,0 3 10,3 1-242,0 0-3,3 4 1,5-3 88,1 5 0,2-3-83,1 3 1,0-5 190,0 2-454,4 2 168,0-4 0,6 1-96,2-5 0,1 1 64,1-4 0,3 3-53,-2-3 1,1 0 68,2-3 1,-1 0-76,-3 0 1,3 0 3,-2 0 122,-2 0-22,3 4 0,-3-3 181,2 2 1,-3 1-110,-3-1 0,0 2 157,0-2 1,-1 4-53,-2-1 0,0-1 79,-3 1 1,3-3 149,-3 3-130,0-4-66,-3 2 29,0-4 413,0 0 0,0-4-751,0-2 1,0-5-324,0-1 1,-1-2 254,-2 2 0,2-4-99,-2 1 1,2-1 27,1-2-18,0 1 128,0 3 0,3-6-147,0 3 170,0-3-6,1 2 1,-2 4-71,4-1 276,-4 4 21,2 2 431,0 1-225,-3 8-284,3-4 0,-2 8 12,1 1 0,0 7 392,-3 3 1,0 2-19,0 0-104,4 1-73,-3-5 0,7 3-91,-2-4 1,-1 1-3,1-2 1,0-2-104,2 0 0,2-1 131,2-5 0,-2 3-212,2-3 0,-3 0-33,0-3-227,0-4 201,0 3 1,1-7 59,1 2-416,-5-2 310,6-1 1,-7 1-393,4-1 259,-4 0 108,3 0 0,-8-3-38,3 1 1,-1-1 61,1 3 0,-2 0 61,2 0-88,-2 1 751,-1 3-284,0-3-137,0 7 43,0-3-85,0 8 0,0 1-96,0 4 799,0 3-512,0-2 0,1 7 62,2-3 1,-1 0-54,4 1 0,0-3-129,3 2 1,0-3 145,-1 1-239,1-2 56,0-2 0,3-2 141,-1 0-380,5-4 140,-6 6 0,4-7 123,-3 2-507,-1-2 274,3-5 1,-1 2-265,-1-4 1,1 3 162,-3-3 0,0 0-25,0-2 0,-1-4-45,-3 0-185,3 0 216,-7 0 1,6 2-57,-4-2-122,0-2 126,-3 5 0,-1-7 12,-2 4 310,2 0-181,-7 4 0,6 2 293,-4 0 1,3 4-120,-2-1 1,-1 3 4,-3 3 0,1 2-101,2 4 776,-2 3-491,3-2 0,-2 7 124,1-3 229,-2 3-357,7-3 1,-3 1 194,4-3-419,0 4 119,0-6 0,1 2-135,2-3 1,1 0 92,2 0 0,2-3-74,-3 0 1,3-4 97,1 1-517,4-2 292,-3-1 0,2 0-64,-3 0-312,0 0 321,4-4 1,-3 0-102,1-2-266,-1-2 316,-1 3 1,0-1-22,0 0 1,-1 0 97,1-2 0,0-1 143,0 0 1,-3 0-128,0 0 214,-4 4-68,5-2 0,-6 5-137,2-4 807,2 4-205,-4-2-213,3 4 53,-4 0 40,0 0 43,0 4 1,3 4-130,0 3 1,0 1 159,-3-3 1,0 0-36,0 0 1,3-1-139,0 1 1,1 0 76,-1 0-413,2-4 112,-1 3 0,4-7-352,-2 2 230,2 1 112,1-3 1,0 3-343,-1-4 1,1-1 153,0-2 0,0 2-294,0-1 1,3-3 13,-1-1-108,5-2 274,-2-1 1,0 0-116,1 0 148,-4 5 91,2-4 0,-2 3-199,1-4 120,4 0 59,-6 4 0,5-2-30,-3 4 1,-3 1 3,-3 2 0,0 0 294,2 0 0,-2 0 15,0 0-527,-4 0 177,6 0 1,-6 2 1,4 1 0,-1 1-474,1-1 392,1-2-440,-2 3 392,0-4 0,3-1-328,-2-2 1,-1 1 255,1-4 1,-1 1-214,1-4 0,0-3 37,-3 0 610,4-4 0,-2 7 0,1-8 0,0 2 0,0-1 0,-1-6 0,1 3 0,-3-5 0,4 0 0,-2-2 0,3 0 0,-2-1 0,2 2 0,-2 1 0,0 1 593,0 5-160,2-2 1500,-7 11-492,7 0-531,-7 5 147,3 4-634,-4 8 0,3 1 51,0 9 0,0 1 24,-3 1 0,0 3 16,0 3 0,0 0-152,0-3 1,0 3-248,0-3 1,4 0 202,2 0-1006,5 1 565,-1-2 1,4 0 156,-2-4-1494,-3-5 1003,0 4 0,-1-7-992,-2 2 916,-2-3 0,0-3-1634,-4 0 1604,0-4 1,-5 1-870,-4-6 1432,0 2 0,-11-11 0,1 3 0</inkml:trace>
  <inkml:trace contextRef="#ctx0" brushRef="#br0" timeOffset="3716">4243 256 7855,'9'0'1806,"3"0"-1239,2 0 0,7 0-108,-1 0-1217,5 0 427,-3 0 0,2 0-50,-1 0 0,0 0 111,0 0 0,3-1 1115,-3-2 1,3-1-162,0-1 192,-3-3-572,2 3 0,-6-1 101,2 0-571,-3 4 130,-4-2 1,-1 1 71,-5 0 272,-3 0 149,-1-1-369,-4 3 1,-1-3-174,-2 1 1,-2 2 43,-7-2-8,2 2 95,-7 1 0,4 0 52,-5 0 69,4 4 1,1-2-1,5 4-167,-1 0 1,4-1 24,2 1 0,2 0-6,1 3 0,1 0 34,2-1 1,2 2 128,4 2 0,2-2 2,1 2-46,4 1 1,-5-2-1,2 3 27,0-1-191,-1-2 0,-3-1 1,-1 1 108,1 1 1,-1-1 13,-2-2 0,1 0 102,-4 0 1,0 0-80,-3 0 0,0-1 98,0 1 0,-4-1-4,-2-2-49,-2 2-68,-1-7 1,-2 6 106,-1-5-259,-4 1 0,3-3 0,-2 0-394,0 0 1,3-1 217,-2-1 1,3 1-2066,-1-2 1084,2-2-266,1 0 0,5 0 1478,4 2 0,8-2 0,6 0 0</inkml:trace>
  <inkml:trace contextRef="#ctx0" brushRef="#br0" timeOffset="3897">4807 510 12687,'5'1'4472,"-2"2"-4051,-2-2 985,-1 3-440,0-4-3627,0 0 1322,0-4-676,0 3 2015,0-7 0,-4 7 0,-1-3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8:17.557"/>
    </inkml:context>
    <inkml:brush xml:id="br0">
      <inkml:brushProperty name="width" value="0.04286" units="cm"/>
      <inkml:brushProperty name="height" value="0.04286" units="cm"/>
      <inkml:brushProperty name="color" value="#AB1A01"/>
    </inkml:brush>
  </inkml:definitions>
  <inkml:trace contextRef="#ctx0" brushRef="#br0">80 168 7869,'0'-5'-358,"0"1"0,0 3 1339,0-2-117,0 2-218,0-3-248,0 4 423,0 0 1,0 4-411,0 2 0,-3 6 190,0 2 0,-1 3-208,1 1 1,2 3-44,-2 3 1,-1 1 90,1 2-22,-4 3-259,3-3 0,-4 7 161,2-5-284,-2-3 62,3-1 0,0-3-15,2 1 0,-1-4 86,1-4 1,1-5-530,2 2 203,0-2-686,0-1 495,0-4-1412,0-1 1096,0-4 0,0-4-910,3-2 0,1-2 1573,2-1 0,6-4 0,-2 0 0</inkml:trace>
  <inkml:trace contextRef="#ctx0" brushRef="#br0" timeOffset="373">371 9 7927,'0'-5'-905,"0"1"1,0 5 904,0 2-229,0-2 197,0 7 0,-1 0 32,-2 3 1406,2 5-914,-7-6 0,6 6 1090,-4-5-1060,4 5 1,-4-5-64,3 4 1,-3-4-175,3 4 0,-3-4-270,3 1 0,-3-3 95,3 0 0,0 0-463,3 0 0,-3-3 205,0 0-2222,0-4 1299,3 5-315,0-6 693,0 3 693,0-4 0,4 0 0,1-4 0,4-1 0</inkml:trace>
  <inkml:trace contextRef="#ctx0" brushRef="#br0" timeOffset="651">530 124 6803,'-6'2'-668,"0"3"1342,0 1-261,1 11 0,-3-3 69,2 3 1,-4 2-125,-2 2 0,-3 0 370,3 3 1,-3 0-8,0-3 380,2-1-650,-3 2 0,6-3 229,-2 5-666,-2-4 46,5 1 1,-1-3 260,4-1-995,0 1 540,1-4 0,1 1-758,4-3 0,-1-1 511,-2-5 0,2 2-1517,-2-2 926,2-3-406,5 1 1020,-3-4 1,7 0 357,-2 0 0,2 0 0,1 0 0</inkml:trace>
  <inkml:trace contextRef="#ctx0" brushRef="#br0" timeOffset="1031">424 521 7824,'0'-8'0,"1"0"-688,2 2 1,2-2 412,3 2 0,1 1 322,0-1 0,3 4 49,0-4 831,3 4-582,-5-6 0,4 7 177,-2-2 576,-3 2-664,4 1 1,-7 0 168,0 0-368,0 0 0,-1 4-242,-2 2 1,-2 3 70,-1 2 0,-1 0 155,-2 4 0,-3-1 94,-6 4 85,2 0-281,-6-1 0,5-2-3,-4 0 352,0 0-212,2-2 1,-3 3 124,4-4 1,3 2-37,4-2 0,3 0-163,-1-3 0,2 0 238,1-1-213,0 1 0,4-3 109,1 0-354,7-4 196,2 2 1,4-4 209,-1 0-977,1 0 454,-1 0 1,1-3-657,0 0 1,-2-3 416,-1 3 0,-2-3-1291,-4 3 1160,0 0 0,-2 2-2329,-1-2 1617,-2 2 1239,-4-2 0,4 3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7:52.740"/>
    </inkml:context>
    <inkml:brush xml:id="br0">
      <inkml:brushProperty name="width" value="0.04286" units="cm"/>
      <inkml:brushProperty name="height" value="0.04286" units="cm"/>
      <inkml:brushProperty name="color" value="#AB1A01"/>
    </inkml:brush>
  </inkml:definitions>
  <inkml:trace contextRef="#ctx0" brushRef="#br0">62 89 8020,'0'-9'1019,"0"4"-154,0 1-351,0 4 172,0 0 498,0 4-685,0 1 0,0 5 72,0 2 0,0 1-173,0 5 1,-3 2 71,0 1 1,-4 3-59,1-4 0,2 4-128,-2-4 0,3 1 116,-3-4-326,4-3 97,-2 3 1,1-6 167,0 3-512,0-3 261,3 2-445,-4-4 0,3-1 154,-2 1-592,2-4 191,1-1 0,0-3-1518,0 2 1363,0-2-1123,0 3 1195,4-4 0,4 0 687,4 0 0,4-4 0,-3-1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9:22.558"/>
    </inkml:context>
    <inkml:brush xml:id="br0">
      <inkml:brushProperty name="width" value="0.04286" units="cm"/>
      <inkml:brushProperty name="height" value="0.04286" units="cm"/>
      <inkml:brushProperty name="color" value="#AB1A01"/>
    </inkml:brush>
  </inkml:definitions>
  <inkml:trace contextRef="#ctx0" brushRef="#br0">248 368 8265,'3'-9'0,"0"0"424,0 0-171,-3 0-63,-4 4 0,2-1-156,-4 3 0,0-3 94,-3 3 0,-3-3 194,1 3 0,-4-1 48,3 1 363,-4 2-387,3-3 0,-2 4 22,0 0 0,2 3-36,-2 0 0,-1 4 80,4-1-248,-3 6 26,5-3 0,-3 7-132,4-4 1,2 0 140,1-4 0,2 1-284,4 0 0,0-3 108,0 0-435,0-4 312,0 6 0,1-7-36,2 2-23,2-2 39,3-1 1,4 0-81,0 0 0,7-1 108,-2-2 1,0-1-418,-2-2 1,-2-2 174,2 2 1,1-2-94,-5-1 1,1 1-162,-3-1 527,0 0-96,0 0 0,-1 0-176,1 1 556,-4-1-241,-1 0-159,0 0 415,-3 4-167,3 1 857,-4 4-427,0 0-51,0 4 0,0 1 1,0 4 82,0 0-259,0 3 1,0-1 93,0 4-588,4-4 221,-3 1 0,6-3 156,-4 0-1063,3 0 647,-1 0 0,4 0-236,0-1 1,3-2 233,0 0 0,0-4-844,0 1 0,-2 1-79,2-1 1184,1 0 0,-3-3 0,3 0 0</inkml:trace>
  <inkml:trace contextRef="#ctx0" brushRef="#br0" timeOffset="706">406 340 9638,'-4'0'883,"-4"4"1,7 1-707,-2 4 1,-1 3 75,1-1 0,-1 1-50,1-3 0,1-3 240,-4 0 17,4 0-167,-2-2 0,4 1 87,0-2-565,0-2 269,0 3 142,0-4-752,0 0 0,4 0 37,2 0 1,3-1 296,3-2 1,1 1-192,1-4 0,2 1-211,-4-4-188,3 0 448,-5 0 0,3 0-290,-4 0 184,0 1 239,-1-1 0,1 0 186,0 0 1,0 0-161,0 1 1,-4 3-79,1 2 1,-3 1-88,3-1 109,-4 2 183,2 1 0,-4 5 23,0 4 0,0 0 68,0 3 1,1-2 65,2 2 1,-1-2 111,4 2 0,0-2 289,3 2 1,-1-3-416,1-4 1,4 2 2816,2-4-1892,1 0 0,2-3-467,0 0-579,3 0-85,-2 0 82,2 0 1,0 0-38,-1 0-333,1-4 213,-7 3 1,-1-7-329,-1 3 314,-2 1 48,3-4 1,-5 3-67,-3-4 0,0 0 57,-2 0 1,-2 1 12,2-1 0,-3 0-44,-3 0 132,-2 0-25,-3 1 0,-1-1-77,0 0 245,0 4-50,-4 1 1,3 1 82,-5 0 177,4 0-180,-2 3 0,2 4 255,-1 2 0,-3 2-82,3 1 0,1 3 76,2-1 1,1 4-9,2-3-11,-2 3-202,7-5 1,-3 4 194,4-2-405,0-3 78,4 4 0,1-4 246,4 0-520,0-4 203,0 3 1,2-7-129,1 2 1,4-2-67,-1-1 100,-3 0 59,5-4 0,-7-1 39,1-4 121,3-4-85,-4-1 1,2-3-23,-6-1 324,-2 0-289,-1-3 1,-2 1 5,2-3 277,-2-1-95,-1-2 1,-4 2-137,-1 1 1,0-1 12,-1-2 0,0 0-141,-3 3 0,0 1 166,0 5-1019,1-1 640,3 0 0,-2 5-155,4 1-449,0 6 180,-1-2 722,3 7 0,-7 1 0,3 5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9:17.068"/>
    </inkml:context>
    <inkml:brush xml:id="br0">
      <inkml:brushProperty name="width" value="0.04286" units="cm"/>
      <inkml:brushProperty name="height" value="0.04286" units="cm"/>
      <inkml:brushProperty name="color" value="#AB1A01"/>
    </inkml:brush>
  </inkml:definitions>
  <inkml:trace contextRef="#ctx0" brushRef="#br0">6853 406 8231,'0'-9'-35,"-3"3"35,0 0 749,0 4-47,3-2 14,0 4-505,0 4-53,0 1 0,0 4 281,0 0 1,0 1 236,0 2-239,0-3-156,0 4 0,3-1 94,0 0-167,4-1 10,-2-2 1,1 0 155,0 0-636,-4 0 257,5-5 1,-6 1-418,2-2 378,-2-2 1,0 3-34,2-4 1,-2-1-12,2-2-832,2-2 612,-4-3 0,3-1-182,-4 0-352,0 0 488,0-4 0,0 1-156,0-3 157,0-2 89,-4 4 1,0-2 125,-2 0 1,-1 0-106,4-2 0,0-1 259,0 1 0,2 3 11,-2 2 59,2 2-58,1 1 1,0 4-211,0-1 876,0 4-461,0-2 1,0 5 237,0 2 0,0 2-191,0 3 1,1 2 199,2 2 0,1 1-144,1 1 1,3 2-112,-2-4 1,5 3 141,1-4-344,3 1 56,-1-3 1,4-3 222,-1 0-449,1-4 128,-4 6 0,2-8-447,-1 3 294,-2-2 102,3-1 0,-5-1-280,4-2 0,-4 2 147,0-5 0,0 0-112,1-3 1,-2 0-142,2 0 120,-7 0 219,3 1 1,-4-1-178,2 0 69,-2 0 90,-4 0 1,0 0-139,0-3 379,0 6-76,0-6 118,0 7-116,0-4 1,-1 5 176,-2 1 0,2 3 113,-2 3 259,2 1-334,1 5 1,-3 0 38,0 0 8,0 4-82,3-4 1,0 7 56,0-4 34,0 4-61,0-7 0,3 7-89,0-4 1,4 0 42,-1-4 0,5 0-233,1-2 0,3 1 37,0-4-295,2 4 209,0-6 1,1 3 53,-1-4-134,1 0 82,0 0 0,1-4-173,-1-2 0,2-2 70,-6-1 1,0 3-44,1 0 0,-5 0-53,2-6-80,-2 2 268,-5-3 0,2 4-95,-4 1 48,0-1 50,-3 0 0,0 0-121,0 0 337,0 1-86,-4 3 0,-1-2 12,-4 4 1,0 0-143,0 3 0,1 0 270,-1 0 0,-3 4-55,0 2 0,1 2 189,2 0 1,0 2 136,0 2-169,4-2-95,-3 6 1,7-6 36,-2 2-181,2 2 38,1-5 1,1 4-46,2-4 76,2 0 3,4 0 0,3-3-222,0-1 0,3-3 103,0 1 0,2-2-179,0-1 1,-1 0-66,2 0-266,-3-4 297,7 0 1,-5-5 6,1 0-109,0 0 123,-1 0 1,1-4 28,0-1-74,-1 1 117,1-4 0,-1 4-49,-3-5 0,-1 0 16,-4 1 0,0-2 40,-1-1 1,0 1-89,-2-2 275,2 3-61,-7 0 1,4 0-210,-2 1 448,-2-1-182,3 4 1,-4-1 259,0 3 0,0 3-143,0 3 1,-1 4-2,-2-1 1,1 2 0,-4 1 0,0 5 123,-3 4 1,-2 1-11,-1 5 447,0-1-431,3 4 1,0 3 258,1-1-44,3 1-189,-3 0 1,7 1-253,-2 1-1,2 3 0,2-7 0,2 4 25,3-1 0,5-2 75,4-2 1,2-4-469,0 1 0,1-4 95,0 1-786,-1-6 665,5 1 0,-3-5-3,1 4-1283,-1-4 1012,-2 2 0,0-4-116,-2 0-887,-3 0 416,-3 0 1172,0 0 0,0-4 0,0-1 0</inkml:trace>
  <inkml:trace contextRef="#ctx0" brushRef="#br0" timeOffset="534">7736 344 8277,'-9'-7'0,"0"-1"0,4 0 0,3 2 0,2 3 1084,2-3 1,7 4 31,6-1-1924,2-2 638,0 0 0,4-4 80,-1 1-763,1-1 594,-3 0 0,-1-1 217,1-2 0,0 3 39,-1-3 1,1-1 53,-1 1 1,0 1-253,-2 2 1,-2 0-9,-5 0 1,1 0 286,0 1-398,-4-1 34,-1 4 254,0-3 141,-3 3-51,3 0 217,-8 1 1,-1 8-135,-4 2 1,0 6 388,0 3 1,1 1 12,-1 2 15,0-1-227,0 1 1,1 4 304,2 1-124,-1-1-175,6 3 1,-6-6-87,4 1 0,-1-1 19,1-1 1,2-2-268,-2-1 0,2-2 214,1-4-515,4-1 219,-3 1-173,3-4 163,0-1 0,-2-4-26,4 0-162,-1-4 140,4 3 1,1-7-75,2 2-585,-2-1 481,6-2 1,-6-1-210,2-2 1,1 1 145,-2-3 1,1 3 184,-3-1 0,0-1-174,0 2 566,-1-1-226,1 3 0,-3 3-188,0 0 366,-4 4-134,2-2 1,-3 4-23,2 0 707,-2 4-455,3 1 1,-4 5 436,0 2 1,-3 1-248,0 1 0,-1 3-392,1-2 0,2-2 37,-2 2 0,2-3-457,1 3 0,1-5 217,2 2-430,2-2 392,0-5 1,3 2-55,-3-4-1022,3 3 727,5-5 0,-3 3-335,2-4 0,-3 0 880,0 0 0,4-4 0,1 0 0</inkml:trace>
  <inkml:trace contextRef="#ctx0" brushRef="#br0" timeOffset="878">8309 320 8259,'-9'-9'-291,"4"4"291,-1 2 1107,0 2 1,-3 2 105,0 2-1467,0 2 246,1 8 1,2-3 294,0 5-275,4-4 140,-2 2 0,4-2 94,0 1 0,0 0-26,0-3 1,4 0-266,2-1 1,2 1 158,0 0-447,1 0 260,4-4 1,-2 2 117,3-4-304,-3 0 179,6-3 0,-3 0 95,3 0-168,-3-4 43,3 3 1,-8-7 2,3 2 1,-2-2 57,-1-1 1,-1 0-111,-3 1 0,-1-4 98,-4 0-45,0 0 72,-4 3 1,0-2-34,-5-1 133,-4 0 0,2 2 1,-3 0-154,-2-2 375,3 0-144,-4 7 1,7-2-114,-5 4 1,4-2 2,-1 2 1,6 0-566,0 3 203,4 0-890,-2 0 795,4 4 0,4-1-41,2 3-707,1 2 525,6-3 646,1 4 0,4 0 0,-1 0 0</inkml:trace>
  <inkml:trace contextRef="#ctx0" brushRef="#br0" timeOffset="1670">8608 291 8259,'0'-9'0,"-1"1"524,-2-1 0,1 1-81,-4 2 1,0-1-208,-2 4 1,-1-3 142,0 3-186,-4 1-4,0 2 1,-2 0 189,0 0 423,0 3-391,-2-2 0,3 10 137,2-2-244,3 2-115,0 2 1,1-3-229,2 5 0,2-1 123,4 0 0,1 2-105,2-4 1,2 0-9,4-4-682,3 1 467,-2 0 0,6-3-66,-4 0-425,3-4 415,-1 2 1,1-4-140,0 0-482,-1 0 528,0-4 1,-1 2-249,-5-4 0,3-3 200,-2-3 1,2 0 142,-5 0 0,-1-2-61,1-3 200,-5-1-10,3 0 0,-4 1 189,0-1 0,0 0 0,0-3 0,0 2 0,0-1 0,0-3 0,0 4 0,3-2 166,0 3 1,0 2-88,-3 1 0,0 2 1636,0 4-911,0 4-99,0 2-363,0 3 1,0 3 240,0 3 50,0 2-236,-4 5 0,0 2 99,-1 5 71,-3-1-221,7 6 0,-6-5 87,4 3 1,-3-2-182,3 2 1,0-2-234,3 3 0,0-5 142,0 2-300,0-3 181,0 0 0,0-3 235,0-1-1507,0-3 848,4 2 1,-2-7-35,4 0-981,0-4 823,3 2 1,-1-4-462,1 0 1,4 0 424,2 0 0,-2 0 10,2 0 1,0-4 599,2-2 0,-3-2 0,3-1 0,-6-3 0,3 1 0,-3-5 0,1 1 0,-2-1 0,-2-2 0,0 0 0,-2 1 0,2 2-282,-2 0 0,-2 3 226,-1-2 1,-2 3 776,-1-1 1,0 2 37,0 2 460,-4 3-762,-1-3 0,-4 7 190,0-2-233,0 2 290,1 1-707,-1 0 0,1 4 102,2 2 0,-1 2-132,4 0 0,0 1 19,3 0 0,4 1-73,2 2 0,2-2-11,1 5-12,0-4 50,3 6 1,-2-7 109,2 5 186,-6-4-185,2 5 0,-4-6 38,1 2 183,-1-2-205,-4-1 1,0-1 56,0 1 0,-1-1-27,-2-2 1,-1-1 79,-5-2 1,-3-2-12,0 2-264,-3-2 45,5-1 191,-7 0-575,7 0 119,-2 0 244,7 0-315,-3 0 45,7 0-610,-3 0 0,5 0 403,2 0 0,0 1 551,6 2 0,-3 2 0,7 3 0</inkml:trace>
  <inkml:trace contextRef="#ctx0" brushRef="#br0" timeOffset="-8875">168 356 7703,'1'-8'871,"1"1"144,1 1-753,0 1 1,-2-3 0,1 1 999,1 1-845,0 0 0,-6-3 51,0 0 0,-4 5-119,1 1 0,-3-1-78,-3 1 0,2 0 128,-5 3-349,4 4 8,-6 1 1,5 6 340,-3 1-405,-2 4 83,8-2 0,-6 3-74,6 1 1,-1-1 2,7-3 1,0 2-284,3-4 0,0-1 72,0-2 4,4 0 116,1 0 1,5-4-14,2-2-150,-2-2 91,6-1 1,1-1 24,3-2-309,1-2 203,1-8 1,-4 3-207,3-1 1,-6-2 124,0 1 0,-4-3 219,1 4 1,-3-1-200,0 3 421,-4 0-410,3 0-13,-7 1 903,3-1-445,-4 4 0,1 1 85,2 4 22,-2 0 0,3 1 0,-4 3 482,0 5 1,1 0-323,2 6 0,-1-1-87,4 1 1,-4 1 47,4-1-1249,-4-2 662,6 3 1,-3-5 22,4 4-258,0-8 249,-1 4 1,2-7-50,2 2-1203,-2-2 870,7-4 1,-7 0-704,5 0 0,-4 0 582,1 0 0,-3-4-91,0-2 782,0-1 0,0-6 0,0-1 0</inkml:trace>
  <inkml:trace contextRef="#ctx0" brushRef="#br0" timeOffset="-8669">477 330 8392,'-4'-5'1214,"-1"1"1,-4 11 16,0 1-70,0 7-682,4-1 0,-2 3 255,1 1-14,2 4-375,-4 0 0,3 5 150,-4-1-28,4-3-235,1 6 1,1-7-157,1 7 0,-1-3 126,3 3 1,0-3-808,0-2 0,1-2 232,2-1-1818,1-6 1510,5 1 0,-3-8-115,0-2-1096,0 2 1184,3-7 1,-3 2-99,-1-6 104,1 2 308,-1-11 1,2 5 393,-4-7 0,4-1 0,-2-3 0</inkml:trace>
  <inkml:trace contextRef="#ctx0" brushRef="#br0" timeOffset="-8387">353 445 8345,'-5'-17'0,"1"-1"0,4 0 0,1 4 1110,2-1 0,5 4-452,4-1 0,6 4-595,0 2 1,6 2 67,-1 4-88,3-4 96,-4 3 1,3-2 139,-5 6 273,1 2-238,0 4 0,-5 2-60,2 1 0,-7 4-27,1-2 1,-2 0-209,-1 1 1,-4-3 54,-2 2 0,-3-3-77,-3 1 1,-3 1 196,-6-2 16,-2 1-103,-3-3 0,-5-3 90,-1 0-292,1 0 83,-3-2 1,3 0-333,-1-4 1,-2 0 200,4 0 1,5 0-348,4 0 1,2 0 16,1 0-734,1-4 0,3 0-37,2-5-370,6 0 995,2 0 1,7 0 618,3 1 0,6-5 0,1-1 0</inkml:trace>
  <inkml:trace contextRef="#ctx0" brushRef="#br0" timeOffset="-8181">707 372 8345,'5'4'1645,"3"4"-1047,-7 2 0,3 7 281,-4-2 1,2 5-333,1 4 1,3 1-272,-3 2 1,0-1-16,-3 1 0,0 2 27,0 0 0,-3 1 136,0-4-868,0 1 419,-1-1 0,3-3 152,-1-3-1298,1-5 786,1 2 0,0-11-1943,0 3 1033,0-2-783,0-2 1449,3-1 1,-2-6-122,2-4 750,-2 0 0,-1-14 0,0 1 0</inkml:trace>
  <inkml:trace contextRef="#ctx0" brushRef="#br0" timeOffset="-7919">654 469 8311,'0'-17'0,"0"2"0,0 0 0,0 3 2076,4 4-1335,5 0 0,2 7-641,3-2 0,4 2-8,2 1 1,4 0 68,-3 0 0,-1 4 6,-2 2 0,-2 2 292,-1 1 1,1 3-100,-4-1 0,-1 5-159,-2-1 1,-4-2 89,-2 2-434,-2-4 131,-1 6 1,-1-8-195,-2 3 0,-3 0 180,-6-3 0,0 1-176,-3-4 1,-1-2-108,4-1 1,-3 1-193,0-1 0,2 0 126,2-3 1,-2-1-163,1-2 1,0 1 22,4-4-1127,-1 0 1002,0-2 0,3-2 639,0-2 0,4-2 0,-2-3 0</inkml:trace>
  <inkml:trace contextRef="#ctx0" brushRef="#br0" timeOffset="-7519">847 205 8311,'6'0'0,"0"0"0,-3 4 922,3 2 1,-1 3-80,4 2-431,0 7-169,0 1 1,-1 6 23,-2-1 75,1 1-128,-6 2 1,4 2 398,-2 0 0,-1 1-110,4-4 0,-3-3-259,3-3 1,-1-1-131,1-1 1,2-5-182,-3-1 0,0-2 316,1-1-883,-4-4 370,6-1 193,-3-4-142,4 0 59,0 0 1,-4-4-186,1-2 1,0-2 40,3-1 0,0-1-112,0-1 1,-1 0 88,-3-4 0,2 3-25,-4-2 0,3 2 91,-3-3 273,4 4-57,-6-1 0,6 3-265,-4 0 1041,0 4-428,1-3-187,-4 7 144,4-3 1,-1 8-54,0 2 0,1 3 651,-1 3 0,-1-1-20,4 3-252,0-3-259,-1 6 0,3-7 307,-3 5-1147,3-4 460,1 2 0,-3-4 231,0-1-1636,0-3 589,-1 3-867,3-3 692,-4 4-1843,5-4 2881,0-1 0,0-8 0,0-1 0</inkml:trace>
  <inkml:trace contextRef="#ctx0" brushRef="#br0" timeOffset="-7347">1103 328 8322,'-9'-17'0,"0"2"0,4 5 0,2 5 2331,2 3-1490,1-2 1,1 4-1945,2 0 395,2 0 282,4 0 0,0 1-42,0 2 267,-5 1 1,4 2-511,-2 0 319,6 4 392,-2 0 0,6 6 0,-2-2 0</inkml:trace>
  <inkml:trace contextRef="#ctx0" brushRef="#br0" timeOffset="-6739">1438 409 8214,'-4'-9'426,"-1"0"378,0 4 0,0-1 62,2 3-713,2 0-45,-6 3 0,2 1 262,-4 2-117,-4 1-74,3 5 0,-2-3 180,3 0 151,0 4-330,0 0 1,4 2-177,2-3 1,2 3 88,1 0 0,0 2-250,0-2 0,4 0-19,2-3 18,2 0 121,1-1 0,3 0-25,3-2-252,2-2 150,0-4 1,1 0-138,0 0 49,-1 0 68,5 0 0,-2-1-81,3-2 1,-2 1 105,2-4 0,-3 0 88,0-2 0,-1-1-46,-1 0 1,-4-1 85,1-2 0,-4 3-112,1-3 239,-7-2-181,3 4 1,-7-2-30,2 3 209,-2-4-44,-1 3 0,-1-2 153,-2 7 1,-2-2-62,-3 4 0,-4 0 169,0 3 1,-3 0 155,4 0-32,-5 4-221,2 1 1,-3 4 119,3 3 60,1-2-235,4 7 1,0-8 195,1 3-289,3 2 99,1-4 1,4 3-236,0-5 0,1 1 61,2 0 1,2-3-124,3 0 0,1-4 60,0 1 0,3-2-82,0-1 1,0 0 15,0 0 1,-1-1 84,4-2 1,-5 1-107,2-4-450,2 0 333,-4 1 0,2-3-70,-3 2 1,-3 1 156,0 0 1,-3 3 195,3-1 1,-3-1-275,3 1 486,-5 0-138,7 3-138,-7 0 394,7 0-225,-7 0 1,4 3-3,-2 0 147,-2 4-120,7-2 1,-4 0 22,2 1 1,2-3-96,1 3 1,0-3-458,3 3 0,1-4 88,-2 1-1045,1-2 876,1-1 1,-3 0-41,1 0-896,3-4 523,-4-1 885,3-4 0,-1-4 0,2 0 0</inkml:trace>
  <inkml:trace contextRef="#ctx0" brushRef="#br0" timeOffset="-6500">1985 54 8240,'-4'-9'0,"2"4"0,-4 3 1231,4 8-811,-2 0 0,5 11 133,2-2-225,-2 5-148,3 3 0,-1 1 5,0 3 347,0-7-258,1 10 0,0-8 90,1 5 0,3-1-131,-2 1 1,2-2-402,1-1 1,-3-3 20,0-3-1084,-4-1 868,1 1 1,0-3 91,0-1-1094,0-3 387,-3-2 382,0-1-236,-4-7 0,2 3 832,-3-4 0,-1 0 0,-3 0 0</inkml:trace>
  <inkml:trace contextRef="#ctx0" brushRef="#br0" timeOffset="-6214">1817 355 8240,'0'-9'0,"1"1"36,2 2 0,6 0-36,6 3 858,1-4-500,2 6 0,2-3 196,1 4-1129,4-4 417,-3 3 1,1-3 4,-3 4 667,3 0-282,-5 0 1,5 0 214,-3 0 0,-1 1-147,2 2 1,-4-1-100,-2 4 1,2 0 68,-3 3 118,-1 3-119,4-2 0,-7 6 87,1-4 201,-1-1-27,-1 2-280,0-3 1,-4 3-204,3-1 172,-4-2 0,1 3-429,-2-4 1,1 0 198,-1-1 0,0-2-849,-3 0 1,0-3-347,0 3 553,0-4 0,0 3 12,0-2-1128,0-2 758,0 3 1011,0-4 0,0-8 0,0-2 0</inkml:trace>
  <inkml:trace contextRef="#ctx0" brushRef="#br0" timeOffset="-6033">2135 230 8401,'-8'-12'-25,"2"0"2971,2 4-1558,4 4-1940,0 4 437,0 0 268,4 0-412,-3 0 261,3 0 0,-3 0 260,2 0-940,-2 4 555,7-3 0,-6 7-715,3-2 0,0 2 205,1 1 633,2 3 0,1-2 0,5 3 0</inkml:trace>
  <inkml:trace contextRef="#ctx0" brushRef="#br0" timeOffset="-5347">2417 346 8359,'9'0'582,"0"0"-385,-1 0 0,-2-3 196,0 0-287,-4 0 122,2 3 0,-3 0 648,2 0 17,-2 0 0,-4 0-167,-6 0-769,-6 4 255,6 1 1,-5 4 209,2 0-475,2 0 88,-2-1 1,4 1 341,2 0-286,-2 4-38,7-3 0,-3 2-251,4-3 1,0 3 118,0 0 0,0 0-157,0-4 0,4 1-50,2 0 26,2 0 121,1 0 1,-1-4 124,1 1-276,0-4 128,0 2 1,0-3 91,0 2-136,-1-2 98,-3 3 51,3-4-122,-3-4 111,0-1 1,-1-4-41,-4 1-178,0-1 119,0 0 0,0 0 38,0 0-120,0 1 177,0-5 1,-1 3-73,-2-2 52,2 2 10,-3-2 0,4 2 50,0-2 1,0 5-91,0 1 1,0 3 364,0-2-76,0 3 107,0-2 9,4 4-299,-3 4 665,3 0-420,-4 5 0,3 0 120,0 0 41,4 0-158,-6 0 1,5-1-100,-3 1 1,3 0 53,-3 0 1,4-3-111,-1 0 1,1-3 162,-1 2-419,1-3 65,-2 2 302,4 0-450,0-3 175,0 3 1,0-4 69,-1 0-305,1 0 190,0-4 1,0 2-156,0-4 0,-3 4 98,-1-1 1,1 0 46,3 0 0,0-3 14,0 3-178,0-4 222,3 2 1,-2 0-94,2 2 272,-2-2-76,-1 4 1,-1-4 415,1 2 0,0 3 22,0-3 333,0 2 1,-2 2-317,-1 2 1,2-2 120,-2 5 1,-1 0 152,1 3-290,0 0-134,3 0 1,-1-2 56,1 1-927,0-5 486,0 9 1,0-7 203,-1 4-1616,5-4 999,-3 3 1,3-5-1075,-4 3 0,-1 1 644,1-4 1,-3 3-703,0-3 1605,0 4 0,-1-6 0,-1 3 0</inkml:trace>
  <inkml:trace contextRef="#ctx0" brushRef="#br0" timeOffset="-3426">3547 468 8427,'-5'-4'-11,"0"3"551,2-2 0,1 2-179,-4 1 1,0 1-244,-3 2 0,0 2 44,-3 4 446,2-1-306,-3 1 1,6 0 81,1 0-263,-2 0 17,7-1 1,-3-2 137,4 0-474,0-4 169,0 6 1,1-7-21,2 2 0,2-2 147,4-1 1,2 0-305,1 0 1,4-1-106,-2-2-227,3-2 353,-3-4 0,-1 3-124,-5 0-59,1 1 147,-4-4 0,2 0 63,-4 0 61,0 0 3,-3 1 1,0-1 1,0 0 0,-3 0-49,0 0 0,-4-3 195,1 1 0,-2-1-73,0 3 1,1 1 199,-2 2 0,5 0 64,-5 3 316,2 0-183,2 3-91,-2-4 127,6 3-2,-3-3-429,4 4 0,1 0 93,2 0 1,2-1 150,7-2 1,0 1-39,6-4-290,-3-4 78,11 0 0,-4-3 147,5 1-593,-1 2 295,-3-6 0,1 5 2,-3-4-311,-1 4 270,-2-5 1,-3 5-109,-1-4 0,-4 3 112,-1-2 0,-1 0 52,-5-1 0,0-1-30,-3 1 278,0-2-103,-4 4 1,-1-3-161,-4 4 391,0-4-150,1 7 1,-4-3 320,0 6 0,-3-1-182,4 4 1,-1 0 155,3 3 0,-3 1-83,0 2 0,2 5 156,4 4 0,-2 4 238,2 2-117,2 0-210,-4 7 1,7-1 230,-2 5-63,2-1-188,1 6 0,4-3 139,2 4-351,2 1 84,1-1 1,1-1-205,1-1 0,0 0 142,4-4 0,-4-3-542,0-6 1,2-2 217,-1-3 0,-1 0-129,-5-3 1,1 0-10,-1-3-954,-2-4 773,4 3 0,-7-7-205,2 5-1264,-2-4 506,3 2 535,-3-4 0,-1 0 933,-6 0 0,-6-4 0,-1-1 0</inkml:trace>
  <inkml:trace contextRef="#ctx0" brushRef="#br0" timeOffset="-3268">3591 424 8402,'0'-9'0,"0"0"1720,4 4-1128,5-3 1,4 7 19,5-2-1010,4 2 272,4 1 0,7 0 98,3 0-1268,9 0 834,-12 0 1,13 0-384,-8 0 0,2 0 320,-4 0 1,4 0 524,-5 0 0,6 0 0,-1 0 0</inkml:trace>
  <inkml:trace contextRef="#ctx0" brushRef="#br0" timeOffset="-2933">4763 141 8300,'-9'0'228,"0"0"0,1 1-92,2 2 1,3 3 862,3 6 1,0 2 31,0 3-930,0 5 91,0-4 1,3 8 192,3-3-463,-2 3 105,4 0 0,-4 0 316,2-3-418,2 3 83,-3-8 1,1 7-501,-1-4 0,-2-4 274,3-2 1,-3-4-1284,3 0 811,-4-1-592,2-5 268,-4 3 337,0-7 112,0 3 565,0-8 0,-8-1 0,-2-4 0</inkml:trace>
  <inkml:trace contextRef="#ctx0" brushRef="#br0" timeOffset="-2636">4657 408 8300,'-4'-13'418,"3"3"-113,-3-2 1,5 4 79,2 2 414,6-2-404,5 7 1,4-3-200,3 4 0,2 0 7,7 0 1,-2 3-274,5 0 1,-4 4 128,3-1-58,-3 2 60,5 0 1,-7 2 301,3 2-186,-3-2-69,-4 3 1,-2-4-234,-3 3 118,-4-2 1,0 3-1,-5-4-31,-4-1 0,-3 1 100,-2 0 1,-1-3 46,-2 0 1,-6-3 29,-5 3-114,-3-5 27,-5 3 0,3-4 38,-5 0-230,1 0 74,0 0 1,-2 0 142,1 0-270,3 0 1,-3-3 0,6 0-407,1-2 1,2 2 1,1-3-238,1 4 234,4-6-458,4 7 574,1-7 1,8 7-282,2-2 210,6 2 556,-3 1 0,8-4 0,-3 0 0</inkml:trace>
  <inkml:trace contextRef="#ctx0" brushRef="#br0" timeOffset="-2195">5292 432 8300,'9'-8'785,"-4"-1"-139,-1 0-298,-4 0 1,-4 4 68,-2 2-421,-2 2 66,-5 1 0,2 1 323,-7 2-179,2 2-14,-5 4 1,3 0 192,0 0 163,1-1-193,-1 5 0,5-2-310,5 4 1,0-4 73,5 4 1,0-4-339,3 1 1,0-3 69,0 0 1,4-1 37,2-2 1,1 1 81,2-4-405,0 0 243,0-3 1,3 0-95,-1 0 0,2-1 38,-1-2 1,-2-2-75,1-4 0,0 0 60,1 0 1,-2 1 5,2-1 0,-4 0 25,-2 0 278,2 0-63,-3 1 1,0-4-223,-2 0 241,-2 0-45,3 3-167,-3 1 674,3-1-135,-4 4 720,0 1-577,0 4 1,0 4 148,0 2 1,0 2-112,0 0 74,0 1-252,4 4 0,-3-2-7,1 3 0,3-3-178,1 1 0,-1 1 236,1-2-1073,0 1 545,3-3 0,1 0-728,1 0 1,-1-3 487,2-1 0,1 0-802,-2 1 0,4-2-25,-3-4-257,4 0 606,-7 0 861,8 0 0,-3 0 0,3 0 0</inkml:trace>
  <inkml:trace contextRef="#ctx0" brushRef="#br0" timeOffset="-1871">5655 364 8300,'-4'-14'0,"0"1"0,-2 5 0,-2 0 1140,2 2 0,-2 2-474,0 4 1,-1 0-1221,0 0 0,0 3 50,0 0 192,0 4 150,1-2 0,2-1 120,0-1 292,4 2-126,-2 0 0,5 4-130,2 0 28,2 0-39,4-1 0,0 1 4,3 0 0,-1 3 26,4 0 1,-5 0-49,2 0 1,-2-2 82,-1 2 172,0-2-217,-1-2 1,-3 4-2,-2 0 400,2 0-233,-4-4 0,3 1-11,-4 0 22,-4-4 0,-2 3 0,-5-3 39,0 0 0,-5-1-73,1-4 0,-1 0-159,-2 0 0,3 0 85,1 0-704,3 0 455,-2 0 1,7 0-26,0 0-919,4-4 1,-1-1 176,6-4 944,2 0 0,4-4 0,0 0 0</inkml:trace>
  <inkml:trace contextRef="#ctx0" brushRef="#br0" timeOffset="-1670">5777 407 8300,'-5'1'978,"2"2"0,2 5-193,1 3 309,4 5-668,-3-6 0,3 7 249,-4-3-975,4-1 233,-3 4 0,3-8 143,-4 3-254,0-2 323,0-5-336,0 3 1,0-6 10,0 4-524,0-4 294,0 2-1586,0-4 839,0 0 1157,4 0 0,1-4 0,4-1 0</inkml:trace>
  <inkml:trace contextRef="#ctx0" brushRef="#br0" timeOffset="-1487">5768 282 8428,'-5'-6'1104,"2"-3"-119,2-2-941,1 6 1,4 1 195,2 4-756,-2 4 452,4-3 198,-3 7-1784,4-3 1130,0 4 1,-4-1-297,1 1 445,0-4 24,7 3 347,-3-3 0,6 8 0,-2 0 0</inkml:trace>
  <inkml:trace contextRef="#ctx0" brushRef="#br0" timeOffset="-1264">6033 346 9160,'-9'0'1066,"0"0"0,-1 0-164,-1 0-540,1 4-157,-7 1 1,6 7 190,-3 0 125,-1-1-201,1-2 1,2 1 461,3 2 0,1-3-265,2 3 1,2-2-432,4-1 1,5 0 99,4 0 1,2-2-443,6-1 0,0 2 206,6-2-1665,1-2 1228,2 0 1,2-4 40,1 0-816,3 4 695,-1-3 0,2 3-1767,-3-4 1194,3 0 443,-6 0 697,8 0 0,-8-4 0,4-1 0</inkml:trace>
  <inkml:trace contextRef="#ctx0" brushRef="#br0">6853 406 8231,'0'-9'-35,"-3"3"35,0 0 749,0 4-47,3-2 14,0 4-505,0 4-53,0 1 0,0 4 281,0 0 1,0 1 236,0 2-239,0-3-156,0 4 0,3-1 94,0 0-167,4-1 10,-2-2 1,1 0 155,0 0-636,-4 0 257,5-5 1,-6 1-418,2-2 378,-2-2 1,0 3-34,2-4 1,-2-1-12,2-2-832,2-2 612,-4-3 0,3-1-182,-4 0-352,0 0 488,0-4 0,0 1-156,0-3 157,0-2 89,-4 4 1,0-2 125,-2 0 1,-1 0-106,4-2 0,0-1 259,0 1 0,2 3 11,-2 2 59,2 2-58,1 1 1,0 4-211,0-1 876,0 4-461,0-2 1,0 5 237,0 2 0,0 2-191,0 3 1,1 2 199,2 2 0,1 1-144,1 1 1,3 2-112,-2-4 1,5 3 141,1-4-344,3 1 56,-1-3 1,4-3 222,-1 0-449,1-4 128,-4 6 0,2-8-447,-1 3 294,-2-2 102,3-1 0,-5-1-280,4-2 0,-4 2 147,0-5 0,0 0-112,1-3 1,-2 0-142,2 0 120,-7 0 219,3 1 1,-4-1-178,2 0 69,-2 0 90,-4 0 1,0 0-139,0-3 379,0 6-76,0-6 118,0 7-116,0-4 1,-1 5 176,-2 1 0,2 3 113,-2 3 259,2 1-334,1 5 1,-3 0 38,0 0 8,0 4-82,3-4 1,0 7 56,0-4 34,0 4-61,0-7 0,3 7-89,0-4 1,4 0 42,-1-4 0,5 0-233,1-2 0,3 1 37,0-4-295,2 4 209,0-6 1,1 3 53,-1-4-134,1 0 82,0 0 0,1-4-173,-1-2 0,2-2 70,-6-1 1,0 3-44,1 0 0,-5 0-53,2-6-80,-2 2 268,-5-3 0,2 4-95,-4 1 48,0-1 50,-3 0 0,0 0-121,0 0 337,0 1-86,-4 3 0,-1-2 12,-4 4 1,0 0-143,0 3 0,1 0 270,-1 0 0,-3 4-55,0 2 0,1 2 189,2 0 1,0 2 136,0 2-169,4-2-95,-3 6 1,7-6 36,-2 2-181,2 2 38,1-5 1,1 4-46,2-4 76,2 0 3,4 0 0,3-3-222,0-1 0,3-3 103,0 1 0,2-2-179,0-1 1,-1 0-66,2 0-266,-3-4 297,7 0 1,-5-5 6,1 0-109,0 0 123,-1 0 1,1-4 28,0-1-74,-1 1 117,1-4 0,-1 4-49,-3-5 0,-1 0 16,-4 1 0,0-2 40,-1-1 1,0 1-89,-2-2 275,2 3-61,-7 0 1,4 0-210,-2 1 448,-2-1-182,3 4 1,-4-1 259,0 3 0,0 3-143,0 3 1,-1 4-2,-2-1 1,1 2 0,-4 1 0,0 5 123,-3 4 1,-2 1-11,-1 5 447,0-1-431,3 4 1,0 3 258,1-1-44,3 1-189,-3 0 1,7 1-253,-2 1-1,2 3 0,2-7 0,2 4 25,3-1 0,5-2 75,4-2 1,2-4-469,0 1 0,1-4 95,0 1-786,-1-6 665,5 1 0,-3-5-3,1 4-1283,-1-4 1012,-2 2 0,0-4-116,-2 0-887,-3 0 416,-3 0 1172,0 0 0,0-4 0,0-1 0</inkml:trace>
  <inkml:trace contextRef="#ctx0" brushRef="#br0" timeOffset="534">7736 344 8277,'-9'-7'0,"0"-1"0,4 0 0,3 2 0,2 3 1084,2-3 1,7 4 31,6-1-1924,2-2 638,0 0 0,4-4 80,-1 1-763,1-1 594,-3 0 0,-1-1 217,1-2 0,0 3 39,-1-3 1,1-1 53,-1 1 1,0 1-253,-2 2 1,-2 0-9,-5 0 1,1 0 286,0 1-398,-4-1 34,-1 4 254,0-3 141,-3 3-51,3 0 217,-8 1 1,-1 8-135,-4 2 1,0 6 388,0 3 1,1 1 12,-1 2 15,0-1-227,0 1 1,1 4 304,2 1-124,-1-1-175,6 3 1,-6-6-87,4 1 0,-1-1 19,1-1 1,2-2-268,-2-1 0,2-2 214,1-4-515,4-1 219,-3 1-173,3-4 163,0-1 0,-2-4-26,4 0-162,-1-4 140,4 3 1,1-7-75,2 2-585,-2-1 481,6-2 1,-6-1-210,2-2 1,1 1 145,-2-3 1,1 3 184,-3-1 0,0-1-174,0 2 566,-1-1-226,1 3 0,-3 3-188,0 0 366,-4 4-134,2-2 1,-3 4-23,2 0 707,-2 4-455,3 1 1,-4 5 436,0 2 1,-3 1-248,0 1 0,-1 3-392,1-2 0,2-2 37,-2 2 0,2-3-457,1 3 0,1-5 217,2 2-430,2-2 392,0-5 1,3 2-55,-3-4-1022,3 3 727,5-5 0,-3 3-335,2-4 0,-3 0 880,0 0 0,4-4 0,1 0 0</inkml:trace>
  <inkml:trace contextRef="#ctx0" brushRef="#br0" timeOffset="878">8309 320 8259,'-9'-9'-291,"4"4"291,-1 2 1107,0 2 1,-3 2 105,0 2-1467,0 2 246,1 8 1,2-3 294,0 5-275,4-4 140,-2 2 0,4-2 94,0 1 0,0 0-26,0-3 1,4 0-266,2-1 1,2 1 158,0 0-447,1 0 260,4-4 1,-2 2 117,3-4-304,-3 0 179,6-3 0,-3 0 95,3 0-168,-3-4 43,3 3 1,-8-7 2,3 2 1,-2-2 57,-1-1 1,-1 0-111,-3 1 0,-1-4 98,-4 0-45,0 0 72,-4 3 1,0-2-34,-5-1 133,-4 0 0,2 2 1,-3 0-154,-2-2 375,3 0-144,-4 7 1,7-2-114,-5 4 1,4-2 2,-1 2 1,6 0-566,0 3 203,4 0-890,-2 0 795,4 4 0,4-1-41,2 3-707,1 2 525,6-3 646,1 4 0,4 0 0,-1 0 0</inkml:trace>
  <inkml:trace contextRef="#ctx0" brushRef="#br0" timeOffset="1670">8608 291 8259,'0'-9'0,"-1"1"524,-2-1 0,1 1-81,-4 2 1,0-1-208,-2 4 1,-1-3 142,0 3-186,-4 1-4,0 2 1,-2 0 189,0 0 423,0 3-391,-2-2 0,3 10 137,2-2-244,3 2-115,0 2 1,1-3-229,2 5 0,2-1 123,4 0 0,1 2-105,2-4 1,2 0-9,4-4-682,3 1 467,-2 0 0,6-3-66,-4 0-425,3-4 415,-1 2 1,1-4-140,0 0-482,-1 0 528,0-4 1,-1 2-249,-5-4 0,3-3 200,-2-3 1,2 0 142,-5 0 0,-1-2-61,1-3 200,-5-1-10,3 0 0,-4 1 189,0-1 0,0 0 0,0-3 0,0 2 0,0-1 0,0-3 0,0 4 0,3-2 166,0 3 1,0 2-88,-3 1 0,0 2 1636,0 4-911,0 4-99,0 2-363,0 3 1,0 3 240,0 3 50,0 2-236,-4 5 0,0 2 99,-1 5 71,-3-1-221,7 6 0,-6-5 87,4 3 1,-3-2-182,3 2 1,0-2-234,3 3 0,0-5 142,0 2-300,0-3 181,0 0 0,0-3 235,0-1-1507,0-3 848,4 2 1,-2-7-35,4 0-981,0-4 823,3 2 1,-1-4-462,1 0 1,4 0 424,2 0 0,-2 0 10,2 0 1,0-4 599,2-2 0,-3-2 0,3-1 0,-6-3 0,3 1 0,-3-5 0,1 1 0,-2-1 0,-2-2 0,0 0 0,-2 1 0,2 2-282,-2 0 0,-2 3 226,-1-2 1,-2 3 776,-1-1 1,0 2 37,0 2 460,-4 3-762,-1-3 0,-4 7 190,0-2-233,0 2 290,1 1-707,-1 0 0,1 4 102,2 2 0,-1 2-132,4 0 0,0 1 19,3 0 0,4 1-73,2 2 0,2-2-11,1 5-12,0-4 50,3 6 1,-2-7 109,2 5 186,-6-4-185,2 5 0,-4-6 38,1 2 183,-1-2-205,-4-1 1,0-1 56,0 1 0,-1-1-27,-2-2 1,-1-1 79,-5-2 1,-3-2-12,0 2-264,-3-2 45,5-1 191,-7 0-575,7 0 119,-2 0 244,7 0-315,-3 0 45,7 0-610,-3 0 0,5 0 403,2 0 0,0 1 551,6 2 0,-3 2 0,7 3 0</inkml:trace>
  <inkml:trace contextRef="#ctx0" brushRef="#br0" timeOffset="10967">150 944 8186,'0'-9'0,"-4"4"1102,3 1-620,-3 4 1,4 1 207,0 2-303,0 6 0,0 5-5,0 3 0,3 1 77,0 0 0,1 0 146,-1 3-156,-2 1-148,7 1 0,-6 1 97,4-3-511,-4 4 162,6-7 1,-4 4-58,1-5 1,3-2 134,-2 0 0,-1-4-958,1 0 0,-3-1 113,3-1-2521,-4 0 1824,6 0 120,-7-5 240,2 0 1055,1-4 0,-3 0 0,3-4 0,-4 0 0</inkml:trace>
  <inkml:trace contextRef="#ctx0" brushRef="#br0" timeOffset="11262">168 1157 8186,'-5'-9'93,"1"0"106,4 0 0,0 0 322,0 1 0,4 3-105,2 2 1,6-1-474,2 1 0,3 0 38,1 3 1,-1 1 31,1 2 1,0 1 244,-1 2-27,1 1 1,-1 1-1,1 4 237,0-1-520,-1 3 22,-3-5 0,-1 7-50,-4-4 1,-1 0 90,-3 0 1,-1-2-2,-4 2 1,-2-2 49,-4-2 1,0 0 17,-9-2 1,0 1 27,-2-4 23,-1 0-77,0-3 0,4 0 22,-1 0-176,4 0 68,-6 0 1,8 0-228,-3 0 0,2-3-50,1 0 134,0-4 0,4 3 11,-1-2 1,4-1-474,-1 1 1,3 1-13,3-1-693,2 4 794,7-6 0,-2 6 550,2-4 0,2 0 0,-1-2 0</inkml:trace>
  <inkml:trace contextRef="#ctx0" brushRef="#br0" timeOffset="11706">477 1173 8186,'-6'6'913,"0"0"0,3 0-318,-3 3 0,4 2-494,-1 1 0,2 1 72,1-1-214,4-2 72,-3 2 0,7-1 276,-2-2-95,2 2-53,0-6 0,1 0 267,0 1 0,3-4-144,0 1 1,3-2-199,0-1 0,2 0 28,0 0 0,1-1-312,0-2 1,-1-2 68,1-3-51,-4 3 147,-2-3 1,-3 3-3,0-4-507,0 0 337,-4 0 0,-1 1-99,-4-1-125,0 0 186,0-4 1,-2 3-138,-4-1 1,0 1 156,-6 1 0,1 0 228,0 0 0,1 1-155,-2-1 613,-2 0-322,8 0 1,-5 3 77,5 0 285,2 4-300,0-5 188,4 6-167,4-3 1,4 4 157,3 0 0,5-3-134,-1 0 1,4 0-46,2 3 0,2-3-51,-2 0 1,6 0-116,-4 3 1,4-3 59,-3 0 0,0 0-100,0 3 0,1-1 173,-5-2-692,1 2 391,-4-3 0,0 4-660,-2 0 0,-3 0-75,-3 0-958,-4 0 850,3 0-7,-7 0 154,3 0 184,-4 4 644,0-3 0,-4 3 0,-1-8 0,-4-1 0</inkml:trace>
  <inkml:trace contextRef="#ctx0" brushRef="#br0" timeOffset="11926">891 926 8186,'-9'0'0,"3"4"935,1 2 1,2 2-316,-3 1 1,4 3-24,-1 3 0,2 6-134,1 2 1,0 2-82,0-2 1,0 2-15,0-5-83,0 5 1,0-7 0,1 3 265,2-2-649,2-6 168,3 4 0,-2-4-71,0 2 1,-1-3 111,1-3 0,1 0-1013,-4 0 1,3 0 153,-3-1-1569,3-3 1491,-5 3 1,6-6-131,-4 4 956,4-4 0,-6 6 0,3-3 0</inkml:trace>
  <inkml:trace contextRef="#ctx0" brushRef="#br0" timeOffset="25353">1589 1146 8365,'0'5'826,"0"3"1,0-4-250,0 5-288,0 0 0,0 0 455,0 0-405,0 0 0,3 0 55,0 3-305,0-2 125,-3 3 0,1-6 213,2-1-453,-2 2 223,2-3 0,-3 1-124,0 0 1,0-3 198,0 3-234,0-4-23,0 2-328,0-4 107,0 3 223,0-2-179,0 3 6,0-4-38,0 0 207,0-4 1,0 2 1,0-3-532,0-1 309,0-3 0,0-1-168,0-2 0,3 2 126,0-5 1,3 3-36,-3-3 0,4 4 4,-1-4-52,-2 4 180,4-6 1,-4 8-302,1-3 602,3 2-111,-3 1 0,4 1 48,0-1 1,-3 4-48,0 2 1,0-1 259,2 1 0,1 0-112,0 3 0,0 0 48,0 0 0,-2 4 58,-1 2 179,2 2-213,-3 1 1,3 0 137,-2 3-66,2-2-91,-7 3 0,3-4-199,-1 3 0,-2-2 95,2 2 0,1-5-333,-1-2 96,0 1-449,-3 3 162,0 0 244,0-4-247,0 3 0,0-7 72,0 7-845,0-7 199,4 2 266,-3 1-321,7-3 581,-3 3 1,4-4-79,-1 0 1,1 0 517,0 0 0,0-3 0,0 0 0,3-3 0,2 1 0</inkml:trace>
  <inkml:trace contextRef="#ctx0" brushRef="#br0" timeOffset="25867">1995 1164 8365,'0'-8'-740,"0"2"296,0 0 1111,0 4 26,0-6-285,0 7 125,-4-3-359,3 0 0,-4 3 149,2-2 0,-2 3-89,-4 3 0,3-1 284,0 4 1,0 0-65,-2 3 0,-1 1-155,0 1 1,3-1 95,0 2-285,4-2 1,-5 1 0,4 1 438,2-1-518,0-1 166,1-1 0,1-4-219,1 1 1,0-3 30,4 3 0,1-4-145,5 1 0,-2-2 102,1-1 1,3 0-276,1 0 1,1-4 74,-2-2-402,3 2 394,-3-3 1,-1 2-124,-1-4 109,-2 4 54,-1-3 0,-3 4-70,-1-2-83,-3-2-69,2 4 304,-4-5 1,-4 0-71,-1 0 1,-6 1 252,-1 2 0,-4-2-120,2 3 229,-3 1-85,-5-4 1,4 6 198,-3-4-138,7 4-72,1-6 0,4 6 149,0-4 61,0 4-239,4-1 491,2 3-157,3-4-297,7 3-8,3-7 0,9 6 89,1-4 406,7 4-310,0-6 0,8 6 66,-3-4-463,-2 4 257,5-6 0,-5 5-33,2-3 0,3-2 55,-3 2 0,1 1-159,0-1 1,-3 3 99,-4-3 1,-3 4-613,-2-1 1,-5 2 250,-4-2 1,0 2-144,-6-2 160,-2 2-58,-1 1-339,-3 0 144,0 0 1,-3 0-264,-3 0 1,-2 0 775,-1 0 0,-4-4 0,0-1 0</inkml:trace>
  <inkml:trace contextRef="#ctx0" brushRef="#br0" timeOffset="26103">2189 858 8365,'-5'0'795,"1"0"0,3 1-277,-2 2 11,2 2-183,-3 3 1,4 5 151,0 2 0,0 1-104,0 2 0,0 0 123,0-1 1,0 1-159,0 0 0,1-1 255,2 1 1,-1 0 201,4-1-850,-4-3 95,5 3 1,-3-8 242,2 3-878,2-2 542,-3-1 1,1 0-1445,0-1 792,-4-3 480,6 3 0,-6-4-1274,3 2 0,0 2 600,1-2 0,2-1 878,-2 0 0,2 1 0,1 3 0</inkml:trace>
  <inkml:trace contextRef="#ctx0" brushRef="#br0" timeOffset="28212">2981 1192 8449,'0'5'283,"0"-1"-171,0-4 330,0 0-389,0 4-37,0-3 216,0 3-198,0-4 564,0 0 0,4 0-494,2 0 1,-1-3-75,1 0-41,0-4 37,7 6 1,-4-7 31,3 2-154,2-2 130,-4 3 0,3-3 30,-1 3-237,-2-3 192,3-1 0,-5 3-15,1 0 1,-3 0-43,0-2 1,-3 2-149,3 0 0,-4 3 1,1-3 35,-2 0 84,-1 1 16,0-3-45,0 3 49,0 1 0,-1 0-44,-2 4 267,2 0-237,-7-4 116,3 3 0,-4-3-75,0 4 0,-2 3 36,-1 0 0,0 3-18,3-4 148,1 5-142,-1-2 1,0 1 20,0 0 176,-4 0-187,4-1 0,-4 3 18,4-3 182,0 3-90,4-3 1,-3 3 111,3-2 1,-2 3-102,1 3 0,-2-3 164,2 3 1,1 1 60,-1-1-47,4-1-198,-2 2 0,1-2 155,1 4-354,-1-5 229,3 3 1,1-5 121,2-2-375,-3 2 82,8-7 0,-3 5-22,4-3 1,3 0 65,0-3 1,3 0-157,0 0 0,2-1 30,0-2-69,-3 2 60,3-2 0,-7 2 78,5-2-381,-4 2 231,2-3 1,-5 4-69,1 0-328,-4 0 288,3-4 0,-6 3-278,4-2 1,-3 2-202,3 1 116,-4 0 129,5 0-345,-6 0 307,3 0 568,0 0 0,1 0 0,4 0 0</inkml:trace>
  <inkml:trace contextRef="#ctx0" brushRef="#br0" timeOffset="28883">3237 1138 8243,'0'-5'-145,"0"1"271,0 4 503,0 4-311,0 1 1,0 4 45,0 0 512,0-1-453,0 1 0,0 3 173,0 0-228,4 3-180,-3-1 0,6 0 189,-4-2-435,0 1 123,1-7 1,-3 6 33,2-6 0,0-1 302,0 1-607,0-4 160,-3 2-371,0-4-65,0 0 0,0-4-201,0-2 360,0-2 133,0-1 1,0-3-48,0 1 1,0-2 54,0 1 0,0 1-97,0-3 1,0 0 36,0-1-119,0-2 223,4 4 0,1-1-193,4 2 428,0 3-219,0-4 1,-1 6 254,1-2 1,0 6-89,0 0 0,3 2 350,-1 1 1,1 0-187,-3 0 1,0 5 69,0 4 1,-1 0-4,1 3 552,-4 1-499,3-3 1,-4 7 286,2-3-503,2-1 80,-3 4 0,0-7-415,1 1 0,-3-1 217,3-1 0,-3-1-577,3-2 0,-3 1 274,3-5 1,-3 4-265,3-3 0,-1 0-64,4-3-853,-4 0 513,3 0 976,-3 0 0,8-4 0,0-1 0</inkml:trace>
  <inkml:trace contextRef="#ctx0" brushRef="#br0" timeOffset="29467">3696 1103 8288,'-9'-3'0,"0"0"0,3 0 1606,0 3-1145,0 0 1,-5 4-245,-1 2 0,-1-1 95,1 0 1,0 1 128,-3 3 0,-1 0-25,5 0 297,-1 4-350,3-4 0,4 4-258,2-4 1,2 3 31,1-1 1,0 2-267,0-1 1,4-2 189,2 1 1,0-1-328,3-1 0,-3-3 111,6 0 0,-2-3-57,-1 3 1,3-4-159,-1 1 40,1-2 137,-3-1 0,0 0-135,0 0 1,-1-3 153,1 0 1,-3-1 20,0 1 1,-4-2-31,1-4 160,-2 0-66,-1 0 0,0-2-99,0-1 219,0 0-123,0-1 1,0 3-75,0-5 322,-4 0-218,3 2 0,-4-3 161,2 4 0,2 0-88,-2 4 0,2-1 671,1 0-244,0 4-563,0 1 142,0 4 41,0 0-11,4 4 0,1 1 29,4 4 208,0 0-248,0 3 0,0-1 224,3 4-206,-2-1-30,3 0 0,-2 3 61,1-3 1,1 2-11,-1-1 0,-3 1 81,3-5 1,1 4 0,-1-3-376,-1-4 276,-2-1 0,0-6 51,0 2 221,-4-2 32,-1-1-94,0 0 1,-3-4-102,2-1 1,-2-4-165,-1-3 0,0 1 211,0-4-414,0 1 131,-4-4 0,2 1 237,-4-1-345,0 0 110,-3 1 0,3-1 163,0 0-839,4 5 492,-5-4 1,6 6-381,-2-4 1,2 5-101,1-2-417,0 6 1,1 2 435,2 4 0,1 1-578,5 2 1291,0 2 0,4 4 0,1 0 0</inkml:trace>
  <inkml:trace contextRef="#ctx0" brushRef="#br0" timeOffset="29985">4137 1158 8288,'4'-9'0,"-3"0"0,2 0 984,-3 0-565,0 1 0,0 2 59,-3 0 0,-2 1-174,-4-1 0,-1 1 93,-2 2 1,0 2-64,-3-2 1,-3 3 236,1 3 1,0 2 191,-1 4-775,1 0 102,3 3 0,0-2 293,2 2-771,7 2 378,1-5 1,4 4-439,0-4 1,0 0 285,0 0 1,4-1-70,1-3 0,3 2-1,1-4 0,1 0-122,2-3 1,-3 0-174,3 0 173,2 0 99,-4 0 1,2-4 52,-3-2-151,0-1 239,0-2 0,-1 0 105,-2 0 0,1-1-88,-5-2 0,1 3 174,-3-3 0,0-1-76,0 1 1,0 1 25,0 2 1,0 3 10,0 0 125,0 4 78,0-2-179,0 4 6,0 0-51,4 4 1,-3 1 254,2 4 0,-1 4-81,1 1 1,2 7 184,4 2 0,-1 0 174,-2 0-162,5 1-266,-5 2 1,7 4 188,-4-1 117,0 1-146,-1 0 0,1 0-172,0 3 95,0 1-11,0-7 1,-1 4-248,-3-5 1,0-3 47,-2-3 0,-2-2-105,2-3 1,-7-3-70,-5-3 426,-3-4 0,-7 2 1,-2-4-109,-2-1 0,-2-2-209,2-3 1,-5-2-364,1-4 0,-1 0 219,1-3 1,5-2-542,1-4 0,3 1 323,4-1 0,1-1-768,4-1 0,4 0 22,2-3-247,2-1 1425,5 2 0,5-8 0,5 3 0</inkml:trace>
  <inkml:trace contextRef="#ctx0" brushRef="#br0" timeOffset="30364">4198 910 8337,'-4'-5'733,"4"1"0,-4 9-289,4 4 0,0 4-353,0 8 1,1-3 13,2 3 1,-3 2 573,3 0 1,-2 2 36,-1-2 580,4 3-798,-3-8 0,6 7-61,-4-5 0,4 1-189,-1-3 1,-1-2-282,1-1 0,-3-2 100,2-5 1,-2 1-455,3 0 383,-4-4-784,6-1 567,-7-4 1,7 0 51,-2 0-539,2 0 448,-4-4 0,6-1-213,-4-4 47,4 0 139,-5 1 1,4-2-126,0-2 0,-1-1 61,1-1 0,0-2 240,0 4 1,-1-3-109,-2 4 1073,1-1-441,-2 7-275,4-3 798,0 7-629,0-3 0,-3 8 171,-1 2 81,1 6-290,3-2 0,0 6-153,0-1 1,0-1 104,-1 0 1,5 0-1241,2 1 0,2 1-88,0-5 0,5 4 1107,1-3 0,7 0 0,1-4 0</inkml:trace>
  <inkml:trace contextRef="#ctx0" brushRef="#br0" timeOffset="30862">5452 1129 8206,'0'-13'-44,"0"4"1,-1-3 43,-2 6 1425,-2-2-872,-4 7 1,-4-6 320,-1 4-911,-3 0 222,-5 3 1,0 1 185,-5 2 101,5-2-144,-4 7 1,7-3 669,-5 4-617,5 4 1,0-3 224,4 5-58,9-4-363,-6 6 1,11-7-401,-2 5 1,2-3 246,1 2 0,5-3-565,4 1 1,0-3 192,6-3 1,3 1-57,2-5 0,4 1-27,-4-3-599,5 0 540,-6 0 0,5-3-262,-3 1-549,3-5 799,-5 2 1,2-1-318,-3 0 0,-4 0 811,-3-3 0,3-3 0,0-2 0</inkml:trace>
  <inkml:trace contextRef="#ctx0" brushRef="#br0" timeOffset="31102">5433 865 8206,'-9'0'785,"4"0"1,-1 1-85,3 1-416,0 3 0,3 5 70,0 2-313,0 2 73,0 7 1,3 1 167,0 1 0,2 2-112,-2-5 0,3 5 293,-3-2 1,3 0 156,-3 0-858,4 1 246,-6-2 0,7 3-25,-2-4 0,0-2-202,0-4 0,2 1 305,-2-5-1595,-2 1 1006,4-3 0,-6-3-608,4 0 0,-3-4 382,2 1 1,-2-2 261,3-1 1,-3 0 465,3 0 0,0-4 0,3-1 0</inkml:trace>
  <inkml:trace contextRef="#ctx0" brushRef="#br0" timeOffset="31827">5583 1236 8206,'4'-5'0,"-3"-3"391,2 2 1,1 1 226,-1 0-281,4 3 1,-2-5 0,4 3 272,3-1-725,-2-1 164,3 1 1,-6-3 292,-1 2-373,2 3 216,-7-5 0,3 3-114,-4-4 214,0 4-401,0-3 1,-4 7-34,-2-2 11,-5 2 0,-2 2 0,-3 3 80,1 5 357,5 0-135,-3 4 1,4-4-50,0 3-8,4-2 1,1 6 0,4-4-86,0 2 1,1-3 83,2 1 1,3-3-165,6 0 1,-1-3 87,3 0-104,1-4 0,4 2 0,0-4 106,2 0-412,0 0 219,-4 0 0,1-1 15,-1-2-65,1-2 0,-1-3 0,-2 1-78,0 1 1,-4 1 165,1-4 0,-3 0-161,0 0 1,-3 0-22,0 1 410,-4-1-231,6 0 0,-7 3-99,2 0 725,-2 4-275,-1-2 8,0 0 1,0 4-87,0 0 1,-1 5 355,-2 7 1,2-1-171,-2 3 1,1 0-5,-1 1 1,2 2 113,-2-3-6,2 3-175,1 1 1,1-1 67,2 1-286,-2-1 0,6 1 1,-3 0-36,1-1-9,1-3 1,-1 0-397,1-2 263,0-3 0,-1 1-99,-2-4 47,-2-4 274,-1 2 1,0-8 0,0-3-53,0-4-727,0 2 449,0-8 1,-1 4-142,-2-2 135,2-5 0,-6 5 0,3-5-38,-1 1 0,3 0 23,0-1 263,1 1-137,1-6 0,0 6-87,0-2 48,3 3 0,-1 0 0,4 2-66,1 1 344,1 2-65,1 0 1,3 7-189,-1-3 377,1 6-161,-3-1 1,3 4 220,-1 0 0,4 1-125,-3 2 1,3 2 124,-4 4 1,1 2 21,-3 1 0,0 3-24,0-4 1,-2 5-22,-1-1 110,2-2-105,-7 3 1,3-5 51,-4 4 0,-4-4-112,-2 4 0,-3-4-141,-2 1 1,0-5 94,-4-2 0,0-3-265,-2 1 1,-1 1-24,1-1-274,3 0 243,-3-3 1,7 0 5,-1 0-1414,1-4 982,5 3 1,-2-7-144,4 3-1145,0 1 812,3-4 1058,0 3 0,0-8 0,0-1 0</inkml:trace>
  <inkml:trace contextRef="#ctx0" brushRef="#br0" timeOffset="32032">6121 1139 8222,'9'-16'0,"0"5"1948,3 3-1231,2 8 1,7 0 80,-1 0-842,5 0 261,-7 0 1,4 0 155,-4 0-897,-5-4 469,4 3 0,-6-6 11,3 4 0,-3-1 120,1 1 1,-2 2-682,-1-2 492,-1-2-1566,1 4 348,-4-3 610,-1 4-500,-4 0 487,0 0 734,-4-4 0,-1-4 0,-4-6 0</inkml:trace>
  <inkml:trace contextRef="#ctx0" brushRef="#br0" timeOffset="32259">6245 891 8222,'-8'1'735,"2"2"0,-1 2-228,4 4 1,0 2 106,3 1 1,0 5 197,0 0-494,0 1-69,0 8 0,0-4-1,0 1 160,0 2-111,4-6 0,-2 5-89,4-3 1,-1 2-1,1-2 1,1 0-349,-1-4 0,2-3 202,1-2-1696,0 1 1000,0-3-1002,-1 3 470,-3-8 481,3-1-796,-3-4 647,0-4 834,3-1 0,-3-4 0,4 0 0</inkml:trace>
  <inkml:trace contextRef="#ctx0" brushRef="#br0" timeOffset="32668">6350 849 8185,'-5'0'727,"2"4"0,3 2-407,0 5 1,2 3-61,1 4 0,0 2-49,-3 1 34,0 3-46,4-1 0,-3 1 406,2-1 0,1-3-154,-1 0 1,4-1-60,-1-1 1,-1-1 93,1 1-472,-1-5 1,3 3-1,-1-4 387,-1-1-782,-4-5 349,2 1 1,-3-6-790,2 2 606,-2 2 16,3-4 1,-3 2-121,2-6-70,2-2 1,3-3-20,1-1-327,0 0 431,0 0 0,0 0-208,-1 0 91,1-3 154,0 2 1,3-3-134,0 4 568,-1 1-218,-2-1 0,0 1 639,0 2 0,-3 2-373,0 4 1,-3 1 120,2 2 0,-3 2 61,1 4 278,2 0-355,-4-1 0,3 4 205,-4 0-499,4 4 0,-3-7 0,3 4-727,0 0 0,0-3 386,2 1 1,1-1-854,-1-1 1,5 0-2,1 0 1168,4-4 0,-3 2 0,5-2 0</inkml:trace>
  <inkml:trace contextRef="#ctx0" brushRef="#br0" timeOffset="33718">7285 1103 8174,'0'-5'-148,"0"-3"392,0 7-61,0-7 0,-1 7 9,-2-2 1,1 1 66,-4-1 0,1 2 66,-4-2 1,0 2 39,0 1 205,0 0-255,0 0 1,-2 1 50,-1 2 71,0 2-239,3 4 1,1 0 197,-1 0-292,0 3 79,4-2 0,0 6-117,2-4 1,2 2 127,-2-2 1,2 3-126,1-3 1,4 2 27,2-2-417,2 0 259,1 1 1,2-5-2,1 1-360,4 0 309,-6-8 1,5 6-56,-3-4-421,4 0 385,-6-3 0,5 0-183,-3 0 1,-1-1 97,-5-2 0,1 1-53,-4-4 121,3 0-21,-5-3 120,3 0 0,-5 0-133,-2-3 261,-2 2-47,-3-3 0,-1 2 109,0-1 1,-1-1-104,-2 1 1,3 2 134,-3-5 0,2 4-93,1-1 0,1 2 251,3-2 0,-2 2 57,4-2-77,0 6-76,3-2 0,0 7-18,0-5-105,0 4 36,4-2 0,1 4 77,3 0 1,1 0-55,0 0 1,1 1 97,2 2 1,-2 2-93,5 3 1,-1 1 114,1 0 0,0 3-104,-3 0 1,4 0 11,-2 0 0,0-1 95,1 4-54,-4-5-40,1 3 0,-3-5 93,0-2-267,0 2 62,-4-7-77,3 6 123,-8-6 645,4 3-447,-4-4 0,0-1-355,0-2 1,0-1 112,0-5-443,0 0 292,0 0 1,0-1 90,0-2-174,0 3 98,0-8 0,0 5 36,0-5 0,0 4 34,0-5 0,3 6 163,0-3 1,4 4-121,-1-1 163,-2 2-59,4 2 1,-3 0-29,4 2-284,-1 2 246,-3 0 1,3 3 52,-2-2-953,2 2 574,-3 1 0,3 0-727,-3 0 1,3 0 444,1 0 0,0 1-379,0 2 0,0-2-17,-1 2 971,1 2 0,4-4 0,1 3 0</inkml:trace>
  <inkml:trace contextRef="#ctx0" brushRef="#br0" timeOffset="35727">8255 891 8319,'-1'-5'281,"-2"2"599,2 2-876,-2 1 4,3 0 1,2 1 147,1 2 263,0 2-163,1 4 1,-2 3 72,4-1 593,0 5-521,3-2 0,0 6-97,-1 1 0,4 3-30,0 0 1,3 1-269,-4 2 1,2-2 116,-1-1 0,-2 0 135,1-3 0,-4 0 96,-1-4-647,0 1 178,-1-4 1,-1 1-119,-4-3-145,0 0 213,-4-3 0,-2-4-1,-6 1 0,-1-4 144,-5 1 0,-3-1-35,1 1 1,-4-2 63,4 2-91,-1-2 85,0-1 1,2-1-3,-2-2-302,3 2 286,4-3 1,1 1-11,5 0-746,-1 0 492,0-1 1,4 2-785,2-3 0,3 2 33,3-3 1032,6 0 0,8-3 0,6 0 0</inkml:trace>
  <inkml:trace contextRef="#ctx0" brushRef="#br0" timeOffset="36073">8449 1015 8343,'-8'-3'0,"-1"2"0,0-2 0,1 3 0,2 3 0,2 1 0,4 5 0,0 4-2,0 2 0,0-2-9,0 2 2239,0 0-1029,4-1-721,1 2 1,7-5 270,0 4-419,3-5 0,-1 6-328,4-4 0,-2 3 57,-1-4 0,2 1-113,-3-3 0,2-3 110,-1 0 1,0-4-340,-3 1 1,0-2 89,-3-1-142,0 0 225,-1-4 0,-3-1-106,-2-4 31,2 0 151,-4 0 0,3 0-152,-4-3 0,-4 1 146,-2-4 1,-2 1 2,0-4 1,-1 3-6,0 1-228,0 3 235,0-6 0,1 7-49,3-1-622,-3 1 437,7 1 1,-3 3-152,4 0-878,0 4 764,0-2 1,4 4 533,2 0 0,5-4 0,3-1 0</inkml:trace>
  <inkml:trace contextRef="#ctx0" brushRef="#br0" timeOffset="36379">8873 954 8244,'-9'0'0,"-3"-1"220,0-2 0,0 2-73,0-2 1148,2 2-781,-7 1 1,8 0 253,-3 0-1207,2 4 353,1 1 1,3 1 91,0 0 0,5-1 125,-2 4 1,6 0-119,2 0 0,6 4 62,1 1 1,3 0-108,-4 1 1,4-2 24,-3 2-143,4 2 82,-7-3 0,4 2 146,-4-1 268,0 2-311,0-4 0,-5 1 122,-1-2-46,-2 1-42,-1-3 129,0 3-137,-7-4 5,1-4 0,-11 0-58,2-2 0,-1-2 37,-2 1 1,0-1-130,1-1 0,3-3 128,2 1-633,2-5 1,3 5 0,0-4-856,1-1 1,4-1 1443,-1-1 0,-2-3 0,0-2 0</inkml:trace>
  <inkml:trace contextRef="#ctx0" brushRef="#br0" timeOffset="36558">8890 1006 8354,'13'-9'-7,"-3"1"701,2 2 1,1 2-144,2 4 7,6 0-307,-3 0 0,7 0 26,-5 0-526,1 0 132,-3 0 0,-2 0-88,-1 0 0,1-3 53,-5 0-576,1 0 239,-3 3 489,0 0 0,-4-4 0,-1 0 0</inkml:trace>
  <inkml:trace contextRef="#ctx0" brushRef="#br0" timeOffset="36796">8987 840 8439,'-5'5'730,"3"4"431,1 4-675,1 4 1,0 4 42,0-1 0,1 5-19,1-2 4,3-1-180,4 3 0,0-3 66,0 1 165,0 3-261,-1-7 0,5 5 145,2-3-531,-2-1 121,-1-2 0,0-1 233,0-3-557,0-1 285,0-4 1,-3 0-1090,0-1 1,0-2 2,-3 0-310,-2-4 1,3 2 13,-1-4 62,-2 0 1320,4-4 0,-3-1 0,4-4 0</inkml:trace>
  <inkml:trace contextRef="#ctx0" brushRef="#br0" timeOffset="36982">9243 1076 8196,'-9'5'1850,"4"0"-682,2-2-438,2 2-334,1 4 1,0 2-377,0 1 1,1 1-27,2-1-492,-2-6 353,3 5 0,-1-6 125,0 4-123,0-4 83,-3 3 1,4-7 144,2 2-1054,-2 2 658,4-4 0,-3 3-835,3-1 1,1-2 1145,0 2 0,4-2 0,1-1 0</inkml:trace>
  <inkml:trace contextRef="#ctx0" brushRef="#br0" timeOffset="37330">9525 955 8196,'9'-18'0,"0"0"298,0 1-129,0-1 0,-1 1-33,1-1-129,0 4 52,-4-2 1,-1 3 59,-4-2-136,0-2 67,0 4 0,-4-1 527,-2 2 0,-2 3-6,-1 4-221,1 1-217,-5 4 0,2 0 96,-4 0-406,1 4 146,0 0 0,-2 9 360,5 2-199,-1 2 10,-1 0 1,6 2 228,-2 1 1,6 3-134,0 3 1,3 2-14,0 1 1,0-1-77,0 1 0,0 1 22,0 0 0,0 2 1,0-2 0,2 0 3,1-1 0,1-2 140,-1-1-510,-2 1 156,3-5 0,-3 2-325,2-1 1,-2-3 208,2 0 1,-2-4-568,-1-1 1,0-3 72,0 2-988,0-3 1019,-4-2 0,2-2-184,-4-4 74,4 0 348,-6 1 1,6-3 381,-3 1 0,-5-4 0,-4-3 0</inkml:trace>
  <inkml:trace contextRef="#ctx0" brushRef="#br0" timeOffset="37587">9323 1120 8112,'2'-16'419,"1"1"0,4 6-22,-1 6 0,2 2-19,1 1 1,3 1 62,-1 2-586,5-2 195,-6 7 0,5-4 240,-3 2 153,4 2-265,-2-3 1,0 3 389,1 1 1,-3 0-127,2 0 0,0 0-261,1-1 1,-2 2 175,-5 2-736,1-2 346,0 3 0,-1-5 138,-2 1-971,2 0 444,-7-4 188,6 3-386,-6-3 382,3 0 1,-4-1-2046,0-1 1149,0-2 1134,0 3 0,4 0 0,1 1 0</inkml:trace>
  <inkml:trace contextRef="#ctx0" brushRef="#br0" timeOffset="37765">9481 997 8894,'-5'-18'1732,"-2"8"-674,6 3-178,-3 7-1254,4 0 0,3 1-29,-1 1-475,5-1 1,-3 7 62,2-2 254,2 2 282,-3 1 1,5 0 278,1-1 0,3 9 0,4 2 0</inkml:trace>
  <inkml:trace contextRef="#ctx0" brushRef="#br0" timeOffset="38379">9826 1120 8133,'-4'-17'0,"-1"3"651,-3 2 1,0 5 145,2 1-60,-2 5-371,-1-3 0,-1 4 118,-1 0-423,-3 0 59,0 0 1,-3 1 368,-1 2 1,1-2-100,3 5 0,1 3-195,4 3 0,3 4-37,0-2 1,4 3-122,-1 1 0,3-1 301,3 1-1209,-2-4 658,11 2 0,-5-5 55,8 4-488,-5-4 406,7 1 0,-3-4-137,3-2-27,1 2 143,0-7 0,0 3-137,3-4 1,-3 0 162,3 0 1,1 0 60,-2 0 0,1-4-68,-4-2 389,1-2-254,0-1 0,-5 0-128,-1 1 350,-2-5-70,-1 3 0,-3-6-212,0 5 279,-5-5-61,3 6 0,-5-4 69,-2 3 1,-1 1-23,-5-2 1,-1 3 223,-2 3 0,-1 3-11,-1 3-81,-3 0-74,3 0 1,-3 3 12,-1 3 204,4 2-171,-2 1 0,6 3 167,-2-1-233,6 1 1,-2-3 0,7 3-144,-1 0 0,1-1 88,1-2 0,1 0-171,1 0 1,3-1 110,4-2 0,0 0-148,0-3 1,1 3 32,1-3-15,-1 0 20,7-3 0,-6 0 47,3 0-267,-3 0 159,2-4 0,-4 0-65,0-2 1,-1-1 93,1 1 1,-1 1 85,-2-1-113,2 0 663,-7-3-159,3 4-78,0-3-27,-4 7 1,5-2 5,-2 3 109,2 0-148,0 3 1,6 1-75,-2 2 0,5 2 29,1-2 0,1-1-505,-1 1 1,4-3 130,-1 3-1256,1-4 965,-5 1 1,3-2-42,-3 2-1297,-1-2 829,0 3 1001,-4-4 0,0 0 0,-1 0 0</inkml:trace>
  <inkml:trace contextRef="#ctx0" brushRef="#br0" timeOffset="38595">10063 1023 8257,'9'-13'1801,"0"0"-1175,0 8 0,4 1 42,1 4-635,7 0 68,-3 0 1,7 0 101,-4 0-712,-1 0 334,2 0 0,-4-1-55,3-2 0,-5 2 153,-2-2 1,0 2-173,1 1 0,-4-1-64,-5-2-1072,2 2 347,-7-3 353,3 4 685,-4 0 0,0-4 0,0 0 0</inkml:trace>
  <inkml:trace contextRef="#ctx0" brushRef="#br0" timeOffset="38826">10152 840 8489,'-5'4'1268,"2"2"1,2 6-653,1 2 0,0 4-158,0 3 0,4 0-80,2 3-57,1 1-132,2-6 0,-3 6 253,0-1 89,0-3-342,3 5 0,0-7 190,3 5-560,-2-5 236,3 3 0,-4-4-692,-1-1 1,1 1 395,0 0 1,0-5-999,0-1 727,-1-2-1328,1-1 1152,0-4 0,-3-1-237,0-4-203,0 0 440,3 0 688,-1 0 0,1-4 0,0-1 0</inkml:trace>
  <inkml:trace contextRef="#ctx0" brushRef="#br0" timeOffset="39012">10444 1129 8216,'0'-9'711,"-4"4"1155,3 2-1254,-7 3 0,7 3-508,-2 3 1,2 5 115,1 1-729,0 0 415,0-4 1,0 1 66,0 0 9,0 0 98,0 0 1,0 0 80,0-1-956,0 1 564,4 0 0,-2 0-861,4 0 0,0-4 85,2-3 1007,1 3 0,0 0 0,0 4 0</inkml:trace>
  <inkml:trace contextRef="#ctx0" brushRef="#br0" timeOffset="39579">10645 1157 8216,'0'-13'0,"0"3"1256,0-3-254,0 8-252,-4-2-396,0 6-168,-5-3 0,-3 4 92,0 0 1,0 0-15,0 0 0,1 4 284,-4 1 0,5 3-129,-2 1 0,3 1-368,3 2 1,-1 0 210,4 3-330,0 2 135,3-7 1,0 5 225,0-3-798,4 0 405,1-3 0,1-2-170,0-1 1,0 1 118,3-4 1,-1 0-120,1-3 1,0 0-7,0 0-160,0 0 227,0 0 0,-1-1-4,1-2-52,-4-2 112,3-4 1,-6 1-11,4-1-238,-4-4 158,2 3 1,-4-3 36,0 1 0,1 1-18,2-4 0,-2 4 224,5-4 0,-3 4-123,3-1 288,-4 3-132,6 4-117,-3-3 647,4 7-403,0-3 0,-4 4 39,1 0 175,-4 4-233,6-3 1,-6 7 431,4-3 0,-3 3-200,3 1 0,-4 0 655,1 0-309,2 0-724,-1-1 223,5 1 0,-3-4 173,0-2-387,0 2 53,3-4 1,1 3 336,1-4-424,-1 0 38,3 0 1,-1 0-155,-1 0 1,5 0 65,-1 0 0,-3 0-72,0 0 0,1-3 99,-1 0-200,3 0 274,-5-1 1,7 3 0,-2-2-158,-3 2 136,1-3 1,-1 3-5,0-2 92,-1 2-83,2 1 0,-3 1 25,2 2 1,-5-1-16,2 4 1,-2-4-394,5 1 1,-5 1-109,-1-1-1009,-1 0 382,0-3 497,3 4-1414,-7-3 891,3 3 1139,-4-4 0,-4 0 0,-1 0 0</inkml:trace>
  <inkml:trace contextRef="#ctx0" brushRef="#br0" timeOffset="39739">10751 866 8157,'-9'-21'0,"2"9"2028,1-5-1217,2 9 1046,8 4-1141,1 8 1,6 0 50,1 2-2892,0 1 1,-6-2 404,0 4 527,0 0 1193,-2 0 0,0 0 0,-4-1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8:29.278"/>
    </inkml:context>
    <inkml:brush xml:id="br0">
      <inkml:brushProperty name="width" value="0.04286" units="cm"/>
      <inkml:brushProperty name="height" value="0.04286" units="cm"/>
      <inkml:brushProperty name="color" value="#AB1A01"/>
    </inkml:brush>
  </inkml:definitions>
  <inkml:trace contextRef="#ctx0" brushRef="#br0">53 239 8256,'-4'-5'1107,"-1"-3"-664,0 7-127,1-3 0,4 8 125,0 2-346,0 5 471,0 3-283,0 4 0,0 0 79,0 3 700,0-2-620,-4 6 0,3-5 364,-5 3-463,4-3 0,-5 4 117,4-3-323,0-1 52,3-2 0,-1-4-145,-2-2 146,2-3-66,-3-4 44,4-1 0,0-5-445,0-2 0,0-6 29,0-5 0,0-3-69,0-1 1,1-3 124,2-3-723,-2-1 563,7-2 1,-3 1-250,4 0 0,-1-2 188,1-1 1,1-2-41,2-1 1,-1-1 79,3 3 1,1-1 476,3 4 1,-4 3-148,1 6 808,0 1-592,2 3 0,-2 2-84,0 6 360,-4 2-282,5 4 1,-6 1 421,2 2 0,-2 6-192,-2 6 0,2 2 380,2 4 0,-5 2-184,2 3 1,-3-1-121,3 1 1,0-1-8,0 8-448,-4-5 1,2 3-1,-3-5 195,0 1 0,-1-4-153,3 1 0,-4-6-450,1 0 1,-1-1 37,1-2-1214,-2-2 636,3 0-1979,-4-5 1505,0-3-517,-4-1 1179,-1-4 0,-5 0 742,-1 0 0,-3-4 0,-4-1 0</inkml:trace>
  <inkml:trace contextRef="#ctx0" brushRef="#br0" timeOffset="378">44 364 8422,'-9'-9'0,"5"0"0,4 4 1799,5 3 0,7 1-802,3 1 1,0 0-1104,2 0 0,-1 0-111,4 0 614,-1 0-299,-1 0 1,-1-3 99,1 0-477,0 0 222,3 3 0,-1 0-492,3 0 1,0 0 314,0 0 1,2 0-977,-5 0 0,0 0 504,-5 0 0,0 0 66,-3 0 1,0 0-148,-3 0 1309,0 0-455,-1 0 1,1 4-146,0 2 1555,0 1-1078,-4 6 1,2 1 1161,-4 3 1,-1 5-692,-2 2 0,3 2 107,0 3 0,0 3-418,-3 3 1,0-1 156,0-1 0,-1 0-21,-2-4-562,2 1-38,-3-8 1,4 3 270,0-5-1019,0-3 572,0 0 0,0-8-943,0 3 1,0-5 50,0-1-1145,0-4 669,0 2 205,0-4 1,0-5 165,0-4-523,0-4 1009,-3-4 1,-2-2 591,-4-1 0,-4-3 0,-1-3 0</inkml:trace>
  <inkml:trace contextRef="#ctx0" brushRef="#br0" timeOffset="634">388 399 8285,'4'-13'0,"-2"-4"0,4 2 1298,4 2-765,0 1 1,7 1-320,1 2 1,-1-1 40,4 7 0,-2 0 205,-2 3 0,1 1-63,0 2 0,-4 6 68,1 6 0,-3 2 65,2 0-22,-3 5-190,2-4 0,-5 8 64,-2-3-424,2-1 116,-8 3 1,4-6-42,-4 2 1,-4-4 147,-1-2 0,-4 1-88,-3-5 1,1 1-6,-3-3 0,0-1-126,-1-2 1,1 1-112,3-5-1044,1 1 799,-3-3 1,1 0 29,1 0-1531,-1-4 1153,7 3 0,1-6-523,4 1 1,0-2 598,0-1 1,4-3 665,2 1 0,6-9 0,1 1 0</inkml:trace>
  <inkml:trace contextRef="#ctx0" brushRef="#br0" timeOffset="844">715 371 8285,'7'5'1525,"-1"4"0,2 3-555,-2 6 0,-1 1-46,1 1-517,-4 3-216,6 3 1,-7 1 190,5-1 364,-4 0-339,2 5 1,-5-7 221,-2 3 1,2-1-188,-2 1 1,-1 1-812,2-4 0,-1 0-205,3 0 1,0-3-521,0-3 0,0-4 595,0-3-1926,0-1 764,0-1 98,0-4 903,0-1 1,0-5 659,0-2 0,-4-6 0,-1-5 0</inkml:trace>
  <inkml:trace contextRef="#ctx0" brushRef="#br0" timeOffset="1104">645 470 8248,'0'-26'285,"0"3"1,0 1-115,0 5 0,5 0 803,4 2 1,0 3 50,6 3-980,-4 4 36,6 1 1,-7 4 363,5 0 1,-3 1-120,3 2 1,-4 2 309,4 4 0,-4 4-139,1 5 1,0 0-249,0 2 1,-1 2 127,-5-2-593,2 1 245,-7-4 0,2 0 263,-3-2-305,-3 1 201,-2-6 1,-5 3-380,-2-4 0,2 0 149,-1-1 1,-2 0-404,1-2 0,-1 1 229,2-4 0,1 0-2677,-2-3 1557,2 0-717,1 0 901,1 0 1152,3-4 0,1-5 0,4-5 0</inkml:trace>
  <inkml:trace contextRef="#ctx0" brushRef="#br0" timeOffset="1919">910 329 8211,'-5'1'1251,"2"2"1,6 5-509,3 7 0,-2 1-473,2-1 1,-4 1 101,1-1 50,-2 2-221,3 0 1,-3 0 200,2-2 659,-2 1-622,-1-6 1,0 4 236,0-3-605,0-1-5,0 3 0,0-7-453,0 0 429,0-4 1,-1 2-30,-2-4 213,2 0-938,-7 0 471,7-4 0,-3-1-119,4-4-790,-4-4 679,3 3 0,-2-6-158,3 1 1,1-2 221,1 0 1,0-1-7,4 1 1,0 0 83,3 2 0,0-1 168,0 1 1,-1 2-212,1 1 559,4 3-233,-3 0 0,3 1-73,-5 2 743,1 2-456,-4 0 1,3 3-91,-2-2 526,-2 2-382,4 5 1,-5 1 366,3 4 0,1 3-200,-4-1 1,1 5 223,-1-1 0,-1-1-190,4 0 1,-3 1 18,3 3 0,-3-4 75,3 1-431,-1-4 19,0 5 1,3-6 48,-2 2-151,2-2 60,1-5 1,-1 1-107,1-3 0,0 0 54,0-3 0,1 0-102,2 0 0,-3-4-36,3-1 0,-2-4 27,-1-3 0,0 1 116,-1-3-295,-3 3 154,-1-6 0,-1 4-153,0-1 0,0-2 153,-3 4 1,-1-3-115,-2 0 1,-3 2 64,-6 1 0,2 2 57,-5-2 1,3 5-61,-3-2 275,1 2-83,-8 2 0,4 1-127,-3 4 0,2 0 2,2 0 0,2 1-720,0 2 549,5 2 0,-2 4-1279,6 0 1005,2 0 1,8 0-179,2-1 0,3-2 19,2 0 111,-1-4 253,11 2 0,-8-4 350,7 0 0,-3 0 0,3 0 0,-1-1 0,-1-2 0,-5-2 0,4-4 0,-4 3 0,1 1 0,-1 2 0,-4-3 0,0 1-226,0-1 234,-1 2 0,-2 1 851,0 0 1,-4 1-209,1 5 1,-2 2 92,-1 4 0,3 3 462,0-1 0,0 8-573,-3-1 0,0 5 370,0 1 1,0 1-392,0 2 0,0 2-45,0 0 1,-1 5 103,-2-2-812,2-2 158,-3 1 0,4-5 242,0 1-1365,0-5 884,0 4 0,0-8-413,0 3 0,0-5 260,0-2 0,3-3-1358,0 1 0,3-5-237,-3-1-453,4-4 2423,-2 2 0,3-8 0,1-1 0</inkml:trace>
  <inkml:trace contextRef="#ctx0" brushRef="#br0" timeOffset="2211">1270 435 8126,'0'-23'525,"0"2"0,1 7-263,2 2 0,2 2 243,4 1 0,3 3 138,-1 1-1049,5 3 273,-6-2 0,5 4 97,-3 0 1279,0 0-794,-3 0 1,3 4 162,-1 2 0,2 4-162,-1 2 0,-2 3-402,1-3 1,-4 0 67,-1 0 0,-4-1 37,1 3 1,-2-3 235,-1 1 37,-4-2-247,-1-5 0,-8 3 240,-1-3-629,1-1 216,-4 4 0,7-6 33,-5 4-859,4-4 615,-2 2 1,2-4-830,-1 0 1,3 0 528,3 0 0,3-1-412,-3-2 1,4 1 309,-1-4 0,3 3 607,3-3 0,6-3 0,5-5 0</inkml:trace>
  <inkml:trace contextRef="#ctx0" brushRef="#br0" timeOffset="2542">1545 373 8239,'-5'4'0,"1"2"2462,4 5-1107,0-1-790,0 7 0,1-4-382,2 1 1,-2 2 66,2-4 1,-2-1 675,-1-2 1,0-3-354,0 0 0,-1-3 549,-2 3-264,2-4-827,-3 2 63,4-4-69,0 0 82,-4 0 0,3-4-539,-2-2 0,2-3 301,1-3 1,0 2-483,0-5 1,0 0 231,0-2 1,3-1 10,0 0 0,4 1 27,-1-1 0,-2 3 150,2 1 0,0 2-185,3-3 372,0 4-84,-4-1 1,2 6 477,-4 0-185,3 0-291,-1 1 0,1 1 46,0 4 1,-3 0-430,3 0 0,-3 1-66,3 2 0,-3-1-58,2 4 1,1 0-58,3 3-1154,-4-4 1806,3 2 0,1-2 0,4 4 0</inkml:trace>
  <inkml:trace contextRef="#ctx0" brushRef="#br0" timeOffset="2744">1782 302 8239,'0'9'1755,"0"0"1,0 1-1058,0 1 0,0-1-215,0 2 0,0 1 63,0-1 1,-3-1 196,0-2 186,0 0-529,3 0 0,-3 0-97,0-1 0,0 4-263,3 0 1,0 0-998,0-4 0,0 1 700,0 0 0,0 0-3234,0 0 2537,0-4 0,1 1-379,2-3 1,2 0 1332,4-3 0,-1 0 0,1 0 0</inkml:trace>
  <inkml:trace contextRef="#ctx0" brushRef="#br0" timeOffset="3420">2046 415 8211,'5'-13'1070,"3"3"-647,-7-2 1,4 3 232,-2 0-130,-2 0 179,3 0 1,-8 3-237,-2 1 0,-3 3 381,-3-1 0,-1 6-14,-5 3-404,0 1-154,1 2 0,2 4 93,0 2-258,1 1-25,0-2 0,1 3-27,4-3 1,4-1 139,2-1 0,3 1-559,0-2 273,0 1-767,3-3 596,2-4 1,4 2 15,0-4-361,0 0 379,4-3 1,-3-4-175,5-2-401,-4 2 471,5-4 0,-6 2-110,2-6 0,1 3 54,-2-3 0,1 2 142,-3 1 1,-3-3-25,0 1 0,0-1 226,3 3 1,-4 0-37,1 0 442,-4 1-279,6 3-137,-7-3 902,3 7-594,-4-3 1,0 8 795,0 2 1,0 3-479,0 2 1,0 0 50,0 4 0,0 0-172,0 2 1,0-2-343,0 0 1,0-4 13,0 4-1252,0-4 865,4 2 0,-2-8 275,4 1-1916,0-4 1273,2 2 0,1-4-714,0 0 0,0-1 559,0-2 1,0-2 183,-1-3 1,1-4 174,0 0 0,0-4-98,0 2 0,-2-3 520,-1-1-293,2 1 293,-3-1 0,1-2 0,0-1-109,-4 0 109,6 0 0,-3-2 120,3-3 0,0-1-164,-2 1 1,2 2 615,-2 1 0,-1 3-91,1 0 0,-3 2 726,2 3-717,-3 3 951,2 7-310,-4 1-516,0 4 0,0 5-220,0 3 1,-1 6 242,-2 7 0,1-2-166,-3 5 0,3-4-38,-1 4 0,2-1-129,1 0 0,0 2-19,0-5 1,1 4 81,2-4-526,-2 1 190,6-4 1,-3 0 296,2-2-1186,2 1 605,-7-6 1,7 3-63,-2-4 192,-2 0 0,3-3-1168,-5-1 0,2-3-429,-1 1-259,-2-2 1,3-5 1977,-4-2 0,0-1 0,0-2 0</inkml:trace>
  <inkml:trace contextRef="#ctx0" brushRef="#br0" timeOffset="3615">2179 310 8126,'0'-9'3650,"3"4"-3147,2 1 1,5 3-424,2-1 0,-2 1 55,1-2 1,-1-1 260,-1 1 0,3 0-186,0 3 0,2-1-53,-2-2 1,4 2 171,-2-2-2100,3 6 1247,-3-2 0,2 6 308,-5-4 1,1 3 0,-3-4 215,-4 5 0,3-2 0,-4 4 0</inkml:trace>
  <inkml:trace contextRef="#ctx0" brushRef="#br0" timeOffset="3934">2453 355 8126,'0'5'1587,"0"3"-704,4-7-322,1 3 176,8-4-371,-4 0 1,8 0 176,-2 0-483,-3-4 30,5 3 0,-6-7 519,4 2-290,-5-2 1,6 2-111,-4 1 1,2-1 180,-2-3-565,0 0 0,-6 0 163,0 0-308,-4 1 0,1 0 79,-6 2 0,-3-1-98,-6 4 0,-2 0 35,-3 3 82,-1 0 155,0 4 1,-2 1-82,-1 4 271,5 4-74,-1-4 0,7 7 592,-2-4 1,4 2-295,2-2 0,1 4 369,2-1 0,2-3-223,-2 0 0,5 1-4,1-1 1,4-2 11,-1-4-597,1 2 179,2-3 1,4 0 191,2-2-1041,1-2 592,2-1 0,0 0-475,-1 0 1,-2-1 311,0-2 1,-2 1-1407,2-4 1,-3 3 8,-6-3-257,2 0 1991,-7 1 0,-1-6 0,-5 1 0</inkml:trace>
  <inkml:trace contextRef="#ctx0" brushRef="#br0" timeOffset="4145">1836 27 8314,'-13'-12'1255,"3"9"266,1-9 0,6 12-622,6 0-218,-2 0-301,3 4-1639,-4-3 694,0 7 87,0-7 0,0 7 314,0-2 1,0-1 163,0 1 0,0 3 0,0 5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9:24.019"/>
    </inkml:context>
    <inkml:brush xml:id="br0">
      <inkml:brushProperty name="width" value="0.04286" units="cm"/>
      <inkml:brushProperty name="height" value="0.04286" units="cm"/>
      <inkml:brushProperty name="color" value="#AB1A01"/>
    </inkml:brush>
  </inkml:definitions>
  <inkml:trace contextRef="#ctx0" brushRef="#br0">35 265 8511,'0'-9'-25,"0"4"1,5 1 1381,4 4-812,0 0 1,8 0-387,1 0 1,-1 0 69,0 0 1,4 0 160,-4 0 0,3 0-48,-2 0-285,-1 0-1,1 0 0,0-3 273,-1 0-534,-3 1 213,3 2 1,-8 0 64,3 0-1504,-2 0 538,-1 0-1653,0 0 2546,-5 0 0,0 0 0,-4 0 0</inkml:trace>
  <inkml:trace contextRef="#ctx0" brushRef="#br0" timeOffset="277">27 9 8484,'-9'-4'-288,"1"3"0,3-3 288,1 4 1603,4 4-1004,0 5 1,0 2 285,0 4-354,0 3-179,0 1 0,4 6 764,2-1-659,-3 5 0,5 0 123,-2 3-131,2-4-121,5 7 0,-2-8-238,3 3 0,-2-7 123,3-2 1,-2-3-494,2 0 0,1-4 260,-4-3 0,-1-1-765,-2-1 0,0-3 155,0 0-1227,-4-4 1180,3 6 1,-6-7-160,3 1-667,1-1 878,-1-1 1,3 0 624,-2 0 0,2-3 0,1-2 0</inkml:trace>
  <inkml:trace contextRef="#ctx0" brushRef="#br0" timeOffset="643">265 415 9710,'9'0'1823,"0"0"-2046,0 0 274,4 0 0,-3-4 142,5-2 0,-1 1 93,0-1 0,2-3 61,-4-2 0,3-1-78,-4 3 0,1 0-138,-3 1 1,0 0 202,0 2-1216,-5-2 456,4 7 232,-7-7-320,3 7 370,-4-7 1,-4 7-42,-2-2-121,-5 2 98,1 1 0,-6 4 321,4 2 0,-3 2-57,0 1 0,1 0 115,0 0 0,3 2 76,-1 1 467,6 4-449,-2-6 1,7 5 187,-2-3-119,2 4-92,1-7 1,1 7-407,2-4 120,2 0 79,4 0 1,3-3-498,0 0 0,3 0 214,0-3 0,3-1-291,2 0 0,0-3-32,3 1-1095,-3-2 967,1-1 0,-3 0-204,0 0 903,-1 0 0,1-4 0,0 0 0</inkml:trace>
  <inkml:trace contextRef="#ctx0" brushRef="#br0" timeOffset="901">680 388 8427,'0'-8'285,"0"-1"0,-1 3 287,-2 0 558,2 4-694,-7-2 1,3 4-258,-4 0 0,1 4 258,-1 2 81,-4 2-192,3 5 1,-5-3 77,3 5 397,0-4-425,7 5 1,0-6-269,2 2 1,2 1 45,-2-1 1,6-1-324,3-2 1,2 0-7,1 0 0,4-1-193,1-3 1,0 0 262,1-2-930,3-2 661,1 3 0,3-7-109,-1 0-312,-2-4 407,2 3 0,0-4-653,-1 2 0,-2-3 364,-3 0 1,-4 2 184,0-4 1,-1 2 491,-1-6 0,0 0 0,0-2 0</inkml:trace>
  <inkml:trace contextRef="#ctx0" brushRef="#br0" timeOffset="1917">785 115 8393,'-9'0'2020,"4"0"-1352,1 0-818,4 4 100,0 5 1,1 4 160,2 5 1,1 1-3,2 1 1,2 0 419,-2 3 1,-2-2-136,2 3 1,-3-4 207,3 4 0,0-4 177,3 4-699,0-5 23,-1 3 0,1-7 413,0-1-884,0-3 326,0 6 1,-1-7-55,-3 1 0,0-2 113,-2-3-784,-2 2 339,7-3-350,-7 0 247,3-1 105,0-8 173,-3-1 0,4-5 29,-2-2-369,-2 2 297,3-2 1,-1-1 13,0-2 0,-1 1 34,-2 0 0,0 2 182,0-3 0,3 4-105,0-4 0,0 4 222,-3-1-38,4 6 225,-3-1 1,3 7-195,-4 0 791,4 4-564,-3 4 0,3 4 408,-4 0 0,3 3-291,0-4 0,1 4-6,-1-3 1,-1 2 173,3-2-425,1 4 59,-1-6 0,3 1 212,-2-5-603,-2 2 259,4-3 217,-3 0-537,3 3 1,1-7 115,0 2-268,0-2 289,0-5 0,0 2-151,-1-4 0,-2 0 57,0-3 0,-1 0-173,1 1 1,2-1-141,-2 0 140,-2 0 134,3 0 0,-6-2-13,2-1 331,2 0-325,-4 3-11,3 0 549,-4 1-134,4 3 387,-3 1-252,3 4 10,-4 0 0,0 4 124,0 2 488,0 5-548,0-1 0,0 4 237,0-2-48,0-3-232,0 4 1,-1-1 157,-2 0-430,2-1 158,-3-2 1,4-3-250,0 0 200,0-4-318,0 6 90,0-7 6,0 3 40,0-4 0,0-4-27,0-2-688,4-2 489,1-1 0,4 0-57,0 1-456,-1-1 465,-3-4 1,3 3-91,-2-1 1,1 0 124,-1-1 0,1 2 116,-4-2 0,3 3-280,0 0 507,-2 4-183,0-3-130,0 7 426,1-3-100,0 4-78,-1 0 543,0 0-367,-3 4 1,3 1 470,-4 4 1,3 0-266,-1-1 0,2 4 41,-1 0 1,-2 0 78,2-3 49,2-1-194,-4 1 0,4 0 340,-2 0-823,-2 0 165,7-4 0,-6 1 447,4-3-975,-4 0 293,5-3-178,-2 0 1,4 0 102,0 0-405,0 0 436,0 0 0,-1-4-198,1-2 105,0 3 119,-4-5 1,3 3-174,-2-4-100,2 0 211,0 0 1,-2 3-241,0 1 279,-4-1 59,6-3 1,-6 3 179,4 0-172,-4 0 0,3 0 477,-2 0-85,-2 5 204,2-3-285,1 4 1,-3 1 5,2 2 0,1-2 97,-1 5 0,1 0 43,-1 3 119,-2 0-176,3 0 0,-1-3-356,0-1 1,1 1 89,-1 3 1,1 0-644,1 0 0,3-3 85,-2 0-1190,-2-4 1105,4 1 0,-3-3-156,4 0 836,-4 0 0,2 0 0,-2 0 0</inkml:trace>
  <inkml:trace contextRef="#ctx0" brushRef="#br0" timeOffset="2094">1491 230 8326,'-9'-14'0,"1"2"2732,3 6-1406,1 2-2070,4 8 590,4-3 0,-3 7 32,2-2-600,-2 2 487,3 1 1,-1 0-64,3-1 12,2 5 129,1 1 0,2 2 157,3-1 0,1 6 0,3-3 0</inkml:trace>
  <inkml:trace contextRef="#ctx0" brushRef="#br0" timeOffset="2558">1825 399 8340,'-4'-13'724,"4"0"-388,-8 4 1,6 1 48,-4 2 394,4-2-390,-6 7 1,3-5-46,-4 3 0,0 0-71,1 3 0,-2 1 162,-2 2 0,1 2 72,-3 3-79,3 1-233,-2 4 0,4-2 195,0 3-555,1 1 216,3-1 1,-2 1 264,4-3-951,0 0 511,3-3 0,3 0-105,0-1 1,4 0 51,-1-2 0,1-2-73,2-4 1,1 0-108,2 0-53,-2 0 213,6 0-1,-6-1-45,2-2-280,2-2 265,-5-4 1,4 1-97,-4-1 356,0 0-116,0 0 0,-4 0 185,1 1 0,-1-1-154,1 0 1,1 3 287,-4 0-111,0 4 569,-3-2-180,0 4-175,0 0 516,0 4-504,-4 5 0,2 2 210,-4 3 288,4 5-432,-2 0 0,1 3-157,0-1 1,0-2 66,3 5 1,0-3-266,0 2 1,3-3 60,0 0-1068,4-5 687,-2 2 1,1-8 53,0 3-1195,0-2 868,-1-5 0,2 2-166,-1-4-737,-2 0 839,4-3 0,-6 0-264,4 0 1,0-1 97,3-2 792,-5-2 0,4-8 0,-3-1 0</inkml:trace>
  <inkml:trace contextRef="#ctx0" brushRef="#br0" timeOffset="2901">1985 362 8244,'-4'-9'0,"3"4"1788,-3 1-1089,0 4 1,3 4 61,-2 2-928,3 2 198,0 5 1,0 0 87,0 5 0,0-3 88,0-1 0,0 0 172,0 1 1,3-1-90,3-3 0,-1 0-80,1 4 0,1-4 137,5 0-496,-2-1 148,2-5 0,-6 2-122,0-4 0,0 0 144,3-3 1,0 0 3,-1 0 1,1-4 41,0-2 1,-3-3-123,0-3 1,-1 3 37,1-3-208,1-2 258,-6 0 0,3 0-15,-4-1 1,0 3 10,0-2 0,0 0 78,0-1 1,0-1-76,0 5 0,-1-4 0,-2 3 1,2 1-12,-2 2 1,1 1-470,0 2 187,1-2-1625,-3 7 593,4-3 629,0 4-445,0 4 547,4 1 1,-2 4 561,3 0 0,5 3 0,4 2 0</inkml:trace>
  <inkml:trace contextRef="#ctx0" brushRef="#br0" timeOffset="3447">2231 433 8704,'9'-1'1002,"0"-2"1,0 1-386,-1-4 1,4 3-668,0-3 0,1 0-4,-2-3 54,-1 4 115,3-2 1,-4 1 115,0-6 245,-1 2-216,1 1 0,-4 1-173,-2 3 182,2-3-383,-4-1 0,2 3 146,-6 0 0,-2 4-240,-4-1 0,-1 2-59,-1 1 177,1 4 97,-3-3 1,1 10-19,1-2 377,-1 2-228,3 1 0,1 2-33,2 4 142,-2-5-83,7 4 1,-2-4 41,3 1 1,3 2-154,3-4 0,5 0 4,1-4 0,3-2 153,-4 0-208,5-4 65,-2 2 0,3-5 58,1-2-207,-4 2 39,2-7 1,-3 1-141,2-5 1,1 0 139,-5 3 0,1-3-70,-3 1 0,0-5 116,0 1 1,-1 2-191,1-2 1,-3 1 29,0-1 132,0-1-19,-1 2 1,2 0-56,-5 3 198,5-3-134,-6 8 0,6-6 32,-4 6-25,4 2 5,-2 1 1,1 3 15,0 0 1,0 0-14,2 0 1,1 3 204,0 3 0,-2 0-55,2 3 373,-2-2-293,5 6 1,-2-4-18,2 3 298,-2-2-247,2 3 0,0-2 97,0 1 0,0 0-68,-4-3 1,1 0-204,0-1 75,0 1 0,-4 0-183,-2 0 0,-3-4-53,-3-2-143,-2 2 150,-8-4 0,2 4 9,-3-3-1315,-1-1 890,1 7 1,-1-7-1999,3 2 1237,0 2 700,7 0 0,-2 1 561,4 0 0,0-4 0,3 2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0:09.599"/>
    </inkml:context>
    <inkml:brush xml:id="br0">
      <inkml:brushProperty name="width" value="0.04286" units="cm"/>
      <inkml:brushProperty name="height" value="0.04286" units="cm"/>
      <inkml:brushProperty name="color" value="#AB1A01"/>
    </inkml:brush>
  </inkml:definitions>
  <inkml:trace contextRef="#ctx0" brushRef="#br0">371 62 8169,'0'-8'0,"-4"-1"0,2 0 1480,-4 0-558,1 4-546,-4-3 0,-1 7-228,-2-2 0,0 1 186,-5-1 221,-3 3-248,-2-4 1,-4 4 56,3 0 96,1 4-154,-3 0 0,6 5-233,-2 0 0,7 0 109,2 0 0,2 0-485,1-1 0,4 1 182,2 0-865,3 4 703,0-3 0,3 2 78,3-3-449,6 0 403,2 4 1,6-3-69,1 5 1,3-4 87,0 1 1,1 1 280,2 2 0,-4 1 8,1-2 84,-4 3-90,1-3 1,-4 2-186,-3-1 351,-1 2-102,-4-7 1,-4 2-139,-2-3 605,-2 0-382,-5 0 0,-8-3 118,-5 0 635,-7-4-580,1 1 0,-5-2 97,2 2 1,-7-2-96,4 2 0,-1-2-168,1-1 0,5-1 232,0-2-567,4 2 175,-1-6 0,7 5 236,2-4-1196,3 4 342,4-2-639,1 0 1,4 2 582,0-4 0,8 4-698,3-1 0,6 2 617,4 1 1,1-3 706,5 0 0,3 0 0,1 3 0</inkml:trace>
  <inkml:trace contextRef="#ctx0" brushRef="#br0" timeOffset="1087">565 255 8345,'-1'-15'-36,"-2"3"1525,2 0-915,-3 11 0,3-3 264,-2 4-418,2 0-203,-6 0 1,1 0 209,-6 0 0,1 1-116,-3 2 0,-1-1 452,-3 4 0,3 0 1,1 3-459,3 0-114,-2 3 0,7-1 254,1 4-408,3-4 45,-2 5 1,4-2 298,0 4-650,0-5 295,0 4 1,4-7-259,1 1 1,3-1 111,1-1 0,0-1-202,0-2 0,3 1 16,3-4-88,-2 0 213,4-3 1,-7 0 2,5 0 1,-4-4-70,1-2 0,-3-1 89,0 1-354,0-2 235,-4-1 0,-1 0 15,-4-3 0,0 1 78,0-1 1,0 1 17,0-3 1,-4 2-122,-2-3 251,-2 1 0,2-1 1,0 1-330,0 1 671,2-2-227,-4 5 1,7-3-19,-2 4 0,-1 1 256,1-1 308,0 4-452,3 1 0,1 4 18,2 0 0,1 4-30,2 2 567,2 2-431,-3 0 0,4 4 239,3 0-160,-2 4-125,3-3 0,-2 2 58,1 0-104,4-1 16,-6 0 1,3 0-179,-1-2 0,-2-3 179,2 3 0,-2-3-434,-2-3 26,1 2-135,0-3 144,-4 0 62,3-2-111,-7-3 101,3 0 1,-1-1 107,-1-1-238,5-3 103,-6-4 0,3 0-309,-4 0 0,3-1 150,0-1 1,0 0-90,-3-4 0,0 3 138,0-2 0,0 2 54,0-3 1,0 3-117,0-2 398,0 3-364,0-2-5,0 4 752,0 5-250,0-4-128,0 7 0,0 1-92,0 6 0,0 1 644,0 2 1,3 3-61,0 0 423,0 3-599,1-5 1,0 6 277,2-4-364,1 3-128,-6-5 0,7 3 206,-2-4-476,2-4 121,1 2 0,-3-5-62,0 4 1,-1-4 227,4 1-538,0-2 1,0-1 78,0 0-385,0 0 432,-1-4 1,1-1-114,0-3-228,0-1 328,-4 0 1,2 0-189,-4 0 66,3 0 135,-5 1 1,3-4-88,-4 0 1,0 0 100,0 4 1,3-4 77,0 0 1,0 3-159,-3 3 501,0 4-176,0-2-184,0 1 535,0 2-425,4 4 1162,-3 7-738,3 4 1,-3 0 186,2-3 0,-2-1-226,2 2 1,2-2 18,1-1 0,-2-1 85,2 1-522,0 0 136,3 0 0,3-3 363,0 0-808,-1-4 283,2 2 0,0-4 39,1 0-490,3 0 351,-3 0 1,2-1-276,-1-2 0,-1-1 177,-2-2 1,-3-2 6,3 2 1,-2-1-100,-1 1 94,0-1 51,-4 2 0,-1-4-78,-1 0-14,-2 0 181,3 0 0,-4 1-186,0-1 218,-4 0-21,-1 0 0,0 0 404,-1 0 0,0 5-202,-3 1 0,0 2 633,0 1 1,1 1-219,-1 2 1,0 1 38,0 5 0,0 1-19,0 2 542,5-2-548,-4 2 0,7 0 309,-2 0-860,2 0 237,1-4 1,5 4-569,4 0 1,1-1 344,8-5 1,-1 1-1238,6-1 1,1-1 140,2 1-454,1-4 881,-1 6 1,1-7-311,-1 2-1003,0 2 889,1-4 1132,-5 3 0,4 0 0,-4 0 0</inkml:trace>
  <inkml:trace contextRef="#ctx0" brushRef="#br0" timeOffset="1415">1967 254 8165,'-9'0'0,"0"0"0,0 0 0,4 8 2291,2 4 0,2 4-239,1 1-1651,0 1 1,1 3 0,1 2-23,1 0 0,3 2-321,-3-1 0,4-3-11,-1 0 0,2-3 140,0 0 1,1-1-365,0-3 0,0-1 150,0-4-1709,-1 0 917,1 0-991,-4-5 468,-1 0 555,0-4-98,-3 0 120,3 0-6,-4 0 1,-1-4 770,-2-1 0,-2-7 0,-4-2 0</inkml:trace>
  <inkml:trace contextRef="#ctx0" brushRef="#br0" timeOffset="1718">1888 343 8165,'-5'-14'0,"-2"1"837,4 4 0,0 0 51,3 1-142,4-1-398,1 0 0,7 3 128,0 0-549,4 4 152,-3-6 0,5 7 78,0-1 1,-1 1 68,1 1 0,0 1 56,3 1 0,-2 2-44,1 2 1,1 2-290,-4-2 1,2 2-29,-7 1-318,0 3 282,-8-2 0,3 3 159,-4-4-180,0-4 192,-3 6 0,-5-8 191,-4 6 1,0-3-138,-6 0 1,0 2-40,-2-2 0,-1-2 4,0-2 1,-1 2-51,1-1 1,-2 0 135,6-3-536,1 0 254,-4 0 0,8 0 111,-3 0-1070,2 0 339,5 0 206,1 0-1068,4 0 365,0 0 184,4 0 1,2 0 153,6 0 900,-2 0 0,10-4 0,-1-1 0</inkml:trace>
  <inkml:trace contextRef="#ctx0" brushRef="#br0" timeOffset="2513">2286 362 8156,'5'-4'0,"3"-1"0,-6-3 0,4-1 1503,-4 0-897,1 4 0,-2-3 73,2 2-663,-2 2 52,3-3 1,-5 5 455,-2-4 0,-2 1-131,-3-1 0,-2-1 195,-2 4 0,2 0 250,-1 3-559,1 0-97,-3 0 0,3 1 181,-2 2-453,-1 2 177,7 4 1,-6 1 193,6 1-355,2-1 137,-4 3 0,7-3-248,-1 1 1,3-1 102,2 2 0,5-2-203,1-1 1,1-4 110,5-3 0,-4 2-15,4-1 0,-1 0 30,0-3-301,3 0 229,-7-4 0,4 0-111,-3-1 0,-1-3 135,2 2 0,-2 1 103,-1-1 0,0 0-47,3-3 1,-2 3 202,2 1 1,-3 2-152,0-3 312,-4 4-102,3-2-37,-3 4 0,4 1 107,0 2 1,-4 1-17,1 2 326,-4 1-256,6-2 1,-6 1 34,4 0 0,-3-3 68,3 3-275,-4-4 0,2 3 143,-4-2 146,0-2 77,0 3-243,0-4-51,0 0-46,0-4 0,0 2-335,0-4 1,0 0 9,0-3 52,0 0 0,0-2 70,0-1 1,0 0-32,0 3 0,0 0 107,0 1-31,4-1 26,-3 0 1,6 1-62,-1 2 80,2-2 8,1 4 1,0-1-4,0 2-154,-1 2 152,-3 1 1,3-1-196,-2-2 1,5 2 94,1-2 1,-1 2-211,-2 1 1,0-3-132,0 0 43,0-4 306,-1 6 1,1-7-123,0 2 227,-4-1-19,3-2 1,-4 0-81,2 0 1,-2 0-43,-1 1 1,-2-4 209,2 0 0,-2 0-79,-1 3 1,0-2 159,0-1 0,0 3 29,0 3 516,0 0-463,0 1 1,0 1 92,0 1 84,-4 2-207,3-3 1,-3 8 58,1 1 56,-2 3-76,0 5 0,0-2 535,2 4 1,2 0-269,-2 6 1,3-4 25,3 1 0,2 0 139,4-4-639,3 3 154,-2 1 0,7-5 181,-2-1-532,-3 2 174,5-4 1,-2 2 239,5-3-1327,-1 0 792,2-4 0,-4 2-446,-2-4 0,0 1 311,-3-1 0,3-2-1135,-3 2 1,-3-2 104,-4-1-363,1 0 472,-1 0 593,-1 0-312,-4 0 443,0 0 624,-4-4 0,-5-5 0,-4-5 0</inkml:trace>
  <inkml:trace contextRef="#ctx0" brushRef="#br0" timeOffset="2918">2708 237 8137,'-8'0'659,"-1"-4"-453,4 3 0,1-4 41,4 2 1592,0 2-1130,0-3 1,4 3-268,2-2 0,4 2-202,2-2 1,4 2-121,-1 1 0,2-1 140,4-2-389,1 2 168,1-3 1,1 2 280,-3-1-686,0 0 294,0-1 1,-2 3-650,1-2 340,-1-2 207,-5 4 0,1-4-102,-3 2 0,0 2 67,-3-2 1,-3-1 134,-1 1 6,-3 0-120,2 3 538,-4-4-255,-4 3 1,-1-2-123,-3 3 227,-5 0-76,3 0 0,-6 0-18,5 0 317,-5 0-203,6 0 1,0 1-251,5 1 0,3 0 62,-1 4 1,2 0-98,1 3 1,1 0 29,2 0 173,1-4-123,5 6 1,1-8 10,2 6 202,-2-2-220,6 2 1,-6 0 191,2-1-168,-2 1 1,-2 0 1,1-3 240,0 0 0,-1 0 160,-2 2-373,-2 1 134,-4-4-114,0 3 0,-4-3-9,-2 4 1,-5-4 144,-1-2-429,-3 1 164,1-3 0,-4 6-667,1-4 0,2 1 369,0-1 0,5-1-1214,-2 4 1,2-4 37,1 1 1522,4-2 0,1 3 0,4 1 0</inkml:trace>
  <inkml:trace contextRef="#ctx0" brushRef="#br0" timeOffset="3946">3705 291 8259,'-9'0'0,"3"0"0,0 0 0,4 1 0,-1 2 0,2 4 0,1 5 0,0 4 0,0-1 0,0 0-4,0 0 0,0 1-1,0-5 1,0 1 1,0-3 1,0 0-1,0 0 1,0-4-2,0 1 3662,4-4-2824,-3 2-326,3-4-822,-4 0 149,0 0 222,0-4-549,0-1 1,3-3 0,0-1-497,-1 0 593,-1-4 205,-1 3 0,0-6-171,0 1 0,0 1 94,0 0 1,0 0 233,0-1 0,0-1-134,0 1 292,0 2-110,0-4 0,0 8-220,0-3 467,0 6 1,0 1 373,0 2-301,0 2-83,0 5 0,3 3 230,0 8 200,0-5-408,-3 7 0,4-3 201,2 3-111,-2 1-71,3-4 0,-1 1 105,6-3-410,-2 4 1,4-6-1,-3 1-52,4-1 0,-1-1 59,1 0 1,-1-4-307,4-2 1,0-2 143,-1-1 0,1 0-102,-1 0 0,-2-4 1,0-2-217,-4 2 222,5-8 1,-6 6-138,2-5 176,-2 1 0,-5 0 0,0-1-7,-1-1 1,2 0 44,-3 0 0,0 2 226,-3-2 0,0 3-149,0 0 143,0 0-22,0 4-144,0-3 453,0 7 1,0-2-31,0 6 221,0 2-275,-4 4 1,3 3 301,-2 0 0,2 2-208,1-2 1,1 3-14,2-4 1,2 2 138,4-1-524,-4-2 239,7-1 0,-7-2 185,7-1-404,-2 2 0,2-3 0,0-2 190,2-2-658,-3-1 361,2 0 1,-2 0-372,1 0 1,0-3 219,-3 0 1,-3-4 4,0 1 0,-3-2 100,2 0 0,-2-1-21,3 0 0,-4 0 75,1 0 0,-2 1 6,-1-1 1,0 3-82,0 0 447,0 4-171,0-2 0,0 3 389,0-2 0,1 2 3,2-2-6,-2 6 0,6 2-24,-4 4-283,4 0 1,-2 0 0,3-1 220,1 1-769,0 4 318,0-3 1,3 2 184,-1-3-1613,5-4 958,-6 3 1,4-6-1692,-3 4 2257,-1-4 0,7 2 0,-4-4 0</inkml:trace>
  <inkml:trace contextRef="#ctx0" brushRef="#br0" timeOffset="4150">4278 158 8126,'-8'-12'0,"2"6"695,-2-2 0,3 11-301,2 0 0,2 4-1859,-2-1 686,2 1 190,1 2 4,0 0 200,0 0-95,4 0 480,1-1 0,7-2 0,3 0 0,-2 0 0,0 3 0</inkml:trace>
  <inkml:trace contextRef="#ctx0" brushRef="#br0" timeOffset="4521">4613 201 8133,'-4'-9'340,"0"1"1,-5 8-20,0 0 0,0 0-150,0 0 251,-4 0-327,0 4 0,-5 0 506,1 2 0,2-2-150,0-1 1,4-1-408,0 4 0,5-3 264,3 3-478,2 0 0,1 3 142,0 0-939,8-1 696,-3 1 0,12-3 114,-2 0-331,-2 0 300,3 3 0,-2-3-51,4-1 66,-5 1 45,4 3 0,-7 0 259,2 0 0,-3 0-50,0-1 1,-1 1 13,-2 0 1,-1-3 102,-2 0 384,-2 0-369,3 2 1,-8 0 275,-2-2 103,-2-2-292,-5 0 1,0-3 30,-1 2 5,-3-2-149,7-1 0,-5 0-400,3 0 0,3 0 157,3 0-299,0 0 1,1-1 68,2-2-1638,3 2 1212,3-7 0,3 3-219,6-4-304,-2 1 617,7-1 618,-4 0 0,5-4 0,0 0 0</inkml:trace>
  <inkml:trace contextRef="#ctx0" brushRef="#br0" timeOffset="4842">4790 193 8133,'-8'-9'216,"2"3"55,-6 0 0,1 4 513,0-1 1,1 2-255,-2 1 0,2 1-752,2 2 1,-1 1 159,0 2 0,1 2 179,2-2 0,-1-1 65,4 0 258,0 1-185,7 3 1,2 0-40,6 0-579,-2 0 260,6-1 1,-2 4-301,4 0 0,-2 3 237,-1-4 1,1 2-31,-4-1 1,1 1-22,-4 1 443,2-1-286,-10-4 1,6 0-135,-4-1 371,0 1-236,-3 0 1,-4-3 14,-2 0 692,-2-4-404,-5 6 1,0-7 182,-5 2 1,0-2-133,1-1 0,0 0-199,2 0 1,0 0 152,3 0-883,0 0 485,-1 0 1,6-3 16,-1 0-507,5-4 423,-1 6 1,4-4-1857,0 2 972,4 2 596,1-7 1,4 7 503,3-2 0,2-6 0,4 0 0</inkml:trace>
  <inkml:trace contextRef="#ctx0" brushRef="#br0" timeOffset="5164">4860 387 8133,'9'-4'0,"0"3"744,0-2 1,2-2 67,1-1-1391,4 2 432,-2-4 1,2 3 15,-1-3 205,2 3-44,-8-3 1,4 2 31,-4-6 527,0 2-344,0 2 0,-4 0 704,-2 2-622,-3-2 0,0 2-359,0 0 0,-4 4 138,-5-1-416,-4 2 273,-5 1 1,1 4 162,-1 2 162,0 2-135,1 1 0,3 0-6,2-1 208,3 1-311,0 0 0,1 0 192,2 0 1,2 0-19,4-1 1,1 4-389,2 0 0,5-1 8,4-5-606,3 1 554,-1-2 0,1 0-67,-1-2-939,1 2 773,7-4 1,-4 3-134,3-4-788,-3 0 835,0 0 0,0 0 92,-1 0 0,-2 0 441,0 0 0,0-1 0,2-2 0,1-2 0,-1-4 0,1 0 0</inkml:trace>
  <inkml:trace contextRef="#ctx0" brushRef="#br0" timeOffset="5396">5293 325 8133,'0'-9'0,"0"0"0,0 0 0,0 1 0,-1 0 532,-1 2 1,-3-1-82,-4 4 1,-1 0 39,-2 3 1,1 0 133,-3 0 589,-1 0-730,-3 4 0,-2 1 301,-1 4-324,5 4 0,0-4 0,4 3-240,1-2 1,5 2-14,0-1 0,4 4-298,-1-3 0,5 1 53,1-2-950,4-1 728,-3-1 0,6-1-86,2-2-973,-2-2 836,6 0 0,-2-4-510,4 0-461,-1 0 894,1 0 1,-3-3-408,-1 0 0,-3-4 496,1 1 0,-2-3 470,-1-3 0,-2 2 0,-1-5 0,-2 0 0,0-6 0,1-2 0</inkml:trace>
  <inkml:trace contextRef="#ctx0" brushRef="#br0" timeOffset="5628">5275 61 8133,'-8'-8'0,"2"-1"604,-2 0-15,7 4-153,-7 1 406,7 4-459,-6 8 0,6 2-68,-2 7 0,2-1-75,1 2 0,0-3 255,0 6 0,0-2 183,0-2-74,0 1-287,4-1 0,0 1 133,1 0-329,3-5 58,-7 4 1,7-3 180,-2 3-725,-2-3 370,4 3 1,-4-7-585,2 1 0,-2-1 356,-1-1 0,-2 0-867,2 0 0,1-3 459,-1-1 0,1 0-587,-1 1 0,-2-1 100,2-2 158,2-2 389,-4 3 571,7-4 0,-3 4 0,3 1 0</inkml:trace>
  <inkml:trace contextRef="#ctx0" brushRef="#br0" timeOffset="6833">5504 475 8063,'-4'-14'0,"3"5"1389,-3 5 1,5 4 169,2 0-2639,-2 0 0,3 1 24,-4 2 440,0-2 0,0 3 616,0-4 0,4 0 0,1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9:58.531"/>
    </inkml:context>
    <inkml:brush xml:id="br0">
      <inkml:brushProperty name="width" value="0.04286" units="cm"/>
      <inkml:brushProperty name="height" value="0.04286" units="cm"/>
      <inkml:brushProperty name="color" value="#AB1A01"/>
    </inkml:brush>
  </inkml:definitions>
  <inkml:trace contextRef="#ctx0" brushRef="#br0">18 291 8208,'-4'-14'0,"3"1"2248,-3 9-1437,8-4 0,2 7-278,6-2 1,1 2-223,5 1 1,4 0-678,1 0 1,2 0 166,-2 0-683,3 0 614,-8 0 0,3 0-40,-6 0-506,1 0 525,-6 0 1,3 0-420,-4 0 1,-1 0 276,1 0 1,-3-3-660,0 0 1090,-4-4 0,2 2 0,-4-4 0</inkml:trace>
  <inkml:trace contextRef="#ctx0" brushRef="#br0" timeOffset="433">53 10 8208,'-9'-5'0,"1"2"0,2 2 0,0 1 1609,4 0-983,-2 8 1,1-1-151,0 7 0,-1 5-186,1 4 0,2 3-179,-2 0 1,2 2 163,1 1 280,0-1 1,0 6 0,1-3 421,2 1-620,2 2 1,4-7-1,1 3 310,2-3-869,-3-4 235,8-2 0,-3-3-243,3 0 0,1-5 249,0-1 0,2-6-387,1-3 0,-4-2 154,-2-1 1,-1-1-312,1-2 1,1-2 9,-1-4 14,-2 0 207,-1 1 1,-3-4-153,0 0-141,0-4 249,0 7 1,-3-7-109,-1 4 1,-3-4 167,1 2 1,-2 0 232,-1-1 0,0 5 306,0-2 128,0 2 1,0 4-341,0 0 363,0 4-273,-4-2 0,3 11 56,-2 2 794,3 6-575,-4-2 0,3 5 185,-2 0 1,2-1-147,1 1 0,4 2-612,1-3 0,1 3 163,3-5 0,-2 1-850,5 2 1,-1-3 176,0-1-1111,-1-7 1123,7 5 1,-7-8-138,1 2-180,3-2 468,-4-4 1,4 0-208,-3 0 693,-1 0 0,3-8 0,-4-2 0</inkml:trace>
  <inkml:trace contextRef="#ctx0" brushRef="#br0" timeOffset="1479">538 378 9216,'-5'1'1115,"3"2"0,1 5-181,1 4-1028,0 3 248,3-1 0,-2 1 155,2-1 237,2-3-227,-4 6 1,3-7 102,-4 1 21,4-1-160,-3-1 0,4-1-114,-2-2 196,-2 2-1007,3-7 606,0 2 0,-3-4-242,2-1 1,1-3 105,-1-4-734,-1 0 551,-2-4 0,3 2-62,0-3-20,0-1 225,-3 1 0,0-2-130,0 1 0,0-2 147,0 0 0,0 2 109,0 0 0,0 1-226,0-4 373,0 4-65,0 2 1,0 3-223,0 0 806,0 4-301,0 1-95,4 4-35,-3 4-55,3 1 1,-1 7 651,0-1 0,3 5-304,-3-1 0,3 4 197,-3 2 0,3-1 69,0-6-418,2 3-105,1-7 1,0 5 185,0-3-426,-1 0 104,1-7 0,0 2-226,0-4 1,0 2 125,0-2 0,2 0-55,1-3 0,0-3-11,-3 0 0,-1-3-222,1 0 0,0-3-96,0-3-211,0 2 400,-4-2 0,2 2-167,-1-2-90,-2 2 250,0-6 1,-3 5-109,2-4 88,-2 4 105,3-5 0,-4 6 41,0-2 1,1 2-87,2 2 1,-2 2 427,2 0-95,-2 4 105,-1-2-162,0 8 1,0 2-90,0 5 1067,0-1-702,-4 7 0,2-3-7,-4 3 737,4 1-651,-2 0 1,4-4-18,0 1 1,1-3-164,2 2 1,-1-3-45,4 1 160,0-2-923,3-1 460,-1-5 0,2 3 88,2-4-639,-2 0 410,7-3 1,-7-1-69,5-2-294,-4-2 371,5-3 0,-3-1-148,2 0 0,1 0 153,-5 0 0,1-1 149,-3-1 1,0 1-199,0-2 382,-5-2-78,4 5 1,-7-7-193,2 4 113,-2-3-18,-1 5 0,0-3-31,0 4 292,0 4-127,-4-3 1,-1 7 206,-3-1 0,-1 2-111,0 2 1,-1 3 84,-2 4 0,2 4 130,-5 2 21,4 1-183,-2 2 1,7 0 192,1-1 74,3-3-201,-2 3 1,4-4 185,0 5-488,0-4 106,4 2 0,1-5-162,3 4 1,4-7 94,0 0 0,3-2-29,-4 0 1,5-2-36,-1-4-414,-3 0 297,5 0 1,-6-5-39,4-4-312,-5 1 269,3-5 0,-4 3-88,0-2 194,0-1 42,-1-5 1,-2 3 43,0 1 1,-4-1-58,1-3 1,1-2 144,-1-1 0,1 0-149,-1 4 224,-2 3-142,3-3 0,-1 8-25,0-3 273,3 2-93,-1 5 0,1 1-138,0 4-60,0 0 81,3 0 1,1 1 113,1 2 0,-1 5-66,2 4 1,-2 2 357,-2-2 1,1 4-23,0-1 217,-4-3-323,3 5 0,-6-4 104,4 1 48,-4 3-277,5-7 1,-6 6 267,2-5-398,-2 1 259,-1-3-411,0 0 0,0-3 99,0-1 0,-1-3-149,-2 1 1,-1-2-109,-5-1-1346,0 0 1070,-4 0 1,-2-1-88,-5-2 1,1 1-232,-1-3 1,-3 2 883,0-3 0,-3-4 0,0-4 0</inkml:trace>
  <inkml:trace contextRef="#ctx0" brushRef="#br0" timeOffset="1645">548 114 8272,'-13'-12'0,"-1"0"2984,1 4-1925,4 4 0,6 5 36,6 2-3246,-2 2 1367,11 4 1,-6 0-69,6 0 1,-2-1 350,2 1 0,6 3 501,5 0 0,7-1 0,1-2 0</inkml:trace>
  <inkml:trace contextRef="#ctx0" brushRef="#br0" timeOffset="1804">1544 562 8183,'-18'-18'6198,"4"5"-5874,6 9 8,4 4-1757,4 0 0,-1 1 1425,-2 2 0,-2-2 0,-4 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9:58.036"/>
    </inkml:context>
    <inkml:brush xml:id="br0">
      <inkml:brushProperty name="width" value="0.04286" units="cm"/>
      <inkml:brushProperty name="height" value="0.04286" units="cm"/>
      <inkml:brushProperty name="color" value="#AB1A01"/>
    </inkml:brush>
  </inkml:definitions>
  <inkml:trace contextRef="#ctx0" brushRef="#br0">282 396 8363,'5'-4'-258,"-1"0"1,-4-2 1552,0 0-516,0 4-389,0-6 1,0 6-43,0-4 0,-4 3-86,-2-3 1,-2 4-196,0-1 1,-5 1 262,-2 0 101,-5 1-150,1-3 0,-3 4 112,5 0 58,-1 4-221,1 0 0,-1 6-160,0 2 1,1 1 113,-1 1 1,4 3-41,3-2 1,1 0 120,1 0 1,4 1-270,2-4 1,2-1 66,1-2-546,0 0 377,4-4 0,2-1-20,6-4-113,1 0 106,5-4 1,0-2-221,-1-6 1,1 1 101,0-3 1,-1 3-4,1-1 0,-3 0 74,-1 0 0,-6 0-136,1 3 1,-3 3 76,0 0 369,-2 4-79,-4-5-265,3 6 292,-2-3-48,3 4 0,-4 4 530,0 2 0,0 1-282,0 2 0,4 0 22,2 0 0,2 0-20,1-1 1,1 1-166,1 0 1,3-4 127,4-2-349,-1-2 95,1-1 1,0-4 227,-1-2-398,5-2 85,-4-4 1,4 1-204,-4-4 1,-1 0 60,1-2 0,-3-1-150,-1 0 0,-2 1 61,3-1 1,-4 0 158,0-3 1,-1 2-138,-1-1 33,-4-3 154,3 5 0,-7-7-134,2 5-159,-2-1 271,-1-1 0,-1 4 120,-2-3 1,1 4-97,-4 2 1,3 2 368,-3 4 1,3 4-155,-3 2 1,1 3 65,-1 3 1,-1 3-32,1 6 547,-2 2-421,-1 7 1,3 2 85,0 3 953,4 5-771,-2-4 0,4 7 346,0-1 1,4-2-322,2 1 1,3-3-377,3 0 1,2-2 22,3-4 1,2-1-305,1-5 1,3-2 139,3 0-333,1-4 260,-5-3 1,4-1-68,-3-4-1428,-1 0 950,-1-3 1,-3 0-909,0 0 1,-5-1 622,-1-2 0,-2 1-187,-1-4 1,-4 3 443,-2-2 1,-3 0 609,-3-1 0,-2-6 0,-4 2 0</inkml:trace>
  <inkml:trace contextRef="#ctx0" brushRef="#br0" timeOffset="145">573 358 8282,'-13'0'1089,"0"0"0,7 0-380,0 0 466,4-4-696,-2 3 0,9-3 312,4 4-1014,4 0 235,8 0 0,3 3 251,5 0-607,3 0 1,3-3-1,1 0-839,2 0 1,2 0 346,5 0 836,-1 0 0,4 0 0,1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0:25.208"/>
    </inkml:context>
    <inkml:brush xml:id="br0">
      <inkml:brushProperty name="width" value="0.04286" units="cm"/>
      <inkml:brushProperty name="height" value="0.04286" units="cm"/>
      <inkml:brushProperty name="color" value="#AB1A01"/>
    </inkml:brush>
  </inkml:definitions>
  <inkml:trace contextRef="#ctx0" brushRef="#br0">132 186 8025,'4'-5'-53,"-3"1"154,7 0 1,-6 2 195,4-4 1,3 0 0,2-2 82,0 2 1,-1-1 24,-1 1 0,0-2 20,0-1 0,-4 0-121,1 0 1,-4 1 75,1-1-137,-2 0 1,-2 0-93,-2 0 0,-1 0 193,-2 1-149,-5-1-9,5 4 1,-10-3 55,4 2 0,0 2-24,0 1 0,-1 2-129,-2 1 0,-1 0 123,1 0 0,1 1-169,0 2 0,2 3 98,-3 6 1,4-2-18,0 2 1,2 1 38,3 2 0,2-1-254,4 0 0,0-2-8,0 3-233,0-4 226,4 1 1,2-3-13,6 0 1,-2-4 100,5-2 0,0 1-223,2-1 0,1 0-91,0-3-233,-1 0 348,1-4 1,0 2-151,-1-4 38,-3 0 205,3 1 0,-7-3-105,5 2 278,-4-1-163,2-2 0,-5 0 50,1 0 1,-1 0-226,-2 0 690,2 1-273,-3-1 0,0 3 916,-2 0-582,-2 4 182,-1-2-382,0 8 1,-4 5 172,-2 6 929,-2 5-834,-1-1 0,-3 6-25,1-1 1,-4 4-56,3 2 0,-3 0 1,4-1 1,0-2-136,5-1 1,-2 0-175,2-6 0,2 1 201,1-3-564,2-1 252,1-3 0,0-1 200,0-5-663,0 1 274,0 0-1143,0-4 669,0 3-172,0-7 230,0 3-1478,0-4 1009,0 0-1602,0-4 1689,4 3 0,-2-7 955,4 2 0,0-2 0,3-1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0:56.729"/>
    </inkml:context>
    <inkml:brush xml:id="br0">
      <inkml:brushProperty name="width" value="0.04286" units="cm"/>
      <inkml:brushProperty name="height" value="0.04286" units="cm"/>
      <inkml:brushProperty name="color" value="#AB1A01"/>
    </inkml:brush>
  </inkml:definitions>
  <inkml:trace contextRef="#ctx0" brushRef="#br0">272 133 7939,'0'-8'964,"-4"-1"1,-1 4-531,-3 2 1,-1 2 286,0 1 0,-1 0 71,-2 0-601,-1 0-50,-9 4 0,2 1 133,-3 4 0,3-1 167,0 1 0,4-3-358,1 0 0,8-1 79,-2 1 0,6 2-613,0-3 0,4 3 190,5 1 1,1 0 5,7 0 0,2 1 33,5 1 36,-3-1 50,8 3 1,-8-4 48,3-1 0,-4 4-91,-2 0 1,1 0 251,-4-3 0,-4-1-78,-2 1 1,-4 0 403,1 0 1,-2-3-146,-1 0 1,-4-1 361,-2 0 1,-5 2-27,-4-4-153,-2 4-150,-4-6 1,2 3-71,-2-4 1,0 0 33,0 0 1,1 0-343,2 0 1,1-3 94,-1 0 1,4-3-2077,2 3 983,3-4-527,4 3 0,3-4 75,8 2-384,3-2 1924,9 3 0,4-4 0,0 0 0</inkml:trace>
  <inkml:trace contextRef="#ctx0" brushRef="#br0" timeOffset="280">325 273 11236,'0'9'2115,"0"3"-1550,0 0 0,0 1-379,0-2 1,0 0 33,0 4 1,3-4 84,0 0 0,4-1 53,-1-1 224,2 0-281,4-4 0,-1 2 151,4-5 0,-2 4-160,2-3 0,1 0 38,-4-3-541,3 0 228,-5 0 0,3-3-71,-4 0 1,-1-4 133,1 2 1,-3-3-445,0-1 1,-4-1 80,1-2-544,-2 3 540,-1-8 1,-1 4-62,-2-1-921,-2-3 796,0 3 1,-3-6-912,2-1 0,0-1 659,0 2 1,-1 0-68,4-3 0,0 0 59,3 0-328,0 1 1061,0 4 0,4-3 0,1-2 0</inkml:trace>
  <inkml:trace contextRef="#ctx0" brushRef="#br0" timeOffset="696">546 0 7939,'1'9'0,"1"0"0,0 3 1063,4 3 0,-1 5 2,1 0 423,2 5-927,-3 1 0,3 2 87,-2 1-233,-3-1-180,1-2 1,-3 0 113,2-3 0,1-1-115,-1-5 1,1 1-160,-1 0 1,-2-5 91,2-1 1,-2-2-48,-1-1 122,0-5-1068,0 4 320,0-7 319,0 3-662,0-4 522,0-4 1,0-1-553,0-3 1,-3-4 329,0 0 0,0-4 80,3 2 1,1-4 117,2-3 1,2 3 106,4-3 0,0 4-114,-1 2 382,1-2-190,4 7 1,-3-1-166,2 5 626,-3-2-272,4 7 1,-3-3 463,2 4 0,-2 0-291,2 0 0,-2 1 390,2 2 0,-2 2-10,-2 4 268,-3 0-471,3-1 1,-7 2 5,2 2 0,-2-2 47,-1 2 0,-1 0 54,-2 0-73,-2 4-148,-4-3 0,-2 1-32,-1-2 0,-4-2 21,1-1 0,-1-2-469,-2-1 0,3 1 221,1-4 0,2 0-1056,-3-3 1,5 0 269,-2 0 1,5-1-86,1-2 1,4-2-1235,-1-4 1090,2 1 397,1-1 618,4 0 0,5-4 0,5-1 0</inkml:trace>
  <inkml:trace contextRef="#ctx0" brushRef="#br0" timeOffset="1441">837 238 7939,'0'6'0,"0"0"0,0 0 1761,0 3 1,1 0-154,2 3-1283,-2-2-132,2 7 0,0-8 138,0 3 33,0-2 110,-3-1-54,0-4 1,0 0 136,0-2 18,0-2-327,0 3 1,1-5-235,2-2 1,1 1 69,2-4-1284,2 0 901,-3-7 1,4 2 145,-1-3-278,-3 3 0,2-6 0,-3 3-19,1-3 1,-2 1 111,3-1 1,-4 2 144,1-3 1,1 2-87,-1 4 1,0 0 421,0 3 0,-2 3-90,2 0 584,-2 4-289,-1-1-78,0 3 341,4 3-400,-3 2 1,3 7 344,-4 0 1,3 7-225,0-2 1,0 3 38,-3-3 0,3 0-2,0-2 0,4 1-222,-1-1 1,0-2 125,0-1-383,2 1 131,-3-3 1,5 2 208,2-6-562,-3 2 284,4-7 0,-3 3-262,2-4 1,-3 0 153,3 0 1,1 0-45,-1 0 1,-1-4 40,-2-2 0,0-2-210,0-1 1,0 0-132,0 0 159,-1-3 137,1 2 1,-3-7-23,0 3-112,-4 1 200,6-4 1,-6 6 56,4-3 1,-4 6-253,1-1 688,-3 2-277,0 2 1,0 2-15,0 6 1,0 2 28,0 4 986,0 4-716,0 0 1,0 2 20,0 0 146,0-4-277,0 5 0,0-6 37,0 2 0,3-2-70,0-2 1,1 0-235,-1-2 71,2 2 0,4-7-73,0 2 1,0-2-15,-1-1-624,1 0 434,0 0 0,0-4 9,0-2-596,0-2 513,-1 3 0,1-5-192,0 1 0,-1-2 145,-2 2 0,2-1 34,-3-1 1,2 0 142,-1-4 0,2 4 205,-2 0-59,-2 1 194,4 5 0,-6 1-31,3 4 815,-3 4-627,2 1 1,-4 7 568,0-1 1,1 5-367,2-1 1,-2 0-623,2 0 0,2 1 123,1-5 1,1 2-1350,-1-1 445,2-2-169,-4 3 578,5-9-1462,0 0 1147,-4-4 0,0 0-20,-2 0-787,-2-4 1580,3 0 0,0-5 0,1 0 0</inkml:trace>
  <inkml:trace contextRef="#ctx0" brushRef="#br0" timeOffset="1610">1419 72 7906,'-5'-5'2731,"1"1"0,3 5-2140,-2 2-1957,2 2 852,-3 0 1,4 2-21,0-1 22,0 2 239,0 1 0,1-3-250,2 0 0,2 1-94,4 4 617,3-1 0,2 3 0,4-4 0</inkml:trace>
  <inkml:trace contextRef="#ctx0" brushRef="#br0" timeOffset="2013">1789 160 7859,'5'-9'0,"0"1"0,-2 2 2635,-2-2-1913,3 7 0,-5-5-221,-2 3 1,-2 0 148,-4 3 11,0 0-334,-3 0 0,1 0 104,-4 0-401,4 0 12,-1 0 0,3 1-50,0 2 1,3-1 101,0 3 0,4 1-579,-1 3 0,2 3 260,1 0 1,3-1-341,0-2 0,4 3 29,-1 0 173,6 0 109,-3-4 0,4 4-35,-4 0 420,0 0-122,0-4 1,-1 1-16,1 0 1,0-1 115,0-2 0,-4 2 765,-2-2-382,-2 1 144,-1 2 1,-4-1-157,-2-2 0,-3-2-7,-3-4 1,2 1 88,-5 2-806,0-2 220,1 3 0,-2-4-662,1 0 0,2-1 441,2-2 0,2 1-320,3-4 1,-1 3 220,4-3 0,0 3-874,3-3 0,1 3 49,2-3-310,2 1 633,4 0 845,4-3 0,0 3 0,5-4 0</inkml:trace>
  <inkml:trace contextRef="#ctx0" brushRef="#br0" timeOffset="2344">2002 99 7859,'-9'-9'0,"0"0"2665,4 5-1726,-3-4 1,4 7-1151,-5-2 1,-4 3-14,-2 3 1,2-1 357,-2 4 0,4-1-12,-1 4 813,6 0-593,-1 0 0,6 3 136,-2-1-985,6 5 379,1-6 1,5 6-99,0-5 1,3 4 102,0-3 1,0 1 89,0-2 1,-2 0 38,2 4 0,0-3 67,0 2 1,-3-3-298,-3 1 835,0-2-405,-1-2 0,-1 1 73,-4 0 463,0 0-416,0 0 0,-4-3 291,-2-1-213,-2-3-200,-5 6 0,2-7-239,-3 2 0,0-2 109,-1-1 1,0-1-642,3-2 0,3 1 144,3-4 1,1 3-56,-1-2 0,2-1 73,4-3-1560,0 0 1204,8 0 0,-2 0-821,6 1 858,2-1 202,-1 0 522,5-4 0,0 3 0,-1-2 0</inkml:trace>
  <inkml:trace contextRef="#ctx0" brushRef="#br0" timeOffset="2513">2107 185 7859,'5'9'2147,"-3"0"0,-1 1-1231,-1 1 1,3 0-383,0 4 0,0-1-115,-3 0 0,0 3-101,0-2-284,0-3 36,0 1 0,0-4 86,0 0 1,0 0-151,0 0 0,0-4 230,0 1-1447,0-4 315,0 2-2688,0-4 3154,0 0 0,-4-4 0,-1-1 0</inkml:trace>
  <inkml:trace contextRef="#ctx0" brushRef="#br0" timeOffset="2679">2107 115 7869,'0'-9'693,"0"0"1,1 4 2613,2 2-3487,-2 2 37,2 5 156,-3-3-1864,4 7 1495,-3-3 0,4 4-132,-2 0 1,-1-1 62,4 1 425,0 0 0,7 0 0,0 0 0</inkml:trace>
  <inkml:trace contextRef="#ctx0" brushRef="#br0" timeOffset="3334">2398 213 7869,'0'-9'0,"0"3"0,0 0 1533,0 4 1,-1-3-689,-2 2 1,-2 2-321,-4-2 1,-1 2 70,-2 1 409,3 0-585,-8 4 1,6 1 222,-3 4-263,3 0-220,-2 4 0,2-3-233,2 5 0,-1-1 120,4 1 0,2 1-37,1-1 0,2-1 95,1 0 0,0-3-436,0 1 0,4-2 32,2-1-447,-2-1 478,3-3 1,-2 2-81,4-4-271,0 0 364,0-3 1,0 0-187,-1 0-49,1 0 245,0 0 0,-1-4-32,-2-2 1,1-2 44,-4 0 0,0-2-65,-3-2 0,0-2-36,0-3 162,0 3-2,0-7 0,0 7-174,0-7 307,0 2-27,0 2 0,0-1 190,0 0 1,2 4-67,1-1 405,4 4 1,-2 0-214,4 5 1,-3 2 140,0 4-125,0 0 412,2 4-365,1 1 1,0 6 142,0 1 593,0 4-609,0-3 1,-1 2 725,1 0-612,-4 0-266,7-2 1,-6 4 157,6-2 0,-2-3-142,2 0 0,-2-2-257,2-1 1,-2-1 163,2-3-439,-2 3 250,3-7 0,-7 3 189,-1-4-594,1 0 273,3 0 1,-3 0-487,0 0 1,-3 0 273,3 0 0,-3-4-441,3-2 0,-4 2 286,4-2 1,-1 0-23,1-3 0,2 0-63,-2 0 297,-2 0 79,4-3 0,-4 5-133,1-2 423,3 6-145,-7-5 1,7 7 1529,-2-2-866,-2 2 590,4 1 0,-4 4-490,2 2 1,0 2 51,-3 1 0,4 1-47,-1 1-761,2-1 221,1 3 0,2-4 133,1 0-936,0-5 516,-3 4 1,3-4-997,-1 2 1,1 1 555,-3-4 0,-3 1-1948,0-1 0,0-2 2488,2 2 0,5 2 0,1 0 0</inkml:trace>
  <inkml:trace contextRef="#ctx0" brushRef="#br0" timeOffset="3492">3077 362 7883,'-5'-7'0,"2"-2"6411,2 2-2162,1 3-2378,0 4-2159,4 0 260,-3 0-1245,3 0 964,-4 0 0,1 0-2470,2 0 1283,-2 0 1496,3 0 0,-1 0 0,2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0:50.837"/>
    </inkml:context>
    <inkml:brush xml:id="br0">
      <inkml:brushProperty name="width" value="0.04286" units="cm"/>
      <inkml:brushProperty name="height" value="0.04286" units="cm"/>
      <inkml:brushProperty name="color" value="#AB1A01"/>
    </inkml:brush>
  </inkml:definitions>
  <inkml:trace contextRef="#ctx0" brushRef="#br0">256 239 8018,'0'-9'-315,"0"4"341,0-3 1,0 3-95,0-3 262,4-1 0,-3 0-100,2 0 0,-2 0 348,-1 1 0,-4-1 159,-2 0 9,2 0-307,-4 0 1,1 1 99,-5 3 301,0-3-376,-1 7 1,1-3 118,-3 4 81,-2 0-230,3 0 0,-2 4 115,1 2 1,-2 2-186,3 4 1,0 5 213,-1 3 1,5 2 168,-2-1 19,2 1-309,5 1 1,-2 2 121,4-1 117,0-3-389,3 5 1,1-8-256,2 3 0,2-2 139,4-2 1,4-3-62,1-2 1,3-3 77,1 0 0,0-4-666,3-2 1,-2-2 76,5-1-1391,-4-4 1229,5-1 1,-6-4-113,1 1-1517,-1-1 1504,-1 0 1,-1-3-1399,1 0 2202,-4-3 0,2 1 0,-2-4 0</inkml:trace>
  <inkml:trace contextRef="#ctx0" brushRef="#br0" timeOffset="58">381 45 8164,'-9'0'0,"4"4"0,2 2 2675,2 5-1733,1 7 1,0 2-307,0 3 0,0 1-235,0 2 1,0-2 545,0-1 1,0 1-368,0 2 1,0-2 17,0-1 0,1-3-265,2 0 1,1-1-267,2-1 1,0-4 320,-3 1-944,4-4 480,-6 2 0,7-5 119,-2 1-1249,-2 0 831,0-4 0,-1 0-1178,0-2 0,1-2 630,-1 2 1,-1-2-293,3-1 1,-2 0 447,3 0 1,-3-4-324,3-2 1090,-4 2 0,6-8 0,-3 2 0</inkml:trace>
  <inkml:trace contextRef="#ctx0" brushRef="#br0" timeOffset="869">477 389 8071,'3'5'1731,"3"-2"0,2-2-1639,1-1 1,3 0 29,0 0 0,2-4 377,-2-2 1,4-2 134,-2-1-330,-1-4-139,4 4 0,-4-7 227,1 4-412,-1 0 68,-4 4 1,0-1 259,-1 0-840,-3 0 345,-1 0-146,-4 1 1,-1 0 64,-2 2 1,-2 2 1,-6 4-43,-1 0 200,-4 0 45,6 0 1,-5 4-65,3 2 357,-4 5-117,3-1 0,-1 6 165,2-4 1,2 3-80,1 0 1,1 2 446,-1 0 0,4 0-208,2-2 1,2 1 147,1-1 0,3-1 63,0 1-619,4-5 57,2 3 1,0-5-48,3-2 1,2 1 67,1-4 1,-2 0 10,2-3 0,0 0-215,2 0 0,0 0-771,-2 0 0,1-1 407,-1-2 0,1 1-963,-2-4 1,3 3 67,-2-3-49,-2 4 851,3-6 0,-3 4-115,2-2-92,-3-2 389,1 4 1,-3-5-107,2 0 478,1 4 0,-3-7 0,3 6 0,-4-5 0,-3 1 0,-1 1 0,0-1-113,1-2 1,1 3 112,-4-3 825,4 2-597,-6-3 0,3 4-9,-4-3 1030,0 2-326,0 1-338,-4 0 475,-1 1-647,-4 3 0,0 1 107,1 4 1,-4 0-132,0 0 0,-3 1 315,4 2 0,-4 3 8,3 5 172,-4 3-494,3 4 1,-4-1 226,2 1-85,3 4-247,3-4 0,4 4 133,2-5-389,2-3 14,1 3 0,0-8-23,0 3 0,4-2 98,2-1 0,2-1-366,0-2 0,2-2 56,2-4-912,2 0 747,-1 0 1,3-4-34,-4-2-886,4-2 787,-7-1 1,4-1-255,-4-2 0,0 2 312,0-5 0,-2 3 231,-1-2 0,-1 2-57,-2-3 1,-2 1 87,2 0 0,1 1-173,-1 4 822,0 0-436,-3 0-120,0 5 1800,0-4-1179,0 7 0,0-2 551,0 6 1,0 3-487,0 5 1,0-1 8,0 2 1,0 2-172,0 0 0,0-1-396,0-1 1,1 1 171,2-2-786,-2 1 514,7-3 1,-4 0 92,5 0-1671,0-5 1063,0 4 0,-3-6-75,0 4-1605,0-4 506,2 2 472,1-4 1,0 0 604,0 0 0,-1-4-370,-2-2 1030,1-2 0,-2-4 0,4-2 0</inkml:trace>
  <inkml:trace contextRef="#ctx0" brushRef="#br0" timeOffset="1158">1103 292 8009,'5'0'2491,"-1"5"-1621,-4 4 1,0 0-120,0 6-512,0 0-69,0 2 1,0 0 446,0-2 1,0 0-210,0-3 0,1 0 264,1-3 0,-1 0-212,2-1 0,1-2-287,-1 0 23,0-4-99,-3 2 244,0-4-223,0 0 0,0-7-616,0-2 1,0-2 232,0-1 1,0-2-122,0-3 1,3 0 123,0 2 0,0-4 257,-3 1 1,3-2-128,0 3 292,4-1-94,-2 4 1,1-1-115,-1 3 0,-2 1 15,3 5 0,-3-1-1065,3 4 655,-4 0 0,6 4-921,-2 2 0,2 3 153,0 6 1211,1-2 0,0 6 0,0-2 0</inkml:trace>
  <inkml:trace contextRef="#ctx0" brushRef="#br0" timeOffset="1352">1412 398 7951,'0'9'3770,"1"2"-2775,2 1 0,-2 3 17,2-4 1,-2 5-432,-1-1 1,-4 2-166,-2 0 0,2 1 0,-2-1-1417,0 1 768,-3 0 0,0-1-77,0 1 0,1 0-865,3-1 1175,1-3 0,0 3 0,-1-4 0</inkml:trace>
  <inkml:trace contextRef="#ctx0" brushRef="#br0" timeOffset="2001">1914 300 7981,'3'-10'0,"0"-2"1024,0 6-606,1-6 0,-3 8 273,2-5 0,-2 3-272,-1 0 0,0 3 81,0-3 0,-4 4 177,-2-1 331,-6 2-595,2 1 1,-5 0 217,3 0-191,-4 0-136,7 4 0,-4 1-630,4 4 1,3-1 274,0-2 1,4 1-570,-1-1 1,6 2 365,3 1 0,3-1-252,3-2 1,2 2-207,7-3 115,-2 3 225,2 1 0,0 0-234,-1 0 656,-3 0-123,0-1 1,-8 2 253,3 2 0,-3-1-129,-3 3 1,1-3 334,-4 1 1,0 1-48,-3-2 599,-4 1-593,-1-3 1,-5 0-3,-2 0 0,-2-3 107,-7-1 0,2-3 108,-1 1-411,-3 2 66,5-4 1,-4 3-413,4-4 0,2 0 216,1 0 1,-1-4-931,5-2 1,0 1 476,5 0 1,2-1-1146,4-3 0,0 0 19,0 0 1561,4 0 0,5-3 0,4-2 0</inkml:trace>
  <inkml:trace contextRef="#ctx0" brushRef="#br0" timeOffset="2194">2029 300 7981,'9'0'0,"0"-3"0,3 0 0,5 0 0,3 3 0,4 0 0,-3 0 0,2 0 0,-2 0 2818,-1 0-1359,-2 0-948,-4 0 1,1 0-364,-3 0-105,0-4 0,-1 3-89,1-2 0,-3 2-383,-3 1-2346,0 0 1476,-1-4 1299,-1 3 0,-4-7 0,0 3 0</inkml:trace>
  <inkml:trace contextRef="#ctx0" brushRef="#br0" timeOffset="2428">2143 70 7995,'0'13'3952,"1"4"-3036,2 3 118,2 5-612,0-3 1,2 5-65,-4-1 1,3 1-123,-3-1 0,3 0 451,-3-3 1,2 2 20,-2-5-323,4 1-108,-2-7 1,3 1 61,-2-3-1236,2 0 716,-3-3 0,2-1 155,-1 1-2071,2-4 1435,-7-1 1,4-4-514,-2 0 0,-1 0 440,4 0 0,-3-1-1531,3-2 2266,-4-2 0,9-8 0,-1 0 0</inkml:trace>
  <inkml:trace contextRef="#ctx0" brushRef="#br0" timeOffset="2921">2355 379 7995,'0'6'0,"0"0"0,0-3 1485,0 3 1,3 0-117,0 2-1278,0-3 78,1 3 1,-3-6 226,2 4 3,-2-4 112,-1 2 1242,0-4-1010,0 0 1,0-4-490,0-2-708,0-2 435,0-1 1,0-2 97,0-1-856,4 0 617,-3-1 0,4 3 89,-3-5-767,-1 4 480,7-2 1,-4 4-241,2-3 216,2 2 84,-3 1 1,4 1 217,-1 2 0,-2 2-36,0-2 1,0 4 82,3-1 0,0 2-84,0 1 438,-1 0-206,1 0 1,0 1 124,0 2 0,0-1-102,0 4 0,-4-1 34,1 4 1,-1 0-60,1 0 0,1 0 91,-4-1 0,1 4-54,-1 0 1,-2 0 67,2-3 1,1 2-49,-2 1 161,1 0-114,1-3 1,-2 0 26,4-1-350,0 1 91,-1 0 1,3-3-125,-2 0 183,2-4 1,0 2 5,1-4 8,0 0 1,0-3-48,0 0 1,-2-4-33,-1 1 1,1-5 2,-4-1 1,3 0 105,-3 0-202,0-2 60,-3 1 1,3-4-149,0 2 0,0 1 62,-3 0 0,0 3-181,0-1 1,0 2-34,0 2-1174,0 3 403,0-3-117,0 7 489,0-3 1,4 4 43,2 0-554,5 0 1263,-1 0 0,7-4 0,-4-1 0</inkml:trace>
  <inkml:trace contextRef="#ctx0" brushRef="#br0" timeOffset="3153">2911 221 7977,'0'-5'3075,"-1"2"-2227,-2 6 0,-2 2-49,-4 4 0,-1 1-56,-1 2 1412,1 1-1401,-3 1 0,5 3 51,2-3 55,-2 3-479,7 1 0,-2-4 222,3 1-717,0-4 155,3 6 1,2-8-503,4 3 0,0-2 370,0-1 1,1-3-656,1 0 1,0-5 124,4 2-1654,-4-2 1454,5-1 1,-5 0-188,4 0-784,-4 0 1106,1 0 0,-3-4-192,0-1 0,0-3 98,0-1 780,-5 0 0,0-4 0,-4 0 0</inkml:trace>
  <inkml:trace contextRef="#ctx0" brushRef="#br0" timeOffset="3317">2956 203 7971,'9'-8'0,"-1"2"0,2-1 2063,2 4 1,2-1-959,3 1 0,1 2-1018,0-2 1,-1 2-29,1 1-462,0-4 392,-1 3 0,2-3 89,1 1-1381,-1 2 919,3-3 1,-8 1-446,1 0 1,-3 0 197,2 3 631,-7 0 0,5-4 0,-7-1 0</inkml:trace>
  <inkml:trace contextRef="#ctx0" brushRef="#br0" timeOffset="3557">3140 1 7924,'-4'5'0,"3"-1"0,-3 1 1831,4 3 0,0 6-862,0 7 0,0 1-591,0 5 1,0-4-160,0 1 0,0-1 205,0 4 1,0-4 205,0 1-37,0-5-289,0 3 0,0-3 118,0-1-1065,0 2 565,4-7 1,-2 4-1044,4-2 1,-3-2 607,3-5 1,-3-2-874,3 0 0,-3-4-478,2 1 1203,1-2 1,3-2 660,0-2 0,4-6 0,0-4 0</inkml:trace>
  <inkml:trace contextRef="#ctx0" brushRef="#br0" timeOffset="3842">3281 229 7924,'0'7'0,"0"2"2425,0-2-1589,0 9 1,0-2 30,0 4-963,0-5 156,4 4 1,-2-7 412,4 2 1,-3 0-87,3 0 1,0-1 211,2-5 1,1 2-211,0-3 0,3 2-161,0-1 0,-1-1 100,-2-2-462,4-2 145,-3 3 0,2-4 216,-3 0-440,0 0 228,0-4 1,0-1-137,0-4 1,-4 1 48,1-1 0,-1-3-127,1 0 1,-2-3 33,-4 4-363,0-5 349,0 2 0,0-3-73,0-1-206,-4 0 249,3 5 0,-6-1-94,4 2-1378,-4 2 312,6 2-1330,-2 0 1556,3 3 1143,0 0 0,3 1 0,2 4 0</inkml:trace>
  <inkml:trace contextRef="#ctx0" brushRef="#br0" timeOffset="4399">3519 274 7924,'0'9'0,"0"0"0,0 0 0,4-1 1091,2 1 0,-2 0-4,-1 0-1022,2 4 110,-4-4 208,7 4 50,-7-4 110,3 0 13,-1-4 290,-2 3-194,3-7-433,-4 3 0,0-5-94,0-2 0,0 1 122,0-4-715,0 0 414,0-7 1,0 2 166,0-3-526,0 3 313,0-6 0,0 3-52,0-3 0,1 2-1,2 0 0,-2 4-6,2-4 0,-2 4 85,-1-1 0,3 6-60,0 0 88,0 4-235,1-2-28,-3 4 225,7 0-357,-3 0 232,3 4 1,-2-2-62,0 4 0,0-2 105,3 2 0,0 2 306,0-2 1,-1-1-113,1 1 1,0 0 287,0 3 0,1-5-61,1-1 176,-1 2-278,7-4 1,-6 3 136,3-4-83,-3 0-61,6 0 1,-7-1 29,1-2-358,-1 2 259,-1-7 0,0 7-91,0-5 56,-5 0 1,1-3-122,-2 0 1,-2 3 56,2 0-329,-6 0 211,-2 2 0,-3-3 32,-1 4-139,0 0 215,0 3 0,-3 0-40,1 0 781,-1 0-490,3 4 1,0 4 224,0 3 0,1 4-174,-1-3 0,3 3 659,0 0 0,4-1-21,-1 1-40,2-1-502,5 0 1,1 2 259,4-5-165,4 1-298,0-3 0,6 0 165,1 0-510,3-4 223,3-1 0,1-2-960,-1 1 1,4 0 554,-1-3 0,1 0-635,-4 0 0,-2-3-67,3 0-1510,-3-3 1660,7 5 1,-5-6 914,1 4 0,3-4 0,1 2 0</inkml:trace>
  <inkml:trace contextRef="#ctx0" brushRef="#br0" timeOffset="5084">4295 318 7891,'0'-9'-370,"0"4"148,0-1 1140,0 4-510,0-6 1,-4 6-86,-1-4 1,-1 1-132,-3-1 0,1-1 612,-7 5-376,5-5-160,-7 6 1,3-3 384,-3 4 0,-1 1-192,0 2 0,4 0 65,-1 5 1,1-1 117,-1 5-440,3-2-16,3 3 1,3-3 135,0 5-434,4-4 149,-2 2 0,4-5-81,0 1 0,5 0 111,4 0 1,4-1-687,4-2 1,2-2 265,2-4 1,1 0-951,5 0 1,-5-4 77,-1-2-217,1-2 868,-3-5 1,-1 3-59,-3-1-219,-4-3 316,6 4 533,-8-7 0,4 4 0,-4-5 0</inkml:trace>
  <inkml:trace contextRef="#ctx0" brushRef="#br0" timeOffset="5276">4305 46 7891,'-9'-4'2742,"1"-1"-1995,-1 0 1,4 5-224,2 6 1,2 6-133,1 3 0,-3 2 249,0 4 1,1 1 23,5 5 455,-2-1-693,7-3 1,-3 2 214,4-1-438,3 1-29,-2-2 1,4-2-1039,-2-3 0,-2 0 587,5-1 0,-3 0-534,3-2 0,-2 0 327,2-3 1,2 0 482,-3-3 0,3-1 0,1 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1:37.390"/>
    </inkml:context>
    <inkml:brush xml:id="br0">
      <inkml:brushProperty name="width" value="0.04286" units="cm"/>
      <inkml:brushProperty name="height" value="0.04286" units="cm"/>
      <inkml:brushProperty name="color" value="#AB1A01"/>
    </inkml:brush>
  </inkml:definitions>
  <inkml:trace contextRef="#ctx0" brushRef="#br0">10099 425 8011,'-5'-5'2407,"1"1"-675,4 4-1285,0 0-287,4 0 0,4 0 231,4 0 1,4-1 161,-2-2-540,3-2 139,-3-4 1,2 0-11,-1-3 1,-2 2-152,-1-2 0,-3 3-325,0 0 0,-4 0 195,-2 0 0,1 0-220,-1 0 1,-4 1 154,-5-1 1,-3 4 12,-3 2 1,2 2-108,-5 1 799,-4 0-347,1 4 1,-3 1-135,6 4 939,-5 3-627,5 2 1,-3 1 49,3 0-8,8-1-108,-5 4 0,11-3 35,-2-1 0,2-3-44,1 1 0,7 1-166,2-2 1,6-2 160,-1-3-336,7-4 113,-2 2 0,9-4 145,-1 0-849,1-4 480,2-1 0,2-5 52,3-2 0,0-1-62,1-5 1,-2 0-321,-2 1 0,-1-1 199,-5 1 0,-3-4-188,-3 0 0,-2 0-44,-4 0-23,-1-1 254,-4-1 1,-1 1-176,-2 1 427,-2 2-19,-4-2 0,0 3 39,0 1 1,0 3-144,0 2 0,-4 5 581,-2 1 0,-2 4-234,-1 0 0,-1 2 696,-1 6 1,0 1-100,-4 8 745,4 4-952,-1 3 1,3 5 264,0-1 279,0 4-645,4-2 0,0 6 67,2-2 0,2 2-115,-2-2 1,3 2-350,0-1 0,0-3 124,0 0 0,0-6-788,0 0 1,0-5 261,0 2-1401,0-7 1184,0-1 1,0-4-39,0 0-1870,0-4 1609,0-1 1,0-4-1193,3 0 1118,-2 0 526,3 0 0,-1-7-805,0-2 1230,4-6 0,-2-2 0,4-6 0</inkml:trace>
  <inkml:trace contextRef="#ctx0" brushRef="#br0" timeOffset="314">10875 71 8011,'5'-16'237,"-2"1"0,-2 2 125,-1 4 1,0 3-57,0 0 0,-4 5-300,-2-2 0,-2 2 124,-4 1 1,-1 1 469,-2 2 0,-4 5 29,1 7 871,-1 2-918,1 4 1,3 2 105,1 3 150,-1 5-477,1 0 1,1 4 217,5 1 0,0-1-158,2 0 1,2-1-190,4-1 1,0 0 9,0-4 0,4 1-275,2-4 0,2-2-26,0-1 0,-2-3-4,0 1 1,-3-4 310,3-2-1868,-4 2 597,2-8 532,-4 4-2086,0-4 1653,0-4 0,-1-1-473,-2-4 1,-3 0 695,-6 0 1,1-4 700,-3-2 0,-1-6 0,-3-2 0</inkml:trace>
  <inkml:trace contextRef="#ctx0" brushRef="#br0" timeOffset="976">10373 396 8011,'13'-8'0,"-1"-1"1046,2 0-620,0 4 1,4-2 221,3 4-1065,-3 0 368,8-1 1,-7 3-234,5-5 0,0 1 194,2-1 1,0-2 803,1 2 1,2 1 19,1-1-255,3 4-172,-9-5 0,4 6-112,-7-2 0,-1 2-126,-2 1 0,-5-3 101,-1 0 191,-6 0-341,2 3 0,-7 1 97,2 2 1,-7-1 327,-5 4 1,-1 2 52,-4 4-270,3 4-68,-6-6 0,3 6 17,-3-1 0,4 1 19,4-2 0,1 2 268,5-4-418,1 4 39,2-7 0,0 7-216,0-4 0,2 0 146,1-4 0,4 0-495,-1-2 313,2 2-373,1-7 195,0 3 49,-1-4-235,1 0 284,0 0 1,0-4-121,0-2 0,-3-3 136,0-3 1,-5 2-137,2-5 1,-2 0-5,-1-2 1,0-2 126,0-2 1,0 3-143,0-3 467,0 3-164,0 0 0,0 4-174,0 2 1033,0 3-394,4 4-207,-3-3 1,4 7-93,-2-2 1,-1 6 458,4 3 1,0 5-187,3 0 1,-1 2 320,1-1 0,0 2 46,0 3-7,0-3-335,4 3 0,-4-5 82,3 3-406,-2 2 28,-1-8 0,0 4-11,-1-4 0,0 0 259,-2 0-346,2-4 154,-7-1 279,3-4 1,-5-1 122,-2-2-1119,2-2 462,-7-4 1,3-4 3,-4-2-133,4 3 183,-2-5 1,6 3-162,-2-3 272,2-1-21,1 0 0,1 1-55,2-1 1,2 0-25,3 1 1,1 3-490,0 2 1,3 3 51,-1 0-714,5 0 764,-2 4 0,3 1-77,-3 4-1161,3 0 1036,-7 0 0,5 0-95,-3 0-963,0 0 1065,-3 4 0,0-2-536,-1 4 1165,-3-4 0,3 2 0,-3-4 0</inkml:trace>
  <inkml:trace contextRef="#ctx0" brushRef="#br0" timeOffset="1184">11166 256 8002,'9'-7'1127,"-2"2"255,2-4 0,2 4-507,6 5-164,1 0-359,0-4 0,-1 3-619,1-2 1,2-1 223,1 1 1,3-4 25,-4 1 0,0 2 233,-6-2-823,3 4 486,-7-2 1,3 3 89,-5-2-1954,1 2 477,-4-3 401,-1 4 1107,-4 0 0,-4-8 0,-1-2 0</inkml:trace>
  <inkml:trace contextRef="#ctx0" brushRef="#br0" timeOffset="1371">11308 26 8002,'0'9'1458,"0"0"1,0 4 174,0 5 0,-3 4-756,0 4 0,0 1-331,3-1 0,0 0 76,0 1-177,0-5-137,0 4 0,0-5 32,0 3-781,4-2 402,1-1 0,0-2-1417,1 1 0,0-2 882,3-3 1,0 0-1545,0-3 0,-1 0 2118,1-3 0,4 0 0,1-1 0</inkml:trace>
  <inkml:trace contextRef="#ctx0" brushRef="#br0" timeOffset="1876">11732 327 10429,'0'18'1970,"0"-1"0,3 1-1267,0-1-804,4 1 175,-6-4 0,3 2 179,-1-5-208,-2 1 286,3-3 409,0-4-228,-3 3 461,3-7-563,-4 3 0,3-8-1124,0-2 1,1-2 233,-1-1-1017,-2 0 1020,7 0 0,-6-3 106,4-3 1,-2 1-35,2 0 1,2-1-125,-2-3 0,-1 1 108,1-1 0,0 1 330,3 3 1,-1 1-98,1 4 0,-3 3 998,0 0-506,0 4 1088,3-2-936,-1 8 1,-2 4 12,0 4 0,-3 4 180,3-2 0,-3 2 136,3-1 1,-1 4-325,1-1 0,1-1-158,-1-3 0,2 0-67,1 1 1,-1 0-664,-2-3 0,2 0 241,-3-3-1997,-1 0 1480,4-1 1,-7 1 24,2 0-2152,2-4 1835,-4-1 0,3-3-786,-4 2 1781,0-2 0,0 3 0</inkml:trace>
  <inkml:trace contextRef="#ctx0" brushRef="#br0" timeOffset="2220">12023 433 7941,'4'-5'2754,"1"1"-1797,4 4 1,0 0 6,3 0-1776,-2 0 572,7 0 0,-8 0 109,3 0 1,1-1 123,-1-2 0,-1-2 576,-2-4 1,0 0-226,0 1 0,-1 2-264,-2 0 89,-3 0-1159,-3-3 692,0 0 0,0 4 63,-3-1-526,-2 4 500,-4-2 0,-1 4 148,-2 0 1,0 0-58,-3 0 0,-1 1 467,4 2 0,-2 3-184,2 5 0,0 0 234,3 4 0,2-1 114,1 0 721,2 3-674,4-3 0,0 0 280,0 1-161,4-4-310,1 2 1,6-2-209,1 1 1,1-3 84,-1-3 1,0-1-493,3 0 0,2 2 242,-3-4 0,3 0-397,1-3 0,-5 0 7,-1 0-1902,2 0 1453,-4 0 1,2-3-251,-3 0-672,-4 0 1817,3-1 0,-3-4 0,4-6 0</inkml:trace>
  <inkml:trace contextRef="#ctx0" brushRef="#br0" timeOffset="2878">12260 451 7941,'6'0'1101,"0"0"0,3 0-374,2 0 1,4 0-246,-3 0 1,3 0-508,-4 0 1,5-4 165,-1-1 0,-3-3 372,0-1 1,-1 0 38,1 0 36,-6 0-285,5 1 0,-7 2 119,2 0-1376,-2 0 766,-4-3 1,0 3-477,0 0 0,-4 2 407,-2-2 1,-2 2 6,0 4 0,-4 0-90,0 0 458,-4 0-240,3 0 0,-4 4-223,2 2 469,-1 1-85,2 2 0,0 3 240,2 0 1,6 2 95,0-2 1,4 3 119,-1-3 1,3 2-163,3-2 1,2 1-260,4-1 0,0-3 199,3 3-810,2-6 419,-1 2 1,4-4 10,-2 2 0,2-2-67,0-4 1,4 0-405,-1 0 1,1 0 189,-3 0 0,2-1-144,1-2 0,0 1 133,0-4 0,-3 1 101,3-1 0,-3-2-34,-4 2 357,3-1-84,-7-6 1,3 3-301,-5-2 456,-3 2-116,-1 2 0,-4-4 72,0 0 0,0 0-105,0 3 0,-5 2 444,-4 1 1,0-1-215,-6 4 1,0 0 360,-2 3 0,-1 0-38,0 0 69,5 4-314,-4 1 1,7 4 219,-2-1 70,3 1-243,4 4 0,-2-3 42,4 2 1,0-3-112,3 0 1,3 0-152,0 0 1,4 0 150,-1 0 1,1-2-133,2-1 0,1-1 129,2-2-484,-2-2 221,6 3 1,-6-5 170,2-2-475,2 2 266,-5-7 1,7 2-39,-4-5 1,-1 1 32,-6-2 0,3-2 52,-2 0 1,-2-3 10,-1-1 1,-2 1-4,-1-1 1,0-1 7,0-1-186,-4 1 193,3-2 0,-7 0 2,2 0-225,-1 1 108,-2 2 0,0 4-399,0-1 1,3 4 184,0-1 1,3 5-734,-2 2 698,3 3 1,-2-1-791,4 6 1,0 3 106,0 5-60,0 3 1107,0 0 0,7 2 0,3-2 0</inkml:trace>
  <inkml:trace contextRef="#ctx0" brushRef="#br0" timeOffset="3497">12755 433 7941,'5'0'578,"3"0"1,-3 0 250,3 0 0,1 0-313,0 0 1,0-4-23,0-2 0,-1-2-15,1-1 1,0 0-3,0 1 1,0-1-45,0 0-58,-5 0 165,4 0-209,-7 1-927,3-1 506,-4 0 0,0 3-381,0 0 0,-4 4 311,-2-1 0,-1 2-177,-2 1 1,-3 0-73,0 0 160,0 4 86,4 1 1,-1 4-232,0 0 580,0 0-174,4-1 0,-2 4-19,5 0 498,-1 0-316,3-4 1,1 4 154,1 0 0,3 0-121,4-3 0,1-1-107,2 1 1,1-1-35,5-2 1,0 1-8,-1-4 0,1 0 113,0-3-475,-1 0 213,5 0 0,-4 0 2,3 0-259,2 0 184,-5-4 0,4 2-34,-5-4 1,1 3 88,0-3 0,-5 0 149,-1-3 1,-2 0-84,-1-3 0,-1 2 106,-2-2 1,-3 2-64,-3 2 0,0-4 98,0 0 0,-3 3-59,-3 3 241,-2 1-151,-5 0 1,-1 1-173,-3 4 1,2 0 89,0 0 0,1 1-80,-4 2 1,4 2 93,2 3 153,3 1-190,0 0 0,4 1 38,2 2 0,2-3 0,1 3 1,0-2-41,0-1 241,4 0-115,1-5 1,4 4 43,0-2 0,2-2-45,1-1 1,4 1-187,-2-1 1,0 0 118,1-3-170,0 0 56,2-4 1,-3 2 129,-2-4 154,1 0-215,-3-3 0,2 0 60,-6-3 0,1 1 128,-4-4 1,0 1-35,-3-4 0,-1 0-52,-2 1 1,-3-5 254,-6-1 1,1 1 183,-3 2-881,-1-3 244,1 4 1,-3-2 216,3 3-2118,-3 1 1335,3-1 0,-2 1-41,1 3 1,-1 1 664,2 4 0,-3 0 0,3 0 0</inkml:trace>
  <inkml:trace contextRef="#ctx0" brushRef="#br0" timeOffset="-2311">8000 240 8155,'0'-5'1469,"0"1"-1460,0 4 0,0 1-257,0 2 1,-1-1 111,-2 4 0,1 0 1232,-4 2 0,4 4-63,-4 0 166,0 4-689,1-3 1,-3 5 211,2 0-329,-2-1-211,3-3 0,-2 2 126,1-5 1,-1 4-67,1-3 0,1 3-84,2-4 0,2 1 114,-2-3 1,2 0-282,1 0 1,0-1 71,0 1-511,0 0 385,4-4 0,2 3-24,6-2 374,2-3-223,7 1 0,-1-1-48,3 0 0,4 0 63,2-3 1,0 0-193,-2 0 0,-1 0 128,1 0-607,-5-4 416,0 3 0,-7-4-28,-1 2-1112,-3 3 305,2-8 359,-4 7-952,-4-7 998,-2 7 0,0-4-154,0 2-596,0 2 827,-7-7 1,-1 6 528,-3-4 0,-5 1 0,-1-4 0</inkml:trace>
  <inkml:trace contextRef="#ctx0" brushRef="#br0" timeOffset="-2277">7957 407 8131,'-9'0'0,"4"0"1211,-2 0 0,7 0-27,0 0-780,0 0-113,7 0 1,1 0 436,4 0-304,4 0-137,1-4 0,5-1-159,1-3 0,6 0 69,-3 2 1,0-1-867,-3 4 0,-6-3 272,1 3-883,-7 0 838,6-1 0,-10 3-30,2-1-1707,-6 1 2179,1 1 0,-4-4 0,0-1 0</inkml:trace>
  <inkml:trace contextRef="#ctx0" brushRef="#br0" timeOffset="-2040">7903 213 8126,'-9'-4'2411,"5"3"-1979,0-3-43,4 4 108,4-3-318,0 2 1,9-3 179,2 4 90,-2 0-195,7 0 1,-4 0-35,7 0 0,1 0 34,2 0 0,-2 1-191,-1 2 0,4-1 112,2 3 1,1 1-81,-4 3 1,2 0 277,1 0-43,-2 0-180,8 3 1,-7-1 70,4 4-352,-3-1 129,5 0 1,-7 2-82,-1-4 1,-1 0 112,-8 0 1,3-2-448,-6 2 1,2-3-20,-1 0-453,-2 0 0,-5 0 38,1 0-900,-4-4 1100,3 3 1,-6-8-85,4 3-629,-4-2 1364,2-1 0,0 4 0,1 1 0</inkml:trace>
  <inkml:trace contextRef="#ctx0" brushRef="#br0" timeOffset="-1829">8617 284 8056,'-13'0'805,"3"0"0,-8 5 1137,7 4 0,-7 6-847,6 6-844,-3-1 1,-4-2 0,-2 0 271,-2-1 95,1 1-300,1-4 1,4 1-259,2-3 1,4 0 68,5-3 1,-1 0-542,4-1 1,0 1 309,3 0 0,1-3-1701,2 0 1,2-3 164,4 3-797,3-5 2435,-2 3 0,7-8 0,-3 0 0</inkml:trace>
  <inkml:trace contextRef="#ctx0" brushRef="#br0" timeOffset="-1624">8609 346 8064,'14'-18'0,"-1"5"1996,-1 4 0,2 4-944,3 5 1,4 0-695,0 0 0,2 0-8,-2 0-360,-1-3 50,-2 2 1,-1-3 277,1 4-232,0 0 55,-1 0 1,0-3-1211,-2 0 1,0 0 595,-3 3 0,0 0-1039,-3 0 1,-3 0-360,0 0 1871,-5 0 0,7 0 0,-3 0 0</inkml:trace>
  <inkml:trace contextRef="#ctx0" brushRef="#br0" timeOffset="-1375">8706 90 10811,'-5'9'1236,"1"6"-195,4 3 1,0 5-435,0 1 0,0-1 70,0 0 0,4-2-151,2 2 1,2 0 65,0 0 1,1 2-77,0-5-116,4 1-142,-3-4 0,3 1-760,-1 0 1,-1-2 412,4-1 0,-5 1-1024,2-4 0,-2-1 581,-1-2 0,0-1-1300,-1-2 1,1-2-483,0-4 930,0 0 1384,0 0 0,-1 0 0,1 0 0</inkml:trace>
  <inkml:trace contextRef="#ctx0" brushRef="#br0" timeOffset="-775">8979 469 8058,'5'12'1369,"-2"0"1,1 2-592,-1-2 1,3 3-800,-3-4 1,3 2 17,-3-1 0,-1-5 461,-2 2 0,1-5 149,2 1 551,-2-3-224,3 2-230,-4-4-414,0 0-122,0-4 0,0 2-728,0-3 1,0-2 442,0-5 0,-1 1-397,-2-4 0,2 1 291,-2-4 1,2 3-304,1 1 1,0 0-27,0-1 164,0-1 98,0 6 0,1-6-274,2 4 443,-2 1-6,7 2 0,-2 0 73,6 0 1,-1 3-74,3 0 0,-2 4 375,3 0 0,0-2-115,2 1 315,1 0-301,-1 3 1,4 0-20,0 0 93,-1 0-53,-6 0 0,2 3-83,-5 0-30,5 0 9,-10-3 0,5 1-44,-8 1 1,1-1 89,-2 2-222,-1-2 0,2 2 63,-6 0 450,-1 0-234,-9 1 1,0-2-10,-2 4 148,-1 0-119,2 3 0,-1-1-61,1 1 305,-1 0-210,1 0 0,-2 0 77,5 0 1,3-1-101,5 1 1,2 0-483,1 0 168,0 0-346,0 0 349,4-5 1,1 1-7,4-2-324,3-2 298,-2 3 1,0-4-106,-4 0-435,8 0 417,-4-4 0,4-1-127,-8-3 0,0 1 96,3-2 0,-1 2 221,1-5 0,0 2-40,0 2 0,2-1 309,-3 0 1,-1 3-60,-7 0 1229,4 4-509,-3-2-455,3 4 772,-4 0-713,0 4 1,4 2 155,2 6 1,-2-1-217,-1 3 1,1 1-510,-1 3 0,4-4 104,-2 1-1922,3-4 1373,1 6 1,5-7 160,3 5-2545,1-4 1349,11 2 1593,-1-5 0,15-3 0,2-1 0</inkml:trace>
  <inkml:trace contextRef="#ctx0" brushRef="#br0">10099 425 8011,'-5'-5'2407,"1"1"-675,4 4-1285,0 0-287,4 0 0,4 0 231,4 0 1,4-1 161,-2-2-540,3-2 139,-3-4 1,2 0-11,-1-3 1,-2 2-152,-1-2 0,-3 3-325,0 0 0,-4 0 195,-2 0 0,1 0-220,-1 0 1,-4 1 154,-5-1 1,-3 4 12,-3 2 1,2 2-108,-5 1 799,-4 0-347,1 4 1,-3 1-135,6 4 939,-5 3-627,5 2 1,-3 1 49,3 0-8,8-1-108,-5 4 0,11-3 35,-2-1 0,2-3-44,1 1 0,7 1-166,2-2 1,6-2 160,-1-3-336,7-4 113,-2 2 0,9-4 145,-1 0-849,1-4 480,2-1 0,2-5 52,3-2 0,0-1-62,1-5 1,-2 0-321,-2 1 0,-1-1 199,-5 1 0,-3-4-188,-3 0 0,-2 0-44,-4 0-23,-1-1 254,-4-1 1,-1 1-176,-2 1 427,-2 2-19,-4-2 0,0 3 39,0 1 1,0 3-144,0 2 0,-4 5 581,-2 1 0,-2 4-234,-1 0 0,-1 2 696,-1 6 1,0 1-100,-4 8 745,4 4-952,-1 3 1,3 5 264,0-1 279,0 4-645,4-2 0,0 6 67,2-2 0,2 2-115,-2-2 1,3 2-350,0-1 0,0-3 124,0 0 0,0-6-788,0 0 1,0-5 261,0 2-1401,0-7 1184,0-1 1,0-4-39,0 0-1870,0-4 1609,0-1 1,0-4-1193,3 0 1118,-2 0 526,3 0 0,-1-7-805,0-2 1230,4-6 0,-2-2 0,4-6 0</inkml:trace>
  <inkml:trace contextRef="#ctx0" brushRef="#br0" timeOffset="314">10875 71 8011,'5'-16'237,"-2"1"0,-2 2 125,-1 4 1,0 3-57,0 0 0,-4 5-300,-2-2 0,-2 2 124,-4 1 1,-1 1 469,-2 2 0,-4 5 29,1 7 871,-1 2-918,1 4 1,3 2 105,1 3 150,-1 5-477,1 0 1,1 4 217,5 1 0,0-1-158,2 0 1,2-1-190,4-1 1,0 0 9,0-4 0,4 1-275,2-4 0,2-2-26,0-1 0,-2-3-4,0 1 1,-3-4 310,3-2-1868,-4 2 597,2-8 532,-4 4-2086,0-4 1653,0-4 0,-1-1-473,-2-4 1,-3 0 695,-6 0 1,1-4 700,-3-2 0,-1-6 0,-3-2 0</inkml:trace>
  <inkml:trace contextRef="#ctx0" brushRef="#br0" timeOffset="976">10373 396 8011,'13'-8'0,"-1"-1"1046,2 0-620,0 4 1,4-2 221,3 4-1065,-3 0 368,8-1 1,-7 3-234,5-5 0,0 1 194,2-1 1,0-2 803,1 2 1,2 1 19,1-1-255,3 4-172,-9-5 0,4 6-112,-7-2 0,-1 2-126,-2 1 0,-5-3 101,-1 0 191,-6 0-341,2 3 0,-7 1 97,2 2 1,-7-1 327,-5 4 1,-1 2 52,-4 4-270,3 4-68,-6-6 0,3 6 17,-3-1 0,4 1 19,4-2 0,1 2 268,5-4-418,1 4 39,2-7 0,0 7-216,0-4 0,2 0 146,1-4 0,4 0-495,-1-2 313,2 2-373,1-7 195,0 3 49,-1-4-235,1 0 284,0 0 1,0-4-121,0-2 0,-3-3 136,0-3 1,-5 2-137,2-5 1,-2 0-5,-1-2 1,0-2 126,0-2 1,0 3-143,0-3 467,0 3-164,0 0 0,0 4-174,0 2 1033,0 3-394,4 4-207,-3-3 1,4 7-93,-2-2 1,-1 6 458,4 3 1,0 5-187,3 0 1,-1 2 320,1-1 0,0 2 46,0 3-7,0-3-335,4 3 0,-4-5 82,3 3-406,-2 2 28,-1-8 0,0 4-11,-1-4 0,0 0 259,-2 0-346,2-4 154,-7-1 279,3-4 1,-5-1 122,-2-2-1119,2-2 462,-7-4 1,3-4 3,-4-2-133,4 3 183,-2-5 1,6 3-162,-2-3 272,2-1-21,1 0 0,1 1-55,2-1 1,2 0-25,3 1 1,1 3-490,0 2 1,3 3 51,-1 0-714,5 0 764,-2 4 0,3 1-77,-3 4-1161,3 0 1036,-7 0 0,5 0-95,-3 0-963,0 0 1065,-3 4 0,0-2-536,-1 4 1165,-3-4 0,3 2 0,-3-4 0</inkml:trace>
  <inkml:trace contextRef="#ctx0" brushRef="#br0" timeOffset="1184">11166 256 8002,'9'-7'1127,"-2"2"255,2-4 0,2 4-507,6 5-164,1 0-359,0-4 0,-1 3-619,1-2 1,2-1 223,1 1 1,3-4 25,-4 1 0,0 2 233,-6-2-823,3 4 486,-7-2 1,3 3 89,-5-2-1954,1 2 477,-4-3 401,-1 4 1107,-4 0 0,-4-8 0,-1-2 0</inkml:trace>
  <inkml:trace contextRef="#ctx0" brushRef="#br0" timeOffset="1371">11308 26 8002,'0'9'1458,"0"0"1,0 4 174,0 5 0,-3 4-756,0 4 0,0 1-331,3-1 0,0 0 76,0 1-177,0-5-137,0 4 0,0-5 32,0 3-781,4-2 402,1-1 0,0-2-1417,1 1 0,0-2 882,3-3 1,0 0-1545,0-3 0,-1 0 2118,1-3 0,4 0 0,1-1 0</inkml:trace>
  <inkml:trace contextRef="#ctx0" brushRef="#br0" timeOffset="1876">11731 327 10429,'0'18'1970,"0"-1"0,3 1-1267,0-1-804,4 1 175,-6-4 0,3 2 179,-1-5-208,-2 1 286,3-3 409,0-4-228,-3 3 461,3-7-563,-4 3 0,3-8-1124,0-2 1,1-2 233,-1-1-1017,-2 0 1020,7 0 0,-6-3 106,4-3 1,-2 1-35,2 0 1,2-1-125,-2-3 0,-1 1 108,1-1 0,0 1 330,3 3 1,-1 1-98,1 4 0,-3 3 998,0 0-506,0 4 1088,3-2-936,-1 8 1,-2 4 12,0 4 0,-3 4 180,3-2 0,-3 2 136,3-1 1,-1 4-325,1-1 0,1-1-158,-1-3 0,2 0-67,1 1 1,-1 0-664,-2-3 0,2 0 241,-3-3-1997,-1 0 1480,4-1 1,-7 1 24,2 0-2152,2-4 1835,-4-1 0,3-3-786,-4 2 1781,0-2 0,0 3 0</inkml:trace>
  <inkml:trace contextRef="#ctx0" brushRef="#br0" timeOffset="2220">12022 433 7941,'4'-5'2754,"1"1"-1797,4 4 1,0 0 6,3 0-1776,-2 0 572,7 0 0,-8 0 109,3 0 1,1-1 123,-1-2 0,-1-2 576,-2-4 1,0 0-226,0 1 0,-1 2-264,-2 0 89,-3 0-1159,-3-3 692,0 0 0,0 4 63,-3-1-526,-2 4 500,-4-2 0,-1 4 148,-2 0 1,0 0-58,-3 0 0,-1 1 467,4 2 0,-2 3-184,2 5 0,0 0 234,3 4 0,2-1 114,1 0 721,2 3-674,4-3 0,0 0 280,0 1-161,4-4-310,1 2 1,6-2-209,1 1 1,1-3 84,-1-3 1,0-1-493,3 0 0,2 2 242,-3-4 0,3 0-397,1-3 0,-5 0 7,-1 0-1902,2 0 1453,-4 0 1,2-3-251,-3 0-672,-4 0 1817,3-1 0,-3-4 0,4-6 0</inkml:trace>
  <inkml:trace contextRef="#ctx0" brushRef="#br0" timeOffset="2878">12259 451 7941,'6'0'1101,"0"0"0,3 0-374,2 0 1,4 0-246,-3 0 1,3 0-508,-4 0 1,5-4 165,-1-1 0,-3-3 372,0-1 1,-1 0 38,1 0 36,-6 0-285,5 1 0,-7 2 119,2 0-1376,-2 0 766,-4-3 1,0 3-477,0 0 0,-4 2 407,-2-2 1,-2 2 6,0 4 0,-4 0-90,0 0 458,-4 0-240,3 0 0,-4 4-223,2 2 469,-1 1-85,2 2 0,0 3 240,2 0 1,6 2 95,0-2 1,4 3 119,-1-3 1,3 2-163,3-2 1,2 1-260,4-1 0,0-3 199,3 3-810,2-6 419,-1 2 1,4-4 10,-2 2 0,2-2-67,0-4 1,4 0-405,-1 0 1,1 0 189,-3 0 0,2-1-144,1-2 0,0 1 133,0-4 0,-3 1 101,3-1 0,-3-2-34,-4 2 357,3-1-84,-7-6 1,3 3-301,-5-2 456,-3 2-116,-1 2 0,-4-4 72,0 0 0,0 0-105,0 3 0,-5 2 444,-4 1 1,0-1-215,-6 4 1,0 0 360,-2 3 0,-1 0-38,0 0 69,5 4-314,-4 1 1,7 4 219,-2-1 70,3 1-243,4 4 0,-2-3 42,4 2 1,0-3-112,3 0 1,3 0-152,0 0 1,4 0 150,-1 0 1,1-2-133,2-1 0,1-1 129,2-2-484,-2-2 221,6 3 1,-6-5 170,2-2-475,2 2 266,-5-7 1,7 2-39,-4-5 1,-1 1 32,-6-2 0,3-2 52,-2 0 1,-2-3 10,-1-1 1,-2 1-4,-1-1 1,0-1 7,0-1-186,-4 1 193,3-2 0,-7 0 2,2 0-225,-1 1 108,-2 2 0,0 4-399,0-1 1,3 4 184,0-1 1,3 5-734,-2 2 698,3 3 1,-2-1-791,4 6 1,0 3 106,0 5-60,0 3 1107,0 0 0,7 2 0,3-2 0</inkml:trace>
  <inkml:trace contextRef="#ctx0" brushRef="#br0" timeOffset="3497">12754 433 7941,'5'0'578,"3"0"1,-3 0 250,3 0 0,1 0-313,0 0 1,0-4-23,0-2 0,-1-2-15,1-1 1,0 0-3,0 1 1,0-1-45,0 0-58,-5 0 165,4 0-209,-7 1-927,3-1 506,-4 0 0,0 3-381,0 0 0,-4 4 311,-2-1 0,-1 2-177,-2 1 1,-3 0-73,0 0 160,0 4 86,4 1 1,-1 4-232,0 0 580,0 0-174,4-1 0,-2 4-19,5 0 498,-1 0-316,3-4 1,1 4 154,1 0 0,3 0-121,4-3 0,1-1-107,2 1 1,1-1-35,5-2 1,0 1-8,-1-4 0,1 0 113,0-3-475,-1 0 213,5 0 0,-4 0 2,3 0-259,2 0 184,-5-4 0,4 2-34,-5-4 1,1 3 88,0-3 0,-5 0 149,-1-3 1,-2 0-84,-1-3 0,-1 2 106,-2-2 1,-3 2-64,-3 2 0,0-4 98,0 0 0,-3 3-59,-3 3 241,-2 1-151,-5 0 1,-1 1-173,-3 4 1,2 0 89,0 0 0,1 1-80,-4 2 1,4 2 93,2 3 153,3 1-190,0 0 0,4 1 38,2 2 0,2-3 0,1 3 1,0-2-41,0-1 241,4 0-115,1-5 1,4 4 43,0-2 0,2-2-45,1-1 1,4 1-187,-2-1 1,0 0 118,1-3-170,0 0 56,2-4 1,-3 2 129,-2-4 154,1 0-215,-3-3 0,2 0 60,-6-3 0,1 1 128,-4-4 1,0 1-35,-3-4 0,-1 0-52,-2 1 1,-3-5 254,-6-1 1,1 1 183,-3 2-881,-1-3 244,1 4 1,-3-2 216,3 3-2118,-3 1 1335,3-1 0,-2 1-41,1 3 1,-1 1 664,2 4 0,-3 0 0,3 0 0</inkml:trace>
  <inkml:trace contextRef="#ctx0" brushRef="#br0" timeOffset="7962">229 1262 8129,'0'-9'2132,"0"4"-1303,0-3-381,0 3 351,-4-3-380,3-1 0,-6 3 80,1 0 35,-2 0-208,-1 1 1,3-2 138,0 4 1,-3 0-161,-2 3 0,-1 0-192,3 0 0,-3 0 114,1 0 0,-4 5-157,3 4 1,0 1 175,4 5-198,-5-1 141,7 8 0,-5-3 111,8 1-678,0-1 297,3-2 0,0 1-38,0 0 1,5-5 76,4-1 0,1-2-212,5-1 1,-1-4 75,4-2 1,-1-3-36,1-3 1,3-2 4,-1-4 1,1-3-178,-3 0 0,-2-3 54,-1 0 1,-2-1 51,-5 2 1,0-3 245,-2 2 0,1 2-135,-4-2 0,0 3 225,-3-3 0,-1 5-46,-2-2 322,2 6-120,-7-2-200,7 7 49,-3-3-79,0 4 1,3 1 12,-2 2 308,2 6-184,-3 5 0,4 0 77,-3 1 0,2 4-166,1 4 1,0 2 209,0-2 0,3 3-95,-1-3 0,5 3 150,-1 0 0,1 1-33,-1-1 0,1 1-92,-4-1 1,3-2 61,-3-1-271,0-3 43,-3 1 1,-4-6 342,-2 0 1,-3-5-151,-3 2 0,-2-2 108,-3-1 0,-2-1-103,-1-3 1,-2 2-255,-1-4 0,-2 0 46,4-3-558,-3 0 426,5-4 1,1-1 38,3-3-680,0-1 532,2-4 0,1 2-854,6-3 0,2 2 470,4-3 0,0 0-160,0-2 0,7 2 304,2 0 0,5 2-426,1-2 0,3-1 56,2 4-151,-1-3 607,2 5 1,0-6-221,0 5 620,3-5 0,-5 2 0,2-1 0,-3 1 0,0-1 0,-5 1 0,3-2-119,-4 1 0,0 2 119,-4 2 0,0-2 255,-2 1 1,-2 3-82,-4 3 1508,4 4-379,-3-2-678,3 1 568,-4 2-703,-4 1 0,2 4 251,-4 5 135,0 4-499,1 1 0,-2 3 113,4 1 0,1 0-174,2-1 1,2-2-196,1 0 0,4-5 231,-1 2-165,6-2-11,-2-5 1,6 2 175,-1-4-394,2 0 94,4-3 1,-2-4-257,1-2 1,-1-2 106,-1-1 1,-1-3-174,1 1 1,-4-4 154,-3 3 1,-4-3-110,-1 0 0,-4 1 84,1-1 1,-6 2 49,-3-2 1,-5 1-68,-4 3-38,-2 1 121,-4-3 0,-1 4 219,-1 0 0,-2 1-51,4 3 0,0 1-347,0 4 1,6 0 93,-3 0 1,7 1-1179,2 2 1,5 2 17,4 3 1319,0 1 0,7 4 0,3 1 0</inkml:trace>
  <inkml:trace contextRef="#ctx0" brushRef="#br0" timeOffset="8257">892 1200 8044,'-5'-14'0,"1"2"0,5 6 1434,2 0 1,6 4-650,5-1 1,0 2-476,1 1 1,-3 0 94,2 0-438,5-4 71,0 3 0,3-3 136,-1 4 1,-3-3-66,3 0 1,-3 0-415,0 3 1,-1 0 211,-3 0 1,-1-1-1577,-4-2 932,0 2-1195,-4-2 499,-1 3 1433,-4 0 0,-8-4 0,-2-1 0</inkml:trace>
  <inkml:trace contextRef="#ctx0" brushRef="#br0" timeOffset="8509">935 893 8141,'-5'4'0,"1"5"1707,4 6 0,3 5-780,0 4 1,6 4-548,-3 2 1,0 2 10,-3-3 33,-2 5-152,3-7 0,-1 4 87,0-5 152,4-3-342,-2 2 1,1-6-155,0 1 0,0-1 98,2-1 0,-2-2-632,0-1 0,-3 1 129,3-5-1569,-4-3 654,6 0 649,-7-3-1030,7 0 1055,-7-1 1,4-6-86,-3-4-295,-1 0 419,3-7 592,0 1 0,-3-6 0,3-5 0</inkml:trace>
  <inkml:trace contextRef="#ctx0" brushRef="#br0" timeOffset="9091">1051 850 8099,'0'-9'942,"0"5"0,0 1-507,0 6 308,3 1-398,2 9 0,1 5 61,0 5 357,0 7-411,-1-3 1,2 7 410,-4-5 0,4 3-278,-2-2 1,0-1 132,1-2 0,-1-1-190,1 0 1,2-2-240,-2-1 1,-2-4 194,-1-1-339,1-1 37,-3-3 0,6 0 273,-4-2-481,0-3 0,-3-3-891,0 0 587,0-4 208,0 2 1,0-5 16,0-2 1,1 1-195,2-4 1,-2 0-85,2-2-546,-2-1 594,3 0 1,-3-3-210,2 0 176,2 1 1,-3 2 377,4 0 0,-1 1-6,4 2 0,-3 2 265,0 4 1,0 0-147,3 0 907,0 0-652,-1 4 0,4-2 11,0 4 106,4 0-160,-3-1 1,4 0 172,-2-2 0,1-2-82,-1 2 1,1-2-52,-2-1 1,2-1-41,-4-2 1,3 1-448,-4-4 1,1 0 137,-3-3-491,-4 4 421,3-3 0,-7 4-46,2-5 1,-2 0-22,-1 0 0,0 0-158,0 0 1,-4 2 111,-2 1 1,-2-2 201,-1 2 0,0 2-120,0 1 1,-2 2 623,-1 1 0,0 1-97,3 2 1021,0 2-889,1 4 1,-1 1-66,0 1 0,1 3 66,2 4 1,2-4-8,4 1 0,0-3-181,0 3 0,4-5-584,2 2 0,5-1 285,1 1 1,3-6-1317,0 3 1,3-3 157,2 0-1529,-1-2 1646,6-4 1,-2 0 18,3 0-1064,1 0 2088,-1 0 0,5 0 0,0 0 0</inkml:trace>
  <inkml:trace contextRef="#ctx0" brushRef="#br0" timeOffset="9538">2046 1234 7993,'0'-5'2104,"0"2"0,4 3-1715,2 0 0,3 0-181,3 0 1,-2 0 130,5 0-286,-4 0 1,5 0 0,-2-1 285,4-2-327,-5-2 171,4 0 1,-6-3 183,4 2-1001,-5-2 481,-1-1 0,-2 4-232,-4-1 1,0 3 57,-3-3-280,0 0 1,-4-3 152,-2 0 0,-3 3-9,-2 1 0,0 0-99,-4-1 621,0-2-115,2 7 1,-4-3-330,2 4 1198,3 0-608,-1 0 1,4 1 324,0 2 1,3 2-264,0 4 0,5 0 527,-2 3 0,3 1 13,3 2 45,1 1-504,9-2 0,-2 1 204,4-1-554,-1-3 71,4 6 1,0-7-251,-1 1 0,1-1 184,0-1 1,-1 0-722,1 0 0,2-4 391,1-2 1,0-2-397,-4-1 1,0 0 253,-2 0 0,0-1-791,-3-2 0,0 1 145,-3-4 1115,-5 0 0,4-7 0,-3-1 0</inkml:trace>
  <inkml:trace contextRef="#ctx0" brushRef="#br0" timeOffset="9739">2434 1102 7953,'9'9'3796,"1"4"-2807,2 1 0,-5 0-991,5 1 1,-5-1-14,2 4 0,0-3 114,-3-1 0,-2-3 113,2 1 113,0-2-108,3-1 0,0-1 1,0 1-498,-1-4 221,1 3 0,-3-6-1135,0 4 1,0-4 628,3 1 0,-3-2-2298,0-1 2863,-1 0 0,8-4 0,1-1 0</inkml:trace>
  <inkml:trace contextRef="#ctx0" brushRef="#br0" timeOffset="9946">2709 1051 7978,'-13'-4'679,"-1"3"1,0 1 947,3 6 0,-2 6-815,1 3 1,-5 4-466,0 2 1,-2 0-240,-4 0 1,-1-3 284,-2 3-473,3-2 134,2-6 1,7 3-35,2-4 0,2 0-143,2-4 1,3 1-1932,2 0 1073,2-4-260,1 3-1244,0-7 2485,4 3 0,1 0 0,3 1 0</inkml:trace>
  <inkml:trace contextRef="#ctx0" brushRef="#br0" timeOffset="10158">2603 1093 7947,'13'-21'1334,"4"7"246,-2 2 0,2 3-985,4 6 0,-2 0-173,1 3 0,-1 0-991,-1 0 0,-1 0 328,1 0 0,-1-2 217,1-1 1,-1 0 90,-3 3-254,-1-4 100,0 3 1,-4-4 129,0 2-1422,-1 2 413,-7-3 404,3 4-527,-4 0 1089,0 0 0,-4 0 0,-1 0 0</inkml:trace>
  <inkml:trace contextRef="#ctx0" brushRef="#br0" timeOffset="10404">2700 832 9311,'0'8'3017,"3"6"-2101,0 4 304,4-1-755,-7 9 1,5 0 232,-2 7-252,-2-3-150,3 0 0,-4-3 165,0-1 0,3 0-100,0-3 0,3 2 91,-3-5 1,3 0 62,-3-5-895,4 1 363,-2-6 0,0 6 137,1-4-1655,-4-1 1084,2-2 0,-1-3 112,0 0-2457,0-4 1784,-3 2 1,1-4-1378,2 0 1446,-2 0 943,7 0 0,-3-4 0,3-1 0</inkml:trace>
  <inkml:trace contextRef="#ctx0" brushRef="#br0" timeOffset="11090">2894 1209 7949,'4'18'2014,"1"-1"-1288,3 1 0,-2-4 55,0 1-1016,-4 0 230,2-1 1,-1 1 431,0-3 0,3 0-54,-3-3 0,3-3 357,-3-1-317,0-3 154,-3 2-271,0-4 0,0-1 178,0-2-634,0 2 182,0-6 1,0 1-485,0-6 0,-4-1 354,-2-2 0,-1-1-256,1 1 1,-2-2 151,2 0 0,1-1-57,-1 1 0,5 2 35,-2 0 0,2 3 16,1-2 1,0 3-104,0-1 520,4 6-130,0-2 1,5 4 44,0-1 1,1 0-112,2 2 1,-2 2 150,5-2 1,-3 2-113,3 1 0,-1 0 190,4 0 1,-3 0-10,-1 0 0,1 1-123,3 2 1,-1-2 48,1 2 197,-4-2-265,6-1 0,-6 0 119,4 0-250,-1 0 150,-3 0 1,0 0-37,-3 0 110,-1 0-242,-1 0 0,-3 0-28,0 0 89,-4 0 0,1 0 52,-6 0-341,-2 0 172,-4 0 0,-4 0-119,-1 0 83,-3 4 113,-1 1 0,2 3 177,1 1 1,-2 0-116,3 0 0,1 3 237,1-1 1,2 4 95,1-3-78,5 3-222,0-5 0,4 6 107,0-4-239,0 3 108,0-5 0,3 3-163,0-4 0,3-3-22,0-1 54,2-3 0,4 2 45,0-4 1,-1-1-234,-2-2 1,0-1-28,0-5-193,0 0 260,-1-4 0,1 3-67,0-1 291,-4 1-79,-1-3 0,-1 3-151,0-2 391,0-1-117,-3 3 0,0-6 227,0 5 1,0-1 13,0 3 1252,0 4-797,0-3-392,0 7-87,0 1 0,0 5 66,0 4-358,0 4 86,0 0 1,0 6-302,0 2 1,3-3 185,0 3 0,3 0-1334,0 0 0,3 0 141,3-4-1123,2 1 1575,3-4 0,4 1 832,-1-3 0,5-4 0,-2-4 0</inkml:trace>
  <inkml:trace contextRef="#ctx0" brushRef="#br0" timeOffset="12060">3766 1165 7978,'0'-5'2431,"0"13"0,0 2-1982,0 11 1,0-2 48,0-2-701,0 1 183,0-4 0,0 2 157,0-1 417,0-2-253,0 0 1,0-5 61,0 1 1,0-3 62,0 0-371,0-4 110,0 2-64,0-4 1,0-1-70,0-2 1,0 1-298,0-4 0,0-1 158,0-5-887,0 3 631,0-8 0,0 6-65,0-4-135,0 1 286,-4-4 1,3-2-124,-2-1 0,2 0 98,1 4 0,0-1 325,0 1 1,0 2-50,0 0 141,0 4-134,0-1 744,0 7-273,0 1-230,0 4 44,0 4-110,0 5 1,1 1 374,2 5 0,-1 1-183,4 4 1,0-1 36,3 1 0,-3-1 97,3-1-474,-6-1 144,9-3 1,-4 2 11,4-5 1,-1 4-45,-2-3 0,0-3-130,0-3 1,0-1 27,-1 0 1,1-1-118,0-4 1,0 0 21,0 0 0,-1-3-140,1 0 0,-1-3 63,-2 0 1,2-3-208,-2-3 1,1 1 73,-2-3 1,2 2-31,-4-3 1,1 1-67,-1-4 95,-2 0 55,3 1 1,-4 0-298,0 2 501,0 3-154,4 3 483,-3 0-285,3 0 0,-4 5 309,0 4 0,0 4-34,0 5 1,0 4 139,0 1 1,0 3-98,0 1 381,0-1-372,0 1 1,1-3 89,2-1 0,-1 0-109,4 1 0,-3-3-274,2-3 1,-2-1 326,3-2-466,0 2 0,3-7 85,0 2-307,-4-2 74,3-1 129,-4 0 0,5-4-96,0-2 1,-3-2-335,0-1 1,-3 0 212,3 1 0,-4-4-133,1 0 1,0-4-156,0 2 178,0-3 174,-3-1 0,0 2-220,0 1 500,0 2-131,0 5 107,4-1 234,-3 0 1,3 5 183,-4 4 1,1 4-218,2 5 0,-2 3 654,2 3 0,1 2-329,-1 0 0,1 1-16,-1 0 0,-1-2 179,4-1-1175,-4 2 416,5-7 1,-3 5-279,2-3-435,2 0-1968,-3-3 1160,4-1 288,-4-3 0,1-2 641,-3-6 0,0-2 668,-3-3 0,0-5 0,0-1 0</inkml:trace>
  <inkml:trace contextRef="#ctx0" brushRef="#br0" timeOffset="12639">4198 805 8060,'0'-5'2166,"3"2"-1525,0 6 1,4 3-545,-1 6 0,-1 5 9,0 3 1,-3 5 381,1-2 0,2 6 226,1 0 806,-2 0-944,4 2 1,-3-4 94,4 3 131,-1-3-385,-3 0 0,2-2-520,-4-2 0,3 2 132,-3-4 0,3-2-281,-3-4 1,0 1 231,-3-5 1,1 1-848,2-3 0,-2-3 114,2 0-1474,-2-4 582,-1 2 626,0-1-401,0-2 274,3 3-456,-2-4 1602,7-4 0,-6 0 0,4-5 0,-4 3 0,1 0 0,2 4 0,0-6-60,4 3 97,-4 0 0,2 0-242,-1 3 2237,2 1-1322,-3-7 0,3 6 293,-2-4 0,3 1-434,2-1 0,-1-2-46,2 2 0,-3-1-229,-3-2 1,1 0 27,-1 0 1,-2 0 77,-1 0-628,-2 1 228,-1-1 0,0 0 229,0 0-949,0 0 537,-4 1 1,2-1-290,-4 0 1,0 4 276,-2 2 0,2 2 91,0 1 1,0 0 93,-3 0 1,3 4 180,0 2 1,2 5-170,-2 0 1239,-2 9-784,7-5 1,-3 6 136,4-3 605,0 0-695,0-1 0,1 0-41,2-2 1,2 0-165,4-3 0,2 0-145,1-3 0,4-1 71,-2 1 1,3-1-243,1-2 1,-2-2 66,-1-4-1487,2 0 963,-4 0 0,2-1-21,0-2-1553,-4 2 1243,1-7 0,-4 3-688,-2-4 1,-2 3 238,-4 1 1254,0-1 0,-4-7 0,-1-1 0</inkml:trace>
  <inkml:trace contextRef="#ctx0" brushRef="#br0" timeOffset="12826">4137 910 8087,'-8'-14'2437,"3"2"1,2 7-1171,6 2 1,-1 6-2018,3 3 1,-3-2 483,1 2 1,1-3-966,-1 3 1,3-3 272,-3 3-929,4 0 1887,-2 3 0,8-1 0,0 1 0</inkml:trace>
  <inkml:trace contextRef="#ctx0" brushRef="#br0" timeOffset="13532">4993 1067 8022,'0'-9'0,"0"4"1565,0 1-962,4 4 1,1-3 16,3 0 0,6 0-216,4 3 1,5-3 307,4 0 0,4-2-235,-4 2 1,-2-1-152,-1 1 0,-1 2-210,4-2 0,-8 2-191,-1 1 0,-3 0 291,-1 0-1851,-1 0 668,-4 0-1913,-4 0 1215,3 0 735,-8 0 1,0 0 929,-5 0 0,-7-4 0,-2-1 0</inkml:trace>
  <inkml:trace contextRef="#ctx0" brushRef="#br0" timeOffset="13770">5124 796 9308,'-10'1'836,"4"2"1,4 6-658,2 6 0,1 2 320,2 4 0,1 4-117,2 5 0,-1 0 344,-2 0 1,-2-3 31,2 3-117,2 1-315,0-4 0,0 4 120,-2-5-857,-2 1 364,2-5 1,1 0-35,2-5 0,1 0-80,-4-2 1,4-1-890,-1-5 0,1 2 491,-1-5 0,1-1-867,-1 1 1,-1-4 654,1 1 1,0-2-643,3-1 1413,0-4 0,-1-1 0,1-4 0</inkml:trace>
  <inkml:trace contextRef="#ctx0" brushRef="#br0" timeOffset="14037">5303 1218 8022,'4'0'2615,"3"1"-1305,-4 2-863,4 2-167,-2 3 1,4 1 62,0 0-195,-1 4 52,1-7 1,1 5 159,2-5 0,2-2-88,3-1 1,1-2 122,-1-1 0,1 0-253,0 0 1,-4 0-245,1 0 0,-4-4 371,1-2-838,-3 2 455,-4-3 0,2 2 27,-4-4-337,0 0 310,-3-4 0,-1 3-33,-2-1 0,-3 0-39,-5-1 1,0 2 183,-4-1 0,-1 1-25,-4 1 307,1 4-171,-2-3 0,0 7-36,0-2-287,-3 2 115,5 5 0,-2 1 124,3 4-1365,1 4 872,3-4 0,4 7-2230,4-4 2698,4 4 0,2-3 0,5 5 0</inkml:trace>
  <inkml:trace contextRef="#ctx0" brushRef="#br0" timeOffset="15000">6174 964 8344,'8'-4'125,"1"-1"863,0-4-572,4 0 1,1 1-288,3-1 1,-2 0 90,0 0 0,-5-1-185,2-1 1,-2 1 74,-1-2 1,-4 2-333,-2 1 92,-2-3-164,-1 2 213,0-7 0,-1 10 126,-2-1-281,-2 1 110,-4-2 0,-1 3 131,-2 0 1,-4 3-30,-5-3 0,2 4 207,4-1 0,-4 2-111,5 1 1,-4 0 173,6 0 0,0 4 90,4 2-87,-1 2-88,0 1 0,1 4 28,2 1 225,2 3-154,4 1 0,0 4 421,0 5 1,0 0-207,0 5 1,4 2 10,2 4 0,2-2-120,1 2 0,-3 1-145,-1-4 0,0 1 134,1-6-485,2-1 170,-3-3 1,3-2 281,-2-1-591,2-7 256,-4 5 1,1-9-91,-2 3 1,-2 1 26,-1-4 0,0-1-797,0-2 1,0-3 406,0 0 0,0-3-880,0 3 0,-4-4 52,-2 1-35,-1-2 809,-2-1 1,0 0-304,0 0-161,-4-4 984,4 3 0,-12-11 0,2 2 0</inkml:trace>
  <inkml:trace contextRef="#ctx0" brushRef="#br0" timeOffset="15348">5928 1218 8087,'0'-9'0,"0"0"963,0 0 0,1 3-360,2 0 1,2 5-407,3-2 1,4-1 155,0 1-660,4 0 295,-3 3 0,4-3 259,-2 0 209,5-4-169,-5 6 1,6-3-184,-3 4 1,6 0 145,-1 0 0,-5 0-365,-6 0 1,-2 0 76,5 0 1,-2 0 21,-4 0 1,-1 3 292,1 0-336,0 0 51,0 1 1,-3-3-15,0 2 14,-1-2 18,4 3 1,-3-2 280,0 4 0,-3-4-132,3 4 1,-3 0 147,3 3 0,-4 0-104,1 0 1,0 0 49,0-1 0,1 4 36,-1 0-294,-2 0 70,3-7 1,-1 2 252,0-1-866,0-2 1,-2 4-1355,2-2 993,-2-2-1706,3 0 1125,-4-4 402,4 0 1088,-3 0 0,3-4 0,-4-1 0</inkml:trace>
  <inkml:trace contextRef="#ctx0" brushRef="#br0" timeOffset="15940">6413 1102 8001,'5'9'0,"3"4"0,1 1 0,0 3 0,3 1 0,-5-2 0,-1-1 0,-1 1 0,0-5 0,2 1 0,-4-3 0,4 0 0,-1 0 0,-1-2 0,1-1 6232,-4 2-4113,6-7-2188,-8 3 187,4-4-406,0 0 0,-2 0 226,4 0 1,-3-4-699,3-2 0,-3 0 3,3-2 236,-4 1 1,5-6-1,-3 3-25,0-2 0,-2 2 180,1-5 1,1 3 108,-1-3 1,3 5 29,-3-2 1,3 2 155,-3 1-69,4 1 0,-5 3 455,4 2 0,-4 2-88,4 1 1029,-4 8-822,2-3 1,-1 9-65,0-2 1,3 2 101,-3 3 0,4-2 331,-1 0 1,2-4-299,0 4 0,-1-4-134,2 1 1,-2-3-117,5 0 0,-3-1-213,0-2 1,0 1 76,0-4-510,0 0 383,-4-3 0,2 0-65,-1 0 1,2-1-98,1-2 1,-3 1-8,0-4-673,-4 0 544,2-3 0,-1 0-363,0 1 1,-1-1 234,-2 0 1,0-3-57,0 0 0,0-2-180,0 2 455,0-4 0,0 4 0,0-4 268,0 1-151,0 4 32,0-1 0,1 4 484,2 2 178,-2 2 1,6 8-282,-4 2 0,4 3 457,-1 2 0,-1-1-2,1 2-290,-4-2-185,5-1 1,-2-1 92,4 1-769,-4 0 0,3 0 0,-3 0-189,0 0 0,2-4 344,-4 1 1,2-3-1165,-2 3 1,1-4 47,-1 1 1342,-2-2 0,3-1 0,-4 0 0</inkml:trace>
  <inkml:trace contextRef="#ctx0" brushRef="#br0" timeOffset="16122">6810 1017 7996,'0'-9'629,"0"0"784,0 0-118,0 4-386,0 2-505,0 3-907,0 3 416,0 2-466,0 4 345,0 0 0,4-3-258,1 0 0,1 1 197,3 4 0,-2-1 269,5 2 0,-2 2 0,-2-1 0</inkml:trace>
  <inkml:trace contextRef="#ctx0" brushRef="#br0" timeOffset="16515">7126 1094 7969,'0'-13'1282,"0"4"-642,0-4 110,-4 8 1,-1-2-268,-4 4 0,1 0-559,-1 3 0,-1 0-56,-2 0 1022,2 0-519,-6 0 1,6 1 203,-2 2-654,2 2 108,2 0 1,2 3-473,0-2 297,4 2 149,-2 0 1,5 4-566,2 0 0,5 0 310,4-3 0,0 0-133,0 3 0,1-2-29,1 2 311,3-3-19,-7 0 1,6 0-152,-5 0 694,1 0-316,1 0 1,-3-1 355,1 1 1,-4 0-225,-1 0 0,-3-1 82,3-2 1,-4 1 135,1-1-19,-2-2-187,-1 4 0,-3-6 120,0 4 19,-4-4-127,-2 2 0,0-4 76,-3 0-509,2 0 148,1 0-614,-4 0 0,4 0 400,-3 0 0,2-3-375,1 0 1,3-4 59,0 1-1298,4-2 1149,-5-1 1,6 1-148,-2-1-232,2 0 1081,1-4 0,4-4 0,1-6 0</inkml:trace>
  <inkml:trace contextRef="#ctx0" brushRef="#br0" timeOffset="16892">7206 885 8107,'8'3'2839,"0"6"-2028,-2 6 0,-2 3-480,-4 2 1,0 0-102,0 3 1,0-2 178,0 2 0,0-2 75,0 3 757,0-5-749,0 3 0,3-5 299,0 1-289,4-4-193,-6 2 1,4-6 43,-2 2-642,-3 2 298,8-5 1,-7 1-318,2-4 1,-2-3 300,-1 3-332,4-4 35,-3 2-551,3-4 477,0 0 1,-2 0-178,4 0-73,-4 0 325,6 0 0,-3-1-629,3-2 439,1 2 168,0-7 0,0 3 113,0-4 0,-1 1-23,1 3 1,0-2 476,0 4 1,3-1-31,-1 1 0,1 2 140,-3-2 0,1 3-267,2 3 1089,-3 2-714,8 0 1,-3 3 60,3-3 0,-2 2-85,0-1 0,-2 1-851,2-4 1,1 3 282,-4-3 1,-1 0-1126,-2-3 1,0 1 283,0 2 1,0-2-922,-1 2 1894,1-2 0,0-1 0,0 0 0</inkml:trace>
  <inkml:trace contextRef="#ctx0" brushRef="#br0" timeOffset="17780">7929 893 8014,'4'-17'0,"-3"3"218,2 2 1,-2 3 43,2 4 805,-2 1-605,3 4 0,-4 2 194,0 3-748,0 5 89,-4 12 0,0 0 758,-5 5 1,0 3-271,0 3 0,0 4 199,0 1 0,0 3-225,-3-3 0,2 1-12,-2-4 1,-1-1 14,-2-1-195,-2-3-68,4-8 1,0 2 142,4-6-742,4 1 349,-3-9-1334,7 3 767,-3-4-974,4-5 0,4 0 643,2-4 1,5-1-415,1-2 1,3 1 1362,0-3 0,2-5 0,0-4 0</inkml:trace>
  <inkml:trace contextRef="#ctx0" brushRef="#br0" timeOffset="18278">8255 1017 8048,'9'-13'0,"0"3"0,-1 1 1198,1 3 1,3 3-33,0-3-1032,0 0 19,0-3 1,-2 0 153,2 0-255,-2-3 95,-5 2 1,-2-6 180,-3 4 1,0 0-138,0 0 0,0 2-187,0-2 0,-3 0 57,-3 0-438,-2 0 304,-5 7 0,2-2 7,-3 4-159,-1 1 147,1 2 1,-1 0 66,3 0-49,0 3 42,-1 6 1,3 2 226,-1 4 0,1-1-129,1 4 0,1 0 452,2-1 1,-1 8-192,1 1 1,2 3 328,1-3 0,5 5 35,1 1-240,0-2-204,1 5 0,0-5 86,5 2-315,0 3 56,-4-8 0,3 3 35,-2-3 0,-1-2 67,0-1 1,-3-3-381,1-3 0,-2 0 139,-1-1 0,0 0-655,0-2 0,0-2 107,0-1-1579,0-6 1411,-4 6 0,2-8-112,-3 2-799,-1-2 1038,-3-4 0,3 0-84,0 0 0,0 0 68,-3 0 656,-3 0 0,-2-8 0,-4-2 0</inkml:trace>
  <inkml:trace contextRef="#ctx0" brushRef="#br0" timeOffset="18597">7990 1314 8028,'5'-9'0,"3"0"884,-2 0 1,2 3 86,1 0-628,0 1-171,3 0 1,2-2 171,4 4-647,-1-4 304,1 6 0,-3-6 150,-1 4 1,1-3 77,3 3 1,-1 0-107,1 0 1,-3 2 90,-1-2 1,0-1-430,1 1 0,0 0-68,-3 3-18,0-4 134,-3 3 183,0-3 325,-1 4 20,1 0-80,-4 0 1,0 0-77,-2 0 1,-2 1 134,2 2 0,-1 2-50,1 4 1,-2 0 433,2-1 1,1 4 61,-1 0-728,-1 0 28,2 0 1,-2-2 257,4 2-1064,-4-2 597,2-1 0,-1-4-842,0 1 0,1-3 40,-1 3-781,-2-4 686,3 6-959,-4-7 1979,4 3 0,1-4 0,3 0 0</inkml:trace>
  <inkml:trace contextRef="#ctx0" brushRef="#br0" timeOffset="19037">8459 1191 10447,'4'13'1427,"1"-3"-1256,4 2 0,-2 0 150,-1 0-2,2 4 0,-4-6 0,3 4 147,-1-1 0,-1-1-34,0-3 0,2-1-9,-4 1 164,4 0-18,-6-4-741,3 3 0,-1-6 219,0 4-713,0-4 573,-3 1 0,0-4-422,0-1 0,3-3 78,0-4 1,1 0-100,-1 0 0,-1-1-45,3-1-235,-3 1 426,6-7 1,-7 3-49,2-3 1,1 2 139,-1 0 1,4 2 2,-1-2 0,-1-1-46,1 5 920,-4 3-444,5 0-202,-6 3 620,7 0-394,-7 1 0,6 5-30,-4 2 1234,0 2-924,1 4 1,-3 3 634,2-1 0,1 4-412,-1-3 0,1 0-64,-2 0 1,2-1 107,2 4-727,2-4 0,-6 2 0,3-2 335,-1 1-636,3 0 1,-5-5-1,3 0-236,-1-1 59,2 0 1,-4 0-2693,4 0 2262,-4-4 0,3 2-996,-2-4 1925,-2 0 0,3 0 0,-4 0 0</inkml:trace>
  <inkml:trace contextRef="#ctx0" brushRef="#br0" timeOffset="19449">8768 1235 7704,'1'5'163,"1"-2"0,0-2 280,4-1 1,0 3 98,3 0 1,1 0 130,2-3-113,-3 0-237,4 0 1,0-1 100,2-2 38,-3-2-175,5 0 1,-7-3-192,1 3 0,-1-3 78,-1-1 1,-1 0-123,-2 0 1,1 3 145,-4 0 0,0 1-519,-3-4 276,0 0 0,-4 1-235,-2 2 1,-2-1 47,-1 4 78,0 1 0,0 2 1,0 0 209,-3 3 0,1 2-11,-4 4 0,5 0 164,-2 0 0,2 0-43,1-1 1,3 4 403,1 0 0,3 3-4,-1-4 222,2 1-417,1 1 0,0-3 263,0 1-409,4-1-54,-3-1 0,6 0-113,-1 0 1,3-1 50,3-3 0,-2 2-298,1-4 0,2 0 33,-1-3 0,0 0-98,-4 0 1,1 0 46,0 0-1392,0 0 992,0 0 0,-3 0-128,0 0-1255,-5 0 547,7 0 1443,-7 0 0,7-4 0,-3-1 0</inkml:trace>
  <inkml:trace contextRef="#ctx0" brushRef="#br0" timeOffset="20222">9200 1121 7987,'0'-9'792,"0"0"-679,0 0 1343,0 0-889,0 5 1,-1 0-159,-2 4 1,-2 0-185,-4 0 0,-4 0 289,-1 0 0,0 1-133,-1 2 1,1 1 211,0 5 0,0 0 95,2 0-772,6 0 136,-5 0 1,10-1 208,-2 1-1312,2 0 840,1 0 1,5 3 23,3-1 1,1 1-213,3-3 1,1 3-254,-1-1 0,0 1 181,0-3 0,-2 3 210,2-1 0,-3 1-194,0-3 978,0 4-424,0-3 1,-4 2-33,-2-3 876,2 0-647,-4 4 0,2-3 293,-6 1 0,-2-4-254,-4-1 0,-1-3 1,-2 3 1,2-4 3,-5 1 0,3-2-253,-3-1 1,5 0 190,-2 0-661,2 0 0,4 0 1,1-1 34,1-2-1004,-3 2 1,7-7 258,-3 2 162,2 2 1,2-3 0,2 3-51,2 0 1,3 1 980,1-3 0,0 0 0,0-3 0</inkml:trace>
  <inkml:trace contextRef="#ctx0" brushRef="#br0" timeOffset="20535">9191 1324 7987,'9'0'876,"0"-3"-490,-1 0 1,1-1 144,0 1 0,3-1-139,-1-2 0,2-2-4,-1 2 0,1-2 115,1 0 67,-1 3-272,0-7 1,-3 6 125,1-6 60,-1 3-287,-1 0 0,-1 0-84,-2 0-230,-2 0 158,-4 0 0,0 4-233,0-1 0,0 3 155,0-3 0,-4 4-16,-2-1 0,-2 2-63,-1 1-46,-3 0 55,2 4 1,-6 1-116,4 4 875,-3 3-442,5-2 0,-3 7 127,4-3 600,4-1-546,1 0 1,4-1 188,0-1 0,0 4-183,0-3 0,4 0-140,2-3 1,5-4 107,1 1-116,3-4-81,-1 2 0,4-4 169,-1 0-762,1 0 372,0 0 1,-1-3-1808,1 0 951,0-4 571,-5 6 1,0-5-3013,-4 3 1559,0-4 339,0 6 1451,-5-7 0,-7 7 0,-7-3 0</inkml:trace>
  <inkml:trace contextRef="#ctx0" brushRef="#br0" timeOffset="20863">8378 1050 8012,'0'-14'4049,"0"2"-2207,0 7-1170,4 1 4,-3 4-223,3 4-1582,-4-3 588,0 3-930,4 0 1082,-3 0 0,4 2 211,-2 0 178,-2 0 0,11 7 0,-2 1 0</inkml:trace>
  <inkml:trace contextRef="#ctx0" brushRef="#br0" timeOffset="21769">10099 1244 8070,'5'-5'648,"3"1"0,-3 0 234,4-1-586,0-3 1,-4-1 119,1 0 1,-4 0-108,1 0 0,-2 1 106,-1-1 0,-1 0 46,-2 0 20,-2 0-292,-3 1 1,-2 3 190,-2 2-271,2 2 66,-6 1 0,2 0-45,-4 0 0,1 7 79,-1 1 0,0 6 104,1-2 0,2 4 26,0 2-344,8 0 1,-3 3-1,7-3 73,1 0 0,1-1-66,1 1 0,4-1 160,2-3-792,5 3 452,3-7 0,1 0-165,-1-5 0,1-3 143,3 1 1,-1-2-297,1-1 1,-1-4-23,-3-2-242,3-1 438,-7-2 1,3-3-253,-5 0 352,1-3 20,0 1 0,-4-1-238,-2 0 492,-2 1-107,-1-4 1,0 3 263,0 1 1,0 2-156,0-3 1671,0 5-868,0-3 424,0 8-351,0 1-475,0 12 1,5-1 72,4 7-387,-1 1 0,6 0 0,-3-1-315,1 2 1,3-2 130,0 1 0,-2-4-970,-1 4 0,0-4 489,0 1 0,0-6-1858,-3 0 1179,-1 0-315,1-1 912,-4 3 1,0-7-16,-2 2 1,-2-3-99,2-3 719,-2-2 0,-1-4 0,0 0 0</inkml:trace>
  <inkml:trace contextRef="#ctx0" brushRef="#br0" timeOffset="22152">10329 1227 8070,'0'-14'-36,"0"2"36,0 2 1573,0 5-385,0 1-423,0 4 1,1 4-323,2 2 0,-3 3 116,3 3 0,-1-1 31,1 3 0,-2-2-4,2 3 1,-1-4-2,1 0-140,-2 3 174,3-4-268,-4 3-689,4-5 299,-3-3 0,3 0-118,-4-2 229,0-2 0,3 2-380,0-6 0,4 1-221,-2-4 1,0-1-467,1-4 1,0 1 333,3-2-360,-4-2 568,3 5 1,-6-8-242,4 2 284,-5-1 234,7 2 1,-6-3-51,4 2 1,0 3-9,3 0 1,-3 2 646,0 1-469,-4 4 1291,5 2-870,-6 3 1,6 0-54,-4 3 1277,0 2-1022,1 8 0,-3 1 118,2 3-29,2-3-308,-4 3 1,4-4-233,-2 1 0,-1 2 56,4-4 0,-4-1-799,4-2 589,0 4 0,2-3-1969,-2 2 1133,2-7-1084,-3 3 1236,0-7 0,2 3-199,-1-4-407,2 0 795,-3-4 1,3 2-512,-2-4 1044,2 1 0,0-8 0,1-1 0</inkml:trace>
  <inkml:trace contextRef="#ctx0" brushRef="#br0" timeOffset="22482">10681 1156 8068,'0'-15'0,"0"1"0,-1 4 1095,-2 1 1,1 0-449,-3 3 1,-1 2-126,-3 1 1,0 2 131,0 1-118,0 0 41,-3 0-151,2 4-164,-3 1-87,8 4 0,-2 0 175,4 0-541,1 0 221,5-1 1,2 1-259,4 0 1,3 3 149,0-1 0,3 4-83,0-3 1,2 3 40,0-4 0,1 4-46,0-3 0,-2 3-80,-1-4 866,2 5-426,-8-6 0,4 5 80,-4-3 313,-4 4-302,3-6 0,-7 2-26,2-3 0,-3-3-76,-3 0 0,-6-4 214,-6 1 1,1-2-39,0-1 0,2 0-295,-3 0 0,4-4 117,-4-2-794,4-2 456,-2-1 0,6 1 109,1-1-1707,-2 0 1147,7-4 0,-3 3-845,4-1 0,0 1 680,0 1 1,4-3-314,2 1 1,3-1 400,2 3 0,0-3 685,4 0 0,-4-3 0,1 1 0</inkml:trace>
  <inkml:trace contextRef="#ctx0" brushRef="#br0" timeOffset="22923">10805 1139 8034,'5'0'1261,"-1"0"1,-4 4-69,0 2 167,0 2-835,0 5 1,0 0 300,0 5-431,0-4-140,4 2 1,-3-5 89,1 4 169,3-4-171,-4 1 1,7 0-33,-2 0 0,-1-3-81,1-3 0,-1-3-178,1 2 0,1-3 44,-1 1-464,2-2 343,-3-1 1,3-1-62,-2-2 0,-1-1-127,1-5 0,-1 0 78,0 0-762,3 0 534,-7 0 0,6 1-207,-4-1 0,1 0 175,-1 0 1,-2 0-87,2 1 0,-1 0-262,1 2 822,-2 2-157,3 4 847,0 0-582,-4 4 1,7 1 6,-4 4 106,4-1-171,-6 1 0,7 0 392,-2 0 1,3-1-183,2-2 0,0 1 283,4-1 1,-3-1 20,2 1-226,-3-4-151,6 2 1,-7-4 135,1 0-540,-1 0 167,3 0 1,-4-1 71,0-2 1,-1-2-96,-2-4 0,-2 0-232,-1 1 1,1-2 136,-1-2 1,-1 1-158,-5-3 0,1 1-99,-4-5-17,0 6 201,-3-8 1,4 6-15,-1-3-693,0-1 543,1 0 1,-2 4-177,4-1-326,0 4 138,3-2-1406,0 4 1504,0 5 0,1 1-542,2 6 0,1 2 1133,2 7 0,6 2 0,-3 4 0</inkml:trace>
  <inkml:trace contextRef="#ctx0" brushRef="#br0" timeOffset="23606">11237 1210 8034,'4'5'0,"-2"-1"0,4-4 1306,0 0-783,2 0 0,1-1 254,0-2-379,0-2-142,0-4 1,2 0 88,1 0 169,-4 1-229,0-1 0,-4-1 85,2-2 1,1 1-80,-4-3 0,-1 3 74,-2-1 1,-1 2 60,-1 2-602,-3-1 210,-4 4 1,0 0 238,0 2-609,-4 2 314,4-3 0,-5 8-71,2 2 108,6 2-29,-5 1 0,7-1-46,-2 1 1,2 3 97,4 0 1,0 2 88,0-2 0,1 3-60,2-3 244,2 3-116,3-5 0,4 4 51,0-2 88,4-3-128,1 0 1,3-1-3,3-2-163,-3 2 71,5-3 1,-5 2-101,4-5 1,-4 1 136,4-3 1,-8 0-122,2 0 1,-5 0 43,1 0-254,-3 0 133,2-3 0,-7 1 23,0-4-370,-4 0 227,2-3 1,-4 0 3,0 0-375,0-3 292,0 2 0,0-4-98,0 2 0,3 2 78,-1-5 0,2 1-11,-1-1 0,1-1-102,2 1 326,2 2-120,-3-3 0,4 5-128,0-4 219,-1 0-41,-3 2 1,3-3 96,-2 4 1,1-2-67,-1 2 0,1 0 177,-5 3 1,1 0-69,-3 1 86,0-1 1,-1 4-5,-2 2 377,3 2-275,-8 1 1,3 0 72,-4 0 43,0 0-236,0 0 0,3 1-61,1 2 0,3 2 67,-1 4 0,2-1-144,1 1 1,1 1 158,2 2-300,2-2 223,7 6 1,-2-5-15,2 4-210,2-1 207,-1 0 0,5 2-16,0-4 359,-1 3-215,5-5 0,-4 4 254,3-2 0,-3-2-127,-4 5 1,2-3 175,-4 3 1,-2-5-89,-4 2 0,1-2-267,-4-1 1,0-3 193,-3-1-174,-4-3 76,-1 6 0,-6-7 115,-1 2-366,-4-2 88,2-1 0,-2 0-812,1 0 0,-1 0 423,5 0 0,-2 0-1479,1 0 0,5 0 22,-2 0-204,6 0 1298,0 0 1,3 0-60,3 0 796,2 0 0,8-4 0,1-1 0</inkml:trace>
  <inkml:trace contextRef="#ctx0" brushRef="#br0" timeOffset="23728">11906 1253 8030,'14'0'0,"-1"0"5484,-4 0-3084,-1 0-206,-3 0-563,-1 0-796,-4 0-38,0 0-1584,0-4 437,0 3 333,0-3-3139,0 4 3156,0-4 0,0 3 0,0-3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1:41.704"/>
    </inkml:context>
    <inkml:brush xml:id="br0">
      <inkml:brushProperty name="width" value="0.04286" units="cm"/>
      <inkml:brushProperty name="height" value="0.04286" units="cm"/>
      <inkml:brushProperty name="color" value="#AB1A01"/>
    </inkml:brush>
  </inkml:definitions>
  <inkml:trace contextRef="#ctx0" brushRef="#br0">18 333 8150,'-9'-4'0,"4"3"968,2-5-590,2 4 11,1-2-222,4 4 1,-2 0 110,4 0 1,0 0 245,3 0 0,2 0 341,1 0 1,4 0-337,-1 0 1,1 0-444,2 0 1,-3 0 80,-1 0 0,-2 0-787,3 0 0,-4 0-54,0 0 1,-4 0-457,-1 0 1,-3 0-6,3 0 376,-4 0 1,2-4 758,-4-2 0,0-2 0,0-1 0</inkml:trace>
  <inkml:trace contextRef="#ctx0" brushRef="#br0" timeOffset="490">62 9 8067,'-6'-3'0,"0"0"1462,4 0 0,-2 5-650,4 4 1,0 4-386,0 8 1,0 3-49,0 3 145,0 1 1,1 5-1,1 0 135,1 1 0,1 1-99,-1 0 0,-1 2-79,4-1 0,-4 0-172,1-1 1,2-2-619,1-7 0,0-1 264,0-5 0,1 0-1160,-4-2 819,4 1-1331,-2-6 1112,4-1 0,0-5-80,-1-4 1,-2 0-121,0 0 0,0-1-109,3-2 0,0-5 355,-1-4 1,-2 0-40,0 0 1,-1 1-95,1-4 605,-2 1-144,0 0 231,-3 1 331,7 4-251,-7 5 1271,3-4-1065,-4 7 1,0 1 504,0 6 0,2 4-264,1 2 0,3 0 387,-3-3 0,7 1-79,-1-1-124,2 2-328,-3-6 0,5 1 85,2 0-158,2-4 0,0 1 0,1-5 269,-1-1-347,1-4-58,-4 2 0,-1-4-61,-5 0 0,1 0 108,0-3 0,-4 2-264,-2-2 1,-2 2 80,-1 2 0,-1-1-166,-2 0 1,-3 0-93,-6 0 68,-5 1 194,-6 3 1,3 0 38,-1 2-41,-4 2 1,2-2 0,-1 6-841,5 3 1,5 4 408,2 2 0,4 1-538,2-1 0,2 1 929,4 5 0,0 0 0,0-1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3:45.599"/>
    </inkml:context>
    <inkml:brush xml:id="br0">
      <inkml:brushProperty name="width" value="0.04286" units="cm"/>
      <inkml:brushProperty name="height" value="0.04286" units="cm"/>
      <inkml:brushProperty name="color" value="#AB1A01"/>
    </inkml:brush>
  </inkml:definitions>
  <inkml:trace contextRef="#ctx0" brushRef="#br0">159 45 7976,'9'0'231,"0"0"0,0 0 42,0 0-143,-1 0 0,1 0 173,0 0-146,4-4-28,-4 3 1,5-4-34,-2 2 1,-1 2 91,3-2 0,-2 1-138,3-1 1,-3 2 39,2-2 1,-3 1 6,1 0 1,-2 1 83,-1-2-250,-1 2 54,1 1 0,-1-1 144,-2-2-288,2 2 78,-7-3 0,4 4-142,-2 0 166,-2 0-225,2 0 23,-3 0-181,0 0 336,-3 0-247,-2 0 171,-4 0 1,0 0-27,0 0 1,3 0 77,0 0 1,1 0 54,-4 0 1,0 0-74,0 0 0,0 3 203,0 0 1,1 0-34,-1-3 0,0 0-34,0 0 1,0 0-35,1 0 243,-1 4-89,0-3 1,3 2 22,0-3 0,0 3-67,-3 0 0,4 0 99,-1-3 1,0 3-65,-3 0 0,3 1 44,0-1 1,0-1-40,-2 4 94,3-4-135,-3 6 0,4-6 55,-2 3 0,-2-2 11,2 3 1,1-1 27,-1 1 93,5 2-174,-7-7 0,6 7 69,-4-2 0,3-1-31,-3 0 1,4-2-72,-1 3 0,-1-3 125,1 3-94,-4-4 2,6 2 1,-3-1 69,1 0-77,2 4 0,-4-5-239,2 3 252,2-3 18,-3 2-207,4 0 119,0-3-192,0 3 203,0-4-116,0 0 87,4 0 1,1 0 2,3 0 1,1 0-148,0 0 0,3 0 140,0 0 0,-1 0-133,-2 0 0,0 3 93,0 0 75,0 0-54,3-3 0,-2 3-43,2 0 208,-2 4-168,-1-2 0,2 1 35,1-1 1,0 1-30,-3 3 0,0 1 81,-1 2 1,1-3-55,0 3 1,0 2 36,0 1 0,-4-2-27,1 2 54,0 0-62,-1-2 0,0 3 6,-2-4 201,-2 4-199,3-7 1,-4 4 132,0-4-62,0 4 1,-1-4 125,-2 3 1,1-2-87,-4-1 1,1-3 153,-1 0 0,-1-1-43,1 0 0,-5-1-40,-1-4 1,-1 3 10,2 0 148,-3 0-235,-4-3 0,2 0 84,1 0 1,-5 0-1,3 0 0,-2-3 158,4 0 0,-1-3-119,1 3 1,-1-2-29,2 2 1,-2-3 27,4 3 0,-1-1-353,2 1 0,4 2 4,-2-2-919,2-2 458,2 4 199,-3-3-1469,7 4 540,-3 0-909,4 0 1166,0 4 1041,0 1 0,4 4 0,1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3:46.746"/>
    </inkml:context>
    <inkml:brush xml:id="br0">
      <inkml:brushProperty name="width" value="0.04286" units="cm"/>
      <inkml:brushProperty name="height" value="0.04286" units="cm"/>
      <inkml:brushProperty name="color" value="#AB1A01"/>
    </inkml:brush>
  </inkml:definitions>
  <inkml:trace contextRef="#ctx0" brushRef="#br0">1 18 8003,'0'-5'178,"0"1"82,0 4-288,0-4 114,4 3 445,-3-3-20,3 4-243,-4 0-61,0 0-87,4 4 0,-3 1 21,1 4 1,2-3 104,-1 0 1,0 0-14,-3 3-136,0-1 19,0 1 0,0 0 155,0 0-329,4 0 162,-3-1 0,3 1 71,-4 0 1,0-3 223,0 0-480,0 0 190,0 3-16,0-1 65,4 1-207,-3-4 178,3 3 17,-4-7-231,0 7 25,0-7 157,0 3-318,0 0 312,0-3-110,0 3 89,0-4-3412,0 0 2719,4 0 0,-3 0 623,2 3 0,2-2 0,0 3 0</inkml:trace>
  <inkml:trace contextRef="#ctx0" brushRef="#br0" timeOffset="462">256 115 8046,'-5'0'-309,"1"0"617,0 4 0,0 1-60,-2 4 1,-1-3 140,4 0 0,-4-1-27,2 4 0,0 0-109,-1 0 0,3 0 61,-3 0-154,0 3-10,1-2 1,-3 3 63,2-4 37,3 3-70,-5-2 1,4 4-163,-2-2 0,-1-3 107,4 3 1,-4-2-67,1-1 0,1 1 143,0 1-182,3-5 81,-6 6 0,7-7 92,-2 4-285,-2 0 57,4-5 1,-3 4 156,4-2-202,-4-2-1,3 4-148,-3-7 173,0 7-360,3-3 253,-7 3 1,7 1 113,-5 0 1,4-3-64,-1 0-87,2-4 105,-3 2-29,3 0-217,-3 1 214,0-1-789,3 4 601,-3-3 0,4 1-231,0 0 1,0-3 152,0 3 0,0-3-810,0 3 488,0-4 713,0 5 0,0-6 0,0 3 0</inkml:trace>
  <inkml:trace contextRef="#ctx0" brushRef="#br0" timeOffset="1037">185 441 8002,'0'-4'108,"4"-4"0,-2 7-8,4-2 834,-4-2-331,6 4-526,-3-3 30,-1 4 1,1-3-1,-2 0 1,-1 0-22,4 3 0,-3 0-142,3 0 1,-3 0 221,3 0-395,-4 0 82,2 0-12,-4 0 75,4 0 0,-4 1 90,3 2-125,-2-2 118,-1 3 56,0 0-26,0 1 0,-3 4 97,1-1 1,-4-2-102,3 0 0,-3 0 159,3 3 1,-3-3-21,3 0-30,-4 0-24,6-2-7,-7 4-18,4-3-27,-1 0 1,0 2-155,2-4 156,2 4 1,-3-5 12,4 4 13,0-4-230,0 1 165,0-3 0,0 1 315,0 2-282,0-2 195,0 3-104,0-4 0,1 0 62,2 0 1,-1 0-121,4 0 1,0 0-70,2 0 1,1 0 95,0 0 0,0 0-131,0 0 0,-4 0 151,1 0-296,0 0 1,-1 0 238,3 0-248,-7 0-5,7 0 192,-7 0-625,3 0 188,0 0-386,-3 0 1,3 0-104,-1 0-69,-2 0 979,3 0 0,0 4 0,1 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53:00.647"/>
    </inkml:context>
    <inkml:brush xml:id="br0">
      <inkml:brushProperty name="width" value="0.04286" units="cm"/>
      <inkml:brushProperty name="height" value="0.04286" units="cm"/>
      <inkml:brushProperty name="color" value="#AB1A01"/>
    </inkml:brush>
  </inkml:definitions>
  <inkml:trace contextRef="#ctx0" brushRef="#br0">186 1 9036,'0'9'1037,"0"-1"-155,0 1 1,-1 0-268,-2 0 98,2 0-349,-7 0 0,3 2 276,-3 1-395,-1 4 0,0-4 86,0 3-267,0 2 129,0-3 0,3 0 137,-3 1 2,2 0-167,-6-2 1,3 4 202,-1-2 0,1-2-148,-2 2 0,2-4-272,1 1 96,5-2-323,-4-2 160,7 1 92,-3-4 1,5-1-131,2-4 1,-1 3 35,4 0-468,3 0 359,1-3 0,7 0-76,-2 0 1,-2-1 76,2-2 0,3 2-29,2-2 0,2 1 1,-2-1 300,-1 2 0,5-6 0,-2 4-192,1 1 574,0 1-286,0 1 0,-1-1-46,-1-2 104,-3 2-190,0-2 1,-2 3-132,-5 0 1,1 0 95,-3 0 0,0 0-820,0 0 461,-5 3-731,0-2 310,0 3 282,-3-4-513,3 0 143,-4 0 473,0 0 1,-4-4-1,-1 0 1</inkml:trace>
  <inkml:trace contextRef="#ctx0" brushRef="#br0" timeOffset="322">318 45 7948,'-9'0'838,"1"0"1,0 1-462,2 2 1,-1 5-454,4 3 0,-3 5-2,3-1 891,0 1-522,3 6 1,-3-2 109,1 3 1315,-5 5-1100,6-5 0,-6 9 76,4-5-94,-4 5-277,6-4 1,-6 2-158,4-3 1,0-4 56,3 1 1,0-5-185,0 2 1,0-4 191,0-2-503,0 2 254,0-7 1,0 2 227,0-3-1133,0 0 344,0 0 289,0 0-1323,0-1 1037,0-3 0,-1-1-1981,-2-4 1252,2 4 183,-3-3 1124,4 3 0,-3-4 0,-2 0 0</inkml:trace>
  <inkml:trace contextRef="#ctx0" brushRef="#br0" timeOffset="1276">768 167 7836,'-9'-8'0,"0"-1"1428,1 0 0,-1 3-150,0 0-1521,0 4 125,0-2 1,1 4 142,-1 0 588,-4 0-344,3 0 0,-6 0 36,1 0 1,1 0-134,-1 0 1,5 3-70,-2 0 1,2 3 198,1-3-696,4 4 0,-2-2 128,5 4-349,-1-1 420,3 1 0,0 0-102,0 0 6,4 4 219,0 0 0,5 2 23,0 0 0,1-1-109,2 4 0,-3 0 498,3-1 1,1 1-168,-1 0 1,-1 0 13,-2 3 0,0-3 95,0 3-326,-4-2 93,-1-6 0,-4 3 61,0-4-18,0 3 1,-1-5 457,-2 2-248,2-6-148,-7 2 0,6-7 56,-4 2 1,3-2-42,-3-1 0,3 0-28,-2 0 1,2 0 95,-3 0-168,4-4 63,-2-1 0,4-5 142,0-2-753,0-1 372,0-5 0,4 0-58,2 1 66,1-5 0,2 2 0,1-2 72,2 0 1,-1 2 1,3 2 0,-3 1 335,1-1 1,-2 3 93,-2 0 54,-3 5-241,3-3 1,-6 5 35,4 2-308,-4-2 99,2 3-2014,-4 1 1048,0-4 922,0 7 0,4-7 0,1 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3:12.267"/>
    </inkml:context>
    <inkml:brush xml:id="br0">
      <inkml:brushProperty name="width" value="0.04286" units="cm"/>
      <inkml:brushProperty name="height" value="0.04286" units="cm"/>
      <inkml:brushProperty name="color" value="#AB1A01"/>
    </inkml:brush>
  </inkml:definitions>
  <inkml:trace contextRef="#ctx0" brushRef="#br0">194 342 8138,'-28'-15'953,"9"4"-520,-12-6 1,18 4-73,-4 7-181,12 0 1,-11 1 179,8-1-288,0-7 0,-3 11 1,3-6 1054,-1 1-695,-3 5 1,9-13 238,-2 3 0,8 3-223,11-2 0,8-1-207,15-4 0,-1 0 149,6 5-505,2-4 0,-5 8 0,2-6 321,-4 1-986,-7 8 596,3-10 1,-5 10-250,-2-8 1,0 9 109,-5-3 1,-2-2-571,-4 3 1,-1-1 348,1 6 0,-1 0-1693,1 0 1180,-8-8 1057,-2 6 0,-7-5 0,1 7 0</inkml:trace>
  <inkml:trace contextRef="#ctx0" brushRef="#br0" timeOffset="923">367 102 8251,'-17'-7'714,"8"3"0,3-3 953,4 5-1351,2 13 213,0 7 1,0 14 0,0-4 409,0 3-367,0 10 0,0-6 0,0 4 65,0-3 1,0 3-328,0 0 0,0-6-348,0-5 0,0-6 30,0 6-324,0-7 302,8 3 0,-6-8 325,3 1-1792,5-8 953,-9 6 1,9-11-925,-5 7 0,-1-5 564,7 5 0,-5-7-1420,5 1 2324,0-3 0,6-9 0,-1-3 0</inkml:trace>
  <inkml:trace contextRef="#ctx0" brushRef="#br0" timeOffset="1522">1019 369 8123,'-17'-16'701,"0"-1"1,0 8-195,1 3 1,5-1-149,-1 1 1,-1 1-1,-9 5-326,4 0 10,-14 0 0,6 7 270,-7 4 596,-1 4-506,1 9 1,-1 0 235,1 4-56,7 4-275,2-6 1,7 5-163,0-3 0,6 2 261,0-8-369,7 0 0,-3-5 186,7 0-763,7-8 431,3-1 1,6-8 6,1 0-669,7 0 528,2-8 1,4-1-468,3-8 0,-7 0 306,13 1 0,-13-7-164,8 1 1,-6 0 120,-1 5 1,-2-1 326,-9-5 0,1 5-214,0-5 347,-1 5-74,-6 1 1,3 0-317,-8 1 851,1 6-397,-6 3 0,0 5-44,0-3 847,0 3-253,0-6 289,0 16 1,0 3-406,0 11 0,-6-1 20,1 6 0,-6-6-98,5 1 1,-5 2-345,5-1 1,1-1 143,5-5-1222,0-1 574,0 1 321,0 0-1969,7-1 1324,2-6 1,8-1-679,0-3 0,1-5 701,5 5 1,-5-4-294,5-2 1008,3-8 0,-8-1 0,6-8 0</inkml:trace>
  <inkml:trace contextRef="#ctx0" brushRef="#br0" timeOffset="1836">1453 303 8123,'-7'-17'0,"-3"2"1035,-6 4 0,-1 2 8,0 3-630,1 4-204,-1-5 0,-5 9 150,-1 3-189,-6-3 9,10 13 0,-5-8 207,7 4 0,8 4-147,3-4 0,-1-1-387,1 1 0,3 0-13,8 6 0,4-1-54,8 1 0,2 0 59,3 0-134,-3-1 167,5 1 0,-2 0 51,0-1-21,1 1 37,-7 0 0,1-6-172,0 0 317,-8-7-158,6 11 311,-13-13-122,5 12 507,-14-4-407,-3-1 1,-8 0 109,-4-3-58,3-4-193,-13 5 1,14-1 93,-4-1-523,3 1 180,2-6-517,1 0 532,-1 0 0,8-2-975,3-4 0,4 3 67,2-8-113,8-1 1,3-4 1175,11-1 0,-3-15 0,5-3 0</inkml:trace>
  <inkml:trace contextRef="#ctx0" brushRef="#br0" timeOffset="2061">1636 152 8732,'-9'17'1674,"3"0"-309,4 7-838,2 2 1,6 7 2,-1 1 1,1-1-223,-6 0 1,0 1 155,0-1 1,0-1 7,0-4 0,-6 1-5,1-6 1,-1 1-18,6-2-839,0-3 353,0 5 1,0-13 135,0 0-1432,0 0 640,0-1-2201,0-3 1442,0-7 637,0 0 0,6-2-32,-1-3-439,1-5 1285,1-6 0,3-9 0,6-1 0</inkml:trace>
  <inkml:trace contextRef="#ctx0" brushRef="#br0" timeOffset="2316">1836 218 8123,'-11'-9'0,"0"3"609,0 4-276,2 2 0,-6 0 130,4 0-224,-4 8-60,-2 1 1,2 8 404,4-1 1,-2 1-157,8 0 1,-1 0 599,6-1-279,0 1-371,0 0-199,7-1 0,3 1 179,6 0-247,-6 0 98,12-8 1,-11 4-124,11-8 1,-3 7 101,-2-7 1,-1 3-326,1-3 0,5-3 52,1 4-1780,-1-5 1256,-5-1 0,5 0 25,0 0-678,1 0 717,-7 0 0,1 0-268,0 0 813,7 0 0,-6-7 0,7-2 0</inkml:trace>
  <inkml:trace contextRef="#ctx0" brushRef="#br0" timeOffset="2658">2339 352 8098,'-10'-17'0,"5"6"1121,10 0 1,5 5-35,6-5-2439,1 0 868,-8-6 0,4 0-64,-7 1 1534,7-1-676,-11 0 0,11-5 65,-8 0-25,1-8 0,-4 12 0,2-5-93,1 5 1,1 7-6,-6-1-501,0 1 0,0 0-15,0 0 270,0 7 60,0-3 0,0 9 83,0 3 197,-8-3-335,6 13 1,-7 0-18,4 7 486,3 8 1,-6-6-1,8 8 155,0 1 1,0-3-249,0 9 1,0-4 52,0-2 0,0-5 0,0 0-501,8-8 126,-6 12 1,7-13 273,-4 3-584,-3 4 0,8-8 0,-7 5 101,3-5-1518,7-1 1114,-11 0 1,5-1-453,-7 1 0,0-6-256,0 0-1163,0 1 1364,0 4 1055,-7-6 0,-3-3 0,-6-7 0</inkml:trace>
  <inkml:trace contextRef="#ctx0" brushRef="#br0" timeOffset="2817">2289 720 8700,'18'0'1658,"4"0"-416,4 0-751,0 0 1,4 0 240,-8 0-1419,8 0 506,-11-7 0,7 5-34,-4-3 1,-3-3 123,3 3 0,2-1-860,-2 6 0,8-6 101,-2 1-241,-4-1 248,0 6 843,0 0 0,2 0 0,8 0 0</inkml:trace>
  <inkml:trace contextRef="#ctx0" brushRef="#br0" timeOffset="2928">2872 670 8098,'15'2'-1381,"-4"4"2919,-3-4-673,-8 5 347,0-7 1770,0 0-2535,0-7-910,0 5 344,0-6-2547,0 8 2666,7 0 0,-5-7 0,6-2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0:03.231"/>
    </inkml:context>
    <inkml:brush xml:id="br0">
      <inkml:brushProperty name="width" value="0.04286" units="cm"/>
      <inkml:brushProperty name="height" value="0.04286" units="cm"/>
      <inkml:brushProperty name="color" value="#AB1A01"/>
    </inkml:brush>
  </inkml:definitions>
  <inkml:trace contextRef="#ctx0" brushRef="#br0">168 26 8286,'-4'-8'0,"3"3"0,-4 0-2,2 2 1,1 2-11,-4-2 1997,0 2-1259,-2 1 0,-2 0 137,-2 0-421,2 0-161,-2 0 1,3 0 40,0 0-287,0 4 152,4-3 1,-2 4-683,4-2 375,0 2 0,4 3-396,2 1 0,2 0 133,4 0 41,0 0 184,4 0 0,-4-1 20,3 1 0,-2 0 22,-1 0 1,0 0 269,-1-1 0,-3 1-99,-2 0 1,1 0 276,-1 0 0,-1 0-110,-5-1 0,0 0 256,-6-2 1,2 2-161,-8-2 0,3-2 13,-3-1 0,4-1 100,-4 1-467,4-2 199,-2 2 0,5-3 187,-1 0-1073,0 0 334,4 0-1864,-3 0 1091,7-3 6,-3-2 1,8-3 2,2 2 24,6-2 1129,-2 3 0,10-8 0,-1 0 0</inkml:trace>
  <inkml:trace contextRef="#ctx0" brushRef="#br0" timeOffset="246">230 42 8195,'-1'8'943,"-2"-2"1,2 2-482,-2-2 0,2 1-164,1 2 0,0 3 305,0 0 0,-3 3 54,0 0 112,0 2-373,-1 0 0,3-2 134,-2 0-129,-2-1-217,4 0 1,-3 3 184,4-2-862,0-3 427,-4 5 0,3-6-293,-1 3 1,1-3 288,1 1 0,0-2-1027,0-1 0,-1-2 75,-2-1-782,2-2 394,-3 0 605,4-3 78,0 3 242,0-4 485,0-4 0,0-5 0,0-4 0</inkml:trace>
  <inkml:trace contextRef="#ctx0" brushRef="#br0" timeOffset="487">169 87 8177,'1'-9'382,"2"1"1,2 2 644,4 0 1,3 1 14,3-1-984,-2-2 62,3 7 1,-3-3 245,2 4-237,1 0 54,-6 0 0,3 0 244,-4 0 25,-4 4-165,3 1 1,-7 4-74,1 0 1,-2 1 60,-2 1 0,-4-1-281,-6 2 0,1 1 3,-4-2 1,2 0 63,-2-5 1,-1 2 258,5-2-1327,-5 2 723,6-4 1,0 1-1163,4-2 0,2-1 123,-2 4 1323,2-4 0,4 6 0,0-3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0:01.923"/>
    </inkml:context>
    <inkml:brush xml:id="br0">
      <inkml:brushProperty name="width" value="0.04286" units="cm"/>
      <inkml:brushProperty name="height" value="0.04286" units="cm"/>
      <inkml:brushProperty name="color" value="#AB1A01"/>
    </inkml:brush>
  </inkml:definitions>
  <inkml:trace contextRef="#ctx0" brushRef="#br0">80 133 8572,'0'-5'-1943,"0"0"2093,0 2-96,0 2-198,0-7 153,0 7 1,0-4 14,0 2 351,0 2-331,0-3 596,0 0-473,0 3 1,0-3 583,0 1-195,0 2-82,0-3-148,0 4 89,0 0-168,0 4 0,4-2-38,2 3 1,4-3 97,2 1 1,5-2-97,0-1 0,2 0-153,5 0 0,-1-4 126,4-1 1,-1 0-126,0-1 1,2 3 117,1-3-371,-1 4 296,6-6 0,-7 7 105,3-2-336,-3-2 71,-4 4 1,1-4 0,-3 2 0,1 2 122,-4-5 0,2 4-143,-6-1 1,-1-1 68,-1 1 1,-2-3-87,-2 3 0,-2 0 120,0 3 191,-4 0-111,2 0 0,-5-3-84,-2 0-339,-2 0 163,-7 3 0,-2 0 112,-4 0 1,0 3 42,-3 0 1,1 1 140,-3-1 1,-1-1-150,-2 4 0,-1-4 90,1 1 0,-3 1-79,-1-1 51,-3 0-51,2 1 1,-1-3 2,3 5 66,1-4-45,2 2 1,3-1 26,3 0 1,1 0-26,2-3 0,0 3-42,2 0 1,2 0 34,5-3-77,3 0 86,-3 0-4,7 0-479,-3 0 273,4 0 1,2 3 40,4 0 442,0 0-161,10-3 0,2 0-37,5 0 1,3 0-118,0 0 0,4 0 8,-1 0 1,2-1 14,-2-2 0,2 2 153,5-2 1,-1-1-116,0 1 188,0 0-86,-3-1 1,0 3-25,-5-2-309,1 2 217,-5 1 1,-1 0-237,-1 0 0,-4 0 156,-2 0 1,-2 0-169,-4 0 207,-5 0 101,0 0 0,-11 0-140,-5 0-37,-4 4 66,-5-3 0,-2 4-20,-3-2-189,-5-2 210,4 3 0,-10-1-4,1 0 0,-4 3 3,2-3 1,-6 0-167,3-3 0,-1 2 20,7 1 154,0 4-54,4-6 0,-3 4-56,5-2 183,-1-2-105,8 7 0,0-7-25,5 2 111,3 2-125,1-4-482,8 7 424,1-4 1,13 1 360,6-2 1,4-2-112,7-1 1,-1 0 7,8 0 0,-2 0-119,1 0 1,3 0 11,-3 0 0,4-1 38,0-2 213,5 2-89,-9-3 0,7 1-40,-3-3 0,-5 2-48,-2 1 0,-3-2-138,-6-1 1,0 1 112,-8-1 331,-4 4 29,-1-2-287,-6 0-358,-4 3 137,-3-2 1,-15 3 79,1 0 0,-7 0-185,-5 0 0,-2 0 83,-7 0 1,1 2 109,-1 1 0,-4 4-54,4-1 0,-3 1 13,5-1 1,1 1-26,3-4 0,6 3-60,3-4 416,9 1-335,1-3 31,7 0 3,4 0 0,3 0 3,8 0 0,5 0-7,9 0 0,4-3 218,5-3 0,0-1-41,3 1-527,-8-2 228,10 3 0,-10-3 52,9 2-623,-5-1 453,2 2 0,-3 0-101,-1 2-1313,-3 2 1046,2-3 0,-6 3 619,1-2 0,-1 6 0,-1 2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18.269"/>
    </inkml:context>
    <inkml:brush xml:id="br0">
      <inkml:brushProperty name="width" value="0.04286" units="cm"/>
      <inkml:brushProperty name="height" value="0.04286" units="cm"/>
      <inkml:brushProperty name="color" value="#008C3A"/>
    </inkml:brush>
  </inkml:definitions>
  <inkml:trace contextRef="#ctx0" brushRef="#br0">44 53 8454,'-8'-4'-17,"-1"2"1,1-4 146,2 0 1,1 2 256,2 1-183,2 2 0,-3 0-178,4-2 237,0 2-479,0-3 211,0 4 1,4 3 326,2 0 0,3 3-69,3-3 227,-2 3-262,10-1 0,-2 1-1,5 0-26,3-4-32,0 2 1,2-1-98,1 0 0,1 0 162,0-3 1,3 0-195,0 0 1,0-3 125,-1 0-125,2-4 0,-3 5 0,1-4 106,-2-1 0,-3 1-32,-1 0 1,-2-1-115,0 4-86,-5 0 166,3-1 1,-6 2-271,-1-4 1,1 4 90,-5-1 0,1 2-308,-3 1 1,0 0 19,0 0-525,-4 0 550,-1 0 0,-4 0-19,3 0 0,-2 1-130,2 2 1,-2 3 519,-1 6 0,-4 2 0,0 3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59.164"/>
    </inkml:context>
    <inkml:brush xml:id="br0">
      <inkml:brushProperty name="width" value="0.05714" units="cm"/>
      <inkml:brushProperty name="height" value="0.05714" units="cm"/>
      <inkml:brushProperty name="color" value="#AB1A01"/>
    </inkml:brush>
  </inkml:definitions>
  <inkml:trace contextRef="#ctx0" brushRef="#br0">159 291 11448,'-15'0'0,"1"0"0,3 0-300,-1 0 1,2 1 230,1 2 1,1-1 676,-1 4 1,0 1-143,0 5 1,0-2 26,0 5 0,4 0-36,-1 2-24,0 1-138,1 0 0,-2-4 10,4 1 0,0-3-86,3 2 1,0-3 39,0 1-436,0-6 223,4 2 1,1-7 252,4 2 1,4-3-13,1-3 0,6-6 69,0-6 0,9-5 159,0-4-445,8-1 76,4-6 1,2 4 505,-2-3-638,2 3 1,-7 1-1,3 2 163,-3 0 1,-5 5-177,-1-2 0,0 3-231,-1 0 1,1 0 64,-4 1 0,-2 3-304,-1 2 0,-3 2-112,0 2-236,-1-1 496,-5 0 1,2 1-227,-1 2-425,-2-2 561,3 4 0,-5-2-287,4 0-659,0 4 803,-2-2 0,4 3-623,-2-2 1151,1 2 1,6-3-1,1 4 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57.983"/>
    </inkml:context>
    <inkml:brush xml:id="br0">
      <inkml:brushProperty name="width" value="0.04286" units="cm"/>
      <inkml:brushProperty name="height" value="0.04286" units="cm"/>
      <inkml:brushProperty name="color" value="#AB1A01"/>
    </inkml:brush>
  </inkml:definitions>
  <inkml:trace contextRef="#ctx0" brushRef="#br0">23 1111 8559,'-10'0'0,"-2"0"0,11 4 0,1-3 484,6 2 0,3-3 180,3-3-259,2-5-135,3-6 1,6-9 3,3-3-27,9-8-103,5-7 1,5-4 9,2-2 0,-2-1 38,2-2 0,-1-1-151,1 4 1,3-6 173,6 3 1,-2 0-343,2 6 1,-3 1-750,-3 2 215,-6 2 481,-1 7 1,-4 2-451,2 4-266,2-1 577,-7 5 0,3 0-384,-7 4 1,1-2 233,-3-1 0,-1 1-312,-2 2 781,3 0 0,-5 1 0,5-1 0,1 0 0,3 1 0,1-1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56.157"/>
    </inkml:context>
    <inkml:brush xml:id="br0">
      <inkml:brushProperty name="width" value="0.05714" units="cm"/>
      <inkml:brushProperty name="height" value="0.05714" units="cm"/>
      <inkml:brushProperty name="color" value="#AB1A01"/>
    </inkml:brush>
  </inkml:definitions>
  <inkml:trace contextRef="#ctx0" brushRef="#br0">115 847 15515,'-18'0'-393,"-2"1"284,3 2 1500,-3 2-563,10 8 0,-1-4 424,5 3-748,-2-2-179,7-1 0,-2 0-368,6-1 1,3-3 81,5-2 0,7-2 358,6-1 0,6-9 8,5-5 0,9-9-165,9-9 1,8-1 62,7-9-1538,-3 1 1367,5-7 0,1-1-126,9-4 1,-2-1 24,2-1 1,-1 2-180,-3 0 0,-4 4-84,-2 5 1,-9 3-317,-2 3 1,-5 6 18,-4 3-963,-2 1 892,-4 6 1,-1 0-197,-2 4-343,-2 5 149,-3 0 990,-9 8 0,5-5 0,-7 4 0,-1 2 0,-5 2 0,-5 2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55.417"/>
    </inkml:context>
    <inkml:brush xml:id="br0">
      <inkml:brushProperty name="width" value="0.05714" units="cm"/>
      <inkml:brushProperty name="height" value="0.05714" units="cm"/>
      <inkml:brushProperty name="color" value="#AB1A01"/>
    </inkml:brush>
  </inkml:definitions>
  <inkml:trace contextRef="#ctx0" brushRef="#br0">0 918 11750,'0'-4'1070,"0"4"-994,0 4-1,0 8 0,4-1 109,2 4 67,-2 0 0,3 2 44,-4 1 0,4-1 5,-2-3 0,3 1-68,1-6 1,4 1 78,2-7 1,6-1 91,6-5-5,7-6-14,10-9 1,3-9 196,6-9 126,-2-3-485,14-13 1,0-2-93,9-7 0,2-1 170,-2 0 1,0 0-801,0 1 0,0 3 164,3 2 0,-4 5-110,-5 1 0,-2 7 18,-1-1-892,-2 6 703,2 2 0,-7 7-426,-2 5-395,-6 3 1438,6 3 0,-6 4 0,6-1 0,-2-1 0,-1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53.937"/>
    </inkml:context>
    <inkml:brush xml:id="br0">
      <inkml:brushProperty name="width" value="0.05714" units="cm"/>
      <inkml:brushProperty name="height" value="0.05714" units="cm"/>
      <inkml:brushProperty name="color" value="#AB1A01"/>
    </inkml:brush>
  </inkml:definitions>
  <inkml:trace contextRef="#ctx0" brushRef="#br0">36 1068 10316,'-9'0'351,"0"1"1,1 2 0,3 3 587,2 1 1,2 6-603,1 2 0,0 2 117,0 4 1,0-1-74,0 3 113,4-3-157,1 5 1,7-9-85,3 2-419,2-11 146,4 5 0,4-15 310,7 0 0,7-13 66,14-11 0,0-11-184,12-12 1,-2-11-174,11-6 1,-37 32 0,1 1 73,6-4 1,1 0 0,-2 2 0,0 0 129,2-4 0,1 1-1329,0 1 1,1 2 1074,-2 0 1,-1 2 0,0 2 0,0 1-38,-2 1 0,-1 1-2704,39-26 2174,-1-2 1,-2 6-962,-7 4 0,3 1 307,-8 8 1272,3 0 0,1 0 0,-3 1 0,-1 6 0,0 5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3:05.339"/>
    </inkml:context>
    <inkml:brush xml:id="br0">
      <inkml:brushProperty name="width" value="0.04286" units="cm"/>
      <inkml:brushProperty name="height" value="0.04286" units="cm"/>
      <inkml:brushProperty name="color" value="#AB1A01"/>
    </inkml:brush>
  </inkml:definitions>
  <inkml:trace contextRef="#ctx0" brushRef="#br0">58 452 8057,'-24'-15'885,"8"10"0,1-12 2144,13 2-2840,9 0 0,10-2 188,0 1 87,7-1 1,7-5 232,8-1 258,8-6-526,-12 3 0,13-2 191,-3 0-570,3 8 33,2-12 1,0 14-299,1-5 0,-7 5 209,1 1 1,-8 6-250,2 0 1,-9 5 276,-3-5 0,-4 7-2889,4-1 1488,-6 3-704,3 2 520,-15 0 752,6 0 811,-13 0 0,-2 7 0,-9 3 0</inkml:trace>
  <inkml:trace contextRef="#ctx0" brushRef="#br0" timeOffset="234">443 119 8217,'-13'13'1889,"-4"4"1,4-3-867,7 14 1,5 6-414,1 5 1,0 7 95,0-1 111,0-5-441,-8 9 0,4-7 124,-7 9 712,8-9-709,-12-1 0,13-7-180,-4-1 1,4-7-97,2-4 0,0-3-823,0-2 0,2-1 353,4 1-2837,-4 0 1904,13-1-643,-6-6 1011,0-3 0,6-7-134,-4 0-832,4 0 764,2 0 1010,-1-7 0,9-10 0,1-9 0</inkml:trace>
  <inkml:trace contextRef="#ctx0" brushRef="#br0" timeOffset="653">909 537 8169,'0'-17'-3,"0"6"1064,0 0 1,0-1-415,0-4 0,0 5-738,0-1 1,-2 3-69,-4-2 1616,4 4-915,-13-1 0,6 6 255,-8-3-46,1 3-363,-1 9 0,-5-1 22,-1 11 0,1-3-181,6 14 0,-7 0-114,1 6 0,0-7 95,5 1 1,6-2-181,0 2 1,7 2 139,-2-8-672,5 0 398,1-5 0,1-6-30,5 0 0,-2-7-128,7 2 0,0-4 47,6-2-430,-1-8 388,1-1 1,5-8-499,1 0 0,4-1 256,-4-4 0,-1 1-132,-5-7 0,-1 8-193,1-2 756,0-4 0,0 7 1,-3-3-420,-2 3 705,2 2-299,-12 1-168,6 6 467,-8 3-186,0 7 1,0 2 749,0 3 1,0 5-368,0 6 1,0 7 426,0-1 1,-2 6 49,-4-6-129,4 8-386,-5-4 0,1 0 114,1-4-1170,-1-3 602,6 5 1,0-11 93,0 4-1973,0-4 1355,8-4 1,-5 4-364,9-8 0,-1 1 353,5-6 0,1 0-621,0 0 0,0-7 1232,-1-5 0,1-10 0,0-4 0</inkml:trace>
  <inkml:trace contextRef="#ctx0" brushRef="#br0" timeOffset="972">1360 352 8162,'-17'-17'0,"2"0"0,4 1 2455,-4 6-1552,6 3 1,-8 1-462,1 1 0,-3-1-199,-3 6 0,3 8 337,-3 3 0,3-2-153,3 2 1,1 2-201,4 9 1,3-3 197,8 3-1135,8-3 594,1 5 1,9-5 122,5 3-774,-5-4 579,14 7 0,-14-11-91,5 9 1,1-14 86,-2 8 0,0-4 82,-5 3 0,-2 1-23,-4 0 0,-3-6 179,-8 0 0,0-5 45,0 5 140,0 0 1,-10 0 0,-5-2 174,-5-1-87,-10-3-155,4-5 1,-5 6-10,3 0 1,-2-1-32,8-5 0,-6 0-982,6 0 659,-1 0 0,7 0-2035,-1 0 1370,8-7 1,3-3-87,12-6 0,3-3 950,8-3 0,7-4 0,2-8 0</inkml:trace>
  <inkml:trace contextRef="#ctx0" brushRef="#br0" timeOffset="1205">1510 236 8149,'0'17'2442,"0"-1"0,0 1-1928,0 0 0,0 7-131,0 4 0,0 3 473,0 3 0,-2-3-47,-3-3 670,3 4-912,-6-6 1,3 1-73,-1 1 0,1-5-185,5 4 1,0-4-599,0 5 1,-6-8 279,1 2 0,-3-3-1219,3-2 975,3-1-2988,-6 1 1621,8-8-684,0-1 1477,0-8 0,2-2-53,4-4-920,3-3 1799,8-8 0,-1-7 0,1-2 0</inkml:trace>
  <inkml:trace contextRef="#ctx0" brushRef="#br0" timeOffset="1480">1843 286 8088,'-7'-9'888,"5"-6"1,-7 13-364,3-4 1,3 6-173,-9 6 0,1-2-199,-5 7 1,-3 5 115,-3 7 1575,3-1-1166,-5 2 1,7-3-205,1 6 0,4-4-164,1 5 1,8-8-175,-3 2 1,4 2 97,2-1 1,0-1 153,0-5 1,8-1-37,3 1-104,-4 0-73,8 0 1,-6-1 235,8 1-852,0-8 381,-1 6 1,1-11-768,0 7 0,0-7 495,-1 1 1,1 3-389,0-3 1,-1 1 283,1-6 1,0 0-1423,0 0 1,1 0 1856,4 0 0,-3-8 0,5-1 0</inkml:trace>
  <inkml:trace contextRef="#ctx0" brushRef="#br0" timeOffset="1893">2179 402 8008,'-10'-34'0,"3"8"0,7 4 1427,0 4-899,0 1 0,7-2 39,4-3-397,4 11 1,2-11 227,0 11 81,-1-4-309,1-2 1,5 6 494,1 0 0,1 7-212,-2-2 0,-1 5-205,6 1 1,-6 1-8,1 5 1,-3-2-120,-3 7 0,1 2 11,0 9 0,-6-1 53,0 6 1,-7-4 182,1 4-390,-3 1 183,-9-2 1,-2 6-286,-8-4 0,0-2 91,0 2 1,-7-6-154,-4 6 0,2-8 108,-1 2 1,1-3-153,-2-2 1,-2-1 50,8 1 1,-1 0-40,7 0 52,-1-8 299,8 6-79,1-13 112,8 5-193,0-7 0,8 0 346,3 0 0,9 0-85,3 0 1,4 0-322,-4 0 1,5 0 70,-6 0-1053,8 0 724,-12-7 0,12 5 21,-8-4-753,8 4 653,-12 2 0,14 0-152,-4 0 575,3-7 0,-5 5 0,-1-5 0</inkml:trace>
  <inkml:trace contextRef="#ctx0" brushRef="#br0" timeOffset="2035">2996 637 8008,'-9'-2'7370,"4"-4"-6989,3 5-149,2-7 193,0 8-55,0 0-1,0-7-2711,0 5 1188,0-6 1154,7 8 0,2-7 0,8-2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29:52.037"/>
    </inkml:context>
    <inkml:brush xml:id="br0">
      <inkml:brushProperty name="width" value="0.04286" units="cm"/>
      <inkml:brushProperty name="height" value="0.04286" units="cm"/>
      <inkml:brushProperty name="color" value="#AB1A01"/>
    </inkml:brush>
  </inkml:definitions>
  <inkml:trace contextRef="#ctx0" brushRef="#br0">53 512 8401,'-6'-14'-199,"1"2"1,2 3 66,-3 3 1986,4 3-463,-2-1-1176,4 3 0,0-2-10,0 6 1,0 3 422,0 5 1,0 3-34,0 4 1,-3 0-94,0 3 1,-3-2-103,3 5 414,-4-1-376,6 0 1,-3 2 340,4-5-453,0 1-126,0-4 0,1-3-45,2-2 0,0-3 63,6-4 1,0-1 366,9-4 0,3-4 264,11-5-360,5-8-289,11-6 0,1-7 200,4-2-898,7-6 386,-1-3 0,11 0-1418,-3 0-295,3 0 1623,-7 1 0,-2-2-952,-5 3 1,1 1 427,2 3 1,-2 4-579,-4 1 1,-7 3 33,-2 0-615,-2 5 1179,2-4 1,0 9-100,0-1 805,0 0 0,-1 8 0,-1-3 0,-4 3 0,-2 3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1:08.384"/>
    </inkml:context>
    <inkml:brush xml:id="br0">
      <inkml:brushProperty name="width" value="0.04286" units="cm"/>
      <inkml:brushProperty name="height" value="0.04286" units="cm"/>
      <inkml:brushProperty name="color" value="#AB1A01"/>
    </inkml:brush>
  </inkml:definitions>
  <inkml:trace contextRef="#ctx0" brushRef="#br0">61 573 8433,'-13'-4'602,"1"4"1,-3-2 833,3 4 0,6 2-728,3 5 1,6-3-142,3 0-630,2-4 0,2 2 148,2-4 849,5 0-508,6-8 0,10-3 128,2-9 24,10-7-205,0 0 1,5-8 65,0 3-223,8-6-162,5 2 1,4-4-202,-3 5 1,-3 0 216,-5 0 0,6 2-586,-7 1 0,2 5-47,-7 0 0,-6 3-396,-5 6 1,-4 1 279,-3 6-1585,-1 5 1373,-5-6 0,0 10 891,-3-4 0,2 4 0,-5-1 0,0 2 0,-2 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2:35.768"/>
    </inkml:context>
    <inkml:brush xml:id="br0">
      <inkml:brushProperty name="width" value="0.04286" units="cm"/>
      <inkml:brushProperty name="height" value="0.04286" units="cm"/>
      <inkml:brushProperty name="color" value="#AB1A01"/>
    </inkml:brush>
  </inkml:definitions>
  <inkml:trace contextRef="#ctx0" brushRef="#br0">17 1421 8176,'0'-17'-198,"-7"1"74,5 7 584,-5 1 0,8 10-202,5 4 0,-2 3 479,7 8 1,-7 1-25,1 4 1,3-3 148,-3 3 0,6 2-305,-5-1 0,12-3-15,-1-9 0,5 2-68,1-7 38,10-1 1,12-8 0,10-10 149,7-15 1,14-15-477,-32 14 0,1-3 0,6-3 0,2-1-595,10-8 1,2-1 0,-1 2 0,2-1 419,6-3 0,1-1-2113,2-2 0,2-2 1973,2-3 1,2 0 0,-25 19-1,1 0 1,0 1 18,27-16 1,0 2-1981,-2-2 0,-1 1 1606,-9 8 0,-1-1 0,5-5 0,0-1-71,-3 4 0,-1 1 555,1 0 0,-1-1 0,-5 2 0,0-1 0,-2 0 0,-1 1 0,-2-1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1:22.431"/>
    </inkml:context>
    <inkml:brush xml:id="br0">
      <inkml:brushProperty name="width" value="0.04286" units="cm"/>
      <inkml:brushProperty name="height" value="0.04286" units="cm"/>
      <inkml:brushProperty name="color" value="#AB1A01"/>
    </inkml:brush>
  </inkml:definitions>
  <inkml:trace contextRef="#ctx0" brushRef="#br0">1987 848 8038,'-4'-5'4617,"0"1"-3880,4 4 0,0 1-267,0 2 0,0 3 137,0 5 1,0 3 40,0 4 382,0-5-578,0 4 0,0-4 194,0 1-75,0 3-270,0-7 0,0 6 187,0-5-409,0 1 114,0-7-343,0 3 1,0-6 288,0 4-292,0-4 1,3 1-18,-1-6 0,1-3-127,-3-6 0,0-2 45,0-3-935,4-1 713,-3-4 0,3 0-165,-4-5-126,0 1 391,0 3 1,-3-6 7,0 0 0,-1-1 106,1 1 1,3 4 399,-3 2 1,2 3-221,1 0 361,0 5-265,0-2 0,-3 10-12,0-1 809,0 5-521,3-1 0,0 5 66,0 2 235,4 2-318,-3 7 0,7 3 520,-3 6 1,0 1-268,1 5 1,0-4-88,3 1 0,3-1 120,-1 4-538,1-5 16,-3 0 1,1-5 128,2 1 0,-2-4-107,5-3 0,0-4-311,2-1 1,-2-4 131,0 1 1,-2-6-288,2-3 1,1-3 162,-4-2 0,-1 0-308,-2-4 0,0 1 5,0-4-337,-4-4 515,3 4 1,-7-8-293,1 3 115,3-3 240,-4-4 0,3 3 65,-4 1 10,0 0 57,4 11 1,-3-5 569,2 8 0,-2 4-315,-1 2 0,0 5 570,0 1 0,0 8-88,0 6 917,0 7-943,-4 1 0,2 6 139,-4 1 539,0-1-722,2 2 0,-1-1-20,2-3 0,2 5-200,-2-4 0,2 1-473,1-1 1,0-5 220,0-1 0,3-3-1111,0 0 1,4-4 288,-2-2-2266,3-3 1998,1 0 0,1-4-140,2-2-1114,-3-2 1481,4-1 0,-4-3-55,0 0 895,0-4 0,3-2 0,2-4 0</inkml:trace>
  <inkml:trace contextRef="#ctx0" brushRef="#br0" timeOffset="805">2491 802 8072,'-1'-12'3056,"-2"3"-1623,2 4-769,-3 5-35,4 0-186,0 0 859,-4 4-778,-1 1 0,-3 7 830,-1-1-92,0 5-765,-4-2 0,6 6 211,-1 1 1,4 2-285,-2-2 1,4 0-287,-1-4 0,3 1 182,3-1-571,-2-3 245,7 3 0,-3-7 217,3 1-436,1-1 273,0-5-412,0 3 0,0-7 180,-1 2 0,1-3-447,0-3 0,0 0 323,0-6 0,0 1-210,-1-6 0,-3-1-109,-2-3-160,-2 1 401,-1-1 0,0-1-213,0-1 577,0 1-180,-4-2 0,2 3 48,-4 0 263,5 5-155,-7-4 0,6 7 444,-4-2 0,4 6-29,-1 0 736,2 4-770,1-2 0,0 5-145,0 2 1,1 6 134,2 5 865,2 3-656,4 1 0,-1 2 343,1 1-445,4 3-159,-3-1 1,3 0 113,-5 1 1,1-5-157,0 2 0,0-3-205,0-4 0,-1 2 240,1-4-539,0 0 218,-4-8 147,3 4-191,-7-7 65,3 3 240,-4-4-102,0-8-76,0 2 1,0-10-480,0 1 1,0-3 202,0-2 0,0-2-51,0-1 1,-1-3-69,-2 3 161,2-3 64,-3 0 1,4 2 70,0 1 1,0 4-35,0 2 1,0 3-299,0 5 49,0 0 314,0 4 36,4 1 1,0 8-29,2 2 0,4 6 173,-1 3-443,2-3-30,-2 5 245,0-7 1,2 5 136,1-3-4,0 0 0,1-3-93,1 0 1,2-2 31,-1-1 1,1-2-192,-1-4 1,2 0 134,0 0 0,-3-4-252,-2-2 0,0 1-135,-4-4 119,3 2 119,-6-6 1,0 3-48,-2-1-96,-2 1 144,-1-3 0,-1 4 23,-2 0 1,-2 1-28,-4-1 0,0 1 374,1 2 1,-1 2-123,0 4 1,0 0 963,0 0 1,-1 4-177,1 2 1791,-2 6-1685,6 1 0,-3 6-310,2 2 0,2-3-248,4 3 1,1-3 317,2 0 0,2-1-213,4-3 0,4 0-682,2-2 1,2-5 189,4 2 0,4-6-1175,5 0 1,0-3 281,-1 0-3887,3 0 3200,3 0 0,4-1 109,2-5 1493,10 0 0,-1-11 0,7 3 0</inkml:trace>
  <inkml:trace contextRef="#ctx0" brushRef="#br0" timeOffset="1218">4017 732 7966,'-13'-4'0,"-1"-1"2236,-3 0-1440,3 1 0,0 4 98,3 0 104,1 4-589,-7 1 1,3 8 219,-3 2 0,-1 1-200,1 2 1,0-1 139,2 1 1,3 0-161,7-1 1,-2-2-413,4 0 0,1-4 33,5 0-1468,2-1 1086,7-1 0,-1-4-22,4-2 1,0-2-406,2-1 1,1-7-910,-1-2 0,3-6 793,-2 1 0,1-3-164,-4-1 0,1-2 1059,-2-1 0,-1-3 0,-4 1 0</inkml:trace>
  <inkml:trace contextRef="#ctx0" brushRef="#br0" timeOffset="1735">4060 406 7966,'0'-17'0,"0"2"3799,0 2-2101,0 9-679,-4 4-603,3 8 1,-7 10 272,2 6 11,-1 1 1,-3 8-1,0 3 281,1 0 0,-2 0-477,5-1 1,2 0 222,-2-3 0,4 1-30,-1-3-992,2-1 1,2-2 0,1-2 196,1-1-1589,4-3 1265,-3-3 0,2-3 279,0-1-2317,0-3 1564,3-2 0,-3-2-673,0-4 0,0 0 822,2-3 0,0-1-19,-2-2 1,2-2 284,-2-4 1,-2 0-395,-1 0 0,-2 0 875,-1 1 0,0-1 0,0 4 0,0-3-38,0 3 125,0 0 2328,0 1-1226,0 4 808,0 0-1303,4 0 0,0-3 505,5 0 0,1-3-149,2 0 49,-2-2-644,2-1 1,0-1 235,0-1-229,0 1-176,-4-3 1,1 1-423,0 0 0,-4 1 187,-2 2 0,1 3-437,-1 0 434,0 0 0,-4 1-116,-2 2 1,-2 2-18,-4 1-604,0 4 448,0 5 1,-2 2-204,-1 4 1411,0-1-671,7 8 0,-2-3 86,4 1 1,1-1-96,2-2 1,1 1-570,1 0 0,3-5 219,4-1 1,1-2-197,2-1 0,0-3 0,3 0-1131,2-5 901,-3 3 1,0-7-338,1 1-1543,0-5 1531,2 2 0,-3-5-832,-2-2 1,-2 2 848,-2-1 0,0 0 821,-2-1 0,2-2 0,-3-3 0</inkml:trace>
  <inkml:trace contextRef="#ctx0" brushRef="#br0" timeOffset="1936">4307 654 7966,'1'-9'823,"2"0"1,5 3 1453,3 0 0,5 1-1480,-1-1 1,1-1-367,2 5 0,1-2-96,1 1-516,-1-2 196,3 0 1,-5-3-31,1 2 1,-4 1 108,1-1 0,-3 1-1100,3-4 0,-5 3 264,2 0-1643,-2 4 1477,-5-6 0,2 6-116,-4-4-176,0 0 699,-3-2 1,-1 2-201,-2 0 701,2 0 0,-7-7 0,-1 0 0,-5-5 0</inkml:trace>
  <inkml:trace contextRef="#ctx0" brushRef="#br0" timeOffset="2165">4483 309 7966,'-8'-4'2522,"-1"3"-1636,4 5 0,0 3 222,2 11 0,2 0-564,-2 8 0,-1 0 845,1 6 0,-3 0-94,3 4 240,0-1-958,3-4 1,0 3 85,0-5-457,0 0-11,0-2 0,0-4 140,0 1-1196,4-5 689,1 3 1,1-4-328,0-1 1,-3-3 398,3-2 0,-1-2-1619,1-2 1,1-3-64,-1-2-679,-2 2 1594,4-4 1,-3 2-28,4-6-858,0-2 1079,-1 0 0,1-3-44,0 3-227,0-7 472,0 2 472,0-3 0,-1 1 0,1-2 0</inkml:trace>
  <inkml:trace contextRef="#ctx0" brushRef="#br0" timeOffset="2705">4660 697 7966,'5'-10'-99,"-2"-2"1,0 2 98,0-1 0,3 1 0,-3 1 2911,0 0-2109,-3 0 1,-1 4 558,-2 2 1,1 2-152,-4 1 54,-3 4-772,-1 1 1,-4 8 233,2 2-342,3 1 1,-4 5 0,5 0 278,2 2-285,-2-3-120,7 1 1,-3-3-326,4-1 0,0-2 108,0 0 0,1-4-269,2 0 0,1-1 229,2-1 0,2-3-175,-2 0 1,2-4 33,0 1-740,1-2 528,0-1 0,3-7-97,0-2-857,-1-2 790,2 2 1,-3-3-244,2-3 0,-3-2 315,0 0 0,-3-1 144,0 0 0,-4 1 94,1-1 1,1 3 13,-1 1 1,0 3-144,-3-1 696,0 6-296,0-2-159,0 7 1038,0 1-622,0 5 1,0 5 842,0 2 0,0 2-514,0 3 0,0 2 193,0 1 0,0-4-29,0 2-622,0-3 1,3 0 0,1-1 40,0-1 1,2-3-175,3-4 1,0 1 274,0-4-799,0 0 431,-1-3 0,1 0-603,0 0 1,0-1 301,0-2 0,2-2-525,-3-4 0,3 1-45,-5-1 285,-2-4 262,4 3 1,-6-5-112,4 3 251,-4-4 48,1 2 1,-2 1-167,2 1 436,-2 6-220,3-2 1288,-4 7-937,0-3 1,0 8 538,0 2 0,0 2-12,0 1-335,0 3-166,0-2 0,0 3 323,0-4-1148,0 0 1,0-1-1,1 0 154,2-2 1,-1 1-158,4-4 1,-3 0-1327,3-3 0,-3 0 224,3 0 1672,0-4 0,2-1 0,1-4 0</inkml:trace>
  <inkml:trace contextRef="#ctx0" brushRef="#br0" timeOffset="2953">5057 326 7906,'0'13'3628,"1"5"-2668,2 5 0,1 3-271,5 0 0,-4 3-73,-2 1 388,-2-1-595,-1 2 0,0-4 266,0 2 556,0-1-751,0-6 0,1 3 226,2-4-859,-2-1 204,3-2 0,-1-4-1189,0 1 1,0-4 765,-3 1 0,0-5-1767,0-2 1194,0-3-2371,0 2 3316,-4-4 0,-1-8 0,-4-1 0</inkml:trace>
  <inkml:trace contextRef="#ctx0" brushRef="#br0" timeOffset="3107">4907 432 7905,'-12'-4'0,"0"-2"4117,4 2-1387,4 0-2257,4 4 0,0 4-243,0 2 1,1 1-1435,2-1 1,-2 2 382,2-2-911,2 2 865,-4 0 867,11-3 0,-6 3 0,6-3 0</inkml:trace>
  <inkml:trace contextRef="#ctx0" brushRef="#br0" timeOffset="4259">5641 672 7872,'-9'-4'0,"0"-1"0,3 0 1435,0 3 1,4 4-116,-1 4-460,2 6-498,1-2 0,0 7 255,0-3-122,0 3-229,-4 1 0,3-5 603,-1-1-137,1 2-292,1-4-61,-4 2-136,3-7 0,-3 0 131,4-2-446,0-2 178,0 3 3,0-4 90,0-4 1,0-1-914,0-4 0,0-2 123,0-1-788,4-4 882,-3 2 1,3-3-90,-4-1 231,0 0 0,3 1 0,0-1-457,2 1 1001,-3-1-199,6 4 1,-6 1 497,4 5-525,-4-1 431,6 4-241,-3 1 955,3 8-724,1 1 1,0 4 48,0-1 13,0 1 0,3 0 1,0 0 485,2 0-520,1-4-153,2 2 1,1-6-126,0 2 1,-1-2 105,1-1 1,2 0-208,1 0 1,-1-4 167,-6-1-743,3 1 451,-7-4 0,3 3-45,-5-4-432,1 0 395,-4 0 1,2 1-18,-4-1 0,0 3 83,-3 0 1,0 0-282,0-3 0,-4 1 30,-2 3 0,-5-2-140,-1 4 1,-3 0 191,0 3 0,1 1 140,0 2 1,2 3-159,-3 5 884,4-1-448,-1 7 1,4-6-32,2 3 637,-2 1-474,7 3 1,-3-2 136,4-1 1,4 2-110,2-3 0,3-1-121,3-1 1,-2 1 113,5-2 32,0-3-156,2 0 1,4-7 76,0 2-280,3-2 149,-5-1 0,5 0 67,-3 0-322,3-4 126,-5-1 0,5-4-74,-3 1 1,0-4 122,-4 0 0,0-1-169,-2 2 0,0 1-74,-3-2-411,0-2 410,-3 1 1,-5-2-159,-1 0 307,2 4-12,-4-1 1,2 1-152,-6 2 351,2-2-107,-7 6 1,4 0 138,-5 2 0,-3 3-86,0 3 0,-2 5 247,2 4 1,-3 4-7,3-2 32,1 3 1,2 1-1,1-1 303,2 1-224,-2-4-171,7 2 1,-3-5-45,4 4 0,0-4-38,0 0 1,1-4-410,2-1 258,2-4 1,4 2-303,0-4 1,1-1 37,1-2-528,-1-2 510,3-4 1,-3 0-60,1-3-71,-1 2 181,3-3 1,-7 2-16,0-1 1,-1 0-136,0 3 327,3 0-205,-7 4 377,3 2 0,-4 4 58,0 5 1261,0 4-967,-4 12 1,0 0-19,-2 5 551,-1-1-584,6 1 0,-6-1 169,4 1-1166,0 3 498,3-3 0,0 3-273,0-7 0,1-1 289,2-5 1,-1 0-858,4-2 0,0-2 103,2-5-1133,1-3 1268,-4-1 1,3-4-55,-2 0-917,2 0 1034,4-4 1,-2-2-529,2-5 0,-2 0 1154,-1-4 0,3-3 0,2-5 0</inkml:trace>
  <inkml:trace contextRef="#ctx0" brushRef="#br0" timeOffset="4553">6417 609 7872,'-9'-8'2840,"0"-1"0,4 5-1841,2 4-891,2 4 52,1 9 0,0 0 161,0 5 198,0 0-218,0-1 1,1 4 889,2-1-580,-2 1-302,3-3 0,-3-2 179,2-1 0,-1 1-156,4-5 1,0 1-249,3-3 1,-1 0 289,1 0-473,-4-5 142,3 0 0,-3-4 199,4 0-381,-4 0 193,2 0 1,-5-4-253,4-1 1,-3-4 92,3-3 1,-4-2-457,1-3 1,-2 1 253,-1-2 0,0 3-644,0-6 1,0 0 142,0 0 1,0 0-53,0 4 1,0-1 251,0 0-1313,0 1 1200,0-1 1,0 4 720,0 3 0,4-3 0,1 0 0</inkml:trace>
  <inkml:trace contextRef="#ctx0" brushRef="#br0" timeOffset="4752">6620 565 7872,'4'5'0,"-3"0"1756,1-2 0,2 2-836,-1 4 0,3 0 47,-3-1 0,3 4-52,-3 0-49,4 0-502,-6 0 1,3-2-122,-4 2 1,3 1-234,0-1 0,0-1-440,-3-2-408,0 0 529,3 0-1742,-2 0 1460,3-1 0,-3-2-2564,2 0 1748,-2-4 1407,7 2 0,-3-8 0,4-1 0</inkml:trace>
  <inkml:trace contextRef="#ctx0" brushRef="#br0" timeOffset="5533">6804 680 7872,'-9'0'3483,"4"0"-1152,1 0-994,4 4-778,0 1-501,0 4 0,1-3 257,2-1 227,-2-3-201,3 2 402,-4-4-25,0 0-265,0-4-928,0-1 403,0-3 1,0-1-512,0 0 1,0-4 405,0-1 0,0 0-116,0-1 0,0 0 119,0-2 1,1 2-449,2 0 0,-2 5-56,2-2-106,2 2 445,-4 1 1,3 3-197,-4 0 662,0 5-151,4-3 51,-3 4-113,6 4 0,-3 0-89,2 5 1,1 1 54,-4 2 0,4-2 285,-1 1 1,-1-2 53,1-3 704,-1 2-632,4-3 1,0 3 101,0-2 475,0 1-548,-1-6 1,1 3 33,0-4 0,0 0-15,0 0 0,3 0-290,-1 0 0,1-1 55,-3-2 1,0-1-58,0-1 1,-1-3 145,1 2-596,-4-2 314,3 3 0,-6-3-8,4 2-368,-4 2 171,2-3-23,-4 2 1,-1-1 108,-2 0 0,1 4 46,-4-1 1,0 2 77,-3 1 1,0 1 197,1 2 0,0-1 21,2 4 34,-2 0-83,7 6 1,-3-2-96,4 2 400,0 2-210,0-4 1,0 3-282,0-1 0,3-2 113,0 2 1,5-3-350,1 0 1,-1-1-104,4-2 0,-1 2-313,1-2 1,-2-2 218,5-2-313,0-1 435,-1-1 1,1 0-265,-3 0-222,4 0 523,-6 0 1,5-2-71,-3-1 1,1-4 90,-2 1 0,-1-2 353,2-1 0,-2-1 0,-1-1 0,-1 0 0,1-4 0,-3 0 0,0-2-329,-4-1 324,2 1 1,-4-1 104,0 0 0,0 5 160,0 1 1,-1 2 753,-2 1 0,1 1-403,-4 2 1,3 3 461,-3 3 0,-2 0-489,-4 0 0,0 3 114,3 3 1,0 6-45,1 3 9,-1 1-335,0 6 1,1-3-79,2 1 1,2 2-175,4-2 1,0 0-294,0-5 0,1 0 242,2-3 0,1 0-475,2-3 0,2-4 243,-2-3 1,2-1-802,0-1 0,4-1-22,0-1-925,0-3 1250,-4-8 1,1 0-106,0-2-162,0-1 574,0-2 1,-1-1-222,-3-5 619,3 1 0,-7-8 0,3 0 0</inkml:trace>
  <inkml:trace contextRef="#ctx0" brushRef="#br0" timeOffset="5760">7325 10 7872,'-4'-5'1785,"-2"2"0,1 2-1043,0 1 1,3 9-256,-1 5 1,2 7-325,1 5 0,0 5 80,0 1 680,0 2-528,0 6 1,0-6 218,0 4 895,0-4-944,0 6 1,0-8 9,0 0 0,3-3-188,0 0 0,2-1-347,-2-2 0,3-3 129,-3-3 0,3 1-680,-3-4 1,3 2 240,-3-7-1976,4 0 785,-6-8 687,3 4-1806,-4-7 1680,0 3 1,0-8-646,0-2 1,-5-1 1544,-4-2 0,-4-8 0,-4-2 0</inkml:trace>
  <inkml:trace contextRef="#ctx0" brushRef="#br0" timeOffset="5916">6999 247 7941,'-14'-4'0,"2"-2"4676,7 2-3105,1 0 1,5 7-100,2 0-2581,1 4 497,5-2-1518,-4 4 0,0-1 253,-2 1 1877,-2-4 0,3 3 0,-4-3 0</inkml:trace>
  <inkml:trace contextRef="#ctx0" brushRef="#br0" timeOffset="28542">92 1546 8455,'-5'0'1194,"1"4"-701,4 2 0,-3 5 0,1 2 1048,0 0-732,-3 2-404,4 3 1,-7 0 204,2 3 208,2-6-410,0 9 1,1-12-163,0 5 1,0-4 366,3 2-620,0-4 0,0 1 216,0-3-1078,0-4-126,0-1 776,4-12 0,-2 0-155,4-9-929,0 1 821,-1-9 1,3 2-299,-2-3 0,-2-2 216,2-1 0,-3 0 63,3-3 0,-3-3 179,3-4 1,-1-2-68,1 3 1,2-4-20,-3 1 961,-1 2-517,4-1 1,-4 9-170,2 2 1316,2 1-858,-3 6 1,1 1 387,0 6 1,-4 3 34,0 3-315,3 4 1,-4 3 257,2 8 218,-2 0-518,3 10 0,-3 2 314,2 6 207,-2 5-451,3 2 1,-3 8 141,2-1 314,2 4-471,-4-2 0,6 4 119,-4 0 0,3-1-211,0-1 0,2-3-333,1-4 0,3-1 117,0-1 1,0-6 58,0-3 0,-2-5 211,2 2-804,-3-7 376,0 3 1,-1-7 31,-2 2-1999,2-2 1346,-7-2 1,3-2-1366,-4 0 0,3-3 935,0 3 1,-2-4-404,-3 1 1,-3-2 687,-4-1 1,-1 0 785,-2 0 0,-1-4 0,-5-1 0</inkml:trace>
  <inkml:trace contextRef="#ctx0" brushRef="#br0" timeOffset="29201">14 1650 8432,'-6'-17'428,"0"3"226,4 1 1,5 8-70,6 2-545,6 2 162,-2 1 1,2-3-272,0 0 0,0 0 142,6 3 1,1 0 558,1 0 0,3 0-135,-3 0 0,4 0-217,0 0 0,1 1-58,-4 2 0,-3 2-141,0 4 0,-3 0 373,-4 0-439,3 3 132,-7-2 0,3 7-84,-5-2 0,1-3-4,0 0 1,-3 1-165,0-1 0,-4-1-158,1-2 96,-2 0 265,-1 0 604,0-4-387,0-1 0,-1-4-24,-2 0-363,2-4 162,-7-1 1,6-7-177,-4 0 0,4-3 148,-1 0 1,2-2-213,1 0 0,0-2 103,0-2 0,1 3-95,2-3 0,1 3-13,2 0-82,2 0 43,-3 1 1,2 0 91,-1 2-274,2 3 336,-7 3 0,4 4-359,-2 2 1,-1 2 103,4 1 0,-4 1-434,1 2 0,-2 3 29,-1 5 1,0 0-45,0 4 0,0 0 23,0 2-232,4 1 503,-3 0 0,3-1-211,-4 1 661,0-4 0,3 2 0,-1-5 0,4 4 0,-3-5 0,3 2 0,0-5-27,3-1 0,-3-3 363,0 3 0,0-4 379,6 1 0,-2-2-337,2-1 1452,2-4-1112,-5-1 0,5-4 204,-2 0-17,2-4-464,-1 4 0,0-7-128,-4 4 1,-1 0-45,-3 4 1,2-1 73,-4 0 129,0-4-553,-3 3 151,0-2 1,-3 6 245,0 0-382,-4 4 78,3-2 0,-8 4 224,0 0-149,0 0 18,0 4 1,2-2 336,-2 4 0,3 1-104,3 4 0,-1-1 43,5 2 0,-1-1 121,3 1-590,4-3 282,0 4 1,6-4 209,2 0-1029,2 0 544,3-1 1,2 1 68,2 0-2007,1 0 1373,5-4 0,-1 3-1402,0-3 0,4 2 961,-1-1 0,2 1 1087,-2-4 0,2 4 0,5-2 0</inkml:trace>
  <inkml:trace contextRef="#ctx0" brushRef="#br0" timeOffset="29796">1371 1580 8513,'-4'-9'220,"3"0"312,-2 0 351,-2 0 1,1 0 25,-1 1-480,-3 3-221,3 1 1,-4 4 208,0 0 166,-4 0-204,4 4 0,-7 2 563,4 5 0,-3 3-341,4 4 1,-1-1 165,3 1 1,3 0 172,0-1-979,4 1 89,-2 0 0,4-4 367,0 1-645,0-4 220,4 2 1,-2-8 280,4 1-288,0-4 48,3 2 1,0-4-272,0 0 1,2-4 50,1-2 1,3-1-731,-3-2 0,0-1 111,0-2-299,-2 2 670,-1-2 0,-1 0-329,-3 0 72,-1-4 322,4 7 0,-7-7-40,2 4 0,-1-3 26,1 4 1,-2-2-131,2 1-39,-2 2 646,-1-2-79,0 7 911,0 1-695,-4 4 0,3 5-1,-2 4 1444,2-1-1104,1 13 0,0-6 53,0 5 205,0-1-410,0-2 0,0 1-227,0 0 1,4-1 100,2 1 1,1-4-694,-1-2 1,1-3 203,-1 0-1255,2 0 537,1-4 479,0 3-1239,0-7 1030,-1 3 1,-2-5-219,0-2-416,-4 2 727,6-7 0,-6 0-207,4-4 0,-4-3 760,1 0 0,-2-2 0,3-4 0,1-2 0</inkml:trace>
  <inkml:trace contextRef="#ctx0" brushRef="#br0" timeOffset="30050">1477 1325 8439,'-3'-14'1157,"0"2"-376,0 6-862,3 3 72,0 3 0,3 4 230,0 5 644,4 4-456,-6 9 1,4-3 92,-2 5 939,-2-1-839,6 4 1,-5 0 177,4 2 1,-4-1-292,1 1 0,1-1-425,-1-2 0,0 1-90,-3-1 0,3 0-20,0-3 1,1-4 393,-1-5-1105,-2-3 537,3 6 0,-3-10-1775,2 2 832,-2-7-702,2 2 1225,1-4 0,-3-4-242,2-5 0,1-3 40,-1-3 80,0-5 359,-3 5 1,0-10 402,0 5 0,0-9 0,0 2 0</inkml:trace>
  <inkml:trace contextRef="#ctx0" brushRef="#br0" timeOffset="30255">1547 1245 8419,'-4'-4'1769,"0"7"-1113,4 9 353,0 8-597,4-2 0,-2 11 419,3-3 0,-3 6-286,1-3 1,1 0 602,-1-2 1,3-4-97,-3 1-542,4-1-292,-6 0 0,6 2 219,-4-5-1472,3 1 829,-1 0 1,1-5-255,0 2 1,-3-4 412,3 1 1,-1-1-1544,1-3 0,2-1 630,-3 2 1,6-3-1868,1-3 2827,4 2 0,-3-8 0,5 4 0</inkml:trace>
  <inkml:trace contextRef="#ctx0" brushRef="#br0" timeOffset="30613">1988 1379 8346,'0'-5'850,"0"1"1,3 15 405,0 3-804,0 5 0,0-1-57,0-1 0,3 1-134,-3 0 0,3-1 33,-3 1 0,1-3-33,-1-1 1,-2 1-1,2 3 0,0-2 33,0-1 0,0 1-33,-3-5 0,0 2 1935,0-1-2653,4-2 424,-3 2 155,3-3-2255,-4 0 676,0 0-2006,0-4 1682,0 3 230,0-7 1551,0 3 0,4-8 0,1-1 0</inkml:trace>
  <inkml:trace contextRef="#ctx0" brushRef="#br0" timeOffset="30939">2235 1439 8384,'0'-8'-106,"0"-1"0,-1 4 106,-2 2 347,2 2-155,-6 1 1,1 1-157,-6 2 1,-2 2 1,-3 4 0,-1-1 549,0 1 0,1 3-192,-1 0 1,0 2-134,1-2 1,2 3-5,0-3 232,5-1-327,-3 2 0,4-3 96,0 2 1,4-2 167,2-2 0,2 1 392,1 0-567,0 0 1,4 0 203,2-1 1,2 1-117,1 0 0,1 0-113,1 0 0,0-3 170,4 0-428,-4-1 94,5 0 0,-5 2 79,4-4 0,-4 1-44,0-1-1186,3-2 564,-4 3-1633,3 0 941,-5-3-1966,-3 7 1767,-1-3 1415,-4-1 0,0 4 0,0-3 0</inkml:trace>
  <inkml:trace contextRef="#ctx0" brushRef="#br0" timeOffset="31745">2228 1641 8387,'0'-12'1097,"0"6"0,1-2-320,1 8-662,3 0 1,4-4 0,0-2 0,0 1 98,0-1 1,-1 0 327,1-2 1,0 0 188,0 2-662,-4-2 66,3 7 263,-7-7-777,3 3 291,-4 0-261,0 1 0,-1 4 249,-2 0 1,-2 0-28,-4 0 0,0 1 100,0 2 0,0 2 246,1 4 1,-1 3 61,0 0 516,4 3-510,-3-5 0,7 7 164,-2-3-32,2 3-124,1-3 1,0 2-218,0-5 172,0 1-72,4-3 0,1 0-179,4 0 1,0-4 121,0 1 1,-1-4-149,1 1 1,3-2-7,0-1-810,3 0 587,-1 0 1,1-4-113,0-2-578,-5-1 562,7-2 1,-6 0-386,4 0 333,-5 0 132,3-4 1,-7 4 109,0-3 1,-1-1-86,1 1 1,-3 1 71,-3 2-173,0 0 992,0 0-460,0 4 0,0 1-80,-3 4 824,-2 0-281,0 0 119,-3 4 0,4 1-272,-2 4 1,1 3 33,2 0 0,2-1-79,-2-2 0,2 1-397,1 2 1,1-3 141,2-1 1,-1 1-124,4-3 1,0-2 236,3-1-482,0 2 181,-1-4 1,4 3-309,0-4 1,4-1 176,-2-2 1,0 1-192,1-4 1,-3 0 146,2-3 0,-3 0-68,1 1 1,-2-1-39,-2 0 251,1 0-30,0 0 1,-3-2 14,0-1 1,-4 0-7,1 3 0,-2-3 126,-1 1 0,0 2-172,0 3 68,0 0-32,0 1-199,0 1 1,-3 8-1,0 2 402,0 2-83,3 1 1,0 3-76,0 3 1,0 2 91,0 0 1,4 4 207,2 0 1,-1 0-84,0 0 0,1 1 422,3 5 1,0-3-198,0 3 1,-1-3 288,-2 6 1,1-3 101,-1 0-700,2-5 1,-2 3 0,-1-5 519,-1 0-570,-1-2 0,-4-1 1,-2-1 292,-3-2 1,-6-3-125,-3 1 1,-6-5 236,-6-1 1,-3-3-200,-5 2 0,-4-3-251,-3 1 0,-1-2 272,-1-1-639,0-4 1,1 2-1,2-3 87,3-2-1599,1 3 1259,6-4 0,5 4-482,5-2 0,4-2-315,6 2-83,-1-1 1,13-3 199,2-2 1302,6 2 0,12-10 0,2 1 0</inkml:trace>
  <inkml:trace contextRef="#ctx0" brushRef="#br0" timeOffset="32076">3030 1588 8397,'-5'-4'2691,"-3"3"-1893,7-2 1,-2 10 48,6 5 1,-1 5-43,4 3-257,0-1-191,-1 3 1,3-2 75,-2 1 243,-2-1-323,3-2 1,-2 0 148,4-1-356,0 1-40,-4 0 0,3-2-651,-2-1 1,-1 1 421,0-5 0,-3 4-1285,1-3 1,1 0 666,-1-4 0,0 1-787,-3 0 0,0-3 170,0 0 427,0-4 116,0 2 815,-4-4 0,-5-8 0,-4-2 0</inkml:trace>
  <inkml:trace contextRef="#ctx0" brushRef="#br0" timeOffset="32353">2941 1631 8363,'-8'-20'0,"2"-1"0,2 2 1024,4 4 1,4 2-357,2 4 0,3 2-665,3 1 0,0-1 79,3 4 0,2 0 443,-3 3 1,4 0 21,3 0 153,-3 0-339,4 0 1,-5 1-86,1 2 1,0 2-89,-1 4 1,-3 0-165,-2 3 1,-2-2 127,-1 2 1,-5-1-89,-1 0 1,-2-1 127,-1 2 0,-4-1 2,-1 0 0,-4-1-42,-3 2-159,2-2 11,-7-1 1,4-2 241,-5-1-269,4 2 61,-2-7 0,2 7-663,-4-2 1,4-2 319,-1-1 1,3 1-908,-2-1 1,3 0 536,-1 0 0,5-2-1785,1 2 2460,4 2 0,-2-4 0,4 3 0</inkml:trace>
  <inkml:trace contextRef="#ctx0" brushRef="#br0" timeOffset="32689">3267 1605 8430,'1'12'0,"2"0"1792,-2 3-1115,7-1 1,-7 3 175,2-3-307,2-1-206,-4-4 0,3 0 634,-4 0-124,0-1-295,0 1-514,4 0 338,-3-4-500,3-1 270,-4-4 449,0 0-211,0-4-1273,0 3 644,0-11 0,-3 6 95,0-6-596,0-1 492,3-1 1,0-4-182,0 1 193,0-1 83,0 0 1,1 1 181,2-1 0,-1 2-138,3 1 1,-3-1-355,1 4 280,2-3-337,0 5 275,4-3-663,-4 8 168,3 1 149,-7 4-467,7 0 404,-7 0 657,2 4 0,1 1 0,1 4 0</inkml:trace>
  <inkml:trace contextRef="#ctx0" brushRef="#br0" timeOffset="32919">3470 1563 9607,'-5'-5'2812,"1"5"-2202,4 5 1,3 5 291,0 1-436,0-1-168,-3 3 1,0-7 186,0 0 1,0 0-140,0 2 0,3 1-269,0 0 0,0-3 191,-3 0-1476,0 0 911,0-1 0,1 3-326,2-3-110,-2 3 0,3 1 192,-4 0-1952,0-4 509,4 3 1984,-3-7 0,3 6 0,-4-2 0</inkml:trace>
  <inkml:trace contextRef="#ctx0" brushRef="#br0" timeOffset="33306">3541 1580 8425,'0'13'1919,"3"1"-1309,0-2 408,-1-2-549,-2 2 1,1-3 627,2 0-489,-2 0 1,4 0 119,-2-1 0,-2-2-255,2 0 1,-1-3-675,1 3 223,-2-4-418,3 2 291,-4-4 326,0 0-1124,4 0 457,-3-4 240,7-1-1074,-3-4 818,-1 0 0,3-2-154,-4-1 1,4 0 210,-1 3 0,-1-2-261,1-1 1,0-1-248,2 1 327,1 2 387,0-2 1,0 3-199,0 0 881,-4 4-482,2-3 0,-5 7-118,4-2 1487,-4 2-987,2 1 1,-4 1 237,0 2 1,1-1-256,2 4 1,-2 1 697,2 5 0,-2-2 128,-1 1-652,0-1-205,4-1 0,-3 3 61,2 0-799,-2-1 425,-1-2 1,0 0 123,0 0-1762,0 0 1151,0-1 0,0 1-3066,0 0 1996,0 0 1534,-4 0 0,-1 0 0,-4-1 0</inkml:trace>
  <inkml:trace contextRef="#ctx0" brushRef="#br0" timeOffset="33465">3444 1341 8233,'0'-12'0,"1"6"0,2 0-84,1 4 146,5 2 0,-1 1 229,-2 2-1742,2-2 1451,-7 7 0,11-3 0,-3 3 0</inkml:trace>
  <inkml:trace contextRef="#ctx0" brushRef="#br0" timeOffset="33928">3876 1534 8321,'0'-12'0,"0"2"2401,0 1-1188,-4 5-1579,3 4 326,-7 0 0,3 1 272,-4 2 701,1-2-510,-1 7 0,0-3 166,0 4 1,3 2-163,0 1 1,1 3-50,0-3 0,1 3-120,4 0 1,0-2-208,0-1 0,1 0 100,2 0-143,1 0 61,5-3 0,0-4 383,0 1-1043,0-4 453,0 6 1,0-7 51,3 2-746,-2-2 488,3-1 0,-2 0-1069,1 0 0,1 0 661,-1 0 1,-3 0-292,3 0 1,-2 0 87,-1 0 189,4 0 382,-4-4 0,1 2 384,-4-4-313,0 0 302,-1-2 0,-1-1 33,-4 0 1,0 0-75,0 0 1,0 0 2434,0 1-1117,0 3 371,0-3 1,-1 7-67,-2-2-1139,2 2 129,-3 1-108,4 4-344,0 1 85,0 4 0,3-1-513,0 1 1,3 0 320,-3 0 1,3 0-385,0 0 1,-1-2-44,1-1-1038,0 2 0,3-4 95,0 2-646,-1-2 2014,1-4 0,0 4 0,0 1 0</inkml:trace>
  <inkml:trace contextRef="#ctx0" brushRef="#br0" timeOffset="34140">4193 1588 8321,'-5'-5'1279,"1"2"0,4 4-450,0 1-857,0 3 110,0 4 1,0 3 383,0 0 1,0 0-140,0 0 1,0 2 323,0 4 1,0-4 168,0 1 63,0 0-456,0 2 1,0 4 181,0-1-1107,4 1 455,-3 1 1,3-4-1450,-4 3 838,0-3 558,0 0 0,0-1-1209,0-3 1,0 2 521,0-4 1,0 0-1517,0-4 2299,0 1 0,4 0 0,1 0 0</inkml:trace>
  <inkml:trace contextRef="#ctx0" brushRef="#br0" timeOffset="34394">4149 1624 8166,'4'-22'0,"2"7"0,6 1 353,1 7-235,1 3 0,3 4 90,-2 0 0,-2 0-149,2 0 1,-4 0 1016,0 0 0,2 1-17,-1 2 306,0-2-817,-3 7 0,-1-3-92,1 3 0,-4 1-226,-2 0 1,-2 3-285,-1 0 1,-2-1 124,-4-2 1,-1 3-166,-7 0 0,-1-2 149,-3-4 1,2 1-585,1-4 1,-2 3-30,3-3-1524,1 4 1307,-4-6 1,7 3-157,-1-4-930,-3 0 1861,8 0 0,-6-4 0,7-1 0</inkml:trace>
  <inkml:trace contextRef="#ctx0" brushRef="#br0" timeOffset="34620">4299 1335 9001,'4'13'1442,"1"4"-983,0-3 1,2 3 262,-4 1 14,3 0-362,-5-1 0,7 1 49,-2 0 0,-1-1 46,1 1 0,-1-2-283,1-1 0,2 2 109,-3-2 0,3 1-1007,1 2 1,-3-1 325,0 1-2015,-4-4 1617,6 3 1,-6-8-28,4 3-1122,-5-6 1933,7 2 0,-3-3 0,4 4 0</inkml:trace>
  <inkml:trace contextRef="#ctx0" brushRef="#br0" timeOffset="34885">4502 1684 8322,'0'-12'0,"3"2"0,0-2 2009,4-2-1269,-2 5 1,3-4-399,1 4-247,0 0 16,0 0 1,0 1-76,0-1 0,-1 0 121,1 0 1,-4 0 297,-2 0-67,2 1-658,-4-1 286,3 0 0,-5 4 211,-2 2-981,-2 2 527,-4 1 0,0 1 379,1 2 106,-5 2-211,3 4 0,-3 0 462,4-1 0,2 4-183,1 0 0,-1 3 92,4-4 1,0 4-124,3-3 0,0 0-71,0-4 0,1 1 328,2 0-1002,2 0 376,4 0 0,-1-1-799,1-3 0,0 2 476,0-4 0,3 3-1030,-1-3 1,2 0 561,-1-3 0,-1 0 865,3 0 0,1 0 0,3 0 0</inkml:trace>
  <inkml:trace contextRef="#ctx0" brushRef="#br0" timeOffset="35182">4890 1440 8858,'-9'-17'1204,"3"1"-781,0 4 1,3 2 910,-2 7-1939,-1 0 0,-3 3 204,0 0 0,-1 1 981,-1 2 1,4 2-200,-2 3 0,3 1 316,0 0 0,2 3-30,4 0-697,0 3 39,0-1 0,1 1 101,2-1 1,2-3 79,4 1 1,0 1 49,-1-2 0,-1 2-9,2-1 1,-5-2 95,5 1 1,-3-1-116,0-1 1,0 3 33,-3 0 0,0-1 77,-3-2-514,0-4 186,0 3 0,-4-3 220,-1 4-1375,-7-5 835,2 4 1,-6-7-500,5 2 1,-6-1 360,-1 1 1,1-2-1119,-4 2 1,0-3 141,0-3 1439,-7 2 0,4-11 0,-6 3 0</inkml:trace>
  <inkml:trace contextRef="#ctx0" brushRef="#br0" timeOffset="35344">3946 1297 8412,'-12'-17'1356,"2"-1"-798,1 8 0,6 2 586,6 8-1312,2 0 205,4 0 1,-1 1-370,-3 2 1,3-1 335,-2 4 0,3-3-1014,3 3 0,1 0 1010,5 3 0,8 3 0,1 2 0</inkml:trace>
  <inkml:trace contextRef="#ctx0" brushRef="#br0" timeOffset="36299">5587 1545 8358,'3'-9'0,"0"1"857,3 3-462,-1-3 0,4 0 162,0-4 0,-3 0-142,0 0 1,-4 2 81,1-2 0,-3 0-162,-3 0 0,0 0 213,-6 3 1,1 3 201,-7 0-441,1 4-113,-4-1 1,0 4 197,1 1 46,-1 3-243,1 4 0,-4 3 149,0 0 1,4 2-68,2-2 0,4 4-87,0-1 0,1-2-130,1 2 0,4-4-262,2 0 0,2 2 210,1-1-1096,0 0 774,0-3 0,4-4 84,2 1-800,6-4 654,-3 2 1,7-4-261,-4 0 1,4 0 194,-2 0 0,6-4-93,0-2 1,0-1 110,-5-2 1,0 0 121,-3 0 0,3 0-127,-3 0 437,-5 1-131,1-1-274,-7 0 676,3 0-157,-4 4 470,0-3-488,0 7 0,0-1 563,0 4 0,-1 2-285,-2 2 0,2 5 169,-2-2 0,2 2 38,1-3-178,0 1-216,0 4 1,4-3 345,2 2-1646,2-3 838,1 0 1,1 0-1030,1 0 0,0 0 652,4-1 1,-3-3-1630,2-2 2270,-3-2 0,6 3 0,-3 1 0</inkml:trace>
  <inkml:trace contextRef="#ctx0" brushRef="#br0" timeOffset="36553">5887 1440 8358,'0'-13'1155,"0"-4"-680,0 7 1,-3 0 318,0 5-480,-4 3-117,2-2 0,-5 4-95,-2 0 1,2 1 126,-5 2 0,0 2 686,-2 3 0,-1 2-325,0 2 1,4 2 320,-1 3 1,7-2-79,-1 0-756,6-5 26,-1 7 1,4-7 123,0 2 1,1-3-169,2 0 0,0 0-331,6 0 1,-2-3 299,5 0 0,1-4-1009,2 1 1,-1 1 425,1-2 1,-1 1-1366,4-3 1,0 0 183,-1 0-260,-3 0 1996,3 0 0,-4 0 0,5 0 0</inkml:trace>
  <inkml:trace contextRef="#ctx0" brushRef="#br0" timeOffset="36811">5825 1131 8524,'-5'-9'495,"-3"0"-413,7 4 0,-3 5 385,4 6 0,1 3 190,2 3 699,2 1-793,0 5 0,3 3 294,-2-1 729,2 5-969,0-7 1,1 8 137,0-3 1,0 0-233,0 0 0,-1 0-470,1 0 0,0 2 162,0-4-1198,0-1 761,-4-2 0,1-4 105,-3 1-1157,4-4 900,-6 2 0,6-5 3,-4 1-1919,0 0 1434,1-4 1,-2 3-769,4-2 1,-3-1 1623,3 1 0,3-1 0,5 4 0</inkml:trace>
  <inkml:trace contextRef="#ctx0" brushRef="#br0" timeOffset="37066">6116 1378 8243,'-4'-23'0,"2"6"0,-4 5 1382,4 2-825,-6 5 0,6-2 274,-3 4-803,3 0 48,-6 3 1,0 1 605,-4 2 0,0 5-208,4 4 0,-4 1 213,0-2 1,3 3-328,3 4 1,4-1-289,-1 1 1,2-1 304,1-3-391,0 3 85,0-7 1,3 5 336,0-3-896,4 0 445,-2-3 0,4-1-880,0-2 1,1 0 417,1-3 1,-1 3-939,2-3 1,-2 3-55,-2-3-167,1 0 706,0-3 958,0 0 0,0 0 0,0 0 0</inkml:trace>
  <inkml:trace contextRef="#ctx0" brushRef="#br0" timeOffset="37333">6054 1077 8319,'-5'4'-336,"1"1"145,4 7 0,0 2 72,0 4 2023,4-1-1196,1 1 0,1 1 957,0 1-1104,0-1 1,3 5 227,-1-3-26,-3 0-380,3-4 1,-3 1 234,4-1 0,0 1-201,0 0 0,-4-4-478,1 1 0,0-4 130,3 1-996,-4-3 750,3 0 1,-6 0 119,4 0-1629,-4-4 433,5 3 565,-6-3-1540,3 3 609,0-3 136,-3 3 1483,3-7 0,0 7 0,1-3 0</inkml:trace>
  <inkml:trace contextRef="#ctx0" brushRef="#br0" timeOffset="37886">6257 1414 8319,'0'6'61,"0"0"1,1 0-62,2 2 851,2 5-451,0-3 0,3 4 82,-3-3-9,-1-1-206,4-1 0,-7-1 96,2-2 633,2-2-115,-4 4-200,3-7-163,-4 2 272,0-3-370,0 0-773,-4-3 317,3-2 1,-7-2 270,2-2-757,-2 2 406,4-6 1,-4 2-39,2-1-401,-2-4 382,3 6 0,-2-5-235,4 3 0,-3-3 113,4 3 1,-1 0-49,3 0 1,0 2-139,0-2 321,0 3 51,0 4 1,3 0-116,-1 2 680,5 2-319,-2-3 0,4 4-166,0 0 931,-4 0-625,7 4 0,-7-2 194,7 4 1,-1-1-154,1 1 0,-3 0-172,3-3 1,2 3 51,1-3 0,-2 1-130,2-1 0,-3-2 192,3 2-494,-5-2 143,7-1 1,-7-1-16,2-2-196,-3 2 186,0-3 0,-3 1-372,0 0 390,-4-4 1,2 5-179,-4-3 1,0 2 51,0-3 1,-1 4-77,-2-1 0,1 2 58,-4 1 1,-3 0 108,-3 0 0,0 0 385,0 0 0,1 4-151,-4 2 1,4 1 605,-4 2 0,4 3-339,-1 0 0,3 2 448,0-2 0,4 1 79,2-1-477,2-2-98,1 6 1,0-6-94,0 2 1,1-2-97,2-2 1,2-2 256,4 0-788,0 0 371,-1-1 0,1 3-1206,0-2 0,0-1 603,0 0 1,3-2-1342,3 3 0,-1-3 218,0 3 1755,1-4 0,3 2 0,-1-4 0</inkml:trace>
  <inkml:trace contextRef="#ctx0" brushRef="#br0" timeOffset="38233">6769 1334 8221,'-14'-27'0,"-2"9"373,4 3 0,1 8 605,2 4 1,0-1-521,0 1 1,0 0-166,1 3 0,-1 0-305,0 0 1,-3 3 35,0 0 523,1 4-212,6-2 1,-2 4 100,4 0-761,0-1 297,3 5 0,1-3 257,2 2-817,-2 1 455,7-3 1,-3 3 106,3-4 0,0 0 146,-2-1 0,2 1 67,-2 0 1,-1 0-121,1 0 137,-4-1-158,2 1 1,-4 0 59,0 0 525,-4 0-371,-1 0 0,-5-1-3,-2 1 0,1 0-50,-3 0 1,3-1-520,-1-2 0,-1 1 204,2-1 1,-2-1-251,1 1 0,5-4 118,-2 1-1522,7-2 523,-6 3 509,7-3-762,-3 3 917,8-4 0,2-1-264,5-2 277,3-2 227,4-4 1,0-1 334,3-1 0,-2 1 0,10-11 0,-2 3 0</inkml:trace>
  <inkml:trace contextRef="#ctx0" brushRef="#br0" timeOffset="38531">6874 1315 8221,'5'-18'252,"-1"5"-210,-4 1 1,0 2 899,0 1 1,-2 4-301,-4 2 1,0 2-574,-5 1 1,-3 0-6,-1 0 1,-1 4 165,-2 2 1,3 1 150,1-1 105,3 2-181,-2-3 1,5 6 67,2 1-656,2 0 237,4-3 1,1 3-178,2-1 1,2 4 169,4-3 1,0 0 110,0-4 0,2 4 69,1 0 0,0 0-24,-3-4 0,0 4-136,-1 0 389,1 0-157,0-3 1,-4-1 22,-2 1 239,-2 0-216,-1-4 0,0 3 87,0-2 0,-7 0-69,-2 0 0,-3 1-313,1-4 1,-3 0 12,-4-3-703,1 4 551,3-3 1,-3 3-45,3-4-519,1 0 209,0 0-1648,0 0 1018,4 0 91,-4 0-714,8 0 1796,1 0 0,8-4 0,1-1 0</inkml:trace>
  <inkml:trace contextRef="#ctx0" brushRef="#br0" timeOffset="38809">6866 1501 8221,'8'-9'0,"-1"1"0,2-1 0,-1 0 1041,7 0 0,-1 1 16,4 2-1270,0-5 234,-1 9 0,-2-10 173,0 6 486,-9-2-11,6-1 142,-11 1-565,3-1 0,-5 1-470,-2 2 0,-5 2 218,-3 4 0,-5 0-326,1 0 0,-1 4 144,-2 2 526,0 2-275,5 1 1,-4 0 23,2 3 391,2-2-284,1 7 0,3-8 98,0 3 0,4 1-139,2-1 1,2-1-86,1-2 1,1 0 136,2 0 0,2 0-385,4-1 1,4 0-60,1-2-1102,-1 2 909,4-7 1,-1 6 2,5-4-1886,0 4 1054,0-6 1261,-2 3 0,6-1 0,-2 2 0</inkml:trace>
  <inkml:trace contextRef="#ctx0" brushRef="#br0" timeOffset="39271">7262 1437 8295,'-6'-17'0,"-3"-1"0,-2 5 950,2 5 1,0 3 40,1 5-62,-1 0-495,0 0 1,-1 1 202,-2 2-343,-1-2-102,-1 10 1,-2-5 255,4 6 618,-3 2-621,5-4 0,-2 5-409,6-3 1,2 4 88,4-2 1,0 0-234,0 1 0,0-4 55,0 0-1121,4-1 863,1-1 0,5-3 21,2 0-1331,-2-4 948,6 2 0,-5-4-604,4 0 1,-2 0 612,2 0 1,1 0 137,-4 0 0,-1-4 163,-2-2 0,0-3 319,0-3 0,0 1 34,-1-3 0,-3-1 10,-2-3 0,-2 1 0,-1-1-157,0-3 157,0-2 0,0-3 0,0-1 142,0 1-83,-4-1 0,2 1 78,-3-1 1,2 5-96,-3 1 1,3 6 350,-3 4 1,4 1-34,-1 1 518,-2 4-555,4 1 1,-3 5 96,4 2 1,-3 0 78,0 6 0,0-1 482,3 6 1,0 1-393,0 3 0,0-1 100,0 1 1,1 3-207,2-1 0,-1 1-95,4-4 0,-4 1 84,1 0-1093,2 3 518,-4-2 1,6 2-49,-4-3 0,4 0-96,-2-1 0,0 1-1689,1 0 0,-1-2 1936,1-1 0,2 2 0,-3-4 0</inkml:trace>
  <inkml:trace contextRef="#ctx0" brushRef="#br0" timeOffset="39434">7448 1561 8406,'-9'-13'0,"1"0"0,2-1 7385,2 5-4190,4 1-3641,0 7 360,4-3 194,-3 4-567,3 0 439,-4 0-744,0 0 1,0 4-3209,0 2 3972,0 2 0,4 1 0,1-1 0</inkml:trace>
  <inkml:trace contextRef="#ctx0" brushRef="#br0" timeOffset="39850">7377 1006 8403,'9'-17'0,"4"-1"788,-4 8-359,8-2 0,-2 11 101,5-1 154,-1 1-328,-1 1 1,-3 0 132,-3 0 0,0 1-222,-3 1 0,-4 3 181,-2 4 0,0 3-78,0 0 1,-1 3-94,-5 0 0,-2 3-242,-7 2 49,2-1 58,-7 3 1,4-5 41,-5 1 1,0-5 65,1-1 0,0 1-161,2-1 0,3 0 33,3-4 1,0 4-958,0 0 0,3 0 158,0-4-594,4 1 808,-2 4 1,4-3-75,0 2 537,0-3 0,0 4 0,0 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2:40.594"/>
    </inkml:context>
    <inkml:brush xml:id="br0">
      <inkml:brushProperty name="width" value="0.04286" units="cm"/>
      <inkml:brushProperty name="height" value="0.04286" units="cm"/>
      <inkml:brushProperty name="color" value="#AB1A01"/>
    </inkml:brush>
  </inkml:definitions>
  <inkml:trace contextRef="#ctx0" brushRef="#br0">1 536 9570,'17'0'1316,"-1"0"-1284,8 0 4,-5-7 1,7 3 540,-4-7-317,-3 0 0,5-6-2,-7 1 0,-1-1-57,1 0 1,-2 0 107,-4 1-908,4-1 504,-13 0 1,5 6-1283,-7 0 1085,0 0 0,-7 0-223,-4 0 1,-4 7-37,-2-2 398,0 4 3,-7 2 1,4 2 8,-8 4 0,8 3 284,-3 8 0,7 0 420,4-1 0,-2 7-281,2-1 0,5 6 316,1-6 1,5 2-195,1-2 1,1-3-35,5 3 1,3-3-25,8-3-603,7 1 239,-5-8 1,10-1 199,-6-8-821,6 0 472,-3 0 0,2 0-230,0 0 1,-8-8 182,3-3 1,1-4-747,-2-1 0,0 5 355,-5 0 0,-6-1-718,0-4 1323,1-1 0,4-7 0,1-2 0</inkml:trace>
  <inkml:trace contextRef="#ctx0" brushRef="#br0" timeOffset="348">434 352 7939,'-9'7'545,"0"2"-218,3 8 517,4 0 0,-5-1 0,7 1 305,0 0-1069,0 7 15,0-5 1,0 5 249,0-8 0,0 1 123,0 0-323,0-1 1,5-4 323,1-1-641,0-8 113,1 5-791,2-8 618,1-8 1,-1 5 84,-4-8-898,5-1 688,-1-4 1,0-1-237,-3 0 0,-2-1 207,7-4 1,-6 3 150,6-3 0,-7 1-162,2-1 307,3 3 1,-5-5-241,7 8 863,-7 6-336,3 3-118,0 7 878,-5 0-615,6 0 0,-6 7 468,3 4 0,-3 4-304,4 2 1,-5 5-146,-1 1 1,2-1 137,4-5-1021,-4-1 463,5 1 0,-1 0-142,-1-1-50,8 1 0,-3-2-767,6-4 1,-5-2 455,1-3 0,-1-4-566,5 3 1,1-3 1127,0-2 0,0-7 0,-1-3 0</inkml:trace>
  <inkml:trace contextRef="#ctx0" brushRef="#br0" timeOffset="590">937 320 7939,'-17'-9'580,"6"-4"-232,0 7 432,7 1-412,-11 5 0,11 0-122,-7 0 1,0 2-277,-6 3 1,1 4 586,-1 8 288,0 0-485,1 0 1,4-1 251,1 1 1,8 5-188,-3 1 0,4 4-540,2-4 1,0-1 149,0-5-963,0-1 740,8 1 1,-5-6 30,8 0 0,1-5-526,4 5 360,1-7-1073,0 3 758,-1-14 0,1 3 55,0-7 0,0 0 583,-1-6 0,1-7 0,0-2 0</inkml:trace>
  <inkml:trace contextRef="#ctx0" brushRef="#br0" timeOffset="1023">953 1 7939,'-16'0'1358,"6"0"0,3 7-1335,7 4 1,0 10 12,0 1 0,0 8 60,0-3 1,0-1 40,0 2 1196,0-7-820,0 10 1,2-10 95,3 7 154,-3-8-415,6 12 1,-3-14 104,1 4-659,-1-3 225,3 5 1,-6-11-325,3 4 1,-1-4 259,1 4-319,-3-1 208,6 1-1655,-1-8 923,-5-1-269,5-8 705,1 0 0,-4 0-166,7 0 80,-8-8 239,5 6 1,-3-12 48,1 2 0,5-8 29,-5-2 1,-1-1 134,-5 7 1,6-1-100,-1 0 0,1 6 687,-6 0-434,0 0 1244,0 2-402,0 1-398,0 8 548,0 0-581,0 8 0,0 1 163,0 8 1,0-1-243,0 1 0,0 0-257,0-1 0,6 1 131,-1 0-277,1 0 56,1-8 0,-3 4 278,7-8-1093,-7 8 298,11-11 280,-14 6-1541,14-8 434,-13 0-151,13 0 0,-11 0 1442,7 0 0,-7-8 0,3-1 0</inkml:trace>
  <inkml:trace contextRef="#ctx0" brushRef="#br0" timeOffset="1194">1187 252 11666,'0'10'-1658,"2"3"1180,4-8-445,-4 8 334,12-4 589,-12 1 0,13 5 0,-6-6 0</inkml:trace>
  <inkml:trace contextRef="#ctx0" brushRef="#br0" timeOffset="2098">1287 387 7980,'0'11'1569,"0"0"0,0-5-835,0 5-685,7 0 60,-5-2 0,5 6-282,-7-4 1,0-1 111,0 1 0,0-6 1114,0 7-382,0-9-160,0 5 41,0-8-88,0 7-1114,0-5 392,8 5 168,-6-7-762,5 0 419,-7 0 183,0 0 0,6-7 43,-1-4 1,8 0-428,-2-6 1,-1 4 174,1-9 0,-2 3-68,2 2 1,2-5-183,-7 0 744,7 0-204,-11-3 1,12 7-169,-2-4 418,-5 3-243,8 2 166,-13 1 1,7 4-112,-3 1 883,-5 8-579,7-5 0,-8 10 434,0 4 1,0-3-51,0 8 431,0 1-614,0 4 1,0 3 134,0 3 101,0-3-284,0 5 1,0-7-231,0-1 0,0 3 66,0 3 1,2-9-67,3 4 1,-1-6 64,7 0 0,-7 4-373,1-4 95,5-3-421,-1-1 349,8-7 0,-6 0 15,0 0-411,0 0 346,-2 0 1,6 0-287,-4 0 0,4-6 175,2 1 0,-6-8 48,0 2 1,-2-4 97,3-2 0,1 0 21,-8 1 0,6 3-188,-5-4 467,-1 11-98,-5-16 0,6 13-220,0-8 410,-1 0-134,-5 1 0,-2 1 667,-3 4-382,3-4 467,-13 13-555,6-13 0,-6 15-83,4 0 1,-2 2 115,7 9-147,-7 0-31,11 6 1,-11 0 159,8-1 18,-1 1-181,-1 7 1,5-5-106,-4 3 0,4-3 161,2-3-544,0 1 178,0 0-48,0 0 1,2-8 28,4-4-22,-4-3 94,13-2 1,-12-2-147,8-3-156,1 3 200,-3-13 0,4 6-147,-8-8 0,7 0 142,-7 1 0,3-1 183,-3 0 0,-3 1-186,4-1 165,-5 0-48,-1 0 1,2 1-128,4-1 31,-4 0 55,5 8 388,-7 2-151,0 7 1,0 1 220,0 5 1,0 9-164,0 7 0,-5 8 153,-1-2 1,0 3 68,6 3-34,0 7-116,0-6 1,0 8-31,0-4 282,0-4-229,0 13 0,-5-13 36,-1 4 1,1-3-40,5-3 0,0-1-14,0-5 1,-6 3-3,1-8 1,-3 1 44,3-7 1,-5-1-43,-6-4 1,-3 2-193,-3-7 0,3 0 1,-3-6-523,3 0 392,3 0 0,-1-2-14,0-4 1,0-3-65,1-8 1,7 0-351,3 1 1,2-3 206,-1-3 1,3 3 14,-4-3 1,12 2 15,5-3 302,4 5 0,2-14 0,-1 6 0</inkml:trace>
  <inkml:trace contextRef="#ctx0" brushRef="#br0" timeOffset="2258">1906 536 7863,'-9'-9'3208,"1"2"0,14 9-3563,-1 3 0,3-3-357,-3 4 260,-3 3 317,6-7-637,-8 5 109,0-7 663,0 8 0,7 1 0,2 7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2:37.699"/>
    </inkml:context>
    <inkml:brush xml:id="br0">
      <inkml:brushProperty name="width" value="0.04286" units="cm"/>
      <inkml:brushProperty name="height" value="0.04286" units="cm"/>
      <inkml:brushProperty name="color" value="#AB1A01"/>
    </inkml:brush>
  </inkml:definitions>
  <inkml:trace contextRef="#ctx0" brushRef="#br0">401 251 8089,'0'-17'0,"0"1"1923,0-1-1219,0 0 0,-5 6-207,-1 0 0,-9 7-200,-1-1 0,-3-3 277,-9 3 1,0-1-77,-5 6 1,5 0 274,0 0-420,8 0-531,-4 0 214,14 8 1,-3-5-349,8 8-550,-1-7 620,6 11 1,8-8-507,3 5 0,4 2 349,1-2 1,7 2 56,-1 3 1,8 2-264,-3 3 565,5-3-53,-6 5 0,4-6-86,-8 5 0,0-5 129,-5 4 0,-6 3 160,0-3 1,-7 0-36,2-5 1,-5-1 248,-1 1 1,-7 0-166,-4 0 0,-10-1 290,-1 1 0,-8-6-25,3 0 134,-5 0-278,-1-1 1,1 3-5,4-8 0,-3 1 16,3-6 1,2 0-242,-2 0 1,8 0 91,-3 0 1,5 0-1679,1 0 801,8 0-677,1 0 1,10-2 23,4-4-389,3-3 1776,8-8 0,-1 1 0,1-1 0</inkml:trace>
  <inkml:trace contextRef="#ctx0" brushRef="#br0" timeOffset="204">484 416 7984,'0'-26'0,"7"8"1701,4 7 1,12 7-800,5-2 1,-2 4-540,1 2 0,-4 0 31,5 0-1624,-8 0 902,4 0 1,-7 0 181,0 0-418,-1-7 390,1 5 1,0-5-634,-1 7 559,1-8 1,0 6-886,-1-3 351,-6-4 782,-3-1 0,1-6 0,1-1 0</inkml:trace>
  <inkml:trace contextRef="#ctx0" brushRef="#br0" timeOffset="419">685 0 8033,'-16'0'0,"6"2"1740,5 4 1,3 9-798,2 7 1,0 13-699,0-1 0,6 8-1,-1-3 1,6 8 5,-5-3 0,1-3-20,-1-2 0,-2 0 43,7-5 1,-6 3 100,6-9-710,1-4 284,4 7 1,-5-12 214,1 3-1676,-1-3 985,-2-3 0,6-6-1028,-4-5 1,-2-3 705,2-2 0,-5 0 850,5 0 0,0-7 0,6-3 0</inkml:trace>
  <inkml:trace contextRef="#ctx0" brushRef="#br0" timeOffset="735">1004 416 8049,'-17'0'1101,"8"8"137,3 3 1,6 6-689,6 5-218,3-4-161,0 14 1,4-14-711,-7 5 1,0-5-201,-6-1 1457,0 0 0,0-6 20,0 0 670,0-7-763,0 3-730,0-14 78,0-3 0,0-3 72,0-3 0,0 3-182,0-10 0,0-1-366,0 2 0,0-6 234,0 6 1,0-6 45,0 6 0,-6-8 42,0 2 1,1 4-85,5 2 0,5 3 6,1 3-156,0 6 160,1-5 1,-3 14 80,7-5 1,0 4-140,6 2 0,-1 0-334,1 0 1,0 6 149,0-1 1,-1 8-126,1-2 0,0 4 174,-1 2 1,7-6 427,-1 0 0,0 0 0,-5 6 0</inkml:trace>
  <inkml:trace contextRef="#ctx0" brushRef="#br0" timeOffset="1099">1437 366 8049,'0'-17'123,"0"1"1,0 5-124,0-1 1215,-7 9-253,5-12-69,-13 13-479,6-5-149,-8 7 0,6 0 540,0 0 0,0 7-258,-6 4 0,2 4-231,4 2 1,-2 5-86,8 0 1,-1 2-227,6-1 1,0-5 36,0 5-572,0-5 465,0-1 1,2-6 184,3 0-1001,-3-7 359,13 11-96,-6-14 0,8 7 245,0-8 1,-6-2-43,0-4 0,-5-3 36,5-8 1,-6 1-40,7-1 1,-9 0-36,3 1 509,-4-1-119,-2 0-332,7 8 965,-5-6-345,5 13 924,-7-5-870,0 7 0,0 7 222,0 4 1,0 4-188,0 2 1,0 0 14,0-1 0,6 1 93,0 0-910,7-1 370,-12 1 1,14-2 226,-4-4-1192,-3 4 714,7-13 0,-12 5-1574,8-7 798,1 0-576,4 0 1721,1 0 0,0-15 0,-1-3 0</inkml:trace>
  <inkml:trace contextRef="#ctx0" brushRef="#br0" timeOffset="1476">1620 335 10805,'0'16'1315,"0"1"0,0 0-838,0 0-474,-7 7 170,5-6 0,-6 6 394,8-7 1,0 0 310,0-1-555,0 1 1,0-6 167,0 0-797,0-7 172,0 4 35,0-8 0,2-2 124,4-4-985,-4 4 627,13-13 1,-12 1-608,8-9 0,-5-1 354,5 2 0,-5 2 37,5-8 1,-6 5-136,7-4 504,-9 6 7,5-3 0,-1 5-174,4-3 470,-3 11-233,-1-11-15,1 12 377,-7 1 513,14 2 1,-13 14-381,4 4 0,-4 4 318,-2 2 1,1 5-205,5 0 0,-4 3-185,3-3 0,-1-4 92,2 5-949,-4-5 403,5-1-1,0 0 0,-3-1-186,7 1 1,-1-6-826,1 0 0,4-7 476,-4 2 1,-2 1-528,2-1 0,0-1 1203,6-5 0,0-7 0,-1-3 0</inkml:trace>
  <inkml:trace contextRef="#ctx0" brushRef="#br0" timeOffset="1955">2055 333 8012,'0'-17'286,"0"0"1,-2 8-205,-4 3 1419,4-3-307,-5 7-534,7-5-63,-7 7-288,5 0 1,-11 7 345,7 4 0,-5 4-216,5 2 0,-5 0-138,6-1 1,-1 1-46,6 0 1,0 5-476,0 0 156,0 1-486,0-7 435,8 1 84,-7-8-855,14-1 604,-13-8 1,7 0-187,-3 0 1,1-2 177,5-4 1,1 3-45,-8-8 0,6-1-285,-5-4 197,-1-8 280,-5 5 1,6-7-148,0 4 330,-1 3-84,-5-5 1,2 7-205,4 1 490,-5 6-138,7 3-116,-8-1 1,0 8-73,0 0 0,0 10 543,0 12 1,0-2-171,0 8 0,0 6-27,0 5 0,0 2-23,0-2 210,0-4-194,0 13 0,0-13 107,0 4 1,0-2-111,0 2 0,0-9-50,0 4 0,0-5 21,0 5 0,0-3-231,0-3 0,-2-4 68,-4-7 1,-3-2-57,-8-4 1,1 2 159,-1-7-418,-7-1 191,-2-5 0,-6 0 22,4 0-789,-3-7 535,12 5 0,-10-13 67,6 4 0,1-4 77,5-2 0,6 1-282,0-1 0,7-5-79,-1-1-909,3 1 855,2 5 1,2 1 21,3-1 1,6 0-478,12 0 1019,-5 1 0,14-8 0,-6-2 0</inkml:trace>
  <inkml:trace contextRef="#ctx0" brushRef="#br0" timeOffset="2248">2188 500 7992,'10'-17'1044,"4"0"0,-4 3-825,6 2 1,1-1-69,0 8-346,-8-8 92,6 11 1,-13-13 73,3 4 926,5 4-273,-8-8-87,5 5-382,-7-6 1,0-1-513,0 0 292,-7 8 0,-3 2-50,-6 7 0,-1 0 10,0 0 687,0 0-352,8 7 1,-6 2-37,4 8 616,4 0-515,-8-1 0,13 7 280,-4-1 1,5 0-138,1-5 1,1 5-281,5 1 1,3-3 18,8-9 0,0 4-480,-1-4 0,3-2 236,3 2-1823,-3-7 1293,12 4 0,-5-3 39,8 1 558,-1-1 0,8-5 0,2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3:49.521"/>
    </inkml:context>
    <inkml:brush xml:id="br0">
      <inkml:brushProperty name="width" value="0.05745" units="cm"/>
      <inkml:brushProperty name="height" value="0.05745" units="cm"/>
      <inkml:brushProperty name="color" value="#AB1A01"/>
    </inkml:brush>
  </inkml:definitions>
  <inkml:trace contextRef="#ctx0" brushRef="#br0">133 18 28290,'8'0'3301,"1"0"-3854,0 0 775,0 0-282,0 0-446,-4 4-525,-2 1 1,-3 4 44,0 0 1,0 3-327,0-1 1,-1 2 352,-1-1 1,-2-1 41,-2 3 1,-1-2 62,4 3 0,0-4-1138,3 4-585,0-4 2091,0 2 0,0-4 595,0 3-322,0-2 111,0 3 1,0-4-486,0-1-286,0 1 516,0 0 1,0 0 133,0 0 1,0 0 105,0-1 1,0 1-208,0 0 1,0 0-11,0 0-202,0-1 275,0 1 1,0 0 274,0 0 1,4 0 0,1 0 0</inkml:trace>
  <inkml:trace contextRef="#ctx0" brushRef="#br0" timeOffset="177">177 575 24094,'5'0'-710,"-2"0"0,-2 0 480,2 0-36,-2 0 211,3 0-307,0 0 0,-2 0 362,4 0 0,0 0 0,3 0 0</inkml:trace>
  <inkml:trace contextRef="#ctx0" brushRef="#br0" timeOffset="2645">0 54 26559,'0'-5'-6501,"0"1"3243,0 4 5805,0-4-3372,0 3 1,0-4-209,0 2 184,4 2 1325,-3-3 1,4 3-152,-2-2 1210,-2 2-734,3-3 1,-1 3-876,0-2 1233,4 2 1,-2-3-93,3 4 0,1 0 1434,0-3-1896,-4 2-749,3-3 0,-3 4 936,3 0-104,1 0-729,0 0 0,0 0 28,0 0-45,-4 0 1,2 0-1,-1 0-54,2 0 0,-2 0 33,0 0 46,-4 0 40,6 4-763,-7-3-201,3 6 0,-3-5-1034,2 4 78,-2-4 920,2 6 0,-3-6-1081,0 4-120,0 0 1103,4-1 0,-3 3 366,2-3 0,-2 0 554,-1 1 0,0 0 170,0 3 1,-1-3 170,-2 0 699,2 0-371,-6 2 0,3 1 252,-2 0 260,-2 0-394,3 0 0,-1-4 91,0 1 1,0 0-63,-2 3 0,2-3-196,0 0 0,3-1-309,-3 1 1,3 0-529,-3-3 1399,4 4-1261,-2-2 0,3 0 0,-1-1-80,-1 0-281,0-3 1267,3 7-1913,0-7 1016,-3 7 1,1-7 1371,-4 1-1194,4 3 65,-2-4 1305,4 3-2404,0-4 1001,0 0 1944,0 4-2495,0-3-1090,0 3-1,0-4 3050,4 0-1944,-3 4 0,4-3 2289,-2 2-2528,-2 2 0,2-3 34,-3 4 1,1-3 879,2 2 1,-2-2-99,2 3 216,-2 0-2446,-1 3 1877,0 0 0,0-3-1153,0 0 962,0-1 333,0 0 1,3 3 306,0-2 1,4 2 0,-2 1 0</inkml:trace>
  <inkml:trace contextRef="#ctx0" brushRef="#br0" timeOffset="3169">63 362 27118,'0'-6'-8136,"0"1"5968,0 3 1856,0-6 1,1 4 157,2-2 1,-2 1-262,2 2 1078,-2 2-149,-1-3-2809,4 4 3520,1 0-518,0 0 0,-1 0-237,-1 0 0,2-4 1,4-1-1</inkml:trace>
  <inkml:trace contextRef="#ctx0" brushRef="#br0" timeOffset="3652">106 345 30765,'-3'-6'-9072,"0"0"6131,0 4 3060,3-6-1818,0 7 1278,4-7 1,-2 7 1196,4-2-523,-4 2-1298,6 1 1460,-3 0 0,4 0 0,-1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3:47.927"/>
    </inkml:context>
    <inkml:brush xml:id="br0">
      <inkml:brushProperty name="width" value="0.05745" units="cm"/>
      <inkml:brushProperty name="height" value="0.05745" units="cm"/>
      <inkml:brushProperty name="color" value="#AB1A01"/>
    </inkml:brush>
  </inkml:definitions>
  <inkml:trace contextRef="#ctx0" brushRef="#br0">194 18 19993,'0'-5'-5738,"-4"-3"5058,3 7 1237,-7-2 0,4 3 252,-5 0-539,-4 0 1,0 0 426,-1 0-325,-3 0-254,3 0 0,-1 2 1222,1 1-338,-1 0-732,1 1 1,2-2-375,3 4 0,3-3-117,0 3-723,4 0-348,-2 3 441,4-1-785,4 1 1134,5 0 0,2 0-129,3 0 203,1 0 300,3-5 1,0 4 148,3-2 0,-2 2 237,1 1 0,-1 0 31,-2-1 1,1 1 553,0 0-325,-5 0-517,0 0 1,-2 0-169,-2-1 76,2 1-161,-7 0 0,1 0-374,-2 0 213,-2-4 119,-1 2 1,-4-5 613,-2 4 0,-5-4 189,-4 1 1,1-2 80,0-1 0,-1 0-85,-3 0 0,2 0 4,1 0 0,-1 0 762,4 0-379,-3 0-295,9 0 1,-6-3-35,6 0-1681,2 0 0,0 3 386,4 0 0,0-1-415,0-2 1,4 2 61,2-2 1002,6 2 0,2-6 0,3-3 0</inkml:trace>
  <inkml:trace contextRef="#ctx0" brushRef="#br0" timeOffset="378">513 53 26964,'-13'-8'-1615,"3"3"1,-4 1 1524,3 4 1,0-3-271,-4 0 211,4 0 183,-5 3 0,6 1 439,-2 2-705,2-2 15,2 7 0,3-6 650,2 4-1831,2-1 558,1 0 0,0 3-793,0-2-494,4 2 1526,5 1 1,4 0-126,5-1 648,0 1 0,-1 0-170,1 0 1004,-1 0-162,-3-1 0,2 0 160,-4-2 1,-2 2-208,-4-2 1,1-1-273,-4 1 1,0-3-508,-3 2-667,0-3 871,-4 2 1,1-1-134,-6 0 1028,-1 0-453,-4-3 1,-3 0 746,2 0-150,3 0-526,-1 4 1,4-3 282,0 2 0,4-1-552,2 1 0,3-1-1520,0 4 1,0-3 1057,0 3 1,7-1 0,3 4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3:46.668"/>
    </inkml:context>
    <inkml:brush xml:id="br0">
      <inkml:brushProperty name="width" value="0.05745" units="cm"/>
      <inkml:brushProperty name="height" value="0.05745" units="cm"/>
      <inkml:brushProperty name="color" value="#AB1A01"/>
    </inkml:brush>
  </inkml:definitions>
  <inkml:trace contextRef="#ctx0" brushRef="#br0">0 115 24259,'6'0'-1303,"0"0"0,-3 0 563,3 0 913,-4 0-244,5 0-58,-2 0 0,4 0 109,0 0 0,0 0 0,0 0 1,-1 0-48,1 0 0,0 0 114,0 0 0,0 0-41,0 0 1,-1 0 19,1 0 1,0 0-2,0 0-63,0 0-57,3 4 0,-1-3-23,4 2 0,-3-2 123,2-1 1,0 0-15,1 0 1,1 0 8,-1 0 1,-1 0 7,0 0 1,1 0-39,3 0 0,-3 0-1,-1 0 0,1 0 215,3 0-141,-5 0-47,4 0 1,-3 0-28,3 0 0,1 0 18,0 0 1,2 0 79,1 0 0,0 0-70,0 0 0,-2 0 4,5 0 0,-4 0-9,0 0-106,-1 0 102,2 0 0,-2 3-107,2-1 0,-3 1 33,0-3 0,2 0-10,1 0 1,2 0 63,-2 0 1,4-1 19,-2-2 0,0 2 20,0-1 1,0 0 75,0-1 0,2 2-70,-5-2 426,1 2-372,-4 1 1,1-3 140,0 0-9,-1 0-188,1 3 1,0 0-119,-1 0 0,4-1 111,-1-2 0,1 2-25,-3-2 1,2 2-92,1 1 57,-1 0-51,-2 0 0,3 0-108,-1 0 130,-3 0 74,0 0 1,-4 0-59,5 0 0,0 0-2,-1 0 1,1 0 69,-1 0 0,1 0 0,0 0 0,-1 0 5,1 0 0,0 0-5,-1 0 1,1 0 3,0 0 0,-1 0-5,1 0 0,-1 0 0,1 0 1,1 0 0,1 0-3,-1 0 3,2 0 0,-3 0-5,0 0 1,-1 0 3,1 0 0,0 0 0,-1 0 0,1 0-1,0 0 1,2 0-1,1 0 1,-1 0-1,-2 0 247,4 0-239,-4 0 0,4 0 9,-5 0 41,1 0-42,4 0 1,-5 0-24,1 0 1,2 0 29,-2 0 1,2 0-24,-3 0 1,1 0 35,0 0-101,-1 0 134,5-4 0,-4 3 10,3-2 158,1 2-218,-3 1 0,4 0-13,-3 0-3,-1 0 6,2 0 1,0 0-26,0 0 0,-1 0-31,-2 0 0,2 0-39,1 0 0,0 0 6,0 0 1,-1-1 84,3-2 0,-2 2 55,2-2-1,1 2-8,-2-2 1,4 2-29,-3-2 223,-1-2-177,3 4 1,-5-3 67,3 4 1,-2-3-105,3 0 0,-5 0 5,2 3 1,-2 0-98,2 0 1,-1 0 11,3 0 0,-2-3 209,2 0-189,-3 0 3,5 3 0,-3 0-67,1 0-81,3 0 135,-4 0 0,2 0 39,-1 0 0,-3 0 6,1 0 1,-2-1-29,2-2 1,-2 2-58,5-2 170,-5 2-76,7 1 0,-6 0-8,3 0 1,1 0 1,2 0 1,-2 0 3,-1 0-4,1 0-60,-2 0 1,3 0 9,-5 0-189,5 0 220,-3 0 1,2 0 11,-1 0 1,-2 0-3,2 0 0,1 0 5,2 0 1,-2 0-6,-1 0 20,-3 0-18,5 0 1,-6 0 9,2 0-24,1 0 18,-3 0 0,2 0-37,-3 0 1,0 0 27,-1 0 0,1 0 6,0 0 1,2 0-17,1 0 194,-1 0-183,2 0 0,-4 0 3,3 0 125,2 0-117,-5 0 1,4 0 7,-5 0 1,1 0 14,0 0 1,-4 0-40,1 0 1,0 0 32,2 0 0,-2 0-44,0 0 1,0 1-37,2 2-189,1-2 162,-1 3 0,1-4 77,0 0-9,-1 0 14,1 0 1,1 3-88,1 0 1,-1 0 46,1-3 0,2 0 132,-1 0 118,-1 0-122,-2 0 0,2 0-12,1 0 1,-1 0-58,-2 0 127,0 0-46,-1 0 0,2 0 16,2 0-13,-3 0-87,4 0 1,-2 0 24,1 0-98,3 0 83,-1 0 1,0 0-25,1 0 1,-1 0 25,0 0 0,2 0-62,-5 0 1,5 0 59,-2 0-71,3 0 51,0 0 0,-2 0 7,-1 0-32,1 0 22,2 0 0,1 0 0,-1 0 1,-2 0 3,-1 0 0,0 0 0,0 0 0,2 0 0,-5 0 1,4-3 78,-4 0 0,4 0-41,-4 3 1,5 0-40,-2 0 1,2 0 4,-2 0 1,3 0-8,-4 0 1,2 0 8,-1 0 0,1 0-86,-1 0 0,1 0 25,-3 0 1,0 0 51,0 0 0,-2 0-2,5 0 0,-1 0 2,4 0 3,-1 0-6,5 0 1,-5 0 4,1 0 183,3 0-180,-10 0 0,9 0 10,-6 0 117,-1 0-117,4 0 0,-4 0-21,5 0 0,-1 0 26,0 0 1,2 0-37,1 0 0,-1 0 24,1 0 1,1-1 37,0-2 0,-1 2 14,-2-2-14,-1 2-38,1 1 1,-1 0-5,1 0-86,3 0 72,-3 0 0,8 0 13,-3 0 1,-1 0-51,2 0 0,-5 0 37,2 0 0,0-3 1,-1 0 1,1 1 28,-4 2 0,4 0-13,-1 0-1,4 0-1,-1 0 0,3 0 12,0 0-24,-3 0 5,-2 0 1,0 0-71,3 0 1,-2 0 36,1 0 0,-2 0 8,2 0 34,0 0-4,4 0-56,-1 0 48,0 0 0,0 0 1,-3 0 0,2 0-1,-1 0 0,-2-1 31,1-2 94,1 2-85,2-3 1,-3 4 28,0 0 1,1 0-66,2 0 0,-4-3 96,-1 0 0,-2 0 16,2 3-108,-3 0-12,4 0 0,-4 0-75,2 0-38,3 0 125,-1 0 1,0 0 13,-1 0-280,-3 0 209,4 0 0,-5 0 4,1 0 0,-1 0 16,0 0 1,-1 0 32,1 0 1,-1 0-31,4 0 66,-1 0-49,-2 0 1,1 0 0,-1 0 172,1 0-158,-1 0 0,-2 0 26,-1 0 54,-3 0-70,5 0 1,-3 0-13,1 0 1,3 0 14,-3 0 0,3 0-30,0 0 1,1 0 39,-1 0-57,1 0 40,-5 0 1,4 0 10,-3 0-38,-1 0 22,3 0 1,-5 0 1,3 0-1,1 0-6,-2 0 0,4 0-1,-3 0 0,3 0 0,0 0 1,1 0-17,-1 0 0,1 0 27,-1 0-3,-3 0-5,2 0 1,-5 0 6,3 0 20,-3 0-26,5 0 0,-2 0-5,3 0 1,1 0-3,-1 0 1,1 0 130,-1 0 1,3 0-108,1 0 0,-3 0-20,0 0 1,-6 0 37,6 0-73,-3 0 51,3 0 1,-1-1 12,1-2-162,-1 2 102,1-3 1,2 4 43,0 0-44,1 0 34,-4 0 0,3 0-1,-3 0 0,3 0 3,-6 0 0,3 0 0,0 0 1,0 0 97,1 0-20,3 0-80,-2 0 0,3 0 0,-2 0 70,-1 0-78,2 0 0,-3 0 72,-1 0 0,0 0-64,-3 0 1,3 0-17,-3 0 1,3 0 24,0 0 1,-1 0-22,1 0 1,-1 0 14,4 0-73,-5 4 31,1-3 1,-2 3-124,3-4 100,-3 0 50,2 0 1,-5 0-29,3 0-40,-3 4 28,5-3 0,-5 3 14,3-4 0,-2 0 61,2 0 0,-2 0 84,3 0 1,-4 0-115,4 0 0,-5 0 0,2 0 1,-3 0-10,0 0-8,0 0 22,-5 4 1,3-3-58,-4 2 1,3-2 69,-4-1 0,4 2-141,-3 1 0,2 0 94,-2-3 0,3 0 51,-3 0 0,2 0 2,-2 0 0,0 0 4,-3 0 1,2 0 33,1 0 247,-4 0-315,0 0 0,-3 0 226,4 0-186,-4 0-138,2 4 0,-5-3-387,4 2 94,-4-2-116,6-1 518,-7 0 114,7 0-114,-7 0-9,3 0 270,-4 0-2200,0 0 1610,0 4 1,0-3 0,0 3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3:43.293"/>
    </inkml:context>
    <inkml:brush xml:id="br0">
      <inkml:brushProperty name="width" value="0.05745" units="cm"/>
      <inkml:brushProperty name="height" value="0.05745" units="cm"/>
      <inkml:brushProperty name="color" value="#AB1A01"/>
    </inkml:brush>
  </inkml:definitions>
  <inkml:trace contextRef="#ctx0" brushRef="#br0">0 80 21441,'6'0'-1546,"0"0"218,1 0 1288,1 0 1,-2 3-740,0 0 450,0-1 302,2-2 0,1 0 310,0 0-311,0 0 0,0 0 17,-1 0 177,1 0-144,4 0 0,-3 0 472,2 0-162,1 0-210,1 0 1,3 0-124,-3 0 0,6 0 32,-2 0 0,1 0-90,-1 0 0,-1 0 84,1 0-14,4 0-10,-4 0 0,4 0-2,-4 0 181,3 0-172,-2 0 1,5 0 7,-3 0-50,3 0 51,-1 0 1,4 0-37,3 0 0,-5 0 41,5 0 1,-5 0 3,4 0 0,-1-1 32,-2-1 103,1 1-141,3-3 0,-1 4 9,3 0 19,0 0-29,3 0 0,2-3 18,1 0 1,-5 0 15,3 3 0,-3-1-44,2-2 1,1 2 48,3-2 0,-2 2-87,4 1 1,-3 0 34,3 0 1,-2-3 7,2 0 0,-3 0 29,3 3-142,-4 0 83,3 0 0,-1-1-1,2-2-35,2 2 65,-3-3 0,2 4-8,-3 0 0,-1 0-35,-3 0 4,4 0 26,-2 0 0,6 0 1,-2 0 0,0 0-12,3 0 1,-6 0-3,3 0 1,0 0-3,-3 0 1,2 0 19,1 0 0,-3-3 16,6 0 1,-5 1-1,-1 2 1,-2-3-39,-1 0 1,3 0 35,-3 3 1,6-3-6,-3 0 0,2-1 435,1 1-174,-4 2 17,6-3-378,-7 4 112,7 0 1,-6 0-188,1 0 0,2-3 103,1 0 0,1 0 6,0 3 1,0 0 33,-4 0 0,0 0-22,-3 0 0,1 0-19,-1 0 88,4 0-34,1 0 0,3 0-1,-1 0 33,-3 0-46,-4 0 1,0 3-47,1 0 31,3 0 24,-3-3 1,6 0 30,-4 0 1,4 0-20,-4 0 1,0 0 21,-3 0 0,1 0-13,-1 0 47,4 0-11,-3 0 0,4 0 4,-1 0 0,-4 0-22,0 0 1,1 0 57,-4 0 104,-2 0-179,1 0 1,-5 0-20,1 0 1,-2 0 28,-1 0 0,1 0-25,-1 0 1,-3 0 27,0 0-35,-3 0-33,0-4 0,0 3 4,-1-2-249,-3 2 269,-1 1 1,-4 0-159,-1 0 1,1 0 100,0 0 0,-3 0-686,0 0 598,-4 4 1,6 1 0,-4 4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4:05.880"/>
    </inkml:context>
    <inkml:brush xml:id="br0">
      <inkml:brushProperty name="width" value="0.05745" units="cm"/>
      <inkml:brushProperty name="height" value="0.05745" units="cm"/>
      <inkml:brushProperty name="color" value="#AB1A01"/>
    </inkml:brush>
    <inkml:brush xml:id="br1">
      <inkml:brushProperty name="width" value="0.04308" units="cm"/>
      <inkml:brushProperty name="height" value="0.04308" units="cm"/>
      <inkml:brushProperty name="color" value="#AB1A01"/>
    </inkml:brush>
  </inkml:definitions>
  <inkml:trace contextRef="#ctx0" brushRef="#br0">186 292 18426,'-9'0'-182,"-1"0"-64,-2 0 0,2 0 230,-1 0 400,1 0-28,1 7 0,-1 0-214,-2 8-251,3-4 42,-4 9 1,4-5 213,0 6-290,4-3 0,1 0-220,4-1-389,0 1 409,0 0 1,7-4-296,2 1-104,6-4 549,-1 2 1,6-6-57,1-1 0,7-2 241,1-4 0,2-1-177,1-2 0,-1-4 430,-2-5-1,4-4-100,-13 2 1,4-4 51,-9-3 10,2 3-357,-11-4 0,4 4-297,-7 1 127,0-1 34,-7 0 0,-1 4-97,-3-1 1,-5 3-125,-2-2 281,-1 3 257,-6-2 0,-1 4 58,-3 0 1,0 2 179,-1 1 1,1-1 21,-1 4 457,5 0-287,0 3 0,4 3 165,1 0-515,3 4-10,1-2 0,7 6-900,1 1 1,3 0 278,-1-3 1,9 0-420,2-1 1,8 1-79,2 0 812,-1 0 160,5-4 0,3-1 0,3-4 0</inkml:trace>
  <inkml:trace contextRef="#ctx0" brushRef="#br0" timeOffset="192">495 352 13921,'5'9'-2308,"-1"4"1884,-4 2 1,0 1 200,0 2 2279,0 3-1247,0 2 1,0 6-503,0 1 1,-4 2 11,-2-3 1,-2 4-604,0-4 0,3 1 327,2-4-793,-2 1 556,4-1 0,-3-4 108,4-1-1273,4-2 850,-3-2 1,7-3-222,-2-2-452,1-2 693,-2-5 1,3 1 496,-2-3 0,-2 0 1,0-3-1</inkml:trace>
  <inkml:trace contextRef="#ctx0" brushRef="#br1" timeOffset="475">432 538 8536,'0'-31'337,"0"2"190,0 5 0,1 7 62,2 5-310,2 2-69,4 1 0,4 3 211,2 0-1429,-3 4 749,5-1 0,-3 3 62,3 0 1,1 0 194,0 0 0,-4 1 241,1 1 1,-3 3-148,2 4-107,-3 4 33,2-3 1,-5 6-5,-2-1-126,-2 2 150,-4 0 0,0 0 53,0-2-186,-8 1 132,2-6 0,-11 6-81,3-4 1,0-2 55,-1-4 1,1 2-41,0-2 1,-2-1 24,4 1-475,-3-4 90,5 2 226,-3-4-992,4 0 313,4 0 841,1 0 0,0 0 0,0 0 0</inkml:trace>
  <inkml:trace contextRef="#ctx0" brushRef="#br1" timeOffset="1347">688 521 8516,'0'-9'-405,"0"3"270,0 0 1295,0 4-659,4-2 1,1 4 281,4 0-1369,0 0 470,0 0 0,0 0 69,3 0 9,-2-4 128,7 0 0,-7-5-6,5 0 0,-3 0 38,2 0 0,-3 0-242,1 1 0,-2-3-2,-1 2 0,-2-2-190,-1 5 293,-2-1-327,-4-2 195,0 4 1,-4 1-207,-2 4 89,-1 0 179,-2 0 1,-4 1 172,-2 2 0,-1 2-130,-2 4 0,3-1 393,1 1 0,3 0-30,-1 0 203,2 0-282,2 3 1,2-2-83,0 2 0,4-1-45,-1 0 1,3-1 201,3 2-436,2-2 236,0-1 1,5-3-56,-1-1 0,2 1 55,-2 3 0,3-3-99,-1 0 0,1-3 91,-3 3-256,0-4 271,0 2-95,-1-1 1,0-1 4,-2 4 0,-1-4-252,-2 1 273,-2-2-10,3-1 200,-4 0 1,0-1-138,0-2 1,0 1-223,0-4 1,0 1 190,0-4-455,0 0 244,0 0 0,0-3 62,0 1-332,0-1 233,4 3 0,-2-3-110,4 0 1,0 0 97,6 0 1,-2 5 19,2-2 1,-1 2-19,0-1 1,-1 3 183,2 2 0,2-1-93,0 1 216,-1 0-212,4 3 1,-7 0-58,5 0 303,0-4-86,2 3 1,-2-3-25,0 4 0,-3 0-75,2 0 0,-3 0 167,1 0 0,-2-3-54,-2 0 231,-3 0-186,-1 3 160,-4 0 143,0 0-488,-4 0 106,-1 0 0,-4 0 70,-3 0 262,2 0-323,-7 4 0,5 1 122,-3 4 1,-1 0-75,5 0 1,-4-1 103,3 1 1,1 0-45,5 0-268,-1 0 198,6 0 1,-3-1 71,4 1-360,0 0 117,0-4 1,3 0 0,0-2 0,3-2 62,0 2 1,3-2-142,3-1 0,-1 0 93,3 0 0,-2-1-181,3-2 0,-4-2 46,0-4-369,-1 0 316,3 0 1,-6 1-22,2-1-47,-3 0 201,-1 0 1,2 3 35,-4 0-232,0 0 771,-3 2-325,0 0 0,0 5 33,0 2 1,-1 1 34,-2 5 687,2 0-541,-3 4 1,4-3 108,0 1-496,0 3 191,4-4 1,1 3-547,4-5 0,0-2 234,0 0 0,0-3-527,3 3 0,-1-4 282,4 1 0,-4-3-462,4-3 0,-1-2-66,0-4 931,-1 0 0,0-3 0,1-2 0</inkml:trace>
  <inkml:trace contextRef="#ctx0" brushRef="#br0" timeOffset="1588">1350 80 12619,'-5'1'-28,"2"2"0,2 6-666,1 5 0,0 6 1005,0 0 1,0 1-81,0-3 358,0-1-320,0 1 1,1 3-27,2-1 0,-2 1-21,2-4 1,1-2-422,-1 0 1,3-1 372,0 4 0,-1 0-655,1-1 1,-3-2 312,3 0 0,-4-4-677,1 0 1,-2-1 100,-1-1-713,0-4 953,0 3 1,-1-7 88,-2 2 519,-2 1 1,-4-3 0,0 3 0</inkml:trace>
  <inkml:trace contextRef="#ctx0" brushRef="#br0" timeOffset="2197">1226 344 11469,'4'-8'-659,"1"-1"636,4 0 1,4 3-8,1 0 0,3 3 55,1-3 0,0 4-189,3 0 0,-3 1 44,3 1 522,-2 0-261,-2-4 1,1 3 76,0-2 505,-1 2-510,-3 1 0,2 0-105,-5 0 0,0 1-88,-5 2 0,1 2-88,-4 3 0,0 1 37,-3 0 1,-1 1 220,-2 2 1,-2-2-158,-4 5 203,0 0-79,0 2 1,4-2-152,-1 0-133,4-4 270,-2 5 1,4-5-171,0 4 0,0-5 87,0 2 1,4-3-132,2-3 0,1 1 196,2-4-394,0 0 218,4-3 1,-3 0 181,1 0-276,-1 0 153,-1-4 0,0 2 179,0-4-205,-1 0-70,1-3 0,-4 0-210,-2 1 1,1-4 59,-1 0 0,0-1-144,-3 2 1,-4 0 94,-2-4 0,0 3-19,-3-2 1,5 3-360,-4-1 630,1 2 10,-2 1 1,0 2-183,0 1 800,4 2-133,2 4 57,-1-4-175,3 3-235,-3-3 0,4 5 70,0 2 1,1 2-148,2 4 105,-2-1 2,10 1 1,-5 0-65,6 0 178,2 0-161,-4 3 0,5-2 121,-3 2 258,4-2-272,-7-5 0,7 3-29,-4-3 1,3 0 81,-4 1 0,0-3-249,-5 3 7,2-4 700,-7 2-692,3-4 99,-4-4 1,0-1-138,0-4-555,-4-3 308,3 2 0,-6-4-51,4 2 0,0 0 235,3-3 0,0-2-42,0 2 0,0 3 144,0 0-492,0-2 333,4 4 1,-2-2 29,4 3-118,0 0 181,6 4 0,-2-2 144,2 4-1010,2 0 525,-4 3 459,6 0 0,2 0 0,4 0 1</inkml:trace>
  <inkml:trace contextRef="#ctx0" brushRef="#br0" timeOffset="3316">2426 361 17755,'-4'-5'-4123,"2"1"2128,-4 4 2656,0-4 1,-3 3-95,0-2 1,-2 6-42,-1 3 0,-4 2 74,1 1 327,3 0-727,-5 3 1,7-2 740,-1 2 176,5 2-1023,2-4 0,4 5-429,0-3 0,0 0 57,0-3 1,5-1-205,3 1 1,2-1-237,5-2 239,0-2 343,6-4 1,-1 0-35,3 0-109,-3 0 262,1-4 1,-3-1 118,0-4-223,-1 0 40,-3 4 0,-1-2-116,-4 1 0,-4-2-14,-2-1 1,-3 0-179,0 0 1,-3 1-282,-3-1 266,-6 0 146,2 0 0,-8 3 121,1 0 0,-1 2 9,-2-2 0,1-1-154,1 4 688,5-4-83,-4 6 48,7-7-94,-3 3 69,9 0-683,0 1 237,4 1 1,6 1-171,3-4 1,6 4 19,0-1 1,1-1 205,2 1 0,0 0-138,-1 3 304,5-4-170,-7 3 0,4-3 252,-7 4 0,3 1-117,-4 2 0,1-1 88,-3 4 0,-3 0-70,0 3 45,-4 3-143,2-2 1,-1 6-146,-1-4 145,1-1 29,1 2 1,-3-3-2,2 2 21,-2-3 41,-1 0 0,3 0 95,0 0-315,0-4 236,-3 3 0,1-7-232,2 2 157,-2-2 0,7-1 27,-2 0 1,2-3 419,0 0-781,1-4 223,0 2-224,0-4 227,0 0-60,-1 0 0,-2 1-302,0-1 208,0 0 0,2 3-613,-2 0 295,2 4 716,-3-2-308,-1 4 1,1 0-134,-2 0 829,-2 4-555,3 1 0,-1 4-167,0 0 584,0 0-331,1-1 1,-2 1 54,4 0 0,-3 0-31,3 0 1,-1-1 127,4-3 0,0 2-16,0-4 0,0 0 135,0-3 0,-1 0 220,1 0-31,-4 0-271,3 0 0,-6-1 302,4-2-481,-4-2 37,2-3 1,-4-1-339,0 0 1,0 0 57,0 0 0,0-1-131,0-1 0,0 1-2,0-2 1,-1 2-817,-2 2 250,2-1-671,-7 0 403,7 4 370,-3 1 726,4 0 1,0-1 0,0-4 0</inkml:trace>
  <inkml:trace contextRef="#ctx0" brushRef="#br0" timeOffset="3684">2947 371 10977,'0'9'544,"0"0"1,1-1-101,2 1 1,-2 3-369,2 0 1,-1 0 196,1 0-412,-2-2 191,3 3 253,-4-4-708,0-1 380,0-3 1,0 0 341,0-2-421,0-2 92,4 3 0,-2-4 38,3 0 1,0-1 34,1-2 1,2 2-521,-2-2 1,2-2 98,1-1-80,-1-1 218,1-2 1,-3 0-136,0 0-197,0-4 119,3 0 0,-1-2-361,1 0 485,0 4 23,-4-1 0,3 0 219,-2 0 0,1 3-39,-2 4 1,0 0 1063,-2-1-650,-2 2 689,3 4-676,-4 4 0,0 1-5,0 3 0,0 1 149,0 0 0,0 0-17,0 0 40,0 3-155,0-2 0,3 3-353,0-4 1,3 0 88,-3-1 1,4 1-571,-1 0 1,-1 0 167,0 0-997,1-4 479,3 2 374,0-2-832,0 4 757,0-4 0,-2 0 578,-1-2 1,2-2-1,-3 3 1</inkml:trace>
  <inkml:trace contextRef="#ctx0" brushRef="#br0" timeOffset="4368">3290 477 9482,'0'-9'-439,"0"3"330,0 0 1,1 3 1057,2-3 0,2 3-254,4-2 0,-1 3-955,1-1 1,-1-2 65,-2-1 27,2 2 91,-3-4 0,1 4 280,-1-2-183,-3-2 33,2 4 1,-1-2 8,0 0-593,0 4 356,-3-2 0,-1 3-148,-2-2 0,-2 2 145,-3-2 1,-2 2-111,-2 1 0,2 3 41,-2 0 549,3 4-204,0-2 1,0 4-258,0-1 650,4 1-311,1 0 0,4 0-161,0 0 300,0-1-185,0 5 1,4-6 49,2 2 1,2-2-70,1 2 1,0-2 56,-1-1 1,4-1 16,0-2-158,0-2 83,-3 3 0,-1-4 133,1 0-237,0 0 0,-3 0 259,0 0-346,0 0 60,-1-4 1,-2 2-103,-3-4 0,3 3 76,0-3-143,0 1 76,1-4 1,-2 0 49,4 0-241,0 0 131,3-3 1,0 2 60,-1-2-238,1 2 131,4 1 0,-2-2 50,3-1 0,-2 0 65,3 3 0,-3 0 177,2 1 0,-3-1-206,1 0 167,-2 0-115,-5 0 0,1 1-49,-3-1 146,0 0-98,-3 4 1,0-3-76,0 2 333,-4 2-228,-1 0 1,-3 1 166,-1 1 1,-3-1-77,0 3 1,1 0 22,2 0 0,3 0 12,0 0 10,4 4-24,-6-3 75,7 6-18,-3-2-122,4 4 0,0 0-38,0 0 190,4-4-175,1 6 0,4-7 141,0 8 1,0-4-79,-1 4 0,1-3 147,0 0 0,0 0-106,0 0 1,-1 0 154,1 0 1,-3-1 27,0 1 42,-4 0 64,2 0-160,-4 4-95,0 0-3,0-3 1,0 2 138,0-6-473,-4-2 378,-1 3 1,-1-6-287,0 2 278,0-2-794,-2-1 393,-1 0-912,4 0 756,1 0 0,5-4-116,2-1-286,-2-3 395,11-5 0,-6 2-287,5-3 0,-1-1 688,-1-3 0,0-3 0,0-2 0</inkml:trace>
  <inkml:trace contextRef="#ctx0" brushRef="#br0" timeOffset="4908">3722 89 9459,'-3'-9'-893,"0"0"753,0 4 0,3 2 1057,0 6 1,0 3-64,0 6-359,0 2-171,0 7 0,0-1 148,0 3 248,0 1-303,0-2 1,0 3 152,0-5-39,0 5-188,0-7 1,4 5 21,2-2 0,0-3-66,3 3 1,-5-3-284,5 0 0,-3-1 66,3-3-466,0-1 395,-4-4 80,3 0-795,-7-4 526,7-1 0,-6-4-181,3 0 0,-2 0 125,3 0 0,-3-4-96,3-2 0,-1-2-138,1-1-382,2 0 518,-7 0 0,4-2-248,-2-1 101,-3 0 107,4 3 0,-3-1 184,2 1-142,-2-2-142,3 10 885,-4-7-423,4 7 1,-3 1 314,2 6 1,-2 2-151,-1 1 1134,0 3-852,0-2 0,3 6 3,0-4 153,4-1-349,-6-2 0,7 0 350,-3 0-602,-1 0 95,4-4 0,-3-1-214,4-4 141,0 0 1,0 0-424,-1 0 129,1 0-127,0-4 198,0-1 1,-4-1 82,-2 0-862,-2 0 601,3-3 1,-3 0-276,2 1 207,-2-1 115,-1 0 1,-1 3 279,-2 0 0,2 3-168,-2-3 0,1 4 546,-1 0-31,2 1-279,-3 1 0,4 1 31,0 1 253,0-1-149,0 7 1,0-6 68,0 4-473,0 0 144,0-1 1,1 2-1007,2-4 767,-2 0 1,4-3-340,-2 0 0,-1 0 706,3 0 1,-3 0-1,2 0 1</inkml:trace>
  <inkml:trace contextRef="#ctx0" brushRef="#br1" timeOffset="5177">4154 274 8479,'-5'-5'1597,"1"5"-1044,4 6 1,0 6-239,0 2 1,0 0 164,0 1 29,0-1-186,0 8 1,0-2 88,0 3 176,0-3-191,0 1 1,4 0 14,2-1-433,-2 5 227,4-6 0,-6 2-462,4-3 1,-4-1 223,1 1 1,1-3-875,-1-1 0,0-3 203,-3 1-1141,0-6 504,3 2 516,-2-7-181,3 3 34,-4-4 265,0 0 706,-4 0 0,3-4 0,-10-5 0,1-5 0</inkml:trace>
  <inkml:trace contextRef="#ctx0" brushRef="#br1" timeOffset="5401">4154 371 8479,'9'-23'0,"0"6"404,0 5 0,1 2-130,1 1 1,2 4 104,2 3 1,0 1-71,-3 1 0,3 0-35,-3 0 1,0 3 136,0 3-510,-2 2 190,-1 1 0,-2 3 205,-4 0 295,-1-1-227,-2 2 1,0 0-80,0 1-444,-7 3 181,1-3 0,-11 0-122,2-3 0,-2-1 162,-4-1 1,3 0-627,-3 0 1,2-5 87,2-1-1064,-1-2 995,0-1 0,1 0-104,-1 0-970,1 0 1619,-1-4 0,-4 0 0,0-5 0</inkml:trace>
  <inkml:trace contextRef="#ctx0" brushRef="#br1" timeOffset="5540">3996 149 8460,'0'-18'-205,"0"1"0,6 12 1010,3 2 0,2 2 84,-2 1-3191,0 4 1074,-1-3 1228,1 7 0,4-3 0,1 4 0</inkml:trace>
  <inkml:trace contextRef="#ctx0" brushRef="#br1" timeOffset="5761">4560 71 8482,'0'-22'0,"0"8"974,0 6 1,0 9-308,0 2 1,0 3-1423,0 6 0,0-2 250,0 5-1410,0 0 1915,-4-2 0,-1 8 0,-4-2 0</inkml:trace>
  <inkml:trace contextRef="#ctx0" brushRef="#br0" timeOffset="6290">62 176 9565,'-22'-8'34,"5"2"0,6 2-140,5 4 1,4 4 150,-1 2 0,2 2-75,1 1-1244,0 3 480,0-2 776,4 3 0,1-4 0,4 0 0</inkml:trace>
  <inkml:trace contextRef="#ctx0" brushRef="#br0" timeOffset="6988">4983 62 13489,'0'-9'-1976,"0"1"1082,4-1 881,-3 4 0,7-2 663,-2 4 1,2-3-101,1 3 0,-1 0 221,1 3-326,4-4 81,-3 3-66,2-3 0,-3 8 134,0 2-610,0 2-150,-4 1 1,2 0 72,-4 0-711,0 3 466,-3-2 1,-1 6 49,-2-4 1,-2 2 187,-4-2 0,-3 1 156,0-1 1,-2-3 233,2 3-247,0-2 140,3-5 0,-2 3 339,-1-3-573,4 3 1,1-2 0,3-1-931,-1-1 595,3 3 56,-2-2 1,4 4-1774,0-1 2016,0-3 0,0 3 0,0-3 0</inkml:trace>
  <inkml:trace contextRef="#ctx0" brushRef="#br1" timeOffset="7130">5019 512 8518,'0'-17'0,"-4"10"0,3-4 0,1 11 0,2 1 0,4 2 0,-5-2 0,3 6 0,-4-2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4:15.525"/>
    </inkml:context>
    <inkml:brush xml:id="br0">
      <inkml:brushProperty name="width" value="0.04308" units="cm"/>
      <inkml:brushProperty name="height" value="0.04308" units="cm"/>
      <inkml:brushProperty name="color" value="#AB1A01"/>
    </inkml:brush>
  </inkml:definitions>
  <inkml:trace contextRef="#ctx0" brushRef="#br0">507 18 8461,'-35'0'0,"3"0"0,-6 0-216,2 0 254,4 0 0,3 0-649,5 0 0,0 0 324,3 0 1,-2 0-16,2 0 1,0 0 210,4 0 1,-1 0 90,1 0 0,-1 0 0,0 0 97,1 0-97,-1-3 0,0 2 0,1-3 0</inkml:trace>
  <inkml:trace contextRef="#ctx0" brushRef="#br0" timeOffset="391">155 27 8463,'-1'-9'1282,"-2"1"-641,2 3 293,-7 1 0,6 4 8,-4 0-1193,0 0 209,-2 0 1,-2 0 201,-2 0-15,2 4-9,-6-3 1,5 3-128,-4-4 0,4 3 299,0 0-539,1-1-227,1-2 85,4 4 0,9 0 95,8 2-469,3 2 453,7-3 1,-1 4-147,3 0-49,-2-1 168,-5 1 1,0-3 255,-2 0 0,-3 0-279,-3 3 658,0-1 0,-3 0-86,0-2 849,-4 2-344,2-7-363,-8 7 0,-4-4 123,-4 2 1,-4-1 28,2-3 78,-3-1-184,-1 3 0,1-4-223,-1 0 1,3 0 88,1 0 1,3 0-1057,-1 0 510,2 0-2307,2 4 1659,3-3 1,2 6-32,6-4 0,4 1 9,5-1-87,4-2 1021,-2 3 0,3-4 0,1 0 0</inkml:trace>
  <inkml:trace contextRef="#ctx0" brushRef="#br0" timeOffset="629">251 80 8463,'5'-4'605,"-2"-2"-424,-2-1 1,-1 1 2675,0 0-1496,0 4-1925,0 2 483,0 5 1,0 5 169,0 1 290,0-1-140,0 7 0,0-5 9,0 3 1,0 3 132,0-1 1,0 1-224,0 3 1,0 0-6,0 0 0,0 2-525,0-2 0,0-1 336,0-2 1,1 0-919,2-1 1,-2-2 120,2 0-722,-2-4 958,-1 1 0,0-6-195,0 0-147,0 0-38,0-1 70,0-1 907,0-4 0,0 0 0,0 0 0</inkml:trace>
  <inkml:trace contextRef="#ctx0" brushRef="#br0" timeOffset="871">233 168 8463,'0'-17'0,"1"-1"427,2 0 1,2 5-22,4 1 1,1 3 145,1 3 0,3 2 206,4 4-1177,-1 0 407,1 0 1,0 0 161,-1 0-118,-3 4 14,3-3 1,-7 7 180,1-2 0,-2 2 10,-3 1 1,-1 0-125,-2 3 0,-2-2-83,2 2 0,-6-2 87,-3-2 0,-5 3 164,-1-2-308,-3 2 61,1-6 0,-4 0 224,1-3-274,-1 3-13,0-4 0,4 3-875,-1-4 428,4 0-845,-1 4 1321,3-3 0,4 7 0,1-3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4:15.096"/>
    </inkml:context>
    <inkml:brush xml:id="br0">
      <inkml:brushProperty name="width" value="0.04308" units="cm"/>
      <inkml:brushProperty name="height" value="0.04308" units="cm"/>
      <inkml:brushProperty name="color" value="#AB1A01"/>
    </inkml:brush>
  </inkml:definitions>
  <inkml:trace contextRef="#ctx0" brushRef="#br0">27 159 8352,'-9'-8'0,"3"-1"0,0 0 221,4 0-70,-2 4 24,4-3 262,0 7-329,0-2 0,1 3-116,2 0 114,6 0 1,5-3 107,3 0 224,5 0-179,0 3 0,12-1 59,1-2 0,7 1-128,2-4 0,3 4-132,3-1 1,1-1 144,-4 1 0,0-1-132,-3 1 1,6 2 235,0-2-549,4 2 204,-9-3 1,3 4 30,-4-3-222,1 2 143,3-3 0,-4 3-1,0-2-209,0-2 162,-8 4 0,2-6-54,-5 4 0,-3-3 111,-4 3-132,-3-4 171,2 6 1,-7-3-103,0 1 1,-1 2-146,-2-2 1,-2 2 50,-1 1-884,-3 0 443,0 4 675,0 1 0,4 3 0,1 1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5:20.150"/>
    </inkml:context>
    <inkml:brush xml:id="br0">
      <inkml:brushProperty name="width" value="0.04308" units="cm"/>
      <inkml:brushProperty name="height" value="0.04308" units="cm"/>
      <inkml:brushProperty name="color" value="#AB1A01"/>
    </inkml:brush>
  </inkml:definitions>
  <inkml:trace contextRef="#ctx0" brushRef="#br0">80 406 8278,'0'-5'999,"0"2"-639,0 10 1,0-1 0,0 7 145,0 0 0,0-3-236,0 1 1,0 2-56,0-1 0,0 0 39,0-4 1,0 1 180,0 0-22,0 0-496,0 0 212,0-4 169,0-2 19,0-3-335,0 0 1,-1-3-16,-2-3 0,2-5-260,-2-1 0,2-4 160,1 2 1,0-6-35,0 0 0,0-5 91,0 2-127,0-3 74,0 0 1,1-1-131,2 1-35,-2-1 94,7 1 1,-3-1-134,7 1 0,-1-1 72,4 1 0,-1 3 37,4 3 0,1 1 77,1 2 0,-1 3 180,1 2 0,0 2-73,1 1 0,-6 5 61,3 1 0,-6 2-203,-1 1 487,-1 0-188,-1 4 0,-1 0 129,-2 5 1,-2 1-88,-4 2 1,0 2 44,0 3 0,-4 1-72,-2-1 1,-6 1-62,-3 0 1,1-1 0,-4 1 1,-1 0-2,-4-1 0,-3 1 77,3 0-78,1-1-10,-3 1 0,3 0-135,-1-1-92,1-3 205,5 3 0,0-8-238,2 3 1,0-2 59,3-1 0,3-1-85,3-3 0,4 3-111,-1-2 10,2-2 261,1 4 0,0-3-11,0 4 1,4-1 99,2 1 1,5 0 220,1 0 1,3 0-110,0 0 0,2-1 31,0 1 1,2-1-70,2-2 0,-2 1 145,5-4 1,-4 0 66,4-3-457,-5 0 218,7 0 0,-7 0-18,5 0 0,-4 0-127,0 0 0,-1-1-174,-2-2 0,1-1 75,0-2 1,-5-2-70,-1 2 0,1-2 100,-1 0 0,-4 1 23,-2-2 1,-3 2-62,3-5 236,-4 2-198,2 2-21,-4-1 390,0 0-276,-4 0 1,2 3 79,-4 0 1,0 4-80,-2 0 0,-4 1 249,0 1 0,-1 1-51,2 1 0,0 1 215,-4 6 1,3-2 130,-2 5-26,3 2-204,-6-5 1,8 7 71,1-4 26,-1 3-223,8-5 1,-6 4-77,4-2 1,0-5 152,3 1 1,1-2-328,2 0 0,2 1 63,4-4 1,-3 0-86,3-3 0,-2 0-51,5 0-318,-2 0 340,2 0 1,-1-3-86,4 0-338,-4-4 363,1 2 1,-3-4-141,0 1 1,-3-1 138,0 0 0,-3 0 54,3 0 0,-4 3-41,1 1 1,0 2 69,0-3-35,0 4 282,-3-2-61,0 4 298,0 0-202,0 4 0,0 1 344,0 4 1,-1 0-216,-2 3 1,2-2-11,-1 2 1,1-3-76,1 0 1,1-1-75,1-2 1,0 1 127,4-4-407,0 0 286,3 1 0,0-3 129,0 2-511,3-2 178,2-5 1,1-1-232,-1-4 1,0 0 127,1 0 1,1-2 47,-5-1 1,4-4 89,-3 1 0,3-1-12,-4-2 0,1 0-30,-3 1-225,0-1 259,-1-3 1,1 2-61,0-2-254,-4 3 313,3 0 0,-7 1 73,2 3 0,1-2-184,-1 4 205,0-3-126,-3 5 0,0 0 141,0 4 0,-1 4-25,-2-1 1,1 6-8,-4 3 0,0 3-15,-3 3 605,-4-3-389,4 8 1,-3-3 349,6 4 1,-1-1-220,4 1 0,-3-1 90,3 1 0,0 0-111,3-1 0,4-2-335,2 0 1,2-2 110,1 2 0,0-2-65,-1-4 0,4-1 193,0-3-877,4 3 453,-7-7 1,7 6-726,-4-4 0,3 1 427,-4-1 1,4-2-728,-3 2 0,0-2-63,-4-1 1277,1 0 0,0 0 0,0 0 0</inkml:trace>
  <inkml:trace contextRef="#ctx0" brushRef="#br0" timeOffset="942">672 477 8230,'-14'-9'903,"5"4"0,7 1-874,8 4 0,0-1 42,6-2 1,-2 1-28,2-3 1,2-1 159,3-3 0,1-1-131,0-2 0,2 1 137,1-3-743,0 3 448,-4-2 1,1 1 49,-1 1-559,-3-5 361,3 6 0,-8-5 71,-1 3 0,1-3 100,-3 3 1,-2 0-114,-1 0 0,1 2 14,-1-2 1,0 3 100,-3 0 0,0 0-89,0 0 298,0 4-6,0-3-208,-4 7 456,-1-3-251,0 8 0,-2 1 136,4 4 0,-3 1-158,3 2 1,-2 1 421,2 5 0,-1 0 20,1-1 245,2 5-453,-3-4 0,4 7 271,0-5-225,0 1-211,0 1 0,1-4 188,2 3-309,-2-6 45,7 1 1,-6-5-144,3 4 0,0-5 64,1 2 0,1-2-15,-4-1 0,1-3 19,-1 0-545,-2-4 176,7 5 23,-7-6 173,3 3 0,-3-4 9,2 0-150,-2-4 112,6-1 0,-5-3 63,4-1-476,0 0 314,-1 0 1,3-1-99,-2-1 0,1 0 193,-2-4 0,3 4-218,-2 0 1,2-2-40,1 1 205,-4 0-128,3 7-17,-4-2 755,1 6-323,3-3-120,-7 4 594,7 0-405,-7 0 1,3 4 528,-4 2 0,3-2-326,0 2 0,0 0 109,-3 3 0,0 0 238,0 0-291,4-1 0,-2 1-31,3 0-654,-3-4 276,6 3 0,-6-4 257,4 2-1169,0 1 671,3-6 0,-3 4-601,0-2 1,-1-2-12,4 2 169,0-2 336,0-1 1,0 0-259,0 0 196,-1 0 232,1 0 0,0 0-180,0 0 579,0 0-238,-4-4 1,2 2 396,-1-4 0,2 3-225,1-2 0,-1-1 247,-2-3 0,1 0-42,-1 0 69,-2 4-207,4-2 0,-7 2-9,2-4 0,-2 0-54,-1 0 1,0 3 96,0 0 84,-4 4-82,-1-5-243,-4 6 0,-2-3 77,-1 4 0,0 1-117,3 2 1,3 2 60,1 3-228,3 1 110,-6 0 0,7 0 167,-2 0-292,2-1 233,1 1 0,1 0-31,2 0 1,-1 0-3,4 0 1,-1-1 9,4 1 1,0-1 2,0-2 1,0 1 39,0-4 1,-4 3-40,1-3 0,0-1 146,3-2 0,-3 0-69,0 0 0,-3 0 169,3 0 0,-3-1-7,2-1 1,-2-3 1,3-4 0,-4 0-41,1 0 63,2 0-146,-4 1 1,7-2 86,-2-2 0,-1 2-45,1-2 1,-1 0-95,4 0 1,-1 0 181,-2 3-1492,2 1 887,-3-1 0,4 3 63,-1 0-1690,5 4 833,-3-2 1161,7 4 0,-4 0 0,5 0 0</inkml:trace>
  <inkml:trace contextRef="#ctx0" brushRef="#br0" timeOffset="1686">1958 211 8414,'0'-13'0,"-3"3"-262,0 4 174,0 4 1039,3-2-206,0 4-782,0 0 1,0 5 65,0 4 0,0 1 719,0 4 1,0 1-257,0 3 0,0-1 35,0 1 0,0 0-176,0-1 0,0 2-141,0 1 0,0-2 192,0 0-402,0-1 34,0-7 1,1 6 175,2-4-275,-2-1 133,3-2-347,-4 0 0,0-3 83,0 0-83,0-4 75,0 2 260,0-4 150,0 0 0,1-3-212,2 0-305,-2-4 189,3 2 1,-3-5-210,2-2 0,-1 3 126,4-3 0,-3 2-77,3 1 1,-1 0-136,4 1-96,0-1 239,0 0 1,3 3-199,-1 0 539,5 4-234,-6-2 0,4 4-207,-3 0 403,-1 0-46,3 0 0,-4 3 169,0 0 0,-2 4-79,-1-1 1,1-1 169,-4 1 0,0 0-21,-3 2 406,0 1-373,0-4 1,0 3 135,0-2 107,-4 2-245,3-3 1,-7 2 48,2-1 0,-2 1-57,-4-1 1,1 1 33,-4-4 1,2 1-18,-2-1 0,-1-2-274,5 2 1,-4-2 63,3-1 0,0 0-715,3 0 1,2 1 127,1 1-1386,-2-1 586,7 3-153,-3-4 1488,4 4 0,4 1 0,1 4 0</inkml:trace>
  <inkml:trace contextRef="#ctx0" brushRef="#br0" timeOffset="2168">2346 433 8375,'4'-13'124,"-3"3"-124,3-2 348,-4 3-312,0 0 1,0 3 48,0 0 207,-4 4-124,-1-6 1,-4 7 205,1-2 0,-1 2-62,0 1 0,-1 1-96,-2 2 0,2 2 29,-5 4-301,4 0 87,-5 4 0,6-3 205,-2 5-157,2-4 41,5 2 0,0-2-164,2 1-129,2 0 344,-2-3-411,3 0 213,3-1 60,2 1 1,4-4 29,0-2-94,0-2 48,0-1 1,-4 0-30,1 0-8,0 0 39,3-4 1,0-1 25,0-4-459,0 4 256,-1-2 0,0 2-161,-2-4 50,2 0 101,-7 0 1,6 0-66,-4 1 0,3-1 49,-3 0 0,0 1-265,0 2 170,-2-2 422,3 7-92,-4-2-227,4 3 269,-3 0-48,3 0 0,-3 3 467,2 3 1,-2 2-226,2 1 1,1 0 222,-1 0 0,1-1-174,-1 1 1,-1 0-167,3 0 1,-2 0-49,3 0 1,-1-1-154,1 1 0,2-3 400,-2 0-1474,-2-4 767,4 6 0,-6-6-627,3 4 1,-2-4 413,3 0 1,0-1-1028,3-1 1578,-4 0 0,7 0 0,-3 0 0</inkml:trace>
  <inkml:trace contextRef="#ctx0" brushRef="#br0" timeOffset="2543">2681 336 8250,'-8'-9'0,"-1"0"789,0 4 1,0-2-231,0 4 1,0 1-667,1 2 0,-5 0-67,-2 0 590,2 0-186,-3 0 0,6 0 34,-2 3-289,2-2 75,2 7 1,3-6-229,2 4 0,2 0 118,1 3 1,0 0-350,0-1 1,5 1 147,4 0 0,0 0 23,6 0 1,-4 0 64,1-1 0,-2 1 168,2 0 0,-2 0-186,2 0 423,-6-4-134,1 2 1,-5-5-57,4 4 390,-4 0-114,2 3 1,-5-3-72,-2 0 1,-2-4 196,-4 1 1,0 0-62,-3 0 1,1 0-66,-4-3 1,4 0-14,-4 0-461,4 0 192,-2 0 0,5 0 163,-1 0-1467,0 0 523,4 0-537,1 0 920,4 0 1,1-1-1563,2-2 1924,2 2 0,8-10 0,0 1 0</inkml:trace>
  <inkml:trace contextRef="#ctx0" brushRef="#br0" timeOffset="2738">2761 398 9257,'0'8'1937,"0"1"-1429,0 0 1,0 0-131,0 0 1,0-3-254,0-1 121,0 1-1183,0 3 697,0 0 1,0-3 122,0 0-1532,0-4 525,0 2-985,0-1 2109,4-2 0,-3 3 0,3-4 0</inkml:trace>
  <inkml:trace contextRef="#ctx0" brushRef="#br0" timeOffset="2902">2753 292 8383,'0'-9'747,"0"3"-299,0 0-1491,0 4 160,0-2-68,0 4 235,0 0 716,0 4-69,4-3 69,-3 7 0,4-6 0,-2 4 0,2 0 0,3 3 0,1-1 0</inkml:trace>
  <inkml:trace contextRef="#ctx0" brushRef="#br0" timeOffset="3176">3018 353 8299,'0'-8'695,"0"-1"602,0 4-821,0 1 0,-1 4-656,-2 0 1,1 0 67,-4 0 1,0 0 451,-3 0 1,-3 4 21,1 2 162,-1 2-256,3 0 1,0 2 102,0 2-365,1-2 141,3 3 1,0-5-115,2 1 1,2 0 190,-2 0 0,3-3-230,3 0 1,-1-2 26,4 2 0,0 1-189,2-4 0,2 1-61,2-1-1161,2-2 930,3 3 0,-1-1-7,2 0-1483,-7 0 872,10 1 1078,-7-3 0,3 3 0,1-4 0</inkml:trace>
  <inkml:trace contextRef="#ctx0" brushRef="#br0" timeOffset="3323">3193 477 8299,'-5'-5'6974,"-3"-3"-6461,7 7-242,-3-7 5,4 7-1688,0-3 599,0 4 581,0 0-3000,0 4 3232,0 1 0,4 8 0,1 1 0</inkml:trace>
  <inkml:trace contextRef="#ctx0" brushRef="#br0" timeOffset="4614">3528 451 7633,'0'9'573,"0"0"1,1 3-265,2 0 0,-2 2-104,2-2 0,-2 3 201,-1-3 0,1-1-97,2-2 1,-2 0-56,2 0 1,-2-3 107,-1-1-456,0-3 218,0 6 158,0-7-301,0 3 72,0-4 553,0 0-405,0-4 0,0-1-415,0-3 0,0-1 116,0 0 1,0-3-151,0 0 1,0-3-74,0 0 0,-4-2 193,3 0 0,-3-1 27,4 0-171,0 1 93,-4-5 1,3 3 58,-2-5 1,2 5 17,1-2 1,0-1 111,0 2 0,-3-1-85,0 4 0,0 3 118,3 2 1,0-1-142,0 2 331,0 3-4,0 0-267,0 3 320,0 0 24,0 1-695,0 0 251,0 3 1,0 7 150,0 6 1,1 3 257,2-4 0,-1 3 53,4 4-51,-4-1-124,6 1 0,-3 1-95,4 1-17,-1-1 16,1 2 0,1-3-51,2 0 0,-2-2 98,1-1 1,2 2-137,-1-3 0,1-1 49,-2-1 0,-1-2-89,2-1 1,-2-4 91,-2 1-295,1-4 119,0 2 1,-3-4 106,0 0 339,-4 0-146,6-4 0,-6-1-180,3-3 1,0-1 46,1 0 1,1-1-79,-4-2 1,3 2 82,-3-5 1,0 0-146,-3-2 1,3-1 169,0 0-439,0 5 210,-3-4 1,0 4-104,0-2 467,0 3-251,0-1 0,0 6 140,0-2-201,0 2-60,0 3 89,0 0 138,0 4 1,0 1 21,0 2 0,0 4 114,0 5 0,0 4-138,0-2 529,0 3-322,0 1 0,0-1 141,0 1 1,3-3-109,0-1 0,0 0-12,0 1 1,-1 1 17,4-5 0,-1 1-227,1-3 0,1 0-4,-4 0 1,3-1-96,-3 1 1,3-3 108,-4 0-953,5-4 305,-6 6-173,7-7 1,-6 6 334,4-4 0,-3-1-232,3-2 0,-3 0 117,3 0 1,-3 0-344,2 0 520,1 0 291,3-3 9,-4-2 0,2-4-112,-4 0 0,3 3 115,-3 0 0,3 0 515,-4-2-371,1-1 1491,1 0-814,-3 0 938,3 4-796,-4 1-660,0 4 154,0 0 26,0 4 9,0 1-136,0 4 1,1 0-190,2 0 0,-2-1 92,2 1 1,1 0-297,-1 0 0,3 0 38,-3-1 0,3-2-312,-3 0 0,2-3 113,-2 3-881,4-4 763,-2 6 1,1-7-16,0 2-979,-4-2 824,6 3 0,-6-3-502,4 2 1055,-5-2 0,7-5 0,-3-1 0</inkml:trace>
  <inkml:trace contextRef="#ctx0" brushRef="#br0" timeOffset="4773">3996 371 8464,'-5'-9'780,"1"4"-1220,4 1 51,0 4-102,0 0 1,1 3 410,2 0 1,2 4-61,3-1 1,1 2 139,0 1 0,4 3 0,0 2 0</inkml:trace>
  <inkml:trace contextRef="#ctx0" brushRef="#br0" timeOffset="5127">4261 389 8267,'-8'-13'302,"2"3"0,-3 0 520,3 4 0,3 5-283,-3-2 0,3 2-210,-3 1 0,0 0-276,-3 0 0,3 0 61,1 0 1,2 0 37,-3 0 1,4 4 291,-1 1-1263,2 3 638,1-3 1,0 6 66,0-2-632,0 2 417,4-3 1,0 1-275,2 0 336,1-4 70,-2 3 0,4-3 197,0 3 1,-3 1-148,0 0 1,-3-1 232,3-2 1,-4 2 35,0-2 41,-1 1 0,-1 2-21,0 0 516,0-4-403,-3 3 1,-2-4 205,-4 2 152,0 1-292,0-6 0,-1 4-35,-1-2 0,1-2 172,-2 2-1022,2-2 142,1-1-345,1 0 568,3 0-3035,1 0 3234,16 0 0,-2 0 0,12 0 0</inkml:trace>
  <inkml:trace contextRef="#ctx0" brushRef="#br0" timeOffset="5452">4428 353 8267,'-9'-8'0,"0"2"0,0 0 0,0 4 309,1-1 1,-1 2-170,0 1 40,0 0-43,0 0-262,-3 4 791,2 1-451,-3 4 0,8-4-283,2 1 0,2 1 42,1 5 1,1-2-328,2 2 0,2-3 134,4 0 1,1 0 95,1 0 0,-1 0 36,2-1 189,-2 1-173,-1 0 1,-2 0-93,-1 0 277,2 0-8,-7-1 45,3 1 0,-4 0 3,0 0 1,-1-1 361,-2-2 0,-2 1-174,-4-1 0,0-2 171,-3-1 0,2 1 145,-2-1-685,2 0 190,2-3 1,-1 0 182,0 0-1201,4 0 424,1 0-1831,4 0 1128,0 0-230,4-4 1364,1 3 0,4-11 0,0 2 0</inkml:trace>
  <inkml:trace contextRef="#ctx0" brushRef="#br0" timeOffset="5628">4533 452 8267,'0'6'1949,"0"0"-2494,0 0 279,0 3 1,1 0-75,2 0 1451,-2-1-746,3 1 0,-4 0 238,0 0-325,0-4-105,0 3 0,0-4-749,0 5 0,0-3 294,0 0 1,0-3-261,0 3 0,0-3 125,0 3 417,0-4 0,4 2 0,1-4 0</inkml:trace>
  <inkml:trace contextRef="#ctx0" brushRef="#br0" timeOffset="6567">4595 363 10039,'3'9'-1023,"0"0"1,3 3 1123,-3-1 0,1 2-297,-1-1 1948,-2-2-1168,3 6 0,-1-5 180,0 4 1,0-4-300,0 0 1,-2 2-501,2-1 1,1 0 58,-1-4 1,0 1-585,-3 0 424,0-4 0,0 0-347,0-2 133,0-2-87,0 3-108,0-4 447,0 0-46,4-4 1,-3-1-193,2-4 1,-1 0 152,1 0 0,-1-2-194,4-1 0,-1-3 8,0 3-2,3-3 132,-3 5 0,4-6 31,0 5 0,-3-1 29,0 3 0,-1 3 315,0 0 0,2 3-123,-4-3 1,1 4 567,-1 0-332,-2 1 478,3 1-392,0 3 290,-3 2-379,3 4 0,-3 0 85,2 0 1,-2 1 55,2 1 0,-1-1-147,1 2 1,-2-2-9,5-1 0,-3-1-188,3 1 0,0 0 99,3 0 1,0 0-229,0-1 1,-1-2-38,1 0-385,4-4 376,-3 2 0,3-4-42,-1 0-454,-2 0 411,3 0 1,-2 0-77,1 0 0,0-1 98,-3-2 0,-3-2 196,0-4 1,-2 1-100,2-1 1,1 0 186,-4 0 0,0-3-87,-3 1 172,0-1-88,0-1 0,0 3-136,0-1 493,0-3-257,-4 4 1,2 0 69,-4 4 1,3 3-142,-2-2 1,2 3-97,-3-1 1,3 2 12,-3 1 0,0 4-103,-3 2 1,3 2 176,0 4 132,4-2-190,-5 3 1,6-2 46,-2 1-234,2 4 165,1-6 1,0 2-103,0-3 0,0 0 147,0 0-76,4 0 1,1-2 49,3-1 0,0-1-195,-2-2 1,2-2 50,-2 2-41,2-2 125,0-1 1,1-4-48,0-2 124,0 2-83,0-3 1,-3 2 119,-1-4 1,-2-1-112,3-2 1,-4 2 34,1-1 1,1-2-16,-1 1 1,0-2 5,-3 2 1,0 0 13,0 3-238,0 4 214,0-3 0,0 6 1,0-3-289,0 3-30,0-2-61,0 4 0,-1 4 71,-2 2 1,2 5 560,-2 4 0,1 2-161,-1 0 1,2 2-44,-2 1 1,2 0-53,1 4 598,0-5-383,0 7 1,1-7 70,2 5 310,-2-1-311,7 4 1,-6-1 245,4 1-110,-4-1-267,6-3 0,-6 1-279,4-3 0,-4 1 116,0-4 1,-1-2-290,-1-8 1,0 1 65,0 0 84,-3-4 32,2-1 0,-7-4-181,2 0 0,-3-1 78,-3-2 0,-1-2-895,-5-4 1,-1-4 42,-1-1 1069,1-3 0,-6-4 0,2-2 0</inkml:trace>
  <inkml:trace contextRef="#ctx0" brushRef="#br0" timeOffset="6715">4622 211 8277,'-9'-8'0,"0"-3"1343,4 3-790,1 0-535,4 8-1215,4 0 711,-3 0 1,6 4-272,-4 2 0,4 2 757,-1 1 0,2 3 0,0 2 0</inkml:trace>
  <inkml:trace contextRef="#ctx0" brushRef="#br0" timeOffset="7277">5512 452 8217,'-8'-7'0,"-1"1"676,0 2-462,4 4 1,-3 0-63,2 0 1,-1 4-143,-2 2 0,1 1 644,2 2 1,-1 0-197,4 0 0,-3 0-70,3 0 1,0 2-29,3 1-278,0 0-16,4 1 1,1-4-282,4 3 1,0-2 180,0-1 0,2 0-527,1-1 0,3 0 293,-3-2 1,3 1-564,0-4 0,2 0-59,0-3-183,1 0 595,0 0 0,-1 0-244,1 0 722,-4 0 0,2-8 0,-2-2 0</inkml:trace>
  <inkml:trace contextRef="#ctx0" brushRef="#br0" timeOffset="7855">5734 532 8217,'-8'-9'0,"2"0"806,-2 4-411,3-3 1,-3 6 178,-1-3-96,0 3-177,0-2 0,0 4 72,1 0-241,-1 0 0,-3 3 0,1 1 243,3 0 1,0 2-128,2 3 1,-1 0-169,1 0 0,2 3 102,4-1 0,0 1-294,0-3 0,3 3 118,0-1-552,4 1 412,-2-3 1,3 0 4,1 0 0,0-3 44,0-1 0,0-2-226,0 3 1,-4-4-182,1 1 309,0-2 1,0-1 86,0 0 1,-4-1 130,1-2 0,-1-1-88,1-2-266,-2-1 135,3 2 1,-4-4 64,0 0 1,0-3-6,0 0 1,0 1-114,0 2 0,0-1 60,0-2 0,0 3-208,0-3 161,0 2 187,0 1 0,3 3 1,1 1-301,0 1 502,-2 2 0,6 2 196,-2 0 0,1 3-174,-1 3 0,1 2 56,-4 1 0,3 0-30,0 0 0,-1-1 320,1 1 0,-1 0 16,1 0-255,2 0 1,-6 0 0,3-1 302,-1 1-613,2-4 1,-4 2-215,4-4 188,-4 4-86,6-6 140,-7 3-279,7-4 186,-3-4-786,4-1 570,-1-4 0,-2 1-157,0 2 194,-4-2 0,5 4 0,-3-5 111,1 0 0,-2 0-34,3 0 0,-3 0 219,2 1 1,-3 2-236,1 0 210,2 4 1,-3-2-91,4 4 610,-4 0-375,2 0 0,-3 4 211,2 2-99,-2 2 0,6 0 0,-3 1 88,1 0-567,0-4 291,4 7 0,-3-9-574,0 6 1,0-3 254,3 3 0,0-3-654,-1 0 0,1-4 893,0 1 0,4 2 0,0 0 0</inkml:trace>
  <inkml:trace contextRef="#ctx0" brushRef="#br0" timeOffset="8141">6050 220 8310,'0'9'1393,"1"1"-872,2 2 22,2 1-350,4 5 0,0 0 310,0 3 1,0-1-93,-1 3 1,1-2 212,0 2 0,0-3-131,0 0 1,-1 2-419,1-1 1,0-1 178,0-2-1216,0-1 790,-4 1 0,1-3 133,-3-1-494,0-3 210,1 2-1721,-3-4 801,3 0-1306,-4-1 2549,0-3 0,-4-1 0,-1-4 0</inkml:trace>
  <inkml:trace contextRef="#ctx0" brushRef="#br0" timeOffset="8320">5980 450 8306,'-8'-8'552,"2"-1"1,-1 3-110,4 0 272,0 4-389,3-2 1,1 3-322,2-2 0,2 2-456,4-2 0,0 2 349,0 1 0,0 0 85,3 0 0,1 3-371,2 0 0,1 4-110,-1-1-844,2 2 548,-4 1 794,4-1 0,-7 1 0,3 0 0</inkml:trace>
  <inkml:trace contextRef="#ctx0" brushRef="#br0" timeOffset="8640">6200 541 8566,'6'0'780,"0"0"664,0 0-881,-1-4 1,6 2 28,-3-4 0,4 3-259,0-3 0,-2 0-197,2-3 1,0 3 112,0 1 0,0 2-145,-3-3 35,-1 0-690,1 1 1,-3-2 292,0 4-454,-4-4 484,2 6 1,-5-4-252,-2 3 1,0 1 155,-6-2 1,2 2 185,-4 1 0,1 0-67,1 0 1,0 0 196,0 0 1,2 4-64,1 1 298,-2 3 1,7-2-1,-2 1 14,2 3-19,1-1 0,0 3 0,1-3 207,2 0-18,2 0-186,4 4 1,0-4 2,3 3 1,-1-5-77,4-1 0,-4-1-499,4 1 0,-3 0 62,3-3 1,-4 3-105,4-3 1,-4 1 149,1-1-582,-3-2 0,0 3 0,0-4 820,0 0 0,0 0 0,-1 0 0</inkml:trace>
  <inkml:trace contextRef="#ctx0" brushRef="#br0" timeOffset="8841">6475 478 8301,'-5'-4'661,"1"3"0,5-3-822,2 4 0,2 0-44,4 0 1036,-1 0-543,-3 4 0,6 0 42,-2 2 1,2 1 68,-2-4 0,0 3-6,3 0 1,-1 2-200,4 1 1,-4 0-800,4 0 0,-4-1 357,1 1 1,-3-1-665,0-2 1,0 2 144,0-2-782,0-2 1549,-1 0 0,1-1 0,0 2 0</inkml:trace>
  <inkml:trace contextRef="#ctx0" brushRef="#br0" timeOffset="9050">6677 470 8301,'-9'-4'0,"0"-1"1007,0 0 0,0 1 49,1 4-780,-1 4-84,-4 1 1,3 2 256,-2 2 363,3-6-411,-4 9 0,3-5 123,-2 5-846,3 0 330,0-3 0,3 0-311,0-1 1,4 1 301,-1 0 1,2 0 53,1 0 1,0 0 192,0-1-4268,0 1 4022,0-4 0,4 3 0,1-3 0</inkml:trace>
  <inkml:trace contextRef="#ctx0" brushRef="#br0" timeOffset="9283">6677 406 8212,'13'-8'281,"-1"-1"0,3 1-69,2 2 1,1 1 369,3 2 1,-3 2 276,0-2-626,0-2 0,2 4 0,0-2 263,-4 2-340,2 1 1,-8-3 0,2 1-363,-3 0 1,0 1 152,0 1-1877,-4 0 631,3 0 628,-7 4 1,2-3 670,-6 1 0,-2 3 0,-4 0 0</inkml:trace>
  <inkml:trace contextRef="#ctx0" brushRef="#br0" timeOffset="9520">6756 248 8301,'-5'4'0,"1"0"751,4 5 0,0 3-215,0 0 0,0 3 8,0 0 1,1 2-108,2 0 1,-2 1 52,2 0 0,1-2-12,-1-1 103,4 2-259,-6-7 1,4 6-235,-2-1 0,0-2 128,3-2 1,-1 2-747,-2-1 1,-1-1 401,4-5 0,-4 1-1224,1-1 1,1-1 57,-1 1-790,4 0 819,-6-1 1265,6 3 0,-2-7 0,4 3 0</inkml:trace>
  <inkml:trace contextRef="#ctx0" brushRef="#br0" timeOffset="9688">6968 600 8300,'0'-8'2380,"0"3"-1115,0 1-475,0 4-1359,0-4 373,0 3 0,-1-3 111,-2 4-1888,2 0 919,-3 0 1054,4 4 0,-4 1 0,-1 4 0</inkml:trace>
  <inkml:trace contextRef="#ctx0" brushRef="#br0" timeOffset="10269">6253 442 8195,'0'-5'713,"0"1"0,-1 4-491,-2 0 1,-3 0 150,-5 0 0,-3 1-65,-4 2 1,1-1-349,-1 4 1,-2-2 129,-1 2-1788,4 2 852,1-3 846,2 8 0,-4-3 0,1 2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4:37.638"/>
    </inkml:context>
    <inkml:brush xml:id="br0">
      <inkml:brushProperty name="width" value="0.04308" units="cm"/>
      <inkml:brushProperty name="height" value="0.04308" units="cm"/>
      <inkml:brushProperty name="color" value="#AB1A01"/>
    </inkml:brush>
  </inkml:definitions>
  <inkml:trace contextRef="#ctx0" brushRef="#br0">18 688 8017,'-5'1'992,"2"2"1,1 2-460,-1 4-304,2-1 56,-3 1 159,4 4-165,0-3 0,0 3 64,0-5 179,0 1-212,0 0 0,0-3 5,0 0 0,0-3 242,0 3-69,0-4-260,0 1-57,4-3 0,-2 0 176,4 0 0,4-1-90,4-1 0,5-4-204,4-6 1,5-5 172,7-3-371,0-5 163,5-1 0,0-2 74,4-1 1,0-2-70,0-2 0,1-1-115,2-1 1,-1 1-3,4-1 1,-4 2-34,1-6 0,-5 6 82,0 1-146,-9 3 204,5-1 0,-7 4 8,1-1-113,-2 5 96,-3-4 1,-1 7-3,1-1-206,-5 5 198,0-1 1,-6 6-128,-1-2 0,-2 2 111,-4 1 0,-1 1-294,-3-1 0,2 3-122,-4 0-720,0 4 285,-3-2 341,4 4-1631,-3 0 911,3 0 1252,-4 0 0,4 4 0,1 1 0</inkml:trace>
  <inkml:trace contextRef="#ctx0" brushRef="#br0" timeOffset="1412">759 986 8051,'-5'4'386,"1"-2"-191,4 4 0,0-1 284,0 4-385,-4 4-19,3-3 397,-3 3-243,4-5 1,-3 1 63,0 0 382,0 0-366,3-4 1,0 0 462,0-2-211,0-2-85,0 3-245,0-4 1,0-4-239,0-2 0,0-2 80,0-1-805,0-4 533,4 0 1,-3-2 51,2 0-359,-2 0 301,-1-2 1,3-1-86,0 1-81,0-1 151,-3 0 1,3 2 52,0 1 1,2-1 41,-2 4 0,1 1 188,-1 2 0,-2 3-59,2 0 184,2 4-95,-4-2 1,3 5 117,-4 2 0,3 2-56,0 4 1,0 3 133,-3-1 1,3 5-34,0-1 0,1 0-125,-1 0 0,-2 2 81,1-2-144,3-3 33,-4 5 1,6-7-9,-4 2 1,3-3-27,-3 0 0,3-3-177,-3 0-33,4-4 175,-2 2 1,0-4-167,1 0 1,-1-1 46,1-2 0,2-1-174,-2-2 0,2-5-132,0 2-63,1-1 217,-4-3 1,3 0-36,-2-2 12,-2-1 159,4 2 0,-4-1-141,1 1 251,-1 3-110,0-2 0,-3 7 591,2 0-295,-2 4 48,-1-1 1,0 4 61,0 1 261,0 3-349,0 8 1,0-2 150,0 4-286,0-5 11,0 7 0,0-3 7,0 3 0,0-2-119,0 0 1,0-3-459,0 2 0,4-3 245,2 1 0,-1-2-599,1-2 0,0 1 81,2 0 0,4-3-197,0 0 0,3-4 949,-4 1 0,5-2 0,-2-1 0</inkml:trace>
  <inkml:trace contextRef="#ctx0" brushRef="#br0" timeOffset="1984">1201 899 8051,'0'-9'932,"-4"0"-147,3 4-216,-7-3 0,3 7-133,-4-2 1,0 2-316,0 1 1,1 1 152,-1 2 98,0 2-170,0 4 1,1 1 145,2 2 60,-1-3-146,6 8 0,-3-6-133,4 4 0,0-4 59,0 4 0,0-3-379,0 2 1,4-3 189,1 1 0,3-2-126,1-1 0,0-1 50,0 1-565,-4-4 181,3 3 196,-4-7-235,5 3 93,0-4 63,-4 0 0,2-1 129,-4-2 1,0 1-31,-3-4 1,3-3 69,0-2 1,0-1 112,-3 3 1,-3-4-31,0-1 0,-3 0-10,3-1 0,-4 3-100,1-2 418,2 3-166,0-2 1,1 4 532,0 0-307,0 1 188,-1-1-283,4 4 1,-4 2-267,4 6 0,1-1 231,2 4 0,-2 3 102,5 2 0,0 4-110,3-3 7,0 3 0,-3-4 0,0 3 37,0-1 108,2 2-216,1-5 1,-3 3 63,0-4 1,0 2 2,3-3 0,-4 3-133,1-5 68,-4-2-81,6 4 133,-7-7-11,3 3 133,-4-4-105,4-4 1,-3-1-23,2-4-358,-2 0 167,-1 0 0,3-3-138,0-3 1,1 1 106,-1 0 0,-2-1-9,2-3 0,-2 2-10,2 1-46,-2-2 59,3 7 0,-1-3-54,0 1 1,0 5-454,-3-2-452,4 6 537,-3-1-17,3 4-551,0 0 0,-2 3 66,4 0 1029,-4 4 0,6-2 0,-4 4 0</inkml:trace>
  <inkml:trace contextRef="#ctx0" brushRef="#br0" timeOffset="2285">1394 1012 8051,'4'0'151,"4"0"653,-3-4-447,4-1 1,0-2 82,0 1-826,-1-2 286,1 3 0,-1-4 122,-2 0 0,2 1 68,-2-1 1,-2-1 521,-1-2-304,1 2-47,-3-2-75,3 3 1,-4 0-223,0 4 34,-4 1 1,2 4 180,-3 0-46,-1 0-36,-3 0 0,0 4 270,0 2 0,0 2-104,1 1 1,0 2 1,2 1 1,2 4-72,4-1 0,0-3-14,0 0 0,4 1 162,2-1-613,2-1 240,0 2 0,5-6 196,2 2-1094,-2-2 673,3-3 0,-2 3-752,4-4 1,-1 0 469,1-3 0,-3 0-242,-1 0 0,4 0-55,3 0 835,-5 0 0,5-4 0,-3-1 0</inkml:trace>
  <inkml:trace contextRef="#ctx0" brushRef="#br0" timeOffset="2481">1880 924 8051,'-5'4'0,"1"-3"2200,4 7-1390,0-3 1,0 4-593,0-1 1,0 1-78,0 0 0,0 0-66,0 0 38,0-1 0,0 1-226,0 0 0,1-3 19,2 0 1,-1-3-135,4 3 0,-2-3 191,2 3-1516,2-5 967,-3 3 1,4-3 585,0 2 0,0-2 0,-1 3 0</inkml:trace>
  <inkml:trace contextRef="#ctx0" brushRef="#br0" timeOffset="3173">2002 987 11013,'0'9'760,"0"-1"-692,0 1 1,0-3 278,0 0 91,0 0-91,0 3 461,0-4-201,0 3-519,0-8 76,0 8 0,1-7-774,2 2 470,-2-2-939,7-1 753,-3 0 0,1-3-252,-1 0 135,1-4 0,3 3-162,0-5 0,-3 0 124,0 0 0,-3 0 112,3 0 0,-3-2 21,2-1 344,1 0-70,-1 3 0,2 1-303,-4-1 1024,0 4-372,-3-3-140,4 7 598,-3-3-271,3 4-37,-4 0 1,0 4-156,0 2 1,0 2 432,0 1 1,0-1-236,0 1 1,1 0-110,2 0 0,-1 0 18,3-1-376,1 1 57,3-4 1,0 2 289,0-4-520,0 4 154,3-6 0,-1 3-112,4-4 0,-4-1 61,0-2 1,2 1-291,-1-4 1,3 0 52,-4-3-172,1 0 300,1 1 0,-3-1-125,1 0-75,-1-4 143,-1 0 0,0-5 33,0 0-197,-1 1 290,-3-1 0,2 0-180,-4 1 0,3-4 119,-3 1 1,3-4-38,-3 3 1,0-2-53,-3 2 481,0-3-204,0 5 1,0-1-166,0 5 590,0 2-342,0 4 1,-1 1 0,-2-1 323,2 4-286,-7 1 1,6 4 137,-4 0 1,1 4-57,-1 2 0,0 3 71,3 2 0,-3 3 125,3 4 127,-4 3-252,6-2 0,-4 6 69,2-1 0,2 1-119,-3 2 1,4-1 218,0 1-315,0-5 50,0 8 0,0-9-112,0 9 0,0-5 164,0 5 0,0-6-314,0 0 1,0-5 31,0 2-184,0-3 182,4 0 1,-3 0 43,2-1-954,-2-3 623,-1-1 0,1-4-35,2-1-1421,-2-3 385,3 3-833,-4-7 1002,0 3 1225,0-4 0,-8-8 0,-2-2 0</inkml:trace>
  <inkml:trace contextRef="#ctx0" brushRef="#br0" timeOffset="3565">2293 977 8042,'5'-9'120,"3"4"60,-2 2 0,2-1-180,0 2-216,5-1 96,-3 3 1,6 0 112,-5 0 0,1-3-45,-3 0 1,1 0 726,2 3 1,-3 0-55,3 0 76,-2 0-357,-1 0 0,0 4 31,-1 2-455,-3 1 83,3 2 0,-6 0 425,4 0-471,-4 4 233,2-4 0,-3 7 9,2-4 1,-1 3-1,4-4 0,-4 1-234,4-3 0,-1 0 5,1 0 1,2-1 16,-2 1 1,2-4 65,1-2-123,-1-2 59,1-1 0,0 0 36,0 0 0,-1-4-15,-2-2 1,1-2-29,-1 0-184,-2-1 222,0 0 0,-1-3-143,0 0 0,0-2 127,-3 2 0,-1-3 102,-2 3 1,-2-2-104,-4 2 264,0 0-253,-3 3 1,-1 1 9,-2-1 130,-5 4-123,5-3 0,-7 7 33,5-2-330,-5 2 185,4 1 1,-5 3-754,2 0 1,3 3 381,-3-3 1,6 4 455,0-1 0,0-3 0,-2 1 0</inkml:trace>
  <inkml:trace contextRef="#ctx0" brushRef="#br0" timeOffset="3738">1879 838 7993,'-9'-13'2168,"-4"3"-1301,7-2-1573,-2 7 1,12 2 705,2 6 0,2 2 0,1 3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5:46.333"/>
    </inkml:context>
    <inkml:brush xml:id="br0">
      <inkml:brushProperty name="width" value="0.05745" units="cm"/>
      <inkml:brushProperty name="height" value="0.05745" units="cm"/>
      <inkml:brushProperty name="color" value="#AB1A01"/>
    </inkml:brush>
  </inkml:definitions>
  <inkml:trace contextRef="#ctx0" brushRef="#br0">1 680 20166,'3'5'-1620,"-2"3"0,2-1 1,-1 2 1909,1 3 1,-2 0-155,2-3 1,1 3-247,-1-1 370,4 1-177,-6 1 0,7-3-602,-2 1-99,1-1 0,2-4 1265,0 0-721,0 0 199,0-1 0,4-1 859,1-4 4190,3 0-4378,4-4 1,3-2 272,5-6 1,3-5 324,3-3 0,4-5-509,2 2 0,10-6 27,5 0 1,6-7-439,0 0 1,4-5-475,-4 0 0,9-2 0,-1-1 0,1 2 0,-7 4 0,5-1 0,-10 8 0,8-1 0,-5-1 0,0 6 0,-9 0 0,-1 2-332,-5 4 1,1-2-294,2 2 1,-2 4-467,-4 2 1,-4 4 324,-2-1 0,-3 4-839,-2 2 1605,1-2 0,-8 7 0,1-2 0,-1 2 0,-3 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6:11.319"/>
    </inkml:context>
    <inkml:brush xml:id="br0">
      <inkml:brushProperty name="width" value="0.04308" units="cm"/>
      <inkml:brushProperty name="height" value="0.04308" units="cm"/>
      <inkml:brushProperty name="color" value="#AB1A01"/>
    </inkml:brush>
  </inkml:definitions>
  <inkml:trace contextRef="#ctx0" brushRef="#br0">18 424 8463,'-4'-14'-696,"3"2"378,-3 7 1,3 1-97,-2 4 1792,2 0-416,-3 0-413,4 0-361,0 4 0,1-2-37,2 4 512,-2-1-334,3 4 1,-4-2 64,0 2 1,3-4-31,0 7-36,4-5 1,-2 8 51,4-6-425,-4 2 93,2-6 0,-2 1 374,4-1-509,0-3 74,0 2 0,4-5 258,1-2-239,7-2 101,1-3 0,6-5-201,1-2 1,3-4 122,3-2 1,4-1-65,2 2 1,-1 0 160,2-3-282,-5 3 87,2-5 0,-5 5 91,-1-3-203,1 3 177,-3-2 0,5 5-207,-1-1 0,-4 1 43,-1-1 0,0 3-43,-1 0 0,0 2 88,-6-2 0,-1 1-114,-4 3 0,-4 1 50,1-2 0,-4 5 30,0 1 0,-4 1-108,-1-1-182,0-1 208,-1 6 12,-1-3-551,0 4 420,-3 0 1,4 0-1126,-2 0 708,-2 0 775,6 0 0,-6 0 0,3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5:57.181"/>
    </inkml:context>
    <inkml:brush xml:id="br0">
      <inkml:brushProperty name="width" value="0.05745" units="cm"/>
      <inkml:brushProperty name="height" value="0.05745" units="cm"/>
      <inkml:brushProperty name="color" value="#AB1A01"/>
    </inkml:brush>
  </inkml:definitions>
  <inkml:trace contextRef="#ctx0" brushRef="#br0">1 27 20303,'9'0'-1153,"0"0"0,3 0 0,3 0 530,2 0 1,4-1 387,3-2 1,1 2-220,2-2 695,-1-2-160,4 4 0,1-4-78,1 2-89,6 2 152,-1-3 1,4 4 172,0 0 0,-4 1-212,1 2 1,2-1-135,-2 4 1,1-1 107,-1 1 1,2-2-117,5-4 1,4 0 1,-2 0-351,2 0 221,-9 0 0,-1 0 21,-4 0-254,0 0 412,-7-4 1,4 3-52,-5-2 1,1-1 70,-4 1 1,-3 0-196,0 3 0,-3 0 108,0 0 1,-1 0-86,-3 0 1,-1 0 97,-4 0-369,0 0 246,0 0 0,-1 1-149,1 2-193,-4-2-9,3 3 543,-7-4 1,7 4 0,-3 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6:39.550"/>
    </inkml:context>
    <inkml:brush xml:id="br0">
      <inkml:brushProperty name="width" value="0.04308" units="cm"/>
      <inkml:brushProperty name="height" value="0.04308" units="cm"/>
      <inkml:brushProperty name="color" value="#AB1A01"/>
    </inkml:brush>
  </inkml:definitions>
  <inkml:trace contextRef="#ctx0" brushRef="#br0">150 354 8116,'0'-9'0,"0"0"-379,0 4 250,0-3 1,0 3 465,0-4 1,-1 4-25,-2-1 0,1 1 19,-4-1 1,3-1-70,-3 4 389,1-4-321,-4 6 1,3-4 175,0 2-96,0 2-146,-3-3 0,3 4-88,0 0-118,1 4 149,-4-3 1,0 7-102,0-2 1,0 2 87,1 1 0,-1 3-65,0-1 0,4 2-35,2-1 0,2-2-74,1 1 1,0-1 184,0-1-490,0 0 201,4 0 0,2-2-514,6-1 358,-3 2 148,4-7 0,-1 3-521,0-4 1,2 0 239,-2 0 0,3 0-596,-3 0 1,-1 0-2,-2 0 203,0 0 264,0 0 502,0-4 0,-1-1 0,1-4 0</inkml:trace>
  <inkml:trace contextRef="#ctx0" brushRef="#br0" timeOffset="315">141 1 8058,'-5'0'-105,"1"0"0,3 1-49,-2 2 498,2 2-216,-2 7 0,3-1 322,0 4 0,0-1-149,0 4 0,0 0 310,0-1 0,0 1-183,0 0 1,2-2 135,1-1 1,3 2 126,-3-3-725,4 3 90,-6 1 0,7-5 321,-2-1-622,-2 2 240,4-4 0,-7 2-17,5-3 0,-3-1 43,3-2 0,-4 2-464,1-2 0,1-1 206,-1 0 0,1-2-1072,-1 3 689,-2-4-667,3 2 250,0 0 354,-3-3-271,3 3 954,-1-4 0,-2 4 0,3 1 0</inkml:trace>
  <inkml:trace contextRef="#ctx0" brushRef="#br0" timeOffset="723">248 274 9229,'4'9'330,"-3"0"19,2 0 9,-2-1-184,-1 1 1,1 0 284,2 0 0,-2 3-161,2-1 1,-2 1 8,-1-3 0,3 0-87,0 0 0,2-1-6,-2 1 135,0 0-580,-3-4 291,0 3 173,0-7-503,0 3 210,0-4-217,0 0 185,0-4 1,0-1-189,0-4 0,0 0 101,0 0 1,0 0 11,0-3 0,0 1 96,0-4-81,0 5 91,0-3 1,0 1-111,0 0 317,0 1-222,0 2 1,3 0 328,0 0-133,0 0 0,-2 1 95,2 3 0,-1-2-30,4 4-111,-4 0 54,6 3-448,-7 0 217,6 0 0,-5 0 63,4 0-747,-4 4 503,6-3 0,-6 7-654,4-3 1,-1 0 381,1 1 1,-1 0-128,-2 3 1,1-1 682,5-2 0,-4 2 0,-1-4 0</inkml:trace>
  <inkml:trace contextRef="#ctx0" brushRef="#br0" timeOffset="1228">495 318 8058,'0'-9'0,"0"1"585,0-1-264,0 4 0,-1-2 13,-2 4-143,2-4 1,-7 5 251,2-4 1,1 4 65,0-1-99,-1 2-147,-3 1 0,3 0 85,0 0-261,0 4-15,-3-3 1,2 7 276,1-2-232,2 6 72,0-2 0,3 3 36,-2-1-146,2-2 79,1 3 0,0-4-241,0-1 0,0 4-10,0 0-15,4 0 0,0-4 0,2 1-243,-2-4 220,-1 3 0,-1-7 68,4 2-298,-4-2 203,6-1 0,-6 0 10,4 0 1,-3 0 65,3 0 0,-1-1-88,1-2 0,1 1 30,-1-4-189,-2 0 254,0-3 1,-1 1-80,0-1-94,0 0 170,-3 0 0,0-1-78,0-1 233,0 1-70,0-3 1,0 4 14,0 0 1,0 4-110,0-1 432,0 4 1,0-3-56,0 2 128,0 2-225,0-3 0,0 5 19,0 2 86,0 2-117,0 0 0,-3 3 3,0-3 14,0 3-95,3 1 0,0 1-178,0 2 1,3-3 49,0 3 0,1-2-125,-1-1 0,-1 0 53,4-1 0,-1-2-456,0 0 0,2 0 57,-4 3-808,4-4 814,-6 3 1,6-6-151,-4 3-295,4-3 118,-2 2 133,0 0 684,2-3 0,-2 3 0,4-4 0</inkml:trace>
  <inkml:trace contextRef="#ctx0" brushRef="#br0" timeOffset="1803">582 318 8058,'0'-9'0,"-1"1"-469,-2-1 188,2 0 1216,-3 0-163,4 4-180,0 1-208,0 4 377,0 0-537,0 4 0,0 1 166,0 4 1,0 0-159,0 0 1,0 2 7,0 1 0,0 1 167,0-1-384,0-3 1,1 4 0,1-3 357,1 2-595,0-6 217,-3 5 0,3-6-114,0 4 1,3-3 79,-3 0 1,1-4-66,-1 1 1,-1-2-111,4-1 52,-5 0-22,3 0 113,0 0-69,-3-4 1,6-1 77,-4-4-325,0 0 195,1 0 1,-3 1-46,2-1 0,-2 0 129,-1 0 0,1 0-17,2 1 0,-2 2-60,2 0 240,-2 4-218,-1-6-20,0 7 208,0-3-144,0 4 33,4 0 247,-3 0-89,3 4 0,-4 1 225,3 4 0,-2 0-128,2-1 0,1-2 20,-1 0 1,3 0-71,-3 3-132,4 0 63,-6-5 1,3 4 101,-4-2-296,4-2 237,-3 4-77,7-7 1,-5 4-65,3-2-66,-2-2 138,0 3 109,-3-8-189,3-1 1,-4-4-6,0 0 0,1 0 72,2 1-161,-2-1 143,3 0 0,-4-1-1,0-2 63,-4 3-69,3-4 0,-3 4-32,4 0 0,0 0 17,0 1 1,0-1-276,0 0 1,0 3-75,0 0-532,0 4 215,-4-6 159,3 7-765,-3-3 535,4 4 758,0 0 0,4 4 0,1 1 0</inkml:trace>
  <inkml:trace contextRef="#ctx0" brushRef="#br0" timeOffset="2025">795 301 8547,'8'5'1630,"-2"1"-894,-3 0-373,-3-1 0,3 3 114,0-2-9,0-2-173,1 4 1,-3-3-180,2 3 1,-2-2 408,-1 0-817,4 0 1,-3 3 271,2 0 0,1-4-658,-1 1 490,0 0-1696,-3 3 581,0-4 322,4 3-415,-3-7 1396,3 3 0,-4 0 0,0 1 0</inkml:trace>
  <inkml:trace contextRef="#ctx0" brushRef="#br0" timeOffset="2540">892 301 8369,'5'4'1409,"-1"0"-1034,0 5 1,-3 0 246,1 0 1,2 0-156,-1 0 0,0-1-124,-3 1 0,1 0 31,2 0-433,-2 0 187,3-1 75,-4 1 0,1-1 21,2-2 212,-2 2-817,3-7 206,-4 3-562,0-4-302,0 0 621,0-4 221,0-1 0,3-1-38,0 0-78,0 0 225,1-3 0,-3-2-134,2-1-177,1 0 180,-3 3 1,7 1-55,-2-1 1,-1 0 62,1 0 0,-1 0 276,1 0 1,1 4-154,-4-1 573,3 4-373,-5-2 0,4 1 20,-2 0 419,-2 0-352,3 3 0,-3 0 52,2 0-6,-2 0-65,3 0 0,-4 4 523,0 2-361,4 2 1,-3 0 21,2 1 0,1 0-170,-1 0 0,0 0-142,-3 0 0,1-2 230,1-1-709,-1 2 317,3-3 0,-3 3 209,2-2-513,-2 2 303,3-4 0,-1 2-705,0 0 1,1-4 339,-1 1 0,-1 1-549,4-1 1,-3 0-24,3-3 41,-1 4 708,0-3 0,3 3 298,-2-4 0,2 0 0,1 0 0</inkml:trace>
  <inkml:trace contextRef="#ctx0" brushRef="#br0" timeOffset="3043">1183 380 8227,'5'-13'38,"-1"3"51,-4-1 0,0 1 284,0 1 280,0 0 54,0 0-201,0 1-182,0-1 50,0 0 47,0 4 0,-1-2 213,-2 4 29,2 0-289,-7 3-603,3 4 213,-4 1 0,3 4 254,0 0-233,4 4 37,-5-4 0,6 5 246,-2-2-493,2-2 154,1 6 0,0-6-233,0 2 1,0-2-32,0-2 70,4 1 128,1 0 1,3-1-383,1-2 368,-4-2-144,3-4 135,-7 0 104,7 0 154,-3-4-179,3-1 0,-3-4 138,-2 0 1,-1 0-71,1 1 1,-2-1 32,2 0 1,-2-3-24,-1 0-67,0 1 60,0 2 1,0 0 10,0 0 157,0 0-85,0 5 1,0-1-74,0 2 30,0 2-18,0-3-240,0 4 0,0 1 74,0 2 0,0-1 296,0 4 0,0 0-61,0 6 143,0-2-124,0 3 0,0-2-143,0 1 214,0 4-75,0-2 1,0 0 0,0 1 356,0 0-234,0-2 1,0 3 52,0-4 1,0 4-120,0-2 1,0-1-78,0-1 1,0 0 24,0 0 1,0-3-120,0-3 1,-1-1 213,-2 1-617,2 2 275,-7-7 1,3 2-19,-3-3-750,-1 0 565,0 0 1,0 0-726,0 0 1,-3-1 452,-3-1 0,1-3-1203,0-4 1804,-1 0 0,-3 0 0,1 0 0</inkml:trace>
  <inkml:trace contextRef="#ctx0" brushRef="#br0" timeOffset="3238">776 124 8099,'-1'-9'0,"-2"1"2102,2 3-989,-3 1-1865,4 4 490,0 0 246,4 0-1132,-3 0 819,3 4 0,-1-2 107,0 3 222,0 1 0,-7 7 0,-1 1 0</inkml:trace>
  <inkml:trace contextRef="#ctx0" brushRef="#br0" timeOffset="3936">636 645 8298,'0'-9'-47,"-4"4"361,3-3 1,-6 6-11,4-4 1,-1 4-130,1-1 0,2-1 196,-5 1 36,4 0-126,-6 3 0,6 0 123,-4 0-266,4 0 48,-6 4 1,6-2 183,-4 4-363,4 0 25,-5 3 1,6 0-90,-2 0 1,2-1 68,1 1 0,0 0-91,0 0 0,0 0-82,0-1-215,0 1 239,4-4 0,-2 2 34,3-4 1,-2 3-59,3-3 1,-1 1 74,1-1-291,2-2 193,-7 3 0,7-4-60,-2 0 1,-2-3 116,2 0-1,-3-4 62,3 1 0,-4 1-118,1-1 320,-2 0-223,3-3 1,-3 1-40,2-1 220,-2 0-20,-1-4-168,0 3 204,0-2 23,0 3 319,0 4 1,0 0 93,0 2 268,0 2-386,-4-3 93,3 8 82,-3 1-133,4 4-373,0 0 77,0 0 1,0-1 256,0 1-466,4 0 55,-3 0 1,6 0-436,-4-1 0,4 1 260,-2 0 0,0 0-1052,1 0 0,-1 2 133,1 1 1074,-2 0 0,0-3 0,1 0 0</inkml:trace>
  <inkml:trace contextRef="#ctx0" brushRef="#br0" timeOffset="4849">169 830 9182,'0'9'330,"0"-1"0,0 1 383,0 0-424,0 0 0,3 0 123,-1-1 0,1 2-115,-3 2 0,1-2-64,2 2 0,-2 0 121,2 0-254,2 0 92,-4 1 0,6-4 191,-4 3-504,0 2 164,1-4 1,-2 2-61,4-3-121,-4 0 86,2 0 1,-3-3-468,1 0 351,-1 0-244,3-2 67,-4 0 148,0-4-103,0 0 205,4 0 40,-3 0 0,4-4-162,-2-1 0,-2 0 133,2-1 0,1 0-17,-1-3 0,1 0 17,-1 0 0,-2 1-71,2-1 83,2 0 1,-4 0-14,1 0 1,2 3-72,-1 1 288,0 3-182,-3-2 1,1 1 107,2 0-15,-2 0-112,3 3 138,-4 0 0,1 1-102,2 2 1,-2-1 225,2 4 1,-2 0 94,-1 2 21,4 1-168,-3 0 0,3 0 5,-4 0 1,3-1-26,0 1 0,2-3 86,-2 0-121,0 0 9,1 3 0,-2-1-113,4-3 0,-3 2 92,3-4 1,-3 3-456,3-3 96,0 0 119,-1-3 67,2 0 0,-5 0 43,4 0 1,-4 0 13,2 0 0,-1-1-354,0-2 278,4-2 0,-6-4-75,2 1 0,1-1 55,-1 0-68,0 0 143,-3 0 1,0 0-65,0 1 208,0-1-163,0 0 1,0 0-66,0 0 347,0 4-24,0-2-55,0 6 1,0-4 73,0 2 216,0 2-233,0-3 108,0 8-114,0-3 1,2 7-49,1-3 234,0 3-132,-3 1 1,3 0-108,0 0-225,0-4 193,1 3 0,-2-4-119,4 5 1,-3-1 80,3-2 1,-3 2-589,3-2 0,-3-1 107,2 0-1304,-3-3 491,2 2 1245,0 0 0,-3-3 0,3 3 0</inkml:trace>
  <inkml:trace contextRef="#ctx0" brushRef="#br0" timeOffset="5029">416 980 8094,'0'-9'1293,"-4"0"-889,3 0 0,-3 3-134,4 0 0,1 5 66,2-2-1389,-2 2 597,6 1 2,-2 0 269,0 0 1,2 1 12,-4 2-738,4 1 395,-6 5 515,7 0 0,-3 0 0,3 0 0</inkml:trace>
  <inkml:trace contextRef="#ctx0" brushRef="#br0" timeOffset="5757">617 1059 8296,'5'-4'464,"-1"3"-368,-4-7 1,3 6 251,0-4-52,0 5-118,-3-7 0,0 6 181,0-4 199,0 4-243,0-6 1,0 6 113,0-4 1,0 3 54,0-3-329,-4 4 1,2-4 237,-4 3-574,4 0 226,-2 3 199,0 0-237,0 0 1,-2 0 10,0 0-341,4 0 197,-6 4 1,6 0-21,-4 1 1,4 3 92,-1-2 0,2 2-20,1 1-85,0 0-1,0-1-47,0 1 92,0 0 0,0 0 76,0 0-227,4 0 120,-3-1 0,7 0 63,-2-2-145,-2 2-86,4-7 147,-3 7-204,3-7 139,1 3 1,-3-1-50,0-1 0,-3 1 118,3-3 0,-3-1 149,3-1 1,-4 0-153,1-4 340,1 4-111,-3-6 1,3 3-126,-4-4 0,1 1 114,2 2 0,-2-1 294,2 1-79,-2-2-243,-1-1 5,0 0-330,0 4 299,0 1-1,0 0-197,0 4 163,0-4-6,0 4 52,0 0 72,0 4 1,0-3-67,0 5 0,0-3 171,0 3 0,0-3-58,0 3 1,0-3-53,0 3 1,3 0 9,0 3-180,0-5 134,-3 4 0,0-3 47,0 4 152,0 0-199,4 0 0,-3-1 97,2 1 1,-2-3-38,-1 0 100,0 0-111,0 3 236,-4 0-198,3-5 26,-7 0 90,3-4-167,-4 0 0,1 0 82,-1 0-262,4 0 81,-3 0 1,3-1 152,-4-2-515,0 2 251,5-6 0,-3 5-524,4-4 265,0 0-479,3-3 1,1 1-164,2 2 1034,2-1 0,3 2 0,1-4 0</inkml:trace>
  <inkml:trace contextRef="#ctx0" brushRef="#br0" timeOffset="6275">751 944 8416,'0'-4'544,"0"0"-206,0 4-35,0 0-43,4 0 1,-3 1-8,2 2 0,-2 1 136,-1 5 0,0 0 61,0 0-290,3 0 35,-2 3 0,4-2 193,-2 2-335,-2 2 124,3-5 1,-4 4 176,0-4-242,0 0 65,4 0 0,-3 0 176,2-1-600,-2-3 173,-1 3-296,0-3 144,4 4-151,-3-4 117,3-1 152,-4-4-257,0 0 193,4-4 0,-3 2 73,2-4 1,-1 0-133,1-3 1,-2 0 12,1 1-137,3-1 288,-4 0 0,6 0-89,-4 0 93,0 0-21,1 1 1,-2 0-123,4 2 321,-4-2-316,2 7 603,-4-3-113,4 0 191,-3 3-112,3-3 188,-4 4-316,0 4 0,1-2 158,1 4 127,-1-4-275,3 6 0,-3-4 205,2 2-277,-2 2 1,4-4-325,-2 5 208,-2-4-1086,7 3 622,-3-3-1550,4 4 1262,-4-4 0,2-1 690,-1-1 0,2-2 0,1 3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6:32.150"/>
    </inkml:context>
    <inkml:brush xml:id="br0">
      <inkml:brushProperty name="width" value="0.04308" units="cm"/>
      <inkml:brushProperty name="height" value="0.04308" units="cm"/>
      <inkml:brushProperty name="color" value="#AB1A01"/>
    </inkml:brush>
  </inkml:definitions>
  <inkml:trace contextRef="#ctx0" brushRef="#br0">204 326 8178,'-5'-8'-183,"1"-1"135,4 4 1,-1-2 223,-2 4 567,2 0-374,-3-1 1,3 2 178,-2-4-289,2 4-76,-7-2 0,3 4 131,-4 0 1,3 0 234,-3 0-256,-2 0 0,-7 4 74,1 2-339,3 2 185,-3 1 1,8 0 153,1 0-286,-1 3 12,4-2 0,-2 6 300,-2-4-370,2-1 19,-1-2 0,4 0-55,4 0 0,0 3 219,0-1-203,0 1 1,0-3 155,0 0-360,4-1 161,1-3 1,3 2 29,1-4-313,4 0 198,-3 1 0,5-3-17,-3 2-1018,8-2 734,-10-1 1,11 0-777,-6 0 1,-2 0 481,2 0 1,-4 0-4,1 0 1,-2 0 722,-2 0 0,1-4 0,0-1 0,0-4 0</inkml:trace>
  <inkml:trace contextRef="#ctx0" brushRef="#br0" timeOffset="327">265 379 8178,'0'-9'0,"0"1"824,0-1-473,0 0 1,0 3 442,0 0-576,0 4-64,0-2 1,0 8 222,0 2 1,0 2-119,0 1 1,3 0-66,0-1 1,0 2 172,-3 2-332,0-2 147,0 3 0,3-5 83,0 1-188,4 0 70,-6 0 1,6 0-165,-4-1 1,2-2 245,-2 0-316,4-4 1,-5 2-3,4-4 291,-4 0 0,3 0 15,-2 0-350,-2-4 201,7-1 1,-7-4 65,2 1-370,-2-1 178,3 0 0,-3 0 95,1 0-194,-1 1 85,3-1 0,-3-1-604,2-2 397,-2 2 0,0-2-707,2 3 473,-2 0-907,3 4 338,0-3 378,-3 7-418,7-3 656,-7 4 0,5 0 466,0 0 0,-1 0 0,8 0 0</inkml:trace>
  <inkml:trace contextRef="#ctx0" brushRef="#br0" timeOffset="721">476 336 8178,'-5'0'-77,"1"1"77,4 2 865,0-2-521,0 7 0,0-3 169,0 4 277,4-1-372,-3 1 1,4 0 444,-2 0-579,-2 0 0,3 0-104,-4-1 0,1 1 309,2 0-272,-2 0 211,3 0-545,-4-1 173,0-3 165,0-1-519,0-4 322,0 0 0,0-4-171,0-1 1,-3-3 125,0-1 1,0 0-43,3 0 0,0-3 45,0 1-222,0-1 105,0-1 1,0 2 81,0-3-54,4 3 63,-3-6 0,4 7 106,-3-1 0,-1 1-98,2 1 1,1 0 142,-1 0-112,4 1 1,-6 2-162,2 0 199,2 4-731,-4-2 447,7 4 1,-6 0-142,4 0-743,-4 4 171,5-3-38,-6 7 0,6-3-197,-4 3 1199,4 1 0,-2 0 0,4 0 0</inkml:trace>
  <inkml:trace contextRef="#ctx0" brushRef="#br0" timeOffset="1087">600 335 8178,'0'5'0,"1"3"145,2-2 1,-2-1 84,2 1 1,1-1 29,-1 4 0,3-3 106,-3 0-50,4 0 81,-6 3-104,3 0 0,-1-1 73,0 1-370,0-4 202,-3 3 1,0-6 198,0 4-387,0-4 55,0 6 113,0-7 240,0 2-172,0-3-104,0 0 0,0-3-28,0-3-293,0-2 121,0-1 0,0 0 234,0 0-317,0 1 81,0-5 1,0 3 138,0-2 1,0 0-33,0 0 0,0 0 60,0 3 0,0 0-52,3 1 88,-2-1 1,4 0-46,-2 0-347,-2 4 38,3 1 304,0 0-1081,-3 3 337,7-3-278,-7 4-192,7 0 688,-7 4 1,6-2-1049,-5 4 1481,5 0 0,-2 3 0,4 0 0</inkml:trace>
  <inkml:trace contextRef="#ctx0" brushRef="#br0" timeOffset="1512">742 379 8281,'0'5'-517,"0"-1"1,3-3 325,3 2 1313,-2-2-686,4 3 1,-3-4 108,4 0 0,-3 0-111,0 0 1,-1 0-230,4 0 0,-3 0 177,0 0-455,0 0 178,-1 0 253,3-4-707,-7 3 291,6-7 0,-6 6-177,2-4 1,-2 3 58,-1-2 7,0-1 0,-3-3 23,0 0 0,-2 3 118,2 0 0,-4 3 45,1-3 0,-2 3-12,-1-2 0,3 3-30,0-1 227,1 2-195,0 1 196,-3 0 0,3 1-97,-4 2 1,3-1 543,0 3-387,4 1 1,-4 3 120,3 0 1,0 0 201,3 0-239,0-4-163,0 2 0,0-2 219,0 4-483,4 0 114,-3 0 1,5-3-150,-3 0 0,4-2 75,-1 2 1,1 2-329,-1-2 1,2-2 166,-2-1 0,1 1-1443,2-1 864,0 4-568,0-6 764,0 6 1,-3-6-477,-1 2 41,1-2 1019,3-1 0,4-4 0,1-1 0</inkml:trace>
  <inkml:trace contextRef="#ctx0" brushRef="#br0" timeOffset="1960">936 388 8281,'-5'-1'1026,"2"-2"-117,2 2-534,-3-3 7,3 8 349,-3 1-386,4 4 1,0 0 140,0 0 22,0-5-301,0 4 0,0-3 207,0 4-394,0-4 127,0 3-14,0-3 164,0 3-747,0 1 296,0-4-602,0-1 440,0-4-403,0 0 548,0-4-105,4-1 96,-3-4 0,6 1 27,-4-1-402,0 0 298,0 0 0,-2 0-103,2 1 0,1-4 117,-1 0 267,0 0-45,1 3 1,-3 1-250,2-1 662,2 4-186,-4-3-251,3 7 716,0-7-252,-3 7 69,3-3-169,-4 4 127,0 4 0,0 1 157,0 4 243,0 0-501,0 0 1,0-1 253,0 1-156,0 0-139,0 0 0,1 1 116,2 1-761,-2-5 313,2 6 0,-2-7-594,2 4 1,-2-3 429,2 0 1,-1-3-768,1 2 522,-2-3-1303,3 2 452,-4-4 456,4 0-311,-3 0 658,7-4 1,-7 2 484,2-3 0,2-5 0,0-4 0</inkml:trace>
  <inkml:trace contextRef="#ctx0" brushRef="#br0" timeOffset="2242">1077 79 8273,'0'9'837,"0"0"0,0 4-263,0 2 0,-1 0 259,-2 0 1,2 2-336,-2-3 0,2 3-12,1 1 1,0-1 81,0 1-82,0-1-295,4 1 0,-3-3 191,2-1-601,-2 1 264,-1-1 1,1 0 218,2-3-713,-2-1 400,2 3 0,-3-7-898,0 0 1,1-3 452,2 3 0,-2-4-2023,2 4 1172,-2-4-132,-1 2 611,0-4 866,0 0 0,0 0 0</inkml:trace>
  <inkml:trace contextRef="#ctx0" brushRef="#br0" timeOffset="2429">971 292 8228,'0'-9'0,"0"3"1136,0 1 1,1 2-29,2-3-259,2 4-437,3-2 0,1 3 174,0-2-496,0 2 17,0-3 1,2 4 266,1 0-1196,0 0 696,-3 0 1,3 0-578,-1 0 0,4 3 471,-3 0 1,3 1 231,-4-1 0,5-2 0,-2 3 0</inkml:trace>
  <inkml:trace contextRef="#ctx0" brushRef="#br0" timeOffset="2897">1297 97 8228,'-4'-9'718,"3"0"-396,-2 1 0,2-1 202,1 0-275,0 0 1,3 0-114,0 1 1,4 2 269,-1 0 29,6 4-155,-3-6 0,5 7 94,-2-2 102,-2 2-289,6 1 0,-2 0-148,4 0 0,-4 0 98,1 0 0,-3 3-347,3 0 0,-5 4 170,2-1 1,-3 2-155,-3 0 129,2 1-362,-7 4 293,3-7 0,-4 6-120,0-7-20,-4 3 232,-1 1 0,-5 0 341,-2 0 0,0-1-106,-3-3 0,1 3 147,2-2 1,2 1-73,-5-1 0,4 2 20,-1-2 1,5-1 5,2 0-336,-1 1 185,1-1 0,0 3 84,2-2-789,2-2 417,-3 4 0,4-3-419,0 3 1,0 1 256,0 0 0,0 0-773,0 0 0,1 0 449,2 3 0,1-1 631,2 4 0,2-1 0,-3 4 0</inkml:trace>
  <inkml:trace contextRef="#ctx0" brushRef="#br0" timeOffset="3054">1412 583 8228,'-9'0'762,"1"-1"953,2-2-1334,2 2 268,4-3-38,0 4-610,0-4 1,0 2 77,0-3-949,0 3 0,1-3 870,2 2 0,-2 2 0,3-3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6:29.528"/>
    </inkml:context>
    <inkml:brush xml:id="br0">
      <inkml:brushProperty name="width" value="0.05745" units="cm"/>
      <inkml:brushProperty name="height" value="0.05745" units="cm"/>
      <inkml:brushProperty name="color" value="#AB1A01"/>
    </inkml:brush>
  </inkml:definitions>
  <inkml:trace contextRef="#ctx0" brushRef="#br0">1 45 20420,'5'0'-1671,"2"0"1392,-2 0 193,4 0 1,0 0 100,0 0 1,0 3-18,-1 0 1,2 0-206,2-3 321,2 0-70,3 0 0,0 0 44,-2 0-116,5 0 66,-5 0 1,7 0 38,-5 0 131,5 0-24,0 0 1,5 0-244,-1 0 0,5 0 87,1 0 1,4 0-85,-1 0 1,6 0 53,-6 0-44,2 0 48,2 0 1,-1-1 21,3-2 43,4 2-41,0-3 1,6 4-35,-4 0 7,0 0 1,1 0 0,-1 0-37,6 0 1,-1-1 53,7-2 0,-7 2-35,0-2 1,2 2-44,2 1-21,4 0 98,-2-4 0,4 3-2,-1-2 59,1-2-47,-4 4 0,4-4-1,-1 2 0,-1 2-28,5-2 0,-7 2-20,3 1 0,-1-2 53,2-1 0,-2 0-127,1 3 1,-7 0 82,5 0 0,-2 0 3,5 0 0,-4 0-45,1 0 82,-4 0-48,-2 0 1,2 0-3,-2 0 24,6 0-30,-2 4 0,0-3 90,-4 1 1,0-1-53,-3-1 0,-1 0 18,1 0 0,-4 0-5,1 0 0,-3 0 35,-3 0 1,-1 0-19,-5 0-36,-4 0 30,4 0 1,-8 0 35,2 0-77,-1 0 19,-2 0 0,1 0-48,-1 0 1,-3-2 88,-3-1 0,-2 0-182,-3 3 0,0 0-1,-3 0-168,0 0 303,-3 0 0,3 0 1,2 0-1</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7:00.741"/>
    </inkml:context>
    <inkml:brush xml:id="br0">
      <inkml:brushProperty name="width" value="0.05745" units="cm"/>
      <inkml:brushProperty name="height" value="0.05745" units="cm"/>
      <inkml:brushProperty name="color" value="#AB1A01"/>
    </inkml:brush>
  </inkml:definitions>
  <inkml:trace contextRef="#ctx0" brushRef="#br0">1 565 10294,'3'5'-62,"-2"3"0,3-2 164,-4 5 100,4-1 1,-2 6 24,4-4 163,-4 3-240,6-1 1,-6 1 158,4-1-584,-4-3 454,6 2 1,-5-4 155,3-1-267,2-3 120,-7-1 0,8-4 123,0 0 1,1 0-47,4 0 1,6-7-101,6-1 0,5-10 87,4 0 1,4-4-296,2 1 0,3-4-1,0-2-177,0 1 118,4-5 1,-3 2 171,2 0-316,2-1 110,-8 4 1,6-2 102,-6-1 0,-1 2-21,2-3 1,2 3 4,3 0 0,0 1 41,-3-1-526,0 5 327,-8-4 0,5 8 46,-5-3-657,1 2 504,-2 2 0,-3 2-158,1 0-149,-5 5 291,3-3 0,-6 5-186,-1 2 0,-3-1 137,-3 4 1,-2 0 379,-1 3 0,2 0 0,-3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8:53.300"/>
    </inkml:context>
    <inkml:brush xml:id="br0">
      <inkml:brushProperty name="width" value="0.04286" units="cm"/>
      <inkml:brushProperty name="height" value="0.04286" units="cm"/>
      <inkml:brushProperty name="color" value="#AB1A01"/>
    </inkml:brush>
    <inkml:brush xml:id="br1">
      <inkml:brushProperty name="width" value="0.05714" units="cm"/>
      <inkml:brushProperty name="height" value="0.05714" units="cm"/>
      <inkml:brushProperty name="color" value="#AB1A01"/>
    </inkml:brush>
  </inkml:definitions>
  <inkml:trace contextRef="#ctx0" brushRef="#br0">1307 168 8357,'-3'-9'0,"0"0"0,-4 0 0,1 1 0,-2-1 0,-1 0 0,-3 1 0,-3 2 0,-2-2 0,0 2 0,-1 3 0,0 0 1545,-3 2 1,2 1-1,-2 0-377,3 0 0,0 6-445,1 3-432,-1 2-94,0 2 0,5 0-74,1 1 1,2 3 81,1-2 1,4 0-308,2 0 1,3 1 99,3-5 1,2 4-342,4-3 0,4 0 102,1-4-229,3 1 293,1 0 0,0-3-82,3 0 1,2-4-46,3 1 0,-3-2-366,1-1 0,-3-1 226,2-2 0,-2-1-121,2-2 1,-3-2-228,0 2 582,-5-2 13,-2 0 0,-1 0-196,-1 2 586,-3-2-252,0 3 0,-6-1 274,4 0-176,-4 4 464,2-1 0,-4 4-231,0 1 1,0 3 622,0 4 1,-3 3-22,0 0 114,-4 3-559,2 3 0,-1 1 349,0 1-791,4 3 104,-2-5 1,2 4-449,-1-4 0,0-1 272,3 1 0,4-4-227,1-3 1,0 2 183,1-1 0,0-1-1062,3-6 0,0 2 30,0-4-938,-5 4 917,4-6 1181,-7 7 0,7-7 0,-3 3 0</inkml:trace>
  <inkml:trace contextRef="#ctx0" brushRef="#br0" timeOffset="1292">1148 300 8555,'1'-5'2454,"2"2"-2015,2 2-237,7 1 1,2-1 205,4-2 222,-1 2-424,5-3 0,1 2 485,7-1-362,-3-4-107,4 6 1,-3-6-229,-1 4 1,1-3 100,-5 3 1,-1-1-360,-1 1 0,-4 2 142,-2-2 0,-2 1-198,-5-1 164,-3 2-41,3-2-79,-7 3 253,-1 0 0,-8 1-29,-3 1 0,-5 0 291,1 4 0,1 0-132,0 3 1,3 0 194,-1 0 1,2-1 37,2 1-69,-1 4-184,4-3 0,1 3 45,4-5 1,0 1 6,0 0 0,4-1-57,2-2 1,2 1 46,0-4 0,5 2-95,2-2 0,3 0 72,2-3 1,-1 0-319,1 0 1,0-3-66,0 0-74,-1-3 213,3 5 1,-6-7 18,-1 2 0,1 1-280,-5-1 117,1 0 0,-7-3-143,-2 1 225,-2-1 0,-2 0 56,-2 0 0,-3 3 107,-6 0 1,0 1-161,-3 0 353,-2-3-98,4 3 1,-5 0-217,0 2 435,1-2-140,3 4 0,-2-6-128,5 4 1,2 0 49,3 3 1,4-1 36,-1-2 0,4 2-61,5-1 1,4 0-266,7-1 1,5 2-75,1-2 42,3 2 231,0 1 1,-2 0-50,-1 0-10,1 0 39,-2 0 1,0 0 119,-4 0 1,-4 0-95,1 0 0,-4 3 319,1 0 1,-6 1-56,0-2 1,-4 0-101,1 4-60,-2 0 298,-1 3-156,-8 0 0,1 0-52,-7-1 241,3 1-169,-6 0 0,5-1-83,-3-2 0,2 2 25,4-2 0,1 1-187,3 2 0,-2 0 122,4 0 1,1 0-295,5-1 1,0-2-59,6 0 26,1-4 94,8 2 0,0-4 148,-1 0-419,1 0 215,3 0 0,-2 0-94,2 0 1,-3 0 130,0 0 1,1-3 38,1 0 1,-1-3 4,1 3 1,-2-3-66,-3 0 0,-2 1 5,-1-1-133,-6 0 107,6 1 0,-11-3-38,2 2 347,-2-1-87,-5 2 0,-1-3-7,-4 2 1,-4 1-133,-1-1 0,-3 1 188,-1-1 0,1 0-149,-1 3 0,0-3 97,1 3 0,-4-3-105,1 3 215,-1 0-163,3-1 0,1 3-4,-1-2 13,4-2-15,2 4 178,7-3-162,1 4 0,6 0 149,4 0 0,3 0-138,9 0 0,4 0 80,1 0 1,3 3-28,0 0-236,4 0 100,-2-3 1,4 0 139,-5 0-288,5 0 103,-8 0 1,3 0 189,-4 0 0,0 0-98,1 0 0,0-3 80,-3 0 1,-1-1-88,-2 1 1,-1 1 63,-3-3 0,-1 2 61,-4-3-25,-4 4 0,-1-3 210,-4 2 0,-8 2-143,-4-2 0,-4 2-76,-1 1 1,-1 1 11,0 2 1,0 2-108,-3 4 0,4-3 117,-1-1 1,1 1-150,5 3 0,2 0 120,4 0 1,1 3-19,2-1 1,2 1-71,-2-3 326,2 0-268,5 0 0,1-1 148,4 1 90,0-4-210,3 3 1,-1-7 209,4 2-1,-1-3-87,4-3 0,-3 1-175,0-4 1,-2-1 176,2-5-257,2 3 68,-8-8 0,3 6 148,-6-3 188,2-1-260,-7-3 1,3 1 37,-4-1 0,-4 0-23,-2 1 0,-2-1-165,-1 0 0,-2-2 187,-1-1-884,0 1 543,3 6 1,-3-2-58,1 4-1322,-1 1 1008,7 2 0,-3 1-803,2 2-161,-2 2 1577,0 8 0,-5 5 0,-1 5 0</inkml:trace>
  <inkml:trace contextRef="#ctx0" brushRef="#br1" timeOffset="3294">115 690 10640,'0'9'770,"0"1"26,0 2 0,0 1-43,0 5 390,0 3-654,-4-2 1,3 7 266,-2-3-200,2 3-247,1 0 1,-3-2 398,0-1-476,0-3 0,3 1 170,0-3-608,0-4 234,0 2 0,3-6 343,0 2-864,0-2 461,1-2 1,-2-2-1242,4 0 0,-3-3 619,3 3 0,0-4-955,2 1 1,-2-2 552,0-1 1,0 0 277,3 0 1,-4-1 48,-2-2 729,-2 2 0,3-11 0,0 2 0</inkml:trace>
  <inkml:trace contextRef="#ctx0" brushRef="#br0" timeOffset="3585">0 785 8534,'0'-17'0,"4"2"376,2 0 1,2 4-7,1 0 1,3 1-280,3 1 1,-1 4 172,1 2 86,-1-2 0,1 4 0,-1-1 102,-2 4 0,3 3-95,-3 4 0,0 0 98,-4 0-114,-3 3-131,3 2 0,-7 4-69,2-1 1,-2-2 103,-1 0 1,-1-2 27,-2 2 0,-3 2 147,-5-2-314,1-3-41,-7 1 0,3-1 104,-3 0 1,-1-1-8,0-2 1,2-3 126,1 0-558,-2-4 222,12 2 1,-7-4-1447,6 0 1157,2 0 0,0-1-1143,4-2 0,4-2 66,2-4-714,6 0 960,1 0 1167,5 1 0,4-5 0,0-1 0</inkml:trace>
  <inkml:trace contextRef="#ctx0" brushRef="#br0" timeOffset="4316">319 752 8536,'-5'8'401,"1"-1"49,4 7 1,0 1 631,0 3 0,0-1-383,0 1 1,0-3-233,0-1 1,0 0-79,0 1 746,0 1-689,0-6 1,0 3 248,0-4-464,0 0-13,0-1 0,0-2-20,0 0-345,0-4 245,0 2-122,0-4-180,0 0-2,0-4-1248,0-1 959,0-4 1,0-2-60,0-1-264,0 0 456,0-1 1,3 1-249,0-3 60,4-2 187,-6 4 0,6-5-4,-1 0 1,-1 4 77,1-1 1,0 1 167,3-1 1,3 3-361,-1 3 712,1 0-222,1 0 1,-3 4-217,1 2 693,-1 2-398,3 1 1,-2 0 192,3 0 1,-2 0-104,3 0 0,-3 1-1,2 2 1,-2-2-99,3 2 0,-4-1 13,0 1 0,-1-2-7,-1 2 1,0-2-2,0-1-13,-4 4-237,-2-3 218,1 3-14,-3-4 251,3 0-136,-4 0 1,-4 0 7,-2 0 0,-1 1-94,-2 2 0,-3-1 191,0 4 0,-2 0 65,2 2 241,-4 1-271,6 0 0,-5 3 167,3 0 0,0-1-113,3 2 0,3-3-142,1 2 1,3-3 43,-1 0 1,2 0-412,1 0 166,0 0 1,1-2-246,2-1 0,2 1 70,3-4 0,2 0-109,2-3 1,2-1 9,3-2-760,1 2 607,0-7 1,-4 3-484,1-3 0,-1 2 296,0 0 0,-1 0 71,-4-3 1,0-1 266,0-1 0,-4 1 146,1-2 1,-1 1-105,1 0 1,-1 1 33,-2-2 1,-2 5-211,2 1 889,-2 0-332,-1 1 1170,0 2-1012,0 3 1,-1 3 438,-2 3 1,1 6-315,-4 3 1,1-1 256,-1 0 1,-1 0 168,4 1-1122,-3 1 283,5-2 0,-3 1 58,4-1 1,0-3-250,0 1 0,4-2-824,2-1 0,1-1 470,2 1 1,0-4-665,0-2 0,0-2 442,-1-1 0,1 0 746,0 0 0,4 0 0,1 0 0</inkml:trace>
  <inkml:trace contextRef="#ctx0" brushRef="#br0" timeOffset="4570">891 723 8418,'-9'0'0,"1"1"909,2 2 0,-1-1-270,1 4 0,-2 0-131,-1 3 1,-1 4-190,-1 1 1,1 0 485,-2 1 1,5-3 46,1 2 87,4-3-528,-2 2 0,4-3 244,0 1-655,4-1 33,1-1 1,7-1-379,0-2 0,3-1 323,0 0 0,2-3-291,0 1 1,4-2 168,0-1 0,-2 0-1331,-4 0 1,1 0 46,-1 0-520,-2-4 497,0 3 630,-1-6 821,-2 6 0,3-11 0,-4 2 0</inkml:trace>
  <inkml:trace contextRef="#ctx0" brushRef="#br0" timeOffset="4778">909 698 8381,'3'-6'1105,"0"0"0,6 4-464,0-1 1,3 1 127,0-1-277,1 2-179,1-2 0,3 2 150,-3-2 67,3 2-332,1-3 1,-4 3-578,1-2 1,-1 2 354,1-2 0,-3 2-1110,-3 1 1,0 0 88,0 0-733,0 0 733,-1 0 1045,-3 4 0,-1-3 0,-4 3 0</inkml:trace>
  <inkml:trace contextRef="#ctx0" brushRef="#br0" timeOffset="5027">1007 538 8381,'-5'4'378,"1"1"-315,4 4 0,0 1 1021,0 1 1,0 3-422,0 4 1,0-1-88,0 1 1,0 0-177,0-1 1,3 1 36,0 0 0,1 0 27,-1 3 128,-2-3-230,6 4 0,-5-4-399,4-1 1,-3-2 153,3 0 1,-3-4-578,3 4 1,-3-4 325,3 1 1,-3-3-1002,3 0 1,-5 0 54,2 0-836,2-4 1144,-4 3 0,4-7 87,-2 2 1,-1-2-243,4-1 927,-4 0 0,6 0 0,-3 0 0</inkml:trace>
  <inkml:trace contextRef="#ctx0" brushRef="#br0" timeOffset="5240">1148 752 9586,'3'9'2988,"0"0"-2232,0-1-355,-3 1 1,1 3 159,2 0-81,-3-1-173,4-2 1,-3 0-100,2 0 0,-1 0 64,4 0 1,-3-1-601,3 1 1,-3-3 308,3 0 0,-1 0-2543,1 3 1458,1-1-1415,-2 1 645,4 0 1874,0-4 0,4 3 0,0-3 0</inkml:trace>
  <inkml:trace contextRef="#ctx0" brushRef="#br0" timeOffset="5540">1447 751 8285,'-5'-9'0,"-2"0"333,4 0 0,-3 4 49,3-1 128,-4 4-175,2-2 0,-3 4 80,-1 0 131,-4 0-210,3 0 1,-6 1 283,1 2 0,2 3-140,1 5 0,0 0-101,0 4 1,1 0-68,5 2 1,2-2-60,4 0 0,0-1 130,0 4-518,0-4 196,0 2 1,4-6 255,2 2-885,2 2 469,1-5 0,2 3 4,1-6-1117,4 2 774,-6-3 1,6 0-702,-1-2 0,-1-1 423,0 0 0,0-1-28,1 2 0,1-2 7,-5-1-238,5-4 527,-6 3 0,5-6 448,-3 1 0,4-2 0,-2-1 0</inkml:trace>
  <inkml:trace contextRef="#ctx0" brushRef="#br0" timeOffset="5938">1623 778 8285,'-4'-8'0,"-2"-1"409,2 4-218,-4-3 1,4 7 447,-5-2 0,0 2-173,0 1 1,0 1 37,0 2 0,-2 2-68,-1 4 0,-1 1 259,1 1 0,4-1-196,-1 2 1,0 1-8,3-2 1,2 4-111,1-3-421,2 0 230,1 0 0,0-2-234,0 2 0,1-2 100,2-2 0,2-2-421,4 0 0,0-4-45,0 1 1,0-2-277,3-1 0,-1 0 298,4 0 0,-5 0-101,2 0 0,-1-1-51,1-2 72,-3 2 0,4-7 0,-5 2-536,-2-1 563,2-2 58,-7 4 281,7-7 0,-7 6-186,2-5 0,0 1 425,0 1-209,0 0 1149,-3 0-761,0 4 0,-1 1-73,-2 4 226,2 0-263,-3 0 1,4 4 612,-3 2 0,2 3-290,-2 3 1,2-2 17,1 1 0,0 2-77,0-1 0,0 1-581,0-2 0,4-1 55,1 2-1095,3-2 827,1-1 1,0-1 128,0 1-767,0-4 615,-1 3 0,2-6-1098,2 4 0,-2-4 1444,2 1 0,1-2 0,1-1 0</inkml:trace>
  <inkml:trace contextRef="#ctx0" brushRef="#br0" timeOffset="6215">1792 601 8278,'-5'9'0,"1"1"881,4 1 1,0 3-275,0 4 1,0 0-87,0 3 0,0-2-7,0 1 203,0-1-377,-4-2 1,3 1 141,-2 0 56,2-5-189,1 4 0,0-6-486,0 3 1,1-3 187,2 1 1,-1-2-244,4-1 0,-1-1 211,0 1 1,0-1-2453,-2-2 1381,2 2-1184,4-3 1423,0 0 0,0 0 813,0-3 0,3-1 0,2 3 0</inkml:trace>
  <inkml:trace contextRef="#ctx0" brushRef="#br0" timeOffset="6465">2170 814 8305,'-9'-5'0,"4"1"2425,1 8-1523,4 1 0,0 3 66,0 1-400,0 0-375,0 0 0,0 0 232,0 0 1,0-1-169,0 1 0,0 0-134,0 0 1,0 0 326,0-1-1119,4 1 572,-3 0 0,4-1-2126,-2-2 1133,-2 2 218,3-3-710,0-1 0,-2 3 1582,4-4 0,-1 0 0,4-3 0</inkml:trace>
  <inkml:trace contextRef="#ctx0" brushRef="#br0" timeOffset="6911">2232 814 8354,'0'11'936,"0"1"0,1 1-304,1-1 0,0-3-47,4 3 1,-4 1-252,1-1 0,1-1 204,-1-2 0,1 0 252,-1 0-351,-2 0 131,3 0-377,-4-1 0,1 0-18,2-2-692,-2-2 459,3 0-688,-4-3-14,0 3 181,0-8 1,1-1 164,2-4-599,-2 0 610,2 1 0,-2-1-47,2 0 0,-2-3 52,2 0 1,2 0 38,1 0 1,-1 1 72,1-4 0,0 4 82,3-4 0,-1 4-58,1-1 0,0 3 271,0 0 0,-3 3-29,0 0 882,0 4-642,-2-2 1,3 5 37,-4 2 1057,4 2-874,-6 4 0,3 3 258,-4-1 1,3 4-221,0-3 0,1 2 214,-1-2 0,-2 3-212,2-3 0,1 2-420,-2-2 1,2 0 219,-1-3-1239,-2 0 755,3-1 1,-1 1 210,0 0-2403,0 0 796,1-4-317,-3 3 1916,3-7 0,0 6 0,1-2 0</inkml:trace>
  <inkml:trace contextRef="#ctx0" brushRef="#br0" timeOffset="7120">2267 653 8409,'-4'-14'2896,"3"5"-852,-3 1-919,4 8-1265,0-4 188,0 4 0,1 0-1311,2 0 960,-2 4 1,6-3 259,-4 5-1312,4-4 929,-3 6 0,5-2 81,0 6 345,0-2 0,4 2 0,0-3 0</inkml:trace>
  <inkml:trace contextRef="#ctx0" brushRef="#br0" timeOffset="7512">2655 724 8439,'-4'-8'283,"3"3"1,-4 0 472,2 2 1,1 2 41,-4-2 97,0 2-458,-2 1 1,-2 0-192,-2 0 0,-2 0 58,-3 0 0,0 0 168,2 0 1,3 1 67,3 2-1124,0-2 553,4 7 1,1-6 115,4 4-461,0-1 247,4 0 0,2 3 38,6-2-855,1 2 606,1 1 0,3 0-200,-2-1 0,0 2 125,0 2 0,1-2 330,-5 1 0,4-1-292,-3-1 743,0 4-292,-4-3 1,-2 2-41,0-3 461,-4 0-297,2 0 0,-4 0 13,0-1 1,-4 1 82,-2 0 0,-2-3 271,0 0 1,-2-3-166,-2 3 0,1-4 10,-3 1 0,-1-2 167,-3-1-893,4 0 307,-2 0 1,6 0 204,-2 0-1568,2 0 570,6 0-164,0-4 111,4-1 1,4-3-1812,1 2 2666,7-2 0,2 3 0,4-4 0</inkml:trace>
  <inkml:trace contextRef="#ctx0" brushRef="#br0" timeOffset="7721">2778 778 8355,'0'6'2521,"0"0"-1419,0 0-676,0 3 0,0 0 221,0-1-207,0 1 164,0 0 129,4 4-164,-3-3-373,7 2 1,-7-3 555,2 0-474,-2 0 1,0 0-444,2-1 0,-2-2 217,2 0-1977,2-4 1343,-4 6 1,4-6 124,-2 4-1916,-2-4 633,6 6 690,-2-7 1050,4 3 0,0-4 0,0 0 0</inkml:trace>
  <inkml:trace contextRef="#ctx0" brushRef="#br0" timeOffset="8237">2981 840 8355,'0'-12'0,"0"1"0,0-1 652,0 3-181,0 0 567,-4 0-201,3 1-177,-7 3 147,4-3-390,-5 7 1,0-3 144,0 4 297,0 4-439,0 5 1,1 1-124,-1 5 1,4-3-20,2 3 1,2-1-356,1 4 0,0-1 58,0-3 1,4 2 63,2-4 0,1-1 229,-1-2-944,5 0 438,-5 0 0,7-3-201,-4 0 1,1-4 66,1 1 1,-1-2-102,2-1 0,1-1 134,-2-2 1,1 1-19,-3-4 0,-3 0 107,0-3 1,-3 0 83,3 0 0,-5-2-193,2-1 480,-2 0-134,-1-1 1,0 3 109,0-5 1,0 4-71,0-1 1,0 3 219,0 0-153,0 0 144,0 0-229,0 4-52,0 1 0,0 12 94,0 4 0,0 4 118,0 1 0,3 1-169,0 0 330,4-1-183,-2 1 0,1 2 128,0 1 0,-1 1-124,1-2 0,-2-1 245,-4 1 0,0 2 256,0-2-295,0 5-109,0-3 0,-4 2-128,-2 0 0,-2-5 26,-1 2 0,0-6 203,0 0-781,1-4 337,-5 2 0,2-9-140,-4-1 0,4-2 100,-4-1 0,3 0-480,-3 0 0,5-4-8,-2-1-1450,-2-3 1295,4-1 1,-1-4-157,5-1-685,-2-3 612,7-1 1001,-3 1 0,8-5 0,1-1 0</inkml:trace>
  <inkml:trace contextRef="#ctx0" brushRef="#br0" timeOffset="8758">3131 522 8470,'5'-5'678,"-1"1"1,-1 9-175,0 3 76,4 5-188,-6 5 1,3 1 94,-4 5 0,0-3-67,0 5 1,3-2 203,-1-1 0,1 3 186,-3-3-47,0-1-359,4 3 1,-3-3 159,2 1-629,-2-1 86,3-5 0,-3 1 353,2 0-887,-2-1 441,-1-3 0,0-1 138,0-4-1228,0-5 496,0 4-717,0-7 924,0 3 0,0-5-240,0-2 1,3 1-81,0-4-510,0-3 770,-3-1 1,3-7-263,0 2-54,0 3 448,-3-9 0,3 6 183,0-5 0,3-3 204,0 0 0,1 0 0,-1 0 0,5-1 0,-2-2 0,0 2 0,-3 1 0,4 3 0,-4 0 215,4 1-80,-5 5 19,0 2 1499,-1 7-512,-1-3-236,-2 7 1,3 2-334,-4 8 0,0 0 232,0 6 1,0 1-306,0 4 0,0 0 55,0 3 0,0 0 26,0 1 147,0 1-356,0-2 1,0 0 140,0 1-318,4-5 4,-3 7 1,6-8-402,-4 3 0,1-4 250,-1-2 1,-2 1-763,2-4 1,1-1 391,-1-2 0,1 0-2075,-1 0 1178,-2-4-7,2-1 91,1 0 296,-3-3-610,7 2 1450,-3-3 0,0-3 0,-1-2 0</inkml:trace>
  <inkml:trace contextRef="#ctx0" brushRef="#br0" timeOffset="9026">3440 513 8238,'-1'-5'385,"-2"2"0,2 9 932,-2 3-796,6 5 1,-1 3 335,4 4-434,-4-1-118,2 2 1,-1-3 152,0 5 1,2-5-140,-2 2 1,1-2 240,-1-2 0,-1 1 149,4 0-1008,-4-1 281,6 1 0,-6-2 74,4-1 0,-4 1-159,1-4 0,1-1-2138,-2-2 1158,1 0-278,-3 0 0,0-3-364,0 0 1725,0-4 0,-7 1 0,-3-3 0</inkml:trace>
  <inkml:trace contextRef="#ctx0" brushRef="#br0" timeOffset="9199">3431 742 8238,'4'-14'0,"-1"2"0,6 3 2117,1 4-1346,8-3 1,0 6-238,-1-4 1,1 3-198,0-3 1,-1 4-313,1-1 0,-3 0 150,-1 0 0,-3-3-164,1 3 1,1 0 39,-2 3-1858,1 0 1302,-3 0 0,0 1 505,0 2 0,-1-2 0,1 3 0</inkml:trace>
  <inkml:trace contextRef="#ctx0" brushRef="#br0" timeOffset="9366">3757 893 8238,'-5'-4'0,"2"-1"2967,3 0-1555,0 1-1465,3 4 157,-2-4 303,3 3-2743,-4-2 2336,0-1 0,-4 3 0,0-3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7:30.267"/>
    </inkml:context>
    <inkml:brush xml:id="br0">
      <inkml:brushProperty name="width" value="0.04308" units="cm"/>
      <inkml:brushProperty name="height" value="0.04308" units="cm"/>
      <inkml:brushProperty name="color" value="#AB1A01"/>
    </inkml:brush>
  </inkml:definitions>
  <inkml:trace contextRef="#ctx0" brushRef="#br0">89 213 8315,'9'-20'0,"0"2"0,-1 3 262,-3 6 0,3-3-104,-2 0 1,2-2 114,1 2 0,-1-3 108,-2 4 0,-2-1 185,-4 3 0,0 0-98,0 0 341,-4 0-409,-1 5 0,-5 0 125,-2 4-685,2 4 226,-6 4 0,2 6-89,-4 4-24,1 3 227,3-2 0,0 6-252,2-1 1,6-2 27,-3 2 1,6-3-24,0 2 0,2-3-70,1 0-120,0-1 266,4-1 1,1-4 28,4 1-211,3-4 188,2 1 0,4-6-208,-1 0 0,4-4 111,-1 1 1,5-3-254,-2-3 1,1 0 87,2-6 1,-4 3 19,4-6 0,-5 2-117,0 1 398,-3-4-176,-4 4 0,-1-1-164,-4 4 887,-1 4-293,-3-6-122,-1 7 380,-4-3-351,4 8 1,-3 1 456,2 4 1,-2 3 20,-1-1-344,0 5-179,0-2 0,0 3 234,0 1-449,0 0 97,4-1 1,-2-2 255,4 0-1262,-4-4 661,6 5 0,-6-6-661,3 2 1,-2-2-57,3-2-111,-4 1 1,5-3-14,-4 0 48,4-4 148,-6 2 938,7-4 0,-3-4 0,3-1 0</inkml:trace>
  <inkml:trace contextRef="#ctx0" brushRef="#br0" timeOffset="1085">522 300 8315,'-10'-9'246,"-1"0"1,1 3-99,-2 0 0,2 5 924,2-2 0,-1 2-403,0 1 0,3 3-502,0-1 1,3 5 219,-3-1 7,0 2-184,2 1 0,-1 3 209,2-1-394,2 1 169,-3-3 0,4 0 193,0 0-276,0-1-71,4 1 0,1 0-162,3 0 1,4-3 129,0 0 1,4-4-175,-2 1 0,3-2-45,1-1 0,-2 0-165,-1 0 0,1-1-38,-5-2 20,1 2 205,-3-3 1,0 0-36,0-2 107,-4 2 33,-2-4 0,-3 3 40,0-4 1,0 4-97,-3-1 1,-2 0 184,-4-3 0,-4 0-59,-2 0 1,2 3 136,-2 1 1,0-1-67,-2-3 382,-1 0-265,0 4 0,2-2 70,1 4 1,2-3-135,4 4-86,1-5 0,0 5 146,2-4-168,2 4 0,8-3 115,2 2-392,2 2 143,4-7 0,-1 7 168,4-2-270,0-2 225,2 4 1,4-3-22,-1 1-96,1 2 103,-3-3 1,-1 4 62,1 0 1,-3 0-68,-1 0 0,-3 1 38,1 2 0,-2-1-30,-2 3 104,-3-3-87,3 6 1,-7-3 3,2 4 316,-2 0-310,-1 4 0,0-4 43,0 3 28,-4 2-56,3-4 0,-4 5 92,2-3 1,2 1-64,-2-1 1,2-3 1,1 3 0,0-2 36,0-1-171,4-4 124,1 2 0,4-3 21,0 2-338,0 2 288,0-7 0,-1 3 30,1-4-271,4 0 103,-3 0 0,2 0-381,-3 0 361,0 0 1,0-3-288,0 0 333,-4-4 0,-1 2-72,-4-3-24,0-1 331,0 0-210,-4 0 1,-1 0-86,-4 0 244,-4 1-48,-1-1 0,-3 3 140,-1 0 1,1 0-128,-1-3 1,-3 1 125,1 3 1,0-2-13,5 4 44,-1-4-79,6 6 1,-3-4-44,4 2 29,1 2 46,3-3-312,1 4 202,4 0 1,5-3-211,3 0 1,2 0 107,5 3 0,3 0-42,2 0 0,7-1 59,-4-2-205,5 3 99,-6-4 1,8 4 106,-1 0 1,0-3-3,-2 0 1,-1 0-66,1 3 44,3 0 13,-2 0 0,-1-1-104,-4-2 0,-3 2 85,1-2 0,-4 2 120,-2 1 1,-2 0-134,-4 0 179,-5 0-165,0 0 7,-4 0 363,0 0-193,-4 0 1,0 3-58,-5 0 1,-4 3-14,-2-3 0,-1 4-108,-2-2 1,1 0 96,3 1 1,-3 0 22,2 3 0,3 0-29,0 0 1,3 2-70,3 1 0,-1 0 71,4-3-248,0-1 98,3 1 1,1 0 93,2 0 10,2 0 7,4 0 0,0-5 6,0-1 0,0 1-29,3-1 0,1 0 117,2-3 0,1-3-125,-1 0 308,2-4-126,-4 3 0,3-6-115,-4-2 343,0 2-196,-4-6 0,3 2 27,-2-4 401,2 1-319,-10-1 0,3 0 127,-4 1 1,0-1-138,0 0 0,-1 1 129,-2-1 0,1 0 64,-4 1-481,0-1 44,-3 0 1,-3 1 332,1-1-1578,3 4 894,0 2 0,4 3 157,-2 0-2269,-2 0 1598,7 0 0,-3 4 834,4-1 0,0 0 0,0-3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7:27.571"/>
    </inkml:context>
    <inkml:brush xml:id="br0">
      <inkml:brushProperty name="width" value="0.05745" units="cm"/>
      <inkml:brushProperty name="height" value="0.05745" units="cm"/>
      <inkml:brushProperty name="color" value="#AB1A01"/>
    </inkml:brush>
    <inkml:brush xml:id="br1">
      <inkml:brushProperty name="width" value="0.04308" units="cm"/>
      <inkml:brushProperty name="height" value="0.04308" units="cm"/>
      <inkml:brushProperty name="color" value="#AB1A01"/>
    </inkml:brush>
  </inkml:definitions>
  <inkml:trace contextRef="#ctx0" brushRef="#br0">1809 371 8631,'0'8'966,"0"1"-522,0 4 1,0-2 136,0 3-74,0 1-276,4 3 0,-4-1 270,3 1-288,2 0 1,0-4 211,4 1-325,4-4 149,1 5 0,3-7 19,1 0 1,3-1-1,3-5 1,6 0-152,6-3 1,1-8 56,7-4 1,8-7 9,12-5 0,4-5-569,9-4 36,-9-1 279,13-5 1,-5 2 191,9-5-1092,-2 9 705,-7-5 0,-1 10-386,-1-5 1,-6 8 230,3-2 1,-10 7-59,-2-1 0,-4 3 12,1 4 1,-3 1-446,0 4 0,-1 0-87,-5 1 998,-4 3 0,-1-1 0,-3 2 0,-2-2 0,-1 0 0</inkml:trace>
  <inkml:trace contextRef="#ctx0" brushRef="#br1" timeOffset="1443">18 1297 8557,'-6'-5'-492,"0"2"1282,5 2-431,-3 5 0,4 3 96,0 5 386,4 4-422,-3-2 0,6 3 63,-1 1 1,2-3-165,1-1 0,4-4-71,1-1 1,3-1 176,1-5 54,3 0-231,2-3 0,4-1 177,3-2-644,1-6 231,8-5 1,6-6-199,8-1 1,-1-3 114,7 0 0,-5-2-801,7-4 1,3-1-552,4-4-140,1 3 980,-2-2 1,3 6-157,-3-1-114,7 2 392,-3 0 1,1 2-105,-5 1 566,5 3 0,1 3 0,5 0 0,-1 1 0,0-1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7:24.865"/>
    </inkml:context>
    <inkml:brush xml:id="br0">
      <inkml:brushProperty name="width" value="0.05745" units="cm"/>
      <inkml:brushProperty name="height" value="0.05745" units="cm"/>
      <inkml:brushProperty name="color" value="#AB1A01"/>
    </inkml:brush>
  </inkml:definitions>
  <inkml:trace contextRef="#ctx0" brushRef="#br0">10 601 10218,'-5'9'-111,"1"2"783,4 1 0,0 1-197,0-1 0,0 0 46,0 3-395,0-2 1,3-2 224,0 1 15,4 0-270,-2-7 1,7-1 499,3-4 1,7-2-103,4-4 0,5-6-66,8-11 1,5-6 49,6-9-258,5-2-176,11-8 1,4 2 307,9-4-2839,-5 0 2301,8-3 1,-6 4-1355,7 2 1,-10 5 633,1 1 1,-6 7-985,0 2 0,-7 7 1890,-8 5 0,-3 1 0,-5 4 0,-5 3 0,-3 4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7:40.161"/>
    </inkml:context>
    <inkml:brush xml:id="br0">
      <inkml:brushProperty name="width" value="0.05745" units="cm"/>
      <inkml:brushProperty name="height" value="0.05745" units="cm"/>
      <inkml:brushProperty name="color" value="#AB1A01"/>
    </inkml:brush>
  </inkml:definitions>
  <inkml:trace contextRef="#ctx0" brushRef="#br0">18 609 15437,'-6'0'477,"1"0"0,3 4 11,-1 2 1,2 1-428,1 2 58,0 4 1,3 0 61,0 1 1,3 0-148,0-2 0,-1-1 242,1 3 0,1-3-646,5 1-51,-2-2 433,6-5 1,-2-1 516,4-4 262,3-4-244,6-5 1,4-6 873,4-5-293,8-7-397,-5 0 0,14-7-395,-5 5 1,4-3-8,-6 2 1,5-4-670,-3-1 1,7-1 145,5-2-2026,2 2 1718,1 1 0,-4 2-138,-3 1-755,3 4 802,0-3 0,4 5-1137,0-1 473,-9 9 703,3-3 1,-6 7-308,6-3 1,2 3 860,4 2 0,0 1 0,1 0 0,-1-4 0,-2-2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8:19.233"/>
    </inkml:context>
    <inkml:brush xml:id="br0">
      <inkml:brushProperty name="width" value="0.05714" units="cm"/>
      <inkml:brushProperty name="height" value="0.05714" units="cm"/>
      <inkml:brushProperty name="color" value="#AB1A01"/>
    </inkml:brush>
  </inkml:definitions>
  <inkml:trace contextRef="#ctx0" brushRef="#br0">27 459 15086,'-9'0'-1571,"2"1"3033,1 2-733,2 2 1,4 4-1186,0 0 261,0-1 0,1 2 326,2 2 1,-1-5-115,3 2 0,-2-3-78,3-1 1,1-1 190,5-4 0,4-1 383,7-2 1,7-3-174,11-9 1,4-7 12,8-7 0,8-7 212,7 0 0,3-2-213,5 0 0,-3 2-810,0-3 0,-2 7 499,-4 3 1,-5 1-448,-6 2 1,-8 3 163,-7 3 0,-3 4-927,-8 1 1,-4 5-76,-2-2-458,-5 2 1702,3 1 0,-5 0 0,1 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8:24.043"/>
    </inkml:context>
    <inkml:brush xml:id="br0">
      <inkml:brushProperty name="width" value="0.04286" units="cm"/>
      <inkml:brushProperty name="height" value="0.04286" units="cm"/>
      <inkml:brushProperty name="color" value="#AB1A01"/>
    </inkml:brush>
  </inkml:definitions>
  <inkml:trace contextRef="#ctx0" brushRef="#br0">186 450 8247,'-5'-14'32,"0"1"1,3 4-1,-1 0 65,1-3 900,1 2-611,5-7 0,-2 4 201,4-5-699,-4 0 255,6 1 0,-7 0 299,2 2 1,-2 0-96,-1 3 0,-4-3 43,-2 4 0,-2 2-141,-1 3 0,0 4-24,0-1 1,1 3 173,-1 3-528,-4 6 157,3 8 0,-6 6 244,1 3-235,2 1 127,-4 3 0,8-1 155,-3 3-299,2 0 96,1 0 1,4-1-35,2-2 0,3-4 80,0 1 0,0-5-329,0 0 0,3-4 126,3-2 1,6-3-40,3-7 0,5-1-10,4-4-543,1-4 428,2-4 1,3-6-111,3-4-710,1 1 604,1-5 0,-4 4-313,-1-3 1,-4 2 177,-2 2 0,-6 0 447,-3 2 1,-5 3-287,-1 3 364,-4 4-44,-5-3 1053,0 11-706,0-2 1,-4 13-25,-2 3 1121,-2 5-827,-5 4 0,2 2 95,-3 1 1,2-1-155,-3 1 1,5-3-387,-2-2 0,2-2 62,1-1 1,3-5-613,0 1 1,4-5-330,0 0 240,1-2 1,4-2 127,3-3-1693,6-1 1257,2-8 1,4-1 849,3-7 0,-2-2 0,2-4 0</inkml:trace>
  <inkml:trace contextRef="#ctx0" brushRef="#br0" timeOffset="1021">565 433 8695,'-9'0'1817,"0"0"-1140,0 0-297,1 4 0,2-2 105,0 4-122,4 0-182,-6 6 0,3-1 352,-4 4 1,1 1-135,-1 4 0,0-1 136,0 1 1,1-1 241,2-1-257,-1-1-340,6-3 1,-3 2 177,4-5-666,4 1 313,0-3 1,9-1-60,2-2 1,-1-2 222,0-4 0,4 0-580,3 0 1,0-4 182,0-2 0,-3-2-579,3-1 1,-3 0 315,-4 1 1,2-1-229,-4 0 1,-2-1-27,-4-2 223,2 3 305,-7-4 0,3 1-156,-4 0 472,-8 1-156,2-2 1,-6 3 29,3-2 0,-4 0-93,-2 0 0,3 0 310,0 3 0,2-3-67,1 1 0,1-1 216,3 3 1,1-1-59,4-1-5,0 1-111,4-3 1,4 3-82,7-2-202,2 3 161,0-4 0,1 7 10,0 0 0,-1 4-3,1-1 0,-3 2 29,-1 1 0,-3 1-23,1 2 149,-2 2-93,-5 4 0,1 1-50,-3 1 338,0 3-215,-3 0 1,0 3 406,0-3-286,-4 3-96,-1 1 0,0-1 137,-1 1 1,0 0-98,-3 3 0,1-3 65,2-1 1,2 1-65,4-3 1,0-2-121,0 2 1,0-4 215,0 1-607,4-3 206,-3 0 0,8-4 188,0-2-604,0-2 367,3-1 0,0 0-256,0 0 1,4-4 155,-2-2 1,0-2-387,1 0 0,-4-4 207,0 0 0,-1-1 29,-1 2 1,-4 1-138,-2-2 84,-2-2 129,-1 5 1,-1-7-174,-2 4 403,-2-4-65,-4 7 1,-3-4 45,1 4 1,-4 0-70,3 0 1,-4 4 241,2-1 1,-3 3-56,-1-3 1,2 3-19,1-3 0,2 4-2,5-1 572,-1-2-395,4 4 0,1-4 3,4 2 0,2 1-85,4-3 1,4 2-213,7-3 0,5 1 108,1-1 1,0-2-128,0 2 0,1-1 144,2 1-211,1-1 71,-1 2 1,2-3 59,1 2 0,-3-1-16,1 4 1,-2-4-45,-4 1 248,-4 3-56,-1-1 0,-6 3-20,2-2-78,-6 2 164,2-3 0,-9 4-84,-2 0 1,-3 4 178,-9 2 0,0 4-76,-2 2 0,-2 4-63,-1-1 1,1 0 41,-2 0 361,7 2-241,1-4 0,4 5 137,0 0 1,4-1-84,2 1 0,2-3-263,1-1 0,1-3 83,2 1 0,2-3-116,4-4 0,1 2 183,2-4-103,-3 0 1,8-3 1,-3-4-39,3-2 1,1-5-8,0-4 1,-2 0-117,-1-2 1,1 1 93,-4-5 0,-2 2 103,-4-2 0,-2 2 4,-4-5-91,0 1 9,0 0 1,-1-2 58,-2 1-293,-2-1 99,-4-6 1,0 4-109,-3-3 1,2 3 141,-2 0 0,2 4-610,-2-1 1,3 6-122,0 0-1460,0 0 1137,4 9-1213,1 0 1470,0 5 0,4 5-118,0 2 943,0 2 0,4 8 0,0 0 0</inkml:trace>
  <inkml:trace contextRef="#ctx0" brushRef="#br0" timeOffset="1635">115 1295 8049,'-9'0'0,"1"1"0,3 2 1463,-3 2-876,7 0 1,-3 3 67,4-2-196,0 2-286,0 1 1,1 2 231,2 1 149,-2 0-260,3-3 1,-4-1 308,0 1-328,0 0 1,1-3 100,2 0-333,-2-4 304,3 2-451,-4-4 238,0 0-238,0-4 0,0-2 105,0-6 0,0 1-272,0-3 1,0-1 103,0-3 1,-1 1 4,-2-1 0,1 0-49,-4 1 224,4-1-49,-6 1 0,7-1 202,-2 0 1,2-1-74,1 1 1,0-4 220,0 8 0,0-4-105,0 6 1,4 2 435,2 4-161,2-2-361,1 7 1,-1-3 1,1 4 91,0 0 1,0 4-6,0 2 1,-1-1-323,1 1 0,3 1 84,0 2 1,3 5-841,0-5 1,2 1 431,0-5 0,-2 3-1086,0-2 0,0 1 649,2-1 0,-3 1-348,-2-4 1,-5 3-144,-2-4 1363,-3 5 0,2-2 0,-12 4 0,-1 0 0</inkml:trace>
  <inkml:trace contextRef="#ctx0" brushRef="#br0" timeOffset="2327">327 1234 8049,'-10'8'0,"-2"-3"0,2 3 280,-1-2 67,1 2 632,5 1-107,1-4-245,4-1 116,0-4-378,4 0 1,2 0 167,6 0-152,1-4-133,5-1 1,0-5 26,-1-2 0,1 1-15,0-3 1,-1 3-394,1-1 0,-4 2 189,-3 2-881,-1-5 603,-1 3 0,-3 0 76,0 4-412,-4 0 0,1-2 206,-6-1 1,-2 4-27,-4 2 0,-3 2 344,0 1 0,-3 0-93,0 0 1,1 4 493,0 2 1,0 3-84,-1 2 229,2-1 0,5 4 0,0-3 130,2 0 45,-2 1-389,7 1 1,-2-2 296,6 3-573,-2-3 63,11 2 1,-5-4-53,7 0 0,-2-1 86,3 1 1,0-3-767,2 0 1,1-4 115,-1 1-910,1-2 922,0-1 1,-1 0-80,1 0-729,-4 0 810,2 0 0,-3-4-299,2-2 58,2-2 386,-4-1 0,4 1 52,-2-1 1,0-1 318,-3-2 0,0 1 0,-3-3 0,-1 3 0,1-1 0,-4-2 0,0 4 0,-3-5 0,1-1 3,0 4 29,-3-5 1,0 7-208,0-2 1480,0 3-857,-4 0 1,2 4 678,-4 2 0,0 2-476,-3 1 1,1 1-58,-1 2 0,-3 2-167,0 4 1,1 0 201,2 3 0,0 1 24,0 2-162,4 1-173,1-6 0,1 6 59,0-5-289,0 1 86,3 1 0,0-3-231,0 2 1,1-4 120,2-2 1,-1 1-108,4-4 1,0 0 51,3-3-477,0 0 1,0 0-1,-1 0-143,1 0-308,4-4 525,-3-1 0,2-4-665,-3 1 528,4-5 194,-3 3 1,2-3 68,-7 4 1,2 1 21,-4-1 0,1 0 350,-1 0-52,-2 0 37,3 0-136,-4 5 807,0 0-505,0 4 0,0 4 287,0 1 0,0 3-189,0 1 0,0 0-112,0 0 1,0 0-57,0-1 1,0 1-546,0 0 1,4-1 130,2-2-1115,2 2 892,0-7 1,2 3-12,2-4 0,2 0-179,3 0 0,-2-3-70,0 0-508,-1-8 737,0 5 1,2-7 482,-4 4 0,3-3 0,-1-2 0</inkml:trace>
  <inkml:trace contextRef="#ctx0" brushRef="#br0" timeOffset="2636">1042 978 8049,'-4'-9'0,"-1"0"229,-3 0 0,-4 4-19,0-1 0,0 4 540,3-1 1,1 2 76,-1 1-244,4 0 28,-3 0-176,7 4-384,-3 1 152,4 3 0,0-2-25,0 0 1,1 1 52,2 5 1,2-1-93,4 3 0,1-3 92,1 1 1,-1 1-263,2-2 1,0 4 120,-3-3-338,1 0 191,-5 0 1,1-2 124,0 2 26,-4 2-12,2-5 0,-4 5-22,0-2 1,-4-2 7,-2 1 0,-2-1-26,-1-1 1,-2 0 41,-1 0 1,-3-3-133,3-1 1,-2-3 93,2 1-632,0-2 235,3-1 123,4 0-1292,-2-4 968,6 0 1,-2-5-54,6 0-652,2 0 763,3 0 0,5-3-432,2 1 1,2-2 97,4 1 828,-2 2 0,6-10 0,-2 1 0</inkml:trace>
  <inkml:trace contextRef="#ctx0" brushRef="#br0" timeOffset="3502">1244 996 8049,'4'-8'0,"-4"2"0,-1 2 553,-5 4 1,0 0 156,-3 0 91,1 4-414,-5 1 0,2 4 103,-4-1 247,5 1-345,-3 4 0,1-3 326,0 1 0,2 0-275,4 1 0,-1-2-164,4 2 0,0-3-48,3 0 1,4 0-177,2 0 0,3-3 233,2 0-590,-1-4 275,3 5 1,-3-5 239,1 4-854,-1-4 495,3 2 0,-1-4-469,-1 0 0,1 0 284,-3 0 1,-3 0-314,0 0 0,-3-3 220,3 0 0,-4-4 65,1 2 0,-2-3-165,-1-1 289,0 0 56,0 0 0,0-1-168,0-1 334,0 1-161,0-3 1,-3 0 132,0-1 0,-4 0-99,1-1 0,1 3 251,-1-2 0,4 2-5,-1-3 327,2 5 1,1-3-139,0 4 0,0 3 359,0 0-313,0 4 91,4-2-185,-3 4 1,6 1 190,-4 2 1,3 5-60,-3 4 1,3 3 92,-3-4 0,0 5-97,0-1 1,-1-2-182,4 2 0,-4-3-5,1 3 0,1-5 160,-1 2-2,4-2-544,-2-1 173,0-4 0,0-1-435,-2-4 1,-2 0 260,5 0 0,-3 0-184,3 0 1,-3-4 145,3-2 1,0-2-279,3-1 0,-1-1-29,-3-1-72,3 1 292,-3-7 0,3 6-168,-2-3 190,2 3 105,-3-2 0,0 1 170,1 1 0,-3-4-103,3 3 0,-3-3 301,3 4 1,-4 2-141,1 3 0,-1 4 905,1-1-542,-2 2 527,3 1-578,-4 4 0,0 1 53,0 4 0,0 2 109,0 1 1,0 3 70,0-3 1,3 2-153,0-2 1,1 3-163,-2-3 1,2-1-33,2-2 1,2-3-243,-2 0 1,2-1 79,1 1-489,-1-2 376,1-4 1,0 0-351,0 0 0,0 0 215,0 0 0,-2-1-101,-1-2 1,2-2 17,-2-4 1,2 0-185,1 0 0,-3-2 77,-1-1 0,-3-1 19,1 1 1,-2 3-34,-1-3 177,4-2 48,-3 4 0,3-5-218,-4 3 356,0-4-38,0 6 0,0-5-10,0 3 1,0 0-74,0 3 0,0 3 676,0 1-298,0 3 42,0-2 1,0 8 59,0 2 643,0 5-631,0 3 1,0 1 224,0-1 197,0 1-434,4-1 0,-2 2-274,4-1 0,-1-2 138,1-1 0,1 0-393,-1 0 1,2-3 181,1-3 1,1-1-1204,2 1 0,-3 0 177,3-3-1497,-2 0 1637,-1-3 0,0 0-98,-1 0-546,-3-4 1538,3 3 0,-7-10 0,3 1 0</inkml:trace>
  <inkml:trace contextRef="#ctx0" brushRef="#br0" timeOffset="4487">1773 793 8049,'5'-5'1709,"-1"1"-1138,-4 4 1,3 4-73,0 2 1,1 2-39,-1 0 467,-2 1-537,3 4 0,-4-2 276,0 3 127,0-3-410,4 6 1,-3-7 51,2 1 0,-3 2-176,0-1 1,0-3-293,0-3 1,1-2 119,2 2 0,-2-1-162,2-2 81,-2-2-803,-1 3 529,0-4 1,3-1-60,0-2-342,0 2 364,-3-7 1,3 3-370,0-3 1,3-4 208,-3 0 0,3-3-6,-3 4 0,3-4 101,-4 3 1,4-2 155,-3 2 1,3-4 17,-3 1 0,4 0 58,-1 0 0,-1 1-239,1 3 559,0 1-172,-2-3 1,3 7 705,-4 0-419,0 4 178,1-6 1,-2 7 74,4-2-223,-4 3 0,2 3 37,-4 3 222,0-2-281,4 8 0,-3-6-1,2 6 1,-2-2-58,-1 2 1,0-2 47,0 2 0,1-2-56,2-2 0,-3 1-367,3 0 239,2 0-364,0 0 1,3-3 87,-2-1-430,2-3 407,-7 2 1,7-4-16,-3 0-87,3-4 113,-3-1 1,3-3-256,-2-1 0,5 0 112,0 0 0,1 0 63,-3 1 1,2-4 8,-2 0 0,3-1 233,-6 2 0,4 1-117,-4-2 355,-2-2-191,0 4 1,-4-5-139,0 3 797,0 0-486,0-1 0,-1 4 106,-2-3 0,1 2-62,-4 1 0,3 3 866,-3 1-732,0 3 0,-2-2 5,-1 4 0,3 0 159,0 0-538,0 4 193,-3 1 1,0 3-86,1 1 0,2 1 97,0 2 0,1 0-91,-1 3 0,1 1 43,2-4 1,2 2-257,-2-2 0,2 3 37,1-4-345,0 1 309,4-3 1,-2 0 6,4 0-457,-4-4 369,6 2 1,-3-6-98,4 2-16,-4-2 103,6-1 1,-5 0-126,6 0 1,-2-1 118,-1-2 0,2-1-76,1-5 0,0 0 91,-3 0 1,-1-1 17,1-1 1,-4 1-81,-2-2 357,-2-2-112,3 4 0,-3-5-213,2 3 327,-2-4-83,-5 3 1,3-2-4,-2 0 0,-1 4-48,1 0 0,-1 2 54,1 3 0,2 1-73,-2 2-140,2 2 0,1-2 15,0 6-224,0 2 187,4 8 0,-3 1-6,2 3 618,2 1-293,-4 3 0,4-1 300,-2 3 1,-2 1-232,2 2 1,-2 4 496,-1-1 0,0 4-249,0-4 1,0 4 97,0 0 1,0 1 98,0 1-177,-4-3-148,-1 2 1,-2-10 27,-2 3-279,3-7 24,-11 2 0,3-4 44,-3-1 0,-1-3 94,0-2 1,0-3-353,-3-4 0,2 2 135,-1-4 0,5 0-421,3-3 0,3-4 70,0-2-2067,4-1 1519,1-6 0,6-1-130,4-4-1683,4 1 1753,7-1 1,5 0 944,1 1 0,3-5 0,0 0 0</inkml:trace>
  <inkml:trace contextRef="#ctx0" brushRef="#br0" timeOffset="5127">2673 300 9000,'-6'10'1163,"0"1"1,0 3-448,-3 4 68,1-1-403,-5 1 1,2 1 106,-4 1 130,5-1-320,-3 2 0,1-4-17,0-2 0,1 0-26,2-3 1,1 0 123,2-3-417,-2 0 77,7-5 1,-4 1-402,2-2 399,2-2-577,-3 3 1,4-5 87,0-2-465,4-2 588,-3-3 0,7-4-259,-2 0 1,2-4 167,1 2 0,0-1 19,-1-3 0,-2 4 135,0-4 1,-4-3 48,1 4 0,-2-4-133,-1 1 438,0 1-140,0-3 0,0 5-268,0-1 1021,-4 4-537,-1 2 0,0 3 936,2 0-611,-2 4 157,1-3-375,-1 7 1,-2 1-56,4 6 0,0 3 40,3 3 325,0-2-279,0 6 0,1-2 157,2 4 44,-2-5-198,7 4 1,-3-6-280,3 3 0,4-2 111,0 3 0,0-4-482,-4 0 1,1-1 240,0-1 0,0 0-301,0 0 1,0 0 16,-1-1-1910,1 1 1483,0 0 1,1 0 814,2 0 0,-3 3 0,4 2 0</inkml:trace>
  <inkml:trace contextRef="#ctx0" brushRef="#br0" timeOffset="5923">1315 1453 11111,'4'13'928,"4"1"-470,-2 3 0,2 2-130,1 1 0,0 3 534,0 3-505,-1 1 0,1-1 230,0 1 1,0 2-146,0 1 0,-1 0-113,1-1 1,0-1-6,0 1-335,0-1 89,0-2 1,-5-2 242,-1-1-596,2-7 254,-4 4 0,2-10-25,-6 2 1,-3-2 24,-5-1 0,-2-4-83,-2-3 0,-1-1 17,1-1 0,1-1-5,-1-1 0,2-3 163,-2-4-561,2 0 297,4-4 1,4 2 38,-1-3-1078,4-1 774,-2 1 1,4-2-871,0 1 1,5 1 634,3 0 0,2 2-417,5-3 0,1 4 41,4 0 1069,-1-3 0,6 0 0,-2-4 0</inkml:trace>
  <inkml:trace contextRef="#ctx0" brushRef="#br0" timeOffset="6243">1606 1648 8057,'-9'0'297,"0"0"0,-2 4 502,2 2 0,-1-1-92,4 1 650,2-4-831,0 6 0,4-3 169,0 7 1,0-2-282,0 2 1,4-2 102,2-2 1,2 4-108,0 0 1,1 0-45,0-4 0,1-2 72,2 0-550,-3 0 186,4-1 0,-1 2-7,0-4 0,0 0-141,0-3 1,-2 0-328,2 0 0,-3 0 61,0 0-200,0-4 1,-1-1 198,-2-4 0,-2 0-37,-4 0 0,0 1-80,0-1-48,0 0 244,-4-4 0,2 3 9,-4-1 0,0-2 35,-3 1 0,1 0-279,3 4-81,-3-1-26,7 0-54,-3 0 1,4 0 226,0 1 0,3 2-359,0 0 0,7 4 25,-2-1 765,7-2 0,-1 0 0,3-4 0</inkml:trace>
  <inkml:trace contextRef="#ctx0" brushRef="#br0" timeOffset="6513">1923 1534 8057,'-9'0'571,"1"0"1,-4 0-223,0 0 813,0 0-683,3 0 1,1 0 23,-1 0 1,0 2 198,0 1 265,4 0-578,1 1 0,4 1-159,0 4 1,4 0 117,2 0-146,2-1-28,5 1 1,-4 1 173,3 2-317,2-2 57,-4 2 0,3-2 100,-5 2-163,1-2 14,-4 2 1,3-2-13,-2 2 1,-2-2 171,-1 2-368,-2-3 1,-1 0-46,0 0-623,0-4 569,-4 3 0,2-7-118,-4 2-1171,4-2 403,-6-1-213,7 0 0,-6-1 669,4-2 1,0 1-469,3-4 1166,0 0 0,-4-7 0,0 0 0</inkml:trace>
  <inkml:trace contextRef="#ctx0" brushRef="#br0" timeOffset="6662">1985 1559 8049,'9'-9'196,"-3"0"-196,-1 1 0,2-1 645,5 0 1,-2 0-48,2 0 1,1 0-51,2 1 1,-1 2-90,0 0-885,-3 0 423,6-3 0,-7 3-997,1 0 1,-2 3 561,-3-2 1,1 2 437,-4-3 0,4 0 0,-2-3 0</inkml:trace>
  <inkml:trace contextRef="#ctx0" brushRef="#br0" timeOffset="6878">2073 1366 8049,'-1'6'542,"-2"0"1,1 1 41,-4 4 0,4-1 110,-1 2 0,2 1-38,1-2 303,0 5-529,0-2 0,1 2 346,2-1 13,-2 2-407,7-3 1,-6 2 163,4-1 0,-3 2-186,3-3 1,0-1-642,3-1 1,-2-1 79,-1 0 1,2-2-145,-2 0 0,2-1 307,1-5-2652,-1 0 1678,1-3 0,0 0-668,0 0 1,-1-1 1679,-2-2 0,5-2 0,-1-4 0</inkml:trace>
  <inkml:trace contextRef="#ctx0" brushRef="#br0" timeOffset="7061">2294 1472 8049,'-4'6'0,"-2"0"0,2-3 882,1 2 0,-1-2 50,1 3 129,0 0-629,3-1 1,0 3 225,0-2-154,0 2-224,0 0 0,0 1-220,0 0 1,1-1 128,2-2 0,-2 2-731,2-3 1,1 0 282,-1 1-1236,4-4 1,-2 2 1494,3-4 0,1-4 0,0-1 0</inkml:trace>
  <inkml:trace contextRef="#ctx0" brushRef="#br0" timeOffset="7461">2399 1340 7958,'0'-9'512,"0"0"0,4 0-83,2 0 1,1-3 259,-1 1 1,2-2 34,-2 1-438,1 2-120,-2-2 1,2 2 167,-4-2-560,0 2 203,-3-6 1,0 6-339,0-2 0,-3 2 303,0 1 0,-4 1-116,2-1 1,-3 0 23,-1 0 1,0 3-263,0 0 0,-1 4 3,-1 0 92,1 1 229,-3 1 0,7 1-101,0 1 608,0-1-313,2 11 1,-3-6 344,4 6 1,0 2-197,3 0 0,0 3 284,0 1 1,0 2-223,0 1 0,1 3 97,2 0 1,-1-2 204,4 2 39,-1-1-328,0 4 0,3-4 112,-2 1-17,2-1-185,-3 0 1,3 1-223,-2-3 0,0 2 109,0-2 1,2 3-354,-2-4 0,1 1 193,-1-4 0,1-2-484,-4 0 1,0-4 37,0 0-1783,-2-1 534,3-5 617,-4 3-746,0-7 1857,0 3 0,-4-4 0,-1 0 0</inkml:trace>
  <inkml:trace contextRef="#ctx0" brushRef="#br0" timeOffset="7724">2364 1516 7958,'5'-9'472,"-2"0"1,2 0 227,1 1 146,2-1-456,0 0 0,2-1-6,2-2 0,-2 3-117,2-3 0,-3 5 122,0 1 270,4 0-329,-3 1 1,2-2 208,-3 5 0,-3-4-132,0 3 0,0 0-433,3 3 0,-3 0 99,-1 0 0,-3 1-105,1 2 0,1 2 26,-1 3-331,0 1 277,-3 0 0,-1 1-39,-2 2 0,2-3-189,-2 3 1,2-2-630,1-1 1,0 0 383,0-1 1,0-2-1878,0 0 1308,0-4 1102,0 6 0,0-7 0,0 3 0</inkml:trace>
  <inkml:trace contextRef="#ctx0" brushRef="#br0" timeOffset="7916">2488 1295 8049,'0'-8'618,"0"3"0,-1 0-1,-2 2 2863,2 2-1634,-3-7-1549,4 7 0,1-3 50,2 4-1494,-2-4 904,7 3 0,-7-3 274,5 4-2797,4 0 1357,0 0 1409,7 4 0,-8-3 0,4 3 0</inkml:trace>
  <inkml:trace contextRef="#ctx0" brushRef="#br0" timeOffset="8541">2752 1225 8049,'-9'-4'0,"3"2"0,1-4 1616,-1 4-374,1-2-362,-3 0 1,3 3-375,-4-2 0,3 2-3,0 1 0,1 4-190,-4 2 1,3 2 35,0 1 0,1 4-2,-1 1 72,2 3-245,4-3 0,0 2 173,0-1-75,4 2-84,1 0 0,2-3 189,2-2-423,-2 2 81,5-5 0,-3 1-122,0-4 1,3-1 87,0 1 0,0-2-446,0-4 0,-2 0 231,2 0 0,0-3-179,0 0 1,0-4-25,-3 1-499,0-2 510,-1-1 1,1 1-119,0-1 0,-4-3 102,-2 0 1,-2 1 337,-1 2 0,0-1-89,0-2 1,0 1 161,0-3 1,-3 3-13,0-1 0,-3 2 41,3 2-37,-4-1 770,2 0-271,0 4 698,-2 1-823,2 4 0,-4 5 199,0 4 1,3 0-172,0 2 1,1 3 120,0 1 0,0-2 186,2 2-734,2-4 217,-3 6 1,4-8-1,0 3 0,0-2-89,0-1 0,3 0 263,0-1-812,0-3 375,1 3 1,-2-7-922,3 2 765,-3-2 1,6-1-214,-2 0 1,-1-3 130,1 0 0,0-4-308,3 1 1,-1-1 152,1-2 0,0 0-53,0 0 0,-3 0 14,0 1 476,-4-1-35,5 0 0,-6 3 238,2 0 1,-1 4-177,1-1 1,-2 1 1120,2-1-879,-2 2 0,2-2 348,0 6 0,4-2 50,-1 2-484,2 2 40,0-4 0,2 4-177,2-2 0,-1-2-250,3 2 1,-2-2-1225,3-1 1,-4 0 661,0 0 0,-1 0-1766,-1 0 2578,0 0 0,0-4 0,-1-1 0</inkml:trace>
  <inkml:trace contextRef="#ctx0" brushRef="#br0" timeOffset="8763">2893 1057 8049,'5'-4'1501,"-1"-1"0,-1-3-689,0-1 1,5 1-334,1 2 0,0-2-205,6 2 0,-1 0 102,1 0-972,1-2 511,-6 3 0,6-1 122,-5 0-1385,1 4 637,-3-6-1628,-4 7 1054,3-6 477,-7 2 0,0-4 808,-4 0 0,-4 0 0,1 0 0,-2-3 0,-1-2 0</inkml:trace>
  <inkml:trace contextRef="#ctx0" brushRef="#br0" timeOffset="9143">2973 810 8049,'-9'0'0,"3"4"0,0 2 0,1-1 0,-1 1 0,-1 1 0,4 5 0,-2 1 0,2 5 0,0 1 0,3 1 0,0 0 0,0 3 0,0-2 0,0 2 0,3 0 0,0 0 3630,3 3-1700,-5-8 571,7 8-1518,-3-7 0,4 1-388,0-5 1,0 1-526,-1-5 1,1 1 45,0-3 0,0-1-153,0-2 1,0 0 61,-1-3-818,1 0 503,-4-3 1,3 0-77,-2 0-766,-2-4 650,4 0 1,-4-5-334,1 0 1,2 0 282,-4 0 1,3-3 88,-3 1 1,3-4 152,-3 3 1,0 0 233,-3 0 1,3 2-174,0-2 513,0 2-202,-3 5 1520,0 2-905,0-1 285,0 3 0,3 4-365,-1 5 1,1 3 61,-3-2-924,0 0 247,4 0 1,-3-1 288,2 1-825,2 0 420,0-4 0,1 2-1180,0-4 0,0 3 608,3-3 0,-1 0-890,1-3 0,1 0 753,2 0 1,-3 0-122,3 0 1,-5-4 943,-1-2 0,0-2 0,3-1 0</inkml:trace>
  <inkml:trace contextRef="#ctx0" brushRef="#br0" timeOffset="9481">3273 1048 8049,'-4'-8'0,"-1"-1"1910,0 4-514,-3-3-572,7 7-154,-3-3-332,4 4 0,-1 0-46,-2 0 1,1 3-33,-4 0 1,3 4 131,-3-1 0,5 2-107,-2 0 1,1 1-26,-1 0 1,2 0-528,-3 0 240,4 0 293,4-5-641,1 4 308,3-7 0,1 3-33,0-4 1,3 0 20,0 0 1,2-1-188,-2-2 1,3 1 57,-4-4 1,5 4-74,-1-4 0,-2 3-74,-2-3 444,3 0-70,-4-3 1,3 3-165,-5 0 598,1 4-298,-4-5 0,2 5 1109,-4-4-628,4 4-322,-2-6 1,0 6 358,-2-4-857,1 4 1,-3-3 134,2 2-1470,2 2 1058,-4-3 1,4 1 109,-2 0-2182,-2 1 1623,3-2 1,-1 2-1643,0-4 2552,0 0 0,-3-3 0,0 0 0</inkml:trace>
  <inkml:trace contextRef="#ctx0" brushRef="#br0" timeOffset="9633">3211 846 8009,'-14'0'0,"2"0"0,5 0 2982,2 0-1585,3 0-330,-2 0-172,4-4-211,0 3-2178,4-7 1070,1 7 1,3-4-2901,1 2 3324,4 2 0,-3-7 0,2 3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8:21.652"/>
    </inkml:context>
    <inkml:brush xml:id="br0">
      <inkml:brushProperty name="width" value="0.04286" units="cm"/>
      <inkml:brushProperty name="height" value="0.04286" units="cm"/>
      <inkml:brushProperty name="color" value="#AB1A01"/>
    </inkml:brush>
  </inkml:definitions>
  <inkml:trace contextRef="#ctx0" brushRef="#br0">1 345 8273,'0'9'0,"0"0"0,0-4 0,0 1 1214,0 0-724,4-1 0,2-1 337,5-4 0,7-1-285,6-2 0,5-7-8,3-7 0,9-8 122,4-4-751,5-1 186,2 4 0,0 2 203,4 1-1835,-8-1 1166,8-2 0,-7 2 267,4 1-2612,-4 3 1374,-1-1 1346,0 3 0,-3-4 0,3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7:51.426"/>
    </inkml:context>
    <inkml:brush xml:id="br0">
      <inkml:brushProperty name="width" value="0.04308" units="cm"/>
      <inkml:brushProperty name="height" value="0.04308" units="cm"/>
      <inkml:brushProperty name="color" value="#AB1A01"/>
    </inkml:brush>
  </inkml:definitions>
  <inkml:trace contextRef="#ctx0" brushRef="#br0">9 865 7923,'-4'0'1141,"0"0"-806,4 0 667,0 0-624,0 4 234,0 1-264,0 4 0,0 3 101,0-1 17,0 1-272,0-3 1,0 0 84,0 0 0,0-1-26,0 1 0,3-3 63,-1 0 0,5-4 127,-1 1 272,2-2-352,5-5 0,2-3 132,9-8-428,7-3 154,10-13 0,12-2-46,9-8 1,6-1-60,11-8 1,-37 22 0,1 0-249,4-1 0,0-1 1,0 0-1,1 0 180,0 2 1,1 0 0,-2 3 0,1-1-196,2 0 1,0 0 0,-5 3 0,1 1-34,42-22-2643,-6 2 2394,5 2 0,-11 2-8,-3 5-2471,-1 7 2108,-13 1 0,1 9-557,-7-2-925,0 6 2282,-4-4 0,-3 4 0,-3-2 0,-1 3 0,-1-1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8:38.173"/>
    </inkml:context>
    <inkml:brush xml:id="br0">
      <inkml:brushProperty name="width" value="0.04286" units="cm"/>
      <inkml:brushProperty name="height" value="0.04286" units="cm"/>
      <inkml:brushProperty name="color" value="#AB1A01"/>
    </inkml:brush>
  </inkml:definitions>
  <inkml:trace contextRef="#ctx0" brushRef="#br0">318 264 8270,'-5'-4'0,"-6"0"0,2-2 0,-2 0 740,2 3 0,1 0 0,-1 3 477,0 0-1145,-4 4 0,0 2 345,-5 5 0,-1 4 221,-1 6 1,0 1-112,-3 5 432,3-1-533,-2 4 0,5 1 251,-1 1-328,4 2 0,2-6 1,4 0 63,2-3 1,2-1-145,4-3 1,1-2-350,2-4 0,6 1 149,5-4 0,4-4-322,3-2 0,-2-4 129,5 1-1030,-1-2 788,8-9 0,-4 1-939,3-7 628,1-1 385,-4 1 0,4-2-216,-5 1 0,-3-2 29,-3 0 0,-1 2 272,-1 0 1,-5 5-175,-1-2 505,-2 2-174,-1 1-220,-4 4 992,-2 1 1,-4 5-391,-1 2 1285,-3 6-1061,0 5 0,-6 7 527,2 3 1,-2-1-466,3 4 0,-4-3-186,0 6 0,3-3 99,3 0-545,0-1 0,2-2 0,1-3 378,2-2-733,1 0 1,0-9-1,1 2 190,2-2-1965,1-5 1432,1 2 0,3-6-1363,-2 2 1,2-2 1056,1-1 0,0-1 1018,-1-2 0,5-1 0,1-5 0</inkml:trace>
  <inkml:trace contextRef="#ctx0" brushRef="#br0" timeOffset="726">627 485 8100,'-9'-5'1300,"1"1"-791,3 4 1,-3 0-17,2 0 0,-3 1-171,-3 2 1,2 5 32,-5 3 727,4 5-641,-6-2 1,8 0 430,-3 1 0,2 0-359,1 3 0,1-4 3,3 1 0,1-4 167,4 0-631,0-1 33,4-1 0,3-3 105,5 0 1,4-4-65,-1 1 1,2-2-339,4-1 0,-3-1 224,3-2 0,1-1-735,-2-2 0,0-2 336,-6 2 1,0-2-481,-2 0 0,-3-1-75,0 0 65,-1 0 483,-7 0 0,3 1-221,-4-1 57,0 0 249,0 0 1,0-3 7,0 1 1,-1-2-16,-2 1 1,1 2 115,-4-2 1,5 3-274,-2 0 581,-2 0-244,0 0 558,0 0 1,1 4-90,4-1 111,0 4-121,0-2-102,0 4 1,4 0 49,2 0 1,-1 0 49,1 0 0,-4 3-114,4 0 1,-3 4 119,3-2 0,-4 4 27,1 3 161,-2-2-259,-1 3 1,0-2 23,0 1 1,0 4-6,0-2 1,-3 0 189,0 1 1,0-3-150,3 2 0,0-3-175,0 1 1,1-1 94,2 0 1,-1-2-272,4 0 1,3 0 46,3-3-518,3-2 398,-1 0 1,5-4-7,1 0-560,-1 0 457,6-4 0,-6-1-273,1-4 0,-2 0 176,-3 0 1,0 0-39,-3 1 0,0-1 156,-3 0 1,-4-3-48,-2 0 0,-2 1 125,-1 2 1,-4-3 169,-2 0 1,-6 1-222,-3 2 514,-1 0-270,-2 0 1,-2 1-4,-1 2 612,-4-1-467,3 2 1,-2-1 112,1 0 1,3 4-85,0-1 1,1 1-234,1-1 1,5 2 98,1-2-776,6 2 301,2 1 177,4 0-1884,0 0 1,8 0 344,4 0 432,3 0 1293,7 4 0,1-3 0,3 3 0</inkml:trace>
  <inkml:trace contextRef="#ctx0" brushRef="#br0" timeOffset="1097">1235 423 8114,'-1'-9'0,"-2"0"0,1 4 469,-4 2 0,0 3-194,-3 0 991,0-4-798,-3 3 0,-2-3 678,-4 4-44,1 4-624,-1 1 0,0 3 413,1 1 0,0 3-354,2 0 1,3 3-324,3 0 0,1 2-50,2 0 1,2-2 37,4 0 0,0-4 215,0 4-363,4-4 124,1 2 1,7-7-191,0-1 1,3-3 89,0 1 1,2-2-305,0-1 1,1-1 115,0-2 1,-2-2-134,-1-7 0,1 1 97,-5-4 1,1 1 69,-3-4 0,-4 0 75,-2 1 1,-2-1 7,-1 0 0,-1-2 28,-2-1 0,-2 0-52,-4 0 0,-1 3 53,-1-3 0,0-1-19,-4 2 0,3 0-425,-2 5 1,3 0 52,-1 3-1559,2 0 1224,5 3 0,1 4-150,4-1-423,0 4 764,0-2 1,8 5-1852,4 2 2350,4-2 0,1 10 0,1-1 0</inkml:trace>
  <inkml:trace contextRef="#ctx0" brushRef="#br0" timeOffset="1385">1702 352 8159,'-5'2'2105,"2"4"0,2 4-227,1 8-1041,0-1-432,0 5 0,3-3 168,0 5 116,0-4-340,-3 9 0,0-5 1000,0 5-879,-4-2 0,3-3 252,-2-1-770,2 1 230,1-2 0,0 0-338,0-4 0,1-1 196,2 1 1,-2-3-1209,2-1 1,-1-4 76,1-1-971,-2 0 0,4-5 100,-2 2 229,-2-3 1072,3-3 0,-4-1-101,0-1-301,-4-3 1063,-1-4 0,-4-4 0,0-1 0</inkml:trace>
  <inkml:trace contextRef="#ctx0" brushRef="#br0" timeOffset="1645">1561 520 8114,'0'-23'636,"0"-2"-309,4 6 1,1-1 761,4 5-475,3-2-317,-2 8 0,7-7 419,-2 4 1,1 3-245,2 3 1,-3 5 115,-1-2 1,-2 2 117,3 1 4,-1 0-340,0 4 1,-1 1 134,-4 7-247,0 2-80,-1 0 1,-3 2-21,-2-1 0,-2 2 95,-1 0 0,-1 1-143,-2 0 1,-3-2 114,-5-1 1,0 1-231,-4-5 1,0 1-41,-2-3 0,2-1-28,0-2 0,4 0 184,-4-3-1336,4 0 844,2-3 0,2 0-2810,1 0 1442,2 0 142,0 0 1,4-4 154,0-1 1452,4 1 0,5-8 0,4 2 0</inkml:trace>
  <inkml:trace contextRef="#ctx0" brushRef="#br0" timeOffset="2347">1808 441 8114,'1'5'2309,"2"1"-975,-2 0-783,7 3 0,-6 0-68,4 0 1,-1 0-127,0-1 1,2 1 621,-4 0 0,0 0-386,-3 0 1,3-1 192,0 1 0,0-3-280,-3 0 1,0-3-394,0 3-32,0-4-400,0 2 317,0-4 677,0 0-1933,0-4 889,0-1 1,-3-7-366,0 0 1,0 0 274,3 0 0,0 1-117,0-4 1,1 4-78,2-4 164,-2 4 279,7-6 0,-3 8-147,4-3 345,-1 2-54,1 1 0,3 1-63,0 3 1,0-2-54,0 4 1,1 0 316,2 3 0,-2 0-124,-1 0 1,1 0 328,2 0 1,1 0-74,-1 0 192,-2 0-262,3 0 0,-3 1 45,2 2-196,-2-2 99,-5 3-111,1-4 119,0 0 65,-4 0 0,-1-1-151,-4-2 1,-1 2-70,-2-2 1,-3 2 82,-6 1 268,2 0-298,-6 0 1,3 4 53,-2 2 699,-1 2-484,2 0 1,-1 2 168,1 2 0,3 1-103,-1 1 1,2 2 79,1-4 0,5 2-92,1-2 0,2 0-308,1-3 0,0 0 176,0-1-546,0 1 295,4 0 0,0-3 140,5 0-1078,0-4 682,0 2 1,3-4-429,-1 0 1,4 0 327,-3 0 1,3-4-202,-4-2 1,4 1 145,-3-1 0,0 0-402,-4-3 0,1 1 32,0-1 221,-4 0 254,3-4 1,-7 3-43,2-1 289,-2 1-40,3 1 0,-3 0 304,1 0 0,-1 4-222,-1-1 1222,0 4-934,0-2 1,0 5 124,0 2 1,0 2 18,0 3 594,0 1-600,0 0 0,0 0 334,0 0-1331,0 0 441,0-1-818,0 5 0,3-3 535,0 2 1,4-4-789,-1-2 1,-1 1 502,1-4 0,0 1-14,3-1 1,-1-2 48,1 2-429,0-2 470,0-1 648,0 0 0,-1-4 0,1-1 0</inkml:trace>
  <inkml:trace contextRef="#ctx0" brushRef="#br0" timeOffset="2575">2382 449 8114,'0'-8'0,"0"-1"0,0 0 1132,0 4-644,0-3 0,0 6 982,0-4-1012,-4 4 1,-1-1 456,-3 3 0,-1 0-376,0 3 0,1 3 179,2 6 0,-2-2-227,3 2 0,1 0-198,1 0 1,2 3 63,1-3-469,0-1 189,4-2 0,1 0-266,3 0 1,4-1 235,0-2 0,4 0-730,-2-3 1,0 3 320,1-3 0,-4 0-980,4-3 1,-1 0-42,1 0-767,-3 0 597,-3 0 1553,4 0 0,1-4 0,3-1 0</inkml:trace>
  <inkml:trace contextRef="#ctx0" brushRef="#br0" timeOffset="2792">2418 316 7991,'1'-8'374,"1"2"0,3 0 685,4 3 0,3-3 48,0 3-538,3-4-271,-1 6 0,1-6 126,0 4 30,-5-4-143,7 6 1,-6-6-189,3 5 0,-2-2 102,3 1 1,-4 2-734,0-2 1,-1 2 390,-1 1 0,-1-1-2798,-2-2 1506,-2 2 1409,-4-3 0,0 0 0,0-1 0</inkml:trace>
  <inkml:trace contextRef="#ctx0" brushRef="#br0" timeOffset="3044">2531 122 9312,'0'13'901,"0"-2"-242,0 3 0,0 1-241,0 3 0,0 0 197,0 3 0,1-2 158,2 5 661,-2-1-886,7 0 1,-6 3 96,4-3 259,0-1-539,3 3 0,-1-5-271,1 3 0,-3-6 92,0 0 0,0-2-636,3 0 0,-4-2 215,1-5-119,-4 1 1,5-3 163,-4 0-2535,0-4 782,-3 2 784,4-4-812,-3 0 1272,7 0 1,-7-4 698,2-2 0,2-2 0,0-1 0</inkml:trace>
  <inkml:trace contextRef="#ctx0" brushRef="#br0" timeOffset="3235">2709 404 8030,'1'6'2530,"2"0"-1809,-2 0 1,5 3-51,-3 0 1,0-1-152,-3 1 0,1 0 26,2 0 0,-2 0-75,2 0 181,-2-1-343,-1 1 1,1-3-677,2 0 0,-2 0 289,2 3 1,1-4-1095,-1 1 1,1-3 642,-1 3 0,2-4-1209,3 1 1,-2-1 1737,0 1 0,0-2 0,3 3 0</inkml:trace>
  <inkml:trace contextRef="#ctx0" brushRef="#br0" timeOffset="4135">2999 397 8018,'-4'-9'502,"-1"0"1,-3 3-76,2 0 0,-2 3 177,2-3 0,-1 4 155,-2-1 412,0 2-705,0 1 0,-3 4 148,1 2 1,-1 3 21,3 3 0,1-1 92,2 3 1,2 1-244,4 3 0,0-4-238,0 1 1,0-3-20,0 2 1,1 0-339,2 1 0,2-1 159,4-3-1339,0-1 987,0 3 0,2-7 61,1 0-1936,0 0 1361,1-2 1,-3 0-221,5-4 0,-1 0 434,1 0 1,1 0-301,-1 0 0,2 0 252,0 0 1,1-3 90,-1 0 0,-1-2 560,2 2 0,-6-4 0,8 2 0,-7-4 0,2 0 0,-3 0 0,-3-3 0,0 1 0,0-4 0,-1 4 0,-3 0 0,0-2 385,-2 1 1,-2-3-27,2 4 0,-3-1 644,-3 3 0,1 1 4,-4 2 44,1-1-623,-8 6 1,2-3 279,-4 4 427,1 0-681,-4 0 1,3 5 150,1 3 1,0 2-180,-1 5 1,0-3-108,3 2 0,3 0-77,3 1 1,3 0-129,-3-3 0,4 3 143,-1-3-618,2-1 362,5-2 1,1 0 149,4 0-1013,0-4 617,0-1 1,0-1-473,3 0 1,-1 0 341,4-3 0,-4-1-137,4-2 1,-4 1 115,1-4 1,0 0-329,0-3 1,-1 0 27,-5 0 200,2 1 176,-7-1 1,4 0 238,-2 0 1,-3 0-268,3 1 524,-2-5 1,-1 3-244,0-2 745,0 6 1,-1 2-162,-2 4 44,3 0-349,-4 4 0,1 1 227,0 4 553,0 0-566,3 0 0,0 0 302,0-1-513,4 1-44,1 0 1,3 0-182,1 0 1,0-4 100,0-3 1,4 2-502,1-1 1,2 0 271,-1-3 1,1-3-271,-1 0 1,2-3-50,0 0-669,1-2 691,-4-1 1,1-1-315,-3-2 108,0 3 297,-3-8 1,-1 6 61,-3-4 1,2 2 38,-4-2 1,0-2 126,-3 3 0,0-3 11,0-1 0,-3-2 128,0-1 1,-4 1-156,2 2 360,1-4-172,-4 4 0,4-4-42,-2 5 570,2 3-385,0 1 0,3 4 394,-2 1 1,1 3-219,-1 2 1,2 3 63,-2 3 0,0 3 94,0 5 633,0 3-702,3 4 1,-3 0-12,0 3 0,1-3-50,5 3 1,-1 1-278,4-2 0,2 1 102,4-4 1,1 1-400,-1 0 0,-2-2 185,5-1 1,-1 1-909,1-5 0,1 4 166,-1-3-1873,2 0 1639,0-3 0,-2-1 962,0 1 0,-1 0 0,4 0 0</inkml:trace>
  <inkml:trace contextRef="#ctx0" brushRef="#br0" timeOffset="4721">4164 397 8028,'0'-9'856,"0"0"118,0 0-432,-4 0 1,2 1-74,-4 3-261,0-3-36,1 7 0,-5-3 172,1 4 716,-2 0-614,-2 0 0,-1 4 416,-3 2 1,2 5-351,0 4 1,2-1-43,-2 0 0,2 0-184,4 1 1,5 2-72,1-3 0,-1 0 129,1 1-435,0-5 121,7 3 1,-2-4-982,4 0 580,3 0 324,1-1 1,7 0-1373,-2-2 0,1-2 629,2-4 1,-1 0-817,1 0 1,3 0 187,-1 0 1418,1 0 0,0-4 0,2-1 0</inkml:trace>
  <inkml:trace contextRef="#ctx0" brushRef="#br0" timeOffset="5371">4357 379 8028,'-13'0'0,"0"1"0,-1 2 1624,-3-2-1042,7 7 1,-4-6 226,3 3 0,1 4-331,-2 3 1,2 1 250,2-1 1,0-3-140,2 3 1,-1-1 25,4 1 1,0-3 43,3 3-843,0-2 200,4-1 1,1 0-71,4-1 0,2 1 173,1 0 0,1-3-346,-1 0 0,-1-4 165,3 1 1,-2-2-463,3-1 0,-5 0-26,2 0-423,-2 0 569,-1-4 1,0 2-173,-1-4-89,-3 0 310,3-3 0,-7 0-62,2 1 0,-2-1 158,-1 0 0,0-1 71,0-2 0,-4 3-42,-2-3 0,1-1 119,0 1 1,0 1-137,-1 2 665,-2-4-297,7 7-105,-3-6 733,4 8-353,0-1-204,0 1 1,1 4-20,2 0 0,2 1 418,4 2 1,-1 2-219,1 3 1,0 2 352,0 2 1,0-1 22,0 3-249,-5-3-194,4 2 1,-3-1 93,4-1-191,-4 1-38,3-3 0,-4 0-139,2 0 0,0-4 107,-3 1 0,3-3-109,-3 3 193,0-4-1156,1 2 562,-3-4-382,3 0 494,0 0 0,-2-1-174,4-2-669,-4-2 673,6-4 0,-4 1-131,5-1-255,0 0 431,-4 0 0,3 0-44,-2 1 0,2-1 144,4 0 0,-2-3 12,2 0 1,-2 0-75,-2 0 559,5 2-226,-3-3-279,3 8 1185,-4 2-667,-5 3 1,1 0 611,-2 3 1,-2 2-422,2 4 1,-2 0 269,-1 0 1,-1 3-220,-2-1 1,2 4-129,-2-3 1,2 0 2,1-4-930,0 5 449,0-3 203,0 3-1860,0-5 1239,4 1 0,-2-3-1883,4 0 1113,0-4 807,3 2 1,-3-4 517,0 0 0,3 0 0,5 0 0</inkml:trace>
  <inkml:trace contextRef="#ctx0" brushRef="#br0" timeOffset="5719">4904 316 7965,'-9'-4'445,"-3"2"55,0-4 0,1 4 693,2-1 1,-1 2-527,-2 1 1,2 0 223,-1 0-549,1 4 0,2 1 24,2 4 1,2 0-33,4 0-472,0 4 184,4-4 0,2 5 50,6-2 0,-1-2-113,3 1 0,0 2-305,1-1 1,0 1 153,-3-2 1,0-1 136,-3 2 1,-1-1-3,1 0 0,-4-1 203,-2 2 0,-2-2-83,-1-1 407,0-1-277,0 1 1,-5 0-11,-4 0 1,1-3-17,-4 0 0,-1-3-171,1 2 0,-2-3 107,2 1 0,0-2-691,3-1 0,3 0 318,1 0 0,3-1-1180,-1-2 0,2 1 62,1-3 364,0-1 1,1-3 0,2 0-279,2 0 475,7 0 803,-2 1 0,3-5 0,-4-1 0</inkml:trace>
  <inkml:trace contextRef="#ctx0" brushRef="#br0" timeOffset="5903">5009 396 10251,'0'8'1666,"0"1"0,0 3-1206,-3 0 0,2 3 250,-2 0 1,-1-2-240,1-1 1,-1-2 207,1 2 0,2-2-15,-2 2-750,2-3 165,1 0 1,0 0 177,0 0-1770,0-4 1137,0 3 1,0-6-3157,0 3 2608,0-3 0,1 2-1203,2-4 2127,2 0 0,4 0 0,-1 0 0</inkml:trace>
  <inkml:trace contextRef="#ctx0" brushRef="#br0" timeOffset="6074">5046 397 7946,'0'-5'1242,"0"0"-233,0 2-459,0 2-1275,0-3 534,4 4 0,-2 0-139,4 0 1,-1 1-48,4 2 377,0-2 0,0 7 0,0-3 0</inkml:trace>
  <inkml:trace contextRef="#ctx0" brushRef="#br0" timeOffset="6380">5249 431 7946,'0'-9'394,"0"3"713,0 0-399,0 0 0,-1-2-268,-2 3 1,-2-2 249,-4 4 0,0 0-250,0 3 1,-3 0 648,-3 0 0,1 4-406,-1 2 0,5 2-156,-2 0 1,0 5-79,3 2-435,-1 1 62,9 2 1,-6-3-54,4-1 1,0-2 70,3 3 1,0-4-215,0 0 1,4-1 176,2-1 1,2 0-538,0 0 1,4-3-4,0-1-620,0-3 696,0 2 0,-1-4-63,4 0-390,-4 0 51,1 0-122,1-4 1,-3 0 380,2-5 1,-4 0-179,-2 0 0,-2 0 279,-4 0 0,3-3-114,0-3 0,0 1-128,-3 0 90,0-5 601,0 0 0,0-6 0,-4-2 0,-1-4 0</inkml:trace>
  <inkml:trace contextRef="#ctx0" brushRef="#br0" timeOffset="6607">5275 106 7946,'0'-12'1445,"0"2"-384,0 1-437,0 5 450,-4 8-628,-1 5 0,-1 5 191,0 3 1,4 2-242,-4 1 0,3 2 366,-3 2 0,4 1-281,-1-1 0,2 1 155,1 1 0,0 0 44,0-3-496,0 3-19,0-7 1,0 5 166,0-3-844,4-1 476,-3-2 0,6 0-211,-4-1 0,3 0 237,-4-2 1,4-2-2678,-3-1 1888,4-2 1,-3 3-753,2-5 1,1-2 188,-4 0-541,0-4 841,1 6 1062,-3-7 0,6 3 0,-2-4 0</inkml:trace>
  <inkml:trace contextRef="#ctx0" brushRef="#br0" timeOffset="7450">5353 537 7946,'5'0'1483,"3"-4"-966,1 3 1,2-7-28,3 2-53,-3 2-177,6-4 1,-6 4-307,3-2 1,-2-1 94,3 1 1,-7-3 461,1-3 1,-3 2-153,3-1 1,-1 1-277,-2 1 0,1 0 92,-4 0-907,0 4 560,-3-2 1,-1 3-15,-2-2 8,-2-2 98,-4 7 1,-4-3 401,-1 4 1,-2 0-161,1 0 1,0 5 46,3 4 0,-3 0-109,3 2 1,3 3 294,4 1 1,3-2 71,-1 2-60,2-4-106,1 6 1,1-7 50,2 5-412,2-4 80,7 2 1,-1-5 60,4 1 0,-3-1 27,2-2 1,-2 1-115,3-4 0,-2 3 67,2-3-245,2 0 134,-7 0 1,5-2 80,-3 2-218,0-2 254,-3 3-303,-1-3 205,-3 3 0,-1-5-1,-4-2 0,0 1 32,0-4 0,-1 1-247,-2-4 0,1-1 68,-4-2 0,1 2 20,-4-1 1,0-2 8,0 1-93,4-4 86,1 7 0,4-7-48,0 4 282,0-4-81,0 7 0,2-3-219,4 6 1,0-2 122,6 2 0,-2 2-117,-2 1 0,4 0 76,0 0 0,4 0 82,-2 3 0,0 0-121,1 0 258,-1-4-64,0 3 0,3-4-214,-3 2 373,3 2-137,-3-3 1,0 3 277,-3-2-209,-1 2 1,2-4 454,-6 2-376,-2 2 0,-5-3 174,-2 4 0,-3 1-32,-6 2 0,-1 2-35,-1 4 0,-3 1 22,2 2 335,3-3-282,-1 8 0,4-3-23,0 3 1,1-2-123,3 0 0,1-1-93,4 0 1,0 0 160,0-2-443,0-2 166,0 2 0,0-6 78,0 0 1,1-3-105,2 3-372,1-4 0,5 2 190,0-4 1,1-1-461,2-2 1,-3 1 304,3-4 0,1 0-461,-1-3 1,-1 0-73,-2 1 382,-4-5 231,3 3 1,-3-3-132,4 5 346,0-5-110,-5 3 0,4-6 73,-2 5-260,-2-1 1501,4 3-911,-7 4 0,4 1 399,-2 4 0,-2 1-235,2 2 1,1 0 185,-2 6 1,2-2 87,-1 4-440,-2 3-67,7-4 0,-4 6-163,2-5 0,2 4 89,-2-3 0,2 0-815,0-4 1,0 1 367,-2 0 1,1-3-2374,-4 0 1129,4-4-954,-6 2 1409,3-4 13,-4 0 565,0-4 564,0-1 0,-4-4 0,-1 0 0</inkml:trace>
  <inkml:trace contextRef="#ctx0" brushRef="#br0" timeOffset="7658">5831 308 7946,'9'-8'1810,"-1"3"0,4 0-849,0 2 0,4 2-422,-2-2 1,3 2 41,1 1-633,-5-4 81,4 3 0,-7-3 358,1 4-14,-1-4-132,3 3 1,-3-6-718,2 4 1,-3 0 410,0 3 1,0-1-2600,0-2 1134,-4 2-332,-1-2 923,-4-1-252,-4-1 485,-1-4 706,-4 0 0,-4-4 0,0 0 0</inkml:trace>
  <inkml:trace contextRef="#ctx0" brushRef="#br0" timeOffset="7905">5971 1 7943,'-9'0'0,"4"7"0,2 5 1200,2 4 0,1 2 0,0 0-105,0 3 0,0 1-409,0 5 748,4-1-906,-3-3 0,3 5 13,-4-1 1,1-2 88,2-1 1,-1-1-9,4 4 20,-4-5-319,6 4 1,-5-7-283,3 5 0,1-6 45,-4 0 1,1 0-448,-1-4 1,-1-1 249,4-1-2287,-4-2 1221,2-2-2710,-4 1 1680,0-4 1434,0-1 0,0-5 773,0-2 0,0-2 0,0-4 0</inkml:trace>
  <inkml:trace contextRef="#ctx0" brushRef="#br0" timeOffset="8122">6122 361 7951,'0'-5'4696,"3"8"-4079,0 6 300,0 6-520,-3-5 1,0 5 382,0-3 0,0 3-308,0-4 0,0 4-201,0-3 1,0 3-37,0-4 1,0 2-689,0-1 0,2-2 245,1 1-1641,0-1 1282,1-5 1,-2 3 78,4-2-1967,-4-2 685,6 0 789,-3 0-588,4-3 758,3 3 811,-2-4 0,7-4 0,-3-1 0</inkml:trace>
  <inkml:trace contextRef="#ctx0" brushRef="#br0" timeOffset="8752">6342 422 7951,'-1'-9'566,"-2"0"0,1 1-259,-4 3 0,4-2-64,-4 4 0,3-3 1585,-3 3-922,0 0 111,-7 3-574,3 0 0,-2 4 615,3 2-523,0 2-252,0 4 1,3 2-135,0 4 0,4-4 26,0 1 0,1-1-80,1 1 0,3 1 208,-1-1-331,5-2 69,-2-1 0,4-3 292,0 0-583,4 0 243,-4 0 0,4-3-76,-4-1-480,0-3 401,0 2 0,-1-4-261,1 0 1,-3 0 190,0 0 1,-4-1-184,1-2 1,-1-1 95,1-5 1,-2 0-40,2 0 1,-2 0-193,-1 0-109,0 1 301,0-5 0,0 2-84,0-4 93,0 1 182,0 0 1,1-2 164,2 5 1,-1-4-72,3 3 0,-3 3 448,1 3 0,1 3 126,-1-2-177,4 3 1,-5-2-138,4 4 825,-4 0-577,2 4 1,-1 1 174,0 3 341,0 1-539,1 0 0,-4 0 144,3 0 0,-1 2-180,1 1 0,-2 0-282,2-3 1,1 0 208,-1-1-488,0-3 212,1 3 170,-3-3-126,7 0-70,-3-1-642,4-4 415,-1 0 1,-2 0-560,0 0 0,-1-1 359,1-2 0,1 1-246,-4-4 1,4 0-90,-2-3 791,-1 4-199,4-2 1,-6 3-8,4-2 0,-3-1 62,3 4-219,0-4 1248,-1 6-665,-1-3 0,-3 1 972,1 0-872,-1 0 0,3 7 122,-4 2 1,0 2 94,0 1-860,0 0 225,0 0 238,4-1-803,-3 1 0,4-1 1,-3-1 83,1-1 0,3-3-650,-3 3-7,4-4 1,-2 1 557,3-3 0,1 0-447,0 0 1,0-1 1094,0-1 0,3-3 0,2-4 0</inkml:trace>
  <inkml:trace contextRef="#ctx0" brushRef="#br0" timeOffset="9046">6757 325 7951,'0'-13'0,"0"2"0,0-3 552,0 3 0,-3 1 0,-1 5 43,-1 1 1,2-2-251,-3 4 0,3-1-168,-3 3 1,3 1 44,-2 1 0,0 0 192,-1 4 0,-1 3-71,4 3 0,0 1-16,3-2 1,0 3 5,0 4 120,0-1-199,0 1 0,0 0 79,0-1 203,4-3-238,-3 3 0,3-4 164,-4 5 1,3-1-179,0-3 1,0 2 78,-3-4 0,0 1 193,0-2-740,0-1 1,0 3 192,0-4-1233,-4-4 870,-1-1 0,-4-4 100,0 0-2126,0 0 1526,-3 0 1,1 0-717,-4 0 1,0-1 815,-2-2 0,-5-3 754,-1-6 0,-3-2 0,0-3 0</inkml:trace>
  <inkml:trace contextRef="#ctx0" brushRef="#br0" timeOffset="9192">6262 219 8053,'-11'-4'1007,"2"-2"1462,2 2-1676,7-3-1151,0 6 395,4-3-3030,-3 4 1698,3-4 1295,-4 3 0,4-7 0,1 3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3:10.675"/>
    </inkml:context>
    <inkml:brush xml:id="br0">
      <inkml:brushProperty name="width" value="0.05714" units="cm"/>
      <inkml:brushProperty name="height" value="0.05714" units="cm"/>
      <inkml:brushProperty name="color" value="#AB1A01"/>
    </inkml:brush>
  </inkml:definitions>
  <inkml:trace contextRef="#ctx0" brushRef="#br0">45 362 10041,'-13'0'-158,"6"0"-80,-2 0 0,6 1 1294,-3 2 1,4 3-397,-1 6 0,2 0-198,1 3-240,0 2 1,0-6-94,0 3 0,4-3 52,2 1 1,1-6 101,2-3 1,4-2 86,2-1 1,5-8 186,4-4 1,2-5 58,4-3-591,1 1 123,4-10 1,1 4 354,-1-7-1256,4 4 662,1-7 1,4 5-344,0-2 1,0 1 252,-3 5 0,-5 3-898,-4 3 0,-6 2 24,0 3-498,-5-1 943,0 6 1,-3-3 608,0 4 0,-1 0 1,1 1-1</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1:08.476"/>
    </inkml:context>
    <inkml:brush xml:id="br0">
      <inkml:brushProperty name="width" value="0.05714" units="cm"/>
      <inkml:brushProperty name="height" value="0.05714" units="cm"/>
      <inkml:brushProperty name="color" value="#AB1A01"/>
    </inkml:brush>
    <inkml:brush xml:id="br1">
      <inkml:brushProperty name="width" value="0.04286" units="cm"/>
      <inkml:brushProperty name="height" value="0.04286" units="cm"/>
      <inkml:brushProperty name="color" value="#AB1A01"/>
    </inkml:brush>
  </inkml:definitions>
  <inkml:trace contextRef="#ctx0" brushRef="#br0">194 290 8738,'9'-5'109,"0"-3"1,0 4-1,0-5 360,-1 0-203,1 0 312,-4-4-223,-1 4 1,-3-4-206,2 4 1,-2 0 147,2 0 0,-6 2-152,-3 1 0,-3-1 100,-3 4 1,0 0 35,-3 3 1,-2 1 95,3 2-338,-3 2 1,-1 7 0,1 3 452,-1 2-561,0 0 64,1 5 0,2 1 206,0 3 0,5 0-13,-2 1 0,3 0-190,3 3 0,2-4 81,4 1 0,1-2-314,2-4 0,6-2 19,6-4 0,1-2 55,2-4 1,1-5 177,1-1-237,-1-2 63,6-1 1,-3-4-74,1-1 0,3-6 57,-3-1 1,3-1-182,0 2 0,0-2 152,-3-2 1,-1 2-18,-5 5 1,-2-1 6,0 0 307,-8 4-88,4-3 0,-9 7-273,4-2 470,-4 2-310,2 1 0,-4 5 683,0 4 1,-4 5-266,-2 6 1,-1 3 352,-2 3 1,0 5-240,0 1 1,1-3-433,2-2 0,0-2 206,3-4-862,0-4 521,3-1 1,0-6 85,0 2-462,0-2 93,0-5-468,0 2 1,4-6 328,1 2 1,4-3-464,3-3 0,-1-1-1,3-1 1023,-3-7 1,6 2-1,-3-8 1</inkml:trace>
  <inkml:trace contextRef="#ctx0" brushRef="#br0" timeOffset="1061">654 388 13286,'-8'-11'-2043,"2"3"3071,2 5-448,0-1 1,2 8-473,-4 2 1,1 2-92,-4 4 797,0-2-422,0 7 0,0-7 10,0 5 890,5-4-660,-4 5 1,7-5-418,-2 4 0,3-4-222,3 1 1,-1 0-157,4 0 1,0 0 210,6-3 1,-2-4-299,2 1 0,1-4-62,-2 1-254,5-2 475,-6-1 1,5-1 109,-3-2-34,4 2 69,-6-7 0,2 4-213,-3-5 0,-3 0 4,0 0 1,-4 0-173,1 0 1,-2 1 118,-1-1 1,0 0-355,0 0 1,-1 0-376,-2 1 14,-2-1 455,0 0 0,-3 0-420,2 0 661,3 0 72,-5 1 0,7-1 453,-2 0-295,2 0 1,1 0 158,0 1 0,0 2-12,0 0 0,4 1 98,2-1 0,2-1 85,4 4 109,-2-4-257,3 6 0,-2-5 102,1 3 294,4-4-493,-6 6 0,2-3 187,-3 4 0,0 0-252,0 0 0,-3 3-17,0 0 1,-3 4-89,2-2 0,-3 3 101,1 1 0,-2 0-172,-1 0 280,0 3 5,0-2 0,0 3-114,0-4 159,0 4-81,0-4 1,0 4-68,0-4 1,1 0 66,2 0 0,-1-1-204,4 1 0,-3 0 122,3 0 0,0-3-165,3 0 1,0-4 119,3 1 0,-2-3 37,2 0 1,0 0 55,0-3-170,0-2 52,-3-4 1,0 1-26,-1 2 0,-2-2 124,0 2 1,-4-2-211,1-4 0,-3 2 45,-3-2 0,-2 2-105,-4 2 1,-2-1 109,-1 0 1,-4 3-4,2 0 0,-1 3-110,-3-3 330,3 4-30,-3-1 0,1 0 29,3 0 1,1 0-54,1 3 0,2 0 56,1 0 1,4 0-69,-1 0-571,4 0 300,-2 0 281,8 0-110,1 0 1,4 0-83,3 0 130,2-4-46,4 3 1,2-3-253,1 4 0,2-1 157,-2-2 0,6 2-36,0-2 1,1-1 88,-1 1 0,-4-1 165,1 1 0,-4 1-67,4-3 295,-5 3-351,3-6 1,-6 6 16,-1-4 75,-2 4 401,-4-6-258,-4 7 1,-2-3-12,-6 4 0,-2 1-54,-4 2 1,-4 2 137,-2 4 0,2 0 2,-2-1 78,0 1-257,2 4 0,0-2 125,4 3-133,4-3 53,-3 6 1,7-6-18,-2 3 0,2-3 27,1 1 1,1 1-227,2-2 1,2 0 127,4-5 1,3 1-161,0-4 0,2 0 42,-2-3-156,4-4 268,-6 3 1,5-8 13,-3 0-312,0 0 280,0-7 0,-3 2-15,0-4 1,-1 1-4,-5-1 0,0-2 192,-3-1 1,0-1-115,0 2 0,-4 0 121,-2-3 1,-2 2-44,-1-2 293,1-1-239,-1 2 0,-3-1 21,0 3-122,-3 1 7,5-3 1,-6 6-147,4 1 1,1-1 109,2 5 0,3 0-1798,0 5 835,4-2-2018,-2 7 2922,8-3 0,5 8 0,5 1 1</inkml:trace>
  <inkml:trace contextRef="#ctx0" brushRef="#br0" timeOffset="1886">1871 317 8821,'0'-9'107,"0"0"0,0 0 856,0 0-621,0 4 1,-4 1-27,-2 1 0,-2 2-37,-1-2 1,-3 2 134,-3 1 0,-2 1 167,0 2-94,-1 2-275,0 3 0,2 2 213,1 2-304,2-2 127,5 2 0,0 1-401,2 2 1,2-1 184,4 0 1,0-3-559,0 1 1,5-2 286,4-2 1,2 1-242,4 0 1,2-3 8,-3 0-111,7-4 281,-2 2 0,5-4-57,-3 0 0,3-3 31,0 0 1,-2-4-23,2 1 0,-5-2 77,2-1 0,-2 1 53,-2-1 0,-3 0-18,-2 0 0,-2 0 296,-2 1 1,-3-1-93,-2 0 287,-2 0-207,-1 0 1,0 3-20,0 1 1,-4 2 96,-2-3 0,-4 4 359,-2-1 1,-1 2-204,1 1 0,3 1 405,-3 2 1,-1-1-255,1 4 0,0-1-35,4 4 0,0 3 61,2 0-546,-2 0 279,7-4 0,-3 1 228,4 0-680,0 0 221,0 0 0,1-2-32,2-1 0,2 1 79,4-4 0,3 0-202,-1-3 0,5 0 124,-1 0 0,-2 0-393,2 0 1,-3-4 25,3-2-92,-5 2 15,3-3 140,0 2 247,-3-4-109,2 4 229,-3-3 0,-3 7-363,0-2 558,-4 2-190,2 1 1,-4 1 837,0 2-485,0 2 229,0 4-323,0 0 1,1-1 8,2 1-418,-2 0 103,11 0 0,-7-3-372,7 0 1,1-4 212,-1 1 0,2-2-146,-2-1 0,4 0 63,-1 0 0,-2-4-990,2-2 1282,-4-2 0,5-1 0,-2 0 0</inkml:trace>
  <inkml:trace contextRef="#ctx0" brushRef="#br1" timeOffset="2157">2268 35 8505,'-5'-4'543,"1"4"0,4 0-65,0 9 1,1 4-54,2 5 0,1 0 25,2 3-469,2-2 79,-7 6 0,3-2 355,-1 3 222,-2 0-285,7 1 1,-6-1-164,4 1 1,-3-4 121,3 1 1,0-5-616,3 2 1,-4-3 201,1-4 1,-3 1-157,3-6 1,-3 2 11,3-5-1030,-4-3 439,2 1 158,-4-4-349,4 0 586,-3-4 1,4 0-399,-2-5 1,-2-4 839,1-2 0,-1-1 0,-1-2 0</inkml:trace>
  <inkml:trace contextRef="#ctx0" brushRef="#br1" timeOffset="2375">2382 27 8502,'-3'6'876,"3"3"0,1 9-484,4 0 401,1 1-440,3 3 0,-3-3-35,0 5-185,-4-1-17,6 0 1,-6 1 400,3-3 0,0 0-121,1-4 0,2-3-244,-2-2 1,-1 0 164,1 0-564,0 0 245,2-3 1,0 0 246,-2-1-2121,2 1 1288,-3 0 1,4-1 587,0-2 0,-1 2 0,1-4 0</inkml:trace>
  <inkml:trace contextRef="#ctx0" brushRef="#br1" timeOffset="2542">2690 449 8488,'-20'-12'0,"5"0"5662,6 5-3177,9 3-3516,0 4-5408,0 0 6439,0-4 0,0 3 0,0-3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1:19.196"/>
    </inkml:context>
    <inkml:brush xml:id="br0">
      <inkml:brushProperty name="width" value="0.05714" units="cm"/>
      <inkml:brushProperty name="height" value="0.05714" units="cm"/>
      <inkml:brushProperty name="color" value="#AB1A01"/>
    </inkml:brush>
  </inkml:definitions>
  <inkml:trace contextRef="#ctx0" brushRef="#br0">786 627 9437,'23'-6'-17,"0"0"1,-1-2 0,1-2 0,1-2 0,-1-2 186,1-2 0,-2 0-33,2-2 1,0-3 1,-3 1 1,2-5 27,-2 2 348,-1 1-411,-6-3 0,-1 5 76,-4-3-444,-1 3 368,-3-2 1,-1 2-257,-4-1 0,-1 1 82,-2 2 0,-3-2-152,-5-1 0,-3 0 3,-4 4 0,-2-1 146,-1 0 1,-2 4-55,2-1 135,1 4-49,-2-5 1,-1 6 131,-3-2 1,-3 5-88,-1 1 1,-3 4 90,1-1 1,-3 0-70,0 0 1,0 0 151,-1 3 0,0 4 18,-2 1 89,-2 3-129,0 1 0,-4 1-32,3 2 0,1 1 0,-1 5 1,5 0 1,0-1 235,5 5-274,1-4 1,3 5-56,1-2 1,0-2 62,6 5 0,-1-5-178,3 2 0,5-2 156,1 2-257,2-2 208,1 6 1,2-5-4,1 3 1,-1 2-24,4 4 1,0-1-257,3 1 239,0-5 3,4 1 0,5-6-215,5 1 1,8-2 158,4-3 0,6-4 47,6-5 0,0-2 51,6-4 16,-2 0-19,14 0 0,-5-4 1,8-2 197,-4-2-202,6 0 1,-4-5 12,5-2 0,1-1-26,2-2 1,-5 0-118,5 1 1,-5-1 98,2 0 0,-3 1-498,-6-1 0,-2 1 25,-7 3-740,-7-3 520,-3 7 702,-8-2 1,-3 3-1,-2 0 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0:07.384"/>
    </inkml:context>
    <inkml:brush xml:id="br0">
      <inkml:brushProperty name="width" value="0.05714" units="cm"/>
      <inkml:brushProperty name="height" value="0.05714" units="cm"/>
      <inkml:brushProperty name="color" value="#AB1A01"/>
    </inkml:brush>
  </inkml:definitions>
  <inkml:trace contextRef="#ctx0" brushRef="#br0">1 36 15332,'8'0'-432,"2"0"701,2 0 1,-1-1 29,3-2 0,0 2-48,1-2-209,5 2 1,-8 1 60,6 0 0,-2-3 20,1 0 1,0 0 174,-2 3-449,1 0 234,-2 0 1,1 0 5,-1 0-415,-3-4 409,6 3 0,-7-3 220,1 4-672,3 0 358,-4 0 1,3 0-19,-5 0 0,1-3 164,0 0 0,0 0-336,0 3 0,-3 0 19,-1 0-539,1 0 370,-1 0 0,3 1-1,-2 2-705,2-2 540,1 7 366,-1-7 1,1 7 0,0-3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1:20.038"/>
    </inkml:context>
    <inkml:brush xml:id="br0">
      <inkml:brushProperty name="width" value="0.05714" units="cm"/>
      <inkml:brushProperty name="height" value="0.05714" units="cm"/>
      <inkml:brushProperty name="color" value="#AB1A01"/>
    </inkml:brush>
  </inkml:definitions>
  <inkml:trace contextRef="#ctx0" brushRef="#br0">1200 186 12847,'-9'-13'0,"0"-1"-1278,0 0 881,-3-2 1982,2 6-957,-3-7 1,1 5 147,1-3-514,-5 2 0,2 4 170,-3 0 1,-2 1-12,-2-1 0,-1 3-221,-5 0 1,-3 3 137,-2-3 1,-3 4-227,0-1 1,-1 2 164,-2 1 0,0 4 21,-3 2 0,-1 2-2,-5 1 0,2 0-13,-2-1 0,5 4 161,1 0-498,7 0-11,-4 1 1,8-3 139,-3 5-368,-1-4 102,7 5 0,-7-5 57,5 4 0,-1-3 59,4 2 0,1-2 15,1 3 1,3 0-107,7 2 1,1 1-81,4-1 0,4 1-423,2 0-182,2-1 449,1 1 0,0 0-193,0-1 0,7 1 254,2 0 1,6-1 17,-1 1 1,7-3 200,3-1 204,5-3 163,6 2 0,2-5 414,5-3-398,-1 3 1,4-7 0,2 2 174,3-2 1,6-1-47,3 0 0,0-1-70,0-2 1,0 1-106,0-4 1,-1-2 54,7-4 1,-5-1-176,-1 1 0,-7 1 74,1-7 1,-5 2-209,2-4 153,-4 1-210,-2-2 1,-4 1 2,-2-4 0,-8 1-66,-1-4 0,-9 4 111,-2-1 1,-8 4-296,-7-4 0,-2 5 37,-1-2 1,-8 3 53,-4 0 0,-7 0-135,-5 1 0,-5 0-73,-4 2-437,-5-1 705,-2 10 1,-5-5 125,-2 8-604,2 0 320,-11 3 350,6 4 0,-9-3 0,2 4 0,-1 2 0,-1 2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0:10.630"/>
    </inkml:context>
    <inkml:brush xml:id="br0">
      <inkml:brushProperty name="width" value="0.05714" units="cm"/>
      <inkml:brushProperty name="height" value="0.05714" units="cm"/>
      <inkml:brushProperty name="color" value="#AB1A01"/>
    </inkml:brush>
  </inkml:definitions>
  <inkml:trace contextRef="#ctx0" brushRef="#br0">0 35 13915,'5'0'193,"3"0"1,-3 0-63,4 0-75,4 0 22,-4 0 1,5-1 140,-2-2-153,-2 2 42,6-3 0,-5 4-266,4 0 207,-4 0 1,4 0 12,-3 0-346,0-3 338,0 2 1,-2-3-55,2 4 0,-2-3-54,-1 0-29,-1 0 1,0 2 114,-2-2-210,2 2 205,-3-3-389,0 4 234,-1 0 18,0 0-427,-3 0 100,7 0-342,-8 0 542,8 0 1,-4 1 106,2 2 1,-2 2-1,-4 4 1</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0:46.460"/>
    </inkml:context>
    <inkml:brush xml:id="br0">
      <inkml:brushProperty name="width" value="0.04286" units="cm"/>
      <inkml:brushProperty name="height" value="0.04286" units="cm"/>
      <inkml:brushProperty name="color" value="#AB1A01"/>
    </inkml:brush>
  </inkml:definitions>
  <inkml:trace contextRef="#ctx0" brushRef="#br0">18 402 9027,'0'9'705,"0"0"-455,0 0 1,0 0 104,0-1 1,0 2-137,0 2 1,0-2-55,0 2 1,0-3 191,0 0-310,0-4 286,0 3 0,0-3-307,0 4 27,0-4 233,-4 2-169,3-6-194,-3 3 69,4-4-3,0 0-88,-4-4 0,3-1 188,-2-3-374,2-1 181,1 0 0,0-1 47,0-2-278,4 3 192,-3-4 0,6 3-104,-4-2 0,3 3 105,-3-3 0,1 2-130,-1 1 0,-1 0 0,3 1 118,-3-1 52,6 4 1,-6-3-144,4 2 319,-4 2-68,6-4 0,-6 6-189,4-4 360,-4 5-110,6-7 0,-6 7 7,3-2 0,-2 2-58,3 1 1,-3 0 143,3 0 0,-3 0 58,3 0-30,-4 0 38,2 0-151,0 0 140,-3 4-87,3 1 1,-3 0-32,1 1 252,-1 0-135,3 3 1,-4 0 90,0 0 0,0 0-111,0-1 0,0 2 23,0 2 0,0-2 17,0 1-188,0-1 81,0-1 1,0 0 177,0 0-429,0 0 94,0-5 1,0 4-122,0-2 1,0-1 17,0 1-1003,0-4 554,0 6-530,0-7 508,0 7-649,0-7 761,0 2 1,0-2-178,0 2-202,0-2 132,4 3 739,-3-4 0,7-4 0,-3-1 0</inkml:trace>
  <inkml:trace contextRef="#ctx0" brushRef="#br0" timeOffset="701">185 472 9048,'5'0'846,"-1"0"-455,0 0-144,1 0 1,1 0 64,0 0-425,0 0 123,3 0 0,-4-3-164,1 0 1,0-3 120,3 3 0,0-4-200,0 1 0,-3 0 93,-1 0 1,-2-2-379,3 2 156,-4-2 329,2-1-41,-4 1 0,0 2 111,0 0 1,0 3-105,0-3 1,0 3 446,0-3-260,0 4 1,-1-2 30,-2 4 0,2 1 36,-2 2 241,-2-2-223,4 7 0,-5-3 65,3 4-25,-4 3-68,6-2 1,-3 4 136,4-2 1,-3-2-27,0 5 1,0-4-193,3 1 1,0-2 101,0-2 0,0 1-238,0 0 0,0-3 30,0 0-276,0 0 104,4-1 200,-3 2-435,7-6 275,-7 3 1,4-4-23,-2 0-4,-2 0-58,2 0-55,1 0 194,1 0 0,3-4-101,-2-2 1,1 2 61,-4-2-110,0 0 162,1-3 1,-2 0-77,4 0 55,-5 1 25,3-1 0,-1 0-71,0 0 210,0 0-215,-3 0 430,0 5-127,0-4 152,0 7-204,0-3 66,0 4-156,0 4 1,0-2 25,0 4 176,0-1-92,0 4 0,1 1 87,2 2 1,-2-2-104,2 1 1,-2-1 47,-1-1 1,3 0 40,0 0-77,4-1 0,-5 1 45,4 0-312,-4-4 233,5-1 0,-6-3 63,2 2-106,2-2 19,-4 3 0,4-4 169,-2 0-135,-2 0-42,7 0 0,-4-1-45,2-2 0,2 1 76,-3-4 0,0 1-227,1-1 0,-1-2 94,1 2-361,2-1 250,-7-2 0,6 0 67,-4 0-778,0 0 556,0 1 0,-2-1-177,2 0-668,2 4 659,-4-3 0,4 4-391,-2-2 1,-2-2 889,2 3 0,2-3 0,0-1 0</inkml:trace>
  <inkml:trace contextRef="#ctx0" brushRef="#br0" timeOffset="1735">538 385 7955,'0'9'0,"0"-1"863,0 1-496,0 0 0,0 0 262,0 0-229,0-1-67,0 5 83,0-3 1,1 3-102,2-4 0,-2-1-247,2 1 0,-2-3 163,-1 0-231,0 0 166,0-1 167,0-1-679,0-4-421,0 0 526,4 0 0,-3-1 89,2-2 0,-2-2-159,-1-4 0,3 0-96,0 0 103,0 1 228,-3-5 0,0 2-115,0-4-146,4 5 101,-3-7 0,3 6 40,-4-4 0,2 5 26,1-2 1,0 2 205,-3 1 0,1 3-99,2 0 388,-2 5-86,3-3 147,-4 4-72,0 0-151,0 4 1,0 0 75,0 5 1,1 1 100,2 2 0,-2-2-73,2 1 1,-1 0 3,1 1 1,-2-2-153,2 1 1,1-4-90,-1-1 218,4 0-427,-6 3 86,6-4 130,-2-1-177,4-4-7,0 0 0,0 0 53,0 0 1,-2-1-106,-1-2 1,2 1 28,-2-4 0,1 0-70,-1-3 0,2 0 18,-3 1-134,-1-1 282,4 0 1,-6 0-83,4 0 249,-4 1-178,2-1 1,-1 0-89,0 0 178,0 4-76,-3 1 1,0 3 244,0-2-175,0 2 272,0-3 1,0 8 79,0 2 346,0 2-449,0 1 0,0 0 141,0 0-17,0 3-125,0-2 1,0 3-101,0-4 0,3-1 65,0 1 1,1 0-253,-2 0 0,2-3-107,2 0 0,1-3-142,-4 2 1,4-3 115,-1 1-477,2-2 427,0-1 1,1 0-139,0 0-118,0 0 258,0 0 1,0 0-119,-1 0 0,1-4 106,0-1 0,-3-2 67,0 1 0,0-2-122,2 2 379,-3-2-81,3-5 1,-7 4-277,2-3 400,-2 2-87,3 1 1,-3 1-208,2-1 505,-2 0-237,-1 0 1,-1 4 321,-2 2 1,1-1 21,-4 1-217,4 0 1,-6 3 59,3 0 110,1 4-187,-4 1 1,6 4 265,-4 0-170,0 0-76,1 0 1,-2 2 33,4 1 86,0 0-178,3-3 0,0 0-181,0 3 0,0-5 66,0 2 0,0-2-381,0 2 237,0-5-203,0 4 73,4-7 86,-3 3-243,7-4 188,-3 0 1,1 0-137,0 0-149,0-4 208,-1 3 0,1-7-415,-3 3 455,4-3 0,-3-1 146,2 0 0,-2 0-45,-4 0 1,3 1 100,0-1 1,0 3-241,-3 0 432,0 4-101,0-2-62,0 4 729,0 0-192,0 4 1,0 1-221,0 4 0,0-2-7,0 1 0,0-1 47,0 5-721,0-6 277,0 2 1,3-3 59,0 4 0,1-2-401,-1-1 329,1 2-1163,5-3 788,0 0 0,-1 0-699,-2-2 0,2-2 1157,-3 2 0,7-6 0,2-2 0</inkml:trace>
  <inkml:trace contextRef="#ctx0" brushRef="#br0" timeOffset="2068">1113 120 7955,'-5'-9'561,"1"4"-374,4 1-126,0 4 0,0 1-38,0 2 880,0 2-542,0 4 1,0 4 174,0 2 446,0 1-579,0 2 1,0 2-1,0 1 1,0 3-143,0-4 1,0 4-87,0-4 1,0 2 60,0-2 0,0-1-190,0 2 1,0-3 112,0 0 0,0-2-475,0-1 0,0 1 122,0-4-1076,0 3 859,0-5 1,0 0 0,0-4-944,0 0 343,0-1-326,0 2 920,0-6 0,-1 3-52,-2-4 0,1 0 128,-4 0 1,0-4 340,-3-2 0,3-1 0,0-2 0,-3-4 0,-5-1 0</inkml:trace>
  <inkml:trace contextRef="#ctx0" brushRef="#br0" timeOffset="2333">1016 438 7955,'-4'-9'0,"3"-3"0,-2 0 0,1 1 368,-1 2-146,2 0 0,-2 0 2,6 0 1,-1 3 108,4 0-430,0 5 139,-2-3 0,4 1 247,-2 0-458,2 0 168,1 3 0,1-1-31,1-2 0,-1 2 110,2-2 0,-2 2-84,-1 1 0,-1 1 62,1 2 0,0-1 83,0 4 1,-1-3-31,-2 3 252,1-1-151,-6 4 1,6 0-24,-4 0 263,0 0-216,-3 0 0,3-1 162,0 1 0,0 0-44,-3 0 0,0 0-165,0-1 0,0 1 133,0 0-404,0-4 159,0 3 1,0-6 149,0 4-793,0-4 0,0 5 274,0-1-1269,0-2 993,0 0 0,0-3-1899,0 2 2469,0-2 0,-4 3 0,-1-4 0</inkml:trace>
  <inkml:trace contextRef="#ctx0" brushRef="#br0" timeOffset="2542">1138 305 7929,'-1'-9'0,"-2"1"1296,2-1-795,-3 4 0,4 0 892,0 2-489,0 2-736,0-3-51,0 4-822,0 0 0,3 4 452,0 2 0,3 2 271,-3 1-18,4-1 0,-2 1 0,3 0 0</inkml:trace>
  <inkml:trace contextRef="#ctx0" brushRef="#br0" timeOffset="2835">1341 349 7959,'0'-4'771,"0"-4"-410,0 7-398,0-3 371,0 4 0,0 0-343,-4 0 156,3 0 1,-7 0 265,2 0 1,-2 4-60,0 2 1,2 1-5,0 2 1,1 1 59,-1 2 72,2-2-302,0 2 1,3-2 36,-2 2 1,2-2-15,1 1 1,1-1-224,2-1 0,2-1 102,4-2 1,0 1-266,0-4 0,-1 2 137,1-2 1,3 3-760,0-3 0,3 0 105,0-3-1387,2 4 1313,0-3 1,1 3 773,0-4 0,3 0 0,2 0 0</inkml:trace>
  <inkml:trace contextRef="#ctx0" brushRef="#br0" timeOffset="3231">1976 226 7936,'0'-9'0,"0"4"0,-4-3 771,3 7-442,-3-6 0,3 6 374,-2-2-394,2 2 1,-7 1 98,2 0-23,-1 0-138,-2 0 1,-1 4 189,-2 1 0,1 3-104,-3 1 1,3 1-56,-1 2 1,2-2 106,2 5 84,-1-4-304,0 6 0,0-8 166,0 3-315,4 2 176,-2-4 1,6 3 138,-2-1-567,2-2 229,1 3 0,0-2-486,0 1 1,1 0 297,2-3 0,0 0-287,3-1 1,2 1-32,-2 0-883,2 0 815,1-4 1,0 3-228,-1-3-128,1-1 519,0 0 1,1-3-182,2 2-40,-3-2 316,4 3 0,-3-4 322,2 0 0,-3 0 0,8-4 0,-3-1 0</inkml:trace>
  <inkml:trace contextRef="#ctx0" brushRef="#br0" timeOffset="4003">2082 402 7936,'4'-8'315,"-3"-1"0,3 0-54,-1 0 0,-2 3 334,2 0 1,-2 3 90,-1-3-110,0 5-278,0-3 1,-1 3 120,-2-2-207,2 2-19,-6-3 0,2 4-44,-4 0 71,4 4-41,-7-3 0,9 7-2,-6-3 0,3 3 43,-3 1 0,0 0-42,0 0 1,1 0 144,2 3-414,-1-2 110,6 3 0,-3-4 130,4-1-161,0 1 8,0 0 1,1 0 192,2 0-678,-2 0 340,6-5 0,-2 3-223,4-4 0,0 3 178,0-3 1,-3 1-130,-1-1 1,1-2-128,3 2 128,0-2 133,0-1 1,-3 0-40,0 0 260,-1 0-230,0 0 99,3-4 0,-4-1-3,2-4 0,-2 3 109,-4 0 0,0 1-56,0-4 1,0-1-38,0-2 1,0 2-46,0-1-124,0 1 107,0 1 1,3 0 17,0 0 120,0 1-149,-3-1-5,4 0 289,1 0-213,-1 4 0,1 1 265,-2 4-180,-2 0 441,7 0-266,-7 0 0,3 1 223,-4 2 0,0 2-15,0 4 188,4 0-340,-3 0 1,3-1 169,-4 1-101,0 4-153,4-7 0,-3 6-32,2-7 0,-1 2 280,1-1-458,-2 2 1,3-4 35,-1 2-344,-2-2 125,3-4-59,0 0 181,-3 0 0,4 0 30,-2 0-419,2-4 133,0 3 27,3-7 0,-4 3 72,1-4 0,2 0-88,-4 1 1,1-4-169,-1 0 103,-2 0 274,7 0 1,-6 1-229,4-4 292,-4 4-69,6-5 0,-6 3-174,3-2 748,-3 2-372,2 5 0,-1-1 1464,0 0-830,0 4 250,-3-3-402,4 7 132,-3-3-353,3 4 0,-4 4 394,0 2 167,0 2-492,4 5 0,-3 0 205,2 1 102,-2 3-309,3-3 0,-2 0-92,4 1 1,-4-1-51,4 0 0,-4 2-140,1-4 0,1 3 139,-1-4-1044,0 5 662,1-6 1,-2 2 111,4-7-1531,-4 3 991,2-3 0,-3 1-2163,2 0 2010,-2-4 1,3 3-42,-4-2 0,0-2 310,3 2 1,-2-3-141,2-3 0,-2 1 615,-1-4 0,0-4 0,0-4 0</inkml:trace>
  <inkml:trace contextRef="#ctx0" brushRef="#br0" timeOffset="5151">2426 182 7936,'0'-9'183,"0"3"273,0 0-364,0 4 331,0-2-11,0 4-5,0 0 0,3 5-115,-1 4 0,2 1 382,-1 5 1,-2-1 10,2 4-414,2 0 1,-3 2 0,3 1 299,-1-2-356,-1 0-50,1-1 0,-2-1 166,4 1-339,-4-4 87,2 2 0,-3-5-301,1 4 1,-1-5 132,2 2-1226,-2-2 876,-1-1 1,0-3-12,0 0-638,0-4 123,0 2 332,0-4-481,0 0 779,-4-4 170,0-1 0,-2-5 112,0-2 1,1 1-126,-1-3 0,-2 2 518,2-3 0,2 3-96,1-2 337,2 3-412,1-2 0,0 3 84,0-1-6,0 1-95,0-3 1,4 5-55,2 2 153,2-1-85,5 6 1,-3-6-54,1 4 1,2-1-4,-1 1 1,4 2-49,-2-2 0,2 2 51,-1 1-112,1 0 66,-2 0 1,1 3 65,-1 0 83,-3 0-151,2 1 0,-4 0 64,0 2-60,-1 1-4,-3-2 0,0 4 63,-2 0 0,-2 0-29,2 0 0,-2-1 509,-1 1-308,-4 0 29,3 0-115,-7 0 1,6 0 28,-4-1-312,4 1 309,-5 0-184,6 0-177,-7 0 110,7-1 0,-3 1-42,4 0 0,0-3 87,0 0 0,0-3-214,0 3 1,0-3-77,0 2-213,0-3 299,0 2 1,4-1-111,2 0-126,2 0 210,0-3 1,1 3-183,0 0 1,1 0 92,2-3 0,-3 0-354,3 0 413,2 0 0,-4 0 102,1 0 1,-4 0-182,-1 0 454,-4 0-167,2 0 0,-1-4-180,0-2 599,0 2-321,-3-4 1,-1 4 148,-2-5 55,2 0-151,-7-4 1,3 3 81,-4-1 0,4 0-40,-1-1 1,-1 2-23,-5-2 0,2 3 1,-2 0 92,3 0-74,4 0 1,-3 1-14,2 3 28,2-3-100,-4 7 0,7-4 189,-2 2-23,-2 2-775,4-3 329,-2 4 157,6 0 1,2 1 22,4 2 103,0-2-93,4 3 0,-2-1-39,3 0-193,-3 0 101,6-3 1,-8 3 81,3-1-137,2 1 79,-4-3 0,2 0 140,-3 0 0,0 0-77,0 0 1,0 0 54,0 0 1,-4 0-113,1 0 28,-4 0 70,2 0 166,-4 0-336,0 0 141,0-4-240,0 4 195,-4-4-176,3 4 228,-3-4 0,4 2-11,0-4 1,0 3-77,0-3-269,4 0 197,1-3 0,1 0 38,0 1 1,0-5 51,3-2 0,0 2 142,-1-2 0,0 0-153,-2-3 1,1-2 250,-4-1 0,4 1 37,-1 2 74,-3-3-162,1 2 1,-1-2 44,0 7 13,0-3 0,-2 10 302,2-2-104,-2 2-384,3 3 0,-4 4 96,0 5 546,-4 7-340,-1 2 0,-1 5 13,0 1 88,5 3 1,-6 1 0,4 2 69,1 1 1,-2 1-16,1-1 0,0-4-173,3 1 1,0-3-30,0 2 1,1-3-238,2 0 1,-2-1 73,2-1-1052,2-1 728,-4-3 1,3 3 100,-4-3-1869,4-1 1336,-4 0 1,4-4-74,-4-1-1379,0 1 2151,0 0 0,4 0 0,1 0 0</inkml:trace>
  <inkml:trace contextRef="#ctx0" brushRef="#br0" timeOffset="6260">3466 341 8100,'-9'0'-11,"1"4"0,-2 0 983,-2 5-569,2 0 1,-2-3 217,3 0-672,0-4 97,0 6 0,-3-7 86,1 2 0,-4 0 112,3 0 0,0 0-273,4-3 144,-1 0-660,0-4 420,4 0-600,1-5 495,4 0 0,1-1-107,2-2 241,2 3 59,0-4 1,3 3 428,-2-2 1,1 2-202,2-1 0,-3 1 493,0 1-264,0 0 334,3 0-106,-4 4-52,2 2 170,-2 3-392,4 0 0,0 3 105,0 3 259,0 2-397,3 1 1,-1 0-56,4 0 1,-1 0-43,4 3 1,-1-2-567,-3 2 0,3 1 269,-2-2 0,1 2-1398,-2-1 1,2-2-4,-4 1 1454,-1 3 0,-2-4 0,0 3 0</inkml:trace>
  <inkml:trace contextRef="#ctx0" brushRef="#br0" timeOffset="6857">732 764 7935,'-4'-9'0,"-2"0"899,-1 4 1,-2 0 0,0 3-395,0 1-220,0-3 1,-2 4 142,-1 0-120,0 0-143,-1 4 0,3 0 183,-5 5 1,4 3-77,-1 0 0,0 3 62,0 0 0,1 1-3,5-1 94,-2 1-260,7-2 0,-6 1 165,5-1-540,-1 1 1,3 2-1,1-2 213,2 0-1145,-2-4 803,6 6 1,-2-8-180,4 3 1,0-2 205,0-1 1,3 0-601,3-1 0,2-3 320,0-2 1,2-2-182,2-1 0,0 0 44,3 0 729,1 0 0,-6-4 0,2-1 0</inkml:trace>
  <inkml:trace contextRef="#ctx0" brushRef="#br0" timeOffset="7229">891 959 7935,'-4'-5'1148,"2"0"0,-4 3-77,-1-1-653,3 0-88,-3 3 77,2 0 0,-4 4-115,0 2 0,3 1 28,0-1 1,3 2 9,-2-2-310,3 1 17,-2 2 1,4 0 292,0 0-566,0-4 260,0 3 1,4-4 93,1 1-436,-1 3 262,4-7 1,-3 6-233,4-4 0,0 0 110,0-3 1,0 0 15,3 0 0,-2 0-62,2 0-252,-3 0 262,0 0 0,0-3-67,0 0-4,0-4 92,-4 2 0,2-1-125,-5 1 358,5-1-73,-6-3 1,3 0 96,-4 0 1,0 0-105,0 1 1,-1 2 307,-2 0 0,1 0-54,-4-3 286,1 4-308,0-3 0,-3 6 56,2-3 324,-2 3-21,3-2-144,-3 4-705,3 0 223,1 0-1195,0 0 738,0 0-1801,3 0 1512,1 4 0,5-3 244,3 2 0,5-3 577,2 0 0,2 0 0,0 0 0</inkml:trace>
  <inkml:trace contextRef="#ctx0" brushRef="#br0" timeOffset="7505">1076 932 10414,'0'6'401,"0"0"-472,0-4 127,4 6 0,-3-3 341,2 4 0,-1-3-115,1 0 0,1-1-73,2 4 1,2-3 175,-3 0-314,3-4 19,1 6 1,0-7 20,0 2 1,0-2 113,-1-1 0,1 0 148,0 0-706,0 0 223,0 0-78,0 0 1,-2-4 104,-1-2 1,1 1-67,-4-1 0,3 0 53,-3-3-46,0 1 57,-3-1 0,0 0 47,0 0-652,0 0 433,0 0 0,0 4-98,0-1-303,-4 0 407,3-3 0,-3 3-723,4 0 0,-3 3 427,0-3 1,0 4 546,3-4 0,4 0 0,1-3 0</inkml:trace>
  <inkml:trace contextRef="#ctx0" brushRef="#br0" timeOffset="7731">1306 871 7935,'4'4'0,"0"-2"644,-4 4 1,3 0 85,0 6-284,4-2-168,-2 3 0,4-1 52,0 3 222,-1-2-283,1 4 0,-3-7 189,0 5 0,0-1-102,3 0 0,-3 3-231,-1-2 0,0 1 95,1 2 0,2-3-465,-2-1 1,-1-2 218,1 3-1229,-4-4 521,6 5 442,-7-6-1128,6 3 380,-6-4-390,3-4 750,0-1-22,-3-4 366,3 0 1,-4-4 335,0-2 0,-4-2 0,-2-1 0,2-4 0,-7 0 0,1-5 0</inkml:trace>
  <inkml:trace contextRef="#ctx0" brushRef="#br0" timeOffset="7995">1359 1012 7935,'-5'-17'-79,"-1"3"1,4-2 152,-1 4 0,2-3 267,1 4 0,0-1 88,0 3-70,0 0 111,0 4-140,4-3-174,1 4 0,3-1 0,2 2 284,2 2-402,-2 1 49,6 0 1,-6 0 77,2 0 1,1 4 27,-1 2 1,-1 1-115,-2 2 1,0 0 141,0 0-74,-4 0 1,2-1-1,-4 1 148,2 0-102,-3 0-60,2 0 1,-4 0-65,0-1 1,-1 0 288,-2-2-435,-2 2 0,-3-4 59,-1 2 0,0-1-556,0-2 0,0-2 134,0 2 1,1-2-54,-1-1 0,0 0 55,0 0-1097,0 0 914,4-4 1,1-1 620,1-4 0,2 0 0,-3 0 0</inkml:trace>
  <inkml:trace contextRef="#ctx0" brushRef="#br0" timeOffset="8425">1536 713 9360,'5'0'340,"3"0"0,-6 4-43,3 2 92,-3 2-139,6 0 0,-4 5 274,2 2 1,1-1-95,-4 0 1,3 1-2,-3 3 1,3-1-84,-4 1 0,5-1-289,-1-3 1,-1 0 44,1-2-293,0-2 202,-1 2 1,3-1 270,-3-2-375,-1 2 132,4-6 1,-3 2-378,4-1-186,-4-2 47,3 0 27,-3-3 0,3 3 201,1-4 0,0 0-49,0 0 0,-1-4-97,-2-2 60,1-2 120,-2 0 0,3 1-69,-2-2 179,2 2-18,-7-6 1,4 4 97,-2 1 1,-2 2-103,2 0 1,-2 3 688,-1-3-306,0 4 315,0-2-217,0 4 150,4 0-108,-3 0-46,2 0 159,1 4-250,-3 1 0,7 4 85,-2 0-332,2-4 116,1 2 0,-3-2-451,-1 4 1,1 0 202,3 0 1,-1 0-769,-2-1 1,2 0 130,-2-2-1217,-2 2 892,3-3 1082,-6 0 0,7 3 0,-3-3 0</inkml:trace>
  <inkml:trace contextRef="#ctx0" brushRef="#br0" timeOffset="8614">1835 861 7830,'0'-9'-1304,"0"4"782,0-3 1785,0 7-764,4-3 1,-2 4 104,3 0-1137,1 0 410,-1 0 1,3 0-333,-2 0-169,2 4 421,-3-3 1,3 6 202,-3-4 0,7 4 0,2-2 0</inkml:trace>
  <inkml:trace contextRef="#ctx0" brushRef="#br0" timeOffset="9489">2002 906 7830,'0'5'509,"0"3"-203,0-2 32,0-2-145,4 3 0,-3-2-66,2 4 836,2 0-570,-4 0 0,3-3 120,-4 0 1,1-2 224,2 2-748,-2 2 0,4-4 114,-2 2 1,-2-1-642,2-2 397,-2-2 1,0 3-148,1-4 181,-1 0-576,3 0 396,0 0 1,-2-3-324,4 0 1,-1-4 199,1 1 1,1-2-6,-4-1 0,4 1 50,-2-1 1,0 0 315,1 0 0,-3 0-61,3 0 1,-3 1-83,3-1 0,-3 0-124,3 0 636,0 4-273,-2 1 1,1 1 232,-2 1 1,-1-1-137,4 3 1,-3 0 176,3 0 1,-3 1-84,3 1 1,-4 0 188,1 4 1,1 0-46,-1 3-67,3 0-83,-1 0 0,1-1 38,0 1-272,0 0 144,3 0 0,0-1 200,-1-2-507,1 2 163,-4-8 0,3 7-99,-2-4 1,2 1-1,1-1-4,-1-2 1,1 3 16,0-4 147,-4 0-49,3-4 1,-4 2 17,1-4 1,2 3-2,-4-3 1,1 4 128,-1-4 1,-2 0-119,2-3 0,-2 0 137,-1 0 1,0 2-102,0-1 0,0 4 250,0-5-198,-4 2-340,3 2 120,-3-3 123,4 7-229,-4-3 5,3 4 71,-3 0 0,4 1-15,0 2 162,-4 2 1,4 4-90,-3 0 1,-1-3 123,1 0 1,0-1-24,3 4-36,0-4-16,0 3 7,0-3-156,4 0 83,-3 3 1,4-7-72,-2 2 94,-3-2-69,8-1 58,-3 0 0,1-1 128,0-2 0,-4 1-129,1-4 234,2 0-181,-4-3 0,3 0-14,-4 0 274,0 1 18,0-1-240,0 0 64,0 0-37,0 0-247,0 4 173,0-2-298,0 6 104,0-3-305,4 4 332,-3 4 1,3 2-122,-4 5 366,3-1-74,-2 7 1,6-4 43,-4 1 0,1 3-65,-1-2 1,-1 0 83,4 0 1,-4 2-51,1-3 0,-1 2 210,1-1 1,-2-2 78,2-1-35,-2-2-104,3 7 1,-3-8-62,1 3 123,-1-2-74,-1-1 0,-1-3 154,-1 0 1,0-4-61,-4 4 0,0-4 13,-3 1 1,-4-2-88,-1-1 0,-3 0-132,-1 0 0,4 0 103,-1 0-1146,4-4 712,-2 3 1,5-4 55,3 3-1474,1 1 1733,4-7 0,0-1 0,0-5 0</inkml:trace>
  <inkml:trace contextRef="#ctx0" brushRef="#br0" timeOffset="9862">2531 755 7884,'0'-9'1412,"0"0"-1094,0 1 0,1 2-765,2 0 1,5 3 89,4-3 0,3 4 363,-4-1 0,4 2-264,-3 1 1260,4 0-704,-7 0 1,4 1 367,-4 2 1,0-1-312,0 4 0,-2 1-38,-1 5 0,1-3-149,-4 3 0,0 1-201,-3-1 0,0 0 347,0 0-352,0-2 53,-4 7 1,-1-8 74,-4 3 0,1-1-24,-1 1 1,0-5 161,0 1 0,0-1-160,0 2 1,1-3 23,-1 0 0,3-1 78,0 1-1107,4 1 401,-6-6 241,7 7-1340,-3-3 1060,4 4 0,0-3-68,0 0 643,0 0 0,4 6 0,1 2 0</inkml:trace>
  <inkml:trace contextRef="#ctx0" brushRef="#br0" timeOffset="10011">2674 1126 7884,'-5'3'0,"0"-1"3569,2 4-1679,2-4-1598,-3 2-75,4-4 709,0 0-930,0 4-2753,0-3 2757,0 7 0,8 1 0,2 4 0</inkml:trace>
  <inkml:trace contextRef="#ctx0" brushRef="#br0" timeOffset="10531">2990 852 10932,'0'14'-412,"3"0"502,0-3 464,4 3-266,-6 4 0,6-1 403,-4 1 0,2 0-273,-2-1 0,3 1-296,-3 0 1,3-1-78,-3 1 1,4-4-270,-1 1 0,-1-1 253,1 1-1659,-4 1 1178,1-6 1,0 3-51,0-4 1,0-1-327,-3 1 1,3-3 827,0 0 0,0-4 0,-3 2 0</inkml:trace>
  <inkml:trace contextRef="#ctx0" brushRef="#br0" timeOffset="10906">3017 1100 7874,'-5'-5'1256,"1"-3"1,5 6-523,2-4 0,2 4-728,3-4 0,1 3 0,0-3 35,0 0 51,4 1 0,-3-2 193,5 4-637,-4-4 269,2 3 0,-2-2 92,1 0 1,0 0-137,-3-3 1,-2 0-234,-1 0 1,1 1 174,-4-1 1,3 0 125,-3 0 1,1-3-75,-1 1-808,-2-1 568,3-1 1,-4 3-182,0-1 711,0 5-161,0-2-194,0 7 448,0-3-137,0 4-100,0 0 0,0 4 499,0 2 1,0 5-233,0 0 1,0 5 365,0-1 0,0 1-10,0 2 8,0 0-330,0-1 1,3-2 270,0 0-717,0-1 163,0 4 0,-1-3-38,4-1 0,-3-2 111,3 3 0,-3-4-735,3 0 0,-3-1 85,3-1-714,-4 0 814,6 0 1,-6-1-88,3 1-744,-3-4 264,6 3 1013,-3-7 0,8 7 0,1-3 0</inkml:trace>
  <inkml:trace contextRef="#ctx0" brushRef="#br0" timeOffset="11768">3475 1065 8383,'-4'-9'1068,"-1"0"-595,0 4-265,1-3 0,4 7 538,-3-2-475,2 3 1,-7 0-39,2 0 1,1 0 26,-1 0-33,0 0 46,1 0 1,-6 3-67,5 2-59,-7 4 1,4 0 18,0 0 0,1 0 34,3-1 1,-2 1-217,4 0 0,-3 0 60,3 0 0,0 2-204,3 1 1,0-3-6,0-3 0,0 0 9,0 3 0,3-1 24,0 1-522,4 0 388,-2-4 1,1 2-100,-1-4-145,1 4 225,3-6 0,0 3-9,0-4 1,0 0 85,-1 0 1,1 0 200,0 0 1,-1-1-178,-2-2 351,2 2-146,-4-7 1,2 3-36,0-4 1,-4-1 69,1-1 1,1 1-39,-1-2 1,0-1-52,-3 1 1,0-2-24,0 2 1,0-1 8,0 1-1,0 3 0,0-4-32,0 4 570,0 4-125,0-3-172,0 7 122,0-2-211,0 3 21,0 0 1,0 3 19,0 3 0,3 2-59,0 1 189,0 0-237,1 0 0,-2 0 33,4 3 152,-5-6-77,7 6 0,-6-7-89,4 4 0,-3-2 17,3-1 0,-3 1-165,3-4 120,-4 0 1,5-2-229,-4 2 175,0-2 189,0 3-143,-2-4 1,4-1 15,-2-2-246,-2 2 223,3-7 1,-3 3-112,2-4 1,-2 3 77,2 1 1,-1-1-324,1-3 1,-2 3-152,2 0 15,-2 4 99,-1-6 369,0 7-193,4-3-17,-3 4 341,3 0-101,-4 0 0,1 1-183,2 2 343,-3-2-92,8 7 1,-3-3-69,4 4 0,-2 0-24,2 0 1,-4-1-175,6 1 0,-3 0 7,4 0 3,-2 0 126,-1-1 1,-1-2-43,1 0 307,0-4-275,4 2 1,-6-3-43,1 2 561,-1-2-293,-2 3 1,2-5 107,-4-2 1,3 1-69,-3-4 1,0 3 269,-3-3 0,0 0-151,0-2 0,0-2 133,0-2 0,-1 2 191,-2-2-151,2 3-226,-7-4 0,6 3 51,-4-2-556,0 3 236,1 0 1,-1 3-936,3 0 0,-3 3 529,3-3 1,-3 3-1313,3-3 1705,0 4 0,-1-5 0,-1 2 0</inkml:trace>
  <inkml:trace contextRef="#ctx0" brushRef="#br0" timeOffset="12147">3749 828 8012,'-4'-18'1027,"3"4"-810,-3 2-187,4 3 1,0 0-712,0 0 329,4 4 1,-2-3-111,3 2 755,1 3-230,3-5 0,-3 7-188,0-2 1529,0-2-506,3 4-432,-1-3 0,1 4-194,0 0 0,0 0-285,0 0 0,0 4 169,-1 2 1,-2 1-69,0-1 1,-3 4 200,3-1-527,-4 6 137,2-5 0,-4 6 192,0-1-31,0 2-60,0 0 1,0 1 396,0 0 1,0-1-114,0 1 1,-3-3 279,0-1 1,-1-2 94,1 3-214,2-5-254,-7 3 0,7-1 19,-2 0 0,1 0-156,-1-4 0,2 1-714,-1 0 578,1 0 1,1 0-1052,0-1 0,0 1 540,0 0 1,0-3-821,0 0 1,1 0 1412,1 3 0,3-1 0,4 1 0</inkml:trace>
  <inkml:trace contextRef="#ctx0" brushRef="#br0" timeOffset="12294">3891 1275 8012,'-5'0'4308,"1"0"-3391,4 0-887,0 0-15,0-3 0,1 2-1288,2-2 1273,-2 2 0,7 1 0,-4 0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0:42.364"/>
    </inkml:context>
    <inkml:brush xml:id="br0">
      <inkml:brushProperty name="width" value="0.04286" units="cm"/>
      <inkml:brushProperty name="height" value="0.04286" units="cm"/>
      <inkml:brushProperty name="color" value="#AB1A01"/>
    </inkml:brush>
  </inkml:definitions>
  <inkml:trace contextRef="#ctx0" brushRef="#br0">71 238 8014,'0'-5'600,"0"1"-139,0 4-192,0 0 0,0 4 250,0 2 1,0 2-111,0 1 0,0 3 52,0-1 0,0 4-165,0-3 1,0 4 62,0-2 0,0 0 127,0 1-421,3-1 25,-2 0 0,3 2 252,-4-5-458,0 5 186,0-6 1,0 4-64,0-3 1,0-1 51,0 2-457,-4-2 0,3-1 78,-2-1-1030,3-3 423,0 3 405,-4-7-969,3 3 349,-3-4-165,4 0 686,0 0 146,-4 0 475,3-4 0,-7-5 0,3-4 0</inkml:trace>
  <inkml:trace contextRef="#ctx0" brushRef="#br0" timeOffset="387">1 256 8014,'0'-18'0,"0"4"0,0-1-31,0 4 186,0-6 0,0 5 155,0-3 303,0-2-298,0 4 1,1-4 122,2 2 46,2-1-213,4 6 0,-1-6-159,1 4 0,1 1 92,2 2 0,-2 3-113,1 0 1,3 4 149,1-1-307,-2 2 120,3 1 0,-6 4 32,2 2-213,1 2 88,-7 4 1,6 2-7,-6 4 23,-2-1 58,4-3 1,-7 3 93,2-2 1,-2 1-45,-1 2 1,0-2 2,0-1 1,-3 1 33,0-4-155,-4 3 97,2-5 1,-4 3 72,0-4 25,1-1-100,-1 1 1,0-1 56,0-2 150,-4 2-120,4-7 0,-4 6-184,4-4 0,0 0 137,0-3 0,1 3-196,-1-1 0,0 1-26,0-3 1,3 0-202,0 0 223,4 0-772,-2 0 209,0 0 230,4 0-1077,-4 0 287,4 0-628,0 0 1848,0 4 0,-4-3 0,-1 3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0:30.089"/>
    </inkml:context>
    <inkml:brush xml:id="br0">
      <inkml:brushProperty name="width" value="0.04286" units="cm"/>
      <inkml:brushProperty name="height" value="0.04286" units="cm"/>
      <inkml:brushProperty name="color" value="#AB1A01"/>
    </inkml:brush>
  </inkml:definitions>
  <inkml:trace contextRef="#ctx0" brushRef="#br0">27 274 8146,'0'-5'-1131,"-4"-2"1638,3 6-127,-3-7 83,4 7 163,0-3-269,0 4 1160,0 0-1256,-4 4 0,3 2 122,-2 5 0,0-1-13,0 2 32,0 2-135,3-5 0,0 7-138,0-4 0,0 1-54,0-2 1,0-1-141,0 2 0,4-2 298,1-1-477,-1-4 195,4 2 1,-3-5 139,4 4-141,0-4-46,0 2 1,-1-4-38,1 0 1,0 0 86,0 0 0,0-3-193,0 0 0,-1-4-66,1 1-3,0-1 133,0-2 0,-1 0 67,-2 0-121,1 0 159,-6-3 0,3 2-80,-4-2 348,0 2-281,0 1 1,0 1 135,0-1-108,0 0 453,0 0-84,0 4-555,0 1 269,0 12 459,0-2-285,0 11 0,0-4-18,0 5 62,0 0-189,4-5 0,1 4 14,4-2 1,0 0 6,0 0 1,2 1-43,1-4 0,3-4 67,-3-2 1,2-1-136,-2 1 0,1-2 182,-2-4-185,-1 0 68,-1 0 0,-1 0 22,-2 0 242,-2-4-141,0 3 1,-1-7-176,0 2 1,-1-4 98,-2-2 0,-1-3-78,-1 3 1,-3-3 115,-4 0-266,0 2 199,0-3 0,0 2 51,1-4-260,-5 1 78,7 3 0,-6 0 112,6 2-1282,2 3 826,-3-4 1,6 7-1589,-2 0 827,2 0 581,1 1 1,4 1-111,1 4 96,3 0 403,5 0 0,-2 1 215,3 2 0,-3-2 0,6 3 0,-3 0 0,3 1 0</inkml:trace>
  <inkml:trace contextRef="#ctx0" brushRef="#br0" timeOffset="334">459 257 8146,'5'-4'0,"-1"2"0,-4-4 669,0 4 14,0-2-214,0 4 197,-4-4-349,3 3 1,-7-3 256,3 4 0,-3 4-146,-1 2 1,0 2 173,0 1 1,-2 0-154,3 3 0,-2-1-186,7 4 0,0-2 129,3 2-505,0 2 161,0-7 0,4 5 225,2-3-471,2 0 192,0-3 0,4 1-223,0-1 1,1 2 132,-2-5 0,0-2-250,4-1 1,-4-2 138,0-1 1,2 0-121,-1 0 0,0 0-104,-3 0 218,-1-4 134,-3-1 1,2-4-121,-4 0 153,0 0-53,-3 1 1,0-1 67,0 0 0,-5-1-86,-4-2 1,0 3 185,-2-3 1,-3 2-80,-1 1 1,2 0 61,-2 1 0,3 0-91,-3 2 109,5-2-87,-3 7 1,4-4-15,0 2-910,4 2 259,1-3-634,4 4 1,4 0-16,2 0 1331,6 0 0,2 0 0,3 0 0</inkml:trace>
  <inkml:trace contextRef="#ctx0" brushRef="#br0" timeOffset="603">636 310 8146,'5'4'2576,"-1"0"-1949,-4 5-224,0 0-141,0 0 0,0 1 160,3 1-206,-2-1-38,3 3 0,0-7 204,2 0 1,2-1-112,1 1 0,0 0 89,-1-3 1,2 3-80,2-3 0,-1 0-225,3-3 1,-3 3 47,1 0-445,-2 0 281,-1-3 1,-2-1 255,-1-2-664,2 2 249,-3-7-37,0 3 1,2-4 40,-4 1 0,0-1-330,-3 0 1,0 0 22,0 0-854,0 1 824,0-1 1,-1-1-114,-2-2-668,2 2 546,-3-6 787,0 2 0,3-4 0,-3 1 0</inkml:trace>
  <inkml:trace contextRef="#ctx0" brushRef="#br0" timeOffset="839">811 54 8146,'0'9'1937,"0"2"-1333,0 1 0,4 4-99,2-1 1,-1 5-175,1 4 1,-1-2 54,0 2 1,0-4 61,-2 4 225,-2-5-315,7 3 0,-7-5 142,2-3-513,2 3 194,-4-3 0,6 0-467,-4 1 1,3-3 270,-3 3 1,3-5-407,0 2 0,-1-2 257,1-1 0,0-3-1264,3-1 1,-3 0-119,-1 1-37,5-2 967,0-4 1,6 0-112,-4 0 727,3 0 0,-1-4 0,4-1 0</inkml:trace>
  <inkml:trace contextRef="#ctx0" brushRef="#br0" timeOffset="1074">1130 292 8146,'-3'-17'384,"0"3"0,-3 1-65,3 4 0,-3 3 56,3 0 0,-4 4 76,1-1-247,-2 2-23,-4 1 0,2 4 181,-2 2 310,2 6-315,2-2 1,0 6 142,2-1-89,2 2-146,4 0 1,0 1-241,0 0 1,0-4 91,0 1 1,4-1-479,2 1 0,-1-3 168,1-3-832,-1 0 693,8 0 1,-3-1-33,2-3 0,-3 2-180,0-4 0,3 0-60,0-3-849,0 0 877,-4-4 0,0 1 576,-2-6 0,6-1 0,-2-8 0</inkml:trace>
  <inkml:trace contextRef="#ctx0" brushRef="#br0" timeOffset="1317">1103 27 8173,'-9'0'1052,"4"0"-698,1 0 1,4 8 92,0 4 267,0 4-377,0 1 1,0 2 65,0 1 1,3-1-197,0 2 0,1 0 526,-1 0 0,-1-1 92,4-2-351,0-4-177,-1 2 1,3-3 68,-2 2-1017,-3 2 584,5-8 1,-4 5 96,2-2-623,2-2 483,-7 2 0,7-6-1279,-2 0 1,-1 0 574,0 3 0,0-3 814,1 0 0,6-1 0,-2 4 0</inkml:trace>
  <inkml:trace contextRef="#ctx0" brushRef="#br0" timeOffset="1996">1544 284 8075,'-4'-5'908,"3"5"-522,-3 5 1,7 5 217,0 2-560,4 1 66,-6 1 0,6 2-244,-4-4 127,4-1 1,-2 0 235,3-2-266,1 2 183,0-6 0,1 0 146,2-3 172,-3-1-306,4-1 1,-1 0-239,0 0 1,-1-3 80,-2 1 1,0-5-215,0 1 0,-1-2 76,-2-1 1,-2-1 38,-1-1 0,-2 1 76,2-2-206,-2-2 87,-5 5 0,2-7 35,-3 4 0,2-3 28,-3 4 0,3 0 288,-3 5-26,4-2-119,-2 7 1,4-2-22,0 6 170,0 6-78,0 5 1,0 4-33,0 3 436,0 1-294,0 1 0,3 2 143,0-1 1,3 4-149,-3 2 1,3 0 97,-3 0 1,0-3 88,0 2-221,2 3-38,0-5 1,3 4 220,-2-5-387,-2-3 44,4-2 1,-6-3 221,4-1-213,-5-3 66,3-1 0,-8-4-65,-1-1 1,-3-3 77,-1-2 1,-4-2-106,-1-1 0,-3 0 152,-1 0-986,-3 0 569,2-4 0,-3-1-42,5-7-493,3 2 496,-3-3 1,8 1-418,-3 1 284,2-5 111,1 6 0,4-5-576,2 3 0,2-4 307,1 1 0,0 2-200,0-2 1,5 3 37,4-2-117,0 3 393,8-6 451,-4 7 0,5-10 0,0 1 0</inkml:trace>
  <inkml:trace contextRef="#ctx0" brushRef="#br0" timeOffset="2338">1818 336 8075,'0'-12'-5,"0"1"0,-1 2 5,-2 3 1308,2 4-285,-3-6-269,0 7-699,-1-3 60,0 4 0,-3 1 229,2 2 1,-2 3-111,0 6 0,3-3 145,2 3 1,2 2 48,1 1-470,0-3 80,0 5 0,3-6 372,0 4-717,4-5 291,-3 3 0,5-4-176,0 0 1,1 0 126,2-1 1,-3-3-12,3-2 1,-1-2 23,1-1 1,-3 0-263,3 0 207,-2 0 45,-1-4 53,-4-1 1,-1-3-13,-4-1-21,0 0 33,0 0 0,-1-1-9,-2-1-165,-2 1 81,-4-3 0,0 3 80,0-2 1,0 3-14,-3-3 1,2 2 25,-2 1 0,3 3-42,0 0-193,0 5-31,4-7 173,1 7-1157,4-3 805,0 4 0,1 0-1380,2 0 1834,2 0 0,8 4 0,0 1 0</inkml:trace>
  <inkml:trace contextRef="#ctx0" brushRef="#br0" timeOffset="2638">1950 363 8067,'-5'0'2001,"1"3"-990,4 3-650,0 2-172,4 1 1,-3 0 189,2 0-793,2-1 315,-4 1 1,6 0 309,-5 0 0,5-3-57,-1 0 0,5-1 251,1 0 0,1-1-72,-2-4 0,0 0-309,4 0 0,-2 0 95,2 0-126,-2 0 80,0 0 1,-4 0 307,3 0-674,-2-4 228,-1 0 0,-3-5 49,0 0-136,-4 0 164,1 0 0,-3 0-32,0 1 1,0-2 43,0-2 0,-2 2-39,-1-2 0,-4 0 92,1 0-669,-2 0 410,3-1 1,-2 7-51,4-3-651,-4 2 225,6 2-1824,-2 1 2482,3 4 0,-4-4 0,-1-1 0</inkml:trace>
  <inkml:trace contextRef="#ctx0" brushRef="#br0" timeOffset="3074">2619 336 8076,'0'5'1801,"0"3"-1154,0 1 0,0 4 81,0 5 235,0 0-545,4-1 0,-3 5 236,2 1-128,2 3-205,-4-4 1,3 3-241,-4-5-11,4 5 0,-2-7 281,3-1-832,-3 1 433,6-8 0,-7 5-616,2-3 0,1-3-15,-1-3-805,0 0 475,1-1-379,-3-2 850,3-3 0,-4-1-112,0-1-144,0 1 379,0-7 1,-1 0-78,-2-4 492,-2-4 0,-8 3 0,0-5 0</inkml:trace>
  <inkml:trace contextRef="#ctx0" brushRef="#br0" timeOffset="3373">2523 451 8076,'-9'-18'-305,"0"0"-38,1 1 0,2 2 1328,0 0-337,4 5-317,-2-7 0,5 6-26,2-4-71,2 5-58,4-3 0,0 4-50,3 0 1,2 1 75,4 3 0,-1-3-46,1 2 0,-1 2 168,1 1-235,4 2-19,-4 1 0,4 1 128,-5 2-286,1 2 192,-4 4 0,1 0-1,-3-1 1,-3 5 42,-3 2 0,-3-2 65,3 2 1,-4-1-64,1 1 0,-3 0 80,-3-3 1,-3 3-3,-6-4 31,2 1-125,-2-3 1,-1-1 145,-2-2-277,-2 2 52,4-3 0,-3-1-200,4-1 0,-2 1 80,2-1 1,3 0-603,3-3 1,3 0 322,-3 0 0,4-1-702,-1-2 0,2 1 264,1-4 0,1 1 124,2-4 0,2 0 31,4 0-46,0 0 675,4 0 0,-4-3 0,4-2 0</inkml:trace>
  <inkml:trace contextRef="#ctx0" brushRef="#br0" timeOffset="3680">2788 310 8076,'6'1'0,"-1"2"0,0 1 947,1 5 1,2 4-358,-2 2 0,1-3-681,-1 0 0,-1 1-48,-3-1 22,-1-1 189,3-2 1,-4-3 228,0 0 234,0-4 219,0 2-179,0-4-391,0 0 77,0-4-982,0 3 550,0-7 1,0 3 51,0-4-469,0 1 400,0-5 0,3 2-107,0-4 45,4 5 64,-2-7 0,4 6 126,0-4 1,-3 5-108,-1-2 0,1-1 219,3 1 0,0 2 65,0 4-185,-4-2 34,2 7 1,-5-6-34,4 4-553,-4 0 358,6 3 0,-6 0 8,4 0-835,-4 0 423,6 4 666,-7-3 0,11 7 0,-3-3 0</inkml:trace>
  <inkml:trace contextRef="#ctx0" brushRef="#br0" timeOffset="3901">3096 274 8048,'-6'0'0,"1"0"1622,3 4-1014,-2 1 0,4 5 87,0 2-561,0-3 68,0 4 1,0-4 152,0 0 0,0 0-124,0 0 0,0-4-93,0 1 1,0-3 323,0 3-803,0 0 1,0 3 218,0 0-1627,0-4 1139,0 2 0,3-5-25,0 4-1167,3-4 1802,-5 2 0,7 0 0,-3 1 0</inkml:trace>
  <inkml:trace contextRef="#ctx0" brushRef="#br0" timeOffset="4322">3246 310 8081,'0'-9'0,"0"0"1155,0 4-227,0 1-231,0 4-741,-4 0 85,3 0 1,-6 0 319,1 0 1,-2 3-69,-1 0 1,1 4 219,2-1 0,-1 5-118,4 0 1,-2 4-273,2-3 0,0 0 25,3 0 0,0-1-92,0 4 0,1-4 296,2 0-586,-2-1 201,6-1 0,-2 0-212,4 0 0,0-4 143,0 1 0,0-4-93,-1 1 1,1-2-122,0-1 126,0 0 173,-4 0 0,3-1-31,-2-2-95,-3 2 122,5-7 1,-7 4-35,2-5-201,-2 0 220,-1-4 1,-1 3-76,-2-1 1,1-3 46,-4-1 1,1 1-32,-4 0 1,-3 2-4,0-3-131,0 5 83,4-3 1,-1 4 20,0 0-441,0 0 61,0 1-47,4 3-249,2-3 141,3 7 0,0-3 176,3 4 1,3 0 483,6 0 0,-2 0 0,2 0 0,0 1 0,0 2 0,0-2 0,1 3 0,0-4 0</inkml:trace>
  <inkml:trace contextRef="#ctx0" brushRef="#br0" timeOffset="4613">3326 266 8081,'7'8'-121,"-1"1"1,-1 0 191,-2 0 1,-2 0 618,2-1 0,-2 2-235,-1 2 0,1-2 256,2 2 0,-2 0 4,2 0 86,-2 0-413,3-3 1,-3-1 163,2 1-105,-2 0 117,3 0-281,-3 0 245,3 0-629,-1-5 111,-2 0-88,3-4 239,-4 0-480,0 0 0,0-4 156,0-1-763,0-3 616,0-1 1,0-1-43,0-2 1,0 2 70,0-5 0,0 3-40,0-3 0,0 4-160,0-4-60,4 4 208,-3-6 1,6 8-136,-4-3 439,0 6-110,-3-2-252,4 7-65,-3-7 130,7 7-50,-7-2 1,4 3 60,-2 3 1,-1-1-37,3 4 0,-3-3-79,1 3 430,2-4 0,0 6 0,4-3 0</inkml:trace>
  <inkml:trace contextRef="#ctx0" brushRef="#br0" timeOffset="4803">3528 336 8081,'4'9'1359,"-3"-4"0,3 3-688,-4-3 1,3 4-242,0 3 0,0-2 23,-3 2 0,0-6 221,0 0-534,0 0 1,0 3 211,0 0-915,4-4 476,-3-1 140,3 0-1638,-4-3 482,0 6-1978,0-6 1602,0 3 1479,0-4 0,0-4 0,0 0 0</inkml:trace>
  <inkml:trace contextRef="#ctx0" brushRef="#br0" timeOffset="5039">3484 257 8036,'4'-12'246,"2"0"0,2 4 421,1 5 1,4 2-438,1 1 1,0 0-1,1 0 0,-4 0-315,4 0 1,-3-1 205,3-2 0,-1 3 294,4-3 1,-3-1 4,-1 1-630,1 0 192,-1 3 0,-1 0 220,-5 0-731,1 0 77,-4 0-1273,3 0 937,-7 0-519,3-4 1307,-4 3 0,-4-7 0,-1 3 0</inkml:trace>
  <inkml:trace contextRef="#ctx0" brushRef="#br0" timeOffset="5306">3617 10 8036,'0'9'1061,"0"-1"-615,0 1 1,0 4 239,0 2-508,0 5-6,0 3 1,0 3 275,0 1 0,0-2-82,0-1 1,0 1 332,0-1 1,0 0-221,0 0 0,0 0-5,0-3 1,0-1-7,0-2-656,4 0 218,-3-5 0,5 3-403,-3-4 0,1 0 321,-1-4 0,-2-2-598,2 0 376,2 0-1595,-4-1 534,3 3 500,0-7-685,-3 3 944,7-4 0,-6 0-92,4 0 668,-1 0 0,4-8 0,0-2 0</inkml:trace>
  <inkml:trace contextRef="#ctx0" brushRef="#br0" timeOffset="5542">3820 327 8019,'-9'5'1438,"4"3"-1106,2-2 832,2 6-700,1 1 0,0 2 230,0 0-745,0-4 102,0 1 1,0-3 453,0 0 0,0 0-108,0 0 1,3-4-259,0 1 1,3-3 49,-3 3 1,2-3-306,-2 3 182,4-4 0,-5 2-2306,4-4 1254,-4 0-1034,6 0 1190,-7 0 0,6-1 830,-4-2 0,4-6 0,-3-5 0</inkml:trace>
  <inkml:trace contextRef="#ctx0" brushRef="#br0" timeOffset="5956">3872 309 8016,'4'-13'0,"2"4"0,3 4 743,3 5 0,1 0 74,1 0-856,3 0 76,-7 0 0,5 0 305,-3 0-733,4 0 276,-6 0 1,3 0 628,-1 0 1,1 0-118,2 0 0,0 0-107,-3 0 1,0 3-91,-3 0 1,-1 4-248,1-1 1,-3-1 101,0 1-69,-4-1 70,2 4 1,-5 0 119,-2 0 0,-2-3-64,-4 0 1,-1 0-122,-1 2-113,1 1 152,-7 0 1,4 0-75,-1 0 0,-3-4 129,2 1 1,-1 0-176,-2 3 0,3 0 94,1 0 1,4-3 141,1-1 0,1-2-128,5 3-25,0 0 56,3-1-89,0 3 0,1-4 80,2 2 0,2 1 188,4-4 1,4-1-50,1-2 1,3 0-150,1 0 0,-1 0 97,1 0-325,0 0 108,-1 0 0,1 0 163,0 0-463,-1 0 242,1-3 1,-2 2 29,-1-2 1,1-1-143,-4 1 0,-1 0-1304,-2 3 600,0 0-1123,0 0 2087,0 0 0,-1-4 0,1-1 0</inkml:trace>
  <inkml:trace contextRef="#ctx0" brushRef="#br0" timeOffset="6334">4287 433 8106,'4'-9'1208,"-3"0"-746,11 5 1,-7-1 234,7 2-649,2 2 65,-4-3 0,3 0-64,-5-2 1,1 1 124,0-1 1,0-3 235,0-2 1,-1-2-123,1 1 1,0 2-49,0-1 1,-3 1 174,0 1-908,-4 0 388,2 0 0,-4 3 28,0 1-700,-4 3 579,-1-2 1,-5 4 0,-2 0 1,-2 0 42,-3 0 1,2 4 287,0 1 1,4 6-49,-4 1 854,4 4-630,-2-3 1,5 5 103,-1 0 594,4-1-551,1 5 0,4-6 24,0 1 0,1-4-150,2 2 0,3-5-128,6 2 0,1-3 153,5-3-369,0 2 95,-1-7 1,1 3 273,-1-4-1396,1 0 735,0 0 1,-4-3 81,1 0-1496,-4-4 1077,-2 2 1,-2-1-553,-5 0 0,4 0 531,-3-2 0,-1-1-192,-5 0 0,0 0 331,-5 0 0,0 0 50,-7 1 0,0-1 474,-2 0 0,-5-4 0,0 0 0</inkml:trace>
  <inkml:trace contextRef="#ctx0" brushRef="#br0" timeOffset="6536">4005 98 8188,'-9'-9'0,"4"4"3111,1 1-1670,0 4-2658,3 4 808,-7-3 1,3 4-119,-3-2-248,-5-2 415,-1 3 1,-1-1-258,1 0 1,2 0 177,-3-3 0,1 0 439,-4 0 0,0 0 0,1 0 0</inkml:trace>
  <inkml:trace contextRef="#ctx0" brushRef="#br0" timeOffset="6703">3105 45 8139,'-9'-8'1655,"-3"-2"-410,6-3 239,-2 4-575,8 5-1886,4 4 1,-3 1 357,2 2 619,-2-2 0,3 3 0,1-4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0:28.150"/>
    </inkml:context>
    <inkml:brush xml:id="br0">
      <inkml:brushProperty name="width" value="0.04286" units="cm"/>
      <inkml:brushProperty name="height" value="0.04286" units="cm"/>
      <inkml:brushProperty name="color" value="#AB1A01"/>
    </inkml:brush>
  </inkml:definitions>
  <inkml:trace contextRef="#ctx0" brushRef="#br0">318 10 8253,'-9'0'486,"-4"-4"-181,3 3 1,-4-3 72,3 4 102,1 0-209,-11 0 1,4 1 249,-7 2-333,-1-2 1,3 7 252,-1-3 470,1-1-516,4 4 0,2-4 229,1 2-580,2 2 72,4-3 0,5 4-577,1-1 1,2 1 354,1 0 0,4 0-433,1 0 0,7-1 214,3 1 0,2 0 5,0 0 0,2 0-178,1 0 147,-1 3 68,3-2 1,-5 4-261,1-2 762,-1-3-206,-3 8 0,-1-7 165,-4 2 1,-4-3-80,-2 0 1,-2 0 242,-1 0 1,-4 0-21,-2 0 360,-6-5-420,-6 4 1,-1-4 234,-5 2-106,5 2-248,-7-7 0,8 3-37,-3-4 1,2 0 115,2 0 0,3 0-408,2 0 1,2 0 129,2 0 0,2 0-1496,0 0 843,4-4-1218,-2-1 1252,8 0 1,1-2-227,4 4 901,3-4 0,2 3 0,4-5 0</inkml:trace>
  <inkml:trace contextRef="#ctx0" brushRef="#br0" timeOffset="287">316 249 8182,'-5'9'1443,"2"-1"1,2 1-639,1 0 0,-1 1-652,-2 2 0,2-3 94,-2 3-185,2-2 135,1-1 0,1 0 198,2-1-395,6-3 170,0-1 1,8-4 19,-2 0 0,1 0-159,2 0 1,3-3-338,-1 0 1,1-4 231,-4-2 1,-2 0-224,0-3 1,-4 1-71,0 0 214,-1 1 48,-5-7 1,-1 7 31,-4-1 69,0 1-38,-4-3 1,-5 3 64,-5-2 37,-3 7-79,-1-3 1,0 7 115,-3-2 0,2 3-78,-1 3 1,1 2-440,2 4 0,0 3 41,2 3-1856,-1 2 2235,10 0 0,-6-3 0,7-1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39:43.259"/>
    </inkml:context>
    <inkml:brush xml:id="br0">
      <inkml:brushProperty name="width" value="0.04286" units="cm"/>
      <inkml:brushProperty name="height" value="0.04286" units="cm"/>
      <inkml:brushProperty name="color" value="#AB1A01"/>
    </inkml:brush>
  </inkml:definitions>
  <inkml:trace contextRef="#ctx0" brushRef="#br0">10 459 8495,'-3'-6'-380,"0"0"523,0 5-108,3-3-6,0 8 0,0 0 383,0 5 0,0 0 129,0 0 332,0 0-462,0 3 0,0-1 70,0 4 124,0-4-286,0 5 0,0-5 137,0 4 34,0-4-283,0 1 0,3-3-72,0 0 1,4-1 174,-1-2 1,1-2 72,2-4 0,5-1 31,4-2-166,-1-2 0,16-12 1,2-3 326,9-5-430,3-5-53,14-2 0,-3-4-36,7-2 1,0-1 59,5-3 0,-5 1-96,3 6 1,-9-1 138,-3 6 1,-6 4-488,-3 2 0,-5 5 111,0-2-1006,-5 3 825,-2 0 1,-1 3-8,-1 1-1394,-3 3 1127,1-2 0,-2 5-1101,0 2 0,2-1 1773,-2 5 0,0-1 0,3 3 0,1 2 0,1 3 0,2 5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3T11:42:58.249"/>
    </inkml:context>
    <inkml:brush xml:id="br0">
      <inkml:brushProperty name="width" value="0.04286" units="cm"/>
      <inkml:brushProperty name="height" value="0.04286" units="cm"/>
      <inkml:brushProperty name="color" value="#AB1A01"/>
    </inkml:brush>
  </inkml:definitions>
  <inkml:trace contextRef="#ctx0" brushRef="#br0">1 486 8546,'0'-9'-338,"0"4"826,0 1-271,0 4 1,0 4-40,0 2 991,4-2-712,-3 4 0,5-3 350,-3 4 1,3 2-276,-3 1 1,1 0-6,-1-3 0,-1 2-185,4 1 0,-3 0-67,3-3 0,-3 0 162,2-1-201,1 5 0,3-3-112,0 2 0,0-6 98,0-3 1,3-3-69,3 0 0,3 0 35,2-3 1,7-6-220,5-6 1,3-3 141,4-2-371,1 1 209,8-10 0,-2 5 146,4-5-431,0-2 229,3 3 0,-4-3 43,-2 1 1,1 3-89,-1-2 0,3 1 6,-3 2 0,0 2 87,-3 1 1,-4-1 26,-2-2 1,2 2-41,-2 1-278,-4 7 160,0-5 1,-5 9 110,3-3-766,-7 2 512,4 4 1,-13 1-153,1 3-95,-1-3 15,-2 7-557,-2-3 1,-3 4 449,0 0 0,-4 4 671,-2 2 0,2 1 0,0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85E9A-655A-0845-9695-7BC1EBD204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14</Pages>
  <Words>2851</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18965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Richards</cp:lastModifiedBy>
  <cp:revision>2</cp:revision>
  <cp:lastPrinted>2018-11-21T15:43:00Z</cp:lastPrinted>
  <dcterms:created xsi:type="dcterms:W3CDTF">2020-04-23T11:55:00Z</dcterms:created>
  <dcterms:modified xsi:type="dcterms:W3CDTF">2020-04-23T11:55:00Z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