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C938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1CC4FB" wp14:editId="72BD985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62592D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93ADC2" w14:textId="77777777" w:rsidTr="00A406E5">
        <w:tc>
          <w:tcPr>
            <w:tcW w:w="9922" w:type="dxa"/>
            <w:shd w:val="clear" w:color="auto" w:fill="C0C0C0"/>
          </w:tcPr>
          <w:p w14:paraId="0A7F1D4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17DD6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2835"/>
        <w:gridCol w:w="2381"/>
      </w:tblGrid>
      <w:tr w:rsidR="003B3F9D" w:rsidRPr="00A406E5" w14:paraId="4258F244" w14:textId="77777777" w:rsidTr="00EB7AB7">
        <w:tc>
          <w:tcPr>
            <w:tcW w:w="2093" w:type="dxa"/>
            <w:shd w:val="pct15" w:color="auto" w:fill="auto"/>
          </w:tcPr>
          <w:p w14:paraId="1389F9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2F2B28F9" w14:textId="55F2DB04" w:rsidR="003B3F9D" w:rsidRPr="00A406E5" w:rsidRDefault="00365A44" w:rsidP="001E57C1">
            <w:pPr>
              <w:spacing w:before="120" w:after="120"/>
              <w:jc w:val="both"/>
              <w:rPr>
                <w:rFonts w:ascii="Arial" w:hAnsi="Arial" w:cs="Arial"/>
                <w:b/>
                <w:sz w:val="22"/>
                <w:szCs w:val="22"/>
              </w:rPr>
            </w:pPr>
            <w:r>
              <w:rPr>
                <w:rFonts w:ascii="Arial" w:hAnsi="Arial" w:cs="Arial"/>
                <w:b/>
                <w:sz w:val="22"/>
                <w:szCs w:val="22"/>
              </w:rPr>
              <w:t>Thomas Cheesey</w:t>
            </w:r>
          </w:p>
        </w:tc>
        <w:tc>
          <w:tcPr>
            <w:tcW w:w="2835" w:type="dxa"/>
            <w:shd w:val="clear" w:color="auto" w:fill="D9D9D9"/>
          </w:tcPr>
          <w:p w14:paraId="25CF98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28182BE7" w14:textId="6C621D96" w:rsidR="003B3F9D" w:rsidRPr="00A406E5" w:rsidRDefault="00365A44" w:rsidP="001E57C1">
            <w:pPr>
              <w:spacing w:before="120" w:after="120"/>
              <w:jc w:val="both"/>
              <w:rPr>
                <w:rFonts w:ascii="Arial" w:hAnsi="Arial" w:cs="Arial"/>
                <w:b/>
                <w:sz w:val="22"/>
                <w:szCs w:val="22"/>
              </w:rPr>
            </w:pPr>
            <w:r>
              <w:rPr>
                <w:rFonts w:ascii="Arial" w:hAnsi="Arial" w:cs="Arial"/>
                <w:b/>
                <w:sz w:val="22"/>
                <w:szCs w:val="22"/>
              </w:rPr>
              <w:t>2009845</w:t>
            </w:r>
          </w:p>
        </w:tc>
      </w:tr>
      <w:tr w:rsidR="00DB116D" w:rsidRPr="00A406E5" w14:paraId="4F6BAAA4" w14:textId="77777777" w:rsidTr="00A406E5">
        <w:tc>
          <w:tcPr>
            <w:tcW w:w="2093" w:type="dxa"/>
            <w:shd w:val="pct15" w:color="auto" w:fill="auto"/>
          </w:tcPr>
          <w:p w14:paraId="695301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5F3471" w14:textId="6DFC6F55" w:rsidR="00DB116D" w:rsidRPr="00A406E5" w:rsidRDefault="00270076" w:rsidP="00E51AAC">
            <w:pPr>
              <w:spacing w:before="120" w:after="120"/>
              <w:jc w:val="both"/>
              <w:rPr>
                <w:rFonts w:ascii="Arial" w:hAnsi="Arial" w:cs="Arial"/>
                <w:b/>
                <w:sz w:val="22"/>
                <w:szCs w:val="22"/>
              </w:rPr>
            </w:pPr>
            <w:r>
              <w:rPr>
                <w:rFonts w:ascii="Arial" w:hAnsi="Arial" w:cs="Arial"/>
                <w:b/>
                <w:sz w:val="22"/>
                <w:szCs w:val="22"/>
              </w:rPr>
              <w:t>BA</w:t>
            </w:r>
            <w:r w:rsidR="00EB7AB7">
              <w:rPr>
                <w:rFonts w:ascii="Arial" w:hAnsi="Arial" w:cs="Arial"/>
                <w:b/>
                <w:sz w:val="22"/>
                <w:szCs w:val="22"/>
              </w:rPr>
              <w:t xml:space="preserve"> Physical Education / </w:t>
            </w:r>
            <w:r>
              <w:rPr>
                <w:rFonts w:ascii="Arial" w:hAnsi="Arial" w:cs="Arial"/>
                <w:b/>
                <w:sz w:val="22"/>
                <w:szCs w:val="22"/>
              </w:rPr>
              <w:t xml:space="preserve">BA </w:t>
            </w:r>
            <w:r w:rsidR="00EB7AB7">
              <w:rPr>
                <w:rFonts w:ascii="Arial" w:hAnsi="Arial" w:cs="Arial"/>
                <w:b/>
                <w:sz w:val="22"/>
                <w:szCs w:val="22"/>
              </w:rPr>
              <w:t>Outdoor Adventur</w:t>
            </w:r>
            <w:r>
              <w:rPr>
                <w:rFonts w:ascii="Arial" w:hAnsi="Arial" w:cs="Arial"/>
                <w:b/>
                <w:sz w:val="22"/>
                <w:szCs w:val="22"/>
              </w:rPr>
              <w:t>e</w:t>
            </w:r>
            <w:r w:rsidR="00EB7AB7">
              <w:rPr>
                <w:rFonts w:ascii="Arial" w:hAnsi="Arial" w:cs="Arial"/>
                <w:b/>
                <w:sz w:val="22"/>
                <w:szCs w:val="22"/>
              </w:rPr>
              <w:t xml:space="preserve"> Education. </w:t>
            </w:r>
          </w:p>
        </w:tc>
      </w:tr>
      <w:tr w:rsidR="008F1308" w:rsidRPr="00A406E5" w14:paraId="4F54560B" w14:textId="77777777" w:rsidTr="00A628CC">
        <w:tc>
          <w:tcPr>
            <w:tcW w:w="2093" w:type="dxa"/>
            <w:shd w:val="pct15" w:color="auto" w:fill="auto"/>
          </w:tcPr>
          <w:p w14:paraId="707E3C6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DF372C" w14:textId="03405FA3" w:rsidR="008F1308" w:rsidRPr="00A406E5" w:rsidRDefault="00EB7AB7" w:rsidP="00E51AAC">
            <w:pPr>
              <w:spacing w:before="120" w:after="120"/>
              <w:jc w:val="both"/>
              <w:rPr>
                <w:rFonts w:ascii="Arial" w:hAnsi="Arial" w:cs="Arial"/>
                <w:b/>
                <w:sz w:val="22"/>
                <w:szCs w:val="22"/>
              </w:rPr>
            </w:pPr>
            <w:r>
              <w:rPr>
                <w:rFonts w:ascii="Arial" w:hAnsi="Arial" w:cs="Arial"/>
                <w:b/>
                <w:sz w:val="22"/>
                <w:szCs w:val="22"/>
              </w:rPr>
              <w:t>Facilitating Adventurous Activities</w:t>
            </w:r>
          </w:p>
        </w:tc>
      </w:tr>
      <w:tr w:rsidR="00B84B5B" w:rsidRPr="00A406E5" w14:paraId="4DB09EAE" w14:textId="77777777" w:rsidTr="00EB7AB7">
        <w:tc>
          <w:tcPr>
            <w:tcW w:w="2093" w:type="dxa"/>
            <w:shd w:val="pct15" w:color="auto" w:fill="auto"/>
          </w:tcPr>
          <w:p w14:paraId="7175D3A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tcPr>
          <w:p w14:paraId="504506C8" w14:textId="7A755C24" w:rsidR="00B84B5B" w:rsidRPr="00A406E5" w:rsidRDefault="00EB7AB7" w:rsidP="00152E9D">
            <w:pPr>
              <w:spacing w:before="120" w:after="120"/>
              <w:jc w:val="both"/>
              <w:rPr>
                <w:rFonts w:ascii="Arial" w:hAnsi="Arial" w:cs="Arial"/>
                <w:b/>
                <w:sz w:val="22"/>
                <w:szCs w:val="22"/>
              </w:rPr>
            </w:pPr>
            <w:r>
              <w:rPr>
                <w:rFonts w:ascii="Arial" w:hAnsi="Arial" w:cs="Arial"/>
                <w:b/>
                <w:sz w:val="22"/>
                <w:szCs w:val="22"/>
              </w:rPr>
              <w:t>BMOE4003</w:t>
            </w:r>
          </w:p>
        </w:tc>
        <w:tc>
          <w:tcPr>
            <w:tcW w:w="2835" w:type="dxa"/>
            <w:shd w:val="clear" w:color="auto" w:fill="D9D9D9"/>
          </w:tcPr>
          <w:p w14:paraId="0321F62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48ED2BA8" w14:textId="4CE438FC" w:rsidR="00B84B5B" w:rsidRPr="00A406E5" w:rsidRDefault="00EB7A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D077B8" w14:textId="77777777" w:rsidTr="00EB7AB7">
        <w:tc>
          <w:tcPr>
            <w:tcW w:w="2093" w:type="dxa"/>
            <w:shd w:val="pct15" w:color="auto" w:fill="auto"/>
          </w:tcPr>
          <w:p w14:paraId="0BC451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613" w:type="dxa"/>
          </w:tcPr>
          <w:p w14:paraId="5938ACEF" w14:textId="142411FF" w:rsidR="00EB7AB7" w:rsidRDefault="00EB7AB7" w:rsidP="00E51AAC">
            <w:pPr>
              <w:spacing w:before="120" w:after="120"/>
              <w:jc w:val="both"/>
              <w:rPr>
                <w:rFonts w:ascii="Arial" w:hAnsi="Arial" w:cs="Arial"/>
                <w:b/>
                <w:sz w:val="22"/>
                <w:szCs w:val="22"/>
              </w:rPr>
            </w:pPr>
            <w:r>
              <w:rPr>
                <w:rFonts w:ascii="Arial" w:hAnsi="Arial" w:cs="Arial"/>
                <w:b/>
                <w:sz w:val="22"/>
                <w:szCs w:val="22"/>
              </w:rPr>
              <w:t xml:space="preserve">Jon Haylock &amp; </w:t>
            </w:r>
          </w:p>
          <w:p w14:paraId="05682EC3" w14:textId="1CC5541D" w:rsidR="00DB116D" w:rsidRPr="00A406E5" w:rsidRDefault="00EB7AB7" w:rsidP="00E51AAC">
            <w:pPr>
              <w:spacing w:before="120" w:after="120"/>
              <w:jc w:val="both"/>
              <w:rPr>
                <w:rFonts w:ascii="Arial" w:hAnsi="Arial" w:cs="Arial"/>
                <w:b/>
                <w:sz w:val="22"/>
                <w:szCs w:val="22"/>
              </w:rPr>
            </w:pPr>
            <w:r>
              <w:rPr>
                <w:rFonts w:ascii="Arial" w:hAnsi="Arial" w:cs="Arial"/>
                <w:b/>
                <w:sz w:val="22"/>
                <w:szCs w:val="22"/>
              </w:rPr>
              <w:t>Heddwen Davies</w:t>
            </w:r>
          </w:p>
        </w:tc>
        <w:tc>
          <w:tcPr>
            <w:tcW w:w="2835" w:type="dxa"/>
            <w:shd w:val="clear" w:color="auto" w:fill="D9D9D9"/>
          </w:tcPr>
          <w:p w14:paraId="08D699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BDBDD95" w14:textId="15FBACBE" w:rsidR="00DB116D" w:rsidRPr="00A406E5" w:rsidRDefault="00EB7AB7" w:rsidP="00EB7AB7">
            <w:pPr>
              <w:spacing w:before="120" w:after="120"/>
              <w:rPr>
                <w:rFonts w:ascii="Arial" w:hAnsi="Arial" w:cs="Arial"/>
                <w:b/>
                <w:sz w:val="22"/>
                <w:szCs w:val="22"/>
              </w:rPr>
            </w:pPr>
            <w:r>
              <w:rPr>
                <w:rFonts w:ascii="Arial" w:hAnsi="Arial" w:cs="Arial"/>
                <w:b/>
                <w:sz w:val="22"/>
                <w:szCs w:val="22"/>
              </w:rPr>
              <w:t>Jon Haylock &amp; Heddwen Davies</w:t>
            </w:r>
          </w:p>
        </w:tc>
      </w:tr>
      <w:tr w:rsidR="00DB116D" w:rsidRPr="00A406E5" w14:paraId="1A46D5AA" w14:textId="77777777" w:rsidTr="00EB7AB7">
        <w:tc>
          <w:tcPr>
            <w:tcW w:w="2093" w:type="dxa"/>
            <w:shd w:val="pct15" w:color="auto" w:fill="auto"/>
          </w:tcPr>
          <w:p w14:paraId="548D987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tcPr>
          <w:p w14:paraId="571F3080" w14:textId="3E6FF90F" w:rsidR="00DB116D" w:rsidRPr="00EB7AB7" w:rsidRDefault="00B1357E" w:rsidP="00EB7AB7">
            <w:pPr>
              <w:spacing w:before="120" w:after="120"/>
              <w:rPr>
                <w:rFonts w:ascii="Arial" w:hAnsi="Arial" w:cs="Arial"/>
                <w:bCs/>
                <w:sz w:val="22"/>
                <w:szCs w:val="22"/>
              </w:rPr>
            </w:pPr>
            <w:r>
              <w:rPr>
                <w:rFonts w:ascii="Arial" w:hAnsi="Arial" w:cs="Arial"/>
                <w:bCs/>
                <w:sz w:val="22"/>
                <w:szCs w:val="22"/>
              </w:rPr>
              <w:t xml:space="preserve">Lesson plan and risk assessment. </w:t>
            </w:r>
          </w:p>
        </w:tc>
        <w:tc>
          <w:tcPr>
            <w:tcW w:w="2835" w:type="dxa"/>
            <w:shd w:val="pct15" w:color="auto" w:fill="auto"/>
          </w:tcPr>
          <w:p w14:paraId="6294707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73ABA0DB" w14:textId="5E40B685" w:rsidR="00DB116D" w:rsidRPr="00A406E5" w:rsidRDefault="00EB7AB7" w:rsidP="00B1357E">
            <w:pPr>
              <w:spacing w:before="120" w:after="120"/>
              <w:rPr>
                <w:rFonts w:ascii="Arial" w:hAnsi="Arial" w:cs="Arial"/>
                <w:b/>
                <w:sz w:val="22"/>
                <w:szCs w:val="22"/>
              </w:rPr>
            </w:pPr>
            <w:r>
              <w:rPr>
                <w:rFonts w:ascii="Arial" w:hAnsi="Arial" w:cs="Arial"/>
                <w:b/>
                <w:sz w:val="22"/>
                <w:szCs w:val="22"/>
              </w:rPr>
              <w:t>1,500 words</w:t>
            </w:r>
            <w:r w:rsidR="00B1357E">
              <w:rPr>
                <w:rFonts w:ascii="Arial" w:hAnsi="Arial" w:cs="Arial"/>
                <w:b/>
                <w:sz w:val="22"/>
                <w:szCs w:val="22"/>
              </w:rPr>
              <w:t xml:space="preserve"> equivalent</w:t>
            </w:r>
          </w:p>
        </w:tc>
      </w:tr>
      <w:tr w:rsidR="00B84B5B" w:rsidRPr="00A406E5" w14:paraId="1255D87E" w14:textId="77777777" w:rsidTr="00EB7AB7">
        <w:tc>
          <w:tcPr>
            <w:tcW w:w="2093" w:type="dxa"/>
            <w:shd w:val="pct15" w:color="auto" w:fill="auto"/>
          </w:tcPr>
          <w:p w14:paraId="2A7FA8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tcPr>
          <w:p w14:paraId="0C5076B0" w14:textId="5720D505" w:rsidR="00EB7AB7" w:rsidRDefault="00EB7AB7" w:rsidP="005F0579">
            <w:pPr>
              <w:spacing w:before="120" w:after="120"/>
              <w:jc w:val="both"/>
              <w:rPr>
                <w:rFonts w:ascii="Arial" w:hAnsi="Arial" w:cs="Arial"/>
                <w:b/>
                <w:sz w:val="22"/>
                <w:szCs w:val="22"/>
              </w:rPr>
            </w:pPr>
            <w:r>
              <w:rPr>
                <w:rFonts w:ascii="Arial" w:hAnsi="Arial" w:cs="Arial"/>
                <w:b/>
                <w:sz w:val="22"/>
                <w:szCs w:val="22"/>
              </w:rPr>
              <w:t>3pm</w:t>
            </w:r>
            <w:r w:rsidR="00270076">
              <w:rPr>
                <w:rFonts w:ascii="Arial" w:hAnsi="Arial" w:cs="Arial"/>
                <w:b/>
                <w:sz w:val="22"/>
                <w:szCs w:val="22"/>
              </w:rPr>
              <w:t xml:space="preserve"> turnitin</w:t>
            </w:r>
          </w:p>
          <w:p w14:paraId="7E5D38FA" w14:textId="12045281" w:rsidR="00B84B5B" w:rsidRPr="00A406E5" w:rsidRDefault="005E2A6F" w:rsidP="005F0579">
            <w:pPr>
              <w:spacing w:before="120" w:after="120"/>
              <w:jc w:val="both"/>
              <w:rPr>
                <w:rFonts w:ascii="Arial" w:hAnsi="Arial" w:cs="Arial"/>
                <w:b/>
                <w:sz w:val="22"/>
                <w:szCs w:val="22"/>
              </w:rPr>
            </w:pPr>
            <w:r>
              <w:rPr>
                <w:rFonts w:ascii="Arial" w:hAnsi="Arial" w:cs="Arial"/>
                <w:b/>
                <w:sz w:val="22"/>
                <w:szCs w:val="22"/>
              </w:rPr>
              <w:t>30</w:t>
            </w:r>
            <w:r w:rsidRPr="005E2A6F">
              <w:rPr>
                <w:rFonts w:ascii="Arial" w:hAnsi="Arial" w:cs="Arial"/>
                <w:b/>
                <w:sz w:val="22"/>
                <w:szCs w:val="22"/>
                <w:vertAlign w:val="superscript"/>
              </w:rPr>
              <w:t>th</w:t>
            </w:r>
            <w:r>
              <w:rPr>
                <w:rFonts w:ascii="Arial" w:hAnsi="Arial" w:cs="Arial"/>
                <w:b/>
                <w:sz w:val="22"/>
                <w:szCs w:val="22"/>
              </w:rPr>
              <w:t xml:space="preserve"> April, </w:t>
            </w:r>
            <w:r w:rsidR="00EB7AB7">
              <w:rPr>
                <w:rFonts w:ascii="Arial" w:hAnsi="Arial" w:cs="Arial"/>
                <w:b/>
                <w:sz w:val="22"/>
                <w:szCs w:val="22"/>
              </w:rPr>
              <w:t xml:space="preserve"> 2021</w:t>
            </w:r>
          </w:p>
        </w:tc>
        <w:tc>
          <w:tcPr>
            <w:tcW w:w="2835" w:type="dxa"/>
            <w:shd w:val="pct15" w:color="auto" w:fill="auto"/>
          </w:tcPr>
          <w:p w14:paraId="595FD05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74433BB8" w14:textId="77777777" w:rsidR="00E7787F" w:rsidRDefault="00270076" w:rsidP="005F0579">
            <w:pPr>
              <w:spacing w:before="120" w:after="120"/>
              <w:jc w:val="both"/>
              <w:rPr>
                <w:rFonts w:ascii="Arial" w:hAnsi="Arial" w:cs="Arial"/>
                <w:b/>
                <w:sz w:val="22"/>
                <w:szCs w:val="22"/>
              </w:rPr>
            </w:pPr>
            <w:r>
              <w:rPr>
                <w:rFonts w:ascii="Arial" w:hAnsi="Arial" w:cs="Arial"/>
                <w:b/>
                <w:sz w:val="22"/>
                <w:szCs w:val="22"/>
              </w:rPr>
              <w:t>3pm Turnitin</w:t>
            </w:r>
          </w:p>
          <w:p w14:paraId="4BC9A899" w14:textId="4ECFD7DA" w:rsidR="00270076" w:rsidRPr="00A406E5" w:rsidRDefault="00E7787F" w:rsidP="005F0579">
            <w:pPr>
              <w:spacing w:before="120" w:after="120"/>
              <w:jc w:val="both"/>
              <w:rPr>
                <w:rFonts w:ascii="Arial" w:hAnsi="Arial" w:cs="Arial"/>
                <w:b/>
                <w:sz w:val="22"/>
                <w:szCs w:val="22"/>
              </w:rPr>
            </w:pPr>
            <w:r>
              <w:rPr>
                <w:rFonts w:ascii="Arial" w:hAnsi="Arial" w:cs="Arial"/>
                <w:b/>
                <w:sz w:val="22"/>
                <w:szCs w:val="22"/>
              </w:rPr>
              <w:t>28</w:t>
            </w:r>
            <w:r w:rsidRPr="00E7787F">
              <w:rPr>
                <w:rFonts w:ascii="Arial" w:hAnsi="Arial" w:cs="Arial"/>
                <w:b/>
                <w:sz w:val="22"/>
                <w:szCs w:val="22"/>
                <w:vertAlign w:val="superscript"/>
              </w:rPr>
              <w:t>th</w:t>
            </w:r>
            <w:r>
              <w:rPr>
                <w:rFonts w:ascii="Arial" w:hAnsi="Arial" w:cs="Arial"/>
                <w:b/>
                <w:sz w:val="22"/>
                <w:szCs w:val="22"/>
              </w:rPr>
              <w:t xml:space="preserve"> </w:t>
            </w:r>
            <w:r w:rsidR="005E2A6F">
              <w:rPr>
                <w:rFonts w:ascii="Arial" w:hAnsi="Arial" w:cs="Arial"/>
                <w:b/>
                <w:sz w:val="22"/>
                <w:szCs w:val="22"/>
              </w:rPr>
              <w:t>May,</w:t>
            </w:r>
            <w:r w:rsidR="00270076">
              <w:rPr>
                <w:rFonts w:ascii="Arial" w:hAnsi="Arial" w:cs="Arial"/>
                <w:b/>
                <w:sz w:val="22"/>
                <w:szCs w:val="22"/>
              </w:rPr>
              <w:t xml:space="preserve"> 2021</w:t>
            </w:r>
          </w:p>
        </w:tc>
      </w:tr>
      <w:tr w:rsidR="00152E9D" w:rsidRPr="00A406E5" w14:paraId="7E5063F6" w14:textId="77777777" w:rsidTr="00A406E5">
        <w:tc>
          <w:tcPr>
            <w:tcW w:w="2093" w:type="dxa"/>
            <w:shd w:val="pct15" w:color="auto" w:fill="auto"/>
          </w:tcPr>
          <w:p w14:paraId="025F044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3331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FC91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5CFC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5F1B1D" w14:textId="77777777" w:rsidTr="00A406E5">
        <w:tc>
          <w:tcPr>
            <w:tcW w:w="2093" w:type="dxa"/>
            <w:shd w:val="pct15" w:color="auto" w:fill="auto"/>
          </w:tcPr>
          <w:p w14:paraId="6D17D8E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E96F4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9FE7F9" w14:textId="77777777" w:rsidR="0028204E" w:rsidRPr="00A406E5" w:rsidRDefault="0028204E" w:rsidP="00DB116D">
      <w:pPr>
        <w:rPr>
          <w:rFonts w:ascii="Arial" w:hAnsi="Arial" w:cs="Arial"/>
          <w:sz w:val="32"/>
        </w:rPr>
      </w:pPr>
    </w:p>
    <w:p w14:paraId="44931D63" w14:textId="77777777" w:rsidR="00152E9D" w:rsidRPr="00A406E5" w:rsidRDefault="00152E9D" w:rsidP="00DB116D">
      <w:pPr>
        <w:rPr>
          <w:rFonts w:ascii="Arial" w:hAnsi="Arial" w:cs="Arial"/>
          <w:sz w:val="32"/>
        </w:rPr>
      </w:pPr>
    </w:p>
    <w:p w14:paraId="5ADB4850" w14:textId="77777777" w:rsidR="00152E9D" w:rsidRPr="00A406E5" w:rsidRDefault="00152E9D" w:rsidP="00DB116D">
      <w:pPr>
        <w:rPr>
          <w:rFonts w:ascii="Arial" w:hAnsi="Arial" w:cs="Arial"/>
          <w:sz w:val="32"/>
        </w:rPr>
      </w:pPr>
    </w:p>
    <w:p w14:paraId="29720DBD" w14:textId="77777777" w:rsidR="00152E9D" w:rsidRPr="00A406E5" w:rsidRDefault="00152E9D" w:rsidP="00DB116D">
      <w:pPr>
        <w:rPr>
          <w:rFonts w:ascii="Arial" w:hAnsi="Arial" w:cs="Arial"/>
          <w:sz w:val="32"/>
        </w:rPr>
      </w:pPr>
    </w:p>
    <w:p w14:paraId="1785DBFC" w14:textId="77777777" w:rsidR="00152E9D" w:rsidRPr="00A406E5" w:rsidRDefault="00152E9D" w:rsidP="00DB116D">
      <w:pPr>
        <w:rPr>
          <w:rFonts w:ascii="Arial" w:hAnsi="Arial" w:cs="Arial"/>
          <w:sz w:val="32"/>
        </w:rPr>
      </w:pPr>
    </w:p>
    <w:p w14:paraId="0555219A" w14:textId="77777777" w:rsidR="00152E9D" w:rsidRPr="00A406E5" w:rsidRDefault="00152E9D" w:rsidP="00DB116D">
      <w:pPr>
        <w:rPr>
          <w:rFonts w:ascii="Arial" w:hAnsi="Arial" w:cs="Arial"/>
          <w:sz w:val="32"/>
        </w:rPr>
      </w:pPr>
    </w:p>
    <w:p w14:paraId="76271E9D" w14:textId="3C41FFC6" w:rsidR="00C01A3F" w:rsidRPr="00E7787F" w:rsidRDefault="00A406E5">
      <w:pPr>
        <w:rPr>
          <w:rFonts w:ascii="Arial" w:hAnsi="Arial" w:cs="Arial"/>
          <w:sz w:val="32"/>
        </w:rPr>
      </w:pPr>
      <w:r>
        <w:rPr>
          <w:rFonts w:ascii="Arial" w:hAnsi="Arial" w:cs="Arial"/>
          <w:sz w:val="32"/>
        </w:rPr>
        <w:br w:type="page"/>
      </w:r>
    </w:p>
    <w:p w14:paraId="55CE61C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01D13C" w14:textId="77777777" w:rsidTr="00152E9D">
        <w:trPr>
          <w:jc w:val="center"/>
        </w:trPr>
        <w:tc>
          <w:tcPr>
            <w:tcW w:w="10670" w:type="dxa"/>
            <w:shd w:val="clear" w:color="auto" w:fill="BFBFBF"/>
          </w:tcPr>
          <w:p w14:paraId="6989C2C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C4EA8E" w14:textId="77777777" w:rsidR="00152E9D" w:rsidRPr="00A406E5" w:rsidRDefault="00152E9D" w:rsidP="00152E9D">
      <w:pPr>
        <w:rPr>
          <w:rFonts w:ascii="Arial" w:hAnsi="Arial" w:cs="Arial"/>
        </w:rPr>
      </w:pPr>
    </w:p>
    <w:p w14:paraId="4A66F1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49948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3D3F1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000C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E01D7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D7F2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817A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3E66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413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ECB2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90E80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2139D2" w14:textId="658A6835" w:rsidR="00152E9D" w:rsidRPr="00A406E5" w:rsidRDefault="005D06FF" w:rsidP="00152E9D">
            <w:pPr>
              <w:jc w:val="center"/>
              <w:rPr>
                <w:rFonts w:ascii="Arial" w:hAnsi="Arial" w:cs="Arial"/>
                <w:sz w:val="32"/>
              </w:rPr>
            </w:pPr>
            <w:r>
              <w:rPr>
                <w:rFonts w:ascii="Arial" w:hAnsi="Arial" w:cs="Arial"/>
                <w:sz w:val="32"/>
              </w:rPr>
              <w:t>2</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3DD64" w14:textId="77777777" w:rsidR="00152E9D" w:rsidRPr="00A406E5" w:rsidRDefault="00152E9D" w:rsidP="00152E9D">
            <w:pPr>
              <w:jc w:val="center"/>
              <w:rPr>
                <w:rFonts w:ascii="Arial" w:hAnsi="Arial" w:cs="Arial"/>
                <w:sz w:val="32"/>
              </w:rPr>
            </w:pPr>
          </w:p>
        </w:tc>
      </w:tr>
      <w:tr w:rsidR="00152E9D" w:rsidRPr="00A406E5" w14:paraId="6C98E5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DC1DAF" w14:textId="77777777" w:rsidR="00152E9D" w:rsidRPr="00A406E5" w:rsidRDefault="00152E9D" w:rsidP="00152E9D">
            <w:pPr>
              <w:spacing w:after="120"/>
              <w:rPr>
                <w:rFonts w:ascii="Arial" w:hAnsi="Arial" w:cs="Arial"/>
                <w:sz w:val="14"/>
                <w:szCs w:val="14"/>
              </w:rPr>
            </w:pPr>
          </w:p>
          <w:p w14:paraId="766BA64D" w14:textId="77777777" w:rsidR="00152E9D" w:rsidRPr="00A406E5" w:rsidRDefault="00152E9D" w:rsidP="00152E9D">
            <w:pPr>
              <w:spacing w:after="120"/>
              <w:rPr>
                <w:rFonts w:ascii="Arial" w:hAnsi="Arial" w:cs="Arial"/>
                <w:sz w:val="14"/>
                <w:szCs w:val="14"/>
              </w:rPr>
            </w:pPr>
          </w:p>
          <w:p w14:paraId="1AD7CF30" w14:textId="77777777" w:rsidR="00152E9D" w:rsidRPr="00A406E5" w:rsidRDefault="00152E9D" w:rsidP="00152E9D">
            <w:pPr>
              <w:spacing w:after="120"/>
              <w:rPr>
                <w:rFonts w:ascii="Arial" w:hAnsi="Arial" w:cs="Arial"/>
                <w:sz w:val="14"/>
                <w:szCs w:val="14"/>
              </w:rPr>
            </w:pPr>
          </w:p>
          <w:p w14:paraId="6434179D" w14:textId="77777777" w:rsidR="00152E9D" w:rsidRPr="00A406E5" w:rsidRDefault="00152E9D" w:rsidP="00152E9D">
            <w:pPr>
              <w:spacing w:after="120"/>
              <w:rPr>
                <w:rFonts w:ascii="Arial" w:hAnsi="Arial" w:cs="Arial"/>
                <w:sz w:val="14"/>
                <w:szCs w:val="14"/>
              </w:rPr>
            </w:pPr>
          </w:p>
          <w:p w14:paraId="3D7ABE33" w14:textId="77777777" w:rsidR="00152E9D" w:rsidRPr="00A406E5" w:rsidRDefault="00152E9D" w:rsidP="00152E9D">
            <w:pPr>
              <w:spacing w:after="120"/>
              <w:rPr>
                <w:rFonts w:ascii="Arial" w:hAnsi="Arial" w:cs="Arial"/>
                <w:sz w:val="14"/>
                <w:szCs w:val="14"/>
              </w:rPr>
            </w:pPr>
          </w:p>
          <w:p w14:paraId="28DF6E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D4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379D43" w14:textId="77777777" w:rsidR="00152E9D" w:rsidRPr="00A406E5" w:rsidRDefault="00152E9D" w:rsidP="00152E9D">
            <w:pPr>
              <w:jc w:val="center"/>
              <w:rPr>
                <w:rFonts w:ascii="Arial" w:hAnsi="Arial" w:cs="Arial"/>
                <w:sz w:val="32"/>
              </w:rPr>
            </w:pPr>
          </w:p>
        </w:tc>
      </w:tr>
      <w:tr w:rsidR="00152E9D" w:rsidRPr="00A406E5" w14:paraId="792629EB" w14:textId="77777777" w:rsidTr="00A85BFE">
        <w:trPr>
          <w:trHeight w:val="451"/>
        </w:trPr>
        <w:tc>
          <w:tcPr>
            <w:tcW w:w="4169" w:type="pct"/>
            <w:vMerge/>
            <w:tcBorders>
              <w:left w:val="single" w:sz="4" w:space="0" w:color="auto"/>
              <w:bottom w:val="single" w:sz="4" w:space="0" w:color="auto"/>
              <w:right w:val="single" w:sz="4" w:space="0" w:color="auto"/>
            </w:tcBorders>
          </w:tcPr>
          <w:p w14:paraId="40967D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58A5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48745" w14:textId="77777777" w:rsidR="00152E9D" w:rsidRPr="00A406E5" w:rsidRDefault="00152E9D" w:rsidP="00152E9D">
            <w:pPr>
              <w:jc w:val="center"/>
              <w:rPr>
                <w:rFonts w:ascii="Arial" w:hAnsi="Arial" w:cs="Arial"/>
                <w:sz w:val="32"/>
              </w:rPr>
            </w:pPr>
          </w:p>
        </w:tc>
      </w:tr>
      <w:tr w:rsidR="00152E9D" w:rsidRPr="00A406E5" w14:paraId="6029B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323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72898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6C3636" w14:textId="4353AE9D"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87A54" w14:textId="77777777" w:rsidR="00152E9D" w:rsidRPr="00A406E5" w:rsidRDefault="00152E9D" w:rsidP="00152E9D">
            <w:pPr>
              <w:jc w:val="center"/>
              <w:rPr>
                <w:rFonts w:ascii="Arial" w:hAnsi="Arial" w:cs="Arial"/>
                <w:sz w:val="32"/>
              </w:rPr>
            </w:pPr>
          </w:p>
        </w:tc>
      </w:tr>
      <w:tr w:rsidR="00152E9D" w:rsidRPr="00A406E5" w14:paraId="129A25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90EB92" w14:textId="77777777" w:rsidR="00152E9D" w:rsidRPr="00A406E5" w:rsidRDefault="00152E9D" w:rsidP="00152E9D">
            <w:pPr>
              <w:spacing w:after="120"/>
              <w:rPr>
                <w:rFonts w:ascii="Arial" w:hAnsi="Arial" w:cs="Arial"/>
                <w:sz w:val="14"/>
                <w:szCs w:val="14"/>
              </w:rPr>
            </w:pPr>
          </w:p>
          <w:p w14:paraId="64AA17B4" w14:textId="77777777" w:rsidR="00152E9D" w:rsidRPr="00A406E5" w:rsidRDefault="00152E9D" w:rsidP="00152E9D">
            <w:pPr>
              <w:spacing w:after="120"/>
              <w:rPr>
                <w:rFonts w:ascii="Arial" w:hAnsi="Arial" w:cs="Arial"/>
                <w:sz w:val="14"/>
                <w:szCs w:val="14"/>
              </w:rPr>
            </w:pPr>
          </w:p>
          <w:p w14:paraId="6C5C4228" w14:textId="77777777" w:rsidR="00152E9D" w:rsidRPr="00A406E5" w:rsidRDefault="00152E9D" w:rsidP="00152E9D">
            <w:pPr>
              <w:spacing w:after="120"/>
              <w:rPr>
                <w:rFonts w:ascii="Arial" w:hAnsi="Arial" w:cs="Arial"/>
                <w:sz w:val="14"/>
                <w:szCs w:val="14"/>
              </w:rPr>
            </w:pPr>
          </w:p>
          <w:p w14:paraId="2A62FCB5" w14:textId="77777777" w:rsidR="00152E9D" w:rsidRPr="00A406E5" w:rsidRDefault="00152E9D" w:rsidP="00152E9D">
            <w:pPr>
              <w:spacing w:after="120"/>
              <w:rPr>
                <w:rFonts w:ascii="Arial" w:hAnsi="Arial" w:cs="Arial"/>
                <w:sz w:val="14"/>
                <w:szCs w:val="14"/>
              </w:rPr>
            </w:pPr>
          </w:p>
          <w:p w14:paraId="32856F1E" w14:textId="77777777" w:rsidR="00152E9D" w:rsidRPr="00A406E5" w:rsidRDefault="00152E9D" w:rsidP="00152E9D">
            <w:pPr>
              <w:spacing w:after="120"/>
              <w:rPr>
                <w:rFonts w:ascii="Arial" w:hAnsi="Arial" w:cs="Arial"/>
                <w:sz w:val="14"/>
                <w:szCs w:val="14"/>
              </w:rPr>
            </w:pPr>
          </w:p>
          <w:p w14:paraId="440490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F92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019ABE" w14:textId="77777777" w:rsidR="00152E9D" w:rsidRPr="00A406E5" w:rsidRDefault="00152E9D" w:rsidP="00152E9D">
            <w:pPr>
              <w:jc w:val="center"/>
              <w:rPr>
                <w:rFonts w:ascii="Arial" w:hAnsi="Arial" w:cs="Arial"/>
                <w:sz w:val="32"/>
              </w:rPr>
            </w:pPr>
          </w:p>
        </w:tc>
      </w:tr>
      <w:tr w:rsidR="00152E9D" w:rsidRPr="00A406E5" w14:paraId="6827BA1A" w14:textId="77777777" w:rsidTr="00A85BFE">
        <w:trPr>
          <w:trHeight w:val="451"/>
        </w:trPr>
        <w:tc>
          <w:tcPr>
            <w:tcW w:w="4169" w:type="pct"/>
            <w:vMerge/>
            <w:tcBorders>
              <w:left w:val="single" w:sz="4" w:space="0" w:color="auto"/>
              <w:bottom w:val="single" w:sz="4" w:space="0" w:color="auto"/>
              <w:right w:val="single" w:sz="4" w:space="0" w:color="auto"/>
            </w:tcBorders>
          </w:tcPr>
          <w:p w14:paraId="3E8DDA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F7C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1DE3D" w14:textId="77777777" w:rsidR="00152E9D" w:rsidRPr="00A406E5" w:rsidRDefault="00152E9D" w:rsidP="00152E9D">
            <w:pPr>
              <w:jc w:val="center"/>
              <w:rPr>
                <w:rFonts w:ascii="Arial" w:hAnsi="Arial" w:cs="Arial"/>
                <w:sz w:val="32"/>
              </w:rPr>
            </w:pPr>
          </w:p>
        </w:tc>
      </w:tr>
      <w:tr w:rsidR="00152E9D" w:rsidRPr="00A406E5" w14:paraId="4C55E2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B5F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2C5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03DB6A" w14:textId="09A98095" w:rsidR="00152E9D" w:rsidRPr="00A406E5" w:rsidRDefault="005D06FF" w:rsidP="00152E9D">
            <w:pPr>
              <w:jc w:val="center"/>
              <w:rPr>
                <w:rFonts w:ascii="Arial" w:hAnsi="Arial" w:cs="Arial"/>
                <w:sz w:val="32"/>
              </w:rPr>
            </w:pPr>
            <w:r>
              <w:rPr>
                <w:rFonts w:ascii="Arial" w:hAnsi="Arial" w:cs="Arial"/>
                <w:sz w:val="32"/>
              </w:rPr>
              <w:t>1</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5608D" w14:textId="77777777" w:rsidR="00152E9D" w:rsidRPr="00A406E5" w:rsidRDefault="00152E9D" w:rsidP="00152E9D">
            <w:pPr>
              <w:jc w:val="center"/>
              <w:rPr>
                <w:rFonts w:ascii="Arial" w:hAnsi="Arial" w:cs="Arial"/>
                <w:sz w:val="32"/>
              </w:rPr>
            </w:pPr>
          </w:p>
        </w:tc>
      </w:tr>
      <w:tr w:rsidR="00152E9D" w:rsidRPr="00A406E5" w14:paraId="77DD39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DB79D0" w14:textId="77777777" w:rsidR="00152E9D" w:rsidRPr="00A406E5" w:rsidRDefault="00152E9D" w:rsidP="00152E9D">
            <w:pPr>
              <w:spacing w:after="120"/>
              <w:rPr>
                <w:rFonts w:ascii="Arial" w:hAnsi="Arial" w:cs="Arial"/>
                <w:sz w:val="14"/>
                <w:szCs w:val="14"/>
              </w:rPr>
            </w:pPr>
          </w:p>
          <w:p w14:paraId="1FDCE5B9" w14:textId="77777777" w:rsidR="00152E9D" w:rsidRPr="00A406E5" w:rsidRDefault="00152E9D" w:rsidP="00152E9D">
            <w:pPr>
              <w:spacing w:after="120"/>
              <w:rPr>
                <w:rFonts w:ascii="Arial" w:hAnsi="Arial" w:cs="Arial"/>
                <w:sz w:val="14"/>
                <w:szCs w:val="14"/>
              </w:rPr>
            </w:pPr>
          </w:p>
          <w:p w14:paraId="7865B6C8" w14:textId="77777777" w:rsidR="00152E9D" w:rsidRPr="00A406E5" w:rsidRDefault="00152E9D" w:rsidP="00152E9D">
            <w:pPr>
              <w:spacing w:after="120"/>
              <w:rPr>
                <w:rFonts w:ascii="Arial" w:hAnsi="Arial" w:cs="Arial"/>
                <w:sz w:val="14"/>
                <w:szCs w:val="14"/>
              </w:rPr>
            </w:pPr>
          </w:p>
          <w:p w14:paraId="712208EB" w14:textId="77777777" w:rsidR="00152E9D" w:rsidRPr="00A406E5" w:rsidRDefault="00152E9D" w:rsidP="00152E9D">
            <w:pPr>
              <w:spacing w:after="120"/>
              <w:rPr>
                <w:rFonts w:ascii="Arial" w:hAnsi="Arial" w:cs="Arial"/>
                <w:sz w:val="14"/>
                <w:szCs w:val="14"/>
              </w:rPr>
            </w:pPr>
          </w:p>
          <w:p w14:paraId="41BD1FB9" w14:textId="77777777" w:rsidR="00152E9D" w:rsidRPr="00A406E5" w:rsidRDefault="00152E9D" w:rsidP="00152E9D">
            <w:pPr>
              <w:spacing w:after="120"/>
              <w:rPr>
                <w:rFonts w:ascii="Arial" w:hAnsi="Arial" w:cs="Arial"/>
                <w:sz w:val="14"/>
                <w:szCs w:val="14"/>
              </w:rPr>
            </w:pPr>
          </w:p>
          <w:p w14:paraId="0F76DB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DE91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1BBC5" w14:textId="77777777" w:rsidR="00152E9D" w:rsidRPr="00A406E5" w:rsidRDefault="00152E9D" w:rsidP="00152E9D">
            <w:pPr>
              <w:jc w:val="center"/>
              <w:rPr>
                <w:rFonts w:ascii="Arial" w:hAnsi="Arial" w:cs="Arial"/>
                <w:sz w:val="32"/>
              </w:rPr>
            </w:pPr>
          </w:p>
        </w:tc>
      </w:tr>
      <w:tr w:rsidR="00152E9D" w:rsidRPr="00A406E5" w14:paraId="09CD6A28" w14:textId="77777777" w:rsidTr="00A85BFE">
        <w:trPr>
          <w:trHeight w:val="451"/>
        </w:trPr>
        <w:tc>
          <w:tcPr>
            <w:tcW w:w="4169" w:type="pct"/>
            <w:vMerge/>
            <w:tcBorders>
              <w:left w:val="single" w:sz="4" w:space="0" w:color="auto"/>
              <w:bottom w:val="single" w:sz="4" w:space="0" w:color="auto"/>
              <w:right w:val="single" w:sz="4" w:space="0" w:color="auto"/>
            </w:tcBorders>
          </w:tcPr>
          <w:p w14:paraId="7CF98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E150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91B6A" w14:textId="77777777" w:rsidR="00152E9D" w:rsidRPr="00A406E5" w:rsidRDefault="00152E9D" w:rsidP="00152E9D">
            <w:pPr>
              <w:jc w:val="center"/>
              <w:rPr>
                <w:rFonts w:ascii="Arial" w:hAnsi="Arial" w:cs="Arial"/>
                <w:sz w:val="32"/>
              </w:rPr>
            </w:pPr>
          </w:p>
        </w:tc>
      </w:tr>
      <w:tr w:rsidR="00152E9D" w:rsidRPr="00A406E5" w14:paraId="23C5A2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6E40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A578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3EEA9" w14:textId="639F956D" w:rsidR="00152E9D" w:rsidRPr="00A406E5" w:rsidRDefault="005D06FF" w:rsidP="00152E9D">
            <w:pPr>
              <w:jc w:val="center"/>
              <w:rPr>
                <w:rFonts w:ascii="Arial" w:hAnsi="Arial" w:cs="Arial"/>
                <w:sz w:val="32"/>
              </w:rPr>
            </w:pPr>
            <w:r>
              <w:rPr>
                <w:rFonts w:ascii="Arial" w:hAnsi="Arial" w:cs="Arial"/>
                <w:sz w:val="32"/>
              </w:rPr>
              <w:t>3</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7AF1B" w14:textId="77777777" w:rsidR="00152E9D" w:rsidRPr="00A406E5" w:rsidRDefault="00152E9D" w:rsidP="00152E9D">
            <w:pPr>
              <w:jc w:val="center"/>
              <w:rPr>
                <w:rFonts w:ascii="Arial" w:hAnsi="Arial" w:cs="Arial"/>
                <w:sz w:val="32"/>
              </w:rPr>
            </w:pPr>
          </w:p>
        </w:tc>
      </w:tr>
      <w:tr w:rsidR="00152E9D" w:rsidRPr="00A406E5" w14:paraId="53D754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E50296" w14:textId="77777777" w:rsidR="00152E9D" w:rsidRPr="00A406E5" w:rsidRDefault="00152E9D" w:rsidP="00152E9D">
            <w:pPr>
              <w:spacing w:after="120"/>
              <w:rPr>
                <w:rFonts w:ascii="Arial" w:hAnsi="Arial" w:cs="Arial"/>
                <w:sz w:val="14"/>
                <w:szCs w:val="14"/>
              </w:rPr>
            </w:pPr>
          </w:p>
          <w:p w14:paraId="3FA128DB" w14:textId="77777777" w:rsidR="00152E9D" w:rsidRPr="00A406E5" w:rsidRDefault="00152E9D" w:rsidP="00152E9D">
            <w:pPr>
              <w:spacing w:after="120"/>
              <w:rPr>
                <w:rFonts w:ascii="Arial" w:hAnsi="Arial" w:cs="Arial"/>
                <w:sz w:val="14"/>
                <w:szCs w:val="14"/>
              </w:rPr>
            </w:pPr>
          </w:p>
          <w:p w14:paraId="24A936D9" w14:textId="77777777" w:rsidR="00152E9D" w:rsidRPr="00A406E5" w:rsidRDefault="00152E9D" w:rsidP="00152E9D">
            <w:pPr>
              <w:spacing w:after="120"/>
              <w:rPr>
                <w:rFonts w:ascii="Arial" w:hAnsi="Arial" w:cs="Arial"/>
                <w:sz w:val="14"/>
                <w:szCs w:val="14"/>
              </w:rPr>
            </w:pPr>
          </w:p>
          <w:p w14:paraId="0AA9DBC8" w14:textId="77777777" w:rsidR="00152E9D" w:rsidRPr="00A406E5" w:rsidRDefault="00152E9D" w:rsidP="00152E9D">
            <w:pPr>
              <w:spacing w:after="120"/>
              <w:rPr>
                <w:rFonts w:ascii="Arial" w:hAnsi="Arial" w:cs="Arial"/>
                <w:sz w:val="14"/>
                <w:szCs w:val="14"/>
              </w:rPr>
            </w:pPr>
          </w:p>
          <w:p w14:paraId="31613CEE" w14:textId="77777777" w:rsidR="00152E9D" w:rsidRPr="00A406E5" w:rsidRDefault="00152E9D" w:rsidP="00152E9D">
            <w:pPr>
              <w:spacing w:after="120"/>
              <w:rPr>
                <w:rFonts w:ascii="Arial" w:hAnsi="Arial" w:cs="Arial"/>
                <w:sz w:val="14"/>
                <w:szCs w:val="14"/>
              </w:rPr>
            </w:pPr>
          </w:p>
          <w:p w14:paraId="7A6B55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CC01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37834" w14:textId="77777777" w:rsidR="00152E9D" w:rsidRPr="00A406E5" w:rsidRDefault="00152E9D" w:rsidP="00152E9D">
            <w:pPr>
              <w:jc w:val="center"/>
              <w:rPr>
                <w:rFonts w:ascii="Arial" w:hAnsi="Arial" w:cs="Arial"/>
                <w:sz w:val="32"/>
              </w:rPr>
            </w:pPr>
          </w:p>
        </w:tc>
      </w:tr>
      <w:tr w:rsidR="00152E9D" w:rsidRPr="00A406E5" w14:paraId="3887A11D" w14:textId="77777777" w:rsidTr="00A85BFE">
        <w:trPr>
          <w:trHeight w:val="450"/>
        </w:trPr>
        <w:tc>
          <w:tcPr>
            <w:tcW w:w="4169" w:type="pct"/>
            <w:vMerge/>
            <w:tcBorders>
              <w:left w:val="single" w:sz="4" w:space="0" w:color="auto"/>
              <w:bottom w:val="single" w:sz="4" w:space="0" w:color="auto"/>
              <w:right w:val="single" w:sz="4" w:space="0" w:color="auto"/>
            </w:tcBorders>
          </w:tcPr>
          <w:p w14:paraId="06C572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B83A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B38F27" w14:textId="77777777" w:rsidR="00152E9D" w:rsidRPr="00A406E5" w:rsidRDefault="00152E9D" w:rsidP="00152E9D">
            <w:pPr>
              <w:jc w:val="center"/>
              <w:rPr>
                <w:rFonts w:ascii="Arial" w:hAnsi="Arial" w:cs="Arial"/>
                <w:sz w:val="32"/>
              </w:rPr>
            </w:pPr>
          </w:p>
        </w:tc>
      </w:tr>
      <w:tr w:rsidR="00152E9D" w:rsidRPr="00A406E5" w14:paraId="44B398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3C96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581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E2BA18" w14:textId="4B364A95"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0A1424" w14:textId="77777777" w:rsidR="00152E9D" w:rsidRPr="00A406E5" w:rsidRDefault="00152E9D" w:rsidP="00152E9D">
            <w:pPr>
              <w:jc w:val="center"/>
              <w:rPr>
                <w:rFonts w:ascii="Arial" w:hAnsi="Arial" w:cs="Arial"/>
                <w:sz w:val="32"/>
              </w:rPr>
            </w:pPr>
          </w:p>
        </w:tc>
      </w:tr>
      <w:tr w:rsidR="00152E9D" w:rsidRPr="00A406E5" w14:paraId="50AE508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F6BD69" w14:textId="77777777" w:rsidR="00152E9D" w:rsidRPr="00A406E5" w:rsidRDefault="00152E9D" w:rsidP="00152E9D">
            <w:pPr>
              <w:spacing w:after="120"/>
              <w:rPr>
                <w:rFonts w:ascii="Arial" w:hAnsi="Arial" w:cs="Arial"/>
                <w:sz w:val="14"/>
                <w:szCs w:val="14"/>
              </w:rPr>
            </w:pPr>
          </w:p>
          <w:p w14:paraId="6CCD3491" w14:textId="77777777" w:rsidR="00152E9D" w:rsidRPr="00A406E5" w:rsidRDefault="00152E9D" w:rsidP="00152E9D">
            <w:pPr>
              <w:spacing w:after="120"/>
              <w:rPr>
                <w:rFonts w:ascii="Arial" w:hAnsi="Arial" w:cs="Arial"/>
                <w:sz w:val="14"/>
                <w:szCs w:val="14"/>
              </w:rPr>
            </w:pPr>
          </w:p>
          <w:p w14:paraId="17668D33" w14:textId="77777777" w:rsidR="00152E9D" w:rsidRPr="00A406E5" w:rsidRDefault="00152E9D" w:rsidP="00152E9D">
            <w:pPr>
              <w:spacing w:after="120"/>
              <w:rPr>
                <w:rFonts w:ascii="Arial" w:hAnsi="Arial" w:cs="Arial"/>
                <w:sz w:val="14"/>
                <w:szCs w:val="14"/>
              </w:rPr>
            </w:pPr>
          </w:p>
          <w:p w14:paraId="54438E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BAA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AD9808" w14:textId="77777777" w:rsidR="00152E9D" w:rsidRPr="00A406E5" w:rsidRDefault="00152E9D" w:rsidP="00152E9D">
            <w:pPr>
              <w:jc w:val="center"/>
              <w:rPr>
                <w:rFonts w:ascii="Arial" w:hAnsi="Arial" w:cs="Arial"/>
                <w:sz w:val="32"/>
              </w:rPr>
            </w:pPr>
          </w:p>
        </w:tc>
      </w:tr>
      <w:tr w:rsidR="00152E9D" w:rsidRPr="00A406E5" w14:paraId="0C475CA4" w14:textId="77777777" w:rsidTr="00A85BFE">
        <w:trPr>
          <w:trHeight w:val="450"/>
        </w:trPr>
        <w:tc>
          <w:tcPr>
            <w:tcW w:w="4169" w:type="pct"/>
            <w:vMerge/>
            <w:tcBorders>
              <w:left w:val="single" w:sz="4" w:space="0" w:color="auto"/>
              <w:bottom w:val="single" w:sz="4" w:space="0" w:color="auto"/>
              <w:right w:val="single" w:sz="4" w:space="0" w:color="auto"/>
            </w:tcBorders>
          </w:tcPr>
          <w:p w14:paraId="4A5370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97A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83FB2B" w14:textId="77777777" w:rsidR="00152E9D" w:rsidRPr="00A406E5" w:rsidRDefault="00152E9D" w:rsidP="00152E9D">
            <w:pPr>
              <w:jc w:val="center"/>
              <w:rPr>
                <w:rFonts w:ascii="Arial" w:hAnsi="Arial" w:cs="Arial"/>
                <w:sz w:val="32"/>
              </w:rPr>
            </w:pPr>
          </w:p>
        </w:tc>
      </w:tr>
    </w:tbl>
    <w:p w14:paraId="28B9C603" w14:textId="77777777" w:rsidR="00152E9D" w:rsidRPr="00A406E5" w:rsidRDefault="00152E9D" w:rsidP="00E7787F">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B4B739" w14:textId="77777777" w:rsidTr="00152E9D">
        <w:trPr>
          <w:cantSplit/>
        </w:trPr>
        <w:tc>
          <w:tcPr>
            <w:tcW w:w="6062" w:type="dxa"/>
            <w:vMerge w:val="restart"/>
            <w:shd w:val="pct15" w:color="auto" w:fill="auto"/>
            <w:vAlign w:val="center"/>
          </w:tcPr>
          <w:p w14:paraId="79EE310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DC1F3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A5EE5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97A71A" w14:textId="77777777" w:rsidTr="00152E9D">
        <w:trPr>
          <w:cantSplit/>
        </w:trPr>
        <w:tc>
          <w:tcPr>
            <w:tcW w:w="6062" w:type="dxa"/>
            <w:vMerge/>
            <w:vAlign w:val="bottom"/>
          </w:tcPr>
          <w:p w14:paraId="1BE5F414" w14:textId="77777777" w:rsidR="00152E9D" w:rsidRPr="00A406E5" w:rsidRDefault="00152E9D" w:rsidP="00152E9D">
            <w:pPr>
              <w:rPr>
                <w:rFonts w:ascii="Arial" w:hAnsi="Arial" w:cs="Arial"/>
              </w:rPr>
            </w:pPr>
          </w:p>
        </w:tc>
        <w:tc>
          <w:tcPr>
            <w:tcW w:w="2903" w:type="dxa"/>
            <w:vAlign w:val="bottom"/>
          </w:tcPr>
          <w:p w14:paraId="5FD16C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2CC3D7" w14:textId="77777777" w:rsidR="00152E9D" w:rsidRPr="00A406E5" w:rsidRDefault="00152E9D" w:rsidP="00152E9D">
            <w:pPr>
              <w:jc w:val="center"/>
              <w:rPr>
                <w:rFonts w:ascii="Arial" w:hAnsi="Arial" w:cs="Arial"/>
                <w:sz w:val="12"/>
                <w:szCs w:val="12"/>
              </w:rPr>
            </w:pPr>
          </w:p>
        </w:tc>
        <w:tc>
          <w:tcPr>
            <w:tcW w:w="1060" w:type="dxa"/>
            <w:vMerge/>
            <w:vAlign w:val="bottom"/>
          </w:tcPr>
          <w:p w14:paraId="5061D0E4" w14:textId="77777777" w:rsidR="00152E9D" w:rsidRPr="00A406E5" w:rsidRDefault="00152E9D" w:rsidP="00152E9D">
            <w:pPr>
              <w:ind w:leftChars="71" w:left="142"/>
              <w:rPr>
                <w:rFonts w:ascii="Arial" w:hAnsi="Arial" w:cs="Arial"/>
              </w:rPr>
            </w:pPr>
          </w:p>
        </w:tc>
      </w:tr>
      <w:tr w:rsidR="00152E9D" w:rsidRPr="00A406E5" w14:paraId="0244670A" w14:textId="77777777" w:rsidTr="00152E9D">
        <w:trPr>
          <w:cantSplit/>
        </w:trPr>
        <w:tc>
          <w:tcPr>
            <w:tcW w:w="6062" w:type="dxa"/>
            <w:vMerge/>
            <w:vAlign w:val="bottom"/>
          </w:tcPr>
          <w:p w14:paraId="7BF2645D" w14:textId="77777777" w:rsidR="00152E9D" w:rsidRPr="00A406E5" w:rsidRDefault="00152E9D" w:rsidP="00152E9D">
            <w:pPr>
              <w:rPr>
                <w:rFonts w:ascii="Arial" w:hAnsi="Arial" w:cs="Arial"/>
              </w:rPr>
            </w:pPr>
          </w:p>
        </w:tc>
        <w:tc>
          <w:tcPr>
            <w:tcW w:w="2903" w:type="dxa"/>
            <w:vAlign w:val="bottom"/>
          </w:tcPr>
          <w:p w14:paraId="1D012E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E37E7" w14:textId="77777777" w:rsidR="00152E9D" w:rsidRPr="00A406E5" w:rsidRDefault="00152E9D" w:rsidP="00152E9D">
            <w:pPr>
              <w:jc w:val="center"/>
              <w:rPr>
                <w:rFonts w:ascii="Arial" w:hAnsi="Arial" w:cs="Arial"/>
                <w:sz w:val="12"/>
                <w:szCs w:val="12"/>
              </w:rPr>
            </w:pPr>
          </w:p>
        </w:tc>
        <w:tc>
          <w:tcPr>
            <w:tcW w:w="1060" w:type="dxa"/>
            <w:vMerge/>
            <w:vAlign w:val="bottom"/>
          </w:tcPr>
          <w:p w14:paraId="269376E1" w14:textId="77777777" w:rsidR="00152E9D" w:rsidRPr="00A406E5" w:rsidRDefault="00152E9D" w:rsidP="00152E9D">
            <w:pPr>
              <w:ind w:firstLineChars="141" w:firstLine="282"/>
              <w:rPr>
                <w:rFonts w:ascii="Arial" w:hAnsi="Arial" w:cs="Arial"/>
              </w:rPr>
            </w:pPr>
          </w:p>
        </w:tc>
      </w:tr>
    </w:tbl>
    <w:p w14:paraId="47AF6961" w14:textId="4B632DE5"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8BA04D0" w14:textId="77777777" w:rsidR="008D62AE" w:rsidRDefault="008D62AE" w:rsidP="008D62AE"/>
    <w:tbl>
      <w:tblPr>
        <w:tblW w:w="152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54"/>
        <w:gridCol w:w="1081"/>
        <w:gridCol w:w="2035"/>
        <w:gridCol w:w="2701"/>
        <w:gridCol w:w="779"/>
        <w:gridCol w:w="1134"/>
        <w:gridCol w:w="1481"/>
        <w:gridCol w:w="572"/>
        <w:gridCol w:w="2456"/>
        <w:gridCol w:w="92"/>
        <w:gridCol w:w="1992"/>
      </w:tblGrid>
      <w:tr w:rsidR="00FE2FA9" w14:paraId="63F5C2EC" w14:textId="77777777" w:rsidTr="00F535D7">
        <w:tblPrEx>
          <w:tblCellMar>
            <w:top w:w="0" w:type="dxa"/>
            <w:bottom w:w="0" w:type="dxa"/>
          </w:tblCellMar>
        </w:tblPrEx>
        <w:tc>
          <w:tcPr>
            <w:tcW w:w="15277" w:type="dxa"/>
            <w:gridSpan w:val="11"/>
            <w:shd w:val="pct10" w:color="auto" w:fill="auto"/>
          </w:tcPr>
          <w:p w14:paraId="755F4C0F" w14:textId="77777777" w:rsidR="00FE2FA9" w:rsidRDefault="00FE2FA9" w:rsidP="00F535D7">
            <w:pPr>
              <w:pStyle w:val="Heading4"/>
              <w:rPr>
                <w:color w:val="000080"/>
              </w:rPr>
            </w:pPr>
            <w:r>
              <w:rPr>
                <w:color w:val="000080"/>
              </w:rPr>
              <w:t>Lesson Plan</w:t>
            </w:r>
          </w:p>
        </w:tc>
      </w:tr>
      <w:tr w:rsidR="00FE2FA9" w14:paraId="47BB8A3A" w14:textId="77777777" w:rsidTr="00F535D7">
        <w:tblPrEx>
          <w:tblCellMar>
            <w:top w:w="0" w:type="dxa"/>
            <w:bottom w:w="0" w:type="dxa"/>
          </w:tblCellMar>
        </w:tblPrEx>
        <w:tc>
          <w:tcPr>
            <w:tcW w:w="2035" w:type="dxa"/>
            <w:gridSpan w:val="2"/>
          </w:tcPr>
          <w:p w14:paraId="6643D217" w14:textId="77777777" w:rsidR="00FE2FA9" w:rsidRDefault="00FE2FA9" w:rsidP="00F535D7">
            <w:pPr>
              <w:rPr>
                <w:b/>
                <w:color w:val="000080"/>
              </w:rPr>
            </w:pPr>
            <w:r>
              <w:rPr>
                <w:b/>
                <w:color w:val="000080"/>
              </w:rPr>
              <w:t>Day: Friday</w:t>
            </w:r>
          </w:p>
          <w:p w14:paraId="52DFADF2" w14:textId="77777777" w:rsidR="00FE2FA9" w:rsidRPr="007B4C38" w:rsidRDefault="00FE2FA9" w:rsidP="00F535D7">
            <w:pPr>
              <w:rPr>
                <w:b/>
                <w:color w:val="000080"/>
              </w:rPr>
            </w:pPr>
            <w:r>
              <w:rPr>
                <w:b/>
                <w:color w:val="000080"/>
              </w:rPr>
              <w:t xml:space="preserve">Class: </w:t>
            </w:r>
            <w:r>
              <w:rPr>
                <w:color w:val="000080"/>
              </w:rPr>
              <w:t xml:space="preserve"> 5</w:t>
            </w:r>
          </w:p>
        </w:tc>
        <w:tc>
          <w:tcPr>
            <w:tcW w:w="2035" w:type="dxa"/>
          </w:tcPr>
          <w:p w14:paraId="6A2104D6" w14:textId="77777777" w:rsidR="00FE2FA9" w:rsidRDefault="00FE2FA9" w:rsidP="00F535D7">
            <w:pPr>
              <w:rPr>
                <w:b/>
                <w:color w:val="000080"/>
              </w:rPr>
            </w:pPr>
            <w:r>
              <w:rPr>
                <w:b/>
                <w:color w:val="000080"/>
              </w:rPr>
              <w:t>Date:30/04/2021</w:t>
            </w:r>
          </w:p>
          <w:p w14:paraId="0FC3837A" w14:textId="77777777" w:rsidR="00FE2FA9" w:rsidRDefault="00FE2FA9" w:rsidP="00F535D7">
            <w:pPr>
              <w:rPr>
                <w:b/>
                <w:color w:val="000080"/>
              </w:rPr>
            </w:pPr>
            <w:r>
              <w:rPr>
                <w:b/>
                <w:color w:val="000080"/>
              </w:rPr>
              <w:t>Period: Evening</w:t>
            </w:r>
          </w:p>
        </w:tc>
        <w:tc>
          <w:tcPr>
            <w:tcW w:w="3480" w:type="dxa"/>
            <w:gridSpan w:val="2"/>
          </w:tcPr>
          <w:p w14:paraId="5A978ADA" w14:textId="77777777" w:rsidR="00FE2FA9" w:rsidRDefault="00FE2FA9" w:rsidP="00F535D7">
            <w:pPr>
              <w:rPr>
                <w:b/>
                <w:color w:val="000080"/>
              </w:rPr>
            </w:pPr>
            <w:r>
              <w:rPr>
                <w:b/>
                <w:color w:val="000080"/>
              </w:rPr>
              <w:t>Number of pupils:8</w:t>
            </w:r>
          </w:p>
          <w:p w14:paraId="02B6BB7E" w14:textId="77777777" w:rsidR="00FE2FA9" w:rsidRDefault="00FE2FA9" w:rsidP="00F535D7">
            <w:pPr>
              <w:rPr>
                <w:b/>
                <w:color w:val="000080"/>
              </w:rPr>
            </w:pPr>
            <w:r>
              <w:rPr>
                <w:b/>
                <w:color w:val="000080"/>
              </w:rPr>
              <w:t>Ability level: Mixed</w:t>
            </w:r>
          </w:p>
        </w:tc>
        <w:tc>
          <w:tcPr>
            <w:tcW w:w="2615" w:type="dxa"/>
            <w:gridSpan w:val="2"/>
          </w:tcPr>
          <w:p w14:paraId="374392A3" w14:textId="77777777" w:rsidR="00FE2FA9" w:rsidRDefault="00FE2FA9" w:rsidP="00F535D7">
            <w:pPr>
              <w:rPr>
                <w:b/>
                <w:color w:val="000080"/>
              </w:rPr>
            </w:pPr>
            <w:r>
              <w:rPr>
                <w:b/>
                <w:color w:val="000080"/>
              </w:rPr>
              <w:t xml:space="preserve">Duration (mins) 60 </w:t>
            </w:r>
          </w:p>
          <w:p w14:paraId="365D4418" w14:textId="77777777" w:rsidR="00FE2FA9" w:rsidRDefault="00FE2FA9" w:rsidP="00F535D7">
            <w:pPr>
              <w:rPr>
                <w:b/>
                <w:color w:val="000080"/>
              </w:rPr>
            </w:pPr>
            <w:r>
              <w:rPr>
                <w:b/>
                <w:color w:val="000080"/>
              </w:rPr>
              <w:t>Title of unit of work: outdoor adventure</w:t>
            </w:r>
          </w:p>
          <w:p w14:paraId="330A2523" w14:textId="77777777" w:rsidR="00FE2FA9" w:rsidRDefault="00FE2FA9" w:rsidP="00F535D7"/>
        </w:tc>
        <w:tc>
          <w:tcPr>
            <w:tcW w:w="5112" w:type="dxa"/>
            <w:gridSpan w:val="4"/>
          </w:tcPr>
          <w:p w14:paraId="273F7015" w14:textId="77777777" w:rsidR="00FE2FA9" w:rsidRDefault="00FE2FA9" w:rsidP="00F535D7">
            <w:pPr>
              <w:rPr>
                <w:b/>
                <w:color w:val="000080"/>
              </w:rPr>
            </w:pPr>
            <w:r>
              <w:rPr>
                <w:b/>
                <w:color w:val="000080"/>
              </w:rPr>
              <w:t xml:space="preserve">NC ref &amp; Level: Key stage 2 outdoor adventure- acquire the basic climbing skills </w:t>
            </w:r>
          </w:p>
        </w:tc>
      </w:tr>
      <w:tr w:rsidR="00FE2FA9" w14:paraId="7450D23E" w14:textId="77777777" w:rsidTr="00F535D7">
        <w:tblPrEx>
          <w:tblCellMar>
            <w:top w:w="0" w:type="dxa"/>
            <w:bottom w:w="0" w:type="dxa"/>
          </w:tblCellMar>
        </w:tblPrEx>
        <w:trPr>
          <w:cantSplit/>
        </w:trPr>
        <w:tc>
          <w:tcPr>
            <w:tcW w:w="13193" w:type="dxa"/>
            <w:gridSpan w:val="9"/>
            <w:tcBorders>
              <w:right w:val="single" w:sz="4" w:space="0" w:color="auto"/>
            </w:tcBorders>
          </w:tcPr>
          <w:p w14:paraId="00B2C08B" w14:textId="77777777" w:rsidR="00FE2FA9" w:rsidRDefault="00FE2FA9" w:rsidP="00F535D7">
            <w:pPr>
              <w:jc w:val="both"/>
              <w:rPr>
                <w:b/>
                <w:color w:val="000080"/>
              </w:rPr>
            </w:pPr>
            <w:r>
              <w:rPr>
                <w:b/>
                <w:color w:val="000080"/>
              </w:rPr>
              <w:t xml:space="preserve">Resources: </w:t>
            </w:r>
          </w:p>
          <w:p w14:paraId="6491566E" w14:textId="77777777" w:rsidR="00FE2FA9" w:rsidRDefault="00FE2FA9" w:rsidP="00F535D7">
            <w:pPr>
              <w:jc w:val="both"/>
              <w:rPr>
                <w:b/>
                <w:color w:val="000080"/>
              </w:rPr>
            </w:pPr>
            <w:r>
              <w:rPr>
                <w:b/>
                <w:color w:val="000080"/>
              </w:rPr>
              <w:t>Bouldering wall (Cynefin)</w:t>
            </w:r>
          </w:p>
          <w:p w14:paraId="36ADB42C" w14:textId="77777777" w:rsidR="00FE2FA9" w:rsidRDefault="00FE2FA9" w:rsidP="00F535D7">
            <w:pPr>
              <w:jc w:val="both"/>
              <w:rPr>
                <w:b/>
                <w:color w:val="000080"/>
              </w:rPr>
            </w:pPr>
            <w:r>
              <w:rPr>
                <w:b/>
                <w:color w:val="000080"/>
              </w:rPr>
              <w:t>Spots</w:t>
            </w:r>
          </w:p>
          <w:p w14:paraId="40E5C4BD" w14:textId="77777777" w:rsidR="00FE2FA9" w:rsidRDefault="00FE2FA9" w:rsidP="00F535D7">
            <w:pPr>
              <w:jc w:val="both"/>
              <w:rPr>
                <w:b/>
                <w:color w:val="000080"/>
              </w:rPr>
            </w:pPr>
            <w:r>
              <w:rPr>
                <w:b/>
                <w:color w:val="000080"/>
              </w:rPr>
              <w:t>Chalk</w:t>
            </w:r>
          </w:p>
          <w:p w14:paraId="49B96ECF" w14:textId="77777777" w:rsidR="00FE2FA9" w:rsidRDefault="00FE2FA9" w:rsidP="00F535D7">
            <w:pPr>
              <w:jc w:val="both"/>
              <w:rPr>
                <w:b/>
                <w:color w:val="000080"/>
              </w:rPr>
            </w:pPr>
          </w:p>
          <w:p w14:paraId="69DCE778" w14:textId="77777777" w:rsidR="00FE2FA9" w:rsidRPr="000635F1" w:rsidRDefault="00FE2FA9" w:rsidP="00F535D7">
            <w:pPr>
              <w:jc w:val="both"/>
              <w:rPr>
                <w:color w:val="000080"/>
              </w:rPr>
            </w:pPr>
          </w:p>
        </w:tc>
        <w:tc>
          <w:tcPr>
            <w:tcW w:w="2084" w:type="dxa"/>
            <w:gridSpan w:val="2"/>
            <w:tcBorders>
              <w:left w:val="single" w:sz="4" w:space="0" w:color="auto"/>
            </w:tcBorders>
          </w:tcPr>
          <w:p w14:paraId="5AA8D27D" w14:textId="77777777" w:rsidR="00FE2FA9" w:rsidRDefault="00FE2FA9" w:rsidP="00F535D7">
            <w:r>
              <w:rPr>
                <w:b/>
                <w:bCs/>
                <w:color w:val="000080"/>
              </w:rPr>
              <w:t>Health and Safety Issues</w:t>
            </w:r>
            <w:r>
              <w:t xml:space="preserve">:  </w:t>
            </w:r>
          </w:p>
          <w:p w14:paraId="199FF4D5" w14:textId="77777777" w:rsidR="00FE2FA9" w:rsidRDefault="00FE2FA9" w:rsidP="00F535D7"/>
          <w:p w14:paraId="288046AE" w14:textId="77777777" w:rsidR="00FE2FA9" w:rsidRDefault="00FE2FA9" w:rsidP="00F535D7">
            <w:pPr>
              <w:rPr>
                <w:b/>
                <w:bCs/>
                <w:color w:val="000080"/>
              </w:rPr>
            </w:pPr>
            <w:r>
              <w:rPr>
                <w:b/>
                <w:bCs/>
                <w:color w:val="000080"/>
              </w:rPr>
              <w:t xml:space="preserve">See risk assessment below </w:t>
            </w:r>
          </w:p>
          <w:p w14:paraId="5C2436A2" w14:textId="77777777" w:rsidR="00FE2FA9" w:rsidRDefault="00FE2FA9" w:rsidP="00F535D7">
            <w:pPr>
              <w:rPr>
                <w:b/>
                <w:bCs/>
                <w:color w:val="000080"/>
              </w:rPr>
            </w:pPr>
          </w:p>
        </w:tc>
      </w:tr>
      <w:tr w:rsidR="00FE2FA9" w14:paraId="7CBBA924" w14:textId="77777777" w:rsidTr="00F535D7">
        <w:tblPrEx>
          <w:tblCellMar>
            <w:top w:w="0" w:type="dxa"/>
            <w:bottom w:w="0" w:type="dxa"/>
          </w:tblCellMar>
        </w:tblPrEx>
        <w:trPr>
          <w:trHeight w:val="598"/>
        </w:trPr>
        <w:tc>
          <w:tcPr>
            <w:tcW w:w="15277" w:type="dxa"/>
            <w:gridSpan w:val="11"/>
          </w:tcPr>
          <w:p w14:paraId="5B9E9C38" w14:textId="77777777" w:rsidR="00FE2FA9" w:rsidRDefault="00FE2FA9" w:rsidP="00F535D7">
            <w:pPr>
              <w:rPr>
                <w:b/>
                <w:color w:val="000080"/>
              </w:rPr>
            </w:pPr>
            <w:r>
              <w:rPr>
                <w:b/>
                <w:color w:val="000080"/>
              </w:rPr>
              <w:t xml:space="preserve">Learning Outcomes: </w:t>
            </w:r>
          </w:p>
          <w:p w14:paraId="6EDBE862" w14:textId="77777777" w:rsidR="00FE2FA9" w:rsidRDefault="00FE2FA9" w:rsidP="00F535D7">
            <w:pPr>
              <w:rPr>
                <w:b/>
                <w:color w:val="000080"/>
              </w:rPr>
            </w:pPr>
            <w:r>
              <w:rPr>
                <w:b/>
                <w:color w:val="000080"/>
              </w:rPr>
              <w:t xml:space="preserve">By the end of this session I will be able to spot effectively </w:t>
            </w:r>
          </w:p>
          <w:p w14:paraId="056EE1DB" w14:textId="77777777" w:rsidR="00FE2FA9" w:rsidRDefault="00FE2FA9" w:rsidP="00F535D7">
            <w:pPr>
              <w:rPr>
                <w:b/>
                <w:color w:val="000080"/>
              </w:rPr>
            </w:pPr>
            <w:r>
              <w:rPr>
                <w:b/>
                <w:color w:val="000080"/>
              </w:rPr>
              <w:t>By the end of this session I will be able to adopt two positions on the wall(  frogging and Egyptian)</w:t>
            </w:r>
          </w:p>
          <w:p w14:paraId="09DB318E" w14:textId="77777777" w:rsidR="00FE2FA9" w:rsidRDefault="00FE2FA9" w:rsidP="00F535D7">
            <w:pPr>
              <w:rPr>
                <w:b/>
                <w:color w:val="000080"/>
              </w:rPr>
            </w:pPr>
            <w:r>
              <w:rPr>
                <w:b/>
                <w:color w:val="000080"/>
              </w:rPr>
              <w:t>By the end of this session I will be able to navigate across a climbing wall using different moving techniques( cross step and foot swap)</w:t>
            </w:r>
          </w:p>
          <w:p w14:paraId="3908C165" w14:textId="77777777" w:rsidR="00FE2FA9" w:rsidRDefault="00FE2FA9" w:rsidP="00F535D7">
            <w:pPr>
              <w:rPr>
                <w:b/>
                <w:color w:val="000080"/>
              </w:rPr>
            </w:pPr>
            <w:r>
              <w:rPr>
                <w:b/>
                <w:color w:val="000080"/>
              </w:rPr>
              <w:t xml:space="preserve">By the end of this session I will understand how to rest my arms while on the climbing wall </w:t>
            </w:r>
          </w:p>
          <w:p w14:paraId="1FF00AFF" w14:textId="77777777" w:rsidR="00FE2FA9" w:rsidRDefault="00FE2FA9" w:rsidP="00F535D7"/>
          <w:p w14:paraId="56E2A12B" w14:textId="77777777" w:rsidR="00FE2FA9" w:rsidRDefault="00FE2FA9" w:rsidP="00F535D7">
            <w:pPr>
              <w:rPr>
                <w:sz w:val="16"/>
              </w:rPr>
            </w:pPr>
          </w:p>
          <w:p w14:paraId="4F4DC1DE" w14:textId="77777777" w:rsidR="00FE2FA9" w:rsidRDefault="00FE2FA9" w:rsidP="00F535D7">
            <w:pPr>
              <w:rPr>
                <w:sz w:val="16"/>
              </w:rPr>
            </w:pPr>
          </w:p>
          <w:p w14:paraId="751333EB" w14:textId="77777777" w:rsidR="00FE2FA9" w:rsidRDefault="00FE2FA9" w:rsidP="00F535D7">
            <w:pPr>
              <w:rPr>
                <w:sz w:val="16"/>
              </w:rPr>
            </w:pPr>
          </w:p>
        </w:tc>
      </w:tr>
      <w:tr w:rsidR="00FE2FA9" w14:paraId="39B7BF6D" w14:textId="77777777" w:rsidTr="00F535D7">
        <w:tblPrEx>
          <w:tblCellMar>
            <w:top w:w="0" w:type="dxa"/>
            <w:bottom w:w="0" w:type="dxa"/>
          </w:tblCellMar>
        </w:tblPrEx>
        <w:trPr>
          <w:trHeight w:val="629"/>
        </w:trPr>
        <w:tc>
          <w:tcPr>
            <w:tcW w:w="15277" w:type="dxa"/>
            <w:gridSpan w:val="11"/>
          </w:tcPr>
          <w:p w14:paraId="4654C423" w14:textId="77777777" w:rsidR="00FE2FA9" w:rsidRDefault="00FE2FA9" w:rsidP="00F535D7">
            <w:pPr>
              <w:jc w:val="both"/>
              <w:rPr>
                <w:b/>
              </w:rPr>
            </w:pPr>
            <w:r>
              <w:rPr>
                <w:b/>
                <w:color w:val="000080"/>
              </w:rPr>
              <w:t xml:space="preserve">  Skills Framework Focus</w:t>
            </w:r>
            <w:r>
              <w:rPr>
                <w:b/>
              </w:rPr>
              <w:t>:</w:t>
            </w:r>
            <w:r>
              <w:rPr>
                <w:sz w:val="16"/>
              </w:rPr>
              <w:t xml:space="preserve"> Oracy; presenting information and ideas. Communicate with increasing confidence to peers and others begin to modify their talk to he requirements of the audience, using a growing vocabulary</w:t>
            </w:r>
          </w:p>
          <w:p w14:paraId="3CF54882" w14:textId="77777777" w:rsidR="00FE2FA9" w:rsidRDefault="00FE2FA9" w:rsidP="00F535D7">
            <w:pPr>
              <w:jc w:val="both"/>
              <w:rPr>
                <w:b/>
                <w:noProof/>
                <w:color w:val="0000FF"/>
                <w:sz w:val="16"/>
                <w:szCs w:val="16"/>
              </w:rPr>
            </w:pPr>
          </w:p>
          <w:p w14:paraId="28EB7C3E" w14:textId="77777777" w:rsidR="00FE2FA9" w:rsidRDefault="00FE2FA9" w:rsidP="00F535D7">
            <w:pPr>
              <w:jc w:val="both"/>
              <w:rPr>
                <w:b/>
                <w:noProof/>
                <w:color w:val="0000FF"/>
                <w:sz w:val="16"/>
                <w:szCs w:val="16"/>
              </w:rPr>
            </w:pPr>
          </w:p>
          <w:p w14:paraId="6D0A2845" w14:textId="77777777" w:rsidR="00FE2FA9" w:rsidRDefault="00FE2FA9" w:rsidP="00F535D7">
            <w:pPr>
              <w:jc w:val="both"/>
            </w:pPr>
          </w:p>
        </w:tc>
      </w:tr>
      <w:tr w:rsidR="00FE2FA9" w14:paraId="41A3BF42" w14:textId="77777777" w:rsidTr="00F535D7">
        <w:tblPrEx>
          <w:tblCellMar>
            <w:top w:w="0" w:type="dxa"/>
            <w:bottom w:w="0" w:type="dxa"/>
          </w:tblCellMar>
        </w:tblPrEx>
        <w:tc>
          <w:tcPr>
            <w:tcW w:w="15277" w:type="dxa"/>
            <w:gridSpan w:val="11"/>
            <w:shd w:val="pct10" w:color="auto" w:fill="auto"/>
          </w:tcPr>
          <w:p w14:paraId="593782DA" w14:textId="77777777" w:rsidR="00FE2FA9" w:rsidRDefault="00FE2FA9" w:rsidP="00F535D7">
            <w:pPr>
              <w:jc w:val="center"/>
              <w:rPr>
                <w:color w:val="000080"/>
              </w:rPr>
            </w:pPr>
            <w:r>
              <w:rPr>
                <w:b/>
                <w:color w:val="000080"/>
              </w:rPr>
              <w:t>Lesson Structure</w:t>
            </w:r>
          </w:p>
        </w:tc>
      </w:tr>
      <w:tr w:rsidR="00FE2FA9" w14:paraId="3005D2F6" w14:textId="77777777" w:rsidTr="00F535D7">
        <w:tblPrEx>
          <w:tblCellMar>
            <w:top w:w="0" w:type="dxa"/>
            <w:bottom w:w="0" w:type="dxa"/>
          </w:tblCellMar>
        </w:tblPrEx>
        <w:trPr>
          <w:trHeight w:val="552"/>
        </w:trPr>
        <w:tc>
          <w:tcPr>
            <w:tcW w:w="954" w:type="dxa"/>
          </w:tcPr>
          <w:p w14:paraId="41ED2D8E" w14:textId="77777777" w:rsidR="00FE2FA9" w:rsidRDefault="00FE2FA9" w:rsidP="00F535D7">
            <w:pPr>
              <w:ind w:right="-488"/>
              <w:rPr>
                <w:b/>
                <w:color w:val="000080"/>
              </w:rPr>
            </w:pPr>
            <w:r>
              <w:rPr>
                <w:b/>
                <w:color w:val="000080"/>
              </w:rPr>
              <w:t xml:space="preserve">Time          </w:t>
            </w:r>
          </w:p>
        </w:tc>
        <w:tc>
          <w:tcPr>
            <w:tcW w:w="5817" w:type="dxa"/>
            <w:gridSpan w:val="3"/>
          </w:tcPr>
          <w:p w14:paraId="42F96D9D" w14:textId="77777777" w:rsidR="00FE2FA9" w:rsidRDefault="00FE2FA9" w:rsidP="00F535D7">
            <w:pPr>
              <w:ind w:right="-488"/>
              <w:rPr>
                <w:b/>
                <w:color w:val="000080"/>
              </w:rPr>
            </w:pPr>
            <w:r>
              <w:rPr>
                <w:b/>
                <w:color w:val="000080"/>
              </w:rPr>
              <w:t>Activity Sequence</w:t>
            </w:r>
          </w:p>
        </w:tc>
        <w:tc>
          <w:tcPr>
            <w:tcW w:w="1913" w:type="dxa"/>
            <w:gridSpan w:val="2"/>
          </w:tcPr>
          <w:p w14:paraId="75EEEF62" w14:textId="77777777" w:rsidR="00FE2FA9" w:rsidRDefault="00FE2FA9" w:rsidP="00F535D7">
            <w:pPr>
              <w:pStyle w:val="Heading1"/>
              <w:rPr>
                <w:color w:val="000080"/>
                <w:sz w:val="20"/>
              </w:rPr>
            </w:pPr>
            <w:r>
              <w:rPr>
                <w:color w:val="000080"/>
                <w:sz w:val="20"/>
              </w:rPr>
              <w:t>Organisation</w:t>
            </w:r>
          </w:p>
        </w:tc>
        <w:tc>
          <w:tcPr>
            <w:tcW w:w="2053" w:type="dxa"/>
            <w:gridSpan w:val="2"/>
          </w:tcPr>
          <w:p w14:paraId="6A626A26" w14:textId="77777777" w:rsidR="00FE2FA9" w:rsidRDefault="00FE2FA9" w:rsidP="00F535D7">
            <w:pPr>
              <w:ind w:right="-250"/>
              <w:rPr>
                <w:b/>
                <w:color w:val="000080"/>
              </w:rPr>
            </w:pPr>
            <w:r>
              <w:rPr>
                <w:b/>
                <w:color w:val="000080"/>
              </w:rPr>
              <w:t>Teaching and learning</w:t>
            </w:r>
          </w:p>
          <w:p w14:paraId="5C8F3534" w14:textId="77777777" w:rsidR="00FE2FA9" w:rsidRDefault="00FE2FA9" w:rsidP="00F535D7">
            <w:pPr>
              <w:ind w:right="-250"/>
              <w:jc w:val="center"/>
              <w:rPr>
                <w:b/>
                <w:color w:val="000080"/>
              </w:rPr>
            </w:pPr>
            <w:r>
              <w:rPr>
                <w:b/>
                <w:color w:val="000080"/>
              </w:rPr>
              <w:t>Methods</w:t>
            </w:r>
          </w:p>
        </w:tc>
        <w:tc>
          <w:tcPr>
            <w:tcW w:w="2548" w:type="dxa"/>
            <w:gridSpan w:val="2"/>
          </w:tcPr>
          <w:p w14:paraId="7CF90053" w14:textId="77777777" w:rsidR="00FE2FA9" w:rsidRDefault="00FE2FA9" w:rsidP="00F535D7">
            <w:pPr>
              <w:jc w:val="center"/>
              <w:rPr>
                <w:b/>
                <w:color w:val="000080"/>
              </w:rPr>
            </w:pPr>
            <w:r>
              <w:rPr>
                <w:b/>
                <w:color w:val="000080"/>
              </w:rPr>
              <w:t>Points to Remember</w:t>
            </w:r>
          </w:p>
        </w:tc>
        <w:tc>
          <w:tcPr>
            <w:tcW w:w="1992" w:type="dxa"/>
          </w:tcPr>
          <w:p w14:paraId="778E7AB1" w14:textId="77777777" w:rsidR="00FE2FA9" w:rsidRDefault="00FE2FA9" w:rsidP="00F535D7">
            <w:pPr>
              <w:jc w:val="center"/>
              <w:rPr>
                <w:b/>
                <w:color w:val="000080"/>
              </w:rPr>
            </w:pPr>
            <w:r>
              <w:rPr>
                <w:b/>
                <w:color w:val="000080"/>
              </w:rPr>
              <w:t>Assessment Focus</w:t>
            </w:r>
          </w:p>
        </w:tc>
      </w:tr>
      <w:tr w:rsidR="00FE2FA9" w14:paraId="7FC1476F" w14:textId="77777777" w:rsidTr="00F535D7">
        <w:tblPrEx>
          <w:tblCellMar>
            <w:top w:w="0" w:type="dxa"/>
            <w:bottom w:w="0" w:type="dxa"/>
          </w:tblCellMar>
        </w:tblPrEx>
        <w:tc>
          <w:tcPr>
            <w:tcW w:w="954" w:type="dxa"/>
          </w:tcPr>
          <w:p w14:paraId="6A7AE82E" w14:textId="77777777" w:rsidR="00FE2FA9" w:rsidRDefault="00FE2FA9" w:rsidP="00F535D7">
            <w:pPr>
              <w:ind w:right="-488"/>
              <w:rPr>
                <w:b/>
                <w:color w:val="000080"/>
              </w:rPr>
            </w:pPr>
          </w:p>
          <w:p w14:paraId="082A0B20" w14:textId="77777777" w:rsidR="00FE2FA9" w:rsidRDefault="00FE2FA9" w:rsidP="00F535D7">
            <w:pPr>
              <w:ind w:right="-488"/>
              <w:rPr>
                <w:b/>
                <w:color w:val="000080"/>
              </w:rPr>
            </w:pPr>
          </w:p>
          <w:p w14:paraId="4FF97901" w14:textId="77777777" w:rsidR="00FE2FA9" w:rsidRDefault="00FE2FA9" w:rsidP="00F535D7">
            <w:pPr>
              <w:ind w:right="-488"/>
              <w:rPr>
                <w:b/>
                <w:color w:val="000080"/>
              </w:rPr>
            </w:pPr>
            <w:r>
              <w:rPr>
                <w:b/>
                <w:color w:val="000080"/>
              </w:rPr>
              <w:t>10 mins</w:t>
            </w:r>
          </w:p>
          <w:p w14:paraId="30A405EA" w14:textId="77777777" w:rsidR="00FE2FA9" w:rsidRDefault="00FE2FA9" w:rsidP="00F535D7">
            <w:pPr>
              <w:ind w:right="-488"/>
              <w:rPr>
                <w:b/>
                <w:color w:val="000080"/>
              </w:rPr>
            </w:pPr>
          </w:p>
          <w:p w14:paraId="1F83A0BA" w14:textId="77777777" w:rsidR="00FE2FA9" w:rsidRDefault="00FE2FA9" w:rsidP="00F535D7">
            <w:pPr>
              <w:ind w:right="-488"/>
              <w:rPr>
                <w:b/>
                <w:color w:val="000080"/>
              </w:rPr>
            </w:pPr>
          </w:p>
          <w:p w14:paraId="17B9B453" w14:textId="77777777" w:rsidR="00FE2FA9" w:rsidRDefault="00FE2FA9" w:rsidP="00F535D7">
            <w:pPr>
              <w:ind w:right="-488"/>
              <w:rPr>
                <w:b/>
                <w:color w:val="000080"/>
              </w:rPr>
            </w:pPr>
          </w:p>
          <w:p w14:paraId="4A4782D5" w14:textId="77777777" w:rsidR="00FE2FA9" w:rsidRDefault="00FE2FA9" w:rsidP="00F535D7">
            <w:pPr>
              <w:ind w:right="-488"/>
              <w:rPr>
                <w:b/>
                <w:color w:val="000080"/>
              </w:rPr>
            </w:pPr>
          </w:p>
        </w:tc>
        <w:tc>
          <w:tcPr>
            <w:tcW w:w="5817" w:type="dxa"/>
            <w:gridSpan w:val="3"/>
          </w:tcPr>
          <w:p w14:paraId="34730570" w14:textId="77777777" w:rsidR="00FE2FA9" w:rsidRDefault="00FE2FA9" w:rsidP="00F535D7">
            <w:pPr>
              <w:pStyle w:val="Heading2"/>
              <w:rPr>
                <w:sz w:val="16"/>
              </w:rPr>
            </w:pPr>
            <w:r>
              <w:t xml:space="preserve">Warm-Up/Introduction </w:t>
            </w:r>
          </w:p>
          <w:p w14:paraId="3BA46E48" w14:textId="77777777" w:rsidR="00FE2FA9" w:rsidRDefault="00FE2FA9" w:rsidP="00F535D7">
            <w:pPr>
              <w:ind w:right="-488"/>
              <w:rPr>
                <w:bCs/>
              </w:rPr>
            </w:pPr>
            <w:r>
              <w:rPr>
                <w:bCs/>
              </w:rPr>
              <w:t xml:space="preserve"> To start the session I will begin with a Self-introduction along with </w:t>
            </w:r>
          </w:p>
          <w:p w14:paraId="2E279CC5" w14:textId="77777777" w:rsidR="00FE2FA9" w:rsidRDefault="00FE2FA9" w:rsidP="00F535D7">
            <w:pPr>
              <w:ind w:right="-488"/>
              <w:rPr>
                <w:bCs/>
              </w:rPr>
            </w:pPr>
            <w:r>
              <w:rPr>
                <w:bCs/>
              </w:rPr>
              <w:t xml:space="preserve">Warm up stretches and an overview of what todays learning objectives will be </w:t>
            </w:r>
          </w:p>
          <w:p w14:paraId="40B5F886" w14:textId="77777777" w:rsidR="00FE2FA9" w:rsidRDefault="00FE2FA9" w:rsidP="00F535D7">
            <w:pPr>
              <w:ind w:right="-488"/>
              <w:rPr>
                <w:bCs/>
              </w:rPr>
            </w:pPr>
          </w:p>
          <w:p w14:paraId="200C070C" w14:textId="77777777" w:rsidR="00FE2FA9" w:rsidRDefault="00FE2FA9" w:rsidP="00F535D7">
            <w:pPr>
              <w:ind w:right="-488"/>
              <w:rPr>
                <w:bCs/>
              </w:rPr>
            </w:pPr>
          </w:p>
          <w:p w14:paraId="08770D16" w14:textId="77777777" w:rsidR="00FE2FA9" w:rsidRDefault="00FE2FA9" w:rsidP="00F535D7">
            <w:pPr>
              <w:ind w:right="-488"/>
              <w:rPr>
                <w:bCs/>
              </w:rPr>
            </w:pPr>
            <w:r>
              <w:rPr>
                <w:bCs/>
              </w:rPr>
              <w:t>Leading on the class will Partner up with similar size partners-trust fall exercises (spotting introduction )</w:t>
            </w:r>
          </w:p>
          <w:p w14:paraId="5A3DC188" w14:textId="77777777" w:rsidR="00FE2FA9" w:rsidRDefault="00FE2FA9" w:rsidP="00F535D7">
            <w:pPr>
              <w:ind w:right="-488"/>
              <w:rPr>
                <w:bCs/>
              </w:rPr>
            </w:pPr>
          </w:p>
          <w:p w14:paraId="0E36759F" w14:textId="77777777" w:rsidR="00FE2FA9" w:rsidRDefault="00FE2FA9" w:rsidP="00F535D7">
            <w:pPr>
              <w:ind w:right="-488"/>
              <w:rPr>
                <w:bCs/>
              </w:rPr>
            </w:pPr>
          </w:p>
          <w:p w14:paraId="5A4B07DD" w14:textId="77777777" w:rsidR="00FE2FA9" w:rsidRDefault="00FE2FA9" w:rsidP="00F535D7">
            <w:pPr>
              <w:ind w:right="-488"/>
              <w:rPr>
                <w:bCs/>
              </w:rPr>
            </w:pPr>
            <w:r>
              <w:rPr>
                <w:bCs/>
              </w:rPr>
              <w:t>Upon completion a discussion will be held afterwards discussing individuals comfortability falling and spotting</w:t>
            </w:r>
          </w:p>
          <w:p w14:paraId="0B797E7B" w14:textId="77777777" w:rsidR="00FE2FA9" w:rsidRDefault="00FE2FA9" w:rsidP="00F535D7">
            <w:pPr>
              <w:tabs>
                <w:tab w:val="left" w:pos="360"/>
              </w:tabs>
              <w:ind w:right="-488"/>
              <w:rPr>
                <w:b/>
                <w:color w:val="000080"/>
              </w:rPr>
            </w:pPr>
          </w:p>
          <w:p w14:paraId="4EF5FC51" w14:textId="77777777" w:rsidR="00FE2FA9" w:rsidRDefault="00FE2FA9" w:rsidP="00F535D7">
            <w:pPr>
              <w:tabs>
                <w:tab w:val="left" w:pos="360"/>
              </w:tabs>
              <w:ind w:right="-488"/>
              <w:rPr>
                <w:b/>
                <w:color w:val="000080"/>
              </w:rPr>
            </w:pPr>
          </w:p>
          <w:p w14:paraId="4DDD7BC7" w14:textId="77777777" w:rsidR="00FE2FA9" w:rsidRDefault="00FE2FA9" w:rsidP="00F535D7">
            <w:pPr>
              <w:tabs>
                <w:tab w:val="left" w:pos="360"/>
              </w:tabs>
              <w:ind w:right="-488"/>
              <w:rPr>
                <w:b/>
                <w:color w:val="000080"/>
              </w:rPr>
            </w:pPr>
          </w:p>
          <w:p w14:paraId="44E25EA7" w14:textId="77777777" w:rsidR="00FE2FA9" w:rsidRDefault="00FE2FA9" w:rsidP="00F535D7">
            <w:pPr>
              <w:tabs>
                <w:tab w:val="left" w:pos="360"/>
              </w:tabs>
              <w:ind w:right="-488"/>
              <w:rPr>
                <w:b/>
                <w:color w:val="000080"/>
              </w:rPr>
            </w:pPr>
          </w:p>
          <w:p w14:paraId="3B5612F2" w14:textId="77777777" w:rsidR="00FE2FA9" w:rsidRDefault="00FE2FA9" w:rsidP="00F535D7">
            <w:pPr>
              <w:tabs>
                <w:tab w:val="left" w:pos="360"/>
              </w:tabs>
              <w:ind w:right="-488"/>
              <w:rPr>
                <w:b/>
                <w:color w:val="000080"/>
              </w:rPr>
            </w:pPr>
          </w:p>
        </w:tc>
        <w:tc>
          <w:tcPr>
            <w:tcW w:w="1913" w:type="dxa"/>
            <w:gridSpan w:val="2"/>
          </w:tcPr>
          <w:p w14:paraId="7021A56D" w14:textId="77777777" w:rsidR="00FE2FA9" w:rsidRDefault="00FE2FA9" w:rsidP="00F535D7"/>
          <w:p w14:paraId="55D44CCB" w14:textId="77777777" w:rsidR="00FE2FA9" w:rsidRDefault="00FE2FA9" w:rsidP="00F535D7">
            <w:r>
              <w:t>Horse shoe around my location away from the wall</w:t>
            </w:r>
          </w:p>
          <w:p w14:paraId="4C92EDDF" w14:textId="77777777" w:rsidR="00FE2FA9" w:rsidRDefault="00FE2FA9" w:rsidP="00F535D7"/>
          <w:p w14:paraId="3BBC73F5" w14:textId="77777777" w:rsidR="00FE2FA9" w:rsidRDefault="00FE2FA9" w:rsidP="00F535D7"/>
          <w:p w14:paraId="47B93FB7" w14:textId="77777777" w:rsidR="00FE2FA9" w:rsidRDefault="00FE2FA9" w:rsidP="00F535D7">
            <w:r>
              <w:t xml:space="preserve">Partners in a horseshoe shape around me </w:t>
            </w:r>
          </w:p>
        </w:tc>
        <w:tc>
          <w:tcPr>
            <w:tcW w:w="2053" w:type="dxa"/>
            <w:gridSpan w:val="2"/>
          </w:tcPr>
          <w:p w14:paraId="28CE34C9" w14:textId="77777777" w:rsidR="00FE2FA9" w:rsidRDefault="00FE2FA9" w:rsidP="00F535D7">
            <w:pPr>
              <w:ind w:right="-250"/>
            </w:pPr>
          </w:p>
          <w:p w14:paraId="09CBCCAD" w14:textId="77777777" w:rsidR="00FE2FA9" w:rsidRDefault="00FE2FA9" w:rsidP="00F535D7">
            <w:pPr>
              <w:ind w:right="-250"/>
            </w:pPr>
            <w:r>
              <w:t xml:space="preserve">Command </w:t>
            </w:r>
          </w:p>
          <w:p w14:paraId="6A77D187" w14:textId="77777777" w:rsidR="00FE2FA9" w:rsidRDefault="00FE2FA9" w:rsidP="00F535D7">
            <w:pPr>
              <w:ind w:right="-250"/>
            </w:pPr>
            <w:r>
              <w:t xml:space="preserve">Guided discovery </w:t>
            </w:r>
          </w:p>
          <w:p w14:paraId="11AE093A" w14:textId="77777777" w:rsidR="00FE2FA9" w:rsidRDefault="00FE2FA9" w:rsidP="00F535D7">
            <w:pPr>
              <w:ind w:right="-250"/>
            </w:pPr>
          </w:p>
          <w:p w14:paraId="5CA4C019" w14:textId="77777777" w:rsidR="00FE2FA9" w:rsidRDefault="00FE2FA9" w:rsidP="00F535D7">
            <w:pPr>
              <w:ind w:right="-250"/>
            </w:pPr>
          </w:p>
          <w:p w14:paraId="376A6A9B" w14:textId="77777777" w:rsidR="00FE2FA9" w:rsidRDefault="00FE2FA9" w:rsidP="00F535D7">
            <w:pPr>
              <w:ind w:right="-250"/>
            </w:pPr>
          </w:p>
          <w:p w14:paraId="088888E4" w14:textId="77777777" w:rsidR="00FE2FA9" w:rsidRDefault="00FE2FA9" w:rsidP="00F535D7">
            <w:pPr>
              <w:ind w:right="-250"/>
            </w:pPr>
          </w:p>
          <w:p w14:paraId="78F8385D" w14:textId="77777777" w:rsidR="00FE2FA9" w:rsidRDefault="00FE2FA9" w:rsidP="00F535D7">
            <w:pPr>
              <w:ind w:right="-250"/>
            </w:pPr>
            <w:r>
              <w:t xml:space="preserve">Practice </w:t>
            </w:r>
          </w:p>
        </w:tc>
        <w:tc>
          <w:tcPr>
            <w:tcW w:w="2548" w:type="dxa"/>
            <w:gridSpan w:val="2"/>
          </w:tcPr>
          <w:p w14:paraId="6597480F" w14:textId="77777777" w:rsidR="00FE2FA9" w:rsidRDefault="00FE2FA9" w:rsidP="00F535D7">
            <w:pPr>
              <w:tabs>
                <w:tab w:val="left" w:pos="360"/>
              </w:tabs>
            </w:pPr>
            <w:r>
              <w:t>High energy and engagement in the warm up.</w:t>
            </w:r>
          </w:p>
          <w:p w14:paraId="77B46673" w14:textId="77777777" w:rsidR="00FE2FA9" w:rsidRDefault="00FE2FA9" w:rsidP="00F535D7">
            <w:pPr>
              <w:tabs>
                <w:tab w:val="left" w:pos="360"/>
              </w:tabs>
            </w:pPr>
          </w:p>
          <w:p w14:paraId="5ECB4568" w14:textId="77777777" w:rsidR="00FE2FA9" w:rsidRDefault="00FE2FA9" w:rsidP="00F535D7">
            <w:pPr>
              <w:tabs>
                <w:tab w:val="left" w:pos="360"/>
              </w:tabs>
            </w:pPr>
            <w:r>
              <w:t>Open discussion around what muscle might be used when climbing.</w:t>
            </w:r>
          </w:p>
          <w:p w14:paraId="37329BE5" w14:textId="77777777" w:rsidR="00FE2FA9" w:rsidRDefault="00FE2FA9" w:rsidP="00F535D7">
            <w:pPr>
              <w:tabs>
                <w:tab w:val="left" w:pos="360"/>
              </w:tabs>
            </w:pPr>
          </w:p>
          <w:p w14:paraId="2B93765C" w14:textId="77777777" w:rsidR="00FE2FA9" w:rsidRDefault="00FE2FA9" w:rsidP="00F535D7">
            <w:pPr>
              <w:tabs>
                <w:tab w:val="left" w:pos="360"/>
              </w:tabs>
            </w:pPr>
            <w:r>
              <w:t xml:space="preserve">Go around the circle asking if they know stretches with a demonstration and copy </w:t>
            </w:r>
          </w:p>
          <w:p w14:paraId="53307CEA" w14:textId="77777777" w:rsidR="00FE2FA9" w:rsidRDefault="00FE2FA9" w:rsidP="00F535D7">
            <w:pPr>
              <w:tabs>
                <w:tab w:val="left" w:pos="360"/>
              </w:tabs>
            </w:pPr>
          </w:p>
          <w:p w14:paraId="06350084" w14:textId="77777777" w:rsidR="00FE2FA9" w:rsidRDefault="00FE2FA9" w:rsidP="00F535D7"/>
          <w:p w14:paraId="3A6183D2" w14:textId="77777777" w:rsidR="00FE2FA9" w:rsidRDefault="00FE2FA9" w:rsidP="00F535D7"/>
        </w:tc>
        <w:tc>
          <w:tcPr>
            <w:tcW w:w="1992" w:type="dxa"/>
          </w:tcPr>
          <w:p w14:paraId="4A0AEE26" w14:textId="77777777" w:rsidR="00FE2FA9" w:rsidRDefault="00FE2FA9" w:rsidP="00F535D7"/>
          <w:p w14:paraId="205EFFFF" w14:textId="77777777" w:rsidR="00FE2FA9" w:rsidRDefault="00FE2FA9" w:rsidP="00F535D7">
            <w:r>
              <w:t xml:space="preserve">How to spot effectively </w:t>
            </w:r>
          </w:p>
          <w:p w14:paraId="778FAB75" w14:textId="77777777" w:rsidR="00FE2FA9" w:rsidRDefault="00FE2FA9" w:rsidP="00F535D7"/>
          <w:p w14:paraId="5DB18ED4" w14:textId="77777777" w:rsidR="00FE2FA9" w:rsidRDefault="00FE2FA9" w:rsidP="00F535D7">
            <w:r>
              <w:t xml:space="preserve">I will be using observation and question and answer </w:t>
            </w:r>
          </w:p>
        </w:tc>
      </w:tr>
      <w:tr w:rsidR="00FE2FA9" w14:paraId="28A7B475" w14:textId="77777777" w:rsidTr="00F535D7">
        <w:tblPrEx>
          <w:tblCellMar>
            <w:top w:w="0" w:type="dxa"/>
            <w:bottom w:w="0" w:type="dxa"/>
          </w:tblCellMar>
        </w:tblPrEx>
        <w:trPr>
          <w:cantSplit/>
          <w:trHeight w:val="5230"/>
        </w:trPr>
        <w:tc>
          <w:tcPr>
            <w:tcW w:w="954" w:type="dxa"/>
          </w:tcPr>
          <w:p w14:paraId="34DE6729" w14:textId="77777777" w:rsidR="00FE2FA9" w:rsidRDefault="00FE2FA9" w:rsidP="00F535D7">
            <w:pPr>
              <w:ind w:right="-488"/>
              <w:rPr>
                <w:b/>
                <w:color w:val="000080"/>
              </w:rPr>
            </w:pPr>
          </w:p>
          <w:p w14:paraId="532850DB" w14:textId="77777777" w:rsidR="00FE2FA9" w:rsidRDefault="00FE2FA9" w:rsidP="00F535D7">
            <w:pPr>
              <w:ind w:right="-488"/>
              <w:rPr>
                <w:b/>
                <w:color w:val="000080"/>
              </w:rPr>
            </w:pPr>
          </w:p>
          <w:p w14:paraId="4CB2CDE8" w14:textId="77777777" w:rsidR="00FE2FA9" w:rsidRDefault="00FE2FA9" w:rsidP="00F535D7">
            <w:pPr>
              <w:ind w:right="-488"/>
              <w:rPr>
                <w:b/>
                <w:color w:val="000080"/>
              </w:rPr>
            </w:pPr>
          </w:p>
          <w:p w14:paraId="029209CA" w14:textId="77777777" w:rsidR="00FE2FA9" w:rsidRDefault="00FE2FA9" w:rsidP="00F535D7">
            <w:pPr>
              <w:ind w:right="-488"/>
              <w:rPr>
                <w:b/>
                <w:color w:val="000080"/>
              </w:rPr>
            </w:pPr>
          </w:p>
          <w:p w14:paraId="378E28F4" w14:textId="77777777" w:rsidR="00FE2FA9" w:rsidRDefault="00FE2FA9" w:rsidP="00F535D7">
            <w:pPr>
              <w:ind w:right="-488"/>
              <w:rPr>
                <w:b/>
                <w:color w:val="000080"/>
              </w:rPr>
            </w:pPr>
          </w:p>
          <w:p w14:paraId="63C5F6AD" w14:textId="77777777" w:rsidR="00FE2FA9" w:rsidRDefault="00FE2FA9" w:rsidP="00F535D7">
            <w:pPr>
              <w:ind w:right="-488"/>
              <w:rPr>
                <w:b/>
                <w:color w:val="000080"/>
              </w:rPr>
            </w:pPr>
          </w:p>
          <w:p w14:paraId="3C953A1E" w14:textId="77777777" w:rsidR="00FE2FA9" w:rsidRDefault="00FE2FA9" w:rsidP="00F535D7">
            <w:pPr>
              <w:ind w:right="-488"/>
              <w:rPr>
                <w:b/>
                <w:color w:val="000080"/>
              </w:rPr>
            </w:pPr>
          </w:p>
          <w:p w14:paraId="43E3609F" w14:textId="77777777" w:rsidR="00FE2FA9" w:rsidRDefault="00FE2FA9" w:rsidP="00F535D7">
            <w:pPr>
              <w:ind w:right="-488"/>
              <w:rPr>
                <w:b/>
                <w:color w:val="000080"/>
              </w:rPr>
            </w:pPr>
          </w:p>
          <w:p w14:paraId="04FE97CB" w14:textId="77777777" w:rsidR="00FE2FA9" w:rsidRDefault="00FE2FA9" w:rsidP="00F535D7">
            <w:pPr>
              <w:ind w:right="-488"/>
              <w:rPr>
                <w:b/>
                <w:color w:val="000080"/>
              </w:rPr>
            </w:pPr>
            <w:r>
              <w:rPr>
                <w:b/>
                <w:color w:val="000080"/>
              </w:rPr>
              <w:t>15mins</w:t>
            </w:r>
          </w:p>
          <w:p w14:paraId="36120D08" w14:textId="77777777" w:rsidR="00FE2FA9" w:rsidRDefault="00FE2FA9" w:rsidP="00F535D7">
            <w:pPr>
              <w:ind w:right="-488"/>
              <w:rPr>
                <w:b/>
                <w:color w:val="000080"/>
              </w:rPr>
            </w:pPr>
          </w:p>
          <w:p w14:paraId="6D8AADEA" w14:textId="77777777" w:rsidR="00FE2FA9" w:rsidRDefault="00FE2FA9" w:rsidP="00F535D7">
            <w:pPr>
              <w:ind w:right="-488"/>
              <w:rPr>
                <w:b/>
                <w:color w:val="000080"/>
              </w:rPr>
            </w:pPr>
          </w:p>
          <w:p w14:paraId="7C3EEB2E" w14:textId="77777777" w:rsidR="00FE2FA9" w:rsidRDefault="00FE2FA9" w:rsidP="00F535D7">
            <w:pPr>
              <w:ind w:right="-488"/>
              <w:rPr>
                <w:b/>
                <w:color w:val="000080"/>
              </w:rPr>
            </w:pPr>
          </w:p>
          <w:p w14:paraId="14D1499C" w14:textId="77777777" w:rsidR="00FE2FA9" w:rsidRDefault="00FE2FA9" w:rsidP="00F535D7">
            <w:pPr>
              <w:ind w:right="-488"/>
              <w:rPr>
                <w:b/>
                <w:color w:val="000080"/>
              </w:rPr>
            </w:pPr>
          </w:p>
          <w:p w14:paraId="3C01AFED" w14:textId="77777777" w:rsidR="00FE2FA9" w:rsidRDefault="00FE2FA9" w:rsidP="00F535D7">
            <w:pPr>
              <w:ind w:right="-488"/>
              <w:rPr>
                <w:b/>
                <w:color w:val="000080"/>
              </w:rPr>
            </w:pPr>
          </w:p>
          <w:p w14:paraId="27C6F12A" w14:textId="77777777" w:rsidR="00FE2FA9" w:rsidRDefault="00FE2FA9" w:rsidP="00F535D7">
            <w:pPr>
              <w:ind w:right="-488"/>
              <w:rPr>
                <w:b/>
                <w:color w:val="000080"/>
              </w:rPr>
            </w:pPr>
          </w:p>
          <w:p w14:paraId="161E9879" w14:textId="77777777" w:rsidR="00FE2FA9" w:rsidRDefault="00FE2FA9" w:rsidP="00F535D7">
            <w:pPr>
              <w:ind w:right="-488"/>
              <w:rPr>
                <w:b/>
                <w:color w:val="000080"/>
              </w:rPr>
            </w:pPr>
          </w:p>
          <w:p w14:paraId="2ECC26FC" w14:textId="77777777" w:rsidR="00FE2FA9" w:rsidRDefault="00FE2FA9" w:rsidP="00F535D7">
            <w:pPr>
              <w:ind w:right="-488"/>
              <w:rPr>
                <w:b/>
                <w:color w:val="000080"/>
              </w:rPr>
            </w:pPr>
          </w:p>
          <w:p w14:paraId="690060E5" w14:textId="77777777" w:rsidR="00FE2FA9" w:rsidRDefault="00FE2FA9" w:rsidP="00F535D7">
            <w:pPr>
              <w:ind w:right="-488"/>
              <w:rPr>
                <w:b/>
                <w:color w:val="000080"/>
              </w:rPr>
            </w:pPr>
          </w:p>
          <w:p w14:paraId="4E9218BE" w14:textId="77777777" w:rsidR="00FE2FA9" w:rsidRDefault="00FE2FA9" w:rsidP="00F535D7">
            <w:pPr>
              <w:ind w:right="-488"/>
              <w:rPr>
                <w:b/>
                <w:color w:val="000080"/>
              </w:rPr>
            </w:pPr>
          </w:p>
          <w:p w14:paraId="55CC0BE9" w14:textId="77777777" w:rsidR="00FE2FA9" w:rsidRDefault="00FE2FA9" w:rsidP="00F535D7">
            <w:pPr>
              <w:ind w:right="-488"/>
              <w:rPr>
                <w:b/>
                <w:color w:val="000080"/>
              </w:rPr>
            </w:pPr>
          </w:p>
          <w:p w14:paraId="0FF1D026" w14:textId="77777777" w:rsidR="00FE2FA9" w:rsidRDefault="00FE2FA9" w:rsidP="00F535D7">
            <w:pPr>
              <w:ind w:right="-488"/>
              <w:rPr>
                <w:b/>
                <w:color w:val="000080"/>
              </w:rPr>
            </w:pPr>
          </w:p>
          <w:p w14:paraId="4ACB07DD" w14:textId="77777777" w:rsidR="00FE2FA9" w:rsidRDefault="00FE2FA9" w:rsidP="00F535D7">
            <w:pPr>
              <w:ind w:right="-488"/>
              <w:rPr>
                <w:b/>
                <w:color w:val="000080"/>
              </w:rPr>
            </w:pPr>
            <w:r>
              <w:rPr>
                <w:b/>
                <w:color w:val="000080"/>
              </w:rPr>
              <w:t>12 mins</w:t>
            </w:r>
          </w:p>
          <w:p w14:paraId="69F97CC1" w14:textId="77777777" w:rsidR="00FE2FA9" w:rsidRDefault="00FE2FA9" w:rsidP="00F535D7">
            <w:pPr>
              <w:ind w:right="-488"/>
              <w:rPr>
                <w:b/>
                <w:color w:val="000080"/>
              </w:rPr>
            </w:pPr>
          </w:p>
          <w:p w14:paraId="2333DF4B" w14:textId="77777777" w:rsidR="00FE2FA9" w:rsidRDefault="00FE2FA9" w:rsidP="00F535D7">
            <w:pPr>
              <w:ind w:right="-488"/>
              <w:rPr>
                <w:b/>
                <w:color w:val="000080"/>
              </w:rPr>
            </w:pPr>
          </w:p>
          <w:p w14:paraId="1809F84C" w14:textId="77777777" w:rsidR="00FE2FA9" w:rsidRDefault="00FE2FA9" w:rsidP="00F535D7">
            <w:pPr>
              <w:ind w:right="-488"/>
              <w:rPr>
                <w:b/>
                <w:color w:val="000080"/>
              </w:rPr>
            </w:pPr>
          </w:p>
          <w:p w14:paraId="518729FD" w14:textId="77777777" w:rsidR="00FE2FA9" w:rsidRDefault="00FE2FA9" w:rsidP="00F535D7">
            <w:pPr>
              <w:ind w:right="-488"/>
              <w:rPr>
                <w:b/>
                <w:color w:val="000080"/>
              </w:rPr>
            </w:pPr>
            <w:r>
              <w:rPr>
                <w:b/>
                <w:color w:val="000080"/>
              </w:rPr>
              <w:t>13 mins</w:t>
            </w:r>
          </w:p>
        </w:tc>
        <w:tc>
          <w:tcPr>
            <w:tcW w:w="5817" w:type="dxa"/>
            <w:gridSpan w:val="3"/>
          </w:tcPr>
          <w:p w14:paraId="4962B975" w14:textId="77777777" w:rsidR="00FE2FA9" w:rsidRDefault="00FE2FA9" w:rsidP="00F535D7">
            <w:pPr>
              <w:ind w:right="-488"/>
              <w:rPr>
                <w:b/>
                <w:color w:val="000080"/>
              </w:rPr>
            </w:pPr>
            <w:r>
              <w:rPr>
                <w:b/>
                <w:color w:val="000080"/>
              </w:rPr>
              <w:t>Development</w:t>
            </w:r>
          </w:p>
          <w:p w14:paraId="6B71A294" w14:textId="77777777" w:rsidR="00FE2FA9" w:rsidRDefault="00FE2FA9" w:rsidP="00F535D7">
            <w:pPr>
              <w:ind w:right="-488"/>
              <w:rPr>
                <w:b/>
                <w:color w:val="000080"/>
              </w:rPr>
            </w:pPr>
          </w:p>
          <w:p w14:paraId="0177093F" w14:textId="77777777" w:rsidR="00FE2FA9" w:rsidRPr="00925D7E" w:rsidRDefault="00FE2FA9" w:rsidP="00F535D7">
            <w:pPr>
              <w:ind w:right="-488"/>
              <w:rPr>
                <w:bCs/>
              </w:rPr>
            </w:pPr>
            <w:r>
              <w:rPr>
                <w:bCs/>
              </w:rPr>
              <w:t xml:space="preserve">Moving forward onto the </w:t>
            </w:r>
            <w:r w:rsidRPr="00925D7E">
              <w:rPr>
                <w:bCs/>
              </w:rPr>
              <w:t>Traverse wall initially with no input in order to gage level of experience and test spotting</w:t>
            </w:r>
            <w:r>
              <w:rPr>
                <w:bCs/>
              </w:rPr>
              <w:t xml:space="preserve"> ability individuals will make their way across the wall however they see fit with opportunity on the floor fot those not comfortable encouraging the idea of trial by choice.</w:t>
            </w:r>
          </w:p>
          <w:p w14:paraId="4EAA6491" w14:textId="77777777" w:rsidR="00FE2FA9" w:rsidRPr="00925D7E" w:rsidRDefault="00FE2FA9" w:rsidP="00F535D7">
            <w:pPr>
              <w:ind w:right="-488"/>
              <w:rPr>
                <w:bCs/>
              </w:rPr>
            </w:pPr>
          </w:p>
          <w:p w14:paraId="79E0EEBB" w14:textId="77777777" w:rsidR="00FE2FA9" w:rsidRPr="00925D7E" w:rsidRDefault="00FE2FA9" w:rsidP="00F535D7">
            <w:pPr>
              <w:ind w:right="-488"/>
              <w:rPr>
                <w:bCs/>
              </w:rPr>
            </w:pPr>
            <w:r>
              <w:rPr>
                <w:bCs/>
              </w:rPr>
              <w:t xml:space="preserve">I will then go onto </w:t>
            </w:r>
            <w:r w:rsidRPr="00925D7E">
              <w:rPr>
                <w:bCs/>
              </w:rPr>
              <w:t>Demonstrate two positions (Frogging/Egyptian position)</w:t>
            </w:r>
            <w:r>
              <w:rPr>
                <w:bCs/>
              </w:rPr>
              <w:t xml:space="preserve"> and answer any questions before allowing time on the wall for individuals practice </w:t>
            </w:r>
          </w:p>
          <w:p w14:paraId="4533825B" w14:textId="77777777" w:rsidR="00FE2FA9" w:rsidRPr="00925D7E" w:rsidRDefault="00FE2FA9" w:rsidP="00F535D7">
            <w:pPr>
              <w:ind w:right="-488"/>
              <w:rPr>
                <w:bCs/>
              </w:rPr>
            </w:pPr>
            <w:r>
              <w:rPr>
                <w:bCs/>
              </w:rPr>
              <w:t xml:space="preserve">Then moving onto a </w:t>
            </w:r>
            <w:r w:rsidRPr="00925D7E">
              <w:rPr>
                <w:bCs/>
              </w:rPr>
              <w:t>Game</w:t>
            </w:r>
            <w:r>
              <w:rPr>
                <w:bCs/>
              </w:rPr>
              <w:t xml:space="preserve"> where</w:t>
            </w:r>
            <w:r w:rsidRPr="00925D7E">
              <w:rPr>
                <w:bCs/>
              </w:rPr>
              <w:t xml:space="preserve"> partners numbered 1 and 2 have to run to wall and get into the correct position that I have stated( number 1, frogging position</w:t>
            </w:r>
            <w:r>
              <w:rPr>
                <w:bCs/>
              </w:rPr>
              <w:t xml:space="preserve"> for example)</w:t>
            </w:r>
          </w:p>
          <w:p w14:paraId="641CB1CD" w14:textId="77777777" w:rsidR="00FE2FA9" w:rsidRPr="00925D7E" w:rsidRDefault="00FE2FA9" w:rsidP="00F535D7">
            <w:pPr>
              <w:ind w:right="-488"/>
              <w:rPr>
                <w:bCs/>
              </w:rPr>
            </w:pPr>
          </w:p>
          <w:p w14:paraId="3BDDF005" w14:textId="77777777" w:rsidR="00FE2FA9" w:rsidRPr="00925D7E" w:rsidRDefault="00FE2FA9" w:rsidP="00F535D7">
            <w:pPr>
              <w:ind w:right="-488"/>
              <w:rPr>
                <w:bCs/>
              </w:rPr>
            </w:pPr>
            <w:r>
              <w:rPr>
                <w:bCs/>
              </w:rPr>
              <w:t xml:space="preserve">Then into further traversing through a set course </w:t>
            </w:r>
          </w:p>
          <w:p w14:paraId="4C4DD4E5" w14:textId="77777777" w:rsidR="00FE2FA9" w:rsidRPr="00925D7E" w:rsidRDefault="00FE2FA9" w:rsidP="00F535D7">
            <w:pPr>
              <w:ind w:right="-488"/>
              <w:rPr>
                <w:bCs/>
              </w:rPr>
            </w:pPr>
            <w:r w:rsidRPr="00925D7E">
              <w:rPr>
                <w:bCs/>
              </w:rPr>
              <w:t>children traversing across the wall on two set routes, one with holds that are on the floor( easier route) second route that is harder in difficulty with chalked outlined positions on each one</w:t>
            </w:r>
            <w:r>
              <w:rPr>
                <w:bCs/>
              </w:rPr>
              <w:t xml:space="preserve"> allowing opportunity for recall of knowledge.</w:t>
            </w:r>
          </w:p>
          <w:p w14:paraId="60ED304D" w14:textId="77777777" w:rsidR="00FE2FA9" w:rsidRPr="00925D7E" w:rsidRDefault="00FE2FA9" w:rsidP="00F535D7">
            <w:pPr>
              <w:ind w:right="-488"/>
              <w:rPr>
                <w:bCs/>
              </w:rPr>
            </w:pPr>
          </w:p>
          <w:p w14:paraId="0662F562" w14:textId="77777777" w:rsidR="00FE2FA9" w:rsidRPr="00925D7E" w:rsidRDefault="00FE2FA9" w:rsidP="00F535D7">
            <w:pPr>
              <w:ind w:right="-488"/>
              <w:rPr>
                <w:bCs/>
              </w:rPr>
            </w:pPr>
            <w:r w:rsidRPr="00925D7E">
              <w:rPr>
                <w:bCs/>
              </w:rPr>
              <w:t>During participation</w:t>
            </w:r>
            <w:r>
              <w:rPr>
                <w:bCs/>
              </w:rPr>
              <w:t xml:space="preserve"> of traversing on the routes</w:t>
            </w:r>
            <w:r w:rsidRPr="00925D7E">
              <w:rPr>
                <w:bCs/>
              </w:rPr>
              <w:t xml:space="preserve"> discussion and instruction on how to cross stepping and foot swapping </w:t>
            </w:r>
            <w:r>
              <w:rPr>
                <w:bCs/>
              </w:rPr>
              <w:t>will occur</w:t>
            </w:r>
          </w:p>
          <w:p w14:paraId="1D6C6A4C" w14:textId="77777777" w:rsidR="00FE2FA9" w:rsidRPr="00925D7E" w:rsidRDefault="00FE2FA9" w:rsidP="00F535D7">
            <w:pPr>
              <w:ind w:right="-488"/>
              <w:rPr>
                <w:bCs/>
              </w:rPr>
            </w:pPr>
          </w:p>
          <w:p w14:paraId="6336BA34" w14:textId="77777777" w:rsidR="00FE2FA9" w:rsidRPr="00925D7E" w:rsidRDefault="00FE2FA9" w:rsidP="00F535D7">
            <w:pPr>
              <w:ind w:right="-488"/>
              <w:rPr>
                <w:bCs/>
              </w:rPr>
            </w:pPr>
            <w:r w:rsidRPr="00925D7E">
              <w:rPr>
                <w:bCs/>
              </w:rPr>
              <w:t>Asking for students to guide each other/ where to put hands and feet etc…..</w:t>
            </w:r>
          </w:p>
          <w:p w14:paraId="45923981" w14:textId="77777777" w:rsidR="00FE2FA9" w:rsidRDefault="00FE2FA9" w:rsidP="00F535D7">
            <w:pPr>
              <w:ind w:right="-488"/>
              <w:rPr>
                <w:b/>
                <w:color w:val="000080"/>
              </w:rPr>
            </w:pPr>
          </w:p>
          <w:p w14:paraId="15B4D0D3" w14:textId="77777777" w:rsidR="00FE2FA9" w:rsidRDefault="00FE2FA9" w:rsidP="00F535D7">
            <w:pPr>
              <w:ind w:right="-488"/>
              <w:rPr>
                <w:bCs/>
              </w:rPr>
            </w:pPr>
            <w:r>
              <w:rPr>
                <w:bCs/>
              </w:rPr>
              <w:t xml:space="preserve">Final demonstration of how to rest and shake of arms when tired </w:t>
            </w:r>
          </w:p>
          <w:p w14:paraId="54BBE2A7" w14:textId="77777777" w:rsidR="00FE2FA9" w:rsidRDefault="00FE2FA9" w:rsidP="00F535D7">
            <w:pPr>
              <w:ind w:right="-488"/>
              <w:rPr>
                <w:bCs/>
              </w:rPr>
            </w:pPr>
          </w:p>
          <w:p w14:paraId="46F2FCC1" w14:textId="77777777" w:rsidR="00FE2FA9" w:rsidRDefault="00FE2FA9" w:rsidP="00F535D7">
            <w:pPr>
              <w:ind w:right="-488"/>
              <w:rPr>
                <w:bCs/>
              </w:rPr>
            </w:pPr>
          </w:p>
          <w:p w14:paraId="72D75B04" w14:textId="77777777" w:rsidR="00FE2FA9" w:rsidRDefault="00FE2FA9" w:rsidP="00F535D7">
            <w:pPr>
              <w:ind w:right="-488"/>
              <w:rPr>
                <w:bCs/>
              </w:rPr>
            </w:pPr>
          </w:p>
          <w:p w14:paraId="4ACB9FAA" w14:textId="77777777" w:rsidR="00FE2FA9" w:rsidRDefault="00FE2FA9" w:rsidP="00F535D7">
            <w:pPr>
              <w:ind w:right="-488"/>
              <w:rPr>
                <w:bCs/>
              </w:rPr>
            </w:pPr>
            <w:r>
              <w:rPr>
                <w:bCs/>
              </w:rPr>
              <w:t xml:space="preserve">Final game of noughts and crosses with chalk, children have to navigate across the wall and then hold themselves in the correct position in order to draw on the wall before moving off the wall in time for the next participant </w:t>
            </w:r>
          </w:p>
          <w:p w14:paraId="00B9164D" w14:textId="77777777" w:rsidR="00FE2FA9" w:rsidRDefault="00FE2FA9" w:rsidP="00F535D7">
            <w:pPr>
              <w:ind w:right="-488"/>
              <w:rPr>
                <w:bCs/>
              </w:rPr>
            </w:pPr>
          </w:p>
          <w:p w14:paraId="57993DC5" w14:textId="77777777" w:rsidR="00FE2FA9" w:rsidRPr="00BF0F5F" w:rsidRDefault="00FE2FA9" w:rsidP="00F535D7">
            <w:pPr>
              <w:ind w:right="-488"/>
              <w:rPr>
                <w:bCs/>
              </w:rPr>
            </w:pPr>
          </w:p>
          <w:p w14:paraId="2CE39871" w14:textId="77777777" w:rsidR="00FE2FA9" w:rsidRPr="000635F1" w:rsidRDefault="00FE2FA9" w:rsidP="00F535D7">
            <w:pPr>
              <w:ind w:right="-488"/>
              <w:rPr>
                <w:b/>
                <w:color w:val="000080"/>
              </w:rPr>
            </w:pPr>
          </w:p>
        </w:tc>
        <w:tc>
          <w:tcPr>
            <w:tcW w:w="1913" w:type="dxa"/>
            <w:gridSpan w:val="2"/>
          </w:tcPr>
          <w:p w14:paraId="325BFF3E" w14:textId="77777777" w:rsidR="00FE2FA9" w:rsidRDefault="00FE2FA9" w:rsidP="00F535D7">
            <w:r>
              <w:t xml:space="preserve">In pairs </w:t>
            </w:r>
          </w:p>
          <w:p w14:paraId="0E5BBF59" w14:textId="77777777" w:rsidR="00FE2FA9" w:rsidRDefault="00FE2FA9" w:rsidP="00F535D7"/>
          <w:p w14:paraId="70C87A4B" w14:textId="77777777" w:rsidR="00FE2FA9" w:rsidRDefault="00FE2FA9" w:rsidP="00F535D7"/>
          <w:p w14:paraId="56087B97" w14:textId="77777777" w:rsidR="00FE2FA9" w:rsidRDefault="00FE2FA9" w:rsidP="00F535D7"/>
          <w:p w14:paraId="1E7A42DF" w14:textId="77777777" w:rsidR="00FE2FA9" w:rsidRDefault="00FE2FA9" w:rsidP="00F535D7">
            <w:r>
              <w:t xml:space="preserve">On bouldering wall </w:t>
            </w:r>
          </w:p>
          <w:p w14:paraId="536437E2" w14:textId="77777777" w:rsidR="00FE2FA9" w:rsidRDefault="00FE2FA9" w:rsidP="00F535D7"/>
          <w:p w14:paraId="46C0AEE5" w14:textId="77777777" w:rsidR="00FE2FA9" w:rsidRDefault="00FE2FA9" w:rsidP="00F535D7"/>
          <w:p w14:paraId="69026034" w14:textId="77777777" w:rsidR="00FE2FA9" w:rsidRDefault="00FE2FA9" w:rsidP="00F535D7"/>
          <w:p w14:paraId="1B31A301" w14:textId="77777777" w:rsidR="00FE2FA9" w:rsidRDefault="00FE2FA9" w:rsidP="00F535D7"/>
          <w:p w14:paraId="5A47175B" w14:textId="77777777" w:rsidR="00FE2FA9" w:rsidRDefault="00FE2FA9" w:rsidP="00F535D7"/>
          <w:p w14:paraId="7457EE86" w14:textId="77777777" w:rsidR="00FE2FA9" w:rsidRDefault="00FE2FA9" w:rsidP="00F535D7"/>
          <w:p w14:paraId="6C667D2B" w14:textId="77777777" w:rsidR="00FE2FA9" w:rsidRDefault="00FE2FA9" w:rsidP="00F535D7"/>
          <w:p w14:paraId="32DCC971" w14:textId="77777777" w:rsidR="00FE2FA9" w:rsidRDefault="00FE2FA9" w:rsidP="00F535D7"/>
          <w:p w14:paraId="5B28C067" w14:textId="77777777" w:rsidR="00FE2FA9" w:rsidRDefault="00FE2FA9" w:rsidP="00F535D7"/>
          <w:p w14:paraId="456A0CC7" w14:textId="77777777" w:rsidR="00FE2FA9" w:rsidRDefault="00FE2FA9" w:rsidP="00F535D7"/>
          <w:p w14:paraId="10791493" w14:textId="77777777" w:rsidR="00FE2FA9" w:rsidRDefault="00FE2FA9" w:rsidP="00F535D7"/>
          <w:p w14:paraId="1016FC8F" w14:textId="77777777" w:rsidR="00FE2FA9" w:rsidRDefault="00FE2FA9" w:rsidP="00F535D7"/>
          <w:p w14:paraId="5CE3B36B" w14:textId="77777777" w:rsidR="00FE2FA9" w:rsidRDefault="00FE2FA9" w:rsidP="00F535D7"/>
          <w:p w14:paraId="2666F5ED" w14:textId="77777777" w:rsidR="00FE2FA9" w:rsidRDefault="00FE2FA9" w:rsidP="00F535D7"/>
          <w:p w14:paraId="56F547B5" w14:textId="77777777" w:rsidR="00FE2FA9" w:rsidRDefault="00FE2FA9" w:rsidP="00F535D7"/>
          <w:p w14:paraId="1ACCD6F4" w14:textId="77777777" w:rsidR="00FE2FA9" w:rsidRDefault="00FE2FA9" w:rsidP="00F535D7"/>
          <w:p w14:paraId="3F5F0D35" w14:textId="77777777" w:rsidR="00FE2FA9" w:rsidRDefault="00FE2FA9" w:rsidP="00F535D7">
            <w:r>
              <w:t xml:space="preserve">Horse shoe around me </w:t>
            </w:r>
          </w:p>
          <w:p w14:paraId="3C8A776E" w14:textId="77777777" w:rsidR="00FE2FA9" w:rsidRDefault="00FE2FA9" w:rsidP="00F535D7"/>
          <w:p w14:paraId="27149440" w14:textId="77777777" w:rsidR="00FE2FA9" w:rsidRDefault="00FE2FA9" w:rsidP="00F535D7"/>
          <w:p w14:paraId="5B881432" w14:textId="77777777" w:rsidR="00FE2FA9" w:rsidRDefault="00FE2FA9" w:rsidP="00F535D7"/>
          <w:p w14:paraId="0E7B9DCE" w14:textId="77777777" w:rsidR="00FE2FA9" w:rsidRDefault="00FE2FA9" w:rsidP="00F535D7">
            <w:r>
              <w:t xml:space="preserve">Two teams of 4 with pairs for spotting </w:t>
            </w:r>
          </w:p>
        </w:tc>
        <w:tc>
          <w:tcPr>
            <w:tcW w:w="2053" w:type="dxa"/>
            <w:gridSpan w:val="2"/>
          </w:tcPr>
          <w:p w14:paraId="3761A0EF" w14:textId="77777777" w:rsidR="00FE2FA9" w:rsidRDefault="00FE2FA9" w:rsidP="00F535D7"/>
          <w:p w14:paraId="3767B409" w14:textId="77777777" w:rsidR="00FE2FA9" w:rsidRDefault="00FE2FA9" w:rsidP="00F535D7">
            <w:r>
              <w:t>Practice</w:t>
            </w:r>
          </w:p>
          <w:p w14:paraId="2072947D" w14:textId="77777777" w:rsidR="00FE2FA9" w:rsidRDefault="00FE2FA9" w:rsidP="00F535D7"/>
          <w:p w14:paraId="66B7435E" w14:textId="77777777" w:rsidR="00FE2FA9" w:rsidRDefault="00FE2FA9" w:rsidP="00F535D7"/>
          <w:p w14:paraId="1FA063B0" w14:textId="77777777" w:rsidR="00FE2FA9" w:rsidRDefault="00FE2FA9" w:rsidP="00F535D7">
            <w:r>
              <w:t>Reciprocal</w:t>
            </w:r>
          </w:p>
          <w:p w14:paraId="671D180C" w14:textId="77777777" w:rsidR="00FE2FA9" w:rsidRDefault="00FE2FA9" w:rsidP="00F535D7"/>
          <w:p w14:paraId="62307EA4" w14:textId="77777777" w:rsidR="00FE2FA9" w:rsidRDefault="00FE2FA9" w:rsidP="00F535D7"/>
          <w:p w14:paraId="79774433" w14:textId="77777777" w:rsidR="00FE2FA9" w:rsidRDefault="00FE2FA9" w:rsidP="00F535D7">
            <w:r>
              <w:t xml:space="preserve">Inclusion </w:t>
            </w:r>
          </w:p>
          <w:p w14:paraId="6F804492" w14:textId="77777777" w:rsidR="00FE2FA9" w:rsidRDefault="00FE2FA9" w:rsidP="00F535D7"/>
          <w:p w14:paraId="26D3928C" w14:textId="77777777" w:rsidR="00FE2FA9" w:rsidRDefault="00FE2FA9" w:rsidP="00F535D7"/>
          <w:p w14:paraId="1DA9C1EE" w14:textId="77777777" w:rsidR="00FE2FA9" w:rsidRDefault="00FE2FA9" w:rsidP="00F535D7">
            <w:r>
              <w:t>Guided discovery- (cross stepping and foot swapping)</w:t>
            </w:r>
          </w:p>
        </w:tc>
        <w:tc>
          <w:tcPr>
            <w:tcW w:w="2548" w:type="dxa"/>
            <w:gridSpan w:val="2"/>
          </w:tcPr>
          <w:p w14:paraId="14817C5D" w14:textId="77777777" w:rsidR="00FE2FA9" w:rsidRDefault="00FE2FA9" w:rsidP="00F535D7">
            <w:pPr>
              <w:tabs>
                <w:tab w:val="left" w:pos="360"/>
              </w:tabs>
            </w:pPr>
            <w:r>
              <w:t xml:space="preserve">High positive energy </w:t>
            </w:r>
          </w:p>
          <w:p w14:paraId="468CB867" w14:textId="77777777" w:rsidR="00FE2FA9" w:rsidRDefault="00FE2FA9" w:rsidP="00F535D7">
            <w:pPr>
              <w:tabs>
                <w:tab w:val="left" w:pos="360"/>
              </w:tabs>
            </w:pPr>
          </w:p>
          <w:p w14:paraId="1F8B1F3C" w14:textId="77777777" w:rsidR="00FE2FA9" w:rsidRDefault="00FE2FA9" w:rsidP="00F535D7">
            <w:pPr>
              <w:tabs>
                <w:tab w:val="left" w:pos="360"/>
              </w:tabs>
            </w:pPr>
          </w:p>
          <w:p w14:paraId="373A1624" w14:textId="77777777" w:rsidR="00FE2FA9" w:rsidRDefault="00FE2FA9" w:rsidP="00F535D7">
            <w:pPr>
              <w:tabs>
                <w:tab w:val="left" w:pos="360"/>
              </w:tabs>
            </w:pPr>
            <w:r>
              <w:t>Discussion with waiting participants on how they are feeling(tired arms or legs/ any injuries)</w:t>
            </w:r>
          </w:p>
          <w:p w14:paraId="4A7038A5" w14:textId="77777777" w:rsidR="00FE2FA9" w:rsidRDefault="00FE2FA9" w:rsidP="00F535D7">
            <w:pPr>
              <w:tabs>
                <w:tab w:val="left" w:pos="360"/>
              </w:tabs>
            </w:pPr>
          </w:p>
          <w:p w14:paraId="4E39FC6A" w14:textId="77777777" w:rsidR="00FE2FA9" w:rsidRDefault="00FE2FA9" w:rsidP="00F535D7">
            <w:pPr>
              <w:tabs>
                <w:tab w:val="left" w:pos="360"/>
              </w:tabs>
            </w:pPr>
          </w:p>
          <w:p w14:paraId="21954C9F" w14:textId="77777777" w:rsidR="00FE2FA9" w:rsidRDefault="00FE2FA9" w:rsidP="00F535D7">
            <w:pPr>
              <w:tabs>
                <w:tab w:val="left" w:pos="360"/>
              </w:tabs>
            </w:pPr>
          </w:p>
          <w:p w14:paraId="77A928A1" w14:textId="77777777" w:rsidR="00FE2FA9" w:rsidRDefault="00FE2FA9" w:rsidP="00F535D7">
            <w:pPr>
              <w:tabs>
                <w:tab w:val="left" w:pos="360"/>
              </w:tabs>
            </w:pPr>
          </w:p>
          <w:p w14:paraId="2F88A386" w14:textId="77777777" w:rsidR="00FE2FA9" w:rsidRDefault="00FE2FA9" w:rsidP="00F535D7">
            <w:pPr>
              <w:tabs>
                <w:tab w:val="left" w:pos="360"/>
              </w:tabs>
            </w:pPr>
          </w:p>
          <w:p w14:paraId="27F6090C" w14:textId="77777777" w:rsidR="00FE2FA9" w:rsidRDefault="00FE2FA9" w:rsidP="00F535D7">
            <w:pPr>
              <w:tabs>
                <w:tab w:val="left" w:pos="360"/>
              </w:tabs>
            </w:pPr>
          </w:p>
          <w:p w14:paraId="24C5E222" w14:textId="77777777" w:rsidR="00FE2FA9" w:rsidRDefault="00FE2FA9" w:rsidP="00F535D7">
            <w:pPr>
              <w:tabs>
                <w:tab w:val="left" w:pos="360"/>
              </w:tabs>
            </w:pPr>
          </w:p>
          <w:p w14:paraId="568104D9" w14:textId="77777777" w:rsidR="00FE2FA9" w:rsidRDefault="00FE2FA9" w:rsidP="00F535D7">
            <w:pPr>
              <w:tabs>
                <w:tab w:val="left" w:pos="360"/>
              </w:tabs>
            </w:pPr>
          </w:p>
          <w:p w14:paraId="2EA3D226" w14:textId="77777777" w:rsidR="00FE2FA9" w:rsidRDefault="00FE2FA9" w:rsidP="00F535D7">
            <w:pPr>
              <w:tabs>
                <w:tab w:val="left" w:pos="360"/>
              </w:tabs>
            </w:pPr>
          </w:p>
          <w:p w14:paraId="5DC1C30F" w14:textId="77777777" w:rsidR="00FE2FA9" w:rsidRDefault="00FE2FA9" w:rsidP="00F535D7">
            <w:pPr>
              <w:tabs>
                <w:tab w:val="left" w:pos="360"/>
              </w:tabs>
            </w:pPr>
          </w:p>
          <w:p w14:paraId="6D650CAF" w14:textId="77777777" w:rsidR="00FE2FA9" w:rsidRDefault="00FE2FA9" w:rsidP="00F535D7">
            <w:pPr>
              <w:tabs>
                <w:tab w:val="left" w:pos="360"/>
              </w:tabs>
            </w:pPr>
          </w:p>
          <w:p w14:paraId="58A4878A" w14:textId="77777777" w:rsidR="00FE2FA9" w:rsidRDefault="00FE2FA9" w:rsidP="00F535D7">
            <w:pPr>
              <w:tabs>
                <w:tab w:val="left" w:pos="360"/>
              </w:tabs>
            </w:pPr>
          </w:p>
          <w:p w14:paraId="3AF09D9D" w14:textId="77777777" w:rsidR="00FE2FA9" w:rsidRDefault="00FE2FA9" w:rsidP="00F535D7">
            <w:pPr>
              <w:tabs>
                <w:tab w:val="left" w:pos="360"/>
              </w:tabs>
            </w:pPr>
          </w:p>
          <w:p w14:paraId="3BDB59C4" w14:textId="77777777" w:rsidR="00FE2FA9" w:rsidRDefault="00FE2FA9" w:rsidP="00F535D7">
            <w:pPr>
              <w:tabs>
                <w:tab w:val="left" w:pos="360"/>
              </w:tabs>
            </w:pPr>
          </w:p>
          <w:p w14:paraId="690F83DA" w14:textId="77777777" w:rsidR="00FE2FA9" w:rsidRDefault="00FE2FA9" w:rsidP="00F535D7">
            <w:pPr>
              <w:tabs>
                <w:tab w:val="left" w:pos="360"/>
              </w:tabs>
            </w:pPr>
          </w:p>
          <w:p w14:paraId="13421F42" w14:textId="77777777" w:rsidR="00FE2FA9" w:rsidRDefault="00FE2FA9" w:rsidP="00F535D7">
            <w:pPr>
              <w:tabs>
                <w:tab w:val="left" w:pos="360"/>
              </w:tabs>
            </w:pPr>
          </w:p>
          <w:p w14:paraId="6AB5F161" w14:textId="77777777" w:rsidR="00FE2FA9" w:rsidRDefault="00FE2FA9" w:rsidP="00F535D7">
            <w:pPr>
              <w:tabs>
                <w:tab w:val="left" w:pos="360"/>
              </w:tabs>
            </w:pPr>
          </w:p>
          <w:p w14:paraId="60F9FE3D" w14:textId="77777777" w:rsidR="00FE2FA9" w:rsidRDefault="00FE2FA9" w:rsidP="00F535D7">
            <w:pPr>
              <w:tabs>
                <w:tab w:val="left" w:pos="360"/>
              </w:tabs>
            </w:pPr>
          </w:p>
          <w:p w14:paraId="719B487E" w14:textId="77777777" w:rsidR="00FE2FA9" w:rsidRDefault="00FE2FA9" w:rsidP="00F535D7">
            <w:pPr>
              <w:tabs>
                <w:tab w:val="left" w:pos="360"/>
              </w:tabs>
            </w:pPr>
          </w:p>
          <w:p w14:paraId="6D38FDE9" w14:textId="77777777" w:rsidR="00FE2FA9" w:rsidRDefault="00FE2FA9" w:rsidP="00F535D7">
            <w:pPr>
              <w:tabs>
                <w:tab w:val="left" w:pos="360"/>
              </w:tabs>
            </w:pPr>
            <w:r>
              <w:t>Winners get to add a smiley face on the wall with their initials/signature</w:t>
            </w:r>
          </w:p>
        </w:tc>
        <w:tc>
          <w:tcPr>
            <w:tcW w:w="1992" w:type="dxa"/>
          </w:tcPr>
          <w:p w14:paraId="3E71C277" w14:textId="77777777" w:rsidR="00FE2FA9" w:rsidRDefault="00FE2FA9" w:rsidP="00F535D7">
            <w:r>
              <w:t xml:space="preserve">How </w:t>
            </w:r>
            <w:r w:rsidRPr="00FA0AC7">
              <w:t xml:space="preserve">to </w:t>
            </w:r>
            <w:r>
              <w:t>do</w:t>
            </w:r>
            <w:r w:rsidRPr="00FA0AC7">
              <w:t xml:space="preserve"> two positions on the wall(  frogging and Egyptian)</w:t>
            </w:r>
            <w:r>
              <w:t xml:space="preserve"> along with how to cross step and foot swapping when traversing the wall and finally know how to rest arms e=whilst on the wall.</w:t>
            </w:r>
          </w:p>
          <w:p w14:paraId="2D3E1B95" w14:textId="77777777" w:rsidR="00FE2FA9" w:rsidRDefault="00FE2FA9" w:rsidP="00F535D7"/>
          <w:p w14:paraId="42B5007D" w14:textId="77777777" w:rsidR="00FE2FA9" w:rsidRDefault="00FE2FA9" w:rsidP="00F535D7"/>
          <w:p w14:paraId="34E0A1B0" w14:textId="77777777" w:rsidR="00FE2FA9" w:rsidRDefault="00FE2FA9" w:rsidP="00F535D7">
            <w:r>
              <w:t xml:space="preserve">I will collect evidence of this through observation and pupil response </w:t>
            </w:r>
          </w:p>
        </w:tc>
      </w:tr>
      <w:tr w:rsidR="00FE2FA9" w14:paraId="6127BB63" w14:textId="77777777" w:rsidTr="00F535D7">
        <w:tblPrEx>
          <w:tblCellMar>
            <w:top w:w="0" w:type="dxa"/>
            <w:bottom w:w="0" w:type="dxa"/>
          </w:tblCellMar>
        </w:tblPrEx>
        <w:tc>
          <w:tcPr>
            <w:tcW w:w="954" w:type="dxa"/>
          </w:tcPr>
          <w:p w14:paraId="44C2A5F9" w14:textId="77777777" w:rsidR="00FE2FA9" w:rsidRDefault="00FE2FA9" w:rsidP="00F535D7">
            <w:pPr>
              <w:ind w:right="-488"/>
              <w:rPr>
                <w:b/>
                <w:color w:val="000080"/>
              </w:rPr>
            </w:pPr>
          </w:p>
          <w:p w14:paraId="7A662782" w14:textId="77777777" w:rsidR="00FE2FA9" w:rsidRDefault="00FE2FA9" w:rsidP="00F535D7">
            <w:pPr>
              <w:ind w:right="-488"/>
              <w:rPr>
                <w:b/>
                <w:color w:val="000080"/>
              </w:rPr>
            </w:pPr>
          </w:p>
          <w:p w14:paraId="3C068F34" w14:textId="77777777" w:rsidR="00FE2FA9" w:rsidRDefault="00FE2FA9" w:rsidP="00F535D7">
            <w:pPr>
              <w:ind w:right="-488"/>
              <w:rPr>
                <w:b/>
                <w:color w:val="000080"/>
              </w:rPr>
            </w:pPr>
          </w:p>
          <w:p w14:paraId="62B083CC" w14:textId="77777777" w:rsidR="00FE2FA9" w:rsidRDefault="00FE2FA9" w:rsidP="00F535D7">
            <w:pPr>
              <w:ind w:right="-488"/>
              <w:rPr>
                <w:b/>
                <w:color w:val="000080"/>
              </w:rPr>
            </w:pPr>
          </w:p>
          <w:p w14:paraId="28BD1502" w14:textId="77777777" w:rsidR="00FE2FA9" w:rsidRDefault="00FE2FA9" w:rsidP="00F535D7">
            <w:pPr>
              <w:ind w:right="-488"/>
              <w:rPr>
                <w:b/>
                <w:color w:val="000080"/>
              </w:rPr>
            </w:pPr>
            <w:r>
              <w:rPr>
                <w:b/>
                <w:color w:val="000080"/>
              </w:rPr>
              <w:t>10 mins</w:t>
            </w:r>
          </w:p>
        </w:tc>
        <w:tc>
          <w:tcPr>
            <w:tcW w:w="5817" w:type="dxa"/>
            <w:gridSpan w:val="3"/>
          </w:tcPr>
          <w:p w14:paraId="78DBB6C7" w14:textId="77777777" w:rsidR="00FE2FA9" w:rsidRDefault="00FE2FA9" w:rsidP="00F535D7">
            <w:pPr>
              <w:ind w:right="-488"/>
              <w:rPr>
                <w:b/>
                <w:color w:val="000080"/>
              </w:rPr>
            </w:pPr>
          </w:p>
          <w:p w14:paraId="1FFFF452" w14:textId="77777777" w:rsidR="00FE2FA9" w:rsidRDefault="00FE2FA9" w:rsidP="00F535D7">
            <w:pPr>
              <w:ind w:right="-488"/>
              <w:rPr>
                <w:b/>
                <w:color w:val="000080"/>
              </w:rPr>
            </w:pPr>
            <w:r>
              <w:rPr>
                <w:b/>
                <w:color w:val="000080"/>
              </w:rPr>
              <w:t xml:space="preserve">Warm Down / Conclusion: </w:t>
            </w:r>
          </w:p>
          <w:p w14:paraId="394CA35D" w14:textId="77777777" w:rsidR="00FE2FA9" w:rsidRDefault="00FE2FA9" w:rsidP="00F535D7">
            <w:pPr>
              <w:ind w:right="-488"/>
              <w:rPr>
                <w:b/>
                <w:color w:val="000080"/>
              </w:rPr>
            </w:pPr>
          </w:p>
          <w:p w14:paraId="4C23FBC1" w14:textId="77777777" w:rsidR="00FE2FA9" w:rsidRDefault="00FE2FA9" w:rsidP="00F535D7">
            <w:pPr>
              <w:ind w:right="-488"/>
              <w:rPr>
                <w:bCs/>
              </w:rPr>
            </w:pPr>
            <w:r>
              <w:rPr>
                <w:bCs/>
              </w:rPr>
              <w:t xml:space="preserve">Gather everyone in a horseshoe and call out holding positions (frogging and Egyptian positions) and ask participants to strike the poses followed by a winding down set of exercises </w:t>
            </w:r>
          </w:p>
          <w:p w14:paraId="1B7DF435" w14:textId="77777777" w:rsidR="00FE2FA9" w:rsidRDefault="00FE2FA9" w:rsidP="00F535D7">
            <w:pPr>
              <w:ind w:right="-488"/>
              <w:rPr>
                <w:b/>
                <w:color w:val="000080"/>
              </w:rPr>
            </w:pPr>
          </w:p>
          <w:p w14:paraId="4A0E479B" w14:textId="77777777" w:rsidR="00FE2FA9" w:rsidRPr="00303477" w:rsidRDefault="00FE2FA9" w:rsidP="00F535D7">
            <w:pPr>
              <w:ind w:right="-488"/>
              <w:jc w:val="both"/>
              <w:rPr>
                <w:bCs/>
                <w:color w:val="000080"/>
              </w:rPr>
            </w:pPr>
            <w:r>
              <w:rPr>
                <w:bCs/>
                <w:color w:val="000080"/>
              </w:rPr>
              <w:t xml:space="preserve">Summarise everything they have accomplished and a round of high fives </w:t>
            </w:r>
          </w:p>
          <w:p w14:paraId="20DDE18C" w14:textId="77777777" w:rsidR="00FE2FA9" w:rsidRDefault="00FE2FA9" w:rsidP="00F535D7">
            <w:pPr>
              <w:ind w:right="-488"/>
              <w:rPr>
                <w:b/>
                <w:color w:val="000080"/>
              </w:rPr>
            </w:pPr>
          </w:p>
          <w:p w14:paraId="7B228256" w14:textId="77777777" w:rsidR="00FE2FA9" w:rsidRDefault="00FE2FA9" w:rsidP="00F535D7">
            <w:pPr>
              <w:ind w:right="-488"/>
              <w:rPr>
                <w:b/>
                <w:color w:val="000080"/>
              </w:rPr>
            </w:pPr>
          </w:p>
          <w:p w14:paraId="75EF0C35" w14:textId="77777777" w:rsidR="00FE2FA9" w:rsidRDefault="00FE2FA9" w:rsidP="00F535D7">
            <w:pPr>
              <w:ind w:right="-488"/>
              <w:rPr>
                <w:b/>
                <w:color w:val="000080"/>
              </w:rPr>
            </w:pPr>
          </w:p>
        </w:tc>
        <w:tc>
          <w:tcPr>
            <w:tcW w:w="1913" w:type="dxa"/>
            <w:gridSpan w:val="2"/>
          </w:tcPr>
          <w:p w14:paraId="6EB44DE7" w14:textId="77777777" w:rsidR="00FE2FA9" w:rsidRDefault="00FE2FA9" w:rsidP="00F535D7">
            <w:pPr>
              <w:rPr>
                <w:color w:val="000080"/>
              </w:rPr>
            </w:pPr>
          </w:p>
          <w:p w14:paraId="161D927A" w14:textId="77777777" w:rsidR="00FE2FA9" w:rsidRDefault="00FE2FA9" w:rsidP="00F535D7">
            <w:pPr>
              <w:rPr>
                <w:color w:val="000080"/>
              </w:rPr>
            </w:pPr>
            <w:r>
              <w:rPr>
                <w:color w:val="000080"/>
              </w:rPr>
              <w:t xml:space="preserve">In horse shoe around me </w:t>
            </w:r>
          </w:p>
          <w:p w14:paraId="07891A08" w14:textId="77777777" w:rsidR="00FE2FA9" w:rsidRDefault="00FE2FA9" w:rsidP="00F535D7">
            <w:pPr>
              <w:rPr>
                <w:color w:val="000080"/>
              </w:rPr>
            </w:pPr>
          </w:p>
          <w:p w14:paraId="31B851DD" w14:textId="77777777" w:rsidR="00FE2FA9" w:rsidRDefault="00FE2FA9" w:rsidP="00F535D7">
            <w:pPr>
              <w:rPr>
                <w:color w:val="000080"/>
              </w:rPr>
            </w:pPr>
          </w:p>
        </w:tc>
        <w:tc>
          <w:tcPr>
            <w:tcW w:w="2053" w:type="dxa"/>
            <w:gridSpan w:val="2"/>
          </w:tcPr>
          <w:p w14:paraId="07296487" w14:textId="77777777" w:rsidR="00FE2FA9" w:rsidRDefault="00FE2FA9" w:rsidP="00F535D7">
            <w:pPr>
              <w:ind w:right="-250"/>
              <w:rPr>
                <w:color w:val="000080"/>
              </w:rPr>
            </w:pPr>
          </w:p>
          <w:p w14:paraId="5A024F55" w14:textId="77777777" w:rsidR="00FE2FA9" w:rsidRDefault="00FE2FA9" w:rsidP="00F535D7">
            <w:pPr>
              <w:ind w:right="-250"/>
              <w:rPr>
                <w:color w:val="000080"/>
              </w:rPr>
            </w:pPr>
            <w:r>
              <w:rPr>
                <w:color w:val="000080"/>
              </w:rPr>
              <w:t xml:space="preserve">Command </w:t>
            </w:r>
          </w:p>
          <w:p w14:paraId="25AA43E0" w14:textId="77777777" w:rsidR="00FE2FA9" w:rsidRDefault="00FE2FA9" w:rsidP="00F535D7">
            <w:pPr>
              <w:ind w:right="-250"/>
              <w:rPr>
                <w:color w:val="000080"/>
              </w:rPr>
            </w:pPr>
          </w:p>
          <w:p w14:paraId="0FFAB39B" w14:textId="77777777" w:rsidR="00FE2FA9" w:rsidRDefault="00FE2FA9" w:rsidP="00F535D7">
            <w:pPr>
              <w:ind w:right="-250"/>
              <w:rPr>
                <w:color w:val="000080"/>
              </w:rPr>
            </w:pPr>
          </w:p>
          <w:p w14:paraId="1FC902E0" w14:textId="77777777" w:rsidR="00FE2FA9" w:rsidRDefault="00FE2FA9" w:rsidP="00F535D7">
            <w:pPr>
              <w:ind w:right="-250"/>
              <w:rPr>
                <w:color w:val="000080"/>
              </w:rPr>
            </w:pPr>
          </w:p>
          <w:p w14:paraId="7D7FFC60" w14:textId="77777777" w:rsidR="00FE2FA9" w:rsidRDefault="00FE2FA9" w:rsidP="00F535D7">
            <w:pPr>
              <w:ind w:right="-250"/>
              <w:rPr>
                <w:color w:val="000080"/>
              </w:rPr>
            </w:pPr>
          </w:p>
        </w:tc>
        <w:tc>
          <w:tcPr>
            <w:tcW w:w="2548" w:type="dxa"/>
            <w:gridSpan w:val="2"/>
          </w:tcPr>
          <w:p w14:paraId="3201E723" w14:textId="77777777" w:rsidR="00FE2FA9" w:rsidRDefault="00FE2FA9" w:rsidP="00F535D7">
            <w:pPr>
              <w:tabs>
                <w:tab w:val="left" w:pos="360"/>
              </w:tabs>
              <w:rPr>
                <w:color w:val="000080"/>
              </w:rPr>
            </w:pPr>
            <w:r>
              <w:rPr>
                <w:color w:val="000080"/>
              </w:rPr>
              <w:t xml:space="preserve">Ask everyone to put there thumbs up or down or somewhere in the middle for how they are feeling physically and then mentally </w:t>
            </w:r>
          </w:p>
          <w:p w14:paraId="0E0CF1B9" w14:textId="77777777" w:rsidR="00FE2FA9" w:rsidRDefault="00FE2FA9" w:rsidP="00F535D7">
            <w:pPr>
              <w:tabs>
                <w:tab w:val="left" w:pos="360"/>
              </w:tabs>
              <w:rPr>
                <w:color w:val="000080"/>
              </w:rPr>
            </w:pPr>
          </w:p>
        </w:tc>
        <w:tc>
          <w:tcPr>
            <w:tcW w:w="1992" w:type="dxa"/>
          </w:tcPr>
          <w:p w14:paraId="21A20F0A" w14:textId="77777777" w:rsidR="00FE2FA9" w:rsidRDefault="00FE2FA9" w:rsidP="00F535D7">
            <w:pPr>
              <w:rPr>
                <w:color w:val="000080"/>
              </w:rPr>
            </w:pPr>
          </w:p>
        </w:tc>
      </w:tr>
      <w:tr w:rsidR="00FE2FA9" w14:paraId="26ECCA9E" w14:textId="77777777" w:rsidTr="00F535D7">
        <w:tblPrEx>
          <w:tblCellMar>
            <w:top w:w="0" w:type="dxa"/>
            <w:bottom w:w="0" w:type="dxa"/>
          </w:tblCellMar>
        </w:tblPrEx>
        <w:trPr>
          <w:cantSplit/>
        </w:trPr>
        <w:tc>
          <w:tcPr>
            <w:tcW w:w="10737" w:type="dxa"/>
            <w:gridSpan w:val="8"/>
          </w:tcPr>
          <w:p w14:paraId="4C4CAD1D" w14:textId="77777777" w:rsidR="00FE2FA9" w:rsidRDefault="00FE2FA9" w:rsidP="00F535D7">
            <w:pPr>
              <w:rPr>
                <w:b/>
                <w:color w:val="000080"/>
              </w:rPr>
            </w:pPr>
            <w:r>
              <w:rPr>
                <w:b/>
                <w:color w:val="000080"/>
              </w:rPr>
              <w:t xml:space="preserve">Contingency Activity (what  if?): If Cynefin facilities are out of use relocate to sports centre </w:t>
            </w:r>
          </w:p>
          <w:p w14:paraId="349A1DCF" w14:textId="77777777" w:rsidR="00FE2FA9" w:rsidRDefault="00FE2FA9" w:rsidP="00F535D7">
            <w:pPr>
              <w:rPr>
                <w:iCs/>
                <w:color w:val="000080"/>
              </w:rPr>
            </w:pPr>
          </w:p>
          <w:p w14:paraId="177653BC" w14:textId="77777777" w:rsidR="00FE2FA9" w:rsidRDefault="00FE2FA9" w:rsidP="00F535D7">
            <w:pPr>
              <w:rPr>
                <w:iCs/>
                <w:color w:val="000080"/>
              </w:rPr>
            </w:pPr>
          </w:p>
          <w:p w14:paraId="31771C5A" w14:textId="77777777" w:rsidR="00FE2FA9" w:rsidRDefault="00FE2FA9" w:rsidP="00F535D7">
            <w:pPr>
              <w:rPr>
                <w:iCs/>
                <w:color w:val="000080"/>
              </w:rPr>
            </w:pPr>
          </w:p>
          <w:p w14:paraId="4187865B" w14:textId="77777777" w:rsidR="00FE2FA9" w:rsidRDefault="00FE2FA9" w:rsidP="00F535D7">
            <w:pPr>
              <w:rPr>
                <w:iCs/>
                <w:color w:val="000080"/>
              </w:rPr>
            </w:pPr>
          </w:p>
        </w:tc>
        <w:tc>
          <w:tcPr>
            <w:tcW w:w="4540" w:type="dxa"/>
            <w:gridSpan w:val="3"/>
          </w:tcPr>
          <w:p w14:paraId="073A2CD9" w14:textId="77777777" w:rsidR="00FE2FA9" w:rsidRDefault="00FE2FA9" w:rsidP="00F535D7">
            <w:pPr>
              <w:rPr>
                <w:b/>
                <w:bCs/>
                <w:color w:val="000080"/>
              </w:rPr>
            </w:pPr>
            <w:r>
              <w:rPr>
                <w:b/>
                <w:bCs/>
                <w:color w:val="000080"/>
              </w:rPr>
              <w:t>Homework:</w:t>
            </w:r>
          </w:p>
          <w:p w14:paraId="5DD747DD" w14:textId="77777777" w:rsidR="00FE2FA9" w:rsidRDefault="00FE2FA9" w:rsidP="00F535D7">
            <w:pPr>
              <w:rPr>
                <w:color w:val="000080"/>
              </w:rPr>
            </w:pPr>
            <w:r>
              <w:rPr>
                <w:color w:val="000080"/>
              </w:rPr>
              <w:t xml:space="preserve">No home work </w:t>
            </w:r>
          </w:p>
        </w:tc>
      </w:tr>
    </w:tbl>
    <w:p w14:paraId="6525E75D" w14:textId="77777777" w:rsidR="00FE2FA9" w:rsidRDefault="00FE2FA9" w:rsidP="00FE2FA9"/>
    <w:p w14:paraId="7A29BE10" w14:textId="77777777" w:rsidR="00FE2FA9" w:rsidRDefault="00FE2FA9" w:rsidP="00FE2FA9"/>
    <w:p w14:paraId="2E6D5F81" w14:textId="77777777" w:rsidR="00FE2FA9" w:rsidRDefault="00FE2FA9" w:rsidP="00FE2FA9"/>
    <w:p w14:paraId="34F59CB9" w14:textId="77777777" w:rsidR="00FE2FA9" w:rsidRDefault="00FE2FA9" w:rsidP="00FE2FA9"/>
    <w:p w14:paraId="4D8A3C46" w14:textId="77777777" w:rsidR="00FE2FA9" w:rsidRDefault="00FE2FA9" w:rsidP="00FE2FA9"/>
    <w:tbl>
      <w:tblPr>
        <w:tblStyle w:val="TableGrid"/>
        <w:tblpPr w:leftFromText="180" w:rightFromText="180" w:vertAnchor="text" w:horzAnchor="margin" w:tblpY="-188"/>
        <w:tblOverlap w:val="never"/>
        <w:tblW w:w="0" w:type="auto"/>
        <w:tblLayout w:type="fixed"/>
        <w:tblLook w:val="04A0" w:firstRow="1" w:lastRow="0" w:firstColumn="1" w:lastColumn="0" w:noHBand="0" w:noVBand="1"/>
      </w:tblPr>
      <w:tblGrid>
        <w:gridCol w:w="5253"/>
        <w:gridCol w:w="5253"/>
      </w:tblGrid>
      <w:tr w:rsidR="00FE2FA9" w14:paraId="67FE3F54" w14:textId="77777777" w:rsidTr="00F535D7">
        <w:tc>
          <w:tcPr>
            <w:tcW w:w="5253" w:type="dxa"/>
          </w:tcPr>
          <w:p w14:paraId="4B3725D1" w14:textId="77777777" w:rsidR="00FE2FA9" w:rsidRDefault="00FE2FA9" w:rsidP="00F535D7">
            <w:pPr>
              <w:rPr>
                <w:iCs/>
                <w:color w:val="000080"/>
              </w:rPr>
            </w:pPr>
            <w:r>
              <w:rPr>
                <w:iCs/>
                <w:color w:val="000080"/>
              </w:rPr>
              <w:t>Likelihood</w:t>
            </w:r>
          </w:p>
        </w:tc>
        <w:tc>
          <w:tcPr>
            <w:tcW w:w="5253" w:type="dxa"/>
          </w:tcPr>
          <w:p w14:paraId="1DB29B58" w14:textId="77777777" w:rsidR="00FE2FA9" w:rsidRDefault="00FE2FA9" w:rsidP="00F535D7">
            <w:pPr>
              <w:rPr>
                <w:iCs/>
                <w:color w:val="000080"/>
              </w:rPr>
            </w:pPr>
            <w:r>
              <w:rPr>
                <w:iCs/>
                <w:color w:val="000080"/>
              </w:rPr>
              <w:t>severity</w:t>
            </w:r>
          </w:p>
        </w:tc>
      </w:tr>
      <w:tr w:rsidR="00FE2FA9" w14:paraId="3CE96D46" w14:textId="77777777" w:rsidTr="00F535D7">
        <w:tc>
          <w:tcPr>
            <w:tcW w:w="5253" w:type="dxa"/>
          </w:tcPr>
          <w:p w14:paraId="1FD07AD8" w14:textId="77777777" w:rsidR="00FE2FA9" w:rsidRDefault="00FE2FA9" w:rsidP="00F535D7">
            <w:pPr>
              <w:rPr>
                <w:iCs/>
                <w:color w:val="000080"/>
              </w:rPr>
            </w:pPr>
            <w:r>
              <w:rPr>
                <w:iCs/>
                <w:color w:val="000080"/>
              </w:rPr>
              <w:t xml:space="preserve">1 =  rare occurrence </w:t>
            </w:r>
          </w:p>
          <w:p w14:paraId="1C057794" w14:textId="77777777" w:rsidR="00FE2FA9" w:rsidRDefault="00FE2FA9" w:rsidP="00F535D7">
            <w:pPr>
              <w:rPr>
                <w:iCs/>
                <w:color w:val="000080"/>
              </w:rPr>
            </w:pPr>
            <w:r>
              <w:rPr>
                <w:iCs/>
                <w:color w:val="000080"/>
              </w:rPr>
              <w:t xml:space="preserve">5= Guaranteed </w:t>
            </w:r>
          </w:p>
        </w:tc>
        <w:tc>
          <w:tcPr>
            <w:tcW w:w="5253" w:type="dxa"/>
          </w:tcPr>
          <w:p w14:paraId="18C92AB5" w14:textId="77777777" w:rsidR="00FE2FA9" w:rsidRDefault="00FE2FA9" w:rsidP="00F535D7">
            <w:pPr>
              <w:rPr>
                <w:iCs/>
                <w:color w:val="000080"/>
              </w:rPr>
            </w:pPr>
            <w:r>
              <w:rPr>
                <w:iCs/>
                <w:color w:val="000080"/>
              </w:rPr>
              <w:t xml:space="preserve">1= no medical attention required </w:t>
            </w:r>
          </w:p>
          <w:p w14:paraId="78780F3B" w14:textId="77777777" w:rsidR="00FE2FA9" w:rsidRDefault="00FE2FA9" w:rsidP="00F535D7">
            <w:pPr>
              <w:rPr>
                <w:iCs/>
                <w:color w:val="000080"/>
              </w:rPr>
            </w:pPr>
            <w:r>
              <w:rPr>
                <w:iCs/>
                <w:color w:val="000080"/>
              </w:rPr>
              <w:t xml:space="preserve">2= External medical treatment required </w:t>
            </w:r>
          </w:p>
          <w:p w14:paraId="30ED5474" w14:textId="77777777" w:rsidR="00FE2FA9" w:rsidRDefault="00FE2FA9" w:rsidP="00F535D7">
            <w:pPr>
              <w:rPr>
                <w:iCs/>
                <w:color w:val="000080"/>
              </w:rPr>
            </w:pPr>
          </w:p>
          <w:p w14:paraId="1BCDB019" w14:textId="77777777" w:rsidR="00FE2FA9" w:rsidRDefault="00FE2FA9" w:rsidP="00F535D7">
            <w:pPr>
              <w:rPr>
                <w:iCs/>
                <w:color w:val="000080"/>
              </w:rPr>
            </w:pPr>
          </w:p>
        </w:tc>
      </w:tr>
    </w:tbl>
    <w:p w14:paraId="6211E720" w14:textId="77777777" w:rsidR="00FE2FA9" w:rsidRDefault="00FE2FA9" w:rsidP="00FE2FA9"/>
    <w:p w14:paraId="63DCA884" w14:textId="77777777" w:rsidR="00FE2FA9" w:rsidRDefault="00FE2FA9" w:rsidP="00FE2FA9"/>
    <w:p w14:paraId="2339AD64" w14:textId="77777777" w:rsidR="00FE2FA9" w:rsidRDefault="00FE2FA9" w:rsidP="00FE2FA9"/>
    <w:p w14:paraId="76BD9C35" w14:textId="77777777" w:rsidR="00FE2FA9" w:rsidRDefault="00FE2FA9" w:rsidP="00FE2FA9"/>
    <w:p w14:paraId="631E9703" w14:textId="77777777" w:rsidR="00FE2FA9" w:rsidRDefault="00FE2FA9" w:rsidP="00FE2FA9"/>
    <w:tbl>
      <w:tblPr>
        <w:tblStyle w:val="TableGrid"/>
        <w:tblW w:w="14852" w:type="dxa"/>
        <w:tblLayout w:type="fixed"/>
        <w:tblLook w:val="04A0" w:firstRow="1" w:lastRow="0" w:firstColumn="1" w:lastColumn="0" w:noHBand="0" w:noVBand="1"/>
      </w:tblPr>
      <w:tblGrid>
        <w:gridCol w:w="1526"/>
        <w:gridCol w:w="1559"/>
        <w:gridCol w:w="2410"/>
        <w:gridCol w:w="3119"/>
        <w:gridCol w:w="3119"/>
        <w:gridCol w:w="3119"/>
      </w:tblGrid>
      <w:tr w:rsidR="00FE2FA9" w14:paraId="2CA72BFA" w14:textId="77777777" w:rsidTr="00F535D7">
        <w:trPr>
          <w:trHeight w:val="699"/>
        </w:trPr>
        <w:tc>
          <w:tcPr>
            <w:tcW w:w="1526" w:type="dxa"/>
          </w:tcPr>
          <w:p w14:paraId="27942E60" w14:textId="77777777" w:rsidR="00FE2FA9" w:rsidRDefault="00FE2FA9" w:rsidP="00F535D7">
            <w:pPr>
              <w:tabs>
                <w:tab w:val="left" w:pos="360"/>
              </w:tabs>
              <w:rPr>
                <w:color w:val="000080"/>
              </w:rPr>
            </w:pPr>
            <w:r>
              <w:rPr>
                <w:color w:val="000080"/>
              </w:rPr>
              <w:t>Risk</w:t>
            </w:r>
          </w:p>
        </w:tc>
        <w:tc>
          <w:tcPr>
            <w:tcW w:w="1559" w:type="dxa"/>
          </w:tcPr>
          <w:p w14:paraId="7AC3DC02" w14:textId="77777777" w:rsidR="00FE2FA9" w:rsidRDefault="00FE2FA9" w:rsidP="00F535D7">
            <w:pPr>
              <w:tabs>
                <w:tab w:val="left" w:pos="360"/>
              </w:tabs>
              <w:rPr>
                <w:color w:val="000080"/>
              </w:rPr>
            </w:pPr>
            <w:r>
              <w:rPr>
                <w:color w:val="000080"/>
              </w:rPr>
              <w:t>Hazard</w:t>
            </w:r>
          </w:p>
        </w:tc>
        <w:tc>
          <w:tcPr>
            <w:tcW w:w="2410" w:type="dxa"/>
          </w:tcPr>
          <w:p w14:paraId="46DC2F57" w14:textId="77777777" w:rsidR="00FE2FA9" w:rsidRDefault="00FE2FA9" w:rsidP="00F535D7">
            <w:pPr>
              <w:tabs>
                <w:tab w:val="left" w:pos="360"/>
              </w:tabs>
              <w:rPr>
                <w:color w:val="000080"/>
              </w:rPr>
            </w:pPr>
            <w:r>
              <w:rPr>
                <w:color w:val="000080"/>
              </w:rPr>
              <w:t>Control measure</w:t>
            </w:r>
          </w:p>
        </w:tc>
        <w:tc>
          <w:tcPr>
            <w:tcW w:w="3119" w:type="dxa"/>
          </w:tcPr>
          <w:p w14:paraId="0810E4C4" w14:textId="77777777" w:rsidR="00FE2FA9" w:rsidRDefault="00FE2FA9" w:rsidP="00F535D7">
            <w:pPr>
              <w:tabs>
                <w:tab w:val="left" w:pos="360"/>
              </w:tabs>
              <w:rPr>
                <w:color w:val="000080"/>
              </w:rPr>
            </w:pPr>
            <w:r>
              <w:rPr>
                <w:color w:val="000080"/>
              </w:rPr>
              <w:t xml:space="preserve">Likelihood </w:t>
            </w:r>
          </w:p>
        </w:tc>
        <w:tc>
          <w:tcPr>
            <w:tcW w:w="3119" w:type="dxa"/>
          </w:tcPr>
          <w:p w14:paraId="0B24E39C" w14:textId="77777777" w:rsidR="00FE2FA9" w:rsidRDefault="00FE2FA9" w:rsidP="00F535D7">
            <w:pPr>
              <w:tabs>
                <w:tab w:val="left" w:pos="360"/>
              </w:tabs>
              <w:rPr>
                <w:color w:val="000080"/>
              </w:rPr>
            </w:pPr>
            <w:r>
              <w:rPr>
                <w:color w:val="000080"/>
              </w:rPr>
              <w:t xml:space="preserve">Severity </w:t>
            </w:r>
          </w:p>
        </w:tc>
        <w:tc>
          <w:tcPr>
            <w:tcW w:w="3119" w:type="dxa"/>
          </w:tcPr>
          <w:p w14:paraId="213C9830" w14:textId="77777777" w:rsidR="00FE2FA9" w:rsidRDefault="00FE2FA9" w:rsidP="00F535D7">
            <w:pPr>
              <w:tabs>
                <w:tab w:val="left" w:pos="360"/>
              </w:tabs>
              <w:rPr>
                <w:color w:val="000080"/>
              </w:rPr>
            </w:pPr>
            <w:r>
              <w:rPr>
                <w:color w:val="000080"/>
              </w:rPr>
              <w:t xml:space="preserve">Total </w:t>
            </w:r>
          </w:p>
        </w:tc>
      </w:tr>
      <w:tr w:rsidR="00FE2FA9" w14:paraId="2C6A3179" w14:textId="77777777" w:rsidTr="00F535D7">
        <w:trPr>
          <w:trHeight w:val="699"/>
        </w:trPr>
        <w:tc>
          <w:tcPr>
            <w:tcW w:w="1526" w:type="dxa"/>
          </w:tcPr>
          <w:p w14:paraId="244ED4B0" w14:textId="77777777" w:rsidR="00FE2FA9" w:rsidRDefault="00FE2FA9" w:rsidP="00F535D7">
            <w:pPr>
              <w:tabs>
                <w:tab w:val="left" w:pos="360"/>
              </w:tabs>
              <w:rPr>
                <w:color w:val="000080"/>
              </w:rPr>
            </w:pPr>
            <w:r>
              <w:rPr>
                <w:color w:val="000080"/>
              </w:rPr>
              <w:t>Abrasion</w:t>
            </w:r>
          </w:p>
        </w:tc>
        <w:tc>
          <w:tcPr>
            <w:tcW w:w="1559" w:type="dxa"/>
          </w:tcPr>
          <w:p w14:paraId="7F42269F" w14:textId="77777777" w:rsidR="00FE2FA9" w:rsidRDefault="00FE2FA9" w:rsidP="00F535D7">
            <w:pPr>
              <w:tabs>
                <w:tab w:val="left" w:pos="360"/>
              </w:tabs>
              <w:rPr>
                <w:color w:val="000080"/>
              </w:rPr>
            </w:pPr>
            <w:r>
              <w:rPr>
                <w:color w:val="000080"/>
              </w:rPr>
              <w:t xml:space="preserve">Slips of climbing wall </w:t>
            </w:r>
          </w:p>
        </w:tc>
        <w:tc>
          <w:tcPr>
            <w:tcW w:w="2410" w:type="dxa"/>
          </w:tcPr>
          <w:p w14:paraId="27D094EE" w14:textId="77777777" w:rsidR="00FE2FA9" w:rsidRDefault="00FE2FA9" w:rsidP="00F535D7">
            <w:pPr>
              <w:tabs>
                <w:tab w:val="left" w:pos="360"/>
              </w:tabs>
              <w:rPr>
                <w:color w:val="000080"/>
              </w:rPr>
            </w:pPr>
            <w:r>
              <w:rPr>
                <w:color w:val="000080"/>
              </w:rPr>
              <w:t xml:space="preserve">Partners have spotters and are close to the ground </w:t>
            </w:r>
          </w:p>
          <w:p w14:paraId="07EE28FC" w14:textId="77777777" w:rsidR="00FE2FA9" w:rsidRDefault="00FE2FA9" w:rsidP="00F535D7">
            <w:pPr>
              <w:tabs>
                <w:tab w:val="left" w:pos="360"/>
              </w:tabs>
              <w:rPr>
                <w:color w:val="000080"/>
              </w:rPr>
            </w:pPr>
          </w:p>
          <w:p w14:paraId="56A6F9B4" w14:textId="77777777" w:rsidR="00FE2FA9" w:rsidRDefault="00FE2FA9" w:rsidP="00F535D7">
            <w:pPr>
              <w:tabs>
                <w:tab w:val="left" w:pos="360"/>
              </w:tabs>
              <w:rPr>
                <w:color w:val="000080"/>
              </w:rPr>
            </w:pPr>
            <w:r>
              <w:rPr>
                <w:color w:val="000080"/>
              </w:rPr>
              <w:t xml:space="preserve">First aid kit on site </w:t>
            </w:r>
          </w:p>
        </w:tc>
        <w:tc>
          <w:tcPr>
            <w:tcW w:w="3119" w:type="dxa"/>
          </w:tcPr>
          <w:p w14:paraId="5EC64408" w14:textId="77777777" w:rsidR="00FE2FA9" w:rsidRDefault="00FE2FA9" w:rsidP="00F535D7">
            <w:pPr>
              <w:tabs>
                <w:tab w:val="left" w:pos="360"/>
              </w:tabs>
              <w:rPr>
                <w:color w:val="000080"/>
              </w:rPr>
            </w:pPr>
            <w:r>
              <w:rPr>
                <w:color w:val="000080"/>
              </w:rPr>
              <w:t>3</w:t>
            </w:r>
          </w:p>
        </w:tc>
        <w:tc>
          <w:tcPr>
            <w:tcW w:w="3119" w:type="dxa"/>
          </w:tcPr>
          <w:p w14:paraId="772CD858" w14:textId="77777777" w:rsidR="00FE2FA9" w:rsidRDefault="00FE2FA9" w:rsidP="00F535D7">
            <w:pPr>
              <w:tabs>
                <w:tab w:val="left" w:pos="360"/>
              </w:tabs>
              <w:rPr>
                <w:color w:val="000080"/>
              </w:rPr>
            </w:pPr>
            <w:r>
              <w:rPr>
                <w:color w:val="000080"/>
              </w:rPr>
              <w:t>2</w:t>
            </w:r>
          </w:p>
        </w:tc>
        <w:tc>
          <w:tcPr>
            <w:tcW w:w="3119" w:type="dxa"/>
          </w:tcPr>
          <w:p w14:paraId="0E74A853" w14:textId="77777777" w:rsidR="00FE2FA9" w:rsidRDefault="00FE2FA9" w:rsidP="00F535D7">
            <w:pPr>
              <w:tabs>
                <w:tab w:val="left" w:pos="360"/>
              </w:tabs>
              <w:rPr>
                <w:color w:val="000080"/>
              </w:rPr>
            </w:pPr>
            <w:r>
              <w:rPr>
                <w:color w:val="000080"/>
              </w:rPr>
              <w:t>6</w:t>
            </w:r>
          </w:p>
        </w:tc>
      </w:tr>
      <w:tr w:rsidR="00FE2FA9" w14:paraId="3301EF83" w14:textId="77777777" w:rsidTr="00F535D7">
        <w:trPr>
          <w:trHeight w:val="699"/>
        </w:trPr>
        <w:tc>
          <w:tcPr>
            <w:tcW w:w="1526" w:type="dxa"/>
          </w:tcPr>
          <w:p w14:paraId="00F8C714" w14:textId="77777777" w:rsidR="00FE2FA9" w:rsidRDefault="00FE2FA9" w:rsidP="00F535D7">
            <w:pPr>
              <w:tabs>
                <w:tab w:val="left" w:pos="360"/>
              </w:tabs>
              <w:rPr>
                <w:color w:val="000080"/>
              </w:rPr>
            </w:pPr>
            <w:r>
              <w:rPr>
                <w:color w:val="000080"/>
              </w:rPr>
              <w:t xml:space="preserve">Impact </w:t>
            </w:r>
          </w:p>
        </w:tc>
        <w:tc>
          <w:tcPr>
            <w:tcW w:w="1559" w:type="dxa"/>
          </w:tcPr>
          <w:p w14:paraId="62F9EEC1" w14:textId="77777777" w:rsidR="00FE2FA9" w:rsidRDefault="00FE2FA9" w:rsidP="00F535D7">
            <w:pPr>
              <w:tabs>
                <w:tab w:val="left" w:pos="360"/>
              </w:tabs>
              <w:rPr>
                <w:color w:val="000080"/>
              </w:rPr>
            </w:pPr>
            <w:r>
              <w:rPr>
                <w:color w:val="000080"/>
              </w:rPr>
              <w:t xml:space="preserve">Hitting climbing wall, floor or participant </w:t>
            </w:r>
          </w:p>
        </w:tc>
        <w:tc>
          <w:tcPr>
            <w:tcW w:w="2410" w:type="dxa"/>
          </w:tcPr>
          <w:p w14:paraId="29494D90" w14:textId="77777777" w:rsidR="00FE2FA9" w:rsidRDefault="00FE2FA9" w:rsidP="00F535D7">
            <w:pPr>
              <w:tabs>
                <w:tab w:val="left" w:pos="360"/>
              </w:tabs>
              <w:rPr>
                <w:color w:val="000080"/>
              </w:rPr>
            </w:pPr>
            <w:r>
              <w:rPr>
                <w:color w:val="000080"/>
              </w:rPr>
              <w:t xml:space="preserve">Instruction to take care and how to spot correctly </w:t>
            </w:r>
          </w:p>
        </w:tc>
        <w:tc>
          <w:tcPr>
            <w:tcW w:w="3119" w:type="dxa"/>
          </w:tcPr>
          <w:p w14:paraId="7C315E62" w14:textId="77777777" w:rsidR="00FE2FA9" w:rsidRDefault="00FE2FA9" w:rsidP="00F535D7">
            <w:pPr>
              <w:tabs>
                <w:tab w:val="left" w:pos="360"/>
              </w:tabs>
              <w:rPr>
                <w:color w:val="000080"/>
              </w:rPr>
            </w:pPr>
            <w:r>
              <w:rPr>
                <w:color w:val="000080"/>
              </w:rPr>
              <w:t>2</w:t>
            </w:r>
          </w:p>
        </w:tc>
        <w:tc>
          <w:tcPr>
            <w:tcW w:w="3119" w:type="dxa"/>
          </w:tcPr>
          <w:p w14:paraId="0CFEC3F9" w14:textId="77777777" w:rsidR="00FE2FA9" w:rsidRDefault="00FE2FA9" w:rsidP="00F535D7">
            <w:pPr>
              <w:tabs>
                <w:tab w:val="left" w:pos="360"/>
              </w:tabs>
              <w:rPr>
                <w:color w:val="000080"/>
              </w:rPr>
            </w:pPr>
            <w:r>
              <w:rPr>
                <w:color w:val="000080"/>
              </w:rPr>
              <w:t>3</w:t>
            </w:r>
          </w:p>
        </w:tc>
        <w:tc>
          <w:tcPr>
            <w:tcW w:w="3119" w:type="dxa"/>
          </w:tcPr>
          <w:p w14:paraId="24B0F05D" w14:textId="77777777" w:rsidR="00FE2FA9" w:rsidRDefault="00FE2FA9" w:rsidP="00F535D7">
            <w:pPr>
              <w:tabs>
                <w:tab w:val="left" w:pos="360"/>
              </w:tabs>
              <w:rPr>
                <w:color w:val="000080"/>
              </w:rPr>
            </w:pPr>
            <w:r>
              <w:rPr>
                <w:color w:val="000080"/>
              </w:rPr>
              <w:t>5</w:t>
            </w:r>
          </w:p>
        </w:tc>
      </w:tr>
      <w:tr w:rsidR="00FE2FA9" w14:paraId="0D1F85A8" w14:textId="77777777" w:rsidTr="00F535D7">
        <w:trPr>
          <w:trHeight w:val="699"/>
        </w:trPr>
        <w:tc>
          <w:tcPr>
            <w:tcW w:w="1526" w:type="dxa"/>
          </w:tcPr>
          <w:p w14:paraId="6C4E3241" w14:textId="77777777" w:rsidR="00FE2FA9" w:rsidRDefault="00FE2FA9" w:rsidP="00F535D7">
            <w:pPr>
              <w:tabs>
                <w:tab w:val="left" w:pos="360"/>
              </w:tabs>
              <w:rPr>
                <w:color w:val="000080"/>
              </w:rPr>
            </w:pPr>
            <w:r>
              <w:rPr>
                <w:color w:val="000080"/>
              </w:rPr>
              <w:t xml:space="preserve">Muscle injury </w:t>
            </w:r>
          </w:p>
        </w:tc>
        <w:tc>
          <w:tcPr>
            <w:tcW w:w="1559" w:type="dxa"/>
          </w:tcPr>
          <w:p w14:paraId="0EEAD443" w14:textId="77777777" w:rsidR="00FE2FA9" w:rsidRDefault="00FE2FA9" w:rsidP="00F535D7">
            <w:pPr>
              <w:tabs>
                <w:tab w:val="left" w:pos="360"/>
              </w:tabs>
              <w:rPr>
                <w:color w:val="000080"/>
              </w:rPr>
            </w:pPr>
            <w:r>
              <w:rPr>
                <w:color w:val="000080"/>
              </w:rPr>
              <w:t xml:space="preserve">Pulling of muscle while climbing </w:t>
            </w:r>
          </w:p>
        </w:tc>
        <w:tc>
          <w:tcPr>
            <w:tcW w:w="2410" w:type="dxa"/>
          </w:tcPr>
          <w:p w14:paraId="61DDD080" w14:textId="77777777" w:rsidR="00FE2FA9" w:rsidRDefault="00FE2FA9" w:rsidP="00F535D7">
            <w:pPr>
              <w:tabs>
                <w:tab w:val="left" w:pos="360"/>
              </w:tabs>
              <w:rPr>
                <w:color w:val="000080"/>
              </w:rPr>
            </w:pPr>
            <w:r>
              <w:rPr>
                <w:color w:val="000080"/>
              </w:rPr>
              <w:t xml:space="preserve">Warm up and warm downs </w:t>
            </w:r>
          </w:p>
        </w:tc>
        <w:tc>
          <w:tcPr>
            <w:tcW w:w="3119" w:type="dxa"/>
          </w:tcPr>
          <w:p w14:paraId="1594A741" w14:textId="77777777" w:rsidR="00FE2FA9" w:rsidRDefault="00FE2FA9" w:rsidP="00F535D7">
            <w:pPr>
              <w:tabs>
                <w:tab w:val="left" w:pos="360"/>
              </w:tabs>
              <w:rPr>
                <w:color w:val="000080"/>
              </w:rPr>
            </w:pPr>
            <w:r>
              <w:rPr>
                <w:color w:val="000080"/>
              </w:rPr>
              <w:t>1</w:t>
            </w:r>
          </w:p>
        </w:tc>
        <w:tc>
          <w:tcPr>
            <w:tcW w:w="3119" w:type="dxa"/>
          </w:tcPr>
          <w:p w14:paraId="02E1198C" w14:textId="77777777" w:rsidR="00FE2FA9" w:rsidRDefault="00FE2FA9" w:rsidP="00F535D7">
            <w:pPr>
              <w:tabs>
                <w:tab w:val="left" w:pos="360"/>
              </w:tabs>
              <w:rPr>
                <w:color w:val="000080"/>
              </w:rPr>
            </w:pPr>
            <w:r>
              <w:rPr>
                <w:color w:val="000080"/>
              </w:rPr>
              <w:t>3</w:t>
            </w:r>
          </w:p>
        </w:tc>
        <w:tc>
          <w:tcPr>
            <w:tcW w:w="3119" w:type="dxa"/>
          </w:tcPr>
          <w:p w14:paraId="109DB46D" w14:textId="77777777" w:rsidR="00FE2FA9" w:rsidRDefault="00FE2FA9" w:rsidP="00F535D7">
            <w:pPr>
              <w:tabs>
                <w:tab w:val="left" w:pos="360"/>
              </w:tabs>
              <w:rPr>
                <w:color w:val="000080"/>
              </w:rPr>
            </w:pPr>
            <w:r>
              <w:rPr>
                <w:color w:val="000080"/>
              </w:rPr>
              <w:t>4</w:t>
            </w:r>
          </w:p>
        </w:tc>
      </w:tr>
      <w:tr w:rsidR="00FE2FA9" w14:paraId="7AA4FB28" w14:textId="77777777" w:rsidTr="00F535D7">
        <w:trPr>
          <w:trHeight w:val="699"/>
        </w:trPr>
        <w:tc>
          <w:tcPr>
            <w:tcW w:w="1526" w:type="dxa"/>
          </w:tcPr>
          <w:p w14:paraId="0D573029" w14:textId="77777777" w:rsidR="00FE2FA9" w:rsidRDefault="00FE2FA9" w:rsidP="00F535D7">
            <w:pPr>
              <w:tabs>
                <w:tab w:val="left" w:pos="360"/>
              </w:tabs>
              <w:rPr>
                <w:color w:val="000080"/>
              </w:rPr>
            </w:pPr>
            <w:r>
              <w:rPr>
                <w:color w:val="000080"/>
              </w:rPr>
              <w:t xml:space="preserve">Eye irritation </w:t>
            </w:r>
          </w:p>
        </w:tc>
        <w:tc>
          <w:tcPr>
            <w:tcW w:w="1559" w:type="dxa"/>
          </w:tcPr>
          <w:p w14:paraId="64DF5C39" w14:textId="77777777" w:rsidR="00FE2FA9" w:rsidRDefault="00FE2FA9" w:rsidP="00F535D7">
            <w:pPr>
              <w:tabs>
                <w:tab w:val="left" w:pos="360"/>
              </w:tabs>
              <w:rPr>
                <w:color w:val="000080"/>
              </w:rPr>
            </w:pPr>
            <w:r>
              <w:rPr>
                <w:color w:val="000080"/>
              </w:rPr>
              <w:t xml:space="preserve">Dust from chalk </w:t>
            </w:r>
          </w:p>
        </w:tc>
        <w:tc>
          <w:tcPr>
            <w:tcW w:w="2410" w:type="dxa"/>
          </w:tcPr>
          <w:p w14:paraId="67E1F3E9" w14:textId="77777777" w:rsidR="00FE2FA9" w:rsidRDefault="00FE2FA9" w:rsidP="00F535D7">
            <w:pPr>
              <w:tabs>
                <w:tab w:val="left" w:pos="360"/>
              </w:tabs>
              <w:rPr>
                <w:color w:val="000080"/>
              </w:rPr>
            </w:pPr>
            <w:r>
              <w:rPr>
                <w:color w:val="000080"/>
              </w:rPr>
              <w:t xml:space="preserve">Eye wash on site </w:t>
            </w:r>
          </w:p>
        </w:tc>
        <w:tc>
          <w:tcPr>
            <w:tcW w:w="3119" w:type="dxa"/>
          </w:tcPr>
          <w:p w14:paraId="62571F7D" w14:textId="77777777" w:rsidR="00FE2FA9" w:rsidRDefault="00FE2FA9" w:rsidP="00F535D7">
            <w:pPr>
              <w:tabs>
                <w:tab w:val="left" w:pos="360"/>
              </w:tabs>
              <w:rPr>
                <w:color w:val="000080"/>
              </w:rPr>
            </w:pPr>
            <w:r>
              <w:rPr>
                <w:color w:val="000080"/>
              </w:rPr>
              <w:t>1</w:t>
            </w:r>
          </w:p>
        </w:tc>
        <w:tc>
          <w:tcPr>
            <w:tcW w:w="3119" w:type="dxa"/>
          </w:tcPr>
          <w:p w14:paraId="435FE330" w14:textId="77777777" w:rsidR="00FE2FA9" w:rsidRDefault="00FE2FA9" w:rsidP="00F535D7">
            <w:pPr>
              <w:tabs>
                <w:tab w:val="left" w:pos="360"/>
              </w:tabs>
              <w:rPr>
                <w:color w:val="000080"/>
              </w:rPr>
            </w:pPr>
            <w:r>
              <w:rPr>
                <w:color w:val="000080"/>
              </w:rPr>
              <w:t>4</w:t>
            </w:r>
          </w:p>
        </w:tc>
        <w:tc>
          <w:tcPr>
            <w:tcW w:w="3119" w:type="dxa"/>
          </w:tcPr>
          <w:p w14:paraId="509B8E0A" w14:textId="77777777" w:rsidR="00FE2FA9" w:rsidRDefault="00FE2FA9" w:rsidP="00F535D7">
            <w:pPr>
              <w:tabs>
                <w:tab w:val="left" w:pos="360"/>
              </w:tabs>
              <w:rPr>
                <w:color w:val="000080"/>
              </w:rPr>
            </w:pPr>
            <w:r>
              <w:rPr>
                <w:color w:val="000080"/>
              </w:rPr>
              <w:t>6</w:t>
            </w:r>
          </w:p>
        </w:tc>
      </w:tr>
    </w:tbl>
    <w:p w14:paraId="26443275" w14:textId="77777777" w:rsidR="00FE2FA9" w:rsidRDefault="00FE2FA9" w:rsidP="00FE2FA9"/>
    <w:p w14:paraId="21506EF9" w14:textId="77777777" w:rsidR="00FE2FA9" w:rsidRDefault="00FE2FA9" w:rsidP="00FE2FA9">
      <w:pPr>
        <w:rPr>
          <w:color w:val="000000"/>
          <w:sz w:val="24"/>
          <w:szCs w:val="24"/>
        </w:rPr>
      </w:pPr>
    </w:p>
    <w:p w14:paraId="25BE1057" w14:textId="77777777" w:rsidR="00FE2FA9" w:rsidRDefault="00FE2FA9" w:rsidP="00FE2FA9">
      <w:pPr>
        <w:rPr>
          <w:color w:val="000000"/>
          <w:sz w:val="24"/>
          <w:szCs w:val="24"/>
        </w:rPr>
      </w:pPr>
    </w:p>
    <w:p w14:paraId="078590D5" w14:textId="77777777" w:rsidR="00FE2FA9" w:rsidRPr="00122907" w:rsidRDefault="00FE2FA9" w:rsidP="00FE2FA9">
      <w:pPr>
        <w:rPr>
          <w:color w:val="000000"/>
          <w:sz w:val="24"/>
          <w:szCs w:val="24"/>
          <w:u w:val="single"/>
        </w:rPr>
      </w:pPr>
      <w:r w:rsidRPr="00122907">
        <w:rPr>
          <w:color w:val="000000"/>
          <w:sz w:val="24"/>
          <w:szCs w:val="24"/>
          <w:u w:val="single"/>
        </w:rPr>
        <w:t xml:space="preserve">References </w:t>
      </w:r>
    </w:p>
    <w:p w14:paraId="2A11E9D6" w14:textId="77777777" w:rsidR="00FE2FA9" w:rsidRDefault="00FE2FA9" w:rsidP="00FE2FA9">
      <w:pPr>
        <w:rPr>
          <w:color w:val="000000"/>
          <w:sz w:val="24"/>
          <w:szCs w:val="24"/>
        </w:rPr>
      </w:pPr>
    </w:p>
    <w:p w14:paraId="0C4481E6" w14:textId="77777777" w:rsidR="00FE2FA9" w:rsidRDefault="00FE2FA9" w:rsidP="00FE2FA9">
      <w:pPr>
        <w:rPr>
          <w:color w:val="000000"/>
          <w:sz w:val="24"/>
          <w:szCs w:val="24"/>
        </w:rPr>
      </w:pPr>
    </w:p>
    <w:p w14:paraId="3B380F26" w14:textId="77777777" w:rsidR="00FE2FA9" w:rsidRDefault="00FE2FA9" w:rsidP="00FE2FA9">
      <w:pPr>
        <w:numPr>
          <w:ilvl w:val="0"/>
          <w:numId w:val="33"/>
        </w:numPr>
        <w:rPr>
          <w:color w:val="000000"/>
          <w:sz w:val="24"/>
          <w:szCs w:val="24"/>
          <w:lang w:eastAsia="en-US"/>
        </w:rPr>
      </w:pPr>
      <w:r>
        <w:rPr>
          <w:color w:val="000000"/>
          <w:sz w:val="24"/>
          <w:szCs w:val="24"/>
        </w:rPr>
        <w:lastRenderedPageBreak/>
        <w:t>Barney, David &amp; Christenson, Robert. (2010). The Spectrum of Teaching Styles: Style F- Guided Discovery. OAHERD Journal. XLVI. 14-16. Accessed 29 March 2021</w:t>
      </w:r>
    </w:p>
    <w:p w14:paraId="70AA004A" w14:textId="77777777" w:rsidR="00FE2FA9" w:rsidRDefault="00FE2FA9" w:rsidP="00FE2FA9">
      <w:pPr>
        <w:numPr>
          <w:ilvl w:val="0"/>
          <w:numId w:val="33"/>
        </w:numPr>
      </w:pPr>
      <w:r w:rsidRPr="009B1F1D">
        <w:rPr>
          <w:color w:val="000000"/>
          <w:sz w:val="24"/>
          <w:szCs w:val="24"/>
        </w:rPr>
        <w:t xml:space="preserve">Heron, J. (1999) The Complete Facilitators Handbook. 1st edn. London: Kogan Page Limited </w:t>
      </w:r>
    </w:p>
    <w:p w14:paraId="44DA0EC5" w14:textId="77777777" w:rsidR="00FE2FA9" w:rsidRDefault="00FE2FA9" w:rsidP="00FE2FA9">
      <w:pPr>
        <w:numPr>
          <w:ilvl w:val="0"/>
          <w:numId w:val="33"/>
        </w:numPr>
        <w:rPr>
          <w:color w:val="000000"/>
          <w:sz w:val="24"/>
          <w:szCs w:val="24"/>
        </w:rPr>
      </w:pPr>
      <w:r>
        <w:rPr>
          <w:color w:val="000000"/>
          <w:sz w:val="24"/>
          <w:szCs w:val="24"/>
        </w:rPr>
        <w:t xml:space="preserve">Welsh Assembly Government (2008) Physical Education in the National Curriculum for Wales. Available at: https://hwb.gov.wales/api/storage/7b01cf26-9974-4c3d-bb1f-ee79e111b448/physical-education-inthe-national-curriculum.pdf. (Accessed: 29 April 2021 </w:t>
      </w:r>
    </w:p>
    <w:p w14:paraId="7C756704" w14:textId="77777777" w:rsidR="00FE2FA9" w:rsidRDefault="00FE2FA9" w:rsidP="00FE2FA9">
      <w:pPr>
        <w:numPr>
          <w:ilvl w:val="0"/>
          <w:numId w:val="33"/>
        </w:numPr>
        <w:rPr>
          <w:sz w:val="24"/>
          <w:szCs w:val="24"/>
          <w:lang w:eastAsia="en-US"/>
        </w:rPr>
      </w:pPr>
      <w:r>
        <w:rPr>
          <w:color w:val="000000"/>
          <w:sz w:val="24"/>
          <w:szCs w:val="24"/>
        </w:rPr>
        <w:t xml:space="preserve">Welsh Assembly Government (2009) Physical Education Guidance for Key Stages 2 and 3. Available at: https://hwb.gov.wales/api/storage/3da78371-3567-4804-9539-88b1b7ad8d1a/physical-education-guidance-key-stages-2-and-3.pdf. (Accessed: 28 April 2021 </w:t>
      </w:r>
    </w:p>
    <w:p w14:paraId="2F6A82C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27221F"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B21B6" w14:textId="77777777" w:rsidR="00DD5533" w:rsidRDefault="00DD5533">
      <w:r>
        <w:separator/>
      </w:r>
    </w:p>
  </w:endnote>
  <w:endnote w:type="continuationSeparator" w:id="0">
    <w:p w14:paraId="50816AFE" w14:textId="77777777" w:rsidR="00DD5533" w:rsidRDefault="00DD5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5D12E" w14:textId="6F7DE8E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7787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7787F">
      <w:rPr>
        <w:b/>
        <w:noProof/>
      </w:rPr>
      <w:t>3</w:t>
    </w:r>
    <w:r w:rsidR="0017512A">
      <w:rPr>
        <w:b/>
        <w:sz w:val="24"/>
        <w:szCs w:val="24"/>
      </w:rPr>
      <w:fldChar w:fldCharType="end"/>
    </w:r>
  </w:p>
  <w:p w14:paraId="7C168C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F453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0C358" w14:textId="77777777" w:rsidR="00DD5533" w:rsidRDefault="00DD5533">
      <w:r>
        <w:separator/>
      </w:r>
    </w:p>
  </w:footnote>
  <w:footnote w:type="continuationSeparator" w:id="0">
    <w:p w14:paraId="6A7031C1" w14:textId="77777777" w:rsidR="00DD5533" w:rsidRDefault="00DD55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BC03CC"/>
    <w:multiLevelType w:val="hybridMultilevel"/>
    <w:tmpl w:val="B70CC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242CA"/>
    <w:multiLevelType w:val="multilevel"/>
    <w:tmpl w:val="2930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C33E0B"/>
    <w:multiLevelType w:val="multilevel"/>
    <w:tmpl w:val="B95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640733"/>
    <w:multiLevelType w:val="multilevel"/>
    <w:tmpl w:val="DFD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8C3077"/>
    <w:multiLevelType w:val="multilevel"/>
    <w:tmpl w:val="1CD6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B6569ED"/>
    <w:multiLevelType w:val="hybridMultilevel"/>
    <w:tmpl w:val="068EE8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D3B6414"/>
    <w:multiLevelType w:val="multilevel"/>
    <w:tmpl w:val="601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C025AC"/>
    <w:multiLevelType w:val="multilevel"/>
    <w:tmpl w:val="DE2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ED4336"/>
    <w:multiLevelType w:val="multilevel"/>
    <w:tmpl w:val="52E6D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8B222E"/>
    <w:multiLevelType w:val="multilevel"/>
    <w:tmpl w:val="14AA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EB6F73"/>
    <w:multiLevelType w:val="hybridMultilevel"/>
    <w:tmpl w:val="2CD68EF4"/>
    <w:lvl w:ilvl="0" w:tplc="FE98AD84">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86864E6"/>
    <w:multiLevelType w:val="multilevel"/>
    <w:tmpl w:val="37B2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DF412C"/>
    <w:multiLevelType w:val="hybridMultilevel"/>
    <w:tmpl w:val="D2A80E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6922C48"/>
    <w:multiLevelType w:val="multilevel"/>
    <w:tmpl w:val="120A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F6008F5"/>
    <w:multiLevelType w:val="multilevel"/>
    <w:tmpl w:val="9DF2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D8367E6"/>
    <w:multiLevelType w:val="multilevel"/>
    <w:tmpl w:val="6E60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7"/>
  </w:num>
  <w:num w:numId="3">
    <w:abstractNumId w:val="31"/>
  </w:num>
  <w:num w:numId="4">
    <w:abstractNumId w:val="20"/>
  </w:num>
  <w:num w:numId="5">
    <w:abstractNumId w:val="15"/>
  </w:num>
  <w:num w:numId="6">
    <w:abstractNumId w:val="30"/>
  </w:num>
  <w:num w:numId="7">
    <w:abstractNumId w:val="5"/>
  </w:num>
  <w:num w:numId="8">
    <w:abstractNumId w:val="26"/>
  </w:num>
  <w:num w:numId="9">
    <w:abstractNumId w:val="18"/>
  </w:num>
  <w:num w:numId="10">
    <w:abstractNumId w:val="9"/>
  </w:num>
  <w:num w:numId="11">
    <w:abstractNumId w:val="10"/>
  </w:num>
  <w:num w:numId="12">
    <w:abstractNumId w:val="16"/>
  </w:num>
  <w:num w:numId="13">
    <w:abstractNumId w:val="25"/>
  </w:num>
  <w:num w:numId="14">
    <w:abstractNumId w:val="6"/>
  </w:num>
  <w:num w:numId="15">
    <w:abstractNumId w:val="0"/>
  </w:num>
  <w:num w:numId="16">
    <w:abstractNumId w:val="12"/>
  </w:num>
  <w:num w:numId="17">
    <w:abstractNumId w:val="4"/>
  </w:num>
  <w:num w:numId="18">
    <w:abstractNumId w:val="23"/>
  </w:num>
  <w:num w:numId="19">
    <w:abstractNumId w:val="11"/>
  </w:num>
  <w:num w:numId="20">
    <w:abstractNumId w:val="19"/>
  </w:num>
  <w:num w:numId="21">
    <w:abstractNumId w:val="14"/>
  </w:num>
  <w:num w:numId="22">
    <w:abstractNumId w:val="29"/>
  </w:num>
  <w:num w:numId="23">
    <w:abstractNumId w:val="7"/>
  </w:num>
  <w:num w:numId="24">
    <w:abstractNumId w:val="22"/>
  </w:num>
  <w:num w:numId="25">
    <w:abstractNumId w:val="32"/>
  </w:num>
  <w:num w:numId="26">
    <w:abstractNumId w:val="28"/>
  </w:num>
  <w:num w:numId="27">
    <w:abstractNumId w:val="21"/>
  </w:num>
  <w:num w:numId="28">
    <w:abstractNumId w:val="1"/>
  </w:num>
  <w:num w:numId="29">
    <w:abstractNumId w:val="24"/>
  </w:num>
  <w:num w:numId="30">
    <w:abstractNumId w:val="8"/>
  </w:num>
  <w:num w:numId="31">
    <w:abstractNumId w:val="13"/>
  </w:num>
  <w:num w:numId="32">
    <w:abstractNumId w:val="27"/>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282"/>
    <w:rsid w:val="00003BA3"/>
    <w:rsid w:val="00011666"/>
    <w:rsid w:val="00026B02"/>
    <w:rsid w:val="000822E5"/>
    <w:rsid w:val="000971FC"/>
    <w:rsid w:val="000A2A3A"/>
    <w:rsid w:val="000A492A"/>
    <w:rsid w:val="000D2F80"/>
    <w:rsid w:val="000E413A"/>
    <w:rsid w:val="000E7E29"/>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6CB1"/>
    <w:rsid w:val="0022746E"/>
    <w:rsid w:val="00235F71"/>
    <w:rsid w:val="002444CA"/>
    <w:rsid w:val="00260DE6"/>
    <w:rsid w:val="00270076"/>
    <w:rsid w:val="00273FEE"/>
    <w:rsid w:val="0028204E"/>
    <w:rsid w:val="0028591B"/>
    <w:rsid w:val="002878BF"/>
    <w:rsid w:val="00291841"/>
    <w:rsid w:val="002C449B"/>
    <w:rsid w:val="002C6040"/>
    <w:rsid w:val="002D5B3F"/>
    <w:rsid w:val="002E272E"/>
    <w:rsid w:val="002F5778"/>
    <w:rsid w:val="003223E0"/>
    <w:rsid w:val="003337EB"/>
    <w:rsid w:val="00336426"/>
    <w:rsid w:val="00352C4A"/>
    <w:rsid w:val="00362560"/>
    <w:rsid w:val="00365A44"/>
    <w:rsid w:val="003732FD"/>
    <w:rsid w:val="003753B2"/>
    <w:rsid w:val="00376559"/>
    <w:rsid w:val="00382BAA"/>
    <w:rsid w:val="00384985"/>
    <w:rsid w:val="00384D73"/>
    <w:rsid w:val="00393EB6"/>
    <w:rsid w:val="00395631"/>
    <w:rsid w:val="003A23EA"/>
    <w:rsid w:val="003A3CE5"/>
    <w:rsid w:val="003B0A5D"/>
    <w:rsid w:val="003B366F"/>
    <w:rsid w:val="003B3F9D"/>
    <w:rsid w:val="003B6C95"/>
    <w:rsid w:val="003E5751"/>
    <w:rsid w:val="004046A9"/>
    <w:rsid w:val="00404C50"/>
    <w:rsid w:val="00423934"/>
    <w:rsid w:val="00426244"/>
    <w:rsid w:val="00443B16"/>
    <w:rsid w:val="00451810"/>
    <w:rsid w:val="00470A38"/>
    <w:rsid w:val="00477880"/>
    <w:rsid w:val="00483274"/>
    <w:rsid w:val="004874DE"/>
    <w:rsid w:val="004B5334"/>
    <w:rsid w:val="004B6C14"/>
    <w:rsid w:val="004D5E9B"/>
    <w:rsid w:val="004D63D9"/>
    <w:rsid w:val="004E6585"/>
    <w:rsid w:val="004F38B4"/>
    <w:rsid w:val="0050249F"/>
    <w:rsid w:val="00524566"/>
    <w:rsid w:val="00527E60"/>
    <w:rsid w:val="00530BEF"/>
    <w:rsid w:val="00542370"/>
    <w:rsid w:val="00552351"/>
    <w:rsid w:val="00561F00"/>
    <w:rsid w:val="00562C4E"/>
    <w:rsid w:val="00562DEC"/>
    <w:rsid w:val="00573F83"/>
    <w:rsid w:val="00576AB4"/>
    <w:rsid w:val="00577917"/>
    <w:rsid w:val="0058048A"/>
    <w:rsid w:val="00590667"/>
    <w:rsid w:val="005969E2"/>
    <w:rsid w:val="005A1689"/>
    <w:rsid w:val="005B61CD"/>
    <w:rsid w:val="005D06FF"/>
    <w:rsid w:val="005D1D58"/>
    <w:rsid w:val="005D432C"/>
    <w:rsid w:val="005E285E"/>
    <w:rsid w:val="005E2A6F"/>
    <w:rsid w:val="005E72F8"/>
    <w:rsid w:val="005F0579"/>
    <w:rsid w:val="005F3A53"/>
    <w:rsid w:val="006062A3"/>
    <w:rsid w:val="00610E08"/>
    <w:rsid w:val="006140BF"/>
    <w:rsid w:val="006161BE"/>
    <w:rsid w:val="00620787"/>
    <w:rsid w:val="00632434"/>
    <w:rsid w:val="0063393D"/>
    <w:rsid w:val="0063478F"/>
    <w:rsid w:val="00644256"/>
    <w:rsid w:val="00661D6F"/>
    <w:rsid w:val="006628E9"/>
    <w:rsid w:val="0066725E"/>
    <w:rsid w:val="006716C7"/>
    <w:rsid w:val="00681208"/>
    <w:rsid w:val="00681FA9"/>
    <w:rsid w:val="00691EA9"/>
    <w:rsid w:val="006934D4"/>
    <w:rsid w:val="006A6DC3"/>
    <w:rsid w:val="006B6BF5"/>
    <w:rsid w:val="006B6EA3"/>
    <w:rsid w:val="006D49ED"/>
    <w:rsid w:val="006D55CE"/>
    <w:rsid w:val="006D637A"/>
    <w:rsid w:val="006D6F24"/>
    <w:rsid w:val="006F0F95"/>
    <w:rsid w:val="006F45BF"/>
    <w:rsid w:val="006F60E0"/>
    <w:rsid w:val="006F70CD"/>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62AE"/>
    <w:rsid w:val="008D763F"/>
    <w:rsid w:val="008F036F"/>
    <w:rsid w:val="008F1308"/>
    <w:rsid w:val="008F78C2"/>
    <w:rsid w:val="00904568"/>
    <w:rsid w:val="00911394"/>
    <w:rsid w:val="00923EF2"/>
    <w:rsid w:val="00926D25"/>
    <w:rsid w:val="00926E9D"/>
    <w:rsid w:val="009315A0"/>
    <w:rsid w:val="00932C6E"/>
    <w:rsid w:val="00933F10"/>
    <w:rsid w:val="009433C5"/>
    <w:rsid w:val="009561BE"/>
    <w:rsid w:val="00965881"/>
    <w:rsid w:val="009871FF"/>
    <w:rsid w:val="00990799"/>
    <w:rsid w:val="00994F08"/>
    <w:rsid w:val="00995D51"/>
    <w:rsid w:val="009A0631"/>
    <w:rsid w:val="009B10ED"/>
    <w:rsid w:val="009D3EA4"/>
    <w:rsid w:val="009D649C"/>
    <w:rsid w:val="009E4BC1"/>
    <w:rsid w:val="009F5CB2"/>
    <w:rsid w:val="00A03BB8"/>
    <w:rsid w:val="00A16E98"/>
    <w:rsid w:val="00A26942"/>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357E"/>
    <w:rsid w:val="00B50EA8"/>
    <w:rsid w:val="00B64082"/>
    <w:rsid w:val="00B72325"/>
    <w:rsid w:val="00B81AD3"/>
    <w:rsid w:val="00B829D8"/>
    <w:rsid w:val="00B84B5B"/>
    <w:rsid w:val="00B86446"/>
    <w:rsid w:val="00B9228B"/>
    <w:rsid w:val="00BA1176"/>
    <w:rsid w:val="00BE0B01"/>
    <w:rsid w:val="00BE79C7"/>
    <w:rsid w:val="00BF3CB5"/>
    <w:rsid w:val="00BF4447"/>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05A"/>
    <w:rsid w:val="00DA36EE"/>
    <w:rsid w:val="00DB116D"/>
    <w:rsid w:val="00DD17CC"/>
    <w:rsid w:val="00DD5533"/>
    <w:rsid w:val="00DE217A"/>
    <w:rsid w:val="00DE3664"/>
    <w:rsid w:val="00DE67C2"/>
    <w:rsid w:val="00DF321B"/>
    <w:rsid w:val="00E230E0"/>
    <w:rsid w:val="00E27F15"/>
    <w:rsid w:val="00E4613E"/>
    <w:rsid w:val="00E51AAC"/>
    <w:rsid w:val="00E66CC0"/>
    <w:rsid w:val="00E728A9"/>
    <w:rsid w:val="00E7787F"/>
    <w:rsid w:val="00E807D9"/>
    <w:rsid w:val="00EA0F4E"/>
    <w:rsid w:val="00EA295B"/>
    <w:rsid w:val="00EA3B9B"/>
    <w:rsid w:val="00EA6801"/>
    <w:rsid w:val="00EB4F96"/>
    <w:rsid w:val="00EB7AB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3575"/>
    <w:rsid w:val="00FA04CD"/>
    <w:rsid w:val="00FA25F5"/>
    <w:rsid w:val="00FA2810"/>
    <w:rsid w:val="00FA68F8"/>
    <w:rsid w:val="00FB1DC0"/>
    <w:rsid w:val="00FB3B4E"/>
    <w:rsid w:val="00FB4521"/>
    <w:rsid w:val="00FB4F84"/>
    <w:rsid w:val="00FB5CF8"/>
    <w:rsid w:val="00FE2FA9"/>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36C7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6F70CD"/>
    <w:rPr>
      <w:color w:val="605E5C"/>
      <w:shd w:val="clear" w:color="auto" w:fill="E1DFDD"/>
    </w:rPr>
  </w:style>
  <w:style w:type="character" w:styleId="FollowedHyperlink">
    <w:name w:val="FollowedHyperlink"/>
    <w:basedOn w:val="DefaultParagraphFont"/>
    <w:semiHidden/>
    <w:unhideWhenUsed/>
    <w:rsid w:val="006F70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13261">
      <w:bodyDiv w:val="1"/>
      <w:marLeft w:val="0"/>
      <w:marRight w:val="0"/>
      <w:marTop w:val="0"/>
      <w:marBottom w:val="0"/>
      <w:divBdr>
        <w:top w:val="none" w:sz="0" w:space="0" w:color="auto"/>
        <w:left w:val="none" w:sz="0" w:space="0" w:color="auto"/>
        <w:bottom w:val="none" w:sz="0" w:space="0" w:color="auto"/>
        <w:right w:val="none" w:sz="0" w:space="0" w:color="auto"/>
      </w:divBdr>
    </w:div>
    <w:div w:id="238903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7</Pages>
  <Words>1292</Words>
  <Characters>7398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8673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Thomas Cheesey (2009845)</cp:lastModifiedBy>
  <cp:revision>4</cp:revision>
  <cp:lastPrinted>2014-10-10T07:42:00Z</cp:lastPrinted>
  <dcterms:created xsi:type="dcterms:W3CDTF">2021-04-30T00:41:00Z</dcterms:created>
  <dcterms:modified xsi:type="dcterms:W3CDTF">2021-04-30T00:44:00Z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