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397" w:rsidRDefault="00FC5397">
      <w:pPr>
        <w:pStyle w:val="Heading2"/>
      </w:pPr>
      <w:r>
        <w:t xml:space="preserve">Lab </w:t>
      </w:r>
      <w:r w:rsidR="00583813">
        <w:t>5</w:t>
      </w:r>
      <w:r w:rsidR="00526454">
        <w:t xml:space="preserve"> </w:t>
      </w:r>
      <w:r w:rsidR="00891284">
        <w:t>–</w:t>
      </w:r>
      <w:r w:rsidR="00526454">
        <w:t xml:space="preserve"> </w:t>
      </w:r>
      <w:r w:rsidR="00F56A17">
        <w:t>Mind Maps</w:t>
      </w:r>
    </w:p>
    <w:p w:rsidR="00FC5397" w:rsidRDefault="00891284">
      <w:pPr>
        <w:pStyle w:val="Heading2"/>
      </w:pPr>
      <w:r>
        <w:t>Objective</w:t>
      </w:r>
    </w:p>
    <w:p w:rsidR="0036734A" w:rsidRDefault="00891284">
      <w:pPr>
        <w:jc w:val="both"/>
      </w:pPr>
      <w:r>
        <w:t xml:space="preserve">This week we will </w:t>
      </w:r>
      <w:r w:rsidR="00F56A17">
        <w:t xml:space="preserve">use </w:t>
      </w:r>
      <w:r w:rsidR="004C26DE">
        <w:t>a mind map to represent the answer to the following question:</w:t>
      </w:r>
    </w:p>
    <w:p w:rsidR="004C26DE" w:rsidRDefault="004C26DE">
      <w:pPr>
        <w:jc w:val="both"/>
        <w:rPr>
          <w:i/>
          <w:iCs/>
        </w:rPr>
      </w:pPr>
      <w:r w:rsidRPr="00FD7B6B">
        <w:rPr>
          <w:i/>
          <w:iCs/>
        </w:rPr>
        <w:tab/>
      </w:r>
      <w:r w:rsidR="000B1F86">
        <w:rPr>
          <w:i/>
          <w:iCs/>
        </w:rPr>
        <w:t>Microsoft Windows – A good thing or a bad thing</w:t>
      </w:r>
      <w:r w:rsidR="00FD7B6B" w:rsidRPr="00FD7B6B">
        <w:rPr>
          <w:i/>
          <w:iCs/>
        </w:rPr>
        <w:t>?</w:t>
      </w:r>
    </w:p>
    <w:p w:rsidR="00F95724" w:rsidRDefault="00F95724" w:rsidP="00F95724">
      <w:pPr>
        <w:pStyle w:val="Heading2"/>
      </w:pPr>
      <w:r>
        <w:t>What is a Mind Map?</w:t>
      </w:r>
    </w:p>
    <w:p w:rsidR="00F95724" w:rsidRDefault="00F95724" w:rsidP="00F95724">
      <w:r>
        <w:t>A mind map is a partly-graphical method of representing data pertaining to a particular question. Mind maps are often highly colourful and contain both text and graphics.</w:t>
      </w:r>
    </w:p>
    <w:p w:rsidR="00F73797" w:rsidRDefault="00F73797" w:rsidP="00F95724"/>
    <w:p w:rsidR="00F73797" w:rsidRDefault="00D6585B" w:rsidP="00F73797">
      <w:pPr>
        <w:jc w:val="center"/>
      </w:pPr>
      <w:r>
        <w:rPr>
          <w:noProof/>
          <w:lang w:eastAsia="en-GB"/>
        </w:rPr>
        <w:drawing>
          <wp:inline distT="0" distB="0" distL="0" distR="0">
            <wp:extent cx="3648075" cy="50387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648075" cy="5038725"/>
                    </a:xfrm>
                    <a:prstGeom prst="rect">
                      <a:avLst/>
                    </a:prstGeom>
                    <a:noFill/>
                    <a:ln w="9525">
                      <a:noFill/>
                      <a:miter lim="800000"/>
                      <a:headEnd/>
                      <a:tailEnd/>
                    </a:ln>
                  </pic:spPr>
                </pic:pic>
              </a:graphicData>
            </a:graphic>
          </wp:inline>
        </w:drawing>
      </w:r>
    </w:p>
    <w:p w:rsidR="00F73797" w:rsidRDefault="00F73797" w:rsidP="00F73797">
      <w:pPr>
        <w:jc w:val="center"/>
      </w:pPr>
    </w:p>
    <w:p w:rsidR="00F73797" w:rsidRPr="00F95724" w:rsidRDefault="00F73797" w:rsidP="00F73797">
      <w:pPr>
        <w:jc w:val="center"/>
      </w:pPr>
      <w:r>
        <w:t>Example mind map</w:t>
      </w:r>
    </w:p>
    <w:p w:rsidR="00F73797" w:rsidRDefault="00F73797" w:rsidP="00F73797"/>
    <w:p w:rsidR="00F73797" w:rsidRDefault="00F73797" w:rsidP="00F73797">
      <w:r>
        <w:t>Mind maps are a very good way of taking notes in lectures, meetings, presentations and so on, as they show not only the material presented, but also the logical and thematic links between the information.</w:t>
      </w:r>
    </w:p>
    <w:p w:rsidR="00F73797" w:rsidRDefault="00F73797" w:rsidP="00F73797"/>
    <w:p w:rsidR="004C26DE" w:rsidRPr="003A369F" w:rsidRDefault="00F73797" w:rsidP="00F73797">
      <w:pPr>
        <w:rPr>
          <w:rStyle w:val="Heading2Char"/>
        </w:rPr>
      </w:pPr>
      <w:r>
        <w:t>Various software applications</w:t>
      </w:r>
      <w:r w:rsidR="000F7BDA">
        <w:t>, both commercial and open source,</w:t>
      </w:r>
      <w:r>
        <w:t xml:space="preserve"> exist for making mind maps</w:t>
      </w:r>
      <w:r w:rsidR="000F7BDA">
        <w:t>.</w:t>
      </w:r>
      <w:r>
        <w:br w:type="page"/>
      </w:r>
      <w:r w:rsidR="004C26DE" w:rsidRPr="003A369F">
        <w:rPr>
          <w:rStyle w:val="Heading2Char"/>
        </w:rPr>
        <w:lastRenderedPageBreak/>
        <w:t>How to Make a Mind Map</w:t>
      </w:r>
    </w:p>
    <w:p w:rsidR="00F95724" w:rsidRDefault="00F95724" w:rsidP="00F95724">
      <w:pPr>
        <w:numPr>
          <w:ilvl w:val="0"/>
          <w:numId w:val="11"/>
        </w:numPr>
      </w:pPr>
      <w:r>
        <w:t>Start in the centre with an image of the topic, using at least 3 colours.</w:t>
      </w:r>
    </w:p>
    <w:p w:rsidR="00F95724" w:rsidRDefault="00F95724" w:rsidP="00F95724">
      <w:pPr>
        <w:numPr>
          <w:ilvl w:val="0"/>
          <w:numId w:val="11"/>
        </w:numPr>
      </w:pPr>
      <w:r>
        <w:t>Use images, symbols, codes and dimensions throughout your Mind Map.</w:t>
      </w:r>
    </w:p>
    <w:p w:rsidR="00F95724" w:rsidRDefault="00F95724" w:rsidP="00F95724">
      <w:pPr>
        <w:numPr>
          <w:ilvl w:val="0"/>
          <w:numId w:val="11"/>
        </w:numPr>
      </w:pPr>
      <w:r>
        <w:t>Select key words and print using upper or lower case letters.</w:t>
      </w:r>
    </w:p>
    <w:p w:rsidR="00F95724" w:rsidRDefault="00F95724" w:rsidP="00F95724">
      <w:pPr>
        <w:numPr>
          <w:ilvl w:val="0"/>
          <w:numId w:val="11"/>
        </w:numPr>
      </w:pPr>
      <w:r>
        <w:t>Each word/image must be alone and sitting on its own line.</w:t>
      </w:r>
    </w:p>
    <w:p w:rsidR="00F95724" w:rsidRDefault="00F95724" w:rsidP="00F95724">
      <w:pPr>
        <w:numPr>
          <w:ilvl w:val="0"/>
          <w:numId w:val="11"/>
        </w:numPr>
      </w:pPr>
      <w:r>
        <w:t>The lines must be connected, starting from the central image. The central lines are thicker, organic and flowing, becoming thinner as they radiate out from the centre.</w:t>
      </w:r>
    </w:p>
    <w:p w:rsidR="00F95724" w:rsidRDefault="00F95724" w:rsidP="00F95724">
      <w:pPr>
        <w:numPr>
          <w:ilvl w:val="0"/>
          <w:numId w:val="11"/>
        </w:numPr>
      </w:pPr>
      <w:r>
        <w:t>Make the lines the same length as the word/image.</w:t>
      </w:r>
    </w:p>
    <w:p w:rsidR="00F95724" w:rsidRDefault="00F95724" w:rsidP="00F95724">
      <w:pPr>
        <w:numPr>
          <w:ilvl w:val="0"/>
          <w:numId w:val="11"/>
        </w:numPr>
      </w:pPr>
      <w:r>
        <w:t>Use colours – your own code – throughout the Mind Map.</w:t>
      </w:r>
    </w:p>
    <w:p w:rsidR="00F95724" w:rsidRDefault="00F95724" w:rsidP="00F95724">
      <w:pPr>
        <w:numPr>
          <w:ilvl w:val="0"/>
          <w:numId w:val="11"/>
        </w:numPr>
      </w:pPr>
      <w:r>
        <w:t>Develop your own personal style of Mind Mapping.</w:t>
      </w:r>
    </w:p>
    <w:p w:rsidR="00F95724" w:rsidRDefault="00F95724" w:rsidP="00F95724">
      <w:pPr>
        <w:numPr>
          <w:ilvl w:val="0"/>
          <w:numId w:val="11"/>
        </w:numPr>
      </w:pPr>
      <w:r>
        <w:t>Use emphasis and show associations in your Mind Map.</w:t>
      </w:r>
    </w:p>
    <w:p w:rsidR="00F95724" w:rsidRDefault="00F95724" w:rsidP="00F95724">
      <w:pPr>
        <w:numPr>
          <w:ilvl w:val="0"/>
          <w:numId w:val="11"/>
        </w:numPr>
      </w:pPr>
      <w:r>
        <w:t>Keep the Mind Map clear by using Radiant hierarchy, numerical order or outlines to embrace your branches.</w:t>
      </w:r>
    </w:p>
    <w:p w:rsidR="00FC5397" w:rsidRDefault="0036734A">
      <w:pPr>
        <w:pStyle w:val="Heading2"/>
      </w:pPr>
      <w:r>
        <w:t>Exercises</w:t>
      </w:r>
    </w:p>
    <w:p w:rsidR="00646D0D" w:rsidRDefault="000B1F86" w:rsidP="00646D0D">
      <w:r>
        <w:t>1. On paper, create a mind map to answer</w:t>
      </w:r>
      <w:r w:rsidR="00646D0D">
        <w:t xml:space="preserve"> one of the following</w:t>
      </w:r>
      <w:r>
        <w:t xml:space="preserve"> question</w:t>
      </w:r>
      <w:r w:rsidR="00646D0D">
        <w:t>s</w:t>
      </w:r>
      <w:r>
        <w:t xml:space="preserve"> </w:t>
      </w:r>
    </w:p>
    <w:p w:rsidR="004C26DE" w:rsidRPr="00646D0D" w:rsidRDefault="000B1F86" w:rsidP="00646D0D">
      <w:pPr>
        <w:numPr>
          <w:ilvl w:val="0"/>
          <w:numId w:val="12"/>
        </w:numPr>
      </w:pPr>
      <w:r>
        <w:rPr>
          <w:i/>
          <w:iCs/>
        </w:rPr>
        <w:t xml:space="preserve">Microsoft </w:t>
      </w:r>
      <w:r w:rsidR="00646D0D">
        <w:rPr>
          <w:i/>
          <w:iCs/>
        </w:rPr>
        <w:t>Vista</w:t>
      </w:r>
      <w:r>
        <w:rPr>
          <w:i/>
          <w:iCs/>
        </w:rPr>
        <w:t xml:space="preserve"> – A good thing or a bad thing?</w:t>
      </w:r>
    </w:p>
    <w:p w:rsidR="00646D0D" w:rsidRPr="00646D0D" w:rsidRDefault="00646D0D" w:rsidP="00646D0D">
      <w:pPr>
        <w:numPr>
          <w:ilvl w:val="0"/>
          <w:numId w:val="12"/>
        </w:numPr>
      </w:pPr>
      <w:r>
        <w:rPr>
          <w:i/>
          <w:iCs/>
        </w:rPr>
        <w:t>Whaling – A good thing or a bad thing?</w:t>
      </w:r>
    </w:p>
    <w:p w:rsidR="00646D0D" w:rsidRDefault="00646D0D" w:rsidP="00646D0D">
      <w:pPr>
        <w:numPr>
          <w:ilvl w:val="0"/>
          <w:numId w:val="12"/>
        </w:numPr>
        <w:rPr>
          <w:i/>
          <w:iCs/>
        </w:rPr>
      </w:pPr>
      <w:r w:rsidRPr="00646D0D">
        <w:rPr>
          <w:i/>
          <w:iCs/>
        </w:rPr>
        <w:t>Climate Change – Man-made or simply part of a complex natural cycle?</w:t>
      </w:r>
    </w:p>
    <w:p w:rsidR="00FA4D75" w:rsidRPr="00646D0D" w:rsidRDefault="00FA4D75" w:rsidP="00646D0D">
      <w:pPr>
        <w:numPr>
          <w:ilvl w:val="0"/>
          <w:numId w:val="12"/>
        </w:numPr>
        <w:rPr>
          <w:i/>
          <w:iCs/>
        </w:rPr>
      </w:pPr>
      <w:r>
        <w:rPr>
          <w:i/>
          <w:iCs/>
        </w:rPr>
        <w:t>Genetically Engineered Foods – a good idea or just scientists playing God?</w:t>
      </w:r>
    </w:p>
    <w:p w:rsidR="000B1F86" w:rsidRDefault="000B1F86" w:rsidP="004C26DE"/>
    <w:p w:rsidR="000B1F86" w:rsidRDefault="000B1F86" w:rsidP="004C26DE">
      <w:r>
        <w:t xml:space="preserve">2. Use </w:t>
      </w:r>
      <w:proofErr w:type="spellStart"/>
      <w:r w:rsidR="002530C1">
        <w:t>FreeMind</w:t>
      </w:r>
      <w:proofErr w:type="spellEnd"/>
      <w:r w:rsidR="002530C1">
        <w:t xml:space="preserve"> or </w:t>
      </w:r>
      <w:proofErr w:type="spellStart"/>
      <w:r w:rsidR="002530C1">
        <w:t>MindManager</w:t>
      </w:r>
      <w:proofErr w:type="spellEnd"/>
      <w:r w:rsidR="002530C1">
        <w:t xml:space="preserve"> to create an electronic version of your mind map, and email it to me before the next lab session.</w:t>
      </w:r>
    </w:p>
    <w:p w:rsidR="00287417" w:rsidRDefault="00287417" w:rsidP="004C26DE"/>
    <w:p w:rsidR="004C26DE" w:rsidRDefault="004C26DE" w:rsidP="000B1F86">
      <w:pPr>
        <w:pStyle w:val="Heading2"/>
      </w:pPr>
      <w:r>
        <w:t>References</w:t>
      </w:r>
    </w:p>
    <w:p w:rsidR="00287417" w:rsidRDefault="00287417" w:rsidP="00287417">
      <w:proofErr w:type="spellStart"/>
      <w:r>
        <w:t>Wikipeida</w:t>
      </w:r>
      <w:proofErr w:type="spellEnd"/>
      <w:r>
        <w:t xml:space="preserve"> – Mind Map</w:t>
      </w:r>
    </w:p>
    <w:p w:rsidR="00287417" w:rsidRDefault="00287417" w:rsidP="00287417">
      <w:pPr>
        <w:rPr>
          <w:rStyle w:val="Hyperlink"/>
        </w:rPr>
      </w:pPr>
      <w:hyperlink r:id="rId9" w:history="1">
        <w:r w:rsidRPr="00DC307B">
          <w:rPr>
            <w:rStyle w:val="Hyperlink"/>
          </w:rPr>
          <w:t>http://en.wikip</w:t>
        </w:r>
        <w:r w:rsidRPr="00DC307B">
          <w:rPr>
            <w:rStyle w:val="Hyperlink"/>
          </w:rPr>
          <w:t>e</w:t>
        </w:r>
        <w:r w:rsidRPr="00DC307B">
          <w:rPr>
            <w:rStyle w:val="Hyperlink"/>
          </w:rPr>
          <w:t>dia.org/wiki/Mind_map</w:t>
        </w:r>
      </w:hyperlink>
    </w:p>
    <w:p w:rsidR="00287417" w:rsidRDefault="00287417" w:rsidP="004C26DE"/>
    <w:p w:rsidR="000B1F86" w:rsidRDefault="000B1F86" w:rsidP="004C26DE">
      <w:r>
        <w:t>How to use mind maps</w:t>
      </w:r>
    </w:p>
    <w:p w:rsidR="004C26DE" w:rsidRDefault="001536B6" w:rsidP="004C26DE">
      <w:hyperlink r:id="rId10" w:history="1">
        <w:r w:rsidR="000B1F86" w:rsidRPr="00DC307B">
          <w:rPr>
            <w:rStyle w:val="Hyperlink"/>
          </w:rPr>
          <w:t>http://www.jcu.edu.au/studying/services/studyskills/mindmap/howto.html</w:t>
        </w:r>
      </w:hyperlink>
    </w:p>
    <w:p w:rsidR="000B1F86" w:rsidRDefault="000B1F86" w:rsidP="004C26DE"/>
    <w:p w:rsidR="000B1F86" w:rsidRDefault="000B1F86" w:rsidP="004C26DE">
      <w:proofErr w:type="spellStart"/>
      <w:r>
        <w:t>FreeMind</w:t>
      </w:r>
      <w:proofErr w:type="spellEnd"/>
      <w:r>
        <w:t xml:space="preserve"> – </w:t>
      </w:r>
      <w:r w:rsidR="000F7BDA">
        <w:t>Open Source</w:t>
      </w:r>
      <w:r>
        <w:t xml:space="preserve"> mind mapping software</w:t>
      </w:r>
    </w:p>
    <w:p w:rsidR="000B1F86" w:rsidRDefault="001536B6" w:rsidP="004C26DE">
      <w:hyperlink r:id="rId11" w:history="1">
        <w:r w:rsidR="000B1F86" w:rsidRPr="00DC307B">
          <w:rPr>
            <w:rStyle w:val="Hyperlink"/>
          </w:rPr>
          <w:t>http://freemind.sourceforge.net/wiki/inde</w:t>
        </w:r>
        <w:r w:rsidR="000B1F86" w:rsidRPr="00DC307B">
          <w:rPr>
            <w:rStyle w:val="Hyperlink"/>
          </w:rPr>
          <w:t>x</w:t>
        </w:r>
        <w:r w:rsidR="000B1F86" w:rsidRPr="00DC307B">
          <w:rPr>
            <w:rStyle w:val="Hyperlink"/>
          </w:rPr>
          <w:t>.php/Main_Page</w:t>
        </w:r>
      </w:hyperlink>
    </w:p>
    <w:p w:rsidR="000B1F86" w:rsidRDefault="000B1F86" w:rsidP="004C26DE"/>
    <w:p w:rsidR="00287417" w:rsidRDefault="00287417" w:rsidP="00287417">
      <w:r>
        <w:t xml:space="preserve">Docear – Open Source academic literature organiser (more powerful that </w:t>
      </w:r>
      <w:proofErr w:type="spellStart"/>
      <w:r>
        <w:t>FreeMind</w:t>
      </w:r>
      <w:proofErr w:type="spellEnd"/>
      <w:r>
        <w:t xml:space="preserve"> in that it also allows you to add academic references to your mind map and track documents and sections within them).</w:t>
      </w:r>
    </w:p>
    <w:p w:rsidR="00287417" w:rsidRDefault="00287417" w:rsidP="00287417">
      <w:hyperlink r:id="rId12" w:history="1">
        <w:r w:rsidRPr="0086525C">
          <w:rPr>
            <w:rStyle w:val="Hyperlink"/>
          </w:rPr>
          <w:t>http://www.docear.org/</w:t>
        </w:r>
      </w:hyperlink>
    </w:p>
    <w:p w:rsidR="00287417" w:rsidRPr="000B1F86" w:rsidRDefault="00287417" w:rsidP="00287417"/>
    <w:p w:rsidR="00287417" w:rsidRPr="00287417" w:rsidRDefault="00287417" w:rsidP="004C26DE">
      <w:pPr>
        <w:rPr>
          <w:color w:val="0000FF"/>
          <w:u w:val="single"/>
        </w:rPr>
      </w:pPr>
      <w:bookmarkStart w:id="0" w:name="_GoBack"/>
      <w:bookmarkEnd w:id="0"/>
    </w:p>
    <w:sectPr w:rsidR="00287417" w:rsidRPr="00287417" w:rsidSect="00511541">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6B6" w:rsidRDefault="001536B6">
      <w:r>
        <w:separator/>
      </w:r>
    </w:p>
  </w:endnote>
  <w:endnote w:type="continuationSeparator" w:id="0">
    <w:p w:rsidR="001536B6" w:rsidRDefault="00153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869" w:rsidRDefault="002108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397" w:rsidRDefault="00210869">
    <w:pPr>
      <w:pStyle w:val="LabNotesFooter"/>
    </w:pPr>
    <w:r>
      <w:rPr>
        <w:noProof/>
        <w:sz w:val="20"/>
        <w:lang w:eastAsia="en-GB"/>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78740</wp:posOffset>
              </wp:positionV>
              <wp:extent cx="5257800" cy="0"/>
              <wp:effectExtent l="9525" t="12065" r="9525" b="1651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2pt" to="414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KW/EgIAACk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" strokeweight="1.5pt"/>
          </w:pict>
        </mc:Fallback>
      </mc:AlternateContent>
    </w:r>
  </w:p>
  <w:p w:rsidR="00FC5397" w:rsidRDefault="005922C2" w:rsidP="00646D0D">
    <w:pPr>
      <w:pStyle w:val="LabNotesFooter"/>
    </w:pPr>
    <w:r>
      <w:rPr>
        <w:rStyle w:val="PageNumber"/>
      </w:rPr>
      <w:t>© Dr. Nik Whitehead</w:t>
    </w:r>
    <w:r w:rsidR="00DB629A">
      <w:rPr>
        <w:rStyle w:val="PageNumber"/>
      </w:rPr>
      <w:t xml:space="preserve"> </w:t>
    </w:r>
    <w:r w:rsidR="00210869">
      <w:rPr>
        <w:rStyle w:val="PageNumber"/>
      </w:rPr>
      <w:t>2015</w:t>
    </w:r>
    <w:r>
      <w:rPr>
        <w:rStyle w:val="PageNumber"/>
      </w:rPr>
      <w:tab/>
    </w:r>
    <w:r w:rsidR="00FC5397">
      <w:tab/>
    </w:r>
    <w:r w:rsidR="00511541">
      <w:rPr>
        <w:rStyle w:val="PageNumber"/>
      </w:rPr>
      <w:fldChar w:fldCharType="begin"/>
    </w:r>
    <w:r w:rsidR="00FC5397">
      <w:rPr>
        <w:rStyle w:val="PageNumber"/>
      </w:rPr>
      <w:instrText xml:space="preserve"> PAGE </w:instrText>
    </w:r>
    <w:r w:rsidR="00511541">
      <w:rPr>
        <w:rStyle w:val="PageNumber"/>
      </w:rPr>
      <w:fldChar w:fldCharType="separate"/>
    </w:r>
    <w:r w:rsidR="00287417">
      <w:rPr>
        <w:rStyle w:val="PageNumber"/>
        <w:noProof/>
      </w:rPr>
      <w:t>2</w:t>
    </w:r>
    <w:r w:rsidR="00511541">
      <w:rPr>
        <w:rStyle w:val="PageNumber"/>
      </w:rPr>
      <w:fldChar w:fldCharType="end"/>
    </w:r>
    <w:r w:rsidR="00FC5397">
      <w:rPr>
        <w:rStyle w:val="PageNumber"/>
      </w:rPr>
      <w:tab/>
    </w:r>
    <w:r w:rsidR="00FC5397">
      <w:rPr>
        <w:rStyle w:val="PageNumber"/>
        <w:i w:val="0"/>
        <w:sz w:val="24"/>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869" w:rsidRDefault="002108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6B6" w:rsidRDefault="001536B6">
      <w:r>
        <w:separator/>
      </w:r>
    </w:p>
  </w:footnote>
  <w:footnote w:type="continuationSeparator" w:id="0">
    <w:p w:rsidR="001536B6" w:rsidRDefault="001536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869" w:rsidRDefault="002108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397" w:rsidRDefault="00210869">
    <w:pPr>
      <w:pStyle w:val="LabNotesHeader"/>
    </w:pPr>
    <w:r>
      <w:rPr>
        <w:noProof/>
        <w:sz w:val="20"/>
        <w:lang w:eastAsia="en-GB"/>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350520</wp:posOffset>
              </wp:positionV>
              <wp:extent cx="5257800" cy="0"/>
              <wp:effectExtent l="9525" t="17145" r="9525" b="11430"/>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7.6pt" to="414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9vfFAIAACk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" strokeweight="1.5pt"/>
          </w:pict>
        </mc:Fallback>
      </mc:AlternateContent>
    </w:r>
    <w:r w:rsidRPr="00210869">
      <w:t xml:space="preserve"> </w:t>
    </w:r>
    <w:r>
      <w:t>M4X00999 – Data Visualisation</w:t>
    </w:r>
    <w:r w:rsidR="00FC5397">
      <w:tab/>
    </w:r>
    <w:r w:rsidR="00FC5397">
      <w:tab/>
      <w:t xml:space="preserve">Lab </w:t>
    </w:r>
    <w:r w:rsidR="00583813">
      <w:t>5</w:t>
    </w:r>
    <w:r w:rsidR="00FC5397">
      <w:t xml:space="preserve"> - Notes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869" w:rsidRDefault="002108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DF81055"/>
    <w:multiLevelType w:val="hybridMultilevel"/>
    <w:tmpl w:val="67C2EA8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3D328A8"/>
    <w:multiLevelType w:val="hybridMultilevel"/>
    <w:tmpl w:val="EE7EEBC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C937191"/>
    <w:multiLevelType w:val="hybridMultilevel"/>
    <w:tmpl w:val="3594DDE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60F374F"/>
    <w:multiLevelType w:val="hybridMultilevel"/>
    <w:tmpl w:val="32EA95CA"/>
    <w:lvl w:ilvl="0" w:tplc="EAD45770">
      <w:start w:val="1"/>
      <w:numFmt w:val="decimal"/>
      <w:lvlText w:val="%1."/>
      <w:lvlJc w:val="left"/>
      <w:pPr>
        <w:tabs>
          <w:tab w:val="num" w:pos="720"/>
        </w:tabs>
        <w:ind w:left="720" w:hanging="360"/>
      </w:pPr>
    </w:lvl>
    <w:lvl w:ilvl="1" w:tplc="FD82219A" w:tentative="1">
      <w:start w:val="1"/>
      <w:numFmt w:val="decimal"/>
      <w:lvlText w:val="%2."/>
      <w:lvlJc w:val="left"/>
      <w:pPr>
        <w:tabs>
          <w:tab w:val="num" w:pos="1440"/>
        </w:tabs>
        <w:ind w:left="1440" w:hanging="360"/>
      </w:pPr>
    </w:lvl>
    <w:lvl w:ilvl="2" w:tplc="6AC23050" w:tentative="1">
      <w:start w:val="1"/>
      <w:numFmt w:val="decimal"/>
      <w:lvlText w:val="%3."/>
      <w:lvlJc w:val="left"/>
      <w:pPr>
        <w:tabs>
          <w:tab w:val="num" w:pos="2160"/>
        </w:tabs>
        <w:ind w:left="2160" w:hanging="360"/>
      </w:pPr>
    </w:lvl>
    <w:lvl w:ilvl="3" w:tplc="E08259F6" w:tentative="1">
      <w:start w:val="1"/>
      <w:numFmt w:val="decimal"/>
      <w:lvlText w:val="%4."/>
      <w:lvlJc w:val="left"/>
      <w:pPr>
        <w:tabs>
          <w:tab w:val="num" w:pos="2880"/>
        </w:tabs>
        <w:ind w:left="2880" w:hanging="360"/>
      </w:pPr>
    </w:lvl>
    <w:lvl w:ilvl="4" w:tplc="C5920D06" w:tentative="1">
      <w:start w:val="1"/>
      <w:numFmt w:val="decimal"/>
      <w:lvlText w:val="%5."/>
      <w:lvlJc w:val="left"/>
      <w:pPr>
        <w:tabs>
          <w:tab w:val="num" w:pos="3600"/>
        </w:tabs>
        <w:ind w:left="3600" w:hanging="360"/>
      </w:pPr>
    </w:lvl>
    <w:lvl w:ilvl="5" w:tplc="E15657EC" w:tentative="1">
      <w:start w:val="1"/>
      <w:numFmt w:val="decimal"/>
      <w:lvlText w:val="%6."/>
      <w:lvlJc w:val="left"/>
      <w:pPr>
        <w:tabs>
          <w:tab w:val="num" w:pos="4320"/>
        </w:tabs>
        <w:ind w:left="4320" w:hanging="360"/>
      </w:pPr>
    </w:lvl>
    <w:lvl w:ilvl="6" w:tplc="6762927A" w:tentative="1">
      <w:start w:val="1"/>
      <w:numFmt w:val="decimal"/>
      <w:lvlText w:val="%7."/>
      <w:lvlJc w:val="left"/>
      <w:pPr>
        <w:tabs>
          <w:tab w:val="num" w:pos="5040"/>
        </w:tabs>
        <w:ind w:left="5040" w:hanging="360"/>
      </w:pPr>
    </w:lvl>
    <w:lvl w:ilvl="7" w:tplc="F236BA64" w:tentative="1">
      <w:start w:val="1"/>
      <w:numFmt w:val="decimal"/>
      <w:lvlText w:val="%8."/>
      <w:lvlJc w:val="left"/>
      <w:pPr>
        <w:tabs>
          <w:tab w:val="num" w:pos="5760"/>
        </w:tabs>
        <w:ind w:left="5760" w:hanging="360"/>
      </w:pPr>
    </w:lvl>
    <w:lvl w:ilvl="8" w:tplc="486E285E" w:tentative="1">
      <w:start w:val="1"/>
      <w:numFmt w:val="decimal"/>
      <w:lvlText w:val="%9."/>
      <w:lvlJc w:val="left"/>
      <w:pPr>
        <w:tabs>
          <w:tab w:val="num" w:pos="6480"/>
        </w:tabs>
        <w:ind w:left="6480" w:hanging="360"/>
      </w:pPr>
    </w:lvl>
  </w:abstractNum>
  <w:abstractNum w:abstractNumId="5">
    <w:nsid w:val="305560D8"/>
    <w:multiLevelType w:val="hybridMultilevel"/>
    <w:tmpl w:val="2D4890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3B016EE"/>
    <w:multiLevelType w:val="hybridMultilevel"/>
    <w:tmpl w:val="BCC8CE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1D6028"/>
    <w:multiLevelType w:val="hybridMultilevel"/>
    <w:tmpl w:val="2D0A1F9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1323255"/>
    <w:multiLevelType w:val="hybridMultilevel"/>
    <w:tmpl w:val="663809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3F90210"/>
    <w:multiLevelType w:val="hybridMultilevel"/>
    <w:tmpl w:val="9746BF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81A7820"/>
    <w:multiLevelType w:val="multilevel"/>
    <w:tmpl w:val="47281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F0B5933"/>
    <w:multiLevelType w:val="hybridMultilevel"/>
    <w:tmpl w:val="6CA0BCC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1"/>
  </w:num>
  <w:num w:numId="5">
    <w:abstractNumId w:val="11"/>
  </w:num>
  <w:num w:numId="6">
    <w:abstractNumId w:val="2"/>
  </w:num>
  <w:num w:numId="7">
    <w:abstractNumId w:val="7"/>
  </w:num>
  <w:num w:numId="8">
    <w:abstractNumId w:val="8"/>
  </w:num>
  <w:num w:numId="9">
    <w:abstractNumId w:val="5"/>
  </w:num>
  <w:num w:numId="10">
    <w:abstractNumId w:val="10"/>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16C"/>
    <w:rsid w:val="000B1F86"/>
    <w:rsid w:val="000B486C"/>
    <w:rsid w:val="000D7410"/>
    <w:rsid w:val="000F7BDA"/>
    <w:rsid w:val="00132409"/>
    <w:rsid w:val="00134665"/>
    <w:rsid w:val="001536B6"/>
    <w:rsid w:val="001C4DFC"/>
    <w:rsid w:val="00210869"/>
    <w:rsid w:val="002530C1"/>
    <w:rsid w:val="00270D54"/>
    <w:rsid w:val="00285307"/>
    <w:rsid w:val="00287417"/>
    <w:rsid w:val="002E65FD"/>
    <w:rsid w:val="002F0799"/>
    <w:rsid w:val="003060DC"/>
    <w:rsid w:val="0031567E"/>
    <w:rsid w:val="00365D18"/>
    <w:rsid w:val="0036734A"/>
    <w:rsid w:val="0039715B"/>
    <w:rsid w:val="003A369F"/>
    <w:rsid w:val="003F3AAC"/>
    <w:rsid w:val="00404FE2"/>
    <w:rsid w:val="00430ACB"/>
    <w:rsid w:val="004775D5"/>
    <w:rsid w:val="00485983"/>
    <w:rsid w:val="004944B2"/>
    <w:rsid w:val="004B5E7E"/>
    <w:rsid w:val="004C26DE"/>
    <w:rsid w:val="00511541"/>
    <w:rsid w:val="00526454"/>
    <w:rsid w:val="00583813"/>
    <w:rsid w:val="005922C2"/>
    <w:rsid w:val="005A3F1F"/>
    <w:rsid w:val="005C0B43"/>
    <w:rsid w:val="00620170"/>
    <w:rsid w:val="00646D0D"/>
    <w:rsid w:val="006977C0"/>
    <w:rsid w:val="006C691D"/>
    <w:rsid w:val="00716D67"/>
    <w:rsid w:val="00846DBB"/>
    <w:rsid w:val="00891284"/>
    <w:rsid w:val="008D5D2C"/>
    <w:rsid w:val="00922113"/>
    <w:rsid w:val="009A77F4"/>
    <w:rsid w:val="009B3625"/>
    <w:rsid w:val="009E2A03"/>
    <w:rsid w:val="00A0116C"/>
    <w:rsid w:val="00A33785"/>
    <w:rsid w:val="00A34892"/>
    <w:rsid w:val="00A458F7"/>
    <w:rsid w:val="00B317D4"/>
    <w:rsid w:val="00B36F48"/>
    <w:rsid w:val="00BC55C1"/>
    <w:rsid w:val="00BE5161"/>
    <w:rsid w:val="00C05DD2"/>
    <w:rsid w:val="00C90F16"/>
    <w:rsid w:val="00D17FF6"/>
    <w:rsid w:val="00D20484"/>
    <w:rsid w:val="00D376A6"/>
    <w:rsid w:val="00D44953"/>
    <w:rsid w:val="00D6542F"/>
    <w:rsid w:val="00D6585B"/>
    <w:rsid w:val="00DB01CF"/>
    <w:rsid w:val="00DB629A"/>
    <w:rsid w:val="00DE323B"/>
    <w:rsid w:val="00E438C8"/>
    <w:rsid w:val="00E45937"/>
    <w:rsid w:val="00E56043"/>
    <w:rsid w:val="00E63558"/>
    <w:rsid w:val="00E95573"/>
    <w:rsid w:val="00EE684D"/>
    <w:rsid w:val="00F532E2"/>
    <w:rsid w:val="00F56A17"/>
    <w:rsid w:val="00F70D3E"/>
    <w:rsid w:val="00F73797"/>
    <w:rsid w:val="00F767BA"/>
    <w:rsid w:val="00F95724"/>
    <w:rsid w:val="00FA4D75"/>
    <w:rsid w:val="00FC5397"/>
    <w:rsid w:val="00FD7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11541"/>
    <w:rPr>
      <w:sz w:val="24"/>
      <w:szCs w:val="24"/>
      <w:lang w:eastAsia="en-US"/>
    </w:rPr>
  </w:style>
  <w:style w:type="paragraph" w:styleId="Heading1">
    <w:name w:val="heading 1"/>
    <w:basedOn w:val="Normal"/>
    <w:next w:val="Normal"/>
    <w:qFormat/>
    <w:rsid w:val="0051154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11541"/>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51154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11541"/>
    <w:pPr>
      <w:tabs>
        <w:tab w:val="center" w:pos="4153"/>
        <w:tab w:val="right" w:pos="8306"/>
      </w:tabs>
    </w:pPr>
  </w:style>
  <w:style w:type="paragraph" w:customStyle="1" w:styleId="HDR1">
    <w:name w:val="HDR 1"/>
    <w:basedOn w:val="Heading1"/>
    <w:next w:val="Normal"/>
    <w:rsid w:val="00511541"/>
  </w:style>
  <w:style w:type="paragraph" w:customStyle="1" w:styleId="HDR2">
    <w:name w:val="HDR 2"/>
    <w:basedOn w:val="Heading2"/>
    <w:next w:val="Normal"/>
    <w:rsid w:val="00511541"/>
  </w:style>
  <w:style w:type="paragraph" w:customStyle="1" w:styleId="HDR3">
    <w:name w:val="HDR 3"/>
    <w:basedOn w:val="Heading3"/>
    <w:next w:val="Normal"/>
    <w:rsid w:val="00511541"/>
  </w:style>
  <w:style w:type="paragraph" w:styleId="Footer">
    <w:name w:val="footer"/>
    <w:basedOn w:val="Normal"/>
    <w:rsid w:val="00511541"/>
    <w:pPr>
      <w:tabs>
        <w:tab w:val="center" w:pos="4153"/>
        <w:tab w:val="right" w:pos="8306"/>
      </w:tabs>
    </w:pPr>
  </w:style>
  <w:style w:type="character" w:styleId="PageNumber">
    <w:name w:val="page number"/>
    <w:basedOn w:val="DefaultParagraphFont"/>
    <w:rsid w:val="00511541"/>
  </w:style>
  <w:style w:type="paragraph" w:customStyle="1" w:styleId="LabNotesHeader">
    <w:name w:val="Lab Notes Header"/>
    <w:basedOn w:val="Header"/>
    <w:rsid w:val="00511541"/>
    <w:rPr>
      <w:i/>
      <w:sz w:val="18"/>
    </w:rPr>
  </w:style>
  <w:style w:type="paragraph" w:customStyle="1" w:styleId="LabNotesFooter">
    <w:name w:val="Lab Notes Footer"/>
    <w:basedOn w:val="Footer"/>
    <w:rsid w:val="00511541"/>
    <w:rPr>
      <w:i/>
      <w:sz w:val="18"/>
    </w:rPr>
  </w:style>
  <w:style w:type="character" w:styleId="Hyperlink">
    <w:name w:val="Hyperlink"/>
    <w:basedOn w:val="DefaultParagraphFont"/>
    <w:rsid w:val="00511541"/>
    <w:rPr>
      <w:color w:val="0000FF"/>
      <w:u w:val="single"/>
    </w:rPr>
  </w:style>
  <w:style w:type="character" w:styleId="FollowedHyperlink">
    <w:name w:val="FollowedHyperlink"/>
    <w:basedOn w:val="DefaultParagraphFont"/>
    <w:rsid w:val="00511541"/>
    <w:rPr>
      <w:color w:val="800080"/>
      <w:u w:val="single"/>
    </w:rPr>
  </w:style>
  <w:style w:type="character" w:styleId="Strong">
    <w:name w:val="Strong"/>
    <w:basedOn w:val="DefaultParagraphFont"/>
    <w:qFormat/>
    <w:rsid w:val="00511541"/>
    <w:rPr>
      <w:rFonts w:ascii="Arial" w:hAnsi="Arial" w:cs="Arial" w:hint="default"/>
      <w:b/>
      <w:bCs/>
    </w:rPr>
  </w:style>
  <w:style w:type="paragraph" w:styleId="NormalWeb">
    <w:name w:val="Normal (Web)"/>
    <w:basedOn w:val="Normal"/>
    <w:rsid w:val="00511541"/>
    <w:pPr>
      <w:spacing w:before="100" w:beforeAutospacing="1" w:after="100" w:afterAutospacing="1"/>
    </w:pPr>
    <w:rPr>
      <w:rFonts w:ascii="Arial" w:hAnsi="Arial" w:cs="Arial"/>
    </w:rPr>
  </w:style>
  <w:style w:type="paragraph" w:styleId="FootnoteText">
    <w:name w:val="footnote text"/>
    <w:basedOn w:val="Normal"/>
    <w:semiHidden/>
    <w:rsid w:val="00511541"/>
    <w:rPr>
      <w:sz w:val="20"/>
      <w:szCs w:val="20"/>
    </w:rPr>
  </w:style>
  <w:style w:type="character" w:styleId="FootnoteReference">
    <w:name w:val="footnote reference"/>
    <w:basedOn w:val="DefaultParagraphFont"/>
    <w:semiHidden/>
    <w:rsid w:val="00511541"/>
    <w:rPr>
      <w:vertAlign w:val="superscript"/>
    </w:rPr>
  </w:style>
  <w:style w:type="paragraph" w:customStyle="1" w:styleId="code">
    <w:name w:val="code"/>
    <w:basedOn w:val="Normal"/>
    <w:rsid w:val="00511541"/>
    <w:pPr>
      <w:tabs>
        <w:tab w:val="left" w:pos="0"/>
        <w:tab w:val="left" w:pos="284"/>
      </w:tabs>
    </w:pPr>
    <w:rPr>
      <w:rFonts w:ascii="Courier New" w:hAnsi="Courier New"/>
      <w:sz w:val="20"/>
      <w:szCs w:val="20"/>
      <w:lang w:val="en-US"/>
    </w:rPr>
  </w:style>
  <w:style w:type="table" w:styleId="TableGrid">
    <w:name w:val="Table Grid"/>
    <w:basedOn w:val="TableNormal"/>
    <w:rsid w:val="0089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3A369F"/>
    <w:rPr>
      <w:rFonts w:ascii="Arial" w:hAnsi="Arial" w:cs="Arial"/>
      <w:b/>
      <w:bCs/>
      <w:i/>
      <w:iCs/>
      <w:sz w:val="28"/>
      <w:szCs w:val="28"/>
      <w:lang w:val="en-GB" w:eastAsia="en-US" w:bidi="ar-SA"/>
    </w:rPr>
  </w:style>
  <w:style w:type="paragraph" w:styleId="BalloonText">
    <w:name w:val="Balloon Text"/>
    <w:basedOn w:val="Normal"/>
    <w:link w:val="BalloonTextChar"/>
    <w:rsid w:val="00210869"/>
    <w:rPr>
      <w:rFonts w:ascii="Tahoma" w:hAnsi="Tahoma" w:cs="Tahoma"/>
      <w:sz w:val="16"/>
      <w:szCs w:val="16"/>
    </w:rPr>
  </w:style>
  <w:style w:type="character" w:customStyle="1" w:styleId="BalloonTextChar">
    <w:name w:val="Balloon Text Char"/>
    <w:basedOn w:val="DefaultParagraphFont"/>
    <w:link w:val="BalloonText"/>
    <w:rsid w:val="00210869"/>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11541"/>
    <w:rPr>
      <w:sz w:val="24"/>
      <w:szCs w:val="24"/>
      <w:lang w:eastAsia="en-US"/>
    </w:rPr>
  </w:style>
  <w:style w:type="paragraph" w:styleId="Heading1">
    <w:name w:val="heading 1"/>
    <w:basedOn w:val="Normal"/>
    <w:next w:val="Normal"/>
    <w:qFormat/>
    <w:rsid w:val="0051154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11541"/>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51154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11541"/>
    <w:pPr>
      <w:tabs>
        <w:tab w:val="center" w:pos="4153"/>
        <w:tab w:val="right" w:pos="8306"/>
      </w:tabs>
    </w:pPr>
  </w:style>
  <w:style w:type="paragraph" w:customStyle="1" w:styleId="HDR1">
    <w:name w:val="HDR 1"/>
    <w:basedOn w:val="Heading1"/>
    <w:next w:val="Normal"/>
    <w:rsid w:val="00511541"/>
  </w:style>
  <w:style w:type="paragraph" w:customStyle="1" w:styleId="HDR2">
    <w:name w:val="HDR 2"/>
    <w:basedOn w:val="Heading2"/>
    <w:next w:val="Normal"/>
    <w:rsid w:val="00511541"/>
  </w:style>
  <w:style w:type="paragraph" w:customStyle="1" w:styleId="HDR3">
    <w:name w:val="HDR 3"/>
    <w:basedOn w:val="Heading3"/>
    <w:next w:val="Normal"/>
    <w:rsid w:val="00511541"/>
  </w:style>
  <w:style w:type="paragraph" w:styleId="Footer">
    <w:name w:val="footer"/>
    <w:basedOn w:val="Normal"/>
    <w:rsid w:val="00511541"/>
    <w:pPr>
      <w:tabs>
        <w:tab w:val="center" w:pos="4153"/>
        <w:tab w:val="right" w:pos="8306"/>
      </w:tabs>
    </w:pPr>
  </w:style>
  <w:style w:type="character" w:styleId="PageNumber">
    <w:name w:val="page number"/>
    <w:basedOn w:val="DefaultParagraphFont"/>
    <w:rsid w:val="00511541"/>
  </w:style>
  <w:style w:type="paragraph" w:customStyle="1" w:styleId="LabNotesHeader">
    <w:name w:val="Lab Notes Header"/>
    <w:basedOn w:val="Header"/>
    <w:rsid w:val="00511541"/>
    <w:rPr>
      <w:i/>
      <w:sz w:val="18"/>
    </w:rPr>
  </w:style>
  <w:style w:type="paragraph" w:customStyle="1" w:styleId="LabNotesFooter">
    <w:name w:val="Lab Notes Footer"/>
    <w:basedOn w:val="Footer"/>
    <w:rsid w:val="00511541"/>
    <w:rPr>
      <w:i/>
      <w:sz w:val="18"/>
    </w:rPr>
  </w:style>
  <w:style w:type="character" w:styleId="Hyperlink">
    <w:name w:val="Hyperlink"/>
    <w:basedOn w:val="DefaultParagraphFont"/>
    <w:rsid w:val="00511541"/>
    <w:rPr>
      <w:color w:val="0000FF"/>
      <w:u w:val="single"/>
    </w:rPr>
  </w:style>
  <w:style w:type="character" w:styleId="FollowedHyperlink">
    <w:name w:val="FollowedHyperlink"/>
    <w:basedOn w:val="DefaultParagraphFont"/>
    <w:rsid w:val="00511541"/>
    <w:rPr>
      <w:color w:val="800080"/>
      <w:u w:val="single"/>
    </w:rPr>
  </w:style>
  <w:style w:type="character" w:styleId="Strong">
    <w:name w:val="Strong"/>
    <w:basedOn w:val="DefaultParagraphFont"/>
    <w:qFormat/>
    <w:rsid w:val="00511541"/>
    <w:rPr>
      <w:rFonts w:ascii="Arial" w:hAnsi="Arial" w:cs="Arial" w:hint="default"/>
      <w:b/>
      <w:bCs/>
    </w:rPr>
  </w:style>
  <w:style w:type="paragraph" w:styleId="NormalWeb">
    <w:name w:val="Normal (Web)"/>
    <w:basedOn w:val="Normal"/>
    <w:rsid w:val="00511541"/>
    <w:pPr>
      <w:spacing w:before="100" w:beforeAutospacing="1" w:after="100" w:afterAutospacing="1"/>
    </w:pPr>
    <w:rPr>
      <w:rFonts w:ascii="Arial" w:hAnsi="Arial" w:cs="Arial"/>
    </w:rPr>
  </w:style>
  <w:style w:type="paragraph" w:styleId="FootnoteText">
    <w:name w:val="footnote text"/>
    <w:basedOn w:val="Normal"/>
    <w:semiHidden/>
    <w:rsid w:val="00511541"/>
    <w:rPr>
      <w:sz w:val="20"/>
      <w:szCs w:val="20"/>
    </w:rPr>
  </w:style>
  <w:style w:type="character" w:styleId="FootnoteReference">
    <w:name w:val="footnote reference"/>
    <w:basedOn w:val="DefaultParagraphFont"/>
    <w:semiHidden/>
    <w:rsid w:val="00511541"/>
    <w:rPr>
      <w:vertAlign w:val="superscript"/>
    </w:rPr>
  </w:style>
  <w:style w:type="paragraph" w:customStyle="1" w:styleId="code">
    <w:name w:val="code"/>
    <w:basedOn w:val="Normal"/>
    <w:rsid w:val="00511541"/>
    <w:pPr>
      <w:tabs>
        <w:tab w:val="left" w:pos="0"/>
        <w:tab w:val="left" w:pos="284"/>
      </w:tabs>
    </w:pPr>
    <w:rPr>
      <w:rFonts w:ascii="Courier New" w:hAnsi="Courier New"/>
      <w:sz w:val="20"/>
      <w:szCs w:val="20"/>
      <w:lang w:val="en-US"/>
    </w:rPr>
  </w:style>
  <w:style w:type="table" w:styleId="TableGrid">
    <w:name w:val="Table Grid"/>
    <w:basedOn w:val="TableNormal"/>
    <w:rsid w:val="0089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3A369F"/>
    <w:rPr>
      <w:rFonts w:ascii="Arial" w:hAnsi="Arial" w:cs="Arial"/>
      <w:b/>
      <w:bCs/>
      <w:i/>
      <w:iCs/>
      <w:sz w:val="28"/>
      <w:szCs w:val="28"/>
      <w:lang w:val="en-GB" w:eastAsia="en-US" w:bidi="ar-SA"/>
    </w:rPr>
  </w:style>
  <w:style w:type="paragraph" w:styleId="BalloonText">
    <w:name w:val="Balloon Text"/>
    <w:basedOn w:val="Normal"/>
    <w:link w:val="BalloonTextChar"/>
    <w:rsid w:val="00210869"/>
    <w:rPr>
      <w:rFonts w:ascii="Tahoma" w:hAnsi="Tahoma" w:cs="Tahoma"/>
      <w:sz w:val="16"/>
      <w:szCs w:val="16"/>
    </w:rPr>
  </w:style>
  <w:style w:type="character" w:customStyle="1" w:styleId="BalloonTextChar">
    <w:name w:val="Balloon Text Char"/>
    <w:basedOn w:val="DefaultParagraphFont"/>
    <w:link w:val="BalloonText"/>
    <w:rsid w:val="0021086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714113">
      <w:bodyDiv w:val="1"/>
      <w:marLeft w:val="0"/>
      <w:marRight w:val="0"/>
      <w:marTop w:val="0"/>
      <w:marBottom w:val="0"/>
      <w:divBdr>
        <w:top w:val="none" w:sz="0" w:space="0" w:color="auto"/>
        <w:left w:val="none" w:sz="0" w:space="0" w:color="auto"/>
        <w:bottom w:val="none" w:sz="0" w:space="0" w:color="auto"/>
        <w:right w:val="none" w:sz="0" w:space="0" w:color="auto"/>
      </w:divBdr>
    </w:div>
    <w:div w:id="214048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docear.org/"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freemind.sourceforge.net/wiki/index.php/Main_Pag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jcu.edu.au/studying/services/studyskills/mindmap/howto.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n.wikipedia.org/wiki/Mind_map"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njw\Application%20Data\Microsoft\Templates\LabNot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LabNotes</Template>
  <TotalTime>8</TotalTime>
  <Pages>2</Pages>
  <Words>411</Words>
  <Characters>2216</Characters>
  <Application>Microsoft Office Word</Application>
  <DocSecurity>0</DocSecurity>
  <Lines>130</Lines>
  <Paragraphs>61</Paragraphs>
  <ScaleCrop>false</ScaleCrop>
  <HeadingPairs>
    <vt:vector size="2" baseType="variant">
      <vt:variant>
        <vt:lpstr>Title</vt:lpstr>
      </vt:variant>
      <vt:variant>
        <vt:i4>1</vt:i4>
      </vt:variant>
    </vt:vector>
  </HeadingPairs>
  <TitlesOfParts>
    <vt:vector size="1" baseType="lpstr">
      <vt:lpstr>CMM2006 – Interface Design</vt:lpstr>
    </vt:vector>
  </TitlesOfParts>
  <Company>RGU</Company>
  <LinksUpToDate>false</LinksUpToDate>
  <CharactersWithSpaces>2566</CharactersWithSpaces>
  <SharedDoc>false</SharedDoc>
  <HLinks>
    <vt:vector size="24" baseType="variant">
      <vt:variant>
        <vt:i4>2228309</vt:i4>
      </vt:variant>
      <vt:variant>
        <vt:i4>9</vt:i4>
      </vt:variant>
      <vt:variant>
        <vt:i4>0</vt:i4>
      </vt:variant>
      <vt:variant>
        <vt:i4>5</vt:i4>
      </vt:variant>
      <vt:variant>
        <vt:lpwstr>http://en.wikipedia.org/wiki/Mind_map</vt:lpwstr>
      </vt:variant>
      <vt:variant>
        <vt:lpwstr/>
      </vt:variant>
      <vt:variant>
        <vt:i4>3866708</vt:i4>
      </vt:variant>
      <vt:variant>
        <vt:i4>6</vt:i4>
      </vt:variant>
      <vt:variant>
        <vt:i4>0</vt:i4>
      </vt:variant>
      <vt:variant>
        <vt:i4>5</vt:i4>
      </vt:variant>
      <vt:variant>
        <vt:lpwstr>http://freemind.sourceforge.net/wiki/index.php/Main_Page</vt:lpwstr>
      </vt:variant>
      <vt:variant>
        <vt:lpwstr/>
      </vt:variant>
      <vt:variant>
        <vt:i4>2621567</vt:i4>
      </vt:variant>
      <vt:variant>
        <vt:i4>3</vt:i4>
      </vt:variant>
      <vt:variant>
        <vt:i4>0</vt:i4>
      </vt:variant>
      <vt:variant>
        <vt:i4>5</vt:i4>
      </vt:variant>
      <vt:variant>
        <vt:lpwstr>http://www.mapyourmind.com/</vt:lpwstr>
      </vt:variant>
      <vt:variant>
        <vt:lpwstr/>
      </vt:variant>
      <vt:variant>
        <vt:i4>7405695</vt:i4>
      </vt:variant>
      <vt:variant>
        <vt:i4>0</vt:i4>
      </vt:variant>
      <vt:variant>
        <vt:i4>0</vt:i4>
      </vt:variant>
      <vt:variant>
        <vt:i4>5</vt:i4>
      </vt:variant>
      <vt:variant>
        <vt:lpwstr>http://www.jcu.edu.au/studying/services/studyskills/mindmap/howto.html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CMM2006 – Interface Design</dc:title>
  <dc:creator>Dr. Nik Whitehead</dc:creator>
  <cp:lastModifiedBy>Dr Nik Whitehead</cp:lastModifiedBy>
  <cp:revision>3</cp:revision>
  <cp:lastPrinted>2006-02-08T16:43:00Z</cp:lastPrinted>
  <dcterms:created xsi:type="dcterms:W3CDTF">2015-02-10T11:04:00Z</dcterms:created>
  <dcterms:modified xsi:type="dcterms:W3CDTF">2015-02-10T11:12:00Z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