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75569FF7"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r w:rsidR="000B6E92">
              <w:rPr>
                <w:rFonts w:ascii="Arial" w:hAnsi="Arial" w:cs="Arial"/>
                <w:b/>
                <w:sz w:val="22"/>
                <w:szCs w:val="22"/>
              </w:rPr>
              <w:t>Jessica SOMERS</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098F1B01" w:rsidR="003B3F9D" w:rsidRPr="009601B8" w:rsidRDefault="000B6E92" w:rsidP="001E57C1">
            <w:pPr>
              <w:spacing w:before="120" w:after="120"/>
              <w:jc w:val="both"/>
              <w:rPr>
                <w:rFonts w:ascii="Arial" w:hAnsi="Arial" w:cs="Arial"/>
                <w:b/>
                <w:sz w:val="22"/>
                <w:szCs w:val="22"/>
              </w:rPr>
            </w:pPr>
            <w:r>
              <w:rPr>
                <w:rFonts w:ascii="Arial" w:hAnsi="Arial" w:cs="Arial"/>
                <w:b/>
                <w:sz w:val="22"/>
                <w:szCs w:val="22"/>
              </w:rPr>
              <w:t>1910968</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55C60B63"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6002D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29B419EE" w:rsidR="00474229" w:rsidRPr="009601B8" w:rsidRDefault="00894D56" w:rsidP="00474229">
            <w:pPr>
              <w:spacing w:before="120" w:after="120"/>
              <w:jc w:val="both"/>
              <w:rPr>
                <w:rFonts w:ascii="Arial" w:eastAsia="Calibri" w:hAnsi="Arial" w:cs="Arial"/>
                <w:b/>
                <w:bCs/>
                <w:sz w:val="22"/>
                <w:szCs w:val="22"/>
              </w:rPr>
            </w:pPr>
            <w:r>
              <w:rPr>
                <w:rFonts w:ascii="Arial" w:hAnsi="Arial" w:cs="Arial"/>
                <w:b/>
                <w:sz w:val="22"/>
                <w:szCs w:val="22"/>
              </w:rPr>
              <w:t xml:space="preserve">Jane Thomas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259E24E2">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220763D9" w:rsidR="00474229" w:rsidRPr="009601B8" w:rsidRDefault="00474229" w:rsidP="00474229">
            <w:pPr>
              <w:spacing w:before="120" w:after="120"/>
              <w:jc w:val="both"/>
              <w:rPr>
                <w:rFonts w:ascii="Arial" w:hAnsi="Arial" w:cs="Arial"/>
                <w:b/>
                <w:sz w:val="22"/>
                <w:szCs w:val="22"/>
              </w:rPr>
            </w:pP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6F038D40" w:rsidR="00474229" w:rsidRPr="009601B8" w:rsidRDefault="00894D56" w:rsidP="259E24E2">
            <w:pPr>
              <w:spacing w:before="120" w:after="120"/>
              <w:jc w:val="both"/>
              <w:rPr>
                <w:rFonts w:ascii="Arial" w:eastAsia="Calibri" w:hAnsi="Arial" w:cs="Arial"/>
                <w:b/>
                <w:bCs/>
                <w:sz w:val="22"/>
                <w:szCs w:val="22"/>
              </w:rPr>
            </w:pPr>
            <w:r>
              <w:rPr>
                <w:rFonts w:ascii="Arial" w:eastAsia="Calibri" w:hAnsi="Arial" w:cs="Arial"/>
                <w:b/>
                <w:bCs/>
                <w:sz w:val="22"/>
                <w:szCs w:val="22"/>
              </w:rPr>
              <w:t>5</w:t>
            </w:r>
            <w:r w:rsidRPr="00894D56">
              <w:rPr>
                <w:rFonts w:ascii="Arial" w:eastAsia="Calibri" w:hAnsi="Arial" w:cs="Arial"/>
                <w:b/>
                <w:bCs/>
                <w:sz w:val="22"/>
                <w:szCs w:val="22"/>
                <w:vertAlign w:val="superscript"/>
              </w:rPr>
              <w:t>th</w:t>
            </w:r>
            <w:r>
              <w:rPr>
                <w:rFonts w:ascii="Arial" w:eastAsia="Calibri" w:hAnsi="Arial" w:cs="Arial"/>
                <w:b/>
                <w:bCs/>
                <w:sz w:val="22"/>
                <w:szCs w:val="22"/>
              </w:rPr>
              <w:t xml:space="preserve"> July 2021</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77777777"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a 5000-word essay under the following titles:</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02C57C6"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E112270"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Community policing (strategies and incentives)</w:t>
      </w:r>
    </w:p>
    <w:p w14:paraId="526317CD"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3E94E9A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Policing the roads (application of regulations) </w:t>
      </w:r>
    </w:p>
    <w:p w14:paraId="71D40E12"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Counter Terrorism Policing (Structure/ Risks/Insider threat).  </w:t>
      </w:r>
    </w:p>
    <w:p w14:paraId="6F2CAC0B" w14:textId="77777777" w:rsidR="00454735" w:rsidRPr="00454735" w:rsidRDefault="00454735" w:rsidP="00454735">
      <w:pPr>
        <w:numPr>
          <w:ilvl w:val="0"/>
          <w:numId w:val="1"/>
        </w:numPr>
        <w:contextualSpacing/>
        <w:rPr>
          <w:rFonts w:ascii="Calibri" w:hAnsi="Calibri" w:cs="Calibri"/>
          <w:sz w:val="28"/>
          <w:szCs w:val="28"/>
        </w:rPr>
      </w:pPr>
      <w:r w:rsidRPr="00454735">
        <w:rPr>
          <w:rFonts w:ascii="Calibri" w:eastAsia="Calibri" w:hAnsi="Calibri" w:cs="Calibri"/>
          <w:sz w:val="28"/>
          <w:szCs w:val="28"/>
        </w:rPr>
        <w:t xml:space="preserve">Digital Policing (Internet related crime / Digital evidence retrieval).  </w:t>
      </w:r>
    </w:p>
    <w:p w14:paraId="1FD1043B" w14:textId="77777777" w:rsidR="00454735" w:rsidRPr="00454735" w:rsidRDefault="00454735" w:rsidP="00454735">
      <w:pPr>
        <w:contextualSpacing/>
        <w:rPr>
          <w:rFonts w:ascii="Calibri" w:hAnsi="Calibri" w:cs="Calibri"/>
          <w:sz w:val="28"/>
          <w:szCs w:val="28"/>
        </w:rPr>
      </w:pPr>
    </w:p>
    <w:p w14:paraId="309C0401" w14:textId="77777777" w:rsidR="00454735" w:rsidRPr="00454735" w:rsidRDefault="00454735" w:rsidP="00454735">
      <w:pPr>
        <w:contextualSpacing/>
        <w:rPr>
          <w:rFonts w:ascii="Calibri" w:hAnsi="Calibri" w:cs="Calibri"/>
          <w:sz w:val="28"/>
          <w:szCs w:val="28"/>
        </w:rPr>
      </w:pPr>
      <w:r w:rsidRPr="00454735">
        <w:rPr>
          <w:rFonts w:ascii="Calibri" w:hAnsi="Calibri" w:cs="Calibri"/>
          <w:sz w:val="28"/>
          <w:szCs w:val="28"/>
        </w:rPr>
        <w:t>NB: If you wish to pursue a detective role within the police service, please choose the following option.</w:t>
      </w:r>
    </w:p>
    <w:p w14:paraId="6C527985" w14:textId="77777777" w:rsidR="00454735" w:rsidRPr="00454735" w:rsidRDefault="00454735" w:rsidP="00454735">
      <w:pPr>
        <w:contextualSpacing/>
        <w:rPr>
          <w:rFonts w:ascii="Calibri" w:hAnsi="Calibri" w:cs="Calibri"/>
          <w:sz w:val="28"/>
          <w:szCs w:val="28"/>
        </w:rPr>
      </w:pPr>
    </w:p>
    <w:p w14:paraId="330CD762"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Critically evaluate the role of the police in:</w:t>
      </w:r>
    </w:p>
    <w:p w14:paraId="0EAF8C0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Conducting Investigations (Volume, serious and complex) </w:t>
      </w:r>
    </w:p>
    <w:p w14:paraId="7F9B3EE1" w14:textId="77777777" w:rsidR="00454735" w:rsidRPr="00454735" w:rsidRDefault="00454735"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7A0897C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6B3A388"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Public Protection</w:t>
      </w:r>
    </w:p>
    <w:p w14:paraId="159FDD4D"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7CD132AB" w14:textId="77777777" w:rsidR="00454735" w:rsidRPr="00454735" w:rsidRDefault="00454735" w:rsidP="00454735">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01F2D0F7" w14:textId="58338224" w:rsidR="464F7901" w:rsidRDefault="464F7901"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598B034F" w:rsidR="00C073F1" w:rsidRDefault="000B6E92" w:rsidP="00152E9D">
      <w:pPr>
        <w:rPr>
          <w:rFonts w:ascii="Arial" w:hAnsi="Arial" w:cs="Arial"/>
        </w:rPr>
      </w:pPr>
      <w:r>
        <w:rPr>
          <w:rFonts w:ascii="Arial" w:hAnsi="Arial" w:cs="Arial"/>
        </w:rPr>
        <w:t>I am aware that tasks 4/5 are incomplete and will most likely mean that this assignment will not pass the 40% threshold, I was denied extenuating circumstances and did not believe I would turn any work in however the below is my first attem</w:t>
      </w:r>
      <w:bookmarkStart w:id="0" w:name="_GoBack"/>
      <w:bookmarkEnd w:id="0"/>
      <w:r>
        <w:rPr>
          <w:rFonts w:ascii="Arial" w:hAnsi="Arial" w:cs="Arial"/>
        </w:rPr>
        <w:t>pts.</w:t>
      </w:r>
    </w:p>
    <w:p w14:paraId="3C11A385" w14:textId="77777777" w:rsidR="000B6E92" w:rsidRDefault="000B6E92" w:rsidP="000B6E92">
      <w:pPr>
        <w:rPr>
          <w:rFonts w:ascii="Arial" w:hAnsi="Arial" w:cs="Arial"/>
          <w:b/>
          <w:i/>
          <w:u w:val="single"/>
        </w:rPr>
      </w:pPr>
    </w:p>
    <w:p w14:paraId="31DD9FB9" w14:textId="162C49A3" w:rsidR="000B6E92" w:rsidRPr="000B6E92" w:rsidRDefault="000B6E92" w:rsidP="000B6E92">
      <w:pPr>
        <w:rPr>
          <w:rFonts w:ascii="Arial" w:hAnsi="Arial" w:cs="Arial"/>
          <w:b/>
          <w:i/>
          <w:u w:val="single"/>
        </w:rPr>
      </w:pPr>
      <w:r w:rsidRPr="000B6E92">
        <w:rPr>
          <w:rFonts w:ascii="Arial" w:hAnsi="Arial" w:cs="Arial"/>
          <w:b/>
          <w:i/>
          <w:u w:val="single"/>
        </w:rPr>
        <w:t>Understanding the role of Constable/Maintaining Professional Standards</w:t>
      </w:r>
    </w:p>
    <w:p w14:paraId="1E455380" w14:textId="77777777" w:rsidR="000B6E92" w:rsidRPr="000B6E92" w:rsidRDefault="000B6E92" w:rsidP="000B6E92">
      <w:pPr>
        <w:rPr>
          <w:rFonts w:ascii="Arial" w:hAnsi="Arial" w:cs="Arial"/>
          <w:b/>
          <w:i/>
          <w:u w:val="single"/>
        </w:rPr>
      </w:pPr>
      <w:r w:rsidRPr="000B6E92">
        <w:rPr>
          <w:rFonts w:ascii="Arial" w:hAnsi="Arial" w:cs="Arial"/>
          <w:b/>
          <w:i/>
          <w:u w:val="single"/>
        </w:rPr>
        <w:t>Title 1: Critically evaluate the concept of ‘the professionalization of the police service’ considering how ‘Maintaining Professional Standards’ ‘ethical and inclusive’ and ‘</w:t>
      </w:r>
      <w:proofErr w:type="gramStart"/>
      <w:r w:rsidRPr="000B6E92">
        <w:rPr>
          <w:rFonts w:ascii="Arial" w:hAnsi="Arial" w:cs="Arial"/>
          <w:b/>
          <w:i/>
          <w:u w:val="single"/>
        </w:rPr>
        <w:t>Coaching</w:t>
      </w:r>
      <w:proofErr w:type="gramEnd"/>
      <w:r w:rsidRPr="000B6E92">
        <w:rPr>
          <w:rFonts w:ascii="Arial" w:hAnsi="Arial" w:cs="Arial"/>
          <w:b/>
          <w:i/>
          <w:u w:val="single"/>
        </w:rPr>
        <w:t xml:space="preserve"> and Mentoring’ approaches contribute to this.</w:t>
      </w:r>
    </w:p>
    <w:p w14:paraId="64A1206D" w14:textId="77777777" w:rsidR="000B6E92" w:rsidRPr="000B6E92" w:rsidRDefault="000B6E92" w:rsidP="000B6E92">
      <w:pPr>
        <w:rPr>
          <w:rFonts w:ascii="Arial" w:hAnsi="Arial" w:cs="Arial"/>
        </w:rPr>
      </w:pPr>
      <w:r w:rsidRPr="000B6E92">
        <w:rPr>
          <w:rFonts w:ascii="Arial" w:hAnsi="Arial" w:cs="Arial"/>
        </w:rPr>
        <w:t>In 2019 Police forces across England and Wales changed the entry routes for new police officers, this is because in 2016 the National Police Chiefs’ Council (NPCC) and Association of police and crime commissioners’ (APCC) released the Policing Vision 2025. This set out what police forces wanted to achieve over the next 10 years. “By 2025 policing will be a profession with a more representative workforce that will align the right skills, powers and experience to meet challenging requirements” (Policing vision 2025, 2016). This aim led to the need in change of entry requirements or on job training. As previously noted one element of a profession involves prolonged training and a formal qualification. Until 2019 the education requirements for the Police force were a minimum of C/Level 4 grades in English and Math in order to pass the entrance exams.</w:t>
      </w:r>
    </w:p>
    <w:p w14:paraId="1465E804" w14:textId="77777777" w:rsidR="000B6E92" w:rsidRPr="000B6E92" w:rsidRDefault="000B6E92" w:rsidP="000B6E92">
      <w:pPr>
        <w:rPr>
          <w:rFonts w:ascii="Arial" w:hAnsi="Arial" w:cs="Arial"/>
        </w:rPr>
      </w:pPr>
      <w:r w:rsidRPr="000B6E92">
        <w:rPr>
          <w:rFonts w:ascii="Arial" w:hAnsi="Arial" w:cs="Arial"/>
        </w:rPr>
        <w:t>The Police Constable Degree Apprenticeship (PDCA) is available for anyone who does not have a degree with no age dictation this takes three years to complete and entails a combination of work and studying with other education providers for example universities with continued assessment of academic and of the on the job work being undertaken. At the end of the approximate 3 years, successful completion of the apprenticeship will see the person gain a degree in professional policing practice. (College of policing</w:t>
      </w:r>
      <w:proofErr w:type="gramStart"/>
      <w:r w:rsidRPr="000B6E92">
        <w:rPr>
          <w:rFonts w:ascii="Arial" w:hAnsi="Arial" w:cs="Arial"/>
        </w:rPr>
        <w:t>,2018</w:t>
      </w:r>
      <w:proofErr w:type="gramEnd"/>
      <w:r w:rsidRPr="000B6E92">
        <w:rPr>
          <w:rFonts w:ascii="Arial" w:hAnsi="Arial" w:cs="Arial"/>
        </w:rPr>
        <w:t>).</w:t>
      </w:r>
    </w:p>
    <w:p w14:paraId="2482A2F1" w14:textId="77777777" w:rsidR="000B6E92" w:rsidRPr="000B6E92" w:rsidRDefault="000B6E92" w:rsidP="000B6E92">
      <w:pPr>
        <w:rPr>
          <w:rFonts w:ascii="Arial" w:hAnsi="Arial" w:cs="Arial"/>
        </w:rPr>
      </w:pPr>
      <w:r w:rsidRPr="000B6E92">
        <w:rPr>
          <w:rFonts w:ascii="Arial" w:hAnsi="Arial" w:cs="Arial"/>
        </w:rPr>
        <w:t>The second entry route is the Degree Holder Entry Programme. This entry route allows for anyone who already has any degree in any subject to join the police force and follow a work based programme, supported by off the job learning and at the end of approximately 2 years you will gain a graduate diploma in professional policing practice. The assessment process is the same no matter which entry route is taken however the time on probation is shortened to 2 years as there is no need to complete a secondary degree. (College of policing</w:t>
      </w:r>
      <w:proofErr w:type="gramStart"/>
      <w:r w:rsidRPr="000B6E92">
        <w:rPr>
          <w:rFonts w:ascii="Arial" w:hAnsi="Arial" w:cs="Arial"/>
        </w:rPr>
        <w:t>,2019</w:t>
      </w:r>
      <w:proofErr w:type="gramEnd"/>
      <w:r w:rsidRPr="000B6E92">
        <w:rPr>
          <w:rFonts w:ascii="Arial" w:hAnsi="Arial" w:cs="Arial"/>
        </w:rPr>
        <w:t>). This entry route recognizes that people may have originally wanted different career paths and changed to wanting to be in the police force accepting any degree subject as long as you have a grade 2:2 or above.</w:t>
      </w:r>
    </w:p>
    <w:p w14:paraId="42B1C7F3" w14:textId="77777777" w:rsidR="000B6E92" w:rsidRPr="000B6E92" w:rsidRDefault="000B6E92" w:rsidP="000B6E92">
      <w:pPr>
        <w:rPr>
          <w:rFonts w:ascii="Arial" w:hAnsi="Arial" w:cs="Arial"/>
        </w:rPr>
      </w:pPr>
      <w:r w:rsidRPr="000B6E92">
        <w:rPr>
          <w:rFonts w:ascii="Arial" w:hAnsi="Arial" w:cs="Arial"/>
        </w:rPr>
        <w:t xml:space="preserve">In south wales police this new entry system works along-side the already existing training to become a constable. Officers will complete a 6 month classroom based training where they complete 4, 2 hour, short answer exams which they must pass in order to continue on to pass out as a police constable. Once passed out the student will spend 12 weeks with a Tutor constable, these are officers who have experience as constables and have undergone training courses to help guide the new student. During these 12 weeks student officers will be with their tutor at all times and will try and attend all range of incidents that they may encounter when independent. The tutor constable will need to be satisfied that the student is competent in these </w:t>
      </w:r>
      <w:proofErr w:type="gramStart"/>
      <w:r w:rsidRPr="000B6E92">
        <w:rPr>
          <w:rFonts w:ascii="Arial" w:hAnsi="Arial" w:cs="Arial"/>
        </w:rPr>
        <w:t>area’s</w:t>
      </w:r>
      <w:proofErr w:type="gramEnd"/>
      <w:r w:rsidRPr="000B6E92">
        <w:rPr>
          <w:rFonts w:ascii="Arial" w:hAnsi="Arial" w:cs="Arial"/>
        </w:rPr>
        <w:t xml:space="preserve"> before signing them off independent, this is the occupational competency portfolio. This is all while the officer is also completing research based work books with questions based on policing totalling to approximately 10,000 words.</w:t>
      </w:r>
    </w:p>
    <w:p w14:paraId="39508B4C" w14:textId="77777777" w:rsidR="000B6E92" w:rsidRPr="000B6E92" w:rsidRDefault="000B6E92" w:rsidP="000B6E92">
      <w:pPr>
        <w:rPr>
          <w:rFonts w:ascii="Arial" w:hAnsi="Arial" w:cs="Arial"/>
        </w:rPr>
      </w:pPr>
      <w:r w:rsidRPr="000B6E92">
        <w:rPr>
          <w:rFonts w:ascii="Arial" w:hAnsi="Arial" w:cs="Arial"/>
        </w:rPr>
        <w:t xml:space="preserve">The positives of these new recruitment system mean that the officers written abilities should be developed by the end to a level 6/degree level. This is what the demand on response officers is deemed to be due to the complex nature of statements and other important forms and casefiles built by officers However it is important to note that the statements are written in a different style to what is expected of the university due to the clear and concise, factual need of statements. Research also shows that persons with a degree showed higher levels of critical thought (Punch, M. 2004) and professional standards which are key competency’s required by the police force.  </w:t>
      </w:r>
    </w:p>
    <w:p w14:paraId="61FCAA2A" w14:textId="77777777" w:rsidR="000B6E92" w:rsidRPr="000B6E92" w:rsidRDefault="000B6E92" w:rsidP="000B6E92">
      <w:pPr>
        <w:rPr>
          <w:rFonts w:ascii="Arial" w:hAnsi="Arial" w:cs="Arial"/>
        </w:rPr>
      </w:pPr>
      <w:r w:rsidRPr="000B6E92">
        <w:rPr>
          <w:rFonts w:ascii="Arial" w:hAnsi="Arial" w:cs="Arial"/>
        </w:rPr>
        <w:t>The difficulty that has been raised with this new concept to professionalise the police is also the demand on officers. Constables not only working a range of shifts including nights, are required to manage a workload like any other officer who has not completed the PCDA or DHEP and this means the demand on officers is more all while trying to learn the complex job that policing is. Officers are then expected to balance a full time job, full time university course and potential of family life. The ethical impact of this of preventing officers to having down time and stress release due to sheer demand has been brought into question.</w:t>
      </w:r>
    </w:p>
    <w:p w14:paraId="3518F901" w14:textId="77777777" w:rsidR="000B6E92" w:rsidRPr="000B6E92" w:rsidRDefault="000B6E92" w:rsidP="000B6E92">
      <w:pPr>
        <w:rPr>
          <w:rFonts w:ascii="Arial" w:hAnsi="Arial" w:cs="Arial"/>
        </w:rPr>
      </w:pPr>
      <w:r w:rsidRPr="000B6E92">
        <w:rPr>
          <w:rFonts w:ascii="Arial" w:hAnsi="Arial" w:cs="Arial"/>
        </w:rPr>
        <w:t xml:space="preserve">The inclusivity of this new professionalization can also be looked at when analysing its effectiveness. South Wales Police, the same as all police forces across the UK prides itself on being diverse and inclusive, wanting a force that is representative of the communities they police. If this is true then the question must be put that is having a degree actually representative of the community. With many communities across the country being considered areas of </w:t>
      </w:r>
      <w:r w:rsidRPr="000B6E92">
        <w:rPr>
          <w:rFonts w:ascii="Arial" w:hAnsi="Arial" w:cs="Arial"/>
        </w:rPr>
        <w:lastRenderedPageBreak/>
        <w:t>poverty this reduces the accessibility for young people to good educations including higher education to achieve a degree. This does not mean that these people would not make really good potential recruits simply because they have not achieved a degree. This is where the PCDA programme bridges the gap, allowing persons who may not have had university given to them as an option previously in life to gain one at the expense of the force. However, passing the courses is must in order to pass the probation period, there is currently no regard given for officers who may have glowing reviews from supervisors, provide excellent services to the community and even show potential for more specialist roles, but they may face dismissal due to the inability to pass the written work given by the university.</w:t>
      </w:r>
    </w:p>
    <w:p w14:paraId="1A157CD9" w14:textId="77777777" w:rsidR="000B6E92" w:rsidRPr="000B6E92" w:rsidRDefault="000B6E92" w:rsidP="000B6E92">
      <w:pPr>
        <w:rPr>
          <w:rFonts w:ascii="Arial" w:hAnsi="Arial" w:cs="Arial"/>
        </w:rPr>
      </w:pPr>
      <w:r w:rsidRPr="000B6E92">
        <w:rPr>
          <w:rFonts w:ascii="Arial" w:hAnsi="Arial" w:cs="Arial"/>
        </w:rPr>
        <w:t>The professionalization of police forces across England and Wales is still very new so research into its ongoing application is extremely important and it may take a few years and many intakes of new constables to really recognise the impact it will have on police forces.</w:t>
      </w:r>
    </w:p>
    <w:p w14:paraId="4563505F" w14:textId="77777777" w:rsidR="000B6E92" w:rsidRPr="000B6E92" w:rsidRDefault="000B6E92" w:rsidP="000B6E92">
      <w:pPr>
        <w:rPr>
          <w:rFonts w:ascii="Arial" w:hAnsi="Arial" w:cs="Arial"/>
          <w:b/>
          <w:i/>
          <w:u w:val="single"/>
        </w:rPr>
      </w:pPr>
      <w:r w:rsidRPr="000B6E92">
        <w:rPr>
          <w:rFonts w:ascii="Arial" w:hAnsi="Arial" w:cs="Arial"/>
          <w:b/>
          <w:u w:val="single"/>
        </w:rPr>
        <w:t>998.</w:t>
      </w:r>
    </w:p>
    <w:p w14:paraId="0E0F278E" w14:textId="77777777" w:rsidR="000B6E92" w:rsidRPr="000B6E92" w:rsidRDefault="000B6E92" w:rsidP="000B6E92">
      <w:pPr>
        <w:rPr>
          <w:rFonts w:ascii="Arial" w:hAnsi="Arial" w:cs="Arial"/>
          <w:b/>
          <w:i/>
          <w:u w:val="single"/>
        </w:rPr>
      </w:pPr>
      <w:r w:rsidRPr="000B6E92">
        <w:rPr>
          <w:rFonts w:ascii="Arial" w:hAnsi="Arial" w:cs="Arial"/>
          <w:b/>
          <w:i/>
          <w:u w:val="single"/>
        </w:rPr>
        <w:t>Community/Response Policing/Policing roads/Conducting Investigations /Digital Policing</w:t>
      </w:r>
    </w:p>
    <w:p w14:paraId="766D1A4C" w14:textId="77777777" w:rsidR="000B6E92" w:rsidRPr="000B6E92" w:rsidRDefault="000B6E92" w:rsidP="000B6E92">
      <w:pPr>
        <w:rPr>
          <w:rFonts w:ascii="Arial" w:hAnsi="Arial" w:cs="Arial"/>
          <w:b/>
          <w:i/>
          <w:u w:val="single"/>
        </w:rPr>
      </w:pPr>
      <w:r w:rsidRPr="000B6E92">
        <w:rPr>
          <w:rFonts w:ascii="Arial" w:hAnsi="Arial" w:cs="Arial"/>
          <w:b/>
          <w:i/>
          <w:u w:val="single"/>
        </w:rPr>
        <w:t>Title 2: Critically evaluate the role of the police in one of the following areas:</w:t>
      </w:r>
    </w:p>
    <w:p w14:paraId="5296B9CA" w14:textId="77777777" w:rsidR="000B6E92" w:rsidRPr="000B6E92" w:rsidRDefault="000B6E92" w:rsidP="000B6E92">
      <w:pPr>
        <w:rPr>
          <w:rFonts w:ascii="Arial" w:hAnsi="Arial" w:cs="Arial"/>
          <w:b/>
          <w:i/>
          <w:u w:val="single"/>
        </w:rPr>
      </w:pPr>
      <w:r w:rsidRPr="000B6E92">
        <w:rPr>
          <w:rFonts w:ascii="Arial" w:hAnsi="Arial" w:cs="Arial"/>
          <w:b/>
          <w:i/>
          <w:u w:val="single"/>
        </w:rPr>
        <w:t>•</w:t>
      </w:r>
      <w:r w:rsidRPr="000B6E92">
        <w:rPr>
          <w:rFonts w:ascii="Arial" w:hAnsi="Arial" w:cs="Arial"/>
          <w:b/>
          <w:i/>
          <w:u w:val="single"/>
        </w:rPr>
        <w:tab/>
        <w:t>Response policing (public perception and critical/major incidents)</w:t>
      </w:r>
    </w:p>
    <w:p w14:paraId="7B624EAD" w14:textId="77777777" w:rsidR="000B6E92" w:rsidRPr="000B6E92" w:rsidRDefault="000B6E92" w:rsidP="000B6E92">
      <w:pPr>
        <w:rPr>
          <w:rFonts w:ascii="Arial" w:hAnsi="Arial" w:cs="Arial"/>
        </w:rPr>
      </w:pPr>
      <w:r w:rsidRPr="000B6E92">
        <w:rPr>
          <w:rFonts w:ascii="Arial" w:hAnsi="Arial" w:cs="Arial"/>
        </w:rPr>
        <w:t>The perception that the public have of the police is one that is vitally important to allow officers to complete the job to the bed standard. A good working relationship between the police and the public means that officers can often obtain more information when at incidents due to the cooperation from the public, it often means that the public are also more inclined to give useful information on what is going on in their area that can often be developed into intelligence. The perception of police is managed by not only how we act and follow policies and procedures to ensure public confidence, including being held accountable for our actions via complaints procedures to PSD and independent investigations by the IOPC, but also as simple as how we dress. A simple uniform and presented smartly that is highly recognised worldwide, a uniform that must both be approachable and still authoritative in order to give the perception that the police provide safety and order. Sir Robert Peel who founded the first police force, the London Metropolitan, when he was Home Secretary between 1822 and 1827 is said to have stated “</w:t>
      </w:r>
      <w:r w:rsidRPr="000B6E92">
        <w:rPr>
          <w:rFonts w:ascii="Arial" w:hAnsi="Arial" w:cs="Arial"/>
          <w:i/>
        </w:rPr>
        <w:t xml:space="preserve">the police are the public and the public are the police”. </w:t>
      </w:r>
      <w:r w:rsidRPr="000B6E92">
        <w:rPr>
          <w:rFonts w:ascii="Arial" w:hAnsi="Arial" w:cs="Arial"/>
        </w:rPr>
        <w:t xml:space="preserve">This notion indicated how the police are simply members of our own society and representative of that and how also the public play such a significant role in both allowing, and helping response officers to do their job. In recent years the public perception of the police is one that is more difficult to maintain. It is often easily brought down by one incident rather than the many good things officers do on a daily basis. </w:t>
      </w:r>
    </w:p>
    <w:p w14:paraId="057129F4" w14:textId="77777777" w:rsidR="000B6E92" w:rsidRPr="000B6E92" w:rsidRDefault="000B6E92" w:rsidP="000B6E92">
      <w:pPr>
        <w:rPr>
          <w:rFonts w:ascii="Arial" w:hAnsi="Arial" w:cs="Arial"/>
        </w:rPr>
      </w:pPr>
      <w:r w:rsidRPr="000B6E92">
        <w:rPr>
          <w:rFonts w:ascii="Arial" w:hAnsi="Arial" w:cs="Arial"/>
        </w:rPr>
        <w:t>The ACPO definition of a critical incident is 'any incident where the effectiveness of the police response is likely to have a significant impact on the confidence of the victim, their family and/or the community'. All incidents that officers attend have the potential to become critical incidents and they can be escalations can occur from a number of types of incidents; from ASB, hate crime, public order or pre planned events to the more obvious incidents which result in serious injury or death. When responding to and managing critical incidents there are a number pieces of legislation, protocols and guidelines which are relevant depending on the specific nature of the incident itself.  Any officer should be able to recognise a critical incident and bring this to the attention of their sergeant however it is usually only the rank of Inspector or above that will declare a critical incident to prevent the over use of it. This is a positive action in preventing the dilution of critical incidents.</w:t>
      </w:r>
    </w:p>
    <w:p w14:paraId="616326B8" w14:textId="77777777" w:rsidR="000B6E92" w:rsidRPr="000B6E92" w:rsidRDefault="000B6E92" w:rsidP="000B6E92">
      <w:pPr>
        <w:rPr>
          <w:rFonts w:ascii="Arial" w:hAnsi="Arial" w:cs="Arial"/>
        </w:rPr>
      </w:pPr>
      <w:r w:rsidRPr="000B6E92">
        <w:rPr>
          <w:rFonts w:ascii="Arial" w:hAnsi="Arial" w:cs="Arial"/>
        </w:rPr>
        <w:t xml:space="preserve">For example; In the case of a reported hate crime, the victim is persecuted due to characteristic or group they belong to; this means that the effects may not only be caused to the victim but to the group or community involved resulting in the potential for it to develop into a critical incident. </w:t>
      </w:r>
      <w:r w:rsidRPr="000B6E92">
        <w:rPr>
          <w:rFonts w:ascii="Arial" w:hAnsi="Arial" w:cs="Arial"/>
          <w:u w:val="single"/>
        </w:rPr>
        <w:t>Section 28, Crime and Disorder Act 1998</w:t>
      </w:r>
      <w:r w:rsidRPr="000B6E92">
        <w:rPr>
          <w:rFonts w:ascii="Arial" w:hAnsi="Arial" w:cs="Arial"/>
        </w:rPr>
        <w:t xml:space="preserve"> allows for certain offences to be racially or religiously aggravated which increases the seriousness of the offence and the penalty associated with it. It is important that an officers actions taken with this incident are positive in order to achieve the best outcome to ensure that public confidence is maintained. This actions do not have to be of a grand nature but often as small as supporting the victim through what to them may feel very traumatic.</w:t>
      </w:r>
    </w:p>
    <w:p w14:paraId="33D139B6" w14:textId="77777777" w:rsidR="000B6E92" w:rsidRPr="000B6E92" w:rsidRDefault="000B6E92" w:rsidP="000B6E92">
      <w:pPr>
        <w:rPr>
          <w:rFonts w:ascii="Arial" w:hAnsi="Arial" w:cs="Arial"/>
        </w:rPr>
      </w:pPr>
      <w:r w:rsidRPr="000B6E92">
        <w:rPr>
          <w:rFonts w:ascii="Arial" w:hAnsi="Arial" w:cs="Arial"/>
        </w:rPr>
        <w:t>In order to ensure this is done South Wales Police have a Hate crime/ Hate incident policy which provides victims with an enhanced service. This also includes making sure that risk assessments are completed by officers to manage the incident and place an assessment on how likely this is to occur again, or place the individual at harm. A positive of these actions by officers is that the Risk assessment is done by officers on the internal local policing system meaning that supervisors and other specialist departments can access it. However, although this is policy to complete, human error may mean these haven’t been completed, or lack of experience may mean that an officer does not input the gravity of the incident.</w:t>
      </w:r>
    </w:p>
    <w:p w14:paraId="7C9FBEED" w14:textId="77777777" w:rsidR="000B6E92" w:rsidRPr="000B6E92" w:rsidRDefault="000B6E92" w:rsidP="000B6E92">
      <w:pPr>
        <w:rPr>
          <w:rFonts w:ascii="Arial" w:hAnsi="Arial" w:cs="Arial"/>
        </w:rPr>
      </w:pPr>
      <w:r w:rsidRPr="000B6E92">
        <w:rPr>
          <w:rFonts w:ascii="Arial" w:hAnsi="Arial" w:cs="Arial"/>
        </w:rPr>
        <w:t>Other incidents that will have an impact on public perception is Major incidents, these by nature of the name are likely to have a wide impact on public perception of police. A major incident is any emergency that requires the implementation of special arrangements by one or more of the emergency services, and generally includes the involvement, either directly or indirectly or large number of people. Major incidents often have a large presence of police and other agencies and this can often be concerning for the public and with the modern day use of social media images of such incidents now have the potential to reach much wider than the direct community. South Wales Police had recognised this and so often will use social media to an advantage with these incidents by giving some reassurance to the public by posting on social media and recognising that the public may want some information, this has often had a positive response and allows for another avenue of engagement with officers.</w:t>
      </w:r>
    </w:p>
    <w:p w14:paraId="176C72B3" w14:textId="77777777" w:rsidR="000B6E92" w:rsidRPr="000B6E92" w:rsidRDefault="000B6E92" w:rsidP="000B6E92">
      <w:pPr>
        <w:rPr>
          <w:rFonts w:ascii="Arial" w:hAnsi="Arial" w:cs="Arial"/>
        </w:rPr>
      </w:pPr>
      <w:r w:rsidRPr="000B6E92">
        <w:rPr>
          <w:rFonts w:ascii="Arial" w:hAnsi="Arial" w:cs="Arial"/>
        </w:rPr>
        <w:t xml:space="preserve">Major incidents are likely to come under a lot of scrutiny due to the impact they have on multiple services and so it is recognised that organisation is key in these incidents and this often comes from the right information being shared early. METHANE is now the recognised model for passing incident information between services and their control rooms. All services have used similar models for passing information in the past, but METHANE has instigated the use of a common model that means information is shared in a consistent way, quickly and easily between emergency service providers. METHANE; Major Incident Declared, Exact location, Type of incident, Hazards, Access, Number </w:t>
      </w:r>
      <w:r w:rsidRPr="000B6E92">
        <w:rPr>
          <w:rFonts w:ascii="Arial" w:hAnsi="Arial" w:cs="Arial"/>
        </w:rPr>
        <w:lastRenderedPageBreak/>
        <w:t>and type of casualties, Emergency services present and required. (JESIP</w:t>
      </w:r>
      <w:proofErr w:type="gramStart"/>
      <w:r w:rsidRPr="000B6E92">
        <w:rPr>
          <w:rFonts w:ascii="Arial" w:hAnsi="Arial" w:cs="Arial"/>
        </w:rPr>
        <w:t>,2021</w:t>
      </w:r>
      <w:proofErr w:type="gramEnd"/>
      <w:r w:rsidRPr="000B6E92">
        <w:rPr>
          <w:rFonts w:ascii="Arial" w:hAnsi="Arial" w:cs="Arial"/>
        </w:rPr>
        <w:t>). By using this effective model to deal with these incidents, the response time and the time it takes to manage and deal with this incidents is shorter. With an efficient and effective response from emergency services the public is witness to this and this often can help to maintain public confidence.</w:t>
      </w:r>
    </w:p>
    <w:p w14:paraId="36790662" w14:textId="77777777" w:rsidR="000B6E92" w:rsidRPr="000B6E92" w:rsidRDefault="000B6E92" w:rsidP="000B6E92">
      <w:pPr>
        <w:rPr>
          <w:rFonts w:ascii="Arial" w:hAnsi="Arial" w:cs="Arial"/>
          <w:b/>
          <w:u w:val="single"/>
        </w:rPr>
      </w:pPr>
      <w:r w:rsidRPr="000B6E92">
        <w:rPr>
          <w:rFonts w:ascii="Arial" w:hAnsi="Arial" w:cs="Arial"/>
          <w:b/>
          <w:u w:val="single"/>
        </w:rPr>
        <w:t>1042.</w:t>
      </w:r>
    </w:p>
    <w:p w14:paraId="5BF6B0C5" w14:textId="77777777" w:rsidR="000B6E92" w:rsidRPr="000B6E92" w:rsidRDefault="000B6E92" w:rsidP="000B6E92">
      <w:pPr>
        <w:rPr>
          <w:rFonts w:ascii="Arial" w:hAnsi="Arial" w:cs="Arial"/>
          <w:b/>
          <w:i/>
          <w:u w:val="single"/>
        </w:rPr>
      </w:pPr>
    </w:p>
    <w:p w14:paraId="21E8673C" w14:textId="77777777" w:rsidR="000B6E92" w:rsidRPr="000B6E92" w:rsidRDefault="000B6E92" w:rsidP="000B6E92">
      <w:pPr>
        <w:rPr>
          <w:rFonts w:ascii="Arial" w:hAnsi="Arial" w:cs="Arial"/>
          <w:b/>
          <w:i/>
          <w:u w:val="single"/>
        </w:rPr>
      </w:pPr>
      <w:r w:rsidRPr="000B6E92">
        <w:rPr>
          <w:rFonts w:ascii="Arial" w:hAnsi="Arial" w:cs="Arial"/>
          <w:b/>
          <w:i/>
          <w:u w:val="single"/>
        </w:rPr>
        <w:t>Information and Intelligence/Communication Skills</w:t>
      </w:r>
    </w:p>
    <w:p w14:paraId="6BCD3153" w14:textId="77777777" w:rsidR="000B6E92" w:rsidRPr="000B6E92" w:rsidRDefault="000B6E92" w:rsidP="000B6E92">
      <w:pPr>
        <w:rPr>
          <w:rFonts w:ascii="Arial" w:hAnsi="Arial" w:cs="Arial"/>
          <w:b/>
          <w:i/>
          <w:u w:val="single"/>
        </w:rPr>
      </w:pPr>
      <w:r w:rsidRPr="000B6E92">
        <w:rPr>
          <w:rFonts w:ascii="Arial" w:hAnsi="Arial" w:cs="Arial"/>
          <w:b/>
          <w:i/>
          <w:u w:val="single"/>
        </w:rPr>
        <w:t>Title 3: Critically evaluate the methods used by police in gathering information and intelligence, how information contributes to the ‘tasking and coordinating’ process and how information and intelligence is communicated.</w:t>
      </w:r>
    </w:p>
    <w:p w14:paraId="39EA36C3" w14:textId="77777777" w:rsidR="000B6E92" w:rsidRPr="000B6E92" w:rsidRDefault="000B6E92" w:rsidP="000B6E92">
      <w:pPr>
        <w:rPr>
          <w:rFonts w:ascii="Arial" w:hAnsi="Arial" w:cs="Arial"/>
        </w:rPr>
      </w:pPr>
      <w:r w:rsidRPr="000B6E92">
        <w:rPr>
          <w:rFonts w:ascii="Arial" w:hAnsi="Arial" w:cs="Arial"/>
        </w:rPr>
        <w:t>Information can take many forms and is gathered in a raw format by attending officers, it can be anything that an officer perceives relevant to a policing purpose. Intelligence is information that has been subject to a defined evaluation and risk assessment process in order to assist police decision making and is not necessarily evidential in its self but can be used to provide a wider picture. Intelligence can come from a range of sources including but not limited to Police generated intelligence, first hand, seen and submitted by officers.</w:t>
      </w:r>
    </w:p>
    <w:p w14:paraId="6943A92F" w14:textId="77777777" w:rsidR="000B6E92" w:rsidRPr="000B6E92" w:rsidRDefault="000B6E92" w:rsidP="000B6E92">
      <w:pPr>
        <w:rPr>
          <w:rFonts w:ascii="Arial" w:hAnsi="Arial" w:cs="Arial"/>
        </w:rPr>
      </w:pPr>
      <w:r w:rsidRPr="000B6E92">
        <w:rPr>
          <w:rFonts w:ascii="Arial" w:hAnsi="Arial" w:cs="Arial"/>
        </w:rPr>
        <w:t>The intelligence is then graded and given a numerical rating of reliability using the 3x5x2 model. This numerical rating is based on the reliability of the source and whether the intelligence has tested or untested. This reliability is in relation to the source although the source may be recorded the person who is the source of the information but not be identified in the main body of the intelligence when submitted and forces must have measures to prevent the source of the information being revealed. The numerical rating, the 2 from the model, related to how the intelligence should be handled and shared by forces. Quality assured information and intelligence is then disseminated to other forces. Intelligence may also have be developed from vehicles from a previous incident or multiple incidents.</w:t>
      </w:r>
    </w:p>
    <w:p w14:paraId="63BE61D0" w14:textId="77777777" w:rsidR="000B6E92" w:rsidRPr="000B6E92" w:rsidRDefault="000B6E92" w:rsidP="000B6E92">
      <w:pPr>
        <w:rPr>
          <w:rFonts w:ascii="Arial" w:hAnsi="Arial" w:cs="Arial"/>
        </w:rPr>
      </w:pPr>
      <w:r w:rsidRPr="000B6E92">
        <w:rPr>
          <w:rFonts w:ascii="Arial" w:hAnsi="Arial" w:cs="Arial"/>
        </w:rPr>
        <w:t xml:space="preserve">Gathering intelligence can be broken down into two main methods, these are Covert and Overt. Covert intelligence gathering, as the name suggests is when the subject the intelligence is gathered from does not know. This can be done by various means and must follow strict guidelines so as not to entrap people or put people providing the intelligence at risk of harm. In 2021 a bill was passed in parliament to regulate and set out guidelines for covert intelligence gathering, </w:t>
      </w:r>
      <w:r w:rsidRPr="000B6E92">
        <w:rPr>
          <w:rFonts w:ascii="Arial" w:hAnsi="Arial" w:cs="Arial"/>
          <w:i/>
          <w:u w:val="single"/>
        </w:rPr>
        <w:t xml:space="preserve">Covert Human Intelligence Sources (Criminal Conduct) Act 2021. </w:t>
      </w:r>
      <w:r w:rsidRPr="000B6E92">
        <w:rPr>
          <w:rFonts w:ascii="Arial" w:hAnsi="Arial" w:cs="Arial"/>
        </w:rPr>
        <w:t>This act also set out what laws may be broken by a Covert intelligence source (CHIS) that they cannot then be prosecuted for. It is important to not though this is in relation to CHIS’ that are usually government officers, police or Military intelligence officers. CHIS’ can also be members of society/public who may have been or are known by police to still be involved in crime at a low level that report back to handlers or police officers information at a much lower and local level than government employed CHIS. Regardless of which there are both advantages and disadvantages to using CHIS’, benefits usually relate to the reliability of the intelligence. As the informant does not know the information is being passed to police and they have some level of trust in that person, the quality of that intelligence can be higher. However there is an increased risk of harm when using a CHIS, should a CHIS be discovered as reporting to the police they may be at risk of physical harm or other repercussions.</w:t>
      </w:r>
    </w:p>
    <w:p w14:paraId="19BB5E6D" w14:textId="77777777" w:rsidR="000B6E92" w:rsidRPr="000B6E92" w:rsidRDefault="000B6E92" w:rsidP="000B6E92">
      <w:pPr>
        <w:rPr>
          <w:rFonts w:ascii="Arial" w:hAnsi="Arial" w:cs="Arial"/>
        </w:rPr>
      </w:pPr>
      <w:r w:rsidRPr="000B6E92">
        <w:rPr>
          <w:rFonts w:ascii="Arial" w:hAnsi="Arial" w:cs="Arial"/>
        </w:rPr>
        <w:t xml:space="preserve">Other forms of covert intelligence gathering may include surveillance. This may take the form of officers covertly monitoring a person or place of interest directly e.g. following, sitting outside premises or via electronic means such as microphones or camera’s that can monitor these persons or places of interest to police. Covert surveillance is heavily legislated with what officers can and can’t do due to the impact a persons’ humans rights such as </w:t>
      </w:r>
      <w:r w:rsidRPr="000B6E92">
        <w:rPr>
          <w:rFonts w:ascii="Arial" w:hAnsi="Arial" w:cs="Arial"/>
          <w:u w:val="single"/>
        </w:rPr>
        <w:t xml:space="preserve">Article 8 a </w:t>
      </w:r>
      <w:proofErr w:type="spellStart"/>
      <w:r w:rsidRPr="000B6E92">
        <w:rPr>
          <w:rFonts w:ascii="Arial" w:hAnsi="Arial" w:cs="Arial"/>
          <w:u w:val="single"/>
        </w:rPr>
        <w:t>persons</w:t>
      </w:r>
      <w:proofErr w:type="spellEnd"/>
      <w:r w:rsidRPr="000B6E92">
        <w:rPr>
          <w:rFonts w:ascii="Arial" w:hAnsi="Arial" w:cs="Arial"/>
          <w:u w:val="single"/>
        </w:rPr>
        <w:t xml:space="preserve"> right to private life</w:t>
      </w:r>
      <w:r w:rsidRPr="000B6E92">
        <w:rPr>
          <w:rFonts w:ascii="Arial" w:hAnsi="Arial" w:cs="Arial"/>
        </w:rPr>
        <w:t xml:space="preserve"> that are set out in </w:t>
      </w:r>
      <w:r w:rsidRPr="000B6E92">
        <w:rPr>
          <w:rFonts w:ascii="Arial" w:hAnsi="Arial" w:cs="Arial"/>
          <w:i/>
          <w:u w:val="single"/>
        </w:rPr>
        <w:t xml:space="preserve">European Convention on Human Rights (ECHR) </w:t>
      </w:r>
      <w:r w:rsidRPr="000B6E92">
        <w:rPr>
          <w:rFonts w:ascii="Arial" w:hAnsi="Arial" w:cs="Arial"/>
        </w:rPr>
        <w:t>and then entrenched in UK law by</w:t>
      </w:r>
      <w:r w:rsidRPr="000B6E92">
        <w:rPr>
          <w:rFonts w:ascii="Arial" w:hAnsi="Arial" w:cs="Arial"/>
          <w:i/>
          <w:u w:val="single"/>
        </w:rPr>
        <w:t xml:space="preserve"> Human Rights Act 1998 (HRA).</w:t>
      </w:r>
      <w:r w:rsidRPr="000B6E92">
        <w:rPr>
          <w:rFonts w:ascii="Arial" w:hAnsi="Arial" w:cs="Arial"/>
        </w:rPr>
        <w:t xml:space="preserve">  Two of the main legislations that are considered when planning and conducting surveillance are </w:t>
      </w:r>
      <w:r w:rsidRPr="000B6E92">
        <w:rPr>
          <w:rFonts w:ascii="Arial" w:hAnsi="Arial" w:cs="Arial"/>
          <w:i/>
          <w:u w:val="single"/>
        </w:rPr>
        <w:t xml:space="preserve">Regulation of Investigatory Powers Act 2000 (RIPA) </w:t>
      </w:r>
      <w:r w:rsidRPr="000B6E92">
        <w:rPr>
          <w:rFonts w:ascii="Arial" w:hAnsi="Arial" w:cs="Arial"/>
        </w:rPr>
        <w:t>and the</w:t>
      </w:r>
      <w:r w:rsidRPr="000B6E92">
        <w:rPr>
          <w:rFonts w:ascii="Arial" w:hAnsi="Arial" w:cs="Arial"/>
          <w:i/>
          <w:u w:val="single"/>
        </w:rPr>
        <w:t xml:space="preserve"> General Data Protection Regulation (GDPR).</w:t>
      </w:r>
      <w:r w:rsidRPr="000B6E92">
        <w:rPr>
          <w:rFonts w:ascii="Arial" w:hAnsi="Arial" w:cs="Arial"/>
        </w:rPr>
        <w:t xml:space="preserve">RIPA looks to make sure that all covert investigations are both proportionate and necessary to the investigation, these guidelines are a positive step in maintaining the legality, safety and integrity of investigations.  </w:t>
      </w:r>
    </w:p>
    <w:p w14:paraId="44224AB9" w14:textId="77777777" w:rsidR="000B6E92" w:rsidRPr="000B6E92" w:rsidRDefault="000B6E92" w:rsidP="000B6E92">
      <w:pPr>
        <w:rPr>
          <w:rFonts w:ascii="Arial" w:hAnsi="Arial" w:cs="Arial"/>
        </w:rPr>
      </w:pPr>
      <w:r w:rsidRPr="000B6E92">
        <w:rPr>
          <w:rFonts w:ascii="Arial" w:hAnsi="Arial" w:cs="Arial"/>
        </w:rPr>
        <w:t>Overt intelligence gathering is much more common and often can be done all the way from a local level up. Overt intelligence can come first hand from police officers which is reliable by nature but can also come from members of the public which although would still go through the 3x5x2 model to test reliability it may be malicious therefore reducing the reliability. Another disadvantage to overt intelligence if a source knows that the information has been passed to police they could quickly change it an example of this could be the location of a cannabis farm. If the subject of the intelligence find out that police have been making enquiries into a location that is a cannabis farm they could quickly take it down and move it somewhere else destroying any evidence.</w:t>
      </w:r>
    </w:p>
    <w:p w14:paraId="72996DDA" w14:textId="77777777" w:rsidR="000B6E92" w:rsidRPr="000B6E92" w:rsidRDefault="000B6E92" w:rsidP="000B6E92">
      <w:pPr>
        <w:rPr>
          <w:rFonts w:ascii="Arial" w:hAnsi="Arial" w:cs="Arial"/>
        </w:rPr>
      </w:pPr>
      <w:r w:rsidRPr="000B6E92">
        <w:rPr>
          <w:rFonts w:ascii="Arial" w:hAnsi="Arial" w:cs="Arial"/>
        </w:rPr>
        <w:t xml:space="preserve">Information and intelligence sharing between police forces and other agencies across the UK is something that has been criticized in the past. For example a serious case review was conducted into the death of 17 month old Peter Connelly (Baby P) where it was deemed that lack of information sharing between police, social services and health care was detrimental and significant role in his death.(HMRC Department for Education, 2010). One of the most common ways for information to be shared across police forces in the UK is the Police National Computer (PNC). PNC is a system that stores and shares criminal records information across the UK. Before ACRO [created PNC], agencies relied on police forces to facilitate their requests. By centralising this work, “ACRO has made it more efficient, provided a consistent delivery and reduced the burden on forces” (ACRO. UNKOWN). This is contrary to local computer systems for example South Wales Police use NICHE that may store information on a person from the contact that South Wales Police officers have had in their area but will not include contact from other force </w:t>
      </w:r>
      <w:proofErr w:type="spellStart"/>
      <w:r w:rsidRPr="000B6E92">
        <w:rPr>
          <w:rFonts w:ascii="Arial" w:hAnsi="Arial" w:cs="Arial"/>
        </w:rPr>
        <w:t>area’s</w:t>
      </w:r>
      <w:proofErr w:type="spellEnd"/>
      <w:r w:rsidRPr="000B6E92">
        <w:rPr>
          <w:rFonts w:ascii="Arial" w:hAnsi="Arial" w:cs="Arial"/>
        </w:rPr>
        <w:t xml:space="preserve"> who do not use the system, this could potentially allow for a person wanted for an offence but not yet shared on PNC to be seen and stopped by officers but let go due to lack of data sharing, showing some let downs in information sharing.</w:t>
      </w:r>
    </w:p>
    <w:p w14:paraId="03182B73" w14:textId="77777777" w:rsidR="000B6E92" w:rsidRPr="000B6E92" w:rsidRDefault="000B6E92" w:rsidP="000B6E92">
      <w:pPr>
        <w:rPr>
          <w:rFonts w:ascii="Arial" w:hAnsi="Arial" w:cs="Arial"/>
          <w:b/>
          <w:i/>
          <w:u w:val="single"/>
        </w:rPr>
      </w:pPr>
      <w:r w:rsidRPr="000B6E92">
        <w:rPr>
          <w:rFonts w:ascii="Arial" w:hAnsi="Arial" w:cs="Arial"/>
          <w:b/>
          <w:i/>
          <w:u w:val="single"/>
        </w:rPr>
        <w:t>1010.</w:t>
      </w:r>
    </w:p>
    <w:p w14:paraId="514799F1" w14:textId="77777777" w:rsidR="000B6E92" w:rsidRPr="000B6E92" w:rsidRDefault="000B6E92" w:rsidP="000B6E92">
      <w:pPr>
        <w:rPr>
          <w:rFonts w:ascii="Arial" w:hAnsi="Arial" w:cs="Arial"/>
        </w:rPr>
      </w:pPr>
    </w:p>
    <w:p w14:paraId="42E9911D" w14:textId="77777777" w:rsidR="000B6E92" w:rsidRPr="000B6E92" w:rsidRDefault="000B6E92" w:rsidP="000B6E92">
      <w:pPr>
        <w:rPr>
          <w:rFonts w:ascii="Arial" w:hAnsi="Arial" w:cs="Arial"/>
          <w:b/>
          <w:i/>
          <w:u w:val="single"/>
        </w:rPr>
      </w:pPr>
      <w:r w:rsidRPr="000B6E92">
        <w:rPr>
          <w:rFonts w:ascii="Arial" w:hAnsi="Arial" w:cs="Arial"/>
          <w:b/>
          <w:i/>
          <w:u w:val="single"/>
        </w:rPr>
        <w:lastRenderedPageBreak/>
        <w:t>Public Protection</w:t>
      </w:r>
    </w:p>
    <w:p w14:paraId="1570D8DC" w14:textId="77777777" w:rsidR="000B6E92" w:rsidRPr="000B6E92" w:rsidRDefault="000B6E92" w:rsidP="000B6E92">
      <w:pPr>
        <w:rPr>
          <w:rFonts w:ascii="Arial" w:hAnsi="Arial" w:cs="Arial"/>
          <w:b/>
          <w:i/>
          <w:u w:val="single"/>
        </w:rPr>
      </w:pPr>
      <w:r w:rsidRPr="000B6E92">
        <w:rPr>
          <w:rFonts w:ascii="Arial" w:hAnsi="Arial" w:cs="Arial"/>
          <w:b/>
          <w:i/>
          <w:u w:val="single"/>
        </w:rPr>
        <w:t>Title 4: 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w:t>
      </w:r>
    </w:p>
    <w:p w14:paraId="253C22CD" w14:textId="77777777" w:rsidR="000B6E92" w:rsidRPr="000B6E92" w:rsidRDefault="000B6E92" w:rsidP="000B6E92">
      <w:pPr>
        <w:numPr>
          <w:ilvl w:val="0"/>
          <w:numId w:val="33"/>
        </w:numPr>
        <w:rPr>
          <w:rFonts w:ascii="Arial" w:hAnsi="Arial" w:cs="Arial"/>
          <w:b/>
          <w:i/>
          <w:u w:val="single"/>
        </w:rPr>
      </w:pPr>
      <w:r w:rsidRPr="000B6E92">
        <w:rPr>
          <w:rFonts w:ascii="Arial" w:hAnsi="Arial" w:cs="Arial"/>
          <w:b/>
          <w:i/>
          <w:u w:val="single"/>
        </w:rPr>
        <w:t>Data sharing</w:t>
      </w:r>
    </w:p>
    <w:p w14:paraId="0F0FD2C4" w14:textId="77777777" w:rsidR="000B6E92" w:rsidRPr="000B6E92" w:rsidRDefault="000B6E92" w:rsidP="000B6E92">
      <w:pPr>
        <w:numPr>
          <w:ilvl w:val="0"/>
          <w:numId w:val="33"/>
        </w:numPr>
        <w:rPr>
          <w:rFonts w:ascii="Arial" w:hAnsi="Arial" w:cs="Arial"/>
          <w:b/>
          <w:i/>
          <w:u w:val="single"/>
        </w:rPr>
      </w:pPr>
      <w:r w:rsidRPr="000B6E92">
        <w:rPr>
          <w:rFonts w:ascii="Arial" w:hAnsi="Arial" w:cs="Arial"/>
          <w:b/>
          <w:i/>
          <w:u w:val="single"/>
        </w:rPr>
        <w:t xml:space="preserve">Victim focus </w:t>
      </w:r>
      <w:proofErr w:type="spellStart"/>
      <w:r w:rsidRPr="000B6E92">
        <w:rPr>
          <w:rFonts w:ascii="Arial" w:hAnsi="Arial" w:cs="Arial"/>
          <w:b/>
          <w:i/>
          <w:u w:val="single"/>
        </w:rPr>
        <w:t>referals</w:t>
      </w:r>
      <w:proofErr w:type="spellEnd"/>
      <w:r w:rsidRPr="000B6E92">
        <w:rPr>
          <w:rFonts w:ascii="Arial" w:hAnsi="Arial" w:cs="Arial"/>
          <w:b/>
          <w:i/>
          <w:u w:val="single"/>
        </w:rPr>
        <w:t>?</w:t>
      </w:r>
    </w:p>
    <w:p w14:paraId="6D1556D5" w14:textId="77777777" w:rsidR="000B6E92" w:rsidRPr="000B6E92" w:rsidRDefault="000B6E92" w:rsidP="000B6E92">
      <w:pPr>
        <w:numPr>
          <w:ilvl w:val="0"/>
          <w:numId w:val="33"/>
        </w:numPr>
        <w:rPr>
          <w:rFonts w:ascii="Arial" w:hAnsi="Arial" w:cs="Arial"/>
          <w:b/>
          <w:i/>
          <w:u w:val="single"/>
        </w:rPr>
      </w:pPr>
      <w:r w:rsidRPr="000B6E92">
        <w:rPr>
          <w:rFonts w:ascii="Arial" w:hAnsi="Arial" w:cs="Arial"/>
          <w:b/>
          <w:i/>
          <w:u w:val="single"/>
        </w:rPr>
        <w:t xml:space="preserve">Personal </w:t>
      </w:r>
      <w:proofErr w:type="spellStart"/>
      <w:r w:rsidRPr="000B6E92">
        <w:rPr>
          <w:rFonts w:ascii="Arial" w:hAnsi="Arial" w:cs="Arial"/>
          <w:b/>
          <w:i/>
          <w:u w:val="single"/>
        </w:rPr>
        <w:t>attitudeand</w:t>
      </w:r>
      <w:proofErr w:type="spellEnd"/>
      <w:r w:rsidRPr="000B6E92">
        <w:rPr>
          <w:rFonts w:ascii="Arial" w:hAnsi="Arial" w:cs="Arial"/>
          <w:b/>
          <w:i/>
          <w:u w:val="single"/>
        </w:rPr>
        <w:t xml:space="preserve"> values?? Bias </w:t>
      </w:r>
      <w:proofErr w:type="gramStart"/>
      <w:r w:rsidRPr="000B6E92">
        <w:rPr>
          <w:rFonts w:ascii="Arial" w:hAnsi="Arial" w:cs="Arial"/>
          <w:b/>
          <w:i/>
          <w:u w:val="single"/>
        </w:rPr>
        <w:t>unconscious ?</w:t>
      </w:r>
      <w:proofErr w:type="gramEnd"/>
    </w:p>
    <w:p w14:paraId="66B11AF8" w14:textId="7B810CF8" w:rsidR="000B6E92" w:rsidRDefault="000B6E92" w:rsidP="000B6E92">
      <w:pPr>
        <w:numPr>
          <w:ilvl w:val="0"/>
          <w:numId w:val="33"/>
        </w:numPr>
        <w:rPr>
          <w:rFonts w:ascii="Arial" w:hAnsi="Arial" w:cs="Arial"/>
          <w:b/>
          <w:i/>
          <w:u w:val="single"/>
        </w:rPr>
      </w:pPr>
      <w:r w:rsidRPr="000B6E92">
        <w:rPr>
          <w:rFonts w:ascii="Arial" w:hAnsi="Arial" w:cs="Arial"/>
          <w:b/>
          <w:i/>
          <w:u w:val="single"/>
        </w:rPr>
        <w:t>CSE?</w:t>
      </w:r>
    </w:p>
    <w:p w14:paraId="20DB92A9" w14:textId="56740913" w:rsidR="000B6E92" w:rsidRDefault="000B6E92" w:rsidP="000B6E92">
      <w:pPr>
        <w:rPr>
          <w:rFonts w:ascii="Arial" w:hAnsi="Arial" w:cs="Arial"/>
          <w:b/>
          <w:i/>
          <w:u w:val="single"/>
        </w:rPr>
      </w:pPr>
    </w:p>
    <w:p w14:paraId="3C8D090D" w14:textId="09A107D3" w:rsidR="000B6E92" w:rsidRDefault="000B6E92" w:rsidP="000B6E92">
      <w:pPr>
        <w:rPr>
          <w:rFonts w:ascii="Arial" w:hAnsi="Arial" w:cs="Arial"/>
          <w:b/>
          <w:i/>
          <w:u w:val="single"/>
        </w:rPr>
      </w:pPr>
    </w:p>
    <w:p w14:paraId="01B5E3CD" w14:textId="39F0E127" w:rsidR="000B6E92" w:rsidRDefault="000B6E92" w:rsidP="000B6E92">
      <w:pPr>
        <w:rPr>
          <w:rFonts w:ascii="Arial" w:hAnsi="Arial" w:cs="Arial"/>
          <w:b/>
          <w:i/>
          <w:u w:val="single"/>
        </w:rPr>
      </w:pPr>
    </w:p>
    <w:p w14:paraId="68FA590E" w14:textId="77777777" w:rsidR="000B6E92" w:rsidRPr="000B6E92" w:rsidRDefault="000B6E92" w:rsidP="000B6E92">
      <w:pPr>
        <w:rPr>
          <w:rFonts w:ascii="Arial" w:hAnsi="Arial" w:cs="Arial"/>
          <w:b/>
          <w:i/>
          <w:u w:val="single"/>
        </w:rPr>
      </w:pPr>
    </w:p>
    <w:p w14:paraId="33648405" w14:textId="77777777" w:rsidR="000B6E92" w:rsidRPr="000B6E92" w:rsidRDefault="000B6E92" w:rsidP="000B6E92">
      <w:pPr>
        <w:rPr>
          <w:rFonts w:ascii="Arial" w:hAnsi="Arial" w:cs="Arial"/>
          <w:b/>
          <w:i/>
          <w:u w:val="single"/>
        </w:rPr>
      </w:pPr>
      <w:r w:rsidRPr="000B6E92">
        <w:rPr>
          <w:rFonts w:ascii="Arial" w:hAnsi="Arial" w:cs="Arial"/>
          <w:b/>
          <w:i/>
          <w:u w:val="single"/>
        </w:rPr>
        <w:t>Evidence based policing/criminology and crime prevention/criminal Justice</w:t>
      </w:r>
    </w:p>
    <w:p w14:paraId="32298B2F" w14:textId="77777777" w:rsidR="000B6E92" w:rsidRPr="000B6E92" w:rsidRDefault="000B6E92" w:rsidP="000B6E92">
      <w:pPr>
        <w:rPr>
          <w:rFonts w:ascii="Arial" w:hAnsi="Arial" w:cs="Arial"/>
          <w:b/>
          <w:i/>
          <w:u w:val="single"/>
        </w:rPr>
      </w:pPr>
      <w:r w:rsidRPr="000B6E92">
        <w:rPr>
          <w:rFonts w:ascii="Arial" w:hAnsi="Arial" w:cs="Arial"/>
          <w:b/>
          <w:i/>
          <w:u w:val="single"/>
        </w:rPr>
        <w:t>Title 5: Critically analyse the concept of evidence-based policing and ‘what works’ in policing evaluating crime prevention theories and strategies and considering the options open to reduce re offending.</w:t>
      </w:r>
    </w:p>
    <w:p w14:paraId="7ECD5BF8" w14:textId="77777777" w:rsidR="000B6E92" w:rsidRPr="000B6E92" w:rsidRDefault="000B6E92" w:rsidP="000B6E92">
      <w:pPr>
        <w:numPr>
          <w:ilvl w:val="0"/>
          <w:numId w:val="32"/>
        </w:numPr>
        <w:rPr>
          <w:rFonts w:ascii="Arial" w:hAnsi="Arial" w:cs="Arial"/>
        </w:rPr>
      </w:pPr>
      <w:r w:rsidRPr="000B6E92">
        <w:rPr>
          <w:rFonts w:ascii="Arial" w:hAnsi="Arial" w:cs="Arial"/>
        </w:rPr>
        <w:t xml:space="preserve">Evidence policing </w:t>
      </w:r>
      <w:proofErr w:type="gramStart"/>
      <w:r w:rsidRPr="000B6E92">
        <w:rPr>
          <w:rFonts w:ascii="Arial" w:hAnsi="Arial" w:cs="Arial"/>
        </w:rPr>
        <w:t>is ?</w:t>
      </w:r>
      <w:proofErr w:type="gramEnd"/>
    </w:p>
    <w:p w14:paraId="274E2764" w14:textId="77777777" w:rsidR="000B6E92" w:rsidRPr="000B6E92" w:rsidRDefault="000B6E92" w:rsidP="000B6E92">
      <w:pPr>
        <w:rPr>
          <w:rFonts w:ascii="Arial" w:hAnsi="Arial" w:cs="Arial"/>
        </w:rPr>
      </w:pPr>
      <w:r w:rsidRPr="000B6E92">
        <w:rPr>
          <w:rFonts w:ascii="Arial" w:hAnsi="Arial" w:cs="Arial"/>
        </w:rPr>
        <w:t>The concept of evidence based policing was developed by Professor Lawrence Sherman in 1998. (Sherman, L. (1998). Evidence based policing works on the concept that gathering research on policing and using previous incidents and analysing the incident to create new policy and procedures within forces based on the results of the research.</w:t>
      </w:r>
    </w:p>
    <w:p w14:paraId="7C49E930" w14:textId="77777777" w:rsidR="000B6E92" w:rsidRPr="000B6E92" w:rsidRDefault="000B6E92" w:rsidP="000B6E92">
      <w:pPr>
        <w:rPr>
          <w:rFonts w:ascii="Arial" w:hAnsi="Arial" w:cs="Arial"/>
        </w:rPr>
      </w:pPr>
      <w:r w:rsidRPr="000B6E92">
        <w:rPr>
          <w:rFonts w:ascii="Arial" w:hAnsi="Arial" w:cs="Arial"/>
        </w:rPr>
        <w:t>Crime prevention theories?</w:t>
      </w:r>
    </w:p>
    <w:p w14:paraId="3A83C9AE" w14:textId="77777777" w:rsidR="000B6E92" w:rsidRPr="000B6E92" w:rsidRDefault="000B6E92" w:rsidP="000B6E92">
      <w:pPr>
        <w:numPr>
          <w:ilvl w:val="0"/>
          <w:numId w:val="32"/>
        </w:numPr>
        <w:rPr>
          <w:rFonts w:ascii="Arial" w:hAnsi="Arial" w:cs="Arial"/>
        </w:rPr>
      </w:pPr>
      <w:r w:rsidRPr="000B6E92">
        <w:rPr>
          <w:rFonts w:ascii="Arial" w:hAnsi="Arial" w:cs="Arial"/>
        </w:rPr>
        <w:t xml:space="preserve">Broken windows theory </w:t>
      </w:r>
    </w:p>
    <w:p w14:paraId="6CDCD9C5" w14:textId="77777777" w:rsidR="000B6E92" w:rsidRPr="000B6E92" w:rsidRDefault="000B6E92" w:rsidP="000B6E92">
      <w:pPr>
        <w:numPr>
          <w:ilvl w:val="0"/>
          <w:numId w:val="32"/>
        </w:numPr>
        <w:rPr>
          <w:rFonts w:ascii="Arial" w:hAnsi="Arial" w:cs="Arial"/>
        </w:rPr>
      </w:pPr>
      <w:r w:rsidRPr="000B6E92">
        <w:rPr>
          <w:rFonts w:ascii="Arial" w:hAnsi="Arial" w:cs="Arial"/>
        </w:rPr>
        <w:t xml:space="preserve">ACE’s </w:t>
      </w:r>
    </w:p>
    <w:p w14:paraId="6F9B584B" w14:textId="77777777" w:rsidR="000B6E92" w:rsidRPr="000B6E92" w:rsidRDefault="000B6E92" w:rsidP="000B6E92">
      <w:pPr>
        <w:rPr>
          <w:rFonts w:ascii="Arial" w:hAnsi="Arial" w:cs="Arial"/>
        </w:rPr>
      </w:pPr>
    </w:p>
    <w:p w14:paraId="35972DA8" w14:textId="77777777" w:rsidR="000B6E92" w:rsidRPr="000B6E92" w:rsidRDefault="000B6E92" w:rsidP="000B6E92">
      <w:pPr>
        <w:rPr>
          <w:rFonts w:ascii="Arial" w:hAnsi="Arial" w:cs="Arial"/>
        </w:rPr>
      </w:pPr>
      <w:r w:rsidRPr="000B6E92">
        <w:rPr>
          <w:rFonts w:ascii="Arial" w:hAnsi="Arial" w:cs="Arial"/>
        </w:rPr>
        <w:t xml:space="preserve">REDUCE </w:t>
      </w:r>
      <w:proofErr w:type="gramStart"/>
      <w:r w:rsidRPr="000B6E92">
        <w:rPr>
          <w:rFonts w:ascii="Arial" w:hAnsi="Arial" w:cs="Arial"/>
        </w:rPr>
        <w:t>REOOFENDING ?</w:t>
      </w:r>
      <w:proofErr w:type="gramEnd"/>
    </w:p>
    <w:p w14:paraId="03BF5BFA" w14:textId="77777777" w:rsidR="000B6E92" w:rsidRPr="000B6E92" w:rsidRDefault="000B6E92" w:rsidP="000B6E92">
      <w:pPr>
        <w:rPr>
          <w:rFonts w:ascii="Arial" w:hAnsi="Arial" w:cs="Arial"/>
        </w:rPr>
      </w:pPr>
      <w:proofErr w:type="spellStart"/>
      <w:r w:rsidRPr="000B6E92">
        <w:rPr>
          <w:rFonts w:ascii="Arial" w:hAnsi="Arial" w:cs="Arial"/>
        </w:rPr>
        <w:t>Womens</w:t>
      </w:r>
      <w:proofErr w:type="spellEnd"/>
      <w:r w:rsidRPr="000B6E92">
        <w:rPr>
          <w:rFonts w:ascii="Arial" w:hAnsi="Arial" w:cs="Arial"/>
        </w:rPr>
        <w:t xml:space="preserve"> </w:t>
      </w:r>
      <w:proofErr w:type="gramStart"/>
      <w:r w:rsidRPr="000B6E92">
        <w:rPr>
          <w:rFonts w:ascii="Arial" w:hAnsi="Arial" w:cs="Arial"/>
        </w:rPr>
        <w:t>pathfinders ,</w:t>
      </w:r>
      <w:proofErr w:type="gramEnd"/>
      <w:r w:rsidRPr="000B6E92">
        <w:rPr>
          <w:rFonts w:ascii="Arial" w:hAnsi="Arial" w:cs="Arial"/>
        </w:rPr>
        <w:t xml:space="preserve"> youth version to prevent criminalisation </w:t>
      </w:r>
    </w:p>
    <w:p w14:paraId="5F384668" w14:textId="77777777" w:rsidR="000B6E92" w:rsidRPr="000B6E92" w:rsidRDefault="000B6E92" w:rsidP="000B6E92">
      <w:pPr>
        <w:rPr>
          <w:rFonts w:ascii="Arial" w:hAnsi="Arial" w:cs="Arial"/>
        </w:rPr>
      </w:pPr>
      <w:proofErr w:type="spellStart"/>
      <w:r w:rsidRPr="000B6E92">
        <w:rPr>
          <w:rFonts w:ascii="Arial" w:hAnsi="Arial" w:cs="Arial"/>
        </w:rPr>
        <w:t>Referals</w:t>
      </w:r>
      <w:proofErr w:type="spellEnd"/>
      <w:r w:rsidRPr="000B6E92">
        <w:rPr>
          <w:rFonts w:ascii="Arial" w:hAnsi="Arial" w:cs="Arial"/>
        </w:rPr>
        <w:t xml:space="preserve"> to youth offending team for low level or crime entrance crimes. (</w:t>
      </w:r>
      <w:proofErr w:type="spellStart"/>
      <w:proofErr w:type="gramStart"/>
      <w:r w:rsidRPr="000B6E92">
        <w:rPr>
          <w:rFonts w:ascii="Arial" w:hAnsi="Arial" w:cs="Arial"/>
        </w:rPr>
        <w:t>asb</w:t>
      </w:r>
      <w:proofErr w:type="spellEnd"/>
      <w:proofErr w:type="gramEnd"/>
      <w:r w:rsidRPr="000B6E92">
        <w:rPr>
          <w:rFonts w:ascii="Arial" w:hAnsi="Arial" w:cs="Arial"/>
        </w:rPr>
        <w:t>) voluntarily.</w:t>
      </w:r>
    </w:p>
    <w:p w14:paraId="0CF1F3A7" w14:textId="77777777" w:rsidR="000B6E92" w:rsidRPr="000B6E92" w:rsidRDefault="000B6E92" w:rsidP="000B6E92">
      <w:pPr>
        <w:rPr>
          <w:rFonts w:ascii="Arial" w:hAnsi="Arial" w:cs="Arial"/>
        </w:rPr>
      </w:pPr>
      <w:r w:rsidRPr="000B6E92">
        <w:rPr>
          <w:rFonts w:ascii="Arial" w:hAnsi="Arial" w:cs="Arial"/>
        </w:rPr>
        <w:t xml:space="preserve">Pro’s preventing criminalisation, negatives voluntarily so can’t force engagement. Lead into DIP. </w:t>
      </w:r>
    </w:p>
    <w:p w14:paraId="391D086A" w14:textId="77777777" w:rsidR="000B6E92" w:rsidRPr="000B6E92" w:rsidRDefault="000B6E92" w:rsidP="000B6E92">
      <w:pPr>
        <w:rPr>
          <w:rFonts w:ascii="Arial" w:hAnsi="Arial" w:cs="Arial"/>
        </w:rPr>
      </w:pPr>
      <w:proofErr w:type="spellStart"/>
      <w:proofErr w:type="gramStart"/>
      <w:r w:rsidRPr="000B6E92">
        <w:rPr>
          <w:rFonts w:ascii="Arial" w:hAnsi="Arial" w:cs="Arial"/>
        </w:rPr>
        <w:t>intergrated</w:t>
      </w:r>
      <w:proofErr w:type="spellEnd"/>
      <w:proofErr w:type="gramEnd"/>
      <w:r w:rsidRPr="000B6E92">
        <w:rPr>
          <w:rFonts w:ascii="Arial" w:hAnsi="Arial" w:cs="Arial"/>
        </w:rPr>
        <w:t xml:space="preserve"> offender management unit (police )– work with probation, joint meetings, prevent reoffending  pros offenders have to comply with visits. </w:t>
      </w:r>
    </w:p>
    <w:p w14:paraId="29D88D92" w14:textId="77777777" w:rsidR="000B6E92" w:rsidRPr="000B6E92" w:rsidRDefault="000B6E92" w:rsidP="000B6E92">
      <w:pPr>
        <w:rPr>
          <w:rFonts w:ascii="Arial" w:hAnsi="Arial" w:cs="Arial"/>
        </w:rPr>
      </w:pPr>
      <w:r w:rsidRPr="000B6E92">
        <w:rPr>
          <w:rFonts w:ascii="Arial" w:hAnsi="Arial" w:cs="Arial"/>
        </w:rPr>
        <w:t xml:space="preserve">DRIVE cohort high risk DV offenders positives change of </w:t>
      </w:r>
      <w:proofErr w:type="spellStart"/>
      <w:r w:rsidRPr="000B6E92">
        <w:rPr>
          <w:rFonts w:ascii="Arial" w:hAnsi="Arial" w:cs="Arial"/>
        </w:rPr>
        <w:t>mindset</w:t>
      </w:r>
      <w:proofErr w:type="spellEnd"/>
      <w:r w:rsidRPr="000B6E92">
        <w:rPr>
          <w:rFonts w:ascii="Arial" w:hAnsi="Arial" w:cs="Arial"/>
        </w:rPr>
        <w:t xml:space="preserve">/rehabilitation </w:t>
      </w:r>
      <w:proofErr w:type="spellStart"/>
      <w:r w:rsidRPr="000B6E92">
        <w:rPr>
          <w:rFonts w:ascii="Arial" w:hAnsi="Arial" w:cs="Arial"/>
        </w:rPr>
        <w:t>neg</w:t>
      </w:r>
      <w:proofErr w:type="spellEnd"/>
      <w:r w:rsidRPr="000B6E92">
        <w:rPr>
          <w:rFonts w:ascii="Arial" w:hAnsi="Arial" w:cs="Arial"/>
        </w:rPr>
        <w:t xml:space="preserve"> voluntarily/ recognition of issue.</w:t>
      </w:r>
    </w:p>
    <w:p w14:paraId="73BBE351" w14:textId="77777777" w:rsidR="000B6E92" w:rsidRPr="000B6E92" w:rsidRDefault="000B6E92" w:rsidP="000B6E92">
      <w:pPr>
        <w:rPr>
          <w:rFonts w:ascii="Arial" w:hAnsi="Arial" w:cs="Arial"/>
        </w:rPr>
      </w:pPr>
      <w:proofErr w:type="gramStart"/>
      <w:r w:rsidRPr="000B6E92">
        <w:rPr>
          <w:rFonts w:ascii="Arial" w:hAnsi="Arial" w:cs="Arial"/>
        </w:rPr>
        <w:t>licence</w:t>
      </w:r>
      <w:proofErr w:type="gramEnd"/>
      <w:r w:rsidRPr="000B6E92">
        <w:rPr>
          <w:rFonts w:ascii="Arial" w:hAnsi="Arial" w:cs="Arial"/>
        </w:rPr>
        <w:t xml:space="preserve"> conditions, mean </w:t>
      </w:r>
      <w:proofErr w:type="spellStart"/>
      <w:r w:rsidRPr="000B6E92">
        <w:rPr>
          <w:rFonts w:ascii="Arial" w:hAnsi="Arial" w:cs="Arial"/>
        </w:rPr>
        <w:t>theyre</w:t>
      </w:r>
      <w:proofErr w:type="spellEnd"/>
      <w:r w:rsidRPr="000B6E92">
        <w:rPr>
          <w:rFonts w:ascii="Arial" w:hAnsi="Arial" w:cs="Arial"/>
        </w:rPr>
        <w:t xml:space="preserve"> monitored. </w:t>
      </w:r>
      <w:proofErr w:type="spellStart"/>
      <w:r w:rsidRPr="000B6E92">
        <w:rPr>
          <w:rFonts w:ascii="Arial" w:hAnsi="Arial" w:cs="Arial"/>
        </w:rPr>
        <w:t>Aproved</w:t>
      </w:r>
      <w:proofErr w:type="spellEnd"/>
      <w:r w:rsidRPr="000B6E92">
        <w:rPr>
          <w:rFonts w:ascii="Arial" w:hAnsi="Arial" w:cs="Arial"/>
        </w:rPr>
        <w:t xml:space="preserve"> </w:t>
      </w:r>
      <w:proofErr w:type="spellStart"/>
      <w:r w:rsidRPr="000B6E92">
        <w:rPr>
          <w:rFonts w:ascii="Arial" w:hAnsi="Arial" w:cs="Arial"/>
        </w:rPr>
        <w:t>premisis</w:t>
      </w:r>
      <w:proofErr w:type="spellEnd"/>
      <w:r w:rsidRPr="000B6E92">
        <w:rPr>
          <w:rFonts w:ascii="Arial" w:hAnsi="Arial" w:cs="Arial"/>
        </w:rPr>
        <w:t xml:space="preserve">. </w:t>
      </w:r>
    </w:p>
    <w:p w14:paraId="0A0C8CFF" w14:textId="77777777" w:rsidR="000B6E92" w:rsidRPr="000B6E92" w:rsidRDefault="000B6E92" w:rsidP="000B6E92">
      <w:pPr>
        <w:rPr>
          <w:rFonts w:ascii="Arial" w:hAnsi="Arial" w:cs="Arial"/>
        </w:rPr>
      </w:pPr>
      <w:r w:rsidRPr="000B6E92">
        <w:rPr>
          <w:rFonts w:ascii="Arial" w:hAnsi="Arial" w:cs="Arial"/>
        </w:rPr>
        <w:t>Drug intervention/dip testing when a person comes into custody.</w:t>
      </w:r>
    </w:p>
    <w:p w14:paraId="1E89BBC6" w14:textId="77777777" w:rsidR="000B6E92" w:rsidRPr="000B6E92" w:rsidRDefault="000B6E92" w:rsidP="000B6E92">
      <w:pPr>
        <w:rPr>
          <w:rFonts w:ascii="Arial" w:hAnsi="Arial" w:cs="Arial"/>
        </w:rPr>
      </w:pPr>
      <w:proofErr w:type="gramStart"/>
      <w:r w:rsidRPr="000B6E92">
        <w:rPr>
          <w:rFonts w:ascii="Arial" w:hAnsi="Arial" w:cs="Arial"/>
        </w:rPr>
        <w:t>probation</w:t>
      </w:r>
      <w:proofErr w:type="gramEnd"/>
      <w:r w:rsidRPr="000B6E92">
        <w:rPr>
          <w:rFonts w:ascii="Arial" w:hAnsi="Arial" w:cs="Arial"/>
        </w:rPr>
        <w:t xml:space="preserve"> – housing etc.</w:t>
      </w:r>
    </w:p>
    <w:p w14:paraId="24F56A0E" w14:textId="77777777" w:rsidR="000B6E92" w:rsidRPr="000B6E92" w:rsidRDefault="000B6E92" w:rsidP="000B6E92">
      <w:pPr>
        <w:rPr>
          <w:rFonts w:ascii="Arial" w:hAnsi="Arial" w:cs="Arial"/>
        </w:rPr>
      </w:pPr>
    </w:p>
    <w:p w14:paraId="75F26DBB" w14:textId="77777777" w:rsidR="000B6E92" w:rsidRPr="000B6E92" w:rsidRDefault="000B6E92" w:rsidP="000B6E92">
      <w:pPr>
        <w:rPr>
          <w:rFonts w:ascii="Arial" w:hAnsi="Arial" w:cs="Arial"/>
          <w:b/>
          <w:u w:val="single"/>
        </w:rPr>
      </w:pPr>
      <w:r w:rsidRPr="000B6E92">
        <w:rPr>
          <w:rFonts w:ascii="Arial" w:hAnsi="Arial" w:cs="Arial"/>
          <w:b/>
          <w:u w:val="single"/>
        </w:rPr>
        <w:t xml:space="preserve">BIBLIOGRAPHY </w:t>
      </w:r>
    </w:p>
    <w:p w14:paraId="7068862F" w14:textId="77777777" w:rsidR="000B6E92" w:rsidRPr="000B6E92" w:rsidRDefault="000B6E92" w:rsidP="000B6E92">
      <w:pPr>
        <w:rPr>
          <w:rFonts w:ascii="Arial" w:hAnsi="Arial" w:cs="Arial"/>
        </w:rPr>
      </w:pPr>
      <w:r w:rsidRPr="000B6E92">
        <w:rPr>
          <w:rFonts w:ascii="Arial" w:hAnsi="Arial" w:cs="Arial"/>
        </w:rPr>
        <w:t xml:space="preserve">ACRO criminal records office (UNKOWN). </w:t>
      </w:r>
      <w:r w:rsidRPr="000B6E92">
        <w:rPr>
          <w:rFonts w:ascii="Arial" w:hAnsi="Arial" w:cs="Arial"/>
          <w:i/>
          <w:u w:val="single"/>
        </w:rPr>
        <w:t xml:space="preserve">Police National Computer services. </w:t>
      </w:r>
      <w:r w:rsidRPr="000B6E92">
        <w:rPr>
          <w:rFonts w:ascii="Arial" w:hAnsi="Arial" w:cs="Arial"/>
        </w:rPr>
        <w:t xml:space="preserve">Available at; </w:t>
      </w:r>
      <w:hyperlink r:id="rId13" w:history="1">
        <w:r w:rsidRPr="000B6E92">
          <w:rPr>
            <w:rStyle w:val="Hyperlink"/>
            <w:rFonts w:ascii="Arial" w:hAnsi="Arial" w:cs="Arial"/>
          </w:rPr>
          <w:t>https://www.acro.police.uk/PNC-services#:~:text=The%20Police%20National%20Computer%20%28PNC%29%20is%20a%20system,justice%20work%20of%20a%20range%20of%20organisations%20including%3A</w:t>
        </w:r>
      </w:hyperlink>
    </w:p>
    <w:p w14:paraId="74F09E99" w14:textId="77777777" w:rsidR="000B6E92" w:rsidRPr="000B6E92" w:rsidRDefault="000B6E92" w:rsidP="000B6E92">
      <w:pPr>
        <w:rPr>
          <w:rFonts w:ascii="Arial" w:hAnsi="Arial" w:cs="Arial"/>
        </w:rPr>
      </w:pPr>
      <w:r w:rsidRPr="000B6E92">
        <w:rPr>
          <w:rFonts w:ascii="Arial" w:hAnsi="Arial" w:cs="Arial"/>
        </w:rPr>
        <w:t xml:space="preserve">HMRC, Department for Education. (2010) </w:t>
      </w:r>
      <w:r w:rsidRPr="000B6E92">
        <w:rPr>
          <w:rFonts w:ascii="Arial" w:hAnsi="Arial" w:cs="Arial"/>
          <w:i/>
          <w:u w:val="single"/>
        </w:rPr>
        <w:t xml:space="preserve">Peter Connelly Serious Case Review reports published. </w:t>
      </w:r>
      <w:r w:rsidRPr="000B6E92">
        <w:rPr>
          <w:rFonts w:ascii="Arial" w:hAnsi="Arial" w:cs="Arial"/>
        </w:rPr>
        <w:t xml:space="preserve">Available at; </w:t>
      </w:r>
      <w:hyperlink r:id="rId14" w:history="1">
        <w:r w:rsidRPr="000B6E92">
          <w:rPr>
            <w:rStyle w:val="Hyperlink"/>
            <w:rFonts w:ascii="Arial" w:hAnsi="Arial" w:cs="Arial"/>
          </w:rPr>
          <w:t>https://www.gov.uk/government/news/peter-connelly-serious-case-review-reports-published</w:t>
        </w:r>
      </w:hyperlink>
    </w:p>
    <w:p w14:paraId="4E015894" w14:textId="77777777" w:rsidR="000B6E92" w:rsidRPr="000B6E92" w:rsidRDefault="000B6E92" w:rsidP="000B6E92">
      <w:pPr>
        <w:rPr>
          <w:rFonts w:ascii="Arial" w:hAnsi="Arial" w:cs="Arial"/>
        </w:rPr>
      </w:pPr>
      <w:r w:rsidRPr="000B6E92">
        <w:rPr>
          <w:rFonts w:ascii="Arial" w:hAnsi="Arial" w:cs="Arial"/>
        </w:rPr>
        <w:t xml:space="preserve">JESIP. (2021) </w:t>
      </w:r>
      <w:r w:rsidRPr="000B6E92">
        <w:rPr>
          <w:rFonts w:ascii="Arial" w:hAnsi="Arial" w:cs="Arial"/>
          <w:i/>
          <w:u w:val="single"/>
        </w:rPr>
        <w:t>M/ETHANE.</w:t>
      </w:r>
      <w:r w:rsidRPr="000B6E92">
        <w:rPr>
          <w:rFonts w:ascii="Arial" w:hAnsi="Arial" w:cs="Arial"/>
        </w:rPr>
        <w:t xml:space="preserve"> </w:t>
      </w:r>
      <w:r w:rsidRPr="000B6E92">
        <w:rPr>
          <w:rFonts w:ascii="Arial" w:hAnsi="Arial" w:cs="Arial"/>
          <w:i/>
        </w:rPr>
        <w:t xml:space="preserve">Available at; </w:t>
      </w:r>
      <w:hyperlink r:id="rId15" w:history="1">
        <w:r w:rsidRPr="000B6E92">
          <w:rPr>
            <w:rStyle w:val="Hyperlink"/>
            <w:rFonts w:ascii="Arial" w:hAnsi="Arial" w:cs="Arial"/>
          </w:rPr>
          <w:t>https://www.jesip.org.uk/methane</w:t>
        </w:r>
      </w:hyperlink>
      <w:r w:rsidRPr="000B6E92">
        <w:rPr>
          <w:rFonts w:ascii="Arial" w:hAnsi="Arial" w:cs="Arial"/>
        </w:rPr>
        <w:t xml:space="preserve"> . Accessed on Wednesday 02</w:t>
      </w:r>
      <w:r w:rsidRPr="000B6E92">
        <w:rPr>
          <w:rFonts w:ascii="Arial" w:hAnsi="Arial" w:cs="Arial"/>
          <w:vertAlign w:val="superscript"/>
        </w:rPr>
        <w:t>nd</w:t>
      </w:r>
      <w:r w:rsidRPr="000B6E92">
        <w:rPr>
          <w:rFonts w:ascii="Arial" w:hAnsi="Arial" w:cs="Arial"/>
        </w:rPr>
        <w:t xml:space="preserve"> June 2021.</w:t>
      </w:r>
    </w:p>
    <w:p w14:paraId="24B00F7E" w14:textId="77777777" w:rsidR="000B6E92" w:rsidRPr="000B6E92" w:rsidRDefault="000B6E92" w:rsidP="000B6E92">
      <w:pPr>
        <w:rPr>
          <w:rFonts w:ascii="Arial" w:hAnsi="Arial" w:cs="Arial"/>
          <w:i/>
        </w:rPr>
      </w:pPr>
      <w:r w:rsidRPr="000B6E92">
        <w:rPr>
          <w:rFonts w:ascii="Arial" w:hAnsi="Arial" w:cs="Arial"/>
        </w:rPr>
        <w:t>(PEEL, R (unknown) .</w:t>
      </w:r>
      <w:r w:rsidRPr="000B6E92">
        <w:rPr>
          <w:rFonts w:ascii="Arial" w:hAnsi="Arial" w:cs="Arial"/>
          <w:i/>
        </w:rPr>
        <w:t xml:space="preserve">The police are the public. </w:t>
      </w:r>
      <w:r w:rsidRPr="000B6E92">
        <w:rPr>
          <w:rFonts w:ascii="Arial" w:hAnsi="Arial" w:cs="Arial"/>
        </w:rPr>
        <w:t>Available at;</w:t>
      </w:r>
      <w:r w:rsidRPr="000B6E92">
        <w:rPr>
          <w:rFonts w:ascii="Arial" w:hAnsi="Arial" w:cs="Arial"/>
          <w:i/>
        </w:rPr>
        <w:t xml:space="preserve"> </w:t>
      </w:r>
      <w:hyperlink r:id="rId16" w:history="1">
        <w:r w:rsidRPr="000B6E92">
          <w:rPr>
            <w:rStyle w:val="Hyperlink"/>
            <w:rFonts w:ascii="Arial" w:hAnsi="Arial" w:cs="Arial"/>
          </w:rPr>
          <w:t>https://southyorkshire-pcc.gov.uk/blogs/the-police-are-the-public-and-the-public-are-the-police/#:~:text=This%20is%20a%20tradition%20we%20value.%20It%20dates,the%20public%20and%20the%20public%20are%20the%20police%E2%80%99</w:t>
        </w:r>
      </w:hyperlink>
      <w:r w:rsidRPr="000B6E92">
        <w:rPr>
          <w:rFonts w:ascii="Arial" w:hAnsi="Arial" w:cs="Arial"/>
        </w:rPr>
        <w:t>.</w:t>
      </w:r>
    </w:p>
    <w:p w14:paraId="114F1391" w14:textId="77777777" w:rsidR="000B6E92" w:rsidRPr="000B6E92" w:rsidRDefault="000B6E92" w:rsidP="000B6E92">
      <w:pPr>
        <w:rPr>
          <w:rFonts w:ascii="Arial" w:hAnsi="Arial" w:cs="Arial"/>
        </w:rPr>
      </w:pPr>
      <w:r w:rsidRPr="000B6E92">
        <w:rPr>
          <w:rFonts w:ascii="Arial" w:hAnsi="Arial" w:cs="Arial"/>
        </w:rPr>
        <w:t>(Sherman, L. (1998) Evidence-Based Policing. Ideas in American Policing Series. Washington, DC: Police Foundation.</w:t>
      </w:r>
    </w:p>
    <w:p w14:paraId="21AE5D65" w14:textId="77777777" w:rsidR="000B6E92" w:rsidRPr="000B6E92" w:rsidRDefault="000B6E92" w:rsidP="000B6E92">
      <w:pPr>
        <w:rPr>
          <w:rFonts w:ascii="Arial" w:hAnsi="Arial" w:cs="Arial"/>
        </w:rPr>
      </w:pPr>
      <w:r w:rsidRPr="000B6E92">
        <w:rPr>
          <w:rFonts w:ascii="Arial" w:hAnsi="Arial" w:cs="Arial"/>
        </w:rPr>
        <w:t xml:space="preserve">College of policing. 2018. Degree Holder Entry Programme. [ONLINE] Available at: </w:t>
      </w:r>
      <w:hyperlink r:id="rId17" w:history="1">
        <w:r w:rsidRPr="000B6E92">
          <w:rPr>
            <w:rStyle w:val="Hyperlink"/>
            <w:rFonts w:ascii="Arial" w:hAnsi="Arial" w:cs="Arial"/>
          </w:rPr>
          <w:t>https://www.college.police.uk/What-we-do/Learning/Policing-Education-Qualifications-Framework/Entry-routes-for-police-constables/Degree-holder-entry-programme/Pages/Degree-holder-entry-programme.aspx</w:t>
        </w:r>
      </w:hyperlink>
      <w:r w:rsidRPr="000B6E92">
        <w:rPr>
          <w:rFonts w:ascii="Arial" w:hAnsi="Arial" w:cs="Arial"/>
        </w:rPr>
        <w:t>.</w:t>
      </w:r>
    </w:p>
    <w:p w14:paraId="3941BC9D" w14:textId="77777777" w:rsidR="000B6E92" w:rsidRPr="000B6E92" w:rsidRDefault="000B6E92" w:rsidP="000B6E92">
      <w:pPr>
        <w:rPr>
          <w:rFonts w:ascii="Arial" w:hAnsi="Arial" w:cs="Arial"/>
        </w:rPr>
      </w:pPr>
      <w:r w:rsidRPr="000B6E92">
        <w:rPr>
          <w:rFonts w:ascii="Arial" w:hAnsi="Arial" w:cs="Arial"/>
        </w:rPr>
        <w:t xml:space="preserve">College of policing. 2019. Police Constable Degree Apprenticeship. [ONLINE] Available at: </w:t>
      </w:r>
      <w:hyperlink r:id="rId18" w:history="1">
        <w:r w:rsidRPr="000B6E92">
          <w:rPr>
            <w:rStyle w:val="Hyperlink"/>
            <w:rFonts w:ascii="Arial" w:hAnsi="Arial" w:cs="Arial"/>
          </w:rPr>
          <w:t>https://www.college.police.uk/What-we-do/Learning/Policing-Education-Qualifications-Framework/Entry-routes-for-police-constables/Police-Constable-Degree-Apprenticeship/Pages/police-constable-degree-apprenticeship.aspx</w:t>
        </w:r>
      </w:hyperlink>
      <w:r w:rsidRPr="000B6E92">
        <w:rPr>
          <w:rFonts w:ascii="Arial" w:hAnsi="Arial" w:cs="Arial"/>
        </w:rPr>
        <w:t>.</w:t>
      </w:r>
    </w:p>
    <w:p w14:paraId="29EDB378" w14:textId="77777777" w:rsidR="000B6E92" w:rsidRPr="000B6E92" w:rsidRDefault="000B6E92" w:rsidP="000B6E92">
      <w:pPr>
        <w:rPr>
          <w:rFonts w:ascii="Arial" w:hAnsi="Arial" w:cs="Arial"/>
        </w:rPr>
      </w:pPr>
    </w:p>
    <w:p w14:paraId="1F0AD3AB" w14:textId="77777777" w:rsidR="000B6E92" w:rsidRPr="000B6E92" w:rsidRDefault="000B6E92" w:rsidP="000B6E92">
      <w:pPr>
        <w:rPr>
          <w:rFonts w:ascii="Arial" w:hAnsi="Arial" w:cs="Arial"/>
        </w:rPr>
      </w:pPr>
    </w:p>
    <w:p w14:paraId="082FEBE1" w14:textId="77777777" w:rsidR="000B6E92" w:rsidRDefault="000B6E92" w:rsidP="00152E9D">
      <w:pPr>
        <w:rPr>
          <w:rFonts w:ascii="Arial" w:hAnsi="Arial" w:cs="Arial"/>
          <w:vanish/>
        </w:rPr>
        <w:sectPr w:rsidR="000B6E92" w:rsidSect="00F61A20">
          <w:footerReference w:type="default" r:id="rId19"/>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F44E64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42792C" w14:textId="77777777" w:rsidR="00A24221" w:rsidRDefault="00A24221">
      <w:r>
        <w:separator/>
      </w:r>
    </w:p>
  </w:endnote>
  <w:endnote w:type="continuationSeparator" w:id="0">
    <w:p w14:paraId="34BE4251" w14:textId="77777777" w:rsidR="00A24221" w:rsidRDefault="00A24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84959" w14:textId="1FFA8170"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B6E92">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B6E92">
      <w:rPr>
        <w:b/>
        <w:noProof/>
      </w:rPr>
      <w:t>14</w:t>
    </w:r>
    <w:r w:rsidR="0017512A">
      <w:rPr>
        <w:b/>
        <w:sz w:val="24"/>
        <w:szCs w:val="24"/>
      </w:rPr>
      <w:fldChar w:fldCharType="end"/>
    </w:r>
  </w:p>
  <w:p w14:paraId="0042A60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CB7C09" w14:textId="77777777" w:rsidR="00A24221" w:rsidRDefault="00A24221">
      <w:r>
        <w:separator/>
      </w:r>
    </w:p>
  </w:footnote>
  <w:footnote w:type="continuationSeparator" w:id="0">
    <w:p w14:paraId="71AC4E6A" w14:textId="77777777" w:rsidR="00A24221" w:rsidRDefault="00A242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BD2A4C"/>
    <w:multiLevelType w:val="hybridMultilevel"/>
    <w:tmpl w:val="6A5849FE"/>
    <w:lvl w:ilvl="0" w:tplc="AC4C69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A86578"/>
    <w:multiLevelType w:val="hybridMultilevel"/>
    <w:tmpl w:val="61429660"/>
    <w:lvl w:ilvl="0" w:tplc="0B00775C">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23"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5"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18"/>
  </w:num>
  <w:num w:numId="3">
    <w:abstractNumId w:val="3"/>
  </w:num>
  <w:num w:numId="4">
    <w:abstractNumId w:val="16"/>
  </w:num>
  <w:num w:numId="5">
    <w:abstractNumId w:val="32"/>
  </w:num>
  <w:num w:numId="6">
    <w:abstractNumId w:val="21"/>
  </w:num>
  <w:num w:numId="7">
    <w:abstractNumId w:val="12"/>
  </w:num>
  <w:num w:numId="8">
    <w:abstractNumId w:val="31"/>
  </w:num>
  <w:num w:numId="9">
    <w:abstractNumId w:val="6"/>
  </w:num>
  <w:num w:numId="10">
    <w:abstractNumId w:val="28"/>
  </w:num>
  <w:num w:numId="11">
    <w:abstractNumId w:val="17"/>
  </w:num>
  <w:num w:numId="12">
    <w:abstractNumId w:val="8"/>
  </w:num>
  <w:num w:numId="13">
    <w:abstractNumId w:val="9"/>
  </w:num>
  <w:num w:numId="14">
    <w:abstractNumId w:val="14"/>
  </w:num>
  <w:num w:numId="15">
    <w:abstractNumId w:val="26"/>
  </w:num>
  <w:num w:numId="16">
    <w:abstractNumId w:val="7"/>
  </w:num>
  <w:num w:numId="17">
    <w:abstractNumId w:val="0"/>
  </w:num>
  <w:num w:numId="18">
    <w:abstractNumId w:val="10"/>
  </w:num>
  <w:num w:numId="19">
    <w:abstractNumId w:val="27"/>
  </w:num>
  <w:num w:numId="20">
    <w:abstractNumId w:val="4"/>
  </w:num>
  <w:num w:numId="21">
    <w:abstractNumId w:val="15"/>
  </w:num>
  <w:num w:numId="22">
    <w:abstractNumId w:val="2"/>
  </w:num>
  <w:num w:numId="23">
    <w:abstractNumId w:val="19"/>
  </w:num>
  <w:num w:numId="24">
    <w:abstractNumId w:val="24"/>
  </w:num>
  <w:num w:numId="25">
    <w:abstractNumId w:val="1"/>
  </w:num>
  <w:num w:numId="26">
    <w:abstractNumId w:val="30"/>
  </w:num>
  <w:num w:numId="27">
    <w:abstractNumId w:val="5"/>
  </w:num>
  <w:num w:numId="28">
    <w:abstractNumId w:val="25"/>
  </w:num>
  <w:num w:numId="29">
    <w:abstractNumId w:val="29"/>
  </w:num>
  <w:num w:numId="30">
    <w:abstractNumId w:val="23"/>
  </w:num>
  <w:num w:numId="31">
    <w:abstractNumId w:val="13"/>
  </w:num>
  <w:num w:numId="32">
    <w:abstractNumId w:val="22"/>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ECF"/>
    <w:rsid w:val="00026B02"/>
    <w:rsid w:val="00045D04"/>
    <w:rsid w:val="000822E5"/>
    <w:rsid w:val="000971FC"/>
    <w:rsid w:val="000A2A3A"/>
    <w:rsid w:val="000A492A"/>
    <w:rsid w:val="000B6E92"/>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B405C"/>
    <w:rsid w:val="001B4CA3"/>
    <w:rsid w:val="001B5F45"/>
    <w:rsid w:val="001E1050"/>
    <w:rsid w:val="001E1E1F"/>
    <w:rsid w:val="001E2007"/>
    <w:rsid w:val="001E57C1"/>
    <w:rsid w:val="001E6AF7"/>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93C"/>
    <w:rsid w:val="00423934"/>
    <w:rsid w:val="00426244"/>
    <w:rsid w:val="00454735"/>
    <w:rsid w:val="00470A38"/>
    <w:rsid w:val="00474229"/>
    <w:rsid w:val="004874DE"/>
    <w:rsid w:val="004B5334"/>
    <w:rsid w:val="004B6C14"/>
    <w:rsid w:val="004B6C61"/>
    <w:rsid w:val="004C4F19"/>
    <w:rsid w:val="004D5E9B"/>
    <w:rsid w:val="004D63D9"/>
    <w:rsid w:val="004E6585"/>
    <w:rsid w:val="0050249F"/>
    <w:rsid w:val="00524566"/>
    <w:rsid w:val="00530BEF"/>
    <w:rsid w:val="00550080"/>
    <w:rsid w:val="00552351"/>
    <w:rsid w:val="00561F00"/>
    <w:rsid w:val="00562C4E"/>
    <w:rsid w:val="00562DEC"/>
    <w:rsid w:val="00576AB4"/>
    <w:rsid w:val="00577917"/>
    <w:rsid w:val="00590667"/>
    <w:rsid w:val="00592635"/>
    <w:rsid w:val="005969E2"/>
    <w:rsid w:val="005A1689"/>
    <w:rsid w:val="005B61CD"/>
    <w:rsid w:val="005D1D58"/>
    <w:rsid w:val="005D432C"/>
    <w:rsid w:val="005E285E"/>
    <w:rsid w:val="005E72F8"/>
    <w:rsid w:val="005F0579"/>
    <w:rsid w:val="005F3A53"/>
    <w:rsid w:val="006062A3"/>
    <w:rsid w:val="00610E08"/>
    <w:rsid w:val="00611777"/>
    <w:rsid w:val="006140BF"/>
    <w:rsid w:val="006161BE"/>
    <w:rsid w:val="00620787"/>
    <w:rsid w:val="00632434"/>
    <w:rsid w:val="0063478F"/>
    <w:rsid w:val="00644256"/>
    <w:rsid w:val="00661D6F"/>
    <w:rsid w:val="006628E9"/>
    <w:rsid w:val="0066725E"/>
    <w:rsid w:val="006716C7"/>
    <w:rsid w:val="00673F98"/>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406B"/>
    <w:rsid w:val="00770C81"/>
    <w:rsid w:val="00791024"/>
    <w:rsid w:val="00793F0A"/>
    <w:rsid w:val="00795507"/>
    <w:rsid w:val="007A2657"/>
    <w:rsid w:val="007C682C"/>
    <w:rsid w:val="007D2385"/>
    <w:rsid w:val="007E6F99"/>
    <w:rsid w:val="007F214F"/>
    <w:rsid w:val="00800069"/>
    <w:rsid w:val="008042F0"/>
    <w:rsid w:val="008310A0"/>
    <w:rsid w:val="00835D29"/>
    <w:rsid w:val="00842E7F"/>
    <w:rsid w:val="008510CE"/>
    <w:rsid w:val="00852933"/>
    <w:rsid w:val="008566E5"/>
    <w:rsid w:val="008566FE"/>
    <w:rsid w:val="00865B46"/>
    <w:rsid w:val="00894D5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01B8"/>
    <w:rsid w:val="00965881"/>
    <w:rsid w:val="009871FF"/>
    <w:rsid w:val="00990799"/>
    <w:rsid w:val="00995D51"/>
    <w:rsid w:val="009A0631"/>
    <w:rsid w:val="009B10ED"/>
    <w:rsid w:val="009D3EA4"/>
    <w:rsid w:val="009D649C"/>
    <w:rsid w:val="009E4BC1"/>
    <w:rsid w:val="009F5CB2"/>
    <w:rsid w:val="00A03BB8"/>
    <w:rsid w:val="00A2422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4DA0"/>
    <w:rsid w:val="00C705F9"/>
    <w:rsid w:val="00C80F0F"/>
    <w:rsid w:val="00C8667A"/>
    <w:rsid w:val="00C93BCB"/>
    <w:rsid w:val="00CC241A"/>
    <w:rsid w:val="00CD1C26"/>
    <w:rsid w:val="00CE4035"/>
    <w:rsid w:val="00CE65AB"/>
    <w:rsid w:val="00CF4266"/>
    <w:rsid w:val="00D22BAE"/>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7483E"/>
    <w:rsid w:val="00E807D9"/>
    <w:rsid w:val="00EA0F4E"/>
    <w:rsid w:val="00EA295B"/>
    <w:rsid w:val="00EA3B9B"/>
    <w:rsid w:val="00EA6801"/>
    <w:rsid w:val="00EB0611"/>
    <w:rsid w:val="00EB4F96"/>
    <w:rsid w:val="00ED7072"/>
    <w:rsid w:val="00EE3132"/>
    <w:rsid w:val="00EE3D9D"/>
    <w:rsid w:val="00EE6F25"/>
    <w:rsid w:val="00F02126"/>
    <w:rsid w:val="00F03D85"/>
    <w:rsid w:val="00F07C8C"/>
    <w:rsid w:val="00F171F6"/>
    <w:rsid w:val="00F249F1"/>
    <w:rsid w:val="00F25B9D"/>
    <w:rsid w:val="00F2664E"/>
    <w:rsid w:val="00F31163"/>
    <w:rsid w:val="00F31C04"/>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cro.police.uk/PNC-services#:~:text=The%20Police%20National%20Computer%20%28PNC%29%20is%20a%20system,justice%20work%20of%20a%20range%20of%20organisations%20including%3A" TargetMode="External"/><Relationship Id="rId18" Type="http://schemas.openxmlformats.org/officeDocument/2006/relationships/hyperlink" Target="https://www.college.police.uk/What-we-do/Learning/Policing-Education-Qualifications-Framework/Entry-routes-for-police-constables/Police-Constable-Degree-Apprenticeship/Pages/police-constable-degree-apprenticeship.aspx"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college.police.uk/What-we-do/Learning/Policing-Education-Qualifications-Framework/Entry-routes-for-police-constables/Degree-holder-entry-programme/Pages/Degree-holder-entry-programme.aspx" TargetMode="External"/><Relationship Id="rId2" Type="http://schemas.openxmlformats.org/officeDocument/2006/relationships/customXml" Target="../customXml/item2.xml"/><Relationship Id="rId16" Type="http://schemas.openxmlformats.org/officeDocument/2006/relationships/hyperlink" Target="https://southyorkshire-pcc.gov.uk/blogs/the-police-are-the-public-and-the-public-are-the-police/#:~:text=This%20is%20a%20tradition%20we%20value.%20It%20dates,the%20public%20and%20the%20public%20are%20the%20police%E2%80%9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www.jesip.org.uk/methane" TargetMode="Externa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news/peter-connelly-serious-case-review-reports-publish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2.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6E9C27-BDBD-4E83-86C2-D0D2DD942277}">
  <ds:schemaRef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7198</Words>
  <Characters>43042</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Somers,Jessica swp6549</cp:lastModifiedBy>
  <cp:revision>2</cp:revision>
  <cp:lastPrinted>2014-10-10T07:42:00Z</cp:lastPrinted>
  <dcterms:created xsi:type="dcterms:W3CDTF">2021-07-05T22:44:00Z</dcterms:created>
  <dcterms:modified xsi:type="dcterms:W3CDTF">2021-07-05T22:44:00Z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TitusGUID">
    <vt:lpwstr>903ae99b-a048-493f-a5ba-0aa5a94b5646</vt:lpwstr>
  </property>
  <property fmtid="{D5CDD505-2E9C-101B-9397-08002B2CF9AE}" pid="7" name="Classification">
    <vt:lpwstr>OFFICIAL</vt:lpwstr>
  </property>
  <property fmtid="{D5CDD505-2E9C-101B-9397-08002B2CF9AE}" pid="8" name="Visibility">
    <vt:lpwstr>NOT VISIBLE</vt:lpwstr>
  </property>
</Properties>
</file>