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BE1" w:rsidP="00EF0BE1" w:rsidRDefault="00EF0BE1" w14:paraId="55982A5A" w14:textId="77777777">
      <w:pPr>
        <w:sectPr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4B73CD" w:rsidR="00EF0BE1" w:rsidP="00B24C18" w:rsidRDefault="00D46A8E" w14:paraId="499DB382" w14:textId="7D367EB5">
      <w:pPr>
        <w:pStyle w:val="Heading1"/>
        <w:rPr>
          <w:b/>
        </w:rPr>
      </w:pPr>
      <w:r w:rsidRPr="004B73CD">
        <w:rPr>
          <w:b/>
        </w:rPr>
        <w:t>Lesson Plan Phase 1</w:t>
      </w:r>
    </w:p>
    <w:p w:rsidR="00EF0BE1" w:rsidP="00EF0BE1" w:rsidRDefault="00EF0BE1" w14:paraId="41FC62E2" w14:textId="77777777">
      <w:pPr>
        <w:sectPr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46A8E" w:rsidR="00D46A8E" w:rsidP="00D46A8E" w:rsidRDefault="00D46A8E" w14:paraId="0A6A5E15" w14:textId="77777777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:rsidRPr="00D46A8E" w:rsidR="00D46A8E" w:rsidP="00D46A8E" w:rsidRDefault="00D46A8E" w14:paraId="2DA80746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D46A8E" w:rsidTr="75D460B1" w14:paraId="141F71CE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D46A8E" w14:paraId="222BD263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  <w:tcMar/>
          </w:tcPr>
          <w:p w:rsidRPr="00D46A8E" w:rsidR="00D46A8E" w:rsidP="00E4674D" w:rsidRDefault="0082021F" w14:paraId="0632DE29" w14:textId="4299FD2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Alaina Brown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6881753A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  <w:tcMar/>
          </w:tcPr>
          <w:p w:rsidRPr="00D46A8E" w:rsidR="00D46A8E" w:rsidP="00E4674D" w:rsidRDefault="00213B19" w14:paraId="497B23F6" w14:textId="1B830406">
            <w:pPr>
              <w:rPr>
                <w:sz w:val="28"/>
                <w:szCs w:val="28"/>
                <w:lang w:val="cy-GB"/>
              </w:rPr>
            </w:pPr>
            <w:r w:rsidRPr="4A11E7E3" w:rsidR="4A11E7E3">
              <w:rPr>
                <w:sz w:val="28"/>
                <w:szCs w:val="28"/>
                <w:lang w:val="cy-GB"/>
              </w:rPr>
              <w:t>Nursery</w:t>
            </w:r>
          </w:p>
        </w:tc>
      </w:tr>
      <w:tr w:rsidRPr="00D46A8E" w:rsidR="00D46A8E" w:rsidTr="75D460B1" w14:paraId="03967396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155DB2B9" w14:textId="2A3E79B2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  <w:tcMar/>
          </w:tcPr>
          <w:p w:rsidRPr="00D46A8E" w:rsidR="00D46A8E" w:rsidP="00E4674D" w:rsidRDefault="009C0EF2" w14:paraId="469E103D" w14:textId="672DA2CC">
            <w:pPr>
              <w:rPr>
                <w:sz w:val="28"/>
                <w:szCs w:val="28"/>
                <w:lang w:val="cy-GB"/>
              </w:rPr>
            </w:pPr>
            <w:r w:rsidRPr="4A11E7E3" w:rsidR="4A11E7E3">
              <w:rPr>
                <w:sz w:val="28"/>
                <w:szCs w:val="28"/>
                <w:lang w:val="cy-GB"/>
              </w:rPr>
              <w:t>Welsh lesson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38E1D45E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  <w:tcMar/>
          </w:tcPr>
          <w:p w:rsidRPr="00D46A8E" w:rsidR="00D46A8E" w:rsidP="00E4674D" w:rsidRDefault="00C110E7" w14:paraId="4A9CFCAE" w14:textId="37319619">
            <w:pPr>
              <w:rPr>
                <w:sz w:val="28"/>
                <w:szCs w:val="28"/>
                <w:lang w:val="cy-GB"/>
              </w:rPr>
            </w:pPr>
            <w:r w:rsidRPr="4A11E7E3" w:rsidR="4A11E7E3">
              <w:rPr>
                <w:sz w:val="28"/>
                <w:szCs w:val="28"/>
                <w:lang w:val="cy-GB"/>
              </w:rPr>
              <w:t>16.02.2020</w:t>
            </w:r>
          </w:p>
        </w:tc>
      </w:tr>
      <w:tr w:rsidRPr="00D46A8E" w:rsidR="00D46A8E" w:rsidTr="75D460B1" w14:paraId="67A3E20D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3DDCE2D6" w14:textId="1D86DAFA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Pr="002F72F8" w:rsidR="00D46A8E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D46A8E" w:rsidR="004E4CA5" w:rsidP="00E4674D" w:rsidRDefault="004F3A40" w14:paraId="5DF6FF10" w14:textId="1FB8ED46">
            <w:pPr>
              <w:rPr>
                <w:sz w:val="28"/>
                <w:szCs w:val="28"/>
                <w:lang w:val="cy-GB"/>
              </w:rPr>
            </w:pPr>
            <w:r w:rsidRPr="4A11E7E3" w:rsidR="4A11E7E3">
              <w:rPr>
                <w:sz w:val="28"/>
                <w:szCs w:val="28"/>
                <w:lang w:val="cy-GB"/>
              </w:rPr>
              <w:t xml:space="preserve">Read a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story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have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simple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conversation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in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welsh.</w:t>
            </w:r>
          </w:p>
        </w:tc>
      </w:tr>
      <w:tr w:rsidRPr="00D46A8E" w:rsidR="00EB6268" w:rsidTr="75D460B1" w14:paraId="16A73A1C" w14:textId="77777777">
        <w:tc>
          <w:tcPr>
            <w:tcW w:w="2252" w:type="dxa"/>
            <w:shd w:val="clear" w:color="auto" w:fill="auto"/>
            <w:tcMar/>
          </w:tcPr>
          <w:p w:rsidRPr="002F72F8" w:rsidR="009D68DF" w:rsidP="00E4674D" w:rsidRDefault="00816DB9" w14:paraId="038A704D" w14:textId="4AE7699C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="004F3A40" w:rsidP="004F3A40" w:rsidRDefault="004F3A40" w14:paraId="02919BC1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Oracy</w:t>
            </w:r>
          </w:p>
          <w:p w:rsidR="004F3A40" w:rsidP="004F3A40" w:rsidRDefault="004F3A40" w14:paraId="2710FA0E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Developing and presenting information and ideas </w:t>
            </w:r>
          </w:p>
          <w:p w:rsidR="004F3A40" w:rsidP="004F3A40" w:rsidRDefault="004F3A40" w14:paraId="5155B4BE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Listening (skill)</w:t>
            </w:r>
          </w:p>
          <w:p w:rsidRPr="00D46A8E" w:rsidR="00EB6268" w:rsidP="004F3A40" w:rsidRDefault="004F3A40" w14:paraId="7102E20E" w14:noSpellErr="1" w14:textId="73E833EF">
            <w:pPr>
              <w:rPr>
                <w:sz w:val="28"/>
                <w:szCs w:val="28"/>
                <w:lang w:val="cy-GB"/>
              </w:rPr>
            </w:pPr>
          </w:p>
        </w:tc>
      </w:tr>
      <w:tr w:rsidRPr="00D46A8E" w:rsidR="00EB6268" w:rsidTr="75D460B1" w14:paraId="0DD4DF40" w14:textId="77777777">
        <w:tc>
          <w:tcPr>
            <w:tcW w:w="2252" w:type="dxa"/>
            <w:shd w:val="clear" w:color="auto" w:fill="auto"/>
            <w:tcMar/>
          </w:tcPr>
          <w:p w:rsidR="00BC35BE" w:rsidP="00E4674D" w:rsidRDefault="00816DB9" w14:paraId="24B1AE44" w14:textId="023DAD20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:rsidRPr="002F72F8" w:rsidR="009D68DF" w:rsidP="00E4674D" w:rsidRDefault="009D68DF" w14:paraId="03F43AE1" w14:textId="493A4859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D46A8E" w:rsidR="00EB6268" w:rsidP="00E4674D" w:rsidRDefault="00EB6268" w14:paraId="4B837964" w14:textId="7363E206">
            <w:pPr>
              <w:rPr>
                <w:sz w:val="28"/>
                <w:szCs w:val="28"/>
                <w:lang w:val="cy-GB"/>
              </w:rPr>
            </w:pPr>
            <w:r w:rsidRPr="4A11E7E3" w:rsidR="4A11E7E3">
              <w:rPr>
                <w:sz w:val="28"/>
                <w:szCs w:val="28"/>
                <w:lang w:val="cy-GB"/>
              </w:rPr>
              <w:t xml:space="preserve">Welsh development </w:t>
            </w:r>
          </w:p>
        </w:tc>
      </w:tr>
      <w:tr w:rsidRPr="00D46A8E" w:rsidR="00D46A8E" w:rsidTr="75D460B1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0432F2" w:rsidR="00D46A8E" w:rsidP="00E4674D" w:rsidRDefault="000B6B62" w14:paraId="1523F361" w14:textId="7607E938">
            <w:pPr>
              <w:rPr>
                <w:sz w:val="22"/>
                <w:szCs w:val="28"/>
                <w:lang w:val="cy-GB"/>
              </w:rPr>
            </w:pPr>
            <w:r w:rsidRPr="4A11E7E3" w:rsidR="4A11E7E3">
              <w:rPr>
                <w:lang w:val="cy-GB"/>
              </w:rPr>
              <w:t>Personal</w:t>
            </w:r>
            <w:r w:rsidRPr="4A11E7E3" w:rsidR="4A11E7E3">
              <w:rPr>
                <w:lang w:val="cy-GB"/>
              </w:rPr>
              <w:t xml:space="preserve"> Targets </w:t>
            </w:r>
            <w:r w:rsidRPr="4A11E7E3" w:rsidR="4A11E7E3">
              <w:rPr>
                <w:sz w:val="22"/>
                <w:szCs w:val="22"/>
                <w:lang w:val="cy-GB"/>
              </w:rPr>
              <w:t>(</w:t>
            </w:r>
            <w:r w:rsidRPr="4A11E7E3" w:rsidR="4A11E7E3">
              <w:rPr>
                <w:sz w:val="22"/>
                <w:szCs w:val="22"/>
                <w:lang w:val="cy-GB"/>
              </w:rPr>
              <w:t>Linked to QTS</w:t>
            </w:r>
            <w:r w:rsidRPr="4A11E7E3" w:rsidR="4A11E7E3">
              <w:rPr>
                <w:sz w:val="22"/>
                <w:szCs w:val="22"/>
                <w:lang w:val="cy-GB"/>
              </w:rPr>
              <w:t xml:space="preserve"> and identifed in </w:t>
            </w:r>
            <w:r w:rsidRPr="4A11E7E3" w:rsidR="4A11E7E3">
              <w:rPr>
                <w:sz w:val="22"/>
                <w:szCs w:val="22"/>
                <w:lang w:val="cy-GB"/>
              </w:rPr>
              <w:t>weekly review)</w:t>
            </w:r>
          </w:p>
          <w:p w:rsidR="4A11E7E3" w:rsidP="4A11E7E3" w:rsidRDefault="4A11E7E3" w14:paraId="25905E0E" w14:textId="48ECEB58">
            <w:pPr>
              <w:pStyle w:val="Normal"/>
              <w:rPr>
                <w:sz w:val="22"/>
                <w:szCs w:val="22"/>
                <w:lang w:val="cy-GB"/>
              </w:rPr>
            </w:pPr>
            <w:r w:rsidRPr="4A11E7E3" w:rsidR="4A11E7E3">
              <w:rPr>
                <w:sz w:val="22"/>
                <w:szCs w:val="22"/>
                <w:lang w:val="cy-GB"/>
              </w:rPr>
              <w:t xml:space="preserve">Read the </w:t>
            </w:r>
            <w:proofErr w:type="spellStart"/>
            <w:r w:rsidRPr="4A11E7E3" w:rsidR="4A11E7E3">
              <w:rPr>
                <w:sz w:val="22"/>
                <w:szCs w:val="22"/>
                <w:lang w:val="cy-GB"/>
              </w:rPr>
              <w:t>story</w:t>
            </w:r>
            <w:proofErr w:type="spellEnd"/>
            <w:r w:rsidRPr="4A11E7E3" w:rsidR="4A11E7E3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2"/>
                <w:szCs w:val="22"/>
                <w:lang w:val="cy-GB"/>
              </w:rPr>
              <w:t>clearly</w:t>
            </w:r>
            <w:proofErr w:type="spellEnd"/>
            <w:r w:rsidRPr="4A11E7E3" w:rsidR="4A11E7E3">
              <w:rPr>
                <w:sz w:val="22"/>
                <w:szCs w:val="22"/>
                <w:lang w:val="cy-GB"/>
              </w:rPr>
              <w:t xml:space="preserve"> to the pupils.</w:t>
            </w:r>
          </w:p>
          <w:p w:rsidR="4A11E7E3" w:rsidP="4A11E7E3" w:rsidRDefault="4A11E7E3" w14:paraId="10A64688" w14:textId="57D8B13D">
            <w:pPr>
              <w:pStyle w:val="Normal"/>
              <w:rPr>
                <w:sz w:val="22"/>
                <w:szCs w:val="22"/>
                <w:lang w:val="cy-GB"/>
              </w:rPr>
            </w:pPr>
            <w:proofErr w:type="spellStart"/>
            <w:r w:rsidRPr="4A11E7E3" w:rsidR="4A11E7E3">
              <w:rPr>
                <w:sz w:val="22"/>
                <w:szCs w:val="22"/>
                <w:lang w:val="cy-GB"/>
              </w:rPr>
              <w:t>Ask</w:t>
            </w:r>
            <w:proofErr w:type="spellEnd"/>
            <w:r w:rsidRPr="4A11E7E3" w:rsidR="4A11E7E3">
              <w:rPr>
                <w:sz w:val="22"/>
                <w:szCs w:val="22"/>
                <w:lang w:val="cy-GB"/>
              </w:rPr>
              <w:t xml:space="preserve"> appropraite </w:t>
            </w:r>
            <w:r w:rsidRPr="4A11E7E3" w:rsidR="4A11E7E3">
              <w:rPr>
                <w:noProof w:val="0"/>
                <w:sz w:val="22"/>
                <w:szCs w:val="22"/>
                <w:lang w:val="en-GB"/>
              </w:rPr>
              <w:t>questions.</w:t>
            </w:r>
          </w:p>
          <w:p w:rsidRPr="00D46A8E" w:rsidR="00D46A8E" w:rsidP="00E4674D" w:rsidRDefault="00D46A8E" w14:paraId="1F3C7DDF" w14:textId="3BED7534">
            <w:pPr>
              <w:rPr>
                <w:sz w:val="28"/>
                <w:szCs w:val="28"/>
                <w:lang w:val="cy-GB"/>
              </w:rPr>
            </w:pP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Have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simple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conversation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in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welsh</w:t>
            </w:r>
            <w:proofErr w:type="spellEnd"/>
          </w:p>
          <w:p w:rsidR="75D460B1" w:rsidP="75D460B1" w:rsidRDefault="75D460B1" w14:paraId="0FFDBE67" w14:textId="09742730">
            <w:pPr>
              <w:pStyle w:val="Normal"/>
              <w:rPr>
                <w:sz w:val="28"/>
                <w:szCs w:val="28"/>
                <w:lang w:val="cy-GB"/>
              </w:rPr>
            </w:pP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Have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colour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activity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prepared.</w:t>
            </w:r>
          </w:p>
          <w:p w:rsidRPr="00D46A8E" w:rsidR="00D46A8E" w:rsidP="00E4674D" w:rsidRDefault="00D46A8E" w14:paraId="6EB59F3D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48AACF16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5BD7566F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6F1BB930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159C509D" w14:textId="77777777">
            <w:pPr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68E97BA7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6039AB14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D46A8E" w:rsidTr="75D460B1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E32EF" w:rsidR="00D46A8E" w:rsidP="00E4674D" w:rsidRDefault="00D46A8E" w14:paraId="1F65104F" w14:textId="4EF6D0A9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Pr="006E32EF" w:rsidR="00D91956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Pr="006E32EF" w:rsidR="00DB1D3B">
              <w:rPr>
                <w:szCs w:val="28"/>
                <w:lang w:val="cy-GB"/>
              </w:rPr>
              <w:t>ccessi</w:t>
            </w:r>
            <w:r w:rsidRPr="006E32EF" w:rsidR="00D91956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Pr="00D46A8E" w:rsidR="00D46A8E" w:rsidTr="75D460B1" w14:paraId="35602596" w14:textId="77777777">
        <w:tc>
          <w:tcPr>
            <w:tcW w:w="9010" w:type="dxa"/>
            <w:tcMar/>
          </w:tcPr>
          <w:p w:rsidR="00D46A8E" w:rsidP="00E4674D" w:rsidRDefault="00D46A8E" w14:paraId="4D43E3C2" w14:textId="08F00303">
            <w:pPr>
              <w:rPr>
                <w:sz w:val="22"/>
                <w:szCs w:val="28"/>
                <w:lang w:val="cy-GB"/>
              </w:rPr>
            </w:pPr>
            <w:r w:rsidRPr="4A11E7E3" w:rsidR="4A11E7E3">
              <w:rPr>
                <w:sz w:val="22"/>
                <w:szCs w:val="22"/>
                <w:lang w:val="cy-GB"/>
              </w:rPr>
              <w:t>The pupils will learn to:</w:t>
            </w:r>
          </w:p>
          <w:p w:rsidR="4A11E7E3" w:rsidP="4A11E7E3" w:rsidRDefault="4A11E7E3" w14:paraId="1C3AA5DC" w14:textId="7F2C5E04">
            <w:pPr>
              <w:pStyle w:val="Normal"/>
              <w:rPr>
                <w:sz w:val="22"/>
                <w:szCs w:val="22"/>
                <w:lang w:val="cy-GB"/>
              </w:rPr>
            </w:pPr>
            <w:proofErr w:type="spellStart"/>
            <w:r w:rsidRPr="4A11E7E3" w:rsidR="4A11E7E3">
              <w:rPr>
                <w:sz w:val="22"/>
                <w:szCs w:val="22"/>
                <w:lang w:val="cy-GB"/>
              </w:rPr>
              <w:t>Understand</w:t>
            </w:r>
            <w:proofErr w:type="spellEnd"/>
            <w:r w:rsidRPr="4A11E7E3" w:rsidR="4A11E7E3"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 w:rsidRPr="4A11E7E3" w:rsidR="4A11E7E3">
              <w:rPr>
                <w:sz w:val="22"/>
                <w:szCs w:val="22"/>
                <w:lang w:val="cy-GB"/>
              </w:rPr>
              <w:t>simple</w:t>
            </w:r>
            <w:proofErr w:type="spellEnd"/>
            <w:r w:rsidRPr="4A11E7E3" w:rsidR="4A11E7E3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2"/>
                <w:szCs w:val="22"/>
                <w:lang w:val="cy-GB"/>
              </w:rPr>
              <w:t>welsh</w:t>
            </w:r>
            <w:proofErr w:type="spellEnd"/>
            <w:r w:rsidRPr="4A11E7E3" w:rsidR="4A11E7E3">
              <w:rPr>
                <w:sz w:val="22"/>
                <w:szCs w:val="22"/>
                <w:lang w:val="cy-GB"/>
              </w:rPr>
              <w:t xml:space="preserve"> story. </w:t>
            </w:r>
          </w:p>
          <w:p w:rsidR="4A11E7E3" w:rsidP="4A11E7E3" w:rsidRDefault="4A11E7E3" w14:paraId="731B645B" w14:textId="5DE38879">
            <w:pPr>
              <w:pStyle w:val="Normal"/>
              <w:rPr>
                <w:sz w:val="22"/>
                <w:szCs w:val="22"/>
                <w:lang w:val="cy-GB"/>
              </w:rPr>
            </w:pPr>
            <w:r w:rsidRPr="75D460B1" w:rsidR="75D460B1">
              <w:rPr>
                <w:sz w:val="22"/>
                <w:szCs w:val="22"/>
                <w:lang w:val="cy-GB"/>
              </w:rPr>
              <w:t xml:space="preserve">Be </w:t>
            </w:r>
            <w:proofErr w:type="spellStart"/>
            <w:r w:rsidRPr="75D460B1" w:rsidR="75D460B1">
              <w:rPr>
                <w:sz w:val="22"/>
                <w:szCs w:val="22"/>
                <w:lang w:val="cy-GB"/>
              </w:rPr>
              <w:t>able</w:t>
            </w:r>
            <w:proofErr w:type="spellEnd"/>
            <w:r w:rsidRPr="75D460B1" w:rsidR="75D460B1"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 w:rsidRPr="75D460B1" w:rsidR="75D460B1">
              <w:rPr>
                <w:sz w:val="22"/>
                <w:szCs w:val="22"/>
                <w:lang w:val="cy-GB"/>
              </w:rPr>
              <w:t>have</w:t>
            </w:r>
            <w:proofErr w:type="spellEnd"/>
            <w:r w:rsidRPr="75D460B1" w:rsidR="75D460B1"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 w:rsidRPr="75D460B1" w:rsidR="75D460B1">
              <w:rPr>
                <w:sz w:val="22"/>
                <w:szCs w:val="22"/>
                <w:lang w:val="cy-GB"/>
              </w:rPr>
              <w:t>simple</w:t>
            </w:r>
            <w:proofErr w:type="spellEnd"/>
            <w:r w:rsidRPr="75D460B1" w:rsidR="75D460B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2"/>
                <w:szCs w:val="22"/>
                <w:lang w:val="cy-GB"/>
              </w:rPr>
              <w:t>conversation</w:t>
            </w:r>
            <w:proofErr w:type="spellEnd"/>
            <w:r w:rsidRPr="75D460B1" w:rsidR="75D460B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2"/>
                <w:szCs w:val="22"/>
                <w:lang w:val="cy-GB"/>
              </w:rPr>
              <w:t>in</w:t>
            </w:r>
            <w:proofErr w:type="spellEnd"/>
            <w:r w:rsidRPr="75D460B1" w:rsidR="75D460B1">
              <w:rPr>
                <w:sz w:val="22"/>
                <w:szCs w:val="22"/>
                <w:lang w:val="cy-GB"/>
              </w:rPr>
              <w:t xml:space="preserve"> Welsh </w:t>
            </w:r>
          </w:p>
          <w:p w:rsidR="75D460B1" w:rsidP="75D460B1" w:rsidRDefault="75D460B1" w14:paraId="30C2A456" w14:textId="050630A1">
            <w:pPr>
              <w:pStyle w:val="Normal"/>
              <w:rPr>
                <w:sz w:val="22"/>
                <w:szCs w:val="22"/>
                <w:lang w:val="cy-GB"/>
              </w:rPr>
            </w:pPr>
            <w:proofErr w:type="spellStart"/>
            <w:r w:rsidRPr="75D460B1" w:rsidR="75D460B1">
              <w:rPr>
                <w:sz w:val="22"/>
                <w:szCs w:val="22"/>
                <w:lang w:val="cy-GB"/>
              </w:rPr>
              <w:t>Complete</w:t>
            </w:r>
            <w:proofErr w:type="spellEnd"/>
            <w:r w:rsidRPr="75D460B1" w:rsidR="75D460B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2"/>
                <w:szCs w:val="22"/>
                <w:lang w:val="cy-GB"/>
              </w:rPr>
              <w:t>an</w:t>
            </w:r>
            <w:proofErr w:type="spellEnd"/>
            <w:r w:rsidRPr="75D460B1" w:rsidR="75D460B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2"/>
                <w:szCs w:val="22"/>
                <w:lang w:val="cy-GB"/>
              </w:rPr>
              <w:t>activity</w:t>
            </w:r>
            <w:proofErr w:type="spellEnd"/>
            <w:r w:rsidRPr="75D460B1" w:rsidR="75D460B1">
              <w:rPr>
                <w:sz w:val="22"/>
                <w:szCs w:val="22"/>
                <w:lang w:val="cy-GB"/>
              </w:rPr>
              <w:t xml:space="preserve"> on colours.</w:t>
            </w:r>
          </w:p>
          <w:p w:rsidRPr="006E32EF" w:rsidR="00D46A8E" w:rsidP="00E4674D" w:rsidRDefault="00D46A8E" w14:paraId="40855DA0" w14:textId="77777777">
            <w:pPr>
              <w:rPr>
                <w:szCs w:val="28"/>
                <w:lang w:val="cy-GB"/>
              </w:rPr>
            </w:pPr>
          </w:p>
          <w:p w:rsidRPr="006E32EF" w:rsidR="00D46A8E" w:rsidP="00E4674D" w:rsidRDefault="00D46A8E" w14:paraId="57658CEE" w14:textId="77777777">
            <w:pPr>
              <w:rPr>
                <w:szCs w:val="28"/>
                <w:lang w:val="cy-GB"/>
              </w:rPr>
            </w:pPr>
          </w:p>
          <w:p w:rsidRPr="006E32EF" w:rsidR="00D46A8E" w:rsidP="00E4674D" w:rsidRDefault="00D46A8E" w14:paraId="6DDC5D13" w14:textId="77777777">
            <w:pPr>
              <w:rPr>
                <w:szCs w:val="28"/>
                <w:lang w:val="cy-GB"/>
              </w:rPr>
            </w:pPr>
          </w:p>
          <w:p w:rsidRPr="006E32EF" w:rsidR="00D46A8E" w:rsidP="00E4674D" w:rsidRDefault="00D46A8E" w14:paraId="39EBA135" w14:textId="77777777">
            <w:pPr>
              <w:rPr>
                <w:szCs w:val="28"/>
                <w:lang w:val="cy-GB"/>
              </w:rPr>
            </w:pPr>
          </w:p>
          <w:p w:rsidRPr="006E32EF" w:rsidR="00D46A8E" w:rsidP="00E4674D" w:rsidRDefault="00D46A8E" w14:paraId="1F94391C" w14:textId="77777777">
            <w:pPr>
              <w:rPr>
                <w:szCs w:val="28"/>
                <w:lang w:val="cy-GB"/>
              </w:rPr>
            </w:pPr>
          </w:p>
          <w:p w:rsidRPr="006E32EF" w:rsidR="00D46A8E" w:rsidP="00E4674D" w:rsidRDefault="00D46A8E" w14:paraId="145FAC42" w14:textId="77777777">
            <w:pPr>
              <w:rPr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448EBB84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32BC907E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D46A8E" w:rsidR="00D46A8E" w:rsidTr="75D460B1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46A8E" w14:paraId="07000DF0" w14:textId="3C91C573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Pr="008B2B15" w:rsidR="006E32EF">
              <w:rPr>
                <w:sz w:val="20"/>
                <w:szCs w:val="28"/>
                <w:lang w:val="cy-GB"/>
              </w:rPr>
              <w:t>(</w:t>
            </w:r>
            <w:r w:rsidRPr="008B2B15" w:rsidR="008B2B15">
              <w:rPr>
                <w:sz w:val="20"/>
                <w:szCs w:val="28"/>
                <w:lang w:val="cy-GB"/>
              </w:rPr>
              <w:t>c</w:t>
            </w:r>
            <w:r w:rsidRPr="008B2B15" w:rsidR="00D91956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Pr="008B2B15" w:rsidR="00F636FF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Pr="008B2B15" w:rsidR="00F636FF">
              <w:rPr>
                <w:sz w:val="20"/>
                <w:szCs w:val="28"/>
                <w:lang w:val="cy-GB"/>
              </w:rPr>
              <w:t>or pro</w:t>
            </w:r>
            <w:r w:rsidRPr="008B2B15" w:rsidR="006E32EF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91956" w14:paraId="282373B3" w14:textId="1624A2C8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Pr="006E32EF" w:rsidR="00F636FF">
              <w:rPr>
                <w:szCs w:val="28"/>
                <w:lang w:val="cy-GB"/>
              </w:rPr>
              <w:t>s’</w:t>
            </w:r>
            <w:r w:rsidRPr="006E32EF" w:rsidR="00D46A8E">
              <w:rPr>
                <w:szCs w:val="28"/>
                <w:lang w:val="cy-GB"/>
              </w:rPr>
              <w:t xml:space="preserve"> Learning</w:t>
            </w:r>
          </w:p>
          <w:p w:rsidRPr="00D46A8E" w:rsidR="00D46A8E" w:rsidP="00E4674D" w:rsidRDefault="00D46A8E" w14:paraId="731A66C0" w14:textId="77777777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:rsidRPr="00D46A8E" w:rsidR="00D46A8E" w:rsidP="00E4674D" w:rsidRDefault="00F636FF" w14:paraId="56E4D3F4" w14:textId="6EA5947C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Pr="00D46A8E" w:rsid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Pr="00D46A8E" w:rsid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Pr="00D46A8E" w:rsid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Pr="00D46A8E" w:rsidR="00D46A8E" w:rsidTr="75D460B1" w14:paraId="444AED9B" w14:textId="77777777">
        <w:tc>
          <w:tcPr>
            <w:tcW w:w="4505" w:type="dxa"/>
            <w:tcMar/>
          </w:tcPr>
          <w:p w:rsidRPr="001961B4" w:rsidR="00D46A8E" w:rsidP="001961B4" w:rsidRDefault="005F0E0D" w14:paraId="6708FB52" w14:textId="1C6C928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 w:rsidRPr="4A11E7E3" w:rsidR="4A11E7E3">
              <w:rPr>
                <w:sz w:val="28"/>
                <w:szCs w:val="28"/>
                <w:lang w:val="cy-GB"/>
              </w:rPr>
              <w:t xml:space="preserve">Listen to the story </w:t>
            </w:r>
          </w:p>
          <w:p w:rsidR="4A11E7E3" w:rsidP="4A11E7E3" w:rsidRDefault="4A11E7E3" w14:paraId="6A610614" w14:textId="644398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Have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simple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conversation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in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welsh</w:t>
            </w:r>
          </w:p>
          <w:p w:rsidR="00D46A8E" w:rsidP="75D460B1" w:rsidRDefault="00D46A8E" w14:paraId="7E38D51A" w14:textId="73CCEC9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Complete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an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activity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on colours</w:t>
            </w:r>
          </w:p>
          <w:p w:rsidRPr="00D46A8E" w:rsidR="00D46A8E" w:rsidP="00E4674D" w:rsidRDefault="00D46A8E" w14:paraId="21357C73" w14:textId="62B02015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1BF407B2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7BD7E8D0" w14:textId="77777777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  <w:tcMar/>
          </w:tcPr>
          <w:p w:rsidRPr="006E1B1D" w:rsidR="00D46A8E" w:rsidP="006E1B1D" w:rsidRDefault="001961B4" w14:paraId="15D4F43C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Join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in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</w:p>
          <w:p w:rsidR="75D460B1" w:rsidP="75D460B1" w:rsidRDefault="75D460B1" w14:paraId="6E716C09" w14:textId="0899A1A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Complete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an activity on colours </w:t>
            </w:r>
          </w:p>
          <w:p w:rsidR="001961B4" w:rsidP="00E4674D" w:rsidRDefault="001961B4" w14:paraId="168A0295" w14:textId="77777777">
            <w:pPr>
              <w:rPr>
                <w:sz w:val="28"/>
                <w:szCs w:val="28"/>
                <w:lang w:val="cy-GB"/>
              </w:rPr>
            </w:pPr>
          </w:p>
          <w:p w:rsidRPr="006E1B1D" w:rsidR="006E1B1D" w:rsidP="4A11E7E3" w:rsidRDefault="006E1B1D" w14:paraId="250B79C3" w14:noSpellErr="1" w14:textId="16161CE1">
            <w:pPr>
              <w:pStyle w:val="ListParagraph"/>
              <w:rPr>
                <w:sz w:val="28"/>
                <w:szCs w:val="28"/>
                <w:lang w:val="cy-GB"/>
              </w:rPr>
            </w:pPr>
          </w:p>
        </w:tc>
      </w:tr>
    </w:tbl>
    <w:p w:rsidR="00045D70" w:rsidP="00D46A8E" w:rsidRDefault="00045D70" w14:paraId="30135971" w14:textId="77777777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2B2D5B" w:rsidR="002B2D5B" w:rsidTr="75D460B1" w14:paraId="200AD4DF" w14:textId="77777777">
        <w:trPr>
          <w:trHeight w:val="1071"/>
        </w:trPr>
        <w:tc>
          <w:tcPr>
            <w:tcW w:w="1249" w:type="dxa"/>
            <w:tcMar/>
          </w:tcPr>
          <w:p w:rsidRPr="002B2D5B" w:rsidR="002B2D5B" w:rsidP="002B2D5B" w:rsidRDefault="002B2D5B" w14:paraId="088B6083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:rsidRPr="002B2D5B" w:rsidR="002B2D5B" w:rsidP="003D443E" w:rsidRDefault="002B2D5B" w14:paraId="7E8C7567" w14:textId="5D381395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Pr="00610C4A" w:rsidR="003D443E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:rsidRPr="002B2D5B" w:rsidR="002B2D5B" w:rsidP="002B2D5B" w:rsidRDefault="00610C4A" w14:paraId="07736BE3" w14:textId="75FA8C5A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Pr="002B2D5B" w:rsid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:rsidRPr="002B2D5B" w:rsidR="002B2D5B" w:rsidP="002B2D5B" w:rsidRDefault="002B2D5B" w14:paraId="71FEA254" w14:textId="59504618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:rsidRPr="00B0430A" w:rsidR="002B2D5B" w:rsidP="002B2D5B" w:rsidRDefault="00B0430A" w14:paraId="18C6DCA1" w14:textId="6F42DCAC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 w:rsidR="002B2D5B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Pr="002B2D5B" w:rsidR="002B2D5B" w:rsidTr="75D460B1" w14:paraId="1D96C72E" w14:textId="77777777">
        <w:trPr>
          <w:trHeight w:val="2391"/>
        </w:trPr>
        <w:tc>
          <w:tcPr>
            <w:tcW w:w="1249" w:type="dxa"/>
            <w:tcMar/>
          </w:tcPr>
          <w:p w:rsidRPr="002B2D5B" w:rsidR="002B2D5B" w:rsidP="002B2D5B" w:rsidRDefault="002B2D5B" w14:paraId="5A953452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2905084E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11C5BFF" w14:textId="5134130F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Pr="00D060A6" w:rsid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Pr="00D060A6" w:rsid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7802204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49DFB93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3BC8E289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2B2D5B" w:rsidP="002B2D5B" w:rsidRDefault="002B2D5B" w14:paraId="24A77B16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4829C240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50DE12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082543B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2E6197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706C201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7F17A4E6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491DF6E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Pr="002B2D5B" w:rsidR="002B2D5B" w:rsidTr="75D460B1" w14:paraId="3E425A8C" w14:textId="77777777">
        <w:trPr>
          <w:trHeight w:val="2043"/>
        </w:trPr>
        <w:tc>
          <w:tcPr>
            <w:tcW w:w="1249" w:type="dxa"/>
            <w:tcMar/>
          </w:tcPr>
          <w:p w:rsidRPr="002B2D5B" w:rsidR="002B2D5B" w:rsidP="002B2D5B" w:rsidRDefault="002B2D5B" w14:paraId="3C63E476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5F4057E9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27965B4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  <w:tcMar/>
          </w:tcPr>
          <w:p w:rsidRPr="00991A20" w:rsidR="002B2D5B" w:rsidP="00991A20" w:rsidRDefault="002A3D87" w14:paraId="463F7EFC" w14:textId="78501ED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 w:rsidRPr="00991A20">
              <w:rPr>
                <w:sz w:val="28"/>
                <w:szCs w:val="28"/>
                <w:lang w:val="cy-GB"/>
              </w:rPr>
              <w:t>Preparing a story,</w:t>
            </w:r>
            <w:r w:rsidRPr="00991A20" w:rsidR="0005230E">
              <w:rPr>
                <w:sz w:val="28"/>
                <w:szCs w:val="28"/>
                <w:lang w:val="cy-GB"/>
              </w:rPr>
              <w:t xml:space="preserve"> sitting with them in a postive structure.</w:t>
            </w:r>
          </w:p>
          <w:p w:rsidRPr="00991A20" w:rsidR="0005230E" w:rsidP="00991A20" w:rsidRDefault="0005230E" w14:paraId="34BB96FD" w14:textId="31531FBC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 w:rsidRPr="4A11E7E3" w:rsidR="4A11E7E3">
              <w:rPr>
                <w:sz w:val="28"/>
                <w:szCs w:val="28"/>
                <w:lang w:val="cy-GB"/>
              </w:rPr>
              <w:t xml:space="preserve">Read story from beginning </w:t>
            </w:r>
            <w:r w:rsidRPr="4A11E7E3" w:rsidR="4A11E7E3">
              <w:rPr>
                <w:sz w:val="28"/>
                <w:szCs w:val="28"/>
                <w:lang w:val="cy-GB"/>
              </w:rPr>
              <w:t>to end</w:t>
            </w:r>
          </w:p>
          <w:p w:rsidR="4A11E7E3" w:rsidP="4A11E7E3" w:rsidRDefault="4A11E7E3" w14:paraId="10013959" w14:textId="6A43AD9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Have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simple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conversation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in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welsh</w:t>
            </w:r>
          </w:p>
          <w:p w:rsidRPr="002B2D5B" w:rsidR="002B2D5B" w:rsidP="002B2D5B" w:rsidRDefault="002B2D5B" w14:paraId="0CF76629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A16F9DB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E7BFA8F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5481C09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DD497B" w:rsidP="4A11E7E3" w:rsidRDefault="00DD497B" w14:paraId="0D58A1EE" w14:textId="2FF3DB6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Listen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to the </w:t>
            </w:r>
            <w:proofErr w:type="spellStart"/>
            <w:r w:rsidRPr="4A11E7E3" w:rsidR="4A11E7E3">
              <w:rPr>
                <w:sz w:val="28"/>
                <w:szCs w:val="28"/>
                <w:lang w:val="cy-GB"/>
              </w:rPr>
              <w:t>story</w:t>
            </w:r>
            <w:proofErr w:type="spellEnd"/>
            <w:r w:rsidRPr="4A11E7E3" w:rsidR="4A11E7E3">
              <w:rPr>
                <w:sz w:val="28"/>
                <w:szCs w:val="28"/>
                <w:lang w:val="cy-GB"/>
              </w:rPr>
              <w:t xml:space="preserve"> </w:t>
            </w:r>
          </w:p>
          <w:p w:rsidRPr="002B2D5B" w:rsidR="002B2D5B" w:rsidP="75D460B1" w:rsidRDefault="002B2D5B" w14:paraId="32715732" w14:textId="3517545C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 w:rsidRPr="75D460B1" w:rsidR="75D460B1">
              <w:rPr>
                <w:sz w:val="28"/>
                <w:szCs w:val="28"/>
                <w:lang w:val="cy-GB"/>
              </w:rPr>
              <w:t xml:space="preserve">Be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able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to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have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simple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conversation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in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Welsh</w:t>
            </w:r>
          </w:p>
          <w:p w:rsidR="75D460B1" w:rsidP="75D460B1" w:rsidRDefault="75D460B1" w14:paraId="0F34C7DA" w14:textId="7EC4A60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proofErr w:type="spellStart"/>
            <w:r w:rsidRPr="75D460B1" w:rsidR="75D460B1">
              <w:rPr>
                <w:sz w:val="28"/>
                <w:szCs w:val="28"/>
                <w:lang w:val="cy-GB"/>
              </w:rPr>
              <w:t>Complete</w:t>
            </w:r>
            <w:proofErr w:type="spellEnd"/>
            <w:r w:rsidRPr="75D460B1" w:rsidR="75D460B1">
              <w:rPr>
                <w:sz w:val="28"/>
                <w:szCs w:val="28"/>
                <w:lang w:val="cy-GB"/>
              </w:rPr>
              <w:t xml:space="preserve"> an activity on colours </w:t>
            </w:r>
          </w:p>
          <w:p w:rsidRPr="002B2D5B" w:rsidR="002B2D5B" w:rsidP="002B2D5B" w:rsidRDefault="002B2D5B" w14:paraId="412AF2A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7AADFAF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154043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F32319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5434EC" w:rsidR="005434EC" w:rsidP="005434EC" w:rsidRDefault="005434EC" w14:paraId="73A5E4AB" w14:textId="64705AF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 w:rsidRPr="005434EC">
              <w:rPr>
                <w:sz w:val="28"/>
                <w:szCs w:val="28"/>
                <w:lang w:val="cy-GB"/>
              </w:rPr>
              <w:t>Make sure the book is visable to the children</w:t>
            </w:r>
          </w:p>
        </w:tc>
      </w:tr>
      <w:tr w:rsidRPr="002B2D5B" w:rsidR="002B2D5B" w:rsidTr="75D460B1" w14:paraId="78EBC3C5" w14:textId="77777777">
        <w:trPr>
          <w:trHeight w:val="2051"/>
        </w:trPr>
        <w:tc>
          <w:tcPr>
            <w:tcW w:w="1249" w:type="dxa"/>
            <w:tcMar/>
          </w:tcPr>
          <w:p w:rsidRPr="002B2D5B" w:rsidR="002B2D5B" w:rsidP="002B2D5B" w:rsidRDefault="002B2D5B" w14:paraId="12989264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0234BE87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3C7DFD5C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486D94BB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EEFA067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39E95A6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483EB44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2B2D5B" w:rsidP="002B2D5B" w:rsidRDefault="002B2D5B" w14:paraId="28960558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1E57D1BE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A163885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31831FA2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E61511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46716F0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08BDEAF7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  <w:lang w:val="cy-GB"/>
        </w:rPr>
      </w:pPr>
    </w:p>
    <w:p w:rsidRPr="00D46A8E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D46A8E" w:rsidR="00EF0BE1" w:rsidP="00EF0BE1" w:rsidRDefault="00EF0BE1" w14:paraId="4A514B70" w14:textId="77777777">
      <w:pPr>
        <w:rPr>
          <w:sz w:val="28"/>
          <w:szCs w:val="28"/>
        </w:rPr>
      </w:pPr>
    </w:p>
    <w:p w:rsidRPr="00D46A8E" w:rsidR="00EF0BE1" w:rsidP="00EF0BE1" w:rsidRDefault="00EF0BE1" w14:paraId="2BC7D158" w14:textId="77777777">
      <w:pPr>
        <w:rPr>
          <w:sz w:val="28"/>
          <w:szCs w:val="28"/>
        </w:rPr>
      </w:pPr>
    </w:p>
    <w:p w:rsidRPr="00D46A8E" w:rsidR="00EF0BE1" w:rsidP="00EF0BE1" w:rsidRDefault="00EF0BE1" w14:paraId="2BB6E5A7" w14:textId="77777777">
      <w:pPr>
        <w:rPr>
          <w:sz w:val="28"/>
          <w:szCs w:val="28"/>
        </w:rPr>
      </w:pPr>
    </w:p>
    <w:p w:rsidRPr="00D46A8E" w:rsidR="00EF0BE1" w:rsidP="00EF0BE1" w:rsidRDefault="00EF0BE1" w14:paraId="2294F27D" w14:textId="77777777">
      <w:pPr>
        <w:rPr>
          <w:sz w:val="28"/>
          <w:szCs w:val="28"/>
        </w:rPr>
      </w:pPr>
    </w:p>
    <w:p w:rsidRPr="00D46A8E" w:rsidR="00EF0BE1" w:rsidP="00EF0BE1" w:rsidRDefault="00EF0BE1" w14:paraId="47276F70" w14:textId="77777777">
      <w:pPr>
        <w:rPr>
          <w:sz w:val="28"/>
          <w:szCs w:val="28"/>
        </w:rPr>
      </w:pPr>
    </w:p>
    <w:p w:rsidRPr="00D46A8E" w:rsidR="00EF0BE1" w:rsidP="00EF0BE1" w:rsidRDefault="00EF0BE1" w14:paraId="4EEB0736" w14:textId="77777777">
      <w:pPr>
        <w:rPr>
          <w:sz w:val="28"/>
          <w:szCs w:val="28"/>
        </w:rPr>
      </w:pPr>
    </w:p>
    <w:p w:rsidRPr="00D46A8E" w:rsidR="00EF0BE1" w:rsidP="00EF0BE1" w:rsidRDefault="00EF0BE1" w14:paraId="29806F32" w14:textId="77777777">
      <w:pPr>
        <w:rPr>
          <w:sz w:val="28"/>
          <w:szCs w:val="28"/>
        </w:rPr>
      </w:pPr>
    </w:p>
    <w:p w:rsidRPr="00D46A8E" w:rsidR="00EF0BE1" w:rsidP="00EF0BE1" w:rsidRDefault="00EF0BE1" w14:paraId="3F369D11" w14:textId="77777777">
      <w:pPr>
        <w:rPr>
          <w:sz w:val="28"/>
          <w:szCs w:val="28"/>
        </w:rPr>
      </w:pPr>
    </w:p>
    <w:p w:rsidRPr="00D46A8E" w:rsidR="00EF0BE1" w:rsidP="00EF0BE1" w:rsidRDefault="00EF0BE1" w14:paraId="2D346F17" w14:textId="77777777">
      <w:pPr>
        <w:rPr>
          <w:sz w:val="28"/>
          <w:szCs w:val="28"/>
        </w:rPr>
      </w:pPr>
    </w:p>
    <w:p w:rsidRPr="00D46A8E" w:rsidR="00EF0BE1" w:rsidP="00EF0BE1" w:rsidRDefault="00EF0BE1" w14:paraId="4F969DFF" w14:textId="77777777">
      <w:pPr>
        <w:rPr>
          <w:sz w:val="28"/>
          <w:szCs w:val="28"/>
        </w:rPr>
      </w:pPr>
    </w:p>
    <w:p w:rsidRPr="00D46A8E" w:rsidR="00EF0BE1" w:rsidP="00EF0BE1" w:rsidRDefault="00EF0BE1" w14:paraId="603814E7" w14:textId="77777777">
      <w:pPr>
        <w:rPr>
          <w:sz w:val="28"/>
          <w:szCs w:val="28"/>
        </w:rPr>
      </w:pPr>
    </w:p>
    <w:p w:rsidRPr="00D46A8E" w:rsidR="00EF0BE1" w:rsidP="00EF0BE1" w:rsidRDefault="00EF0BE1" w14:paraId="6286D6E1" w14:textId="77777777">
      <w:pPr>
        <w:rPr>
          <w:sz w:val="28"/>
          <w:szCs w:val="28"/>
        </w:rPr>
      </w:pPr>
    </w:p>
    <w:p w:rsidRPr="00D46A8E" w:rsidR="00EF0BE1" w:rsidP="00EF0BE1" w:rsidRDefault="00EF0BE1" w14:paraId="69EE6455" w14:textId="77777777">
      <w:pPr>
        <w:rPr>
          <w:sz w:val="28"/>
          <w:szCs w:val="28"/>
        </w:rPr>
      </w:pPr>
    </w:p>
    <w:p w:rsidRPr="00D46A8E" w:rsidR="00EF0BE1" w:rsidP="00EF0BE1" w:rsidRDefault="00EF0BE1" w14:paraId="798BEE9C" w14:textId="77777777">
      <w:pPr>
        <w:rPr>
          <w:sz w:val="28"/>
          <w:szCs w:val="28"/>
        </w:rPr>
      </w:pPr>
    </w:p>
    <w:p w:rsidRPr="00D46A8E" w:rsidR="00EF0BE1" w:rsidP="00EF0BE1" w:rsidRDefault="00EF0BE1" w14:paraId="084DDFCB" w14:textId="77777777">
      <w:pPr>
        <w:rPr>
          <w:sz w:val="28"/>
          <w:szCs w:val="28"/>
        </w:rPr>
      </w:pPr>
    </w:p>
    <w:p w:rsidRPr="00D46A8E" w:rsidR="00EF0BE1" w:rsidP="00EF0BE1" w:rsidRDefault="00EF0BE1" w14:paraId="2E8F31CF" w14:textId="77777777">
      <w:pPr>
        <w:rPr>
          <w:sz w:val="28"/>
          <w:szCs w:val="28"/>
        </w:rPr>
      </w:pPr>
    </w:p>
    <w:p w:rsidRPr="00D46A8E" w:rsidR="00EF0BE1" w:rsidP="00EF0BE1" w:rsidRDefault="00EF0BE1" w14:paraId="46769B7B" w14:textId="77777777">
      <w:pPr>
        <w:rPr>
          <w:sz w:val="28"/>
          <w:szCs w:val="28"/>
        </w:rPr>
      </w:pPr>
    </w:p>
    <w:p w:rsidRPr="00D46A8E" w:rsidR="00EF0BE1" w:rsidP="00EF0BE1" w:rsidRDefault="00EF0BE1" w14:paraId="4F3789E3" w14:textId="77777777">
      <w:pPr>
        <w:rPr>
          <w:sz w:val="28"/>
          <w:szCs w:val="28"/>
        </w:rPr>
      </w:pPr>
    </w:p>
    <w:p w:rsidRPr="00D46A8E" w:rsidR="00EF0BE1" w:rsidP="00EF0BE1" w:rsidRDefault="00EF0BE1" w14:paraId="20B198E4" w14:textId="77777777">
      <w:pPr>
        <w:rPr>
          <w:sz w:val="28"/>
          <w:szCs w:val="28"/>
        </w:rPr>
      </w:pPr>
    </w:p>
    <w:p w:rsidRPr="00D46A8E" w:rsidR="00EF0BE1" w:rsidP="00EF0BE1" w:rsidRDefault="00EF0BE1" w14:paraId="58432AFC" w14:textId="77777777">
      <w:pPr>
        <w:rPr>
          <w:sz w:val="28"/>
          <w:szCs w:val="28"/>
        </w:rPr>
      </w:pPr>
    </w:p>
    <w:p w:rsidRPr="00D46A8E" w:rsidR="00EF0BE1" w:rsidP="00EF0BE1" w:rsidRDefault="00EF0BE1" w14:paraId="23D4DC51" w14:textId="77777777">
      <w:pPr>
        <w:rPr>
          <w:sz w:val="28"/>
          <w:szCs w:val="28"/>
        </w:rPr>
      </w:pPr>
    </w:p>
    <w:p w:rsidRPr="00D46A8E" w:rsidR="00EF0BE1" w:rsidP="00EF0BE1" w:rsidRDefault="00EF0BE1" w14:paraId="3814CFF1" w14:textId="77777777">
      <w:pPr>
        <w:rPr>
          <w:sz w:val="28"/>
          <w:szCs w:val="28"/>
        </w:rPr>
      </w:pPr>
    </w:p>
    <w:p w:rsidRPr="00D46A8E" w:rsidR="00EF0BE1" w:rsidP="00EF0BE1" w:rsidRDefault="00EF0BE1" w14:paraId="117A1317" w14:textId="77777777">
      <w:pPr>
        <w:rPr>
          <w:sz w:val="28"/>
          <w:szCs w:val="28"/>
        </w:rPr>
      </w:pPr>
    </w:p>
    <w:p w:rsidR="00DB1D3B" w:rsidP="00EF0BE1" w:rsidRDefault="00DB1D3B" w14:paraId="33FC4CE7" w14:textId="77777777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825827" w:rsidR="00825827" w:rsidP="75D460B1" w:rsidRDefault="00825827" w14:paraId="12A401DF" w14:textId="6525B3C2">
      <w:pPr>
        <w:jc w:val="center"/>
        <w:rPr>
          <w:b w:val="1"/>
          <w:bCs w:val="1"/>
          <w:noProof w:val="0"/>
          <w:sz w:val="28"/>
          <w:szCs w:val="28"/>
          <w:lang w:val="en-GB"/>
        </w:rPr>
      </w:pP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>Lesson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 xml:space="preserve"> Plan – 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>Phase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 xml:space="preserve"> 1</w:t>
      </w:r>
    </w:p>
    <w:p w:rsidRPr="00825827" w:rsidR="00825827" w:rsidP="75D460B1" w:rsidRDefault="00825827" w14:paraId="38E88527" w14:textId="77777777">
      <w:pPr>
        <w:jc w:val="center"/>
        <w:rPr>
          <w:b w:val="1"/>
          <w:bCs w:val="1"/>
          <w:noProof w:val="0"/>
          <w:sz w:val="28"/>
          <w:szCs w:val="28"/>
          <w:lang w:val="en-GB"/>
        </w:rPr>
      </w:pP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>Evaluation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 xml:space="preserve"> of the 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>Learning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 xml:space="preserve"> 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>Experience</w:t>
      </w:r>
    </w:p>
    <w:p w:rsidRPr="00825827" w:rsidR="00825827" w:rsidP="75D460B1" w:rsidRDefault="00825827" w14:paraId="4B490B66" w14:textId="77777777">
      <w:pPr>
        <w:jc w:val="center"/>
        <w:rPr>
          <w:b w:val="1"/>
          <w:bCs w:val="1"/>
          <w:noProof w:val="0"/>
          <w:sz w:val="28"/>
          <w:szCs w:val="28"/>
          <w:lang w:val="en-GB"/>
        </w:rPr>
      </w:pP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>(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>include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 xml:space="preserve"> 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>references</w:t>
      </w:r>
      <w:r w:rsidRPr="75D460B1" w:rsidR="75D460B1">
        <w:rPr>
          <w:b w:val="1"/>
          <w:bCs w:val="1"/>
          <w:noProof w:val="0"/>
          <w:sz w:val="28"/>
          <w:szCs w:val="28"/>
          <w:lang w:val="en-GB"/>
        </w:rPr>
        <w:t xml:space="preserve"> to QTS)</w:t>
      </w:r>
    </w:p>
    <w:p w:rsidRPr="00825827" w:rsidR="00825827" w:rsidP="75D460B1" w:rsidRDefault="00825827" w14:paraId="4C4726EA" w14:textId="77777777">
      <w:pPr>
        <w:rPr>
          <w:noProof w:val="0"/>
          <w:sz w:val="28"/>
          <w:szCs w:val="28"/>
          <w:lang w:val="en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825827" w:rsidR="00825827" w:rsidTr="75D460B1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825827" w:rsidR="00825827" w:rsidP="75D460B1" w:rsidRDefault="00825827" w14:paraId="60ACB732" w14:textId="77777777">
            <w:pPr>
              <w:rPr>
                <w:b w:val="1"/>
                <w:bCs w:val="1"/>
                <w:noProof w:val="0"/>
                <w:lang w:val="en-GB"/>
              </w:rPr>
            </w:pPr>
            <w:r w:rsidRPr="75D460B1" w:rsidR="75D460B1">
              <w:rPr>
                <w:b w:val="1"/>
                <w:bCs w:val="1"/>
                <w:noProof w:val="0"/>
                <w:lang w:val="en-GB"/>
              </w:rPr>
              <w:t>Evaluation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of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Pupil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Learning</w:t>
            </w:r>
          </w:p>
          <w:p w:rsidRPr="00825827" w:rsidR="00825827" w:rsidP="75D460B1" w:rsidRDefault="00825827" w14:paraId="5CFCF159" w14:textId="77777777">
            <w:pPr>
              <w:rPr>
                <w:noProof w:val="0"/>
                <w:sz w:val="20"/>
                <w:szCs w:val="20"/>
                <w:lang w:val="en-GB"/>
              </w:rPr>
            </w:pPr>
          </w:p>
        </w:tc>
      </w:tr>
      <w:tr w:rsidRPr="00825827" w:rsidR="00825827" w:rsidTr="75D460B1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825827" w:rsidR="00825827" w:rsidP="75D460B1" w:rsidRDefault="00825827" w14:paraId="68427B60" w14:textId="5DB54463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>Evidence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of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Learning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(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including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attitude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to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learning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over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time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)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)</w:t>
            </w:r>
          </w:p>
        </w:tc>
        <w:tc>
          <w:tcPr>
            <w:tcW w:w="7030" w:type="dxa"/>
            <w:tcMar/>
          </w:tcPr>
          <w:p w:rsidRPr="00825827" w:rsidR="00825827" w:rsidP="75D460B1" w:rsidRDefault="00A43BBB" w14:paraId="38BC71B3" w14:textId="1A386B2E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The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four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pupils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that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completed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my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welsh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lesson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all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listened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to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my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instructions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carefully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.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They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also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had prior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knowledge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of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some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colours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but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had not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seen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the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book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before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.</w:t>
            </w:r>
          </w:p>
        </w:tc>
      </w:tr>
      <w:tr w:rsidRPr="00825827" w:rsidR="00825827" w:rsidTr="75D460B1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825827" w:rsidR="00825827" w:rsidP="75D460B1" w:rsidRDefault="00BF5170" w14:paraId="55E6124E" w14:textId="6991777A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>Next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Steps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for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Progress</w:t>
            </w:r>
          </w:p>
          <w:p w:rsidRPr="00825827" w:rsidR="00825827" w:rsidP="75D460B1" w:rsidRDefault="00825827" w14:paraId="76590C14" w14:textId="77777777">
            <w:pPr>
              <w:rPr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7030" w:type="dxa"/>
            <w:tcMar/>
          </w:tcPr>
          <w:p w:rsidRPr="00825827" w:rsidR="00825827" w:rsidP="75D460B1" w:rsidRDefault="00825827" w14:paraId="513161FC" w14:textId="560E42CC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The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next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steps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for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progression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is to go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over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the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colours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again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so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they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ge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m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o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f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a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m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i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l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i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a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w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i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h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h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m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.</w:t>
            </w:r>
          </w:p>
          <w:p w:rsidRPr="00825827" w:rsidR="00825827" w:rsidP="75D460B1" w:rsidRDefault="00825827" w14:paraId="6E88F129" w14:textId="77777777">
            <w:pPr>
              <w:rPr>
                <w:noProof w:val="0"/>
                <w:sz w:val="20"/>
                <w:szCs w:val="20"/>
                <w:lang w:val="en-GB"/>
              </w:rPr>
            </w:pPr>
          </w:p>
        </w:tc>
      </w:tr>
    </w:tbl>
    <w:p w:rsidRPr="00825827" w:rsidR="00825827" w:rsidP="75D460B1" w:rsidRDefault="00825827" w14:paraId="7AFDDA83" w14:textId="77777777">
      <w:pPr>
        <w:rPr>
          <w:noProof w:val="0"/>
          <w:sz w:val="20"/>
          <w:szCs w:val="20"/>
          <w:lang w:val="en-GB"/>
        </w:rPr>
      </w:pPr>
    </w:p>
    <w:p w:rsidRPr="00825827" w:rsidR="00825827" w:rsidP="75D460B1" w:rsidRDefault="00825827" w14:paraId="77B4D4EA" w14:textId="77777777">
      <w:pPr>
        <w:rPr>
          <w:noProof w:val="0"/>
          <w:sz w:val="20"/>
          <w:szCs w:val="20"/>
          <w:lang w:val="en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825827" w:rsidR="00825827" w:rsidTr="75D460B1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825827" w:rsidR="00825827" w:rsidP="75D460B1" w:rsidRDefault="00825827" w14:paraId="6F5902A0" w14:textId="38824899">
            <w:pPr>
              <w:rPr>
                <w:b w:val="1"/>
                <w:bCs w:val="1"/>
                <w:noProof w:val="0"/>
                <w:lang w:val="en-GB"/>
              </w:rPr>
            </w:pPr>
            <w:r w:rsidRPr="75D460B1" w:rsidR="75D460B1">
              <w:rPr>
                <w:b w:val="1"/>
                <w:bCs w:val="1"/>
                <w:noProof w:val="0"/>
                <w:lang w:val="en-GB"/>
              </w:rPr>
              <w:t>Reflective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Analysis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of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Teaching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and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Strategies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For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Development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–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including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justificati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on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/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rationale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for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pedagogical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75D460B1" w:rsidR="75D460B1">
              <w:rPr>
                <w:b w:val="1"/>
                <w:bCs w:val="1"/>
                <w:noProof w:val="0"/>
                <w:lang w:val="en-GB"/>
              </w:rPr>
              <w:t>choices</w:t>
            </w:r>
          </w:p>
          <w:p w:rsidRPr="00825827" w:rsidR="00825827" w:rsidP="75D460B1" w:rsidRDefault="00825827" w14:paraId="44C6AA70" w14:textId="77777777">
            <w:pPr>
              <w:rPr>
                <w:noProof w:val="0"/>
                <w:sz w:val="20"/>
                <w:szCs w:val="20"/>
                <w:lang w:val="en-GB"/>
              </w:rPr>
            </w:pPr>
          </w:p>
        </w:tc>
      </w:tr>
      <w:tr w:rsidRPr="00825827" w:rsidR="00825827" w:rsidTr="75D460B1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825827" w:rsidR="00825827" w:rsidP="75D460B1" w:rsidRDefault="00825827" w14:paraId="5B5A6D21" w14:textId="77777777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>Evidence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of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my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Effective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Practice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825827" w:rsidR="00825827" w:rsidP="75D460B1" w:rsidRDefault="00825827" w14:paraId="3719705E" w14:textId="77777777">
            <w:pPr>
              <w:rPr>
                <w:noProof w:val="0"/>
                <w:sz w:val="20"/>
                <w:szCs w:val="20"/>
                <w:lang w:val="en-GB"/>
              </w:rPr>
            </w:pPr>
          </w:p>
          <w:p w:rsidRPr="00825827" w:rsidR="00825827" w:rsidP="75D460B1" w:rsidRDefault="00825827" w14:paraId="65F896C5" w14:textId="77777777">
            <w:pPr>
              <w:rPr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7172" w:type="dxa"/>
            <w:tcMar/>
          </w:tcPr>
          <w:p w:rsidRPr="00825827" w:rsidR="00825827" w:rsidP="75D460B1" w:rsidRDefault="00825827" w14:paraId="471612F7" w14:textId="6CDA5BDC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>I made sure I asked the pupils the same question’s so they all had a chance to answer and have a go at learning a new colour in welsh.</w:t>
            </w:r>
          </w:p>
        </w:tc>
      </w:tr>
      <w:tr w:rsidRPr="00825827" w:rsidR="00825827" w:rsidTr="75D460B1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825827" w:rsidR="00825827" w:rsidP="75D460B1" w:rsidRDefault="00825827" w14:paraId="6F863CDC" w14:textId="77777777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>Areas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for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my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Development</w:t>
            </w:r>
          </w:p>
          <w:p w:rsidRPr="00825827" w:rsidR="00825827" w:rsidP="75D460B1" w:rsidRDefault="00825827" w14:paraId="0BD9B8BD" w14:textId="77777777">
            <w:pPr>
              <w:rPr>
                <w:noProof w:val="0"/>
                <w:sz w:val="20"/>
                <w:szCs w:val="20"/>
                <w:lang w:val="en-GB"/>
              </w:rPr>
            </w:pPr>
          </w:p>
          <w:p w:rsidRPr="00825827" w:rsidR="00825827" w:rsidP="75D460B1" w:rsidRDefault="00825827" w14:paraId="3A90E508" w14:textId="77777777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>Personal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Targets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for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Progress</w:t>
            </w:r>
          </w:p>
          <w:p w:rsidRPr="00825827" w:rsidR="00825827" w:rsidP="75D460B1" w:rsidRDefault="00825827" w14:paraId="63AF2A7D" w14:textId="77777777">
            <w:pPr>
              <w:rPr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7172" w:type="dxa"/>
            <w:tcMar/>
          </w:tcPr>
          <w:p w:rsidRPr="00825827" w:rsidR="00825827" w:rsidP="75D460B1" w:rsidRDefault="00825827" w14:paraId="12D2BCF1" w14:textId="55BDE5CE">
            <w:pPr>
              <w:rPr>
                <w:noProof w:val="0"/>
                <w:sz w:val="20"/>
                <w:szCs w:val="20"/>
                <w:lang w:val="en-GB"/>
              </w:rPr>
            </w:pPr>
            <w:r w:rsidRPr="75D460B1" w:rsidR="75D460B1">
              <w:rPr>
                <w:noProof w:val="0"/>
                <w:sz w:val="20"/>
                <w:szCs w:val="20"/>
                <w:lang w:val="en-GB"/>
              </w:rPr>
              <w:t>Next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time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I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could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include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more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pupils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in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my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lesson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or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include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a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range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of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different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activites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on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welsh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colours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for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the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pupils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 xml:space="preserve"> to 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complete</w:t>
            </w:r>
            <w:r w:rsidRPr="75D460B1" w:rsidR="75D460B1">
              <w:rPr>
                <w:noProof w:val="0"/>
                <w:sz w:val="20"/>
                <w:szCs w:val="20"/>
                <w:lang w:val="en-GB"/>
              </w:rPr>
              <w:t>.</w:t>
            </w:r>
          </w:p>
        </w:tc>
      </w:tr>
    </w:tbl>
    <w:p w:rsidRPr="00825827" w:rsidR="00825827" w:rsidP="00825827" w:rsidRDefault="00825827" w14:paraId="5C255ACC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201937E0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02815835" w14:textId="77777777">
      <w:pPr>
        <w:rPr>
          <w:sz w:val="20"/>
          <w:szCs w:val="20"/>
          <w:lang w:val="cy-GB"/>
        </w:rPr>
      </w:pPr>
    </w:p>
    <w:p w:rsidRPr="00D46A8E" w:rsidR="00EF0BE1" w:rsidP="00EF0BE1" w:rsidRDefault="00EF0BE1" w14:paraId="133B1839" w14:textId="19CBA16B">
      <w:pPr>
        <w:rPr>
          <w:sz w:val="28"/>
          <w:szCs w:val="28"/>
        </w:rPr>
      </w:pPr>
    </w:p>
    <w:p w:rsidRPr="00D46A8E" w:rsidR="00EF0BE1" w:rsidP="00EF0BE1" w:rsidRDefault="00EF0BE1" w14:paraId="5D1D0564" w14:textId="77777777">
      <w:pPr>
        <w:rPr>
          <w:sz w:val="28"/>
          <w:szCs w:val="28"/>
        </w:rPr>
      </w:pPr>
    </w:p>
    <w:p w:rsidRPr="00D46A8E" w:rsidR="00EF0BE1" w:rsidP="00EF0BE1" w:rsidRDefault="00EF0BE1" w14:paraId="3D64C07E" w14:textId="77777777">
      <w:pPr>
        <w:rPr>
          <w:sz w:val="28"/>
          <w:szCs w:val="28"/>
        </w:rPr>
      </w:pPr>
    </w:p>
    <w:p w:rsidRPr="00D46A8E" w:rsidR="00EF0BE1" w:rsidP="00EF0BE1" w:rsidRDefault="00EF0BE1" w14:paraId="5D398294" w14:textId="77777777">
      <w:pPr>
        <w:rPr>
          <w:sz w:val="28"/>
          <w:szCs w:val="28"/>
        </w:rPr>
      </w:pPr>
    </w:p>
    <w:p w:rsidRPr="00D46A8E" w:rsidR="00EF0BE1" w:rsidP="00EF0BE1" w:rsidRDefault="00EF0BE1" w14:paraId="02535BAF" w14:textId="77777777">
      <w:pPr>
        <w:rPr>
          <w:sz w:val="28"/>
          <w:szCs w:val="28"/>
        </w:rPr>
      </w:pPr>
    </w:p>
    <w:p w:rsidRPr="00D46A8E" w:rsidR="00EF0BE1" w:rsidP="00EF0BE1" w:rsidRDefault="00EF0BE1" w14:paraId="52F0FBF9" w14:textId="77777777">
      <w:pPr>
        <w:rPr>
          <w:sz w:val="28"/>
          <w:szCs w:val="28"/>
        </w:rPr>
      </w:pPr>
    </w:p>
    <w:p w:rsidRPr="00D46A8E" w:rsidR="00EF0BE1" w:rsidP="00EF0BE1" w:rsidRDefault="00EF0BE1" w14:paraId="01FF7088" w14:textId="77777777">
      <w:pPr>
        <w:rPr>
          <w:sz w:val="28"/>
          <w:szCs w:val="28"/>
        </w:rPr>
      </w:pPr>
    </w:p>
    <w:p w:rsidRPr="00D46A8E" w:rsidR="00EF0BE1" w:rsidP="00EF0BE1" w:rsidRDefault="00EF0BE1" w14:paraId="3F8CB932" w14:textId="77777777">
      <w:pPr>
        <w:rPr>
          <w:sz w:val="28"/>
          <w:szCs w:val="28"/>
        </w:rPr>
      </w:pPr>
    </w:p>
    <w:p w:rsidR="00EF0BE1" w:rsidP="00EF0BE1" w:rsidRDefault="00EF0BE1" w14:paraId="14A977F4" w14:textId="77777777"/>
    <w:p w:rsidR="00EF0BE1" w:rsidP="00EF0BE1" w:rsidRDefault="00EF0BE1" w14:paraId="446B8C61" w14:textId="77777777"/>
    <w:p w:rsidR="00EF0BE1" w:rsidP="00EF0BE1" w:rsidRDefault="00EF0BE1" w14:paraId="6CF53CAD" w14:textId="77777777"/>
    <w:p w:rsidR="00EF0BE1" w:rsidP="00EF0BE1" w:rsidRDefault="00EF0BE1" w14:paraId="1725B814" w14:textId="77777777"/>
    <w:p w:rsidR="00EF0BE1" w:rsidP="00EF0BE1" w:rsidRDefault="00EF0BE1" w14:paraId="1D139B3A" w14:textId="77777777"/>
    <w:p w:rsidR="00EF0BE1" w:rsidP="00EF0BE1" w:rsidRDefault="00EF0BE1" w14:paraId="1436D03F" w14:textId="77777777"/>
    <w:p w:rsidR="00EF0BE1" w:rsidP="00EF0BE1" w:rsidRDefault="00EF0BE1" w14:paraId="15DFC201" w14:textId="77777777"/>
    <w:p w:rsidR="00EF0BE1" w:rsidP="00EF0BE1" w:rsidRDefault="00EF0BE1" w14:paraId="44224DEB" w14:textId="77777777"/>
    <w:p w:rsidR="00EF0BE1" w:rsidP="00EF0BE1" w:rsidRDefault="00EF0BE1" w14:paraId="73141AFE" w14:textId="77777777"/>
    <w:p w:rsidR="00EF0BE1" w:rsidP="00EF0BE1" w:rsidRDefault="00EF0BE1" w14:paraId="655C6E51" w14:textId="77777777"/>
    <w:p w:rsidR="00EF0BE1" w:rsidP="00EF0BE1" w:rsidRDefault="00EF0BE1" w14:paraId="260116EF" w14:textId="77777777"/>
    <w:sectPr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3C2" w:rsidP="00B24C18" w:rsidRDefault="001D73C2" w14:paraId="6E553122" w14:textId="77777777">
      <w:r>
        <w:separator/>
      </w:r>
    </w:p>
  </w:endnote>
  <w:endnote w:type="continuationSeparator" w:id="0">
    <w:p w:rsidR="001D73C2" w:rsidP="00B24C18" w:rsidRDefault="001D73C2" w14:paraId="32E8664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5B0F91C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00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3C2" w:rsidP="00B24C18" w:rsidRDefault="001D73C2" w14:paraId="29911406" w14:textId="77777777">
      <w:r>
        <w:separator/>
      </w:r>
    </w:p>
  </w:footnote>
  <w:footnote w:type="continuationSeparator" w:id="0">
    <w:p w:rsidR="001D73C2" w:rsidP="00B24C18" w:rsidRDefault="001D73C2" w14:paraId="2050B27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EF0BE1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A049F"/>
    <w:multiLevelType w:val="hybridMultilevel"/>
    <w:tmpl w:val="8ABCF6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2C418A8"/>
    <w:multiLevelType w:val="hybridMultilevel"/>
    <w:tmpl w:val="1D78CC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3E20138"/>
    <w:multiLevelType w:val="hybridMultilevel"/>
    <w:tmpl w:val="2FFC53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32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5230E"/>
    <w:rsid w:val="00063D4A"/>
    <w:rsid w:val="0008096E"/>
    <w:rsid w:val="000973E5"/>
    <w:rsid w:val="000B6B62"/>
    <w:rsid w:val="000C009D"/>
    <w:rsid w:val="000E5C05"/>
    <w:rsid w:val="001030B7"/>
    <w:rsid w:val="00103AB3"/>
    <w:rsid w:val="00167F75"/>
    <w:rsid w:val="001961B4"/>
    <w:rsid w:val="001B493B"/>
    <w:rsid w:val="001D73C2"/>
    <w:rsid w:val="00213B19"/>
    <w:rsid w:val="002A3D87"/>
    <w:rsid w:val="002B2D5B"/>
    <w:rsid w:val="002F72F8"/>
    <w:rsid w:val="0031228F"/>
    <w:rsid w:val="00330DF8"/>
    <w:rsid w:val="003502C7"/>
    <w:rsid w:val="003770F9"/>
    <w:rsid w:val="003B005D"/>
    <w:rsid w:val="003D443E"/>
    <w:rsid w:val="0040291F"/>
    <w:rsid w:val="00405745"/>
    <w:rsid w:val="00467647"/>
    <w:rsid w:val="004847B6"/>
    <w:rsid w:val="004A4E84"/>
    <w:rsid w:val="004B73CD"/>
    <w:rsid w:val="004E1B77"/>
    <w:rsid w:val="004E4CA5"/>
    <w:rsid w:val="004F3A40"/>
    <w:rsid w:val="005404E0"/>
    <w:rsid w:val="005434EC"/>
    <w:rsid w:val="005A02C0"/>
    <w:rsid w:val="005B7769"/>
    <w:rsid w:val="005F0E0D"/>
    <w:rsid w:val="00610C4A"/>
    <w:rsid w:val="00645E24"/>
    <w:rsid w:val="00665EA1"/>
    <w:rsid w:val="00674311"/>
    <w:rsid w:val="006953EE"/>
    <w:rsid w:val="006E1B1D"/>
    <w:rsid w:val="006E32EF"/>
    <w:rsid w:val="006F2244"/>
    <w:rsid w:val="00713823"/>
    <w:rsid w:val="00723159"/>
    <w:rsid w:val="007B65F8"/>
    <w:rsid w:val="00816DB9"/>
    <w:rsid w:val="0082021F"/>
    <w:rsid w:val="00825827"/>
    <w:rsid w:val="00825DEF"/>
    <w:rsid w:val="008723DA"/>
    <w:rsid w:val="00896514"/>
    <w:rsid w:val="008B2B15"/>
    <w:rsid w:val="00991A20"/>
    <w:rsid w:val="009A03EA"/>
    <w:rsid w:val="009C0EF2"/>
    <w:rsid w:val="009C26DA"/>
    <w:rsid w:val="009D68DF"/>
    <w:rsid w:val="00A43BBB"/>
    <w:rsid w:val="00A46632"/>
    <w:rsid w:val="00A53AE4"/>
    <w:rsid w:val="00AA5380"/>
    <w:rsid w:val="00AE057F"/>
    <w:rsid w:val="00AF532A"/>
    <w:rsid w:val="00B02BEF"/>
    <w:rsid w:val="00B0430A"/>
    <w:rsid w:val="00B24C18"/>
    <w:rsid w:val="00B7219E"/>
    <w:rsid w:val="00B85948"/>
    <w:rsid w:val="00BB582B"/>
    <w:rsid w:val="00BC245F"/>
    <w:rsid w:val="00BC35BE"/>
    <w:rsid w:val="00BE5E13"/>
    <w:rsid w:val="00BF5170"/>
    <w:rsid w:val="00C110E7"/>
    <w:rsid w:val="00C2357D"/>
    <w:rsid w:val="00C70D97"/>
    <w:rsid w:val="00D060A6"/>
    <w:rsid w:val="00D46A8E"/>
    <w:rsid w:val="00D91956"/>
    <w:rsid w:val="00DB1D3B"/>
    <w:rsid w:val="00DD497B"/>
    <w:rsid w:val="00E75960"/>
    <w:rsid w:val="00EB6268"/>
    <w:rsid w:val="00EC0A98"/>
    <w:rsid w:val="00EE0418"/>
    <w:rsid w:val="00EE0AC1"/>
    <w:rsid w:val="00EF0BE1"/>
    <w:rsid w:val="00EF320D"/>
    <w:rsid w:val="00F636FF"/>
    <w:rsid w:val="00F707F4"/>
    <w:rsid w:val="00F8496A"/>
    <w:rsid w:val="00FB79B2"/>
    <w:rsid w:val="00FE4257"/>
    <w:rsid w:val="4A11E7E3"/>
    <w:rsid w:val="75D4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97A77C8A-DAA3-4D42-A013-FE763A4C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6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2b8e917dc3cb45fd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bb33fc-b858-4355-ba4e-9bd967378892}"/>
      </w:docPartPr>
      <w:docPartBody>
        <w:p w14:paraId="1C24952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C:\Users\gareth.evans.UNI\AppData\Local\Temp\Temp2_Athrofa Acc Documents Darker Blue.zip\Athrofa Acc Documents Darker Blue\Athrofa Acc. header and blank page - darker blue.dotx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Alaina Brown (1900421)</lastModifiedBy>
  <revision>34</revision>
  <dcterms:created xsi:type="dcterms:W3CDTF">2020-01-24T11:05:00.0000000Z</dcterms:created>
  <dcterms:modified xsi:type="dcterms:W3CDTF">2020-03-17T17:12:54.9330280Z</dcterms:modified>
</coreProperties>
</file>