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149"/>
    <w:bookmarkStart w:id="1" w:name="_Toc318188227"/>
    <w:bookmarkStart w:id="2" w:name="_Toc318188327"/>
    <w:bookmarkStart w:id="3" w:name="_Toc318189312"/>
    <w:bookmarkStart w:id="4" w:name="_Toc321147011"/>
    <w:p w14:paraId="6CB7CEC3" w14:textId="54F8DE7E" w:rsidR="00C6554A" w:rsidRPr="008B5277" w:rsidRDefault="00001162" w:rsidP="00C6554A">
      <w:pPr>
        <w:pStyle w:val="Photo"/>
      </w:pPr>
      <w:r>
        <w:rPr>
          <w:noProof/>
        </w:rPr>
        <mc:AlternateContent>
          <mc:Choice Requires="wps">
            <w:drawing>
              <wp:anchor distT="45720" distB="45720" distL="114300" distR="114300" simplePos="0" relativeHeight="251667456" behindDoc="0" locked="0" layoutInCell="1" allowOverlap="1" wp14:anchorId="056943A9" wp14:editId="36338CA5">
                <wp:simplePos x="0" y="0"/>
                <wp:positionH relativeFrom="margin">
                  <wp:align>center</wp:align>
                </wp:positionH>
                <wp:positionV relativeFrom="paragraph">
                  <wp:posOffset>4177364</wp:posOffset>
                </wp:positionV>
                <wp:extent cx="2360930"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1EEA3B0" w14:textId="2CEF6A20" w:rsidR="00823B07" w:rsidRPr="00001162" w:rsidRDefault="00823B07" w:rsidP="00001162">
                            <w:pPr>
                              <w:pStyle w:val="Title"/>
                              <w:rPr>
                                <w:color w:val="auto"/>
                              </w:rPr>
                            </w:pPr>
                            <w:r w:rsidRPr="00001162">
                              <w:rPr>
                                <w:color w:val="auto"/>
                              </w:rPr>
                              <w:t>Industry Destination Review</w:t>
                            </w:r>
                          </w:p>
                          <w:p w14:paraId="2B0A58CD" w14:textId="77777777" w:rsidR="00823B07" w:rsidRPr="00D5413C" w:rsidRDefault="00823B07" w:rsidP="00001162">
                            <w:pPr>
                              <w:pStyle w:val="Subtitle"/>
                            </w:pPr>
                            <w:r>
                              <w:t>South Africa</w:t>
                            </w:r>
                          </w:p>
                          <w:p w14:paraId="46FD7D59" w14:textId="77777777" w:rsidR="00823B07" w:rsidRDefault="00823B07" w:rsidP="00001162">
                            <w:pPr>
                              <w:pStyle w:val="ContactInfo"/>
                            </w:pPr>
                            <w:r>
                              <w:t>Molly Thomas | Global Tourism and Destination Management |</w:t>
                            </w:r>
                            <w:r w:rsidRPr="00D5413C">
                              <w:t xml:space="preserve"> </w:t>
                            </w:r>
                            <w:r>
                              <w:t>08/05/2020</w:t>
                            </w:r>
                          </w:p>
                          <w:p w14:paraId="311A8019" w14:textId="0F46DF41" w:rsidR="00823B07" w:rsidRDefault="00823B0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56943A9" id="_x0000_t202" coordsize="21600,21600" o:spt="202" path="m,l,21600r21600,l21600,xe">
                <v:stroke joinstyle="miter"/>
                <v:path gradientshapeok="t" o:connecttype="rect"/>
              </v:shapetype>
              <v:shape id="Text Box 2" o:spid="_x0000_s1026" type="#_x0000_t202" style="position:absolute;left:0;text-align:left;margin-left:0;margin-top:328.95pt;width:185.9pt;height:110.6pt;z-index:25166745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" stroked="f">
                <v:textbox style="mso-fit-shape-to-text:t">
                  <w:txbxContent>
                    <w:p w14:paraId="31EEA3B0" w14:textId="2CEF6A20" w:rsidR="00823B07" w:rsidRPr="00001162" w:rsidRDefault="00823B07" w:rsidP="00001162">
                      <w:pPr>
                        <w:pStyle w:val="Title"/>
                        <w:rPr>
                          <w:color w:val="auto"/>
                        </w:rPr>
                      </w:pPr>
                      <w:r w:rsidRPr="00001162">
                        <w:rPr>
                          <w:color w:val="auto"/>
                        </w:rPr>
                        <w:t>Industry Destination Review</w:t>
                      </w:r>
                    </w:p>
                    <w:p w14:paraId="2B0A58CD" w14:textId="77777777" w:rsidR="00823B07" w:rsidRPr="00D5413C" w:rsidRDefault="00823B07" w:rsidP="00001162">
                      <w:pPr>
                        <w:pStyle w:val="Subtitle"/>
                      </w:pPr>
                      <w:r>
                        <w:t>South Africa</w:t>
                      </w:r>
                    </w:p>
                    <w:p w14:paraId="46FD7D59" w14:textId="77777777" w:rsidR="00823B07" w:rsidRDefault="00823B07" w:rsidP="00001162">
                      <w:pPr>
                        <w:pStyle w:val="ContactInfo"/>
                      </w:pPr>
                      <w:r>
                        <w:t>Molly Thomas | Global Tourism and Destination Management |</w:t>
                      </w:r>
                      <w:r w:rsidRPr="00D5413C">
                        <w:t xml:space="preserve"> </w:t>
                      </w:r>
                      <w:r>
                        <w:t>08/05/2020</w:t>
                      </w:r>
                    </w:p>
                    <w:p w14:paraId="311A8019" w14:textId="0F46DF41" w:rsidR="00823B07" w:rsidRDefault="00823B07"/>
                  </w:txbxContent>
                </v:textbox>
                <w10:wrap type="square" anchorx="margin"/>
              </v:shape>
            </w:pict>
          </mc:Fallback>
        </mc:AlternateContent>
      </w:r>
      <w:r w:rsidR="00BC531E">
        <w:rPr>
          <w:noProof/>
        </w:rPr>
        <w:drawing>
          <wp:anchor distT="0" distB="0" distL="114300" distR="114300" simplePos="0" relativeHeight="251665408" behindDoc="1" locked="0" layoutInCell="1" allowOverlap="1" wp14:anchorId="0A8B1384" wp14:editId="72A767FC">
            <wp:simplePos x="0" y="0"/>
            <wp:positionH relativeFrom="margin">
              <wp:align>left</wp:align>
            </wp:positionH>
            <wp:positionV relativeFrom="paragraph">
              <wp:posOffset>0</wp:posOffset>
            </wp:positionV>
            <wp:extent cx="6078220" cy="4051935"/>
            <wp:effectExtent l="0" t="0" r="0" b="5715"/>
            <wp:wrapTight wrapText="bothSides">
              <wp:wrapPolygon edited="0">
                <wp:start x="0" y="0"/>
                <wp:lineTo x="0" y="21529"/>
                <wp:lineTo x="21528" y="21529"/>
                <wp:lineTo x="21528" y="0"/>
                <wp:lineTo x="0" y="0"/>
              </wp:wrapPolygon>
            </wp:wrapTight>
            <wp:docPr id="26" name="Picture 26" descr="A picture containing drawing,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ag-South-Africa.jpg"/>
                    <pic:cNvPicPr/>
                  </pic:nvPicPr>
                  <pic:blipFill>
                    <a:blip r:embed="rId8">
                      <a:extLst>
                        <a:ext uri="{28A0092B-C50C-407E-A947-70E740481C1C}">
                          <a14:useLocalDpi xmlns:a14="http://schemas.microsoft.com/office/drawing/2010/main" val="0"/>
                        </a:ext>
                      </a:extLst>
                    </a:blip>
                    <a:stretch>
                      <a:fillRect/>
                    </a:stretch>
                  </pic:blipFill>
                  <pic:spPr>
                    <a:xfrm flipH="1">
                      <a:off x="0" y="0"/>
                      <a:ext cx="6078220" cy="4051935"/>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1EF9585C" w14:textId="108B8EFB" w:rsidR="00C6554A" w:rsidRDefault="00374843" w:rsidP="00A132B2">
      <w:r>
        <w:br w:type="page"/>
      </w:r>
    </w:p>
    <w:p w14:paraId="5F1376DB" w14:textId="5FDAB7D4" w:rsidR="0091177E" w:rsidRDefault="0091177E" w:rsidP="0091177E">
      <w:pPr>
        <w:pStyle w:val="Heading1"/>
      </w:pPr>
      <w:bookmarkStart w:id="5" w:name="_Toc39412006"/>
      <w:r>
        <w:lastRenderedPageBreak/>
        <w:t xml:space="preserve">Global Tourism </w:t>
      </w:r>
    </w:p>
    <w:p w14:paraId="39D1475D" w14:textId="634A7DA9" w:rsidR="001331D7" w:rsidRPr="0091177E" w:rsidRDefault="00987932" w:rsidP="0016708D">
      <w:r>
        <w:t xml:space="preserve">The growing process of globalization is continuously opening doors for tourists </w:t>
      </w:r>
      <w:r w:rsidR="00932FA3">
        <w:t>t</w:t>
      </w:r>
      <w:r>
        <w:t>o visit new and exciting destinations. In 2019 1.5 billion international tourist arrivals were recorded, which is the tenth consecutive year of growth (</w:t>
      </w:r>
      <w:r w:rsidR="00CB7855">
        <w:t>UNTWO, 2020</w:t>
      </w:r>
      <w:r>
        <w:t xml:space="preserve">). This progressive level of increase allows lesser developed countries such as South Africa to tap into a market that has a great demand, that ultimately could provide the economic boost it needs to jump to developed country status. Analysis of the countries existing tourism industry suggests huge potential. </w:t>
      </w:r>
    </w:p>
    <w:p w14:paraId="3CFE257B" w14:textId="4C31CDD6" w:rsidR="00654B9B" w:rsidRPr="00374843" w:rsidRDefault="00496F39" w:rsidP="00A132B2">
      <w:pPr>
        <w:pStyle w:val="Heading1"/>
      </w:pPr>
      <w:r>
        <w:t>Country Overview</w:t>
      </w:r>
      <w:bookmarkEnd w:id="5"/>
    </w:p>
    <w:p w14:paraId="09613AAB" w14:textId="77777777" w:rsidR="00377365" w:rsidRDefault="00654B9B" w:rsidP="00377365">
      <w:pPr>
        <w:keepNext/>
      </w:pPr>
      <w:r>
        <w:t xml:space="preserve">South Africa is located at the </w:t>
      </w:r>
      <w:r w:rsidR="000F1D58">
        <w:t>southernmost</w:t>
      </w:r>
      <w:r>
        <w:t xml:space="preserve"> point of </w:t>
      </w:r>
      <w:r w:rsidR="000F1D58">
        <w:t>the African</w:t>
      </w:r>
      <w:r>
        <w:t xml:space="preserve"> continent sharing borders with </w:t>
      </w:r>
      <w:r w:rsidR="000F1D58">
        <w:t>Namibia</w:t>
      </w:r>
      <w:r>
        <w:t xml:space="preserve">, </w:t>
      </w:r>
      <w:r w:rsidR="000F1D58">
        <w:t>Botswana</w:t>
      </w:r>
      <w:r>
        <w:t xml:space="preserve">, Mozambique, Zimbabwe and Swaziland, South Africa also </w:t>
      </w:r>
      <w:r w:rsidR="000F1D58">
        <w:t>encompasses</w:t>
      </w:r>
      <w:r>
        <w:t xml:space="preserve"> the small nation of Lesotho (GOV.SA</w:t>
      </w:r>
      <w:r w:rsidR="00204DBC">
        <w:t>-1</w:t>
      </w:r>
      <w:r>
        <w:t>, 2020).</w:t>
      </w:r>
      <w:r w:rsidR="00831879">
        <w:t xml:space="preserve"> </w:t>
      </w:r>
      <w:r w:rsidR="00377365">
        <w:rPr>
          <w:noProof/>
        </w:rPr>
        <w:drawing>
          <wp:inline distT="0" distB="0" distL="0" distR="0" wp14:anchorId="0E7B434C" wp14:editId="1B4D2AC8">
            <wp:extent cx="2514600" cy="2374265"/>
            <wp:effectExtent l="0" t="0" r="0" b="6985"/>
            <wp:docPr id="18" name="Picture 18"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frica-country-map.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4600" cy="2374265"/>
                    </a:xfrm>
                    <a:prstGeom prst="rect">
                      <a:avLst/>
                    </a:prstGeom>
                  </pic:spPr>
                </pic:pic>
              </a:graphicData>
            </a:graphic>
          </wp:inline>
        </w:drawing>
      </w:r>
    </w:p>
    <w:p w14:paraId="72147A33" w14:textId="0EA177C4" w:rsidR="00377365" w:rsidRPr="00377365" w:rsidRDefault="00377365" w:rsidP="00377365">
      <w:pPr>
        <w:pStyle w:val="Caption"/>
        <w:rPr>
          <w:sz w:val="18"/>
          <w:szCs w:val="14"/>
        </w:rPr>
      </w:pPr>
      <w:r w:rsidRPr="00377365">
        <w:rPr>
          <w:sz w:val="18"/>
          <w:szCs w:val="14"/>
        </w:rPr>
        <w:t xml:space="preserve">Image </w:t>
      </w:r>
      <w:r w:rsidRPr="00377365">
        <w:rPr>
          <w:sz w:val="18"/>
          <w:szCs w:val="14"/>
        </w:rPr>
        <w:fldChar w:fldCharType="begin"/>
      </w:r>
      <w:r w:rsidRPr="00377365">
        <w:rPr>
          <w:sz w:val="18"/>
          <w:szCs w:val="14"/>
        </w:rPr>
        <w:instrText xml:space="preserve"> SEQ Image \* ARABIC </w:instrText>
      </w:r>
      <w:r w:rsidRPr="00377365">
        <w:rPr>
          <w:sz w:val="18"/>
          <w:szCs w:val="14"/>
        </w:rPr>
        <w:fldChar w:fldCharType="separate"/>
      </w:r>
      <w:r w:rsidR="00503D93">
        <w:rPr>
          <w:noProof/>
          <w:sz w:val="18"/>
          <w:szCs w:val="14"/>
        </w:rPr>
        <w:t>1</w:t>
      </w:r>
      <w:r w:rsidRPr="00377365">
        <w:rPr>
          <w:sz w:val="18"/>
          <w:szCs w:val="14"/>
        </w:rPr>
        <w:fldChar w:fldCharType="end"/>
      </w:r>
      <w:r w:rsidRPr="00377365">
        <w:rPr>
          <w:sz w:val="18"/>
          <w:szCs w:val="14"/>
        </w:rPr>
        <w:t>- Map of Africa</w:t>
      </w:r>
    </w:p>
    <w:p w14:paraId="2D594E78" w14:textId="2FB33767" w:rsidR="00654B9B" w:rsidRDefault="009C00CA" w:rsidP="00A132B2">
      <w:r>
        <w:t>Covering 1,219,090</w:t>
      </w:r>
      <w:r w:rsidR="00831879">
        <w:t xml:space="preserve"> square kilometers South Africa is four times larger than the size of Italy</w:t>
      </w:r>
      <w:r w:rsidR="00987932">
        <w:t xml:space="preserve"> </w:t>
      </w:r>
      <w:r w:rsidR="00831879">
        <w:t xml:space="preserve">(One World, 2020). </w:t>
      </w:r>
      <w:r w:rsidR="00654B9B">
        <w:t xml:space="preserve"> The South African coastland spans around 3000km and meets the </w:t>
      </w:r>
      <w:r w:rsidR="00831879">
        <w:t>Atlantic Ocean</w:t>
      </w:r>
      <w:r w:rsidR="00654B9B">
        <w:t xml:space="preserve"> on the west and the Indian ocean to the east. (</w:t>
      </w:r>
      <w:proofErr w:type="spellStart"/>
      <w:r w:rsidR="00654B9B">
        <w:t>Wepener</w:t>
      </w:r>
      <w:proofErr w:type="spellEnd"/>
      <w:r w:rsidR="00654B9B">
        <w:t xml:space="preserve"> &amp; </w:t>
      </w:r>
      <w:proofErr w:type="spellStart"/>
      <w:r w:rsidR="00654B9B">
        <w:t>Degger</w:t>
      </w:r>
      <w:proofErr w:type="spellEnd"/>
      <w:r w:rsidR="00654B9B">
        <w:t xml:space="preserve">, 2018). </w:t>
      </w:r>
    </w:p>
    <w:p w14:paraId="18FF7C31" w14:textId="402BD10B" w:rsidR="00654B9B" w:rsidRDefault="00367C96" w:rsidP="00A132B2">
      <w:r>
        <w:t xml:space="preserve">The country consists of a vast central plateau that is bordered by a horseshoe shaped escarpment along the southern edge that leads to a narrow coastal plain before reaching the sea. The combination of its geographical location and the diversity of the topography in South Africa creates the opportunity for </w:t>
      </w:r>
      <w:r w:rsidR="00B86486">
        <w:t>several</w:t>
      </w:r>
      <w:r>
        <w:t xml:space="preserve"> biomes to flourish (</w:t>
      </w:r>
      <w:r w:rsidR="00B86486">
        <w:t>Moore, et al, 2009).</w:t>
      </w:r>
      <w:r w:rsidR="00B0654E">
        <w:t xml:space="preserve"> See appendix 1 for biomes in South Africa.</w:t>
      </w:r>
    </w:p>
    <w:p w14:paraId="0A38AFBB" w14:textId="30FD91AD" w:rsidR="00FF0729" w:rsidRDefault="007E58A2" w:rsidP="005023E4">
      <w:r>
        <w:rPr>
          <w:noProof/>
        </w:rPr>
        <mc:AlternateContent>
          <mc:Choice Requires="wpg">
            <w:drawing>
              <wp:inline distT="0" distB="0" distL="0" distR="0" wp14:anchorId="0744B924" wp14:editId="7A6EF46C">
                <wp:extent cx="2231472" cy="1673604"/>
                <wp:effectExtent l="0" t="0" r="0" b="3175"/>
                <wp:docPr id="16" name="Group 16"/>
                <wp:cNvGraphicFramePr/>
                <a:graphic xmlns:a="http://schemas.openxmlformats.org/drawingml/2006/main">
                  <a:graphicData uri="http://schemas.microsoft.com/office/word/2010/wordprocessingGroup">
                    <wpg:wgp>
                      <wpg:cNvGrpSpPr/>
                      <wpg:grpSpPr>
                        <a:xfrm>
                          <a:off x="0" y="0"/>
                          <a:ext cx="2231472" cy="1673604"/>
                          <a:chOff x="0" y="0"/>
                          <a:chExt cx="1643916" cy="1232640"/>
                        </a:xfrm>
                      </wpg:grpSpPr>
                      <wps:wsp>
                        <wps:cNvPr id="2" name="Text Box 2"/>
                        <wps:cNvSpPr txBox="1"/>
                        <wps:spPr>
                          <a:xfrm>
                            <a:off x="0" y="1040235"/>
                            <a:ext cx="1643380" cy="192405"/>
                          </a:xfrm>
                          <a:prstGeom prst="rect">
                            <a:avLst/>
                          </a:prstGeom>
                          <a:solidFill>
                            <a:prstClr val="white"/>
                          </a:solidFill>
                          <a:ln>
                            <a:noFill/>
                          </a:ln>
                        </wps:spPr>
                        <wps:txbx>
                          <w:txbxContent>
                            <w:p w14:paraId="352FD91A" w14:textId="208628B8" w:rsidR="00823B07" w:rsidRPr="00617399" w:rsidRDefault="00823B07" w:rsidP="00377365">
                              <w:pPr>
                                <w:pStyle w:val="Caption"/>
                                <w:rPr>
                                  <w:rFonts w:ascii="inherit" w:eastAsia="Times New Roman" w:hAnsi="inherit" w:cs="Helvetica"/>
                                  <w:caps/>
                                  <w:noProof/>
                                  <w:color w:val="252525"/>
                                  <w:sz w:val="14"/>
                                  <w:szCs w:val="14"/>
                                </w:rPr>
                              </w:pPr>
                              <w:r w:rsidRPr="0063576F">
                                <w:rPr>
                                  <w:sz w:val="18"/>
                                  <w:szCs w:val="14"/>
                                </w:rPr>
                                <w:t xml:space="preserve">Image </w:t>
                              </w:r>
                              <w:r w:rsidRPr="0063576F">
                                <w:rPr>
                                  <w:sz w:val="18"/>
                                  <w:szCs w:val="14"/>
                                </w:rPr>
                                <w:fldChar w:fldCharType="begin"/>
                              </w:r>
                              <w:r w:rsidRPr="0063576F">
                                <w:rPr>
                                  <w:sz w:val="18"/>
                                  <w:szCs w:val="14"/>
                                </w:rPr>
                                <w:instrText xml:space="preserve"> SEQ Image \* ARABIC </w:instrText>
                              </w:r>
                              <w:r w:rsidRPr="0063576F">
                                <w:rPr>
                                  <w:sz w:val="18"/>
                                  <w:szCs w:val="14"/>
                                </w:rPr>
                                <w:fldChar w:fldCharType="separate"/>
                              </w:r>
                              <w:r>
                                <w:rPr>
                                  <w:noProof/>
                                  <w:sz w:val="18"/>
                                  <w:szCs w:val="14"/>
                                </w:rPr>
                                <w:t>2</w:t>
                              </w:r>
                              <w:r w:rsidRPr="0063576F">
                                <w:rPr>
                                  <w:sz w:val="18"/>
                                  <w:szCs w:val="14"/>
                                </w:rPr>
                                <w:fldChar w:fldCharType="end"/>
                              </w:r>
                              <w:r w:rsidRPr="0063576F">
                                <w:rPr>
                                  <w:sz w:val="18"/>
                                  <w:szCs w:val="14"/>
                                </w:rPr>
                                <w:t xml:space="preserve">- </w:t>
                              </w:r>
                              <w:r>
                                <w:rPr>
                                  <w:sz w:val="18"/>
                                  <w:szCs w:val="14"/>
                                </w:rPr>
                                <w:t xml:space="preserve">Areas of Biomes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 name="Picture 1" descr="A close up of a map&#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3556" y="0"/>
                            <a:ext cx="1610360" cy="1026160"/>
                          </a:xfrm>
                          <a:prstGeom prst="rect">
                            <a:avLst/>
                          </a:prstGeom>
                        </pic:spPr>
                      </pic:pic>
                    </wpg:wgp>
                  </a:graphicData>
                </a:graphic>
              </wp:inline>
            </w:drawing>
          </mc:Choice>
          <mc:Fallback>
            <w:pict>
              <v:group w14:anchorId="0744B924" id="Group 16" o:spid="_x0000_s1027" style="width:175.7pt;height:131.8pt;mso-position-horizontal-relative:char;mso-position-vertical-relative:line" coordsize="16439,123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">
                <v:shape id="_x0000_s1028" type="#_x0000_t202" style="position:absolute;top:10402;width:16433;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352FD91A" w14:textId="208628B8" w:rsidR="00823B07" w:rsidRPr="00617399" w:rsidRDefault="00823B07" w:rsidP="00377365">
                        <w:pPr>
                          <w:pStyle w:val="Caption"/>
                          <w:rPr>
                            <w:rFonts w:ascii="inherit" w:eastAsia="Times New Roman" w:hAnsi="inherit" w:cs="Helvetica"/>
                            <w:caps/>
                            <w:noProof/>
                            <w:color w:val="252525"/>
                            <w:sz w:val="14"/>
                            <w:szCs w:val="14"/>
                          </w:rPr>
                        </w:pPr>
                        <w:r w:rsidRPr="0063576F">
                          <w:rPr>
                            <w:sz w:val="18"/>
                            <w:szCs w:val="14"/>
                          </w:rPr>
                          <w:t xml:space="preserve">Image </w:t>
                        </w:r>
                        <w:r w:rsidRPr="0063576F">
                          <w:rPr>
                            <w:sz w:val="18"/>
                            <w:szCs w:val="14"/>
                          </w:rPr>
                          <w:fldChar w:fldCharType="begin"/>
                        </w:r>
                        <w:r w:rsidRPr="0063576F">
                          <w:rPr>
                            <w:sz w:val="18"/>
                            <w:szCs w:val="14"/>
                          </w:rPr>
                          <w:instrText xml:space="preserve"> SEQ Image \* ARABIC </w:instrText>
                        </w:r>
                        <w:r w:rsidRPr="0063576F">
                          <w:rPr>
                            <w:sz w:val="18"/>
                            <w:szCs w:val="14"/>
                          </w:rPr>
                          <w:fldChar w:fldCharType="separate"/>
                        </w:r>
                        <w:r>
                          <w:rPr>
                            <w:noProof/>
                            <w:sz w:val="18"/>
                            <w:szCs w:val="14"/>
                          </w:rPr>
                          <w:t>2</w:t>
                        </w:r>
                        <w:r w:rsidRPr="0063576F">
                          <w:rPr>
                            <w:sz w:val="18"/>
                            <w:szCs w:val="14"/>
                          </w:rPr>
                          <w:fldChar w:fldCharType="end"/>
                        </w:r>
                        <w:r w:rsidRPr="0063576F">
                          <w:rPr>
                            <w:sz w:val="18"/>
                            <w:szCs w:val="14"/>
                          </w:rPr>
                          <w:t xml:space="preserve">- </w:t>
                        </w:r>
                        <w:r>
                          <w:rPr>
                            <w:sz w:val="18"/>
                            <w:szCs w:val="14"/>
                          </w:rPr>
                          <w:t xml:space="preserve">Areas of Biomes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A close up of a map&#10;&#10;Description automatically generated" style="position:absolute;left:335;width:16104;height:10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">
                  <v:imagedata r:id="rId11" o:title="A close up of a map&#10;&#10;Description automatically generated"/>
                </v:shape>
                <w10:anchorlock/>
              </v:group>
            </w:pict>
          </mc:Fallback>
        </mc:AlternateContent>
      </w:r>
    </w:p>
    <w:p w14:paraId="39F35DDA" w14:textId="60A026A3" w:rsidR="00654B9B" w:rsidRDefault="00131A97" w:rsidP="0015000C">
      <w:pPr>
        <w:pStyle w:val="Heading3"/>
        <w:ind w:left="720" w:hanging="720"/>
        <w:rPr>
          <w:rFonts w:eastAsia="Times New Roman"/>
          <w:lang w:val="en-GB" w:eastAsia="en-GB"/>
        </w:rPr>
      </w:pPr>
      <w:r>
        <w:rPr>
          <w:rFonts w:eastAsia="Times New Roman"/>
          <w:lang w:val="en-GB" w:eastAsia="en-GB"/>
        </w:rPr>
        <w:t>Safari Touris</w:t>
      </w:r>
      <w:r w:rsidR="0015000C">
        <w:rPr>
          <w:rFonts w:eastAsia="Times New Roman"/>
          <w:lang w:val="en-GB" w:eastAsia="en-GB"/>
        </w:rPr>
        <w:t>m</w:t>
      </w:r>
    </w:p>
    <w:p w14:paraId="7AF727A2" w14:textId="44841819" w:rsidR="00806C0C" w:rsidRPr="00806C0C" w:rsidRDefault="003D26B3" w:rsidP="00806C0C">
      <w:pPr>
        <w:rPr>
          <w:lang w:val="en-GB" w:eastAsia="en-GB"/>
        </w:rPr>
      </w:pPr>
      <w:r>
        <w:rPr>
          <w:lang w:val="en-GB" w:eastAsia="en-GB"/>
        </w:rPr>
        <w:t>Safari tourism is one of South Africa’s unique selling points, w</w:t>
      </w:r>
      <w:r w:rsidR="00806C0C">
        <w:rPr>
          <w:lang w:val="en-GB" w:eastAsia="en-GB"/>
        </w:rPr>
        <w:t xml:space="preserve">ith such a diverse range of biomes the opportunity for safari tourism and tourists to see animals in their natural habitat is huge. South Africa has twenty national parks which each host a variety of wildlife, such as ‘Addo Elephant National Park’ </w:t>
      </w:r>
      <w:r w:rsidR="00FF0729">
        <w:rPr>
          <w:noProof/>
          <w:lang w:val="en-GB" w:eastAsia="en-GB"/>
        </w:rPr>
        <w:lastRenderedPageBreak/>
        <mc:AlternateContent>
          <mc:Choice Requires="wpg">
            <w:drawing>
              <wp:inline distT="0" distB="0" distL="0" distR="0" wp14:anchorId="6524A916" wp14:editId="0DA3D52A">
                <wp:extent cx="2491105" cy="1660525"/>
                <wp:effectExtent l="0" t="0" r="4445" b="0"/>
                <wp:docPr id="9" name="Group 9"/>
                <wp:cNvGraphicFramePr/>
                <a:graphic xmlns:a="http://schemas.openxmlformats.org/drawingml/2006/main">
                  <a:graphicData uri="http://schemas.microsoft.com/office/word/2010/wordprocessingGroup">
                    <wpg:wgp>
                      <wpg:cNvGrpSpPr/>
                      <wpg:grpSpPr>
                        <a:xfrm>
                          <a:off x="0" y="0"/>
                          <a:ext cx="2491105" cy="1660525"/>
                          <a:chOff x="0" y="0"/>
                          <a:chExt cx="2407920" cy="1522095"/>
                        </a:xfrm>
                      </wpg:grpSpPr>
                      <pic:pic xmlns:pic="http://schemas.openxmlformats.org/drawingml/2006/picture">
                        <pic:nvPicPr>
                          <pic:cNvPr id="7" name="Picture 7" descr="A picture containing grass, outdoor, cow, sheep&#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7920" cy="1165860"/>
                          </a:xfrm>
                          <a:prstGeom prst="rect">
                            <a:avLst/>
                          </a:prstGeom>
                        </pic:spPr>
                      </pic:pic>
                      <wps:wsp>
                        <wps:cNvPr id="8" name="Text Box 8"/>
                        <wps:cNvSpPr txBox="1"/>
                        <wps:spPr>
                          <a:xfrm>
                            <a:off x="0" y="1224280"/>
                            <a:ext cx="2407920" cy="297815"/>
                          </a:xfrm>
                          <a:prstGeom prst="rect">
                            <a:avLst/>
                          </a:prstGeom>
                          <a:solidFill>
                            <a:prstClr val="white"/>
                          </a:solidFill>
                          <a:ln>
                            <a:noFill/>
                          </a:ln>
                        </wps:spPr>
                        <wps:txbx>
                          <w:txbxContent>
                            <w:p w14:paraId="3BD97C16" w14:textId="2FBD4A60" w:rsidR="00823B07" w:rsidRPr="0063576F" w:rsidRDefault="00823B07" w:rsidP="00FF0729">
                              <w:pPr>
                                <w:pStyle w:val="Caption"/>
                                <w:rPr>
                                  <w:noProof/>
                                  <w:color w:val="595959" w:themeColor="text1" w:themeTint="A6"/>
                                  <w:sz w:val="18"/>
                                  <w:szCs w:val="14"/>
                                </w:rPr>
                              </w:pPr>
                              <w:r w:rsidRPr="0063576F">
                                <w:rPr>
                                  <w:sz w:val="18"/>
                                  <w:szCs w:val="14"/>
                                </w:rPr>
                                <w:t xml:space="preserve">Image </w:t>
                              </w:r>
                              <w:r w:rsidRPr="0063576F">
                                <w:rPr>
                                  <w:sz w:val="18"/>
                                  <w:szCs w:val="14"/>
                                </w:rPr>
                                <w:fldChar w:fldCharType="begin"/>
                              </w:r>
                              <w:r w:rsidRPr="0063576F">
                                <w:rPr>
                                  <w:sz w:val="18"/>
                                  <w:szCs w:val="14"/>
                                </w:rPr>
                                <w:instrText xml:space="preserve"> SEQ Image \* ARABIC </w:instrText>
                              </w:r>
                              <w:r w:rsidRPr="0063576F">
                                <w:rPr>
                                  <w:sz w:val="18"/>
                                  <w:szCs w:val="14"/>
                                </w:rPr>
                                <w:fldChar w:fldCharType="separate"/>
                              </w:r>
                              <w:r>
                                <w:rPr>
                                  <w:noProof/>
                                  <w:sz w:val="18"/>
                                  <w:szCs w:val="14"/>
                                </w:rPr>
                                <w:t>3</w:t>
                              </w:r>
                              <w:r w:rsidRPr="0063576F">
                                <w:rPr>
                                  <w:sz w:val="18"/>
                                  <w:szCs w:val="14"/>
                                </w:rPr>
                                <w:fldChar w:fldCharType="end"/>
                              </w:r>
                              <w:r w:rsidRPr="0063576F">
                                <w:rPr>
                                  <w:sz w:val="18"/>
                                  <w:szCs w:val="14"/>
                                </w:rPr>
                                <w:t>- Safari Tourism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524A916" id="Group 9" o:spid="_x0000_s1030" style="width:196.15pt;height:130.75pt;mso-position-horizontal-relative:char;mso-position-vertical-relative:line" coordsize="24079,152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">
                <v:shape id="Picture 7" o:spid="_x0000_s1031" type="#_x0000_t75" alt="A picture containing grass, outdoor, cow, sheep&#10;&#10;Description automatically generated" style="position:absolute;width:24079;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">
                  <v:imagedata r:id="rId13" o:title="A picture containing grass, outdoor, cow, sheep&#10;&#10;Description automatically generated"/>
                </v:shape>
                <v:shape id="Text Box 8" o:spid="_x0000_s1032" type="#_x0000_t202" style="position:absolute;top:12242;width:24079;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3BD97C16" w14:textId="2FBD4A60" w:rsidR="00823B07" w:rsidRPr="0063576F" w:rsidRDefault="00823B07" w:rsidP="00FF0729">
                        <w:pPr>
                          <w:pStyle w:val="Caption"/>
                          <w:rPr>
                            <w:noProof/>
                            <w:color w:val="595959" w:themeColor="text1" w:themeTint="A6"/>
                            <w:sz w:val="18"/>
                            <w:szCs w:val="14"/>
                          </w:rPr>
                        </w:pPr>
                        <w:r w:rsidRPr="0063576F">
                          <w:rPr>
                            <w:sz w:val="18"/>
                            <w:szCs w:val="14"/>
                          </w:rPr>
                          <w:t xml:space="preserve">Image </w:t>
                        </w:r>
                        <w:r w:rsidRPr="0063576F">
                          <w:rPr>
                            <w:sz w:val="18"/>
                            <w:szCs w:val="14"/>
                          </w:rPr>
                          <w:fldChar w:fldCharType="begin"/>
                        </w:r>
                        <w:r w:rsidRPr="0063576F">
                          <w:rPr>
                            <w:sz w:val="18"/>
                            <w:szCs w:val="14"/>
                          </w:rPr>
                          <w:instrText xml:space="preserve"> SEQ Image \* ARABIC </w:instrText>
                        </w:r>
                        <w:r w:rsidRPr="0063576F">
                          <w:rPr>
                            <w:sz w:val="18"/>
                            <w:szCs w:val="14"/>
                          </w:rPr>
                          <w:fldChar w:fldCharType="separate"/>
                        </w:r>
                        <w:r>
                          <w:rPr>
                            <w:noProof/>
                            <w:sz w:val="18"/>
                            <w:szCs w:val="14"/>
                          </w:rPr>
                          <w:t>3</w:t>
                        </w:r>
                        <w:r w:rsidRPr="0063576F">
                          <w:rPr>
                            <w:sz w:val="18"/>
                            <w:szCs w:val="14"/>
                          </w:rPr>
                          <w:fldChar w:fldCharType="end"/>
                        </w:r>
                        <w:r w:rsidRPr="0063576F">
                          <w:rPr>
                            <w:sz w:val="18"/>
                            <w:szCs w:val="14"/>
                          </w:rPr>
                          <w:t>- Safari Tourism</w:t>
                        </w:r>
                      </w:p>
                    </w:txbxContent>
                  </v:textbox>
                </v:shape>
                <w10:anchorlock/>
              </v:group>
            </w:pict>
          </mc:Fallback>
        </mc:AlternateContent>
      </w:r>
      <w:r w:rsidR="00806C0C">
        <w:rPr>
          <w:lang w:val="en-GB" w:eastAsia="en-GB"/>
        </w:rPr>
        <w:t>where tourist have the opportunity to witness hundreds of elephants gathering at water holes every day (SA-V, 2020). Having developed over time from a form of hunting tourism, safari tourism now aims to protect and preserve the natural habitat and the animals, it is also an opportunity to educate people on the animals daily lives and history</w:t>
      </w:r>
      <w:r w:rsidR="00872FE8">
        <w:rPr>
          <w:lang w:val="en-GB" w:eastAsia="en-GB"/>
        </w:rPr>
        <w:t xml:space="preserve"> (Stone and Stone, 2015). T</w:t>
      </w:r>
      <w:r w:rsidR="00806C0C">
        <w:rPr>
          <w:lang w:val="en-GB" w:eastAsia="en-GB"/>
        </w:rPr>
        <w:t>hese tours can be undertaken by hiking/walking, in open top 4X4 vehicles, and even helicopter tours</w:t>
      </w:r>
      <w:r w:rsidR="00872FE8">
        <w:rPr>
          <w:lang w:val="en-GB" w:eastAsia="en-GB"/>
        </w:rPr>
        <w:t>, w</w:t>
      </w:r>
      <w:r w:rsidR="00806C0C">
        <w:rPr>
          <w:lang w:val="en-GB" w:eastAsia="en-GB"/>
        </w:rPr>
        <w:t>hen traveling to South Africa 80% of tourists take part in some form of wildlife tourism (</w:t>
      </w:r>
      <w:proofErr w:type="spellStart"/>
      <w:r w:rsidR="00872FE8">
        <w:rPr>
          <w:lang w:val="en-GB" w:eastAsia="en-GB"/>
        </w:rPr>
        <w:t>Kriek</w:t>
      </w:r>
      <w:proofErr w:type="spellEnd"/>
      <w:r w:rsidR="00872FE8">
        <w:rPr>
          <w:lang w:val="en-GB" w:eastAsia="en-GB"/>
        </w:rPr>
        <w:t>, 2017</w:t>
      </w:r>
      <w:r w:rsidR="00806C0C">
        <w:rPr>
          <w:lang w:val="en-GB" w:eastAsia="en-GB"/>
        </w:rPr>
        <w:t>) and nature reserves on a continental scale contributed 3.9 million dollars in tourism revenue (</w:t>
      </w:r>
      <w:r w:rsidR="00872FE8">
        <w:rPr>
          <w:lang w:val="en-GB" w:eastAsia="en-GB"/>
        </w:rPr>
        <w:t>African Parks, 2020</w:t>
      </w:r>
      <w:r w:rsidR="00806C0C">
        <w:rPr>
          <w:lang w:val="en-GB" w:eastAsia="en-GB"/>
        </w:rPr>
        <w:t>).</w:t>
      </w:r>
    </w:p>
    <w:p w14:paraId="18509B8D" w14:textId="0D2A35B6" w:rsidR="00654B9B" w:rsidRDefault="00654B9B" w:rsidP="00654B9B">
      <w:r>
        <w:t xml:space="preserve">The climate of south Africa varies from </w:t>
      </w:r>
      <w:r w:rsidR="00DA3B6B">
        <w:t>Mediterranean</w:t>
      </w:r>
      <w:r>
        <w:t xml:space="preserve"> to Temperate to Subtropical and a small area of desert climate. Unlike most countries South African climate is more heavily influenced by elevation, terrain, and ocean currents than latitude (Byrnes, 1996). </w:t>
      </w:r>
      <w:r w:rsidR="00932FA3">
        <w:t xml:space="preserve">This allows for a great marketing strategy aimed at promoting and showcasing the variety of climates on offer in South Africa and that there are areas to suit everyone’s weather/climate wants and needs. </w:t>
      </w:r>
    </w:p>
    <w:p w14:paraId="7CEED9B9" w14:textId="77777777" w:rsidR="00FF0729" w:rsidRDefault="0091177E" w:rsidP="00FF0729">
      <w:pPr>
        <w:keepNext/>
      </w:pPr>
      <w:r>
        <w:t xml:space="preserve">Due to the size of South Africa it is often most time effective to take domestic flights between </w:t>
      </w:r>
      <w:proofErr w:type="spellStart"/>
      <w:r>
        <w:t>it’s</w:t>
      </w:r>
      <w:proofErr w:type="spellEnd"/>
      <w:r>
        <w:t xml:space="preserve"> most popular cities, Lonely Planet (2020) suggests that a budget airline flight from Johannesburg to Cape Town would cost as little as R1000 (£43). Alternative options for </w:t>
      </w:r>
      <w:r w:rsidR="00932FA3">
        <w:t xml:space="preserve">traveling </w:t>
      </w:r>
      <w:r>
        <w:t xml:space="preserve">across </w:t>
      </w:r>
      <w:r w:rsidR="00932FA3">
        <w:t xml:space="preserve">the </w:t>
      </w:r>
      <w:r>
        <w:t>country includes buses, these however vary in reliability</w:t>
      </w:r>
      <w:r w:rsidR="00932FA3">
        <w:t>.</w:t>
      </w:r>
      <w:r>
        <w:t xml:space="preserve"> </w:t>
      </w:r>
      <w:r w:rsidR="00932FA3">
        <w:t>T</w:t>
      </w:r>
      <w:r>
        <w:t>here is also the option of using the Shosholoza Meyl train service to major cities, travelling by tourist class is advised as the traveler will receive an authentic but s</w:t>
      </w:r>
      <w:r w:rsidR="00050C9D">
        <w:t>afe</w:t>
      </w:r>
      <w:r>
        <w:t xml:space="preserve"> and affordable travel experience (Lonely Planet. 2020). </w:t>
      </w:r>
      <w:r w:rsidR="00FF0729">
        <w:rPr>
          <w:noProof/>
        </w:rPr>
        <w:drawing>
          <wp:inline distT="0" distB="0" distL="0" distR="0" wp14:anchorId="7B7A5C33" wp14:editId="61355E88">
            <wp:extent cx="2514600" cy="1856105"/>
            <wp:effectExtent l="0" t="0" r="0" b="0"/>
            <wp:docPr id="17" name="Picture 17" descr="A room filled with furniture and a purple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A-shosholoza-train-diner-larg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14600" cy="1856105"/>
                    </a:xfrm>
                    <a:prstGeom prst="rect">
                      <a:avLst/>
                    </a:prstGeom>
                  </pic:spPr>
                </pic:pic>
              </a:graphicData>
            </a:graphic>
          </wp:inline>
        </w:drawing>
      </w:r>
    </w:p>
    <w:p w14:paraId="722378D4" w14:textId="458E8024" w:rsidR="00FF0729" w:rsidRPr="00377365" w:rsidRDefault="00FF0729" w:rsidP="00FF0729">
      <w:pPr>
        <w:pStyle w:val="Caption"/>
        <w:rPr>
          <w:sz w:val="18"/>
          <w:szCs w:val="14"/>
        </w:rPr>
      </w:pPr>
      <w:r w:rsidRPr="00377365">
        <w:rPr>
          <w:sz w:val="18"/>
          <w:szCs w:val="14"/>
        </w:rPr>
        <w:t xml:space="preserve">Image </w:t>
      </w:r>
      <w:r w:rsidRPr="00377365">
        <w:rPr>
          <w:sz w:val="18"/>
          <w:szCs w:val="14"/>
        </w:rPr>
        <w:fldChar w:fldCharType="begin"/>
      </w:r>
      <w:r w:rsidRPr="00377365">
        <w:rPr>
          <w:sz w:val="18"/>
          <w:szCs w:val="14"/>
        </w:rPr>
        <w:instrText xml:space="preserve"> SEQ Image \* ARABIC </w:instrText>
      </w:r>
      <w:r w:rsidRPr="00377365">
        <w:rPr>
          <w:sz w:val="18"/>
          <w:szCs w:val="14"/>
        </w:rPr>
        <w:fldChar w:fldCharType="separate"/>
      </w:r>
      <w:r w:rsidR="00503D93">
        <w:rPr>
          <w:noProof/>
          <w:sz w:val="18"/>
          <w:szCs w:val="14"/>
        </w:rPr>
        <w:t>4</w:t>
      </w:r>
      <w:r w:rsidRPr="00377365">
        <w:rPr>
          <w:sz w:val="18"/>
          <w:szCs w:val="14"/>
        </w:rPr>
        <w:fldChar w:fldCharType="end"/>
      </w:r>
      <w:r w:rsidRPr="00377365">
        <w:rPr>
          <w:sz w:val="18"/>
          <w:szCs w:val="14"/>
        </w:rPr>
        <w:t>-Shosholoza Meyl Train</w:t>
      </w:r>
    </w:p>
    <w:p w14:paraId="1F72EF3C" w14:textId="080DCC8F" w:rsidR="00374843" w:rsidRDefault="0091177E" w:rsidP="00C271B8">
      <w:pPr>
        <w:keepNext/>
      </w:pPr>
      <w:r>
        <w:t>There are also several options for local transport, there is a wide range of city buses that have reasonable prices, shared taxis, private taxis which on average have a rate of R10 (£0.43) per kilometer.</w:t>
      </w:r>
      <w:r w:rsidR="00050C9D" w:rsidRPr="00050C9D">
        <w:t xml:space="preserve"> </w:t>
      </w:r>
      <w:r w:rsidR="00050C9D">
        <w:t>Most modes of public transport are a reasonable price.</w:t>
      </w:r>
      <w:r>
        <w:t xml:space="preserve"> For the fittest tourist’s </w:t>
      </w:r>
      <w:r>
        <w:lastRenderedPageBreak/>
        <w:t>bike hire may be an option to explore the local area (</w:t>
      </w:r>
      <w:proofErr w:type="spellStart"/>
      <w:r>
        <w:t>Claassens</w:t>
      </w:r>
      <w:proofErr w:type="spellEnd"/>
      <w:r>
        <w:t>, 2018).</w:t>
      </w:r>
      <w:r w:rsidR="00050C9D">
        <w:t xml:space="preserve"> </w:t>
      </w:r>
    </w:p>
    <w:p w14:paraId="3C48A6A1" w14:textId="163CA569" w:rsidR="00876F4D" w:rsidRDefault="00876F4D" w:rsidP="00876F4D">
      <w:pPr>
        <w:pStyle w:val="Heading3"/>
      </w:pPr>
      <w:bookmarkStart w:id="6" w:name="_Toc39412012"/>
      <w:r>
        <w:t>Western Cape</w:t>
      </w:r>
      <w:bookmarkEnd w:id="6"/>
    </w:p>
    <w:p w14:paraId="435411AF" w14:textId="0C7BB4A2" w:rsidR="00876F4D" w:rsidRPr="00876F4D" w:rsidRDefault="00A6056C" w:rsidP="00876F4D">
      <w:r>
        <w:rPr>
          <w:noProof/>
        </w:rPr>
        <mc:AlternateContent>
          <mc:Choice Requires="wpg">
            <w:drawing>
              <wp:anchor distT="0" distB="0" distL="114300" distR="114300" simplePos="0" relativeHeight="251660288" behindDoc="0" locked="0" layoutInCell="1" allowOverlap="1" wp14:anchorId="00CD55A4" wp14:editId="57788309">
                <wp:simplePos x="0" y="0"/>
                <wp:positionH relativeFrom="column">
                  <wp:posOffset>3810</wp:posOffset>
                </wp:positionH>
                <wp:positionV relativeFrom="paragraph">
                  <wp:posOffset>1438275</wp:posOffset>
                </wp:positionV>
                <wp:extent cx="2675890" cy="2088515"/>
                <wp:effectExtent l="0" t="0" r="0" b="6985"/>
                <wp:wrapTight wrapText="bothSides">
                  <wp:wrapPolygon edited="0">
                    <wp:start x="0" y="0"/>
                    <wp:lineTo x="0" y="21475"/>
                    <wp:lineTo x="21374" y="21475"/>
                    <wp:lineTo x="21374"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2675890" cy="2088515"/>
                          <a:chOff x="0" y="0"/>
                          <a:chExt cx="2708910" cy="2229485"/>
                        </a:xfrm>
                      </wpg:grpSpPr>
                      <pic:pic xmlns:pic="http://schemas.openxmlformats.org/drawingml/2006/picture">
                        <pic:nvPicPr>
                          <pic:cNvPr id="10" name="Picture 10" descr="A view of a beach&#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8910" cy="1903730"/>
                          </a:xfrm>
                          <a:prstGeom prst="rect">
                            <a:avLst/>
                          </a:prstGeom>
                        </pic:spPr>
                      </pic:pic>
                      <wps:wsp>
                        <wps:cNvPr id="11" name="Text Box 11"/>
                        <wps:cNvSpPr txBox="1"/>
                        <wps:spPr>
                          <a:xfrm>
                            <a:off x="0" y="1962785"/>
                            <a:ext cx="2708910" cy="266700"/>
                          </a:xfrm>
                          <a:prstGeom prst="rect">
                            <a:avLst/>
                          </a:prstGeom>
                          <a:solidFill>
                            <a:prstClr val="white"/>
                          </a:solidFill>
                          <a:ln>
                            <a:noFill/>
                          </a:ln>
                        </wps:spPr>
                        <wps:txbx>
                          <w:txbxContent>
                            <w:p w14:paraId="4DDD9AB4" w14:textId="5A75D990" w:rsidR="00823B07" w:rsidRPr="00A6056C" w:rsidRDefault="00823B07" w:rsidP="0063576F">
                              <w:pPr>
                                <w:pStyle w:val="Caption"/>
                                <w:rPr>
                                  <w:rFonts w:ascii="inherit" w:eastAsia="Times New Roman" w:hAnsi="inherit" w:cs="Helvetica"/>
                                  <w:caps/>
                                  <w:noProof/>
                                  <w:color w:val="252525"/>
                                  <w:sz w:val="10"/>
                                  <w:szCs w:val="10"/>
                                </w:rPr>
                              </w:pPr>
                              <w:r w:rsidRPr="00A6056C">
                                <w:rPr>
                                  <w:sz w:val="18"/>
                                  <w:szCs w:val="14"/>
                                </w:rPr>
                                <w:t xml:space="preserve">Image </w:t>
                              </w:r>
                              <w:r w:rsidRPr="00A6056C">
                                <w:rPr>
                                  <w:sz w:val="18"/>
                                  <w:szCs w:val="14"/>
                                </w:rPr>
                                <w:fldChar w:fldCharType="begin"/>
                              </w:r>
                              <w:r w:rsidRPr="00A6056C">
                                <w:rPr>
                                  <w:sz w:val="18"/>
                                  <w:szCs w:val="14"/>
                                </w:rPr>
                                <w:instrText xml:space="preserve"> SEQ Image \* ARABIC </w:instrText>
                              </w:r>
                              <w:r w:rsidRPr="00A6056C">
                                <w:rPr>
                                  <w:sz w:val="18"/>
                                  <w:szCs w:val="14"/>
                                </w:rPr>
                                <w:fldChar w:fldCharType="separate"/>
                              </w:r>
                              <w:r>
                                <w:rPr>
                                  <w:noProof/>
                                  <w:sz w:val="18"/>
                                  <w:szCs w:val="14"/>
                                </w:rPr>
                                <w:t>5</w:t>
                              </w:r>
                              <w:r w:rsidRPr="00A6056C">
                                <w:rPr>
                                  <w:sz w:val="18"/>
                                  <w:szCs w:val="14"/>
                                </w:rPr>
                                <w:fldChar w:fldCharType="end"/>
                              </w:r>
                              <w:r w:rsidRPr="00A6056C">
                                <w:rPr>
                                  <w:sz w:val="18"/>
                                  <w:szCs w:val="14"/>
                                </w:rPr>
                                <w:t>- The Western Cape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CD55A4" id="Group 12" o:spid="_x0000_s1033" style="position:absolute;margin-left:.3pt;margin-top:113.25pt;width:210.7pt;height:164.45pt;z-index:251660288;mso-position-horizontal-relative:text;mso-position-vertical-relative:text;mso-width-relative:margin;mso-height-relative:margin" coordsize="27089,222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&#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">
                <v:shape id="Picture 10" o:spid="_x0000_s1034" type="#_x0000_t75" alt="A view of a beach&#10;&#10;Description automatically generated" style="position:absolute;width:27089;height:19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">
                  <v:imagedata r:id="rId16" o:title="A view of a beach&#10;&#10;Description automatically generated"/>
                </v:shape>
                <v:shape id="Text Box 11" o:spid="_x0000_s1035" type="#_x0000_t202" style="position:absolute;top:19627;width:2708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4DDD9AB4" w14:textId="5A75D990" w:rsidR="00823B07" w:rsidRPr="00A6056C" w:rsidRDefault="00823B07" w:rsidP="0063576F">
                        <w:pPr>
                          <w:pStyle w:val="Caption"/>
                          <w:rPr>
                            <w:rFonts w:ascii="inherit" w:eastAsia="Times New Roman" w:hAnsi="inherit" w:cs="Helvetica"/>
                            <w:caps/>
                            <w:noProof/>
                            <w:color w:val="252525"/>
                            <w:sz w:val="10"/>
                            <w:szCs w:val="10"/>
                          </w:rPr>
                        </w:pPr>
                        <w:r w:rsidRPr="00A6056C">
                          <w:rPr>
                            <w:sz w:val="18"/>
                            <w:szCs w:val="14"/>
                          </w:rPr>
                          <w:t xml:space="preserve">Image </w:t>
                        </w:r>
                        <w:r w:rsidRPr="00A6056C">
                          <w:rPr>
                            <w:sz w:val="18"/>
                            <w:szCs w:val="14"/>
                          </w:rPr>
                          <w:fldChar w:fldCharType="begin"/>
                        </w:r>
                        <w:r w:rsidRPr="00A6056C">
                          <w:rPr>
                            <w:sz w:val="18"/>
                            <w:szCs w:val="14"/>
                          </w:rPr>
                          <w:instrText xml:space="preserve"> SEQ Image \* ARABIC </w:instrText>
                        </w:r>
                        <w:r w:rsidRPr="00A6056C">
                          <w:rPr>
                            <w:sz w:val="18"/>
                            <w:szCs w:val="14"/>
                          </w:rPr>
                          <w:fldChar w:fldCharType="separate"/>
                        </w:r>
                        <w:r>
                          <w:rPr>
                            <w:noProof/>
                            <w:sz w:val="18"/>
                            <w:szCs w:val="14"/>
                          </w:rPr>
                          <w:t>5</w:t>
                        </w:r>
                        <w:r w:rsidRPr="00A6056C">
                          <w:rPr>
                            <w:sz w:val="18"/>
                            <w:szCs w:val="14"/>
                          </w:rPr>
                          <w:fldChar w:fldCharType="end"/>
                        </w:r>
                        <w:r w:rsidRPr="00A6056C">
                          <w:rPr>
                            <w:sz w:val="18"/>
                            <w:szCs w:val="14"/>
                          </w:rPr>
                          <w:t>- The Western Cape</w:t>
                        </w:r>
                      </w:p>
                    </w:txbxContent>
                  </v:textbox>
                </v:shape>
                <w10:wrap type="tight"/>
              </v:group>
            </w:pict>
          </mc:Fallback>
        </mc:AlternateContent>
      </w:r>
      <w:r w:rsidR="00876F4D">
        <w:t xml:space="preserve">The Western Cape is a key tourist destination for both international and domestic tourists. This is where the city of Cape Town is located, in recent years there has been an 11.5% increase in international arrivals at the </w:t>
      </w:r>
      <w:r w:rsidR="00445119">
        <w:t>city’s</w:t>
      </w:r>
      <w:r w:rsidR="00876F4D">
        <w:t xml:space="preserve"> airport</w:t>
      </w:r>
      <w:r w:rsidR="00445119">
        <w:t xml:space="preserve"> (</w:t>
      </w:r>
      <w:r w:rsidR="007871EB">
        <w:t>Western Cape Government, 2020</w:t>
      </w:r>
      <w:r w:rsidR="00445119">
        <w:t>)</w:t>
      </w:r>
      <w:r w:rsidR="00876F4D">
        <w:t xml:space="preserve">. </w:t>
      </w:r>
      <w:r w:rsidR="00445119">
        <w:t xml:space="preserve">Attractions include the Cape Winelands district which hosts vast and beautiful vineyards offering tasting sessions of world-renowned </w:t>
      </w:r>
      <w:r w:rsidR="007871EB">
        <w:t>wines (Cape Winelands District, 2019</w:t>
      </w:r>
      <w:r w:rsidR="00445119">
        <w:t>). The Western Cape also boasts the longest coastline of the four coastal provinces in South Africa and Table Mountain National Park (</w:t>
      </w:r>
      <w:r w:rsidR="007871EB">
        <w:t>Western Cape Government, 2020</w:t>
      </w:r>
      <w:r w:rsidR="00445119">
        <w:t xml:space="preserve">). </w:t>
      </w:r>
      <w:r w:rsidR="007871EB">
        <w:t>Table Mountain</w:t>
      </w:r>
      <w:r w:rsidR="0078064B">
        <w:t xml:space="preserve"> is a </w:t>
      </w:r>
      <w:r w:rsidR="007871EB">
        <w:t>flat-topped</w:t>
      </w:r>
      <w:r w:rsidR="0078064B">
        <w:t xml:space="preserve"> mountain</w:t>
      </w:r>
      <w:r w:rsidR="007871EB">
        <w:t xml:space="preserve"> that sits at 1087 meters above sea level and is the backdrop to Cape Town, it has recently become one of the new seven wonders of nature. (New 7 Wonders, 2019).</w:t>
      </w:r>
    </w:p>
    <w:p w14:paraId="67063B9D" w14:textId="767D5277" w:rsidR="00447070" w:rsidRDefault="00447070" w:rsidP="00447070">
      <w:pPr>
        <w:pStyle w:val="Heading3"/>
      </w:pPr>
      <w:bookmarkStart w:id="7" w:name="_Toc39412013"/>
      <w:r>
        <w:t>KwaZulu-Natal</w:t>
      </w:r>
      <w:bookmarkEnd w:id="7"/>
    </w:p>
    <w:p w14:paraId="56C90D83" w14:textId="5417BFD3" w:rsidR="0036553B" w:rsidRPr="0036553B" w:rsidRDefault="007E58A2" w:rsidP="0036553B">
      <w:r>
        <w:rPr>
          <w:noProof/>
        </w:rPr>
        <mc:AlternateContent>
          <mc:Choice Requires="wpg">
            <w:drawing>
              <wp:anchor distT="0" distB="0" distL="114300" distR="114300" simplePos="0" relativeHeight="251664384" behindDoc="0" locked="0" layoutInCell="1" allowOverlap="1" wp14:anchorId="3AE43074" wp14:editId="4547E53C">
                <wp:simplePos x="0" y="0"/>
                <wp:positionH relativeFrom="column">
                  <wp:posOffset>-67578</wp:posOffset>
                </wp:positionH>
                <wp:positionV relativeFrom="paragraph">
                  <wp:posOffset>3693119</wp:posOffset>
                </wp:positionV>
                <wp:extent cx="2514600" cy="1994535"/>
                <wp:effectExtent l="0" t="0" r="0" b="5715"/>
                <wp:wrapTight wrapText="bothSides">
                  <wp:wrapPolygon edited="0">
                    <wp:start x="0" y="0"/>
                    <wp:lineTo x="0" y="21456"/>
                    <wp:lineTo x="21436" y="21456"/>
                    <wp:lineTo x="21436"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2514600" cy="1994535"/>
                          <a:chOff x="0" y="0"/>
                          <a:chExt cx="2514600" cy="1994535"/>
                        </a:xfrm>
                      </wpg:grpSpPr>
                      <pic:pic xmlns:pic="http://schemas.openxmlformats.org/drawingml/2006/picture">
                        <pic:nvPicPr>
                          <pic:cNvPr id="13" name="Picture 1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14600" cy="1675765"/>
                          </a:xfrm>
                          <a:prstGeom prst="rect">
                            <a:avLst/>
                          </a:prstGeom>
                        </pic:spPr>
                      </pic:pic>
                      <wps:wsp>
                        <wps:cNvPr id="14" name="Text Box 14"/>
                        <wps:cNvSpPr txBox="1"/>
                        <wps:spPr>
                          <a:xfrm>
                            <a:off x="0" y="1727835"/>
                            <a:ext cx="2514600" cy="266700"/>
                          </a:xfrm>
                          <a:prstGeom prst="rect">
                            <a:avLst/>
                          </a:prstGeom>
                          <a:solidFill>
                            <a:prstClr val="white"/>
                          </a:solidFill>
                          <a:ln>
                            <a:noFill/>
                          </a:ln>
                        </wps:spPr>
                        <wps:txbx>
                          <w:txbxContent>
                            <w:p w14:paraId="0ADA2CD0" w14:textId="5F8E9C3F" w:rsidR="00823B07" w:rsidRPr="007E58A2" w:rsidRDefault="00823B07" w:rsidP="007E58A2">
                              <w:pPr>
                                <w:pStyle w:val="Caption"/>
                                <w:rPr>
                                  <w:noProof/>
                                  <w:color w:val="595959" w:themeColor="text1" w:themeTint="A6"/>
                                  <w:sz w:val="18"/>
                                  <w:szCs w:val="14"/>
                                </w:rPr>
                              </w:pPr>
                              <w:r w:rsidRPr="007E58A2">
                                <w:rPr>
                                  <w:sz w:val="18"/>
                                  <w:szCs w:val="14"/>
                                </w:rPr>
                                <w:t xml:space="preserve">Image </w:t>
                              </w:r>
                              <w:r w:rsidRPr="007E58A2">
                                <w:rPr>
                                  <w:sz w:val="18"/>
                                  <w:szCs w:val="14"/>
                                </w:rPr>
                                <w:fldChar w:fldCharType="begin"/>
                              </w:r>
                              <w:r w:rsidRPr="007E58A2">
                                <w:rPr>
                                  <w:sz w:val="18"/>
                                  <w:szCs w:val="14"/>
                                </w:rPr>
                                <w:instrText xml:space="preserve"> SEQ Image \* ARABIC </w:instrText>
                              </w:r>
                              <w:r w:rsidRPr="007E58A2">
                                <w:rPr>
                                  <w:sz w:val="18"/>
                                  <w:szCs w:val="14"/>
                                </w:rPr>
                                <w:fldChar w:fldCharType="separate"/>
                              </w:r>
                              <w:r>
                                <w:rPr>
                                  <w:noProof/>
                                  <w:sz w:val="18"/>
                                  <w:szCs w:val="14"/>
                                </w:rPr>
                                <w:t>6</w:t>
                              </w:r>
                              <w:r w:rsidRPr="007E58A2">
                                <w:rPr>
                                  <w:sz w:val="18"/>
                                  <w:szCs w:val="14"/>
                                </w:rPr>
                                <w:fldChar w:fldCharType="end"/>
                              </w:r>
                              <w:r w:rsidRPr="007E58A2">
                                <w:rPr>
                                  <w:sz w:val="18"/>
                                  <w:szCs w:val="14"/>
                                </w:rPr>
                                <w:t>- Moses Mabhida Stadium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E43074" id="Group 15" o:spid="_x0000_s1036" style="position:absolute;margin-left:-5.3pt;margin-top:290.8pt;width:198pt;height:157.05pt;z-index:251664384;mso-position-horizontal-relative:text;mso-position-vertical-relative:text" coordsize="25146,19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">
                <v:shape id="Picture 13" o:spid="_x0000_s1037" type="#_x0000_t75" style="position:absolute;width:25146;height:16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">
                  <v:imagedata r:id="rId18" o:title=""/>
                </v:shape>
                <v:shape id="Text Box 14" o:spid="_x0000_s1038" type="#_x0000_t202" style="position:absolute;top:17278;width:2514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0ADA2CD0" w14:textId="5F8E9C3F" w:rsidR="00823B07" w:rsidRPr="007E58A2" w:rsidRDefault="00823B07" w:rsidP="007E58A2">
                        <w:pPr>
                          <w:pStyle w:val="Caption"/>
                          <w:rPr>
                            <w:noProof/>
                            <w:color w:val="595959" w:themeColor="text1" w:themeTint="A6"/>
                            <w:sz w:val="18"/>
                            <w:szCs w:val="14"/>
                          </w:rPr>
                        </w:pPr>
                        <w:r w:rsidRPr="007E58A2">
                          <w:rPr>
                            <w:sz w:val="18"/>
                            <w:szCs w:val="14"/>
                          </w:rPr>
                          <w:t xml:space="preserve">Image </w:t>
                        </w:r>
                        <w:r w:rsidRPr="007E58A2">
                          <w:rPr>
                            <w:sz w:val="18"/>
                            <w:szCs w:val="14"/>
                          </w:rPr>
                          <w:fldChar w:fldCharType="begin"/>
                        </w:r>
                        <w:r w:rsidRPr="007E58A2">
                          <w:rPr>
                            <w:sz w:val="18"/>
                            <w:szCs w:val="14"/>
                          </w:rPr>
                          <w:instrText xml:space="preserve"> SEQ Image \* ARABIC </w:instrText>
                        </w:r>
                        <w:r w:rsidRPr="007E58A2">
                          <w:rPr>
                            <w:sz w:val="18"/>
                            <w:szCs w:val="14"/>
                          </w:rPr>
                          <w:fldChar w:fldCharType="separate"/>
                        </w:r>
                        <w:r>
                          <w:rPr>
                            <w:noProof/>
                            <w:sz w:val="18"/>
                            <w:szCs w:val="14"/>
                          </w:rPr>
                          <w:t>6</w:t>
                        </w:r>
                        <w:r w:rsidRPr="007E58A2">
                          <w:rPr>
                            <w:sz w:val="18"/>
                            <w:szCs w:val="14"/>
                          </w:rPr>
                          <w:fldChar w:fldCharType="end"/>
                        </w:r>
                        <w:r w:rsidRPr="007E58A2">
                          <w:rPr>
                            <w:sz w:val="18"/>
                            <w:szCs w:val="14"/>
                          </w:rPr>
                          <w:t>- Moses Mabhida Stadium</w:t>
                        </w:r>
                      </w:p>
                    </w:txbxContent>
                  </v:textbox>
                </v:shape>
                <w10:wrap type="tight"/>
              </v:group>
            </w:pict>
          </mc:Fallback>
        </mc:AlternateContent>
      </w:r>
      <w:r w:rsidR="00447070">
        <w:t xml:space="preserve">Another of South </w:t>
      </w:r>
      <w:r w:rsidR="009C00CA">
        <w:t>Africa’s</w:t>
      </w:r>
      <w:r w:rsidR="00447070">
        <w:t xml:space="preserve"> </w:t>
      </w:r>
      <w:r w:rsidR="009C00CA">
        <w:t>coastal</w:t>
      </w:r>
      <w:r w:rsidR="00447070">
        <w:t xml:space="preserve"> provinces, KwaZulu-Natal has </w:t>
      </w:r>
      <w:r w:rsidR="009C00CA">
        <w:t>a diverse</w:t>
      </w:r>
      <w:r w:rsidR="00447070">
        <w:t xml:space="preserve"> landscape that makes it a prime tourist destination, with beaches, </w:t>
      </w:r>
      <w:r w:rsidR="0091177E">
        <w:t>mountains,</w:t>
      </w:r>
      <w:r w:rsidR="00447070">
        <w:t xml:space="preserve"> and an extensive savanna (Zulu.org, 2020). Hluhluwe-iMofolozi Park is the oldest game park on the African continent and one of the few reserves in this province that all of the Big Five can be seen, the land lies deep within the cultural Zululand (Hastings and Wilbanks, 2019). Durban is South Africa’s third largest city located directly on the east </w:t>
      </w:r>
      <w:r w:rsidR="009C00CA">
        <w:t>coast;</w:t>
      </w:r>
      <w:r w:rsidR="00447070">
        <w:t xml:space="preserve"> it has been recently redeveloped for the 2010 World Cup with a focus on creating a tourist destination. Attractions include; </w:t>
      </w:r>
      <w:proofErr w:type="spellStart"/>
      <w:r w:rsidR="00447070">
        <w:t>uShaka</w:t>
      </w:r>
      <w:proofErr w:type="spellEnd"/>
      <w:r w:rsidR="00447070">
        <w:t xml:space="preserve"> Marine World (aquarium and water park), Moses M</w:t>
      </w:r>
      <w:r w:rsidR="00A6056C">
        <w:t>a</w:t>
      </w:r>
      <w:r w:rsidR="00447070">
        <w:t xml:space="preserve">bhida Stadium (Sports complex and football stadium) and The Phoenix Settlement, which is the land purchased in 1904 by Mohandas </w:t>
      </w:r>
      <w:r w:rsidR="009C00CA">
        <w:t>Gandhi</w:t>
      </w:r>
      <w:r w:rsidR="00447070">
        <w:t xml:space="preserve"> that later became both his home and the location of the printing press he developed to spread his ideas (</w:t>
      </w:r>
      <w:r w:rsidR="0005286C">
        <w:t>Griffin</w:t>
      </w:r>
      <w:r w:rsidR="00447070">
        <w:t xml:space="preserve">, 2014). </w:t>
      </w:r>
    </w:p>
    <w:p w14:paraId="57C225E4" w14:textId="6D9DBCBE" w:rsidR="00496F39" w:rsidRDefault="00496F39" w:rsidP="00496F39">
      <w:pPr>
        <w:pStyle w:val="Heading1"/>
      </w:pPr>
      <w:bookmarkStart w:id="8" w:name="_Toc39412014"/>
      <w:r>
        <w:lastRenderedPageBreak/>
        <w:t>Culture</w:t>
      </w:r>
      <w:bookmarkEnd w:id="8"/>
    </w:p>
    <w:p w14:paraId="10714F3F" w14:textId="6F5B91ED" w:rsidR="00432426" w:rsidRDefault="0042254C" w:rsidP="00FA7D61">
      <w:r>
        <w:t>South Africa has the 26</w:t>
      </w:r>
      <w:r w:rsidRPr="0042254C">
        <w:rPr>
          <w:vertAlign w:val="superscript"/>
        </w:rPr>
        <w:t>th</w:t>
      </w:r>
      <w:r>
        <w:t xml:space="preserve"> largest population in the world. With four main ethical groups, the majority of which identify as Black African (80.8%). Due to the </w:t>
      </w:r>
      <w:proofErr w:type="spellStart"/>
      <w:r>
        <w:t>affects</w:t>
      </w:r>
      <w:proofErr w:type="spellEnd"/>
      <w:r>
        <w:t xml:space="preserve"> of HIV/AIDS there the life expectancy is relatively low at just 63 (CIA</w:t>
      </w:r>
      <w:r w:rsidR="00324A90">
        <w:t>-1</w:t>
      </w:r>
      <w:r>
        <w:t>,</w:t>
      </w:r>
      <w:r w:rsidR="00D60F08">
        <w:t xml:space="preserve"> </w:t>
      </w:r>
      <w:r>
        <w:t>2020).</w:t>
      </w:r>
      <w:r w:rsidR="00AB4016">
        <w:t xml:space="preserve"> However, on a positive note since 2010 there has been a 50% decrease in AIDS related deaths and a significant reduction in new HIV infections (UNAIDS, 2018).</w:t>
      </w:r>
      <w:r>
        <w:t xml:space="preserve"> This is lower than that of most other global tourism destinations, for example life expectancy in France is 82 years (The World Bank, 2018). Having a youthful population (mean age of 28 years) is beneficial to the country as such a large workforce will allow for rapid economic growth (</w:t>
      </w:r>
      <w:proofErr w:type="spellStart"/>
      <w:r>
        <w:t>Basten</w:t>
      </w:r>
      <w:proofErr w:type="spellEnd"/>
      <w:r>
        <w:t>, et al, N.D)</w:t>
      </w:r>
      <w:r w:rsidR="00050C9D">
        <w:t>. Kenya, a country with similar tourism prospects has a much younger majority population with almost 40% aged 15 or younger and this could be detrimental to the counties growth as there is only a small percentage of the population of working age CIA: Kenya, 2020).</w:t>
      </w:r>
    </w:p>
    <w:p w14:paraId="1FBB05D1" w14:textId="77777777" w:rsidR="00E0037C" w:rsidRDefault="00E0037C" w:rsidP="00E0037C">
      <w:pPr>
        <w:keepNext/>
      </w:pPr>
      <w:r>
        <w:rPr>
          <w:noProof/>
        </w:rPr>
        <w:drawing>
          <wp:inline distT="0" distB="0" distL="0" distR="0" wp14:anchorId="77054CF9" wp14:editId="7231F706">
            <wp:extent cx="2514600" cy="1571625"/>
            <wp:effectExtent l="0" t="0" r="0" b="9525"/>
            <wp:docPr id="19" name="Picture 19"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A-languages-article.jpg"/>
                    <pic:cNvPicPr/>
                  </pic:nvPicPr>
                  <pic:blipFill>
                    <a:blip r:embed="rId19">
                      <a:extLst>
                        <a:ext uri="{28A0092B-C50C-407E-A947-70E740481C1C}">
                          <a14:useLocalDpi xmlns:a14="http://schemas.microsoft.com/office/drawing/2010/main" val="0"/>
                        </a:ext>
                      </a:extLst>
                    </a:blip>
                    <a:stretch>
                      <a:fillRect/>
                    </a:stretch>
                  </pic:blipFill>
                  <pic:spPr>
                    <a:xfrm>
                      <a:off x="0" y="0"/>
                      <a:ext cx="2514600" cy="1571625"/>
                    </a:xfrm>
                    <a:prstGeom prst="rect">
                      <a:avLst/>
                    </a:prstGeom>
                  </pic:spPr>
                </pic:pic>
              </a:graphicData>
            </a:graphic>
          </wp:inline>
        </w:drawing>
      </w:r>
    </w:p>
    <w:p w14:paraId="37BE0EB2" w14:textId="2B620F14" w:rsidR="00E0037C" w:rsidRPr="00E0037C" w:rsidRDefault="00E0037C" w:rsidP="00E0037C">
      <w:pPr>
        <w:pStyle w:val="Caption"/>
        <w:rPr>
          <w:sz w:val="18"/>
          <w:szCs w:val="14"/>
        </w:rPr>
      </w:pPr>
      <w:r w:rsidRPr="00E0037C">
        <w:rPr>
          <w:sz w:val="18"/>
          <w:szCs w:val="14"/>
        </w:rPr>
        <w:t xml:space="preserve">Image </w:t>
      </w:r>
      <w:r w:rsidRPr="00E0037C">
        <w:rPr>
          <w:sz w:val="18"/>
          <w:szCs w:val="14"/>
        </w:rPr>
        <w:fldChar w:fldCharType="begin"/>
      </w:r>
      <w:r w:rsidRPr="00E0037C">
        <w:rPr>
          <w:sz w:val="18"/>
          <w:szCs w:val="14"/>
        </w:rPr>
        <w:instrText xml:space="preserve"> SEQ Image \* ARABIC </w:instrText>
      </w:r>
      <w:r w:rsidRPr="00E0037C">
        <w:rPr>
          <w:sz w:val="18"/>
          <w:szCs w:val="14"/>
        </w:rPr>
        <w:fldChar w:fldCharType="separate"/>
      </w:r>
      <w:r w:rsidR="00503D93">
        <w:rPr>
          <w:noProof/>
          <w:sz w:val="18"/>
          <w:szCs w:val="14"/>
        </w:rPr>
        <w:t>7</w:t>
      </w:r>
      <w:r w:rsidRPr="00E0037C">
        <w:rPr>
          <w:sz w:val="18"/>
          <w:szCs w:val="14"/>
        </w:rPr>
        <w:fldChar w:fldCharType="end"/>
      </w:r>
      <w:r w:rsidRPr="00E0037C">
        <w:rPr>
          <w:sz w:val="18"/>
          <w:szCs w:val="14"/>
        </w:rPr>
        <w:t>- Diversity of Population</w:t>
      </w:r>
    </w:p>
    <w:p w14:paraId="018835AD" w14:textId="04BB1562" w:rsidR="00432426" w:rsidRDefault="00324A90" w:rsidP="00FA7D61">
      <w:r>
        <w:t xml:space="preserve">According to the CIA (2020) there are over 11 official languages in South Africa with 24.7% speaking isiZulu most often, </w:t>
      </w:r>
      <w:r>
        <w:t xml:space="preserve">12.1% speaking Afrikaans and 8.4% favoring English. English is however spoken across the country as it is the language of business, </w:t>
      </w:r>
      <w:r w:rsidR="00D60F08">
        <w:t>politics,</w:t>
      </w:r>
      <w:r>
        <w:t xml:space="preserve"> and media (Brand South Africa, 2007).</w:t>
      </w:r>
      <w:r w:rsidR="00050C9D">
        <w:t xml:space="preserve"> The knowledge and use of English </w:t>
      </w:r>
      <w:proofErr w:type="gramStart"/>
      <w:r w:rsidR="00050C9D">
        <w:t>is</w:t>
      </w:r>
      <w:proofErr w:type="gramEnd"/>
      <w:r w:rsidR="00050C9D">
        <w:t xml:space="preserve"> beneficial to the tourism industry as </w:t>
      </w:r>
      <w:r w:rsidR="00131A97">
        <w:t>350 million speak it as a first language and a further 430 million as a second language</w:t>
      </w:r>
      <w:r w:rsidR="00320E98">
        <w:t xml:space="preserve"> (Srinivas, 2019)</w:t>
      </w:r>
      <w:r w:rsidR="00131A97">
        <w:t>.</w:t>
      </w:r>
      <w:r>
        <w:t xml:space="preserve"> </w:t>
      </w:r>
      <w:r w:rsidR="00D60F08">
        <w:t xml:space="preserve">Felter (2015) suggests that the large number of languages is due to the immense cultural diversity of the country. </w:t>
      </w:r>
    </w:p>
    <w:p w14:paraId="49892E07" w14:textId="146D3FAD" w:rsidR="00E0037C" w:rsidRDefault="00873EAB" w:rsidP="00E0037C">
      <w:pPr>
        <w:keepNext/>
      </w:pPr>
      <w:r>
        <w:t xml:space="preserve">It is thought that modern humans have lived on the land of South Africa for 100,000 years. However, the first European settlement </w:t>
      </w:r>
      <w:r w:rsidR="00316FDB">
        <w:t xml:space="preserve">was </w:t>
      </w:r>
      <w:r>
        <w:t xml:space="preserve">by the Dutch East Indian company in 1652 to supply passing ships with fresh produce. In 1795 British forces seized control of the area that is now known as Cape </w:t>
      </w:r>
      <w:r w:rsidR="00204DBC">
        <w:t>Town (Gov.SA-2, 2020</w:t>
      </w:r>
      <w:r w:rsidR="00BE6D7F">
        <w:t>)</w:t>
      </w:r>
      <w:r>
        <w:t>.</w:t>
      </w:r>
      <w:r w:rsidR="00A95531">
        <w:t xml:space="preserve"> With such a varying population heritage</w:t>
      </w:r>
      <w:r w:rsidR="00BE6D7F">
        <w:t xml:space="preserve"> and culture is</w:t>
      </w:r>
      <w:r w:rsidR="00A95531">
        <w:t xml:space="preserve"> very diverse </w:t>
      </w:r>
      <w:r w:rsidR="00192EA5">
        <w:t xml:space="preserve">and often referred to as the ‘Rainbow Nation’. A small example of the many cultures found in South Africa include the Zulu, Pedi, Hindu and </w:t>
      </w:r>
      <w:r w:rsidR="00204DBC">
        <w:t>Afrikaner</w:t>
      </w:r>
      <w:r w:rsidR="00192EA5">
        <w:t xml:space="preserve"> people, they each have an </w:t>
      </w:r>
      <w:r w:rsidR="00204DBC">
        <w:t>individual characteristic</w:t>
      </w:r>
      <w:r w:rsidR="00C271B8">
        <w:t>s</w:t>
      </w:r>
      <w:r w:rsidR="00192EA5">
        <w:t xml:space="preserve"> such as</w:t>
      </w:r>
      <w:r w:rsidR="00204DBC">
        <w:t xml:space="preserve"> lifestyle choices, values, traditions and spiritual/intellectual beliefs (SAHO, </w:t>
      </w:r>
      <w:r w:rsidR="00204DBC">
        <w:lastRenderedPageBreak/>
        <w:t xml:space="preserve">2020). </w:t>
      </w:r>
      <w:r w:rsidR="00E0037C">
        <w:rPr>
          <w:noProof/>
          <w:sz w:val="18"/>
          <w:szCs w:val="14"/>
        </w:rPr>
        <w:drawing>
          <wp:inline distT="0" distB="0" distL="0" distR="0" wp14:anchorId="143D31E3" wp14:editId="01DEA548">
            <wp:extent cx="2514600" cy="1767840"/>
            <wp:effectExtent l="0" t="0" r="0" b="3810"/>
            <wp:docPr id="20" name="Picture 20"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ribe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14600" cy="1767840"/>
                    </a:xfrm>
                    <a:prstGeom prst="rect">
                      <a:avLst/>
                    </a:prstGeom>
                  </pic:spPr>
                </pic:pic>
              </a:graphicData>
            </a:graphic>
          </wp:inline>
        </w:drawing>
      </w:r>
    </w:p>
    <w:p w14:paraId="5743B9AF" w14:textId="5D1452E4" w:rsidR="00A95531" w:rsidRPr="00E0037C" w:rsidRDefault="00E0037C" w:rsidP="00E0037C">
      <w:pPr>
        <w:pStyle w:val="Caption"/>
        <w:rPr>
          <w:sz w:val="18"/>
          <w:szCs w:val="14"/>
        </w:rPr>
      </w:pPr>
      <w:r w:rsidRPr="00E0037C">
        <w:rPr>
          <w:sz w:val="18"/>
          <w:szCs w:val="14"/>
        </w:rPr>
        <w:t xml:space="preserve">Image </w:t>
      </w:r>
      <w:r w:rsidRPr="00E0037C">
        <w:rPr>
          <w:sz w:val="18"/>
          <w:szCs w:val="14"/>
        </w:rPr>
        <w:fldChar w:fldCharType="begin"/>
      </w:r>
      <w:r w:rsidRPr="00E0037C">
        <w:rPr>
          <w:sz w:val="18"/>
          <w:szCs w:val="14"/>
        </w:rPr>
        <w:instrText xml:space="preserve"> SEQ Image \* ARABIC </w:instrText>
      </w:r>
      <w:r w:rsidRPr="00E0037C">
        <w:rPr>
          <w:sz w:val="18"/>
          <w:szCs w:val="14"/>
        </w:rPr>
        <w:fldChar w:fldCharType="separate"/>
      </w:r>
      <w:r w:rsidR="00503D93">
        <w:rPr>
          <w:noProof/>
          <w:sz w:val="18"/>
          <w:szCs w:val="14"/>
        </w:rPr>
        <w:t>8</w:t>
      </w:r>
      <w:r w:rsidRPr="00E0037C">
        <w:rPr>
          <w:sz w:val="18"/>
          <w:szCs w:val="14"/>
        </w:rPr>
        <w:fldChar w:fldCharType="end"/>
      </w:r>
      <w:r w:rsidRPr="00E0037C">
        <w:rPr>
          <w:sz w:val="18"/>
          <w:szCs w:val="14"/>
        </w:rPr>
        <w:t>- Native Tribes (Top- Zulu, Bottom- Pedi)</w:t>
      </w:r>
    </w:p>
    <w:p w14:paraId="7A7F2AD6" w14:textId="784BD446" w:rsidR="00131A97" w:rsidRPr="00A95531" w:rsidRDefault="00131A97" w:rsidP="00131A97">
      <w:pPr>
        <w:pStyle w:val="Heading3"/>
      </w:pPr>
      <w:r>
        <w:t>Cultural Tourism</w:t>
      </w:r>
    </w:p>
    <w:p w14:paraId="5EFD9FEA" w14:textId="0D72C825" w:rsidR="00AE62D7" w:rsidRPr="00AE62D7" w:rsidRDefault="00873EAB" w:rsidP="00AE62D7">
      <w:r>
        <w:t xml:space="preserve"> </w:t>
      </w:r>
      <w:r w:rsidR="00CB7855">
        <w:t>A growing demand for genuine cultural experiences has created the subset of Cultural tourism</w:t>
      </w:r>
      <w:r w:rsidR="00C271B8">
        <w:t xml:space="preserve">, “it is the single most important resource for international tourism” </w:t>
      </w:r>
      <w:r w:rsidR="007D301A">
        <w:t>(Graham, et al, 2000)</w:t>
      </w:r>
      <w:r w:rsidR="00CB7855">
        <w:t>. The multifarious cultures that prevail in South Africa means this type of tourism is in growing demand (UNTWO-2, 2020). This includes visits to world heritage sites such as Robben Island which was used between the 17</w:t>
      </w:r>
      <w:r w:rsidR="00CB7855" w:rsidRPr="00CB7855">
        <w:rPr>
          <w:vertAlign w:val="superscript"/>
        </w:rPr>
        <w:t>th</w:t>
      </w:r>
      <w:r w:rsidR="00CB7855">
        <w:t xml:space="preserve"> and 20</w:t>
      </w:r>
      <w:r w:rsidR="00CB7855" w:rsidRPr="00CB7855">
        <w:rPr>
          <w:vertAlign w:val="superscript"/>
        </w:rPr>
        <w:t>th</w:t>
      </w:r>
      <w:r w:rsidR="00CB7855">
        <w:t xml:space="preserve"> century to house a variety of groups, it was a prison, a hospital and a military base throughout this period (UNESCO-1, 2020). Richtersveld Cultural and Botanical Landscape is another area of cultural excellence, owned communally the land is still managed by the semi-nomadic Nama people, who aim to educate tourists on traditional practices and the value of tradition (UNESCO-2). </w:t>
      </w:r>
      <w:r w:rsidR="007D301A">
        <w:t>There is a growing demand for education to help tourists understand the need for sustainable economic, social and cultural</w:t>
      </w:r>
      <w:r w:rsidR="00B14719">
        <w:t xml:space="preserve"> development that still conserves and protects vulnerable areas of culture and heritage within the destination such as </w:t>
      </w:r>
      <w:r w:rsidR="00B14719">
        <w:t>tribes or historical landmarks(UNESCO, 2003).</w:t>
      </w:r>
    </w:p>
    <w:p w14:paraId="785D863C" w14:textId="54FF951A" w:rsidR="00496F39" w:rsidRDefault="00496F39" w:rsidP="00496F39">
      <w:pPr>
        <w:pStyle w:val="Heading1"/>
      </w:pPr>
      <w:bookmarkStart w:id="9" w:name="_Toc39412018"/>
      <w:r>
        <w:t>Tourism Industry</w:t>
      </w:r>
      <w:bookmarkEnd w:id="9"/>
    </w:p>
    <w:p w14:paraId="07D83C41" w14:textId="77777777" w:rsidR="008C5401" w:rsidRDefault="00DE20F8" w:rsidP="00D67A4F">
      <w:r>
        <w:t>The latest figures show that</w:t>
      </w:r>
      <w:r w:rsidR="00620966">
        <w:t xml:space="preserve"> only</w:t>
      </w:r>
      <w:r>
        <w:t xml:space="preserve"> 2.8% of South Africa’s Gross Domestic Product (GDP) was produced by the tourism industry this is greater than the GDP produced by the agricultural industry (</w:t>
      </w:r>
      <w:proofErr w:type="spellStart"/>
      <w:r>
        <w:t>StatsSA</w:t>
      </w:r>
      <w:proofErr w:type="spellEnd"/>
      <w:r>
        <w:t xml:space="preserve">, 2018). </w:t>
      </w:r>
      <w:r w:rsidR="00620966">
        <w:t>Kenya’s percentage of GDP produced through tourism was 8.8% (</w:t>
      </w:r>
      <w:proofErr w:type="spellStart"/>
      <w:r w:rsidR="00FC6B43">
        <w:t>Knoema</w:t>
      </w:r>
      <w:proofErr w:type="spellEnd"/>
      <w:r w:rsidR="00FC6B43">
        <w:t>, 2018</w:t>
      </w:r>
      <w:r w:rsidR="00620966">
        <w:t xml:space="preserve">), when comparing this to South Africa’s figure we can see there is a market for the types of tourism available as Kenya offers a very similar product. </w:t>
      </w:r>
      <w:r>
        <w:t xml:space="preserve">This suggests that there is an opportunity for South Africa’s economy to grow through the development of the tourism industry.  </w:t>
      </w:r>
    </w:p>
    <w:p w14:paraId="0516A74E" w14:textId="77777777" w:rsidR="008C5401" w:rsidRDefault="008C5401" w:rsidP="008C5401">
      <w:pPr>
        <w:keepNext/>
      </w:pPr>
      <w:r>
        <w:rPr>
          <w:noProof/>
        </w:rPr>
        <w:drawing>
          <wp:inline distT="0" distB="0" distL="0" distR="0" wp14:anchorId="20A5395F" wp14:editId="5577779F">
            <wp:extent cx="2514600" cy="1851660"/>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r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14600" cy="1851660"/>
                    </a:xfrm>
                    <a:prstGeom prst="rect">
                      <a:avLst/>
                    </a:prstGeom>
                  </pic:spPr>
                </pic:pic>
              </a:graphicData>
            </a:graphic>
          </wp:inline>
        </w:drawing>
      </w:r>
    </w:p>
    <w:p w14:paraId="09CC0631" w14:textId="531ED2C4" w:rsidR="00873EAB" w:rsidRPr="002A1678" w:rsidRDefault="008C5401" w:rsidP="008C5401">
      <w:pPr>
        <w:pStyle w:val="Caption"/>
        <w:rPr>
          <w:sz w:val="18"/>
          <w:szCs w:val="14"/>
        </w:rPr>
      </w:pPr>
      <w:r w:rsidRPr="002A1678">
        <w:rPr>
          <w:sz w:val="18"/>
          <w:szCs w:val="14"/>
        </w:rPr>
        <w:t xml:space="preserve">Image </w:t>
      </w:r>
      <w:r w:rsidRPr="002A1678">
        <w:rPr>
          <w:sz w:val="18"/>
          <w:szCs w:val="14"/>
        </w:rPr>
        <w:fldChar w:fldCharType="begin"/>
      </w:r>
      <w:r w:rsidRPr="002A1678">
        <w:rPr>
          <w:sz w:val="18"/>
          <w:szCs w:val="14"/>
        </w:rPr>
        <w:instrText xml:space="preserve"> SEQ Image \* ARABIC </w:instrText>
      </w:r>
      <w:r w:rsidRPr="002A1678">
        <w:rPr>
          <w:sz w:val="18"/>
          <w:szCs w:val="14"/>
        </w:rPr>
        <w:fldChar w:fldCharType="separate"/>
      </w:r>
      <w:r w:rsidR="00503D93">
        <w:rPr>
          <w:noProof/>
          <w:sz w:val="18"/>
          <w:szCs w:val="14"/>
        </w:rPr>
        <w:t>9</w:t>
      </w:r>
      <w:r w:rsidRPr="002A1678">
        <w:rPr>
          <w:sz w:val="18"/>
          <w:szCs w:val="14"/>
        </w:rPr>
        <w:fldChar w:fldCharType="end"/>
      </w:r>
      <w:r w:rsidRPr="002A1678">
        <w:rPr>
          <w:sz w:val="18"/>
          <w:szCs w:val="14"/>
        </w:rPr>
        <w:t>- Economic Impact</w:t>
      </w:r>
    </w:p>
    <w:p w14:paraId="35FF31B5" w14:textId="6F6FF75C" w:rsidR="00873EAB" w:rsidRPr="00873EAB" w:rsidRDefault="00E130A6" w:rsidP="00873EAB">
      <w:r>
        <w:t>The increase of employment opportunities in South Africa is a significant indicator of the growing industry, between 2014 and 2017 64,000</w:t>
      </w:r>
      <w:r w:rsidR="00022994">
        <w:t xml:space="preserve"> new jobs were created, exceeding employment opportunities in traditional South African industries such as mining or transport and communications (</w:t>
      </w:r>
      <w:proofErr w:type="spellStart"/>
      <w:r w:rsidR="00022994">
        <w:t>StatsSA</w:t>
      </w:r>
      <w:proofErr w:type="spellEnd"/>
      <w:r w:rsidR="00022994">
        <w:t xml:space="preserve">, 2017). Of those employed </w:t>
      </w:r>
      <w:r w:rsidR="00022994">
        <w:lastRenderedPageBreak/>
        <w:t>within the industry in 2017</w:t>
      </w:r>
      <w:r w:rsidR="00BE48AB">
        <w:t>,</w:t>
      </w:r>
      <w:r w:rsidR="00022994">
        <w:t xml:space="preserve"> 722,000 were specifically employed in accommodation services, which was an increase of 31,800 jobs since the previous year (World Tourism Organization-2, 2019).</w:t>
      </w:r>
      <w:r w:rsidR="00BE48AB">
        <w:t xml:space="preserve"> The provision of food, water and shelter are basic needs of Maslow’s Hierarchy of Needs (1943) (</w:t>
      </w:r>
      <w:r w:rsidR="0099129B">
        <w:t>McLeod, 2020</w:t>
      </w:r>
      <w:r w:rsidR="00BE48AB">
        <w:t xml:space="preserve">) and therefore the growth in employment suggests an improvement or increase in these services available to tourists in the form of hotels, restaurants, cafes and bars. </w:t>
      </w:r>
    </w:p>
    <w:p w14:paraId="2DCB1112" w14:textId="09D8E14C" w:rsidR="009D7814" w:rsidRDefault="00380D93" w:rsidP="00380D93">
      <w:pPr>
        <w:pStyle w:val="Heading3"/>
      </w:pPr>
      <w:bookmarkStart w:id="10" w:name="_Toc39412022"/>
      <w:r>
        <w:t>Accommodation</w:t>
      </w:r>
      <w:bookmarkEnd w:id="10"/>
    </w:p>
    <w:p w14:paraId="43350660" w14:textId="66086BAA" w:rsidR="00873EAB" w:rsidRDefault="00380D93" w:rsidP="00873EAB">
      <w:r>
        <w:t>In the last quarter of 2019 whilst hotels dominated the accommodation sector holding 64.7% share of the industry, other forms of accommodation (Lodges/B&amp;B’s/ Self-Catering) had the highest growth rate of plus 10.4%. Occupancy rates however were down 7.5% on the same period the previous year (Department of Tourism: Republic of South Africa, 2019). Due to the diversity of climates in South Africa the summer season (October- February) isn’t always the best time to visit, for example the best time to see the ‘Big Five’ is April and May (African Conservation, ND). European destinations deem the summer season their busiest period and have the highest number of tourists during the summer months (Dixon, 2018).</w:t>
      </w:r>
      <w:r w:rsidR="003D26B3">
        <w:t xml:space="preserve"> See appendix 2 for examples of accommodation.</w:t>
      </w:r>
    </w:p>
    <w:p w14:paraId="09F66AEC" w14:textId="558BA727" w:rsidR="002B21DF" w:rsidRDefault="007B7E3E" w:rsidP="002B21DF">
      <w:pPr>
        <w:pStyle w:val="Heading3"/>
      </w:pPr>
      <w:bookmarkStart w:id="11" w:name="_Toc39412023"/>
      <w:r>
        <w:t>Food and Beverage</w:t>
      </w:r>
      <w:bookmarkEnd w:id="11"/>
    </w:p>
    <w:p w14:paraId="5CB794E0" w14:textId="77777777" w:rsidR="00767A81" w:rsidRDefault="007B7E3E" w:rsidP="00767A81">
      <w:pPr>
        <w:keepNext/>
      </w:pPr>
      <w:r>
        <w:t xml:space="preserve">In January 2019 restaurants and coffee shops had more sales in both food and drinks than takeaway and fast food outlets (South African Market Insights, </w:t>
      </w:r>
      <w:r>
        <w:t>2020). During a three-month period (April-May 2019) the food and beverage sector in South Africa saw a 4.8% increase in GDP contribution compared to the same period in 2018 (Krige, 2019).</w:t>
      </w:r>
      <w:r w:rsidR="00767A81">
        <w:rPr>
          <w:noProof/>
        </w:rPr>
        <w:drawing>
          <wp:inline distT="0" distB="0" distL="0" distR="0" wp14:anchorId="6F32C53A" wp14:editId="6334FF01">
            <wp:extent cx="2514600" cy="1370330"/>
            <wp:effectExtent l="0" t="0" r="0" b="127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 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14600" cy="1370330"/>
                    </a:xfrm>
                    <a:prstGeom prst="rect">
                      <a:avLst/>
                    </a:prstGeom>
                  </pic:spPr>
                </pic:pic>
              </a:graphicData>
            </a:graphic>
          </wp:inline>
        </w:drawing>
      </w:r>
    </w:p>
    <w:p w14:paraId="6998555D" w14:textId="64984600" w:rsidR="007B7E3E" w:rsidRDefault="00767A81" w:rsidP="00767A81">
      <w:pPr>
        <w:pStyle w:val="Caption"/>
        <w:rPr>
          <w:sz w:val="18"/>
          <w:szCs w:val="14"/>
        </w:rPr>
      </w:pPr>
      <w:r w:rsidRPr="00767A81">
        <w:rPr>
          <w:sz w:val="18"/>
          <w:szCs w:val="14"/>
        </w:rPr>
        <w:t xml:space="preserve">Image </w:t>
      </w:r>
      <w:r w:rsidRPr="00767A81">
        <w:rPr>
          <w:sz w:val="18"/>
          <w:szCs w:val="14"/>
        </w:rPr>
        <w:fldChar w:fldCharType="begin"/>
      </w:r>
      <w:r w:rsidRPr="00767A81">
        <w:rPr>
          <w:sz w:val="18"/>
          <w:szCs w:val="14"/>
        </w:rPr>
        <w:instrText xml:space="preserve"> SEQ Image \* ARABIC </w:instrText>
      </w:r>
      <w:r w:rsidRPr="00767A81">
        <w:rPr>
          <w:sz w:val="18"/>
          <w:szCs w:val="14"/>
        </w:rPr>
        <w:fldChar w:fldCharType="separate"/>
      </w:r>
      <w:r w:rsidR="00503D93">
        <w:rPr>
          <w:noProof/>
          <w:sz w:val="18"/>
          <w:szCs w:val="14"/>
        </w:rPr>
        <w:t>10</w:t>
      </w:r>
      <w:r w:rsidRPr="00767A81">
        <w:rPr>
          <w:sz w:val="18"/>
          <w:szCs w:val="14"/>
        </w:rPr>
        <w:fldChar w:fldCharType="end"/>
      </w:r>
      <w:r w:rsidRPr="00767A81">
        <w:rPr>
          <w:sz w:val="18"/>
          <w:szCs w:val="14"/>
        </w:rPr>
        <w:t>- Food and Beverage Breakdown</w:t>
      </w:r>
    </w:p>
    <w:p w14:paraId="40C26CA1" w14:textId="538C4BC4" w:rsidR="00B14719" w:rsidRPr="00B14719" w:rsidRDefault="00B0654E" w:rsidP="00B14719">
      <w:r>
        <w:t xml:space="preserve">With influences from not only indigenous people but also European and Indian cuisine, there is several traditional foods that tourists must try, see appendix </w:t>
      </w:r>
      <w:r w:rsidR="003D26B3">
        <w:t>3</w:t>
      </w:r>
      <w:r>
        <w:t xml:space="preserve">, (Best, 2020). There is also a draw for the niche gastro- tourism market to experience the world-famous Braai (type of BBQ) or tour the beautiful winelands. </w:t>
      </w:r>
    </w:p>
    <w:p w14:paraId="25C48DCC" w14:textId="7704DC59" w:rsidR="007B7E3E" w:rsidRDefault="00A56721" w:rsidP="007B7E3E">
      <w:pPr>
        <w:pStyle w:val="Heading3"/>
      </w:pPr>
      <w:bookmarkStart w:id="12" w:name="_Toc39412024"/>
      <w:r>
        <w:t>Transportation</w:t>
      </w:r>
      <w:bookmarkEnd w:id="12"/>
    </w:p>
    <w:p w14:paraId="4E4E7B59" w14:textId="520790A4" w:rsidR="00873EAB" w:rsidRPr="00873EAB" w:rsidRDefault="00A56721" w:rsidP="00873EAB">
      <w:r>
        <w:t xml:space="preserve">A key </w:t>
      </w:r>
      <w:r w:rsidR="00862C4D">
        <w:t>indicator</w:t>
      </w:r>
      <w:r>
        <w:t xml:space="preserve"> of growth in the tourism industry is an increase in passenger </w:t>
      </w:r>
      <w:r w:rsidR="00862C4D">
        <w:t>arrivals</w:t>
      </w:r>
      <w:r>
        <w:t xml:space="preserve"> by </w:t>
      </w:r>
      <w:r w:rsidR="00862C4D">
        <w:t>airplane</w:t>
      </w:r>
      <w:r>
        <w:t>. Data from the fourth quarter shows an increase of 2.2%, despite seeing a decrease of 27,310 international passengers, there has been a 4.3% uptake of domestic passengers (Department of Tourism: Republic of South Africa, 2019). Total arrivals in South Africa have been increasing steadily since 2014 (World Tourism Organization-2, 2019).</w:t>
      </w:r>
    </w:p>
    <w:p w14:paraId="499DBF4B" w14:textId="613101E1" w:rsidR="00873EAB" w:rsidRDefault="00873EAB" w:rsidP="00873EAB">
      <w:pPr>
        <w:pStyle w:val="Heading2"/>
      </w:pPr>
      <w:bookmarkStart w:id="13" w:name="_Toc39412025"/>
      <w:r>
        <w:t>Industry Challenges</w:t>
      </w:r>
      <w:bookmarkEnd w:id="13"/>
    </w:p>
    <w:p w14:paraId="57D3FCC4" w14:textId="24AFA7A0" w:rsidR="00873EAB" w:rsidRDefault="000827E1" w:rsidP="00873EAB">
      <w:r>
        <w:t xml:space="preserve">Shaw, et al (2012) identifies nine areas of risk to the south African tourism </w:t>
      </w:r>
      <w:r w:rsidR="00155C14">
        <w:t>industry:</w:t>
      </w:r>
      <w:r>
        <w:t xml:space="preserve"> operational, environmental, affordability, crime and politics, national </w:t>
      </w:r>
      <w:r>
        <w:lastRenderedPageBreak/>
        <w:t>image and competitiveness, business insufficiency, heal</w:t>
      </w:r>
      <w:r w:rsidR="00CD1B00">
        <w:t>th</w:t>
      </w:r>
      <w:r>
        <w:t>, economic and transport risks. Looking at a selection of these will showcase potential unappealing factors that my influence prospective tourists (</w:t>
      </w:r>
      <w:proofErr w:type="spellStart"/>
      <w:r>
        <w:t>Honholz</w:t>
      </w:r>
      <w:proofErr w:type="spellEnd"/>
      <w:r>
        <w:t>, ND).</w:t>
      </w:r>
      <w:r w:rsidR="00F86412">
        <w:t xml:space="preserve"> See appendix 1 for detailed evaluation of a variety risks to tourists in South Africa. </w:t>
      </w:r>
    </w:p>
    <w:p w14:paraId="0F65CCB9" w14:textId="3070A8CA" w:rsidR="00496F39" w:rsidRDefault="00496F39" w:rsidP="00496F39">
      <w:pPr>
        <w:pStyle w:val="Heading1"/>
      </w:pPr>
      <w:bookmarkStart w:id="14" w:name="_Toc39412029"/>
      <w:r>
        <w:t>Growth &amp; Development</w:t>
      </w:r>
      <w:bookmarkEnd w:id="14"/>
    </w:p>
    <w:p w14:paraId="30EE9757" w14:textId="3BFDE272" w:rsidR="008809ED" w:rsidRDefault="009F0141" w:rsidP="00C82B95">
      <w:r>
        <w:t xml:space="preserve">Butlers (1980) product life cycle </w:t>
      </w:r>
      <w:r w:rsidR="009D10C0">
        <w:t xml:space="preserve">model can be applied to the tourism industry in South Africa, the model consists of </w:t>
      </w:r>
      <w:r w:rsidR="001020D5">
        <w:t xml:space="preserve"> a number of </w:t>
      </w:r>
      <w:r w:rsidR="009D10C0">
        <w:t>stages,</w:t>
      </w:r>
      <w:r w:rsidR="001020D5">
        <w:t xml:space="preserve"> the first stage is exploration as we saw earlier the </w:t>
      </w:r>
      <w:r w:rsidR="00155C14">
        <w:t>European</w:t>
      </w:r>
      <w:r w:rsidR="001020D5">
        <w:t xml:space="preserve"> exploration began in the late 1700’s,</w:t>
      </w:r>
      <w:r w:rsidR="009D10C0">
        <w:t xml:space="preserve"> the </w:t>
      </w:r>
      <w:r w:rsidR="001020D5">
        <w:t>second</w:t>
      </w:r>
      <w:r w:rsidR="009D10C0">
        <w:t xml:space="preserve"> </w:t>
      </w:r>
      <w:r w:rsidR="001020D5">
        <w:t xml:space="preserve">is </w:t>
      </w:r>
      <w:r w:rsidR="009D10C0">
        <w:t>involvement</w:t>
      </w:r>
      <w:r w:rsidR="001020D5">
        <w:t>,</w:t>
      </w:r>
      <w:r w:rsidR="009D10C0">
        <w:t xml:space="preserve"> </w:t>
      </w:r>
      <w:r w:rsidR="008809ED">
        <w:t>this is the start of the tourist market in a location, whilst the increase in tourists at this stage often applies pressure to infrastructure there is very little change</w:t>
      </w:r>
      <w:r w:rsidR="0060323D">
        <w:t xml:space="preserve"> </w:t>
      </w:r>
      <w:r w:rsidR="008809ED">
        <w:t>to normal life of residents and high interaction between locals and tourists. Prior to the end of the Apartheid in 1994 there was very little tourism in South Africa (</w:t>
      </w:r>
      <w:proofErr w:type="spellStart"/>
      <w:r w:rsidR="0060323D">
        <w:t>Grundlingh</w:t>
      </w:r>
      <w:proofErr w:type="spellEnd"/>
      <w:r w:rsidR="0060323D">
        <w:t>, 2009</w:t>
      </w:r>
      <w:r w:rsidR="008809ED">
        <w:t xml:space="preserve">). By hosting a series of </w:t>
      </w:r>
      <w:r w:rsidR="0060323D">
        <w:t>worldwide</w:t>
      </w:r>
      <w:r w:rsidR="008809ED">
        <w:t xml:space="preserve"> </w:t>
      </w:r>
      <w:r w:rsidR="0060323D">
        <w:t>events,</w:t>
      </w:r>
      <w:r w:rsidR="008809ED">
        <w:t xml:space="preserve"> it was able to re imagine itself to domestic and international tourists and thus began its </w:t>
      </w:r>
      <w:r w:rsidR="00002411">
        <w:t>development stage of</w:t>
      </w:r>
      <w:r w:rsidR="008809ED">
        <w:t xml:space="preserve"> </w:t>
      </w:r>
      <w:r w:rsidR="0060323D">
        <w:t>B</w:t>
      </w:r>
      <w:r w:rsidR="008809ED">
        <w:t xml:space="preserve">utlers product life cycle. </w:t>
      </w:r>
    </w:p>
    <w:p w14:paraId="70F5FCB6" w14:textId="2F18E2B8" w:rsidR="008809ED" w:rsidRDefault="008809ED" w:rsidP="00C82B95">
      <w:r>
        <w:t xml:space="preserve">In 1996 the first reconstruction and development program </w:t>
      </w:r>
      <w:proofErr w:type="gramStart"/>
      <w:r w:rsidR="0060323D">
        <w:t>was</w:t>
      </w:r>
      <w:proofErr w:type="gramEnd"/>
      <w:r w:rsidR="0060323D">
        <w:t xml:space="preserve"> </w:t>
      </w:r>
      <w:r>
        <w:t xml:space="preserve">laid out, with only 2% of the </w:t>
      </w:r>
      <w:proofErr w:type="spellStart"/>
      <w:r>
        <w:t>countries</w:t>
      </w:r>
      <w:proofErr w:type="spellEnd"/>
      <w:r>
        <w:t xml:space="preserve"> GDP being produced by tourism, there was an opportunity for growth and development. By setting out social, </w:t>
      </w:r>
      <w:r w:rsidR="00002411">
        <w:t>economic,</w:t>
      </w:r>
      <w:r>
        <w:t xml:space="preserve"> and environmental objectives the documents aim was to boost tourism, these objectives included things such </w:t>
      </w:r>
      <w:r w:rsidR="00155C14">
        <w:t>as.</w:t>
      </w:r>
      <w:r>
        <w:t xml:space="preserve"> </w:t>
      </w:r>
    </w:p>
    <w:p w14:paraId="404F6342" w14:textId="0EB16B0A" w:rsidR="008809ED" w:rsidRDefault="0075507F" w:rsidP="0075507F">
      <w:pPr>
        <w:pStyle w:val="ListParagraph"/>
        <w:numPr>
          <w:ilvl w:val="0"/>
          <w:numId w:val="20"/>
        </w:numPr>
      </w:pPr>
      <w:r>
        <w:t xml:space="preserve">lengthening the tourism season </w:t>
      </w:r>
      <w:proofErr w:type="gramStart"/>
      <w:r>
        <w:t>in order to</w:t>
      </w:r>
      <w:proofErr w:type="gramEnd"/>
      <w:r>
        <w:t xml:space="preserve"> minimize the negative effects of seasonality</w:t>
      </w:r>
    </w:p>
    <w:p w14:paraId="47641E3F" w14:textId="39A08F1F" w:rsidR="0075507F" w:rsidRDefault="0075507F" w:rsidP="0075507F">
      <w:pPr>
        <w:pStyle w:val="ListParagraph"/>
        <w:numPr>
          <w:ilvl w:val="0"/>
          <w:numId w:val="20"/>
        </w:numPr>
      </w:pPr>
      <w:r>
        <w:t xml:space="preserve">To use tourism as a catalyst for human development, focusing on gender equality, career development and the implementation of national </w:t>
      </w:r>
      <w:r w:rsidR="00155C14">
        <w:t>labor</w:t>
      </w:r>
      <w:r>
        <w:t xml:space="preserve"> standards</w:t>
      </w:r>
    </w:p>
    <w:p w14:paraId="00D5BACD" w14:textId="7C65A3F9" w:rsidR="0075507F" w:rsidRDefault="0075507F" w:rsidP="0075507F">
      <w:pPr>
        <w:pStyle w:val="ListParagraph"/>
        <w:numPr>
          <w:ilvl w:val="0"/>
          <w:numId w:val="20"/>
        </w:numPr>
      </w:pPr>
      <w:r>
        <w:t>To promote pride in the cultural resources of the country</w:t>
      </w:r>
    </w:p>
    <w:p w14:paraId="4BE5E87C" w14:textId="4E14B337" w:rsidR="0060323D" w:rsidRDefault="0075507F" w:rsidP="0060323D">
      <w:pPr>
        <w:pStyle w:val="ListParagraph"/>
        <w:numPr>
          <w:ilvl w:val="0"/>
          <w:numId w:val="20"/>
        </w:numPr>
      </w:pPr>
      <w:r>
        <w:t xml:space="preserve">To contribute to the development of a coordinated country-wide environmental strategy </w:t>
      </w:r>
    </w:p>
    <w:p w14:paraId="0B2C1A7A" w14:textId="77777777" w:rsidR="0060323D" w:rsidRDefault="0060323D" w:rsidP="0060323D">
      <w:pPr>
        <w:pStyle w:val="ListParagraph"/>
      </w:pPr>
    </w:p>
    <w:p w14:paraId="744F1099" w14:textId="3D38ECEC" w:rsidR="0060323D" w:rsidRDefault="0060323D" w:rsidP="0060323D">
      <w:pPr>
        <w:pStyle w:val="ListParagraph"/>
        <w:jc w:val="right"/>
      </w:pPr>
      <w:r>
        <w:t>(Government of South Africa Department of Environmental Affairs and Tourism, 1996)</w:t>
      </w:r>
    </w:p>
    <w:p w14:paraId="013BDB8E" w14:textId="77777777" w:rsidR="00503D93" w:rsidRDefault="00BE465B" w:rsidP="00002411">
      <w:r>
        <w:t>Evidence suggests that South Africa is still in the development stage as a new plan was put into place i</w:t>
      </w:r>
      <w:r w:rsidR="00D36210">
        <w:t>n 2015</w:t>
      </w:r>
      <w:r>
        <w:t>. T</w:t>
      </w:r>
      <w:r w:rsidR="00D36210">
        <w:t>he tourism department set out a strategic plan to develop tourism by 2020. Their mission statement was “To grow an inclusive and sustainable tourism economy.” The document sets out an action plan to achieve this through; effective marketing, facilitating ease of access to service, enhancing the visitor experience, updating destination management policies and creating broad based benefits for all communities (</w:t>
      </w:r>
      <w:r w:rsidR="00532CB9">
        <w:t>Department of Tourism of the Republic of South Africa, 2017).</w:t>
      </w:r>
      <w:r w:rsidR="008D6F02">
        <w:t xml:space="preserve"> The next stage is</w:t>
      </w:r>
      <w:r w:rsidR="00002411">
        <w:t xml:space="preserve"> consolidation</w:t>
      </w:r>
      <w:r w:rsidR="008D6F02">
        <w:t xml:space="preserve"> at this point all targets will have been met and the tourism industry will be thriving. </w:t>
      </w:r>
    </w:p>
    <w:p w14:paraId="51EB91E8" w14:textId="77777777" w:rsidR="00503D93" w:rsidRPr="00503D93" w:rsidRDefault="00503D93" w:rsidP="00503D93">
      <w:pPr>
        <w:keepNext/>
        <w:rPr>
          <w:sz w:val="18"/>
          <w:szCs w:val="18"/>
        </w:rPr>
      </w:pPr>
      <w:r w:rsidRPr="00503D93">
        <w:rPr>
          <w:noProof/>
          <w:sz w:val="18"/>
          <w:szCs w:val="18"/>
        </w:rPr>
        <w:lastRenderedPageBreak/>
        <w:drawing>
          <wp:inline distT="0" distB="0" distL="0" distR="0" wp14:anchorId="6CB0E1E0" wp14:editId="0327BDF5">
            <wp:extent cx="2514600" cy="1767970"/>
            <wp:effectExtent l="0" t="0" r="0" b="3810"/>
            <wp:docPr id="25" name="Picture 25" descr="A group of people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ourist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14600" cy="1767970"/>
                    </a:xfrm>
                    <a:prstGeom prst="rect">
                      <a:avLst/>
                    </a:prstGeom>
                  </pic:spPr>
                </pic:pic>
              </a:graphicData>
            </a:graphic>
          </wp:inline>
        </w:drawing>
      </w:r>
    </w:p>
    <w:p w14:paraId="186108A1" w14:textId="42E22971" w:rsidR="00042628" w:rsidRPr="00503D93" w:rsidRDefault="00503D93" w:rsidP="00503D93">
      <w:pPr>
        <w:pStyle w:val="Caption"/>
        <w:rPr>
          <w:sz w:val="18"/>
          <w:szCs w:val="14"/>
        </w:rPr>
      </w:pPr>
      <w:r w:rsidRPr="00503D93">
        <w:rPr>
          <w:sz w:val="18"/>
          <w:szCs w:val="14"/>
        </w:rPr>
        <w:t xml:space="preserve">Image </w:t>
      </w:r>
      <w:r w:rsidRPr="00503D93">
        <w:rPr>
          <w:sz w:val="18"/>
          <w:szCs w:val="14"/>
        </w:rPr>
        <w:fldChar w:fldCharType="begin"/>
      </w:r>
      <w:r w:rsidRPr="00503D93">
        <w:rPr>
          <w:sz w:val="18"/>
          <w:szCs w:val="14"/>
        </w:rPr>
        <w:instrText xml:space="preserve"> SEQ Image \* ARABIC </w:instrText>
      </w:r>
      <w:r w:rsidRPr="00503D93">
        <w:rPr>
          <w:sz w:val="18"/>
          <w:szCs w:val="14"/>
        </w:rPr>
        <w:fldChar w:fldCharType="separate"/>
      </w:r>
      <w:r w:rsidRPr="00503D93">
        <w:rPr>
          <w:noProof/>
          <w:sz w:val="18"/>
          <w:szCs w:val="14"/>
        </w:rPr>
        <w:t>12</w:t>
      </w:r>
      <w:r w:rsidRPr="00503D93">
        <w:rPr>
          <w:sz w:val="18"/>
          <w:szCs w:val="14"/>
        </w:rPr>
        <w:fldChar w:fldCharType="end"/>
      </w:r>
      <w:r w:rsidRPr="00503D93">
        <w:rPr>
          <w:sz w:val="18"/>
          <w:szCs w:val="14"/>
        </w:rPr>
        <w:t>- Tourists</w:t>
      </w:r>
    </w:p>
    <w:p w14:paraId="0A57D350" w14:textId="5153F779" w:rsidR="00873EAB" w:rsidRDefault="00873EAB" w:rsidP="00002411">
      <w:pPr>
        <w:pStyle w:val="Heading1"/>
      </w:pPr>
      <w:bookmarkStart w:id="15" w:name="_Toc39412031"/>
      <w:r>
        <w:t>Tourist Demographics</w:t>
      </w:r>
      <w:bookmarkEnd w:id="15"/>
    </w:p>
    <w:p w14:paraId="1D49AFFB" w14:textId="248B91E3" w:rsidR="00EB60F8" w:rsidRDefault="00EB60F8" w:rsidP="00EB60F8">
      <w:r>
        <w:t xml:space="preserve">Due to the current developing nature of tourism in South Africa currently the type of tourist attracted to the area are adventurers, Cohen’s (1972) tourist classification would define them as either drifters or explorers as they value the novelty of exploring a new destination. </w:t>
      </w:r>
      <w:r w:rsidR="002025C4">
        <w:t>However,</w:t>
      </w:r>
      <w:r>
        <w:t xml:space="preserve"> Safari tourism and other organized tours that will emerge tend to attract organized mass tourist that seek familiarity during their travels. </w:t>
      </w:r>
      <w:r w:rsidR="00865793">
        <w:t xml:space="preserve">Plog’s allocentric tourists ae the type of tourist South Africa is looking to advertise to, this type of tourist seeks the newest and most exciting adventures and immerse themselves in the cultures they visit. South Africa’s diverse culture and untouched areas of natural beauty make it an up and coming destination for these </w:t>
      </w:r>
      <w:r w:rsidR="00865793" w:rsidRPr="00865793">
        <w:t>tourist (Cruz-</w:t>
      </w:r>
      <w:proofErr w:type="spellStart"/>
      <w:r w:rsidR="00865793" w:rsidRPr="00865793">
        <w:t>Milán</w:t>
      </w:r>
      <w:proofErr w:type="spellEnd"/>
      <w:r w:rsidR="00865793" w:rsidRPr="00865793">
        <w:t>, 2017).</w:t>
      </w:r>
    </w:p>
    <w:p w14:paraId="19686EAF" w14:textId="3EFE75BA" w:rsidR="00B14719" w:rsidRDefault="00B14719" w:rsidP="00B14719">
      <w:pPr>
        <w:pStyle w:val="Heading1"/>
      </w:pPr>
      <w:r>
        <w:t>The Future</w:t>
      </w:r>
    </w:p>
    <w:p w14:paraId="42F72415" w14:textId="7DFCECF2" w:rsidR="00B14719" w:rsidRPr="00B14719" w:rsidRDefault="000C7632" w:rsidP="00B14719">
      <w:r>
        <w:t xml:space="preserve">South Africa uses </w:t>
      </w:r>
      <w:r w:rsidR="00C3541B">
        <w:t>its</w:t>
      </w:r>
      <w:r>
        <w:t xml:space="preserve"> diversity as the </w:t>
      </w:r>
      <w:proofErr w:type="gramStart"/>
      <w:r>
        <w:t>main focus</w:t>
      </w:r>
      <w:proofErr w:type="gramEnd"/>
      <w:r>
        <w:t xml:space="preserve"> for domestic and international tourism marketing. Due to the recent changes in leadership there </w:t>
      </w:r>
      <w:r>
        <w:t>has yet to be a specific strategy for tourism put in place and the long-term impact of COVID-19 on tourism is still relatively unknown. In the meantime, the general strategy is to increase international visitors, lengthen the average stay and disperse the seasonality of the industry</w:t>
      </w:r>
      <w:r w:rsidR="00823B07">
        <w:t xml:space="preserve"> (South Africa, 2020)</w:t>
      </w:r>
      <w:r>
        <w:t xml:space="preserve">. In the forthcoming </w:t>
      </w:r>
      <w:r w:rsidR="00823B07">
        <w:t>years,</w:t>
      </w:r>
      <w:r>
        <w:t xml:space="preserve"> a boost in tourism to South Africa </w:t>
      </w:r>
      <w:proofErr w:type="gramStart"/>
      <w:r>
        <w:t>has the ability to</w:t>
      </w:r>
      <w:proofErr w:type="gramEnd"/>
      <w:r>
        <w:t xml:space="preserve"> provide economic stability and bring the country to a developed status.</w:t>
      </w:r>
    </w:p>
    <w:p w14:paraId="23266A0E" w14:textId="4E560063" w:rsidR="003D26B3" w:rsidRDefault="002A1678">
      <w:r>
        <w:br w:type="page"/>
      </w:r>
    </w:p>
    <w:p w14:paraId="4A4E0D37" w14:textId="4175CFA3" w:rsidR="00F86412" w:rsidRDefault="00FD6CA0" w:rsidP="003D26B3">
      <w:pPr>
        <w:pStyle w:val="Heading1"/>
        <w:rPr>
          <w:b/>
          <w:bCs/>
          <w:u w:val="single"/>
        </w:rPr>
      </w:pPr>
      <w:r>
        <w:rPr>
          <w:b/>
          <w:bCs/>
          <w:noProof/>
          <w:u w:val="single"/>
        </w:rPr>
        <w:lastRenderedPageBreak/>
        <mc:AlternateContent>
          <mc:Choice Requires="wpg">
            <w:drawing>
              <wp:anchor distT="0" distB="0" distL="114300" distR="114300" simplePos="0" relativeHeight="251685888" behindDoc="0" locked="0" layoutInCell="1" allowOverlap="1" wp14:anchorId="5FAB72A2" wp14:editId="26AF0565">
                <wp:simplePos x="0" y="0"/>
                <wp:positionH relativeFrom="column">
                  <wp:posOffset>5316</wp:posOffset>
                </wp:positionH>
                <wp:positionV relativeFrom="paragraph">
                  <wp:posOffset>316850</wp:posOffset>
                </wp:positionV>
                <wp:extent cx="5844540" cy="6613555"/>
                <wp:effectExtent l="0" t="0" r="3810" b="0"/>
                <wp:wrapTight wrapText="bothSides">
                  <wp:wrapPolygon edited="0">
                    <wp:start x="0" y="0"/>
                    <wp:lineTo x="0" y="21527"/>
                    <wp:lineTo x="21544" y="21527"/>
                    <wp:lineTo x="21544" y="20594"/>
                    <wp:lineTo x="19361" y="19910"/>
                    <wp:lineTo x="19361" y="0"/>
                    <wp:lineTo x="0" y="0"/>
                  </wp:wrapPolygon>
                </wp:wrapTight>
                <wp:docPr id="196" name="Group 196"/>
                <wp:cNvGraphicFramePr/>
                <a:graphic xmlns:a="http://schemas.openxmlformats.org/drawingml/2006/main">
                  <a:graphicData uri="http://schemas.microsoft.com/office/word/2010/wordprocessingGroup">
                    <wpg:wgp>
                      <wpg:cNvGrpSpPr/>
                      <wpg:grpSpPr>
                        <a:xfrm>
                          <a:off x="0" y="0"/>
                          <a:ext cx="5844540" cy="6613555"/>
                          <a:chOff x="0" y="0"/>
                          <a:chExt cx="5844540" cy="6613555"/>
                        </a:xfrm>
                      </wpg:grpSpPr>
                      <pic:pic xmlns:pic="http://schemas.openxmlformats.org/drawingml/2006/picture">
                        <pic:nvPicPr>
                          <pic:cNvPr id="194" name="Picture 194" descr="A screenshot of a social media post&#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222240" cy="6336665"/>
                          </a:xfrm>
                          <a:prstGeom prst="rect">
                            <a:avLst/>
                          </a:prstGeom>
                        </pic:spPr>
                      </pic:pic>
                      <wps:wsp>
                        <wps:cNvPr id="195" name="Text Box 195"/>
                        <wps:cNvSpPr txBox="1"/>
                        <wps:spPr>
                          <a:xfrm>
                            <a:off x="0" y="6315740"/>
                            <a:ext cx="5844540" cy="297815"/>
                          </a:xfrm>
                          <a:prstGeom prst="rect">
                            <a:avLst/>
                          </a:prstGeom>
                          <a:solidFill>
                            <a:prstClr val="white"/>
                          </a:solidFill>
                          <a:ln>
                            <a:noFill/>
                          </a:ln>
                        </wps:spPr>
                        <wps:txbx>
                          <w:txbxContent>
                            <w:p w14:paraId="760CA404" w14:textId="2B1B2852" w:rsidR="00823B07" w:rsidRPr="00A22F79" w:rsidRDefault="00823B07" w:rsidP="00FD6CA0">
                              <w:pPr>
                                <w:pStyle w:val="Caption"/>
                                <w:rPr>
                                  <w:b/>
                                  <w:bCs/>
                                  <w:noProof/>
                                  <w:color w:val="595959" w:themeColor="text1" w:themeTint="A6"/>
                                  <w:u w:val="single"/>
                                </w:rPr>
                              </w:pPr>
                              <w:r>
                                <w:t xml:space="preserve">Appendix  </w:t>
                              </w:r>
                              <w:r w:rsidR="00C352C0">
                                <w:fldChar w:fldCharType="begin"/>
                              </w:r>
                              <w:r w:rsidR="00C352C0">
                                <w:instrText xml:space="preserve"> SEQ Appendix_ \* ARABIC </w:instrText>
                              </w:r>
                              <w:r w:rsidR="00C352C0">
                                <w:fldChar w:fldCharType="separate"/>
                              </w:r>
                              <w:r>
                                <w:rPr>
                                  <w:noProof/>
                                </w:rPr>
                                <w:t>1</w:t>
                              </w:r>
                              <w:r w:rsidR="00C352C0">
                                <w:rPr>
                                  <w:noProof/>
                                </w:rPr>
                                <w:fldChar w:fldCharType="end"/>
                              </w:r>
                              <w:r>
                                <w:t>- Risks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AB72A2" id="Group 196" o:spid="_x0000_s1039" style="position:absolute;margin-left:.4pt;margin-top:24.95pt;width:460.2pt;height:520.75pt;z-index:251685888;mso-position-horizontal-relative:text;mso-position-vertical-relative:text" coordsize="58445,66135"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">
                <v:shape id="Picture 194" o:spid="_x0000_s1040" type="#_x0000_t75" alt="A screenshot of a social media post&#10;&#10;Description automatically generated" style="position:absolute;width:52222;height:63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">
                  <v:imagedata r:id="rId25" o:title="A screenshot of a social media post&#10;&#10;Description automatically generated"/>
                </v:shape>
                <v:shape id="Text Box 195" o:spid="_x0000_s1041" type="#_x0000_t202" style="position:absolute;top:63157;width:58445;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" stroked="f">
                  <v:textbox style="mso-fit-shape-to-text:t" inset="0,0,0,0">
                    <w:txbxContent>
                      <w:p w14:paraId="760CA404" w14:textId="2B1B2852" w:rsidR="00823B07" w:rsidRPr="00A22F79" w:rsidRDefault="00823B07" w:rsidP="00FD6CA0">
                        <w:pPr>
                          <w:pStyle w:val="Caption"/>
                          <w:rPr>
                            <w:b/>
                            <w:bCs/>
                            <w:noProof/>
                            <w:color w:val="595959" w:themeColor="text1" w:themeTint="A6"/>
                            <w:u w:val="single"/>
                          </w:rPr>
                        </w:pPr>
                        <w:r>
                          <w:t xml:space="preserve">Appendix  </w:t>
                        </w:r>
                        <w:fldSimple w:instr=" SEQ Appendix_ \* ARABIC ">
                          <w:r>
                            <w:rPr>
                              <w:noProof/>
                            </w:rPr>
                            <w:t>1</w:t>
                          </w:r>
                        </w:fldSimple>
                        <w:r>
                          <w:t>- Risks</w:t>
                        </w:r>
                      </w:p>
                    </w:txbxContent>
                  </v:textbox>
                </v:shape>
                <w10:wrap type="tight"/>
              </v:group>
            </w:pict>
          </mc:Fallback>
        </mc:AlternateContent>
      </w:r>
      <w:r w:rsidR="003D26B3" w:rsidRPr="003D26B3">
        <w:rPr>
          <w:b/>
          <w:bCs/>
          <w:u w:val="single"/>
        </w:rPr>
        <w:t>Appendix</w:t>
      </w:r>
    </w:p>
    <w:p w14:paraId="4D6D6F3A" w14:textId="1713978B" w:rsidR="00F86412" w:rsidRDefault="00F86412">
      <w:pPr>
        <w:rPr>
          <w:rFonts w:asciiTheme="majorHAnsi" w:eastAsiaTheme="majorEastAsia" w:hAnsiTheme="majorHAnsi" w:cstheme="majorBidi"/>
          <w:b/>
          <w:bCs/>
          <w:color w:val="auto"/>
          <w:sz w:val="32"/>
          <w:u w:val="single"/>
        </w:rPr>
      </w:pPr>
      <w:r>
        <w:rPr>
          <w:b/>
          <w:bCs/>
          <w:u w:val="single"/>
        </w:rPr>
        <w:br w:type="page"/>
      </w:r>
    </w:p>
    <w:p w14:paraId="189F18A9" w14:textId="0A818DFB" w:rsidR="003D26B3" w:rsidRDefault="00283FC5" w:rsidP="003D26B3">
      <w:pPr>
        <w:pStyle w:val="Heading1"/>
        <w:rPr>
          <w:b/>
          <w:bCs/>
          <w:u w:val="single"/>
        </w:rPr>
      </w:pPr>
      <w:r>
        <w:rPr>
          <w:b/>
          <w:bCs/>
          <w:noProof/>
          <w:u w:val="single"/>
        </w:rPr>
        <w:lastRenderedPageBreak/>
        <mc:AlternateContent>
          <mc:Choice Requires="wpg">
            <w:drawing>
              <wp:anchor distT="0" distB="0" distL="114300" distR="114300" simplePos="0" relativeHeight="251689984" behindDoc="0" locked="0" layoutInCell="1" allowOverlap="1" wp14:anchorId="27308324" wp14:editId="30EEFA3C">
                <wp:simplePos x="0" y="0"/>
                <wp:positionH relativeFrom="column">
                  <wp:posOffset>3200400</wp:posOffset>
                </wp:positionH>
                <wp:positionV relativeFrom="paragraph">
                  <wp:posOffset>302895</wp:posOffset>
                </wp:positionV>
                <wp:extent cx="2514600" cy="2296795"/>
                <wp:effectExtent l="0" t="0" r="0" b="8255"/>
                <wp:wrapTight wrapText="bothSides">
                  <wp:wrapPolygon edited="0">
                    <wp:start x="0" y="0"/>
                    <wp:lineTo x="0" y="21498"/>
                    <wp:lineTo x="21436" y="21498"/>
                    <wp:lineTo x="21436" y="0"/>
                    <wp:lineTo x="0" y="0"/>
                  </wp:wrapPolygon>
                </wp:wrapTight>
                <wp:docPr id="199" name="Group 199"/>
                <wp:cNvGraphicFramePr/>
                <a:graphic xmlns:a="http://schemas.openxmlformats.org/drawingml/2006/main">
                  <a:graphicData uri="http://schemas.microsoft.com/office/word/2010/wordprocessingGroup">
                    <wpg:wgp>
                      <wpg:cNvGrpSpPr/>
                      <wpg:grpSpPr>
                        <a:xfrm>
                          <a:off x="0" y="0"/>
                          <a:ext cx="2514600" cy="2296795"/>
                          <a:chOff x="0" y="0"/>
                          <a:chExt cx="2514600" cy="2296795"/>
                        </a:xfrm>
                      </wpg:grpSpPr>
                      <pic:pic xmlns:pic="http://schemas.openxmlformats.org/drawingml/2006/picture">
                        <pic:nvPicPr>
                          <pic:cNvPr id="197" name="Picture 197"/>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14600" cy="1767840"/>
                          </a:xfrm>
                          <a:prstGeom prst="rect">
                            <a:avLst/>
                          </a:prstGeom>
                        </pic:spPr>
                      </pic:pic>
                      <wps:wsp>
                        <wps:cNvPr id="198" name="Text Box 198"/>
                        <wps:cNvSpPr txBox="1"/>
                        <wps:spPr>
                          <a:xfrm>
                            <a:off x="0" y="1828800"/>
                            <a:ext cx="2514600" cy="467995"/>
                          </a:xfrm>
                          <a:prstGeom prst="rect">
                            <a:avLst/>
                          </a:prstGeom>
                          <a:solidFill>
                            <a:prstClr val="white"/>
                          </a:solidFill>
                          <a:ln>
                            <a:noFill/>
                          </a:ln>
                        </wps:spPr>
                        <wps:txbx>
                          <w:txbxContent>
                            <w:p w14:paraId="056CE620" w14:textId="0310C17F" w:rsidR="00823B07" w:rsidRPr="00DC2C37" w:rsidRDefault="00823B07" w:rsidP="00283FC5">
                              <w:pPr>
                                <w:pStyle w:val="Caption"/>
                                <w:rPr>
                                  <w:noProof/>
                                  <w:color w:val="auto"/>
                                  <w:szCs w:val="22"/>
                                </w:rPr>
                              </w:pPr>
                              <w:proofErr w:type="gramStart"/>
                              <w:r>
                                <w:t>Appendix  3</w:t>
                              </w:r>
                              <w:proofErr w:type="gramEnd"/>
                              <w:r>
                                <w:t>- Accommodation options in South Africa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308324" id="Group 199" o:spid="_x0000_s1042" style="position:absolute;margin-left:252pt;margin-top:23.85pt;width:198pt;height:180.85pt;z-index:251689984;mso-position-horizontal-relative:text;mso-position-vertical-relative:text" coordsize="25146,229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">
                <v:shape id="Picture 197" o:spid="_x0000_s1043" type="#_x0000_t75" style="position:absolute;width:25146;height:17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">
                  <v:imagedata r:id="rId27" o:title=""/>
                </v:shape>
                <v:shape id="Text Box 198" o:spid="_x0000_s1044" type="#_x0000_t202" style="position:absolute;top:18288;width:25146;height:4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" stroked="f">
                  <v:textbox style="mso-fit-shape-to-text:t" inset="0,0,0,0">
                    <w:txbxContent>
                      <w:p w14:paraId="056CE620" w14:textId="0310C17F" w:rsidR="00823B07" w:rsidRPr="00DC2C37" w:rsidRDefault="00823B07" w:rsidP="00283FC5">
                        <w:pPr>
                          <w:pStyle w:val="Caption"/>
                          <w:rPr>
                            <w:noProof/>
                            <w:color w:val="auto"/>
                            <w:szCs w:val="22"/>
                          </w:rPr>
                        </w:pPr>
                        <w:r>
                          <w:t>Appendix  3- Accommodation options in South Africa</w:t>
                        </w:r>
                      </w:p>
                    </w:txbxContent>
                  </v:textbox>
                </v:shape>
                <w10:wrap type="tight"/>
              </v:group>
            </w:pict>
          </mc:Fallback>
        </mc:AlternateContent>
      </w:r>
    </w:p>
    <w:p w14:paraId="7B767E51" w14:textId="13203EE2" w:rsidR="00F86412" w:rsidRPr="00F86412" w:rsidRDefault="00F86412" w:rsidP="00F86412">
      <w:r>
        <w:rPr>
          <w:noProof/>
        </w:rPr>
        <mc:AlternateContent>
          <mc:Choice Requires="wpg">
            <w:drawing>
              <wp:anchor distT="0" distB="0" distL="114300" distR="114300" simplePos="0" relativeHeight="251673600" behindDoc="0" locked="0" layoutInCell="1" allowOverlap="1" wp14:anchorId="3FC41844" wp14:editId="6ABBFB01">
                <wp:simplePos x="0" y="0"/>
                <wp:positionH relativeFrom="column">
                  <wp:posOffset>-473385</wp:posOffset>
                </wp:positionH>
                <wp:positionV relativeFrom="paragraph">
                  <wp:posOffset>26877</wp:posOffset>
                </wp:positionV>
                <wp:extent cx="2535865" cy="5518150"/>
                <wp:effectExtent l="0" t="0" r="0" b="6350"/>
                <wp:wrapTight wrapText="bothSides">
                  <wp:wrapPolygon edited="0">
                    <wp:start x="0" y="0"/>
                    <wp:lineTo x="0" y="21550"/>
                    <wp:lineTo x="21421" y="21550"/>
                    <wp:lineTo x="21421"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2535865" cy="5518150"/>
                          <a:chOff x="0" y="0"/>
                          <a:chExt cx="2535865" cy="5518150"/>
                        </a:xfrm>
                      </wpg:grpSpPr>
                      <wpg:grpSp>
                        <wpg:cNvPr id="5" name="Group 5"/>
                        <wpg:cNvGrpSpPr/>
                        <wpg:grpSpPr>
                          <a:xfrm>
                            <a:off x="0" y="0"/>
                            <a:ext cx="2535865" cy="4996977"/>
                            <a:chOff x="0" y="0"/>
                            <a:chExt cx="2535865" cy="4996977"/>
                          </a:xfrm>
                        </wpg:grpSpPr>
                        <pic:pic xmlns:pic="http://schemas.openxmlformats.org/drawingml/2006/picture">
                          <pic:nvPicPr>
                            <pic:cNvPr id="4" name="Picture 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3646967"/>
                              <a:ext cx="2514600" cy="1350010"/>
                            </a:xfrm>
                            <a:prstGeom prst="rect">
                              <a:avLst/>
                            </a:prstGeom>
                          </pic:spPr>
                        </pic:pic>
                        <pic:pic xmlns:pic="http://schemas.openxmlformats.org/drawingml/2006/picture">
                          <pic:nvPicPr>
                            <pic:cNvPr id="3" name="Picture 3" descr="A screenshot of a cell phone&#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21265" y="0"/>
                              <a:ext cx="2514600" cy="3662680"/>
                            </a:xfrm>
                            <a:prstGeom prst="rect">
                              <a:avLst/>
                            </a:prstGeom>
                          </pic:spPr>
                        </pic:pic>
                      </wpg:grpSp>
                      <wps:wsp>
                        <wps:cNvPr id="6" name="Text Box 6"/>
                        <wps:cNvSpPr txBox="1"/>
                        <wps:spPr>
                          <a:xfrm>
                            <a:off x="0" y="5050155"/>
                            <a:ext cx="2535555" cy="467995"/>
                          </a:xfrm>
                          <a:prstGeom prst="rect">
                            <a:avLst/>
                          </a:prstGeom>
                          <a:solidFill>
                            <a:prstClr val="white"/>
                          </a:solidFill>
                          <a:ln>
                            <a:noFill/>
                          </a:ln>
                        </wps:spPr>
                        <wps:txbx>
                          <w:txbxContent>
                            <w:p w14:paraId="5C875652" w14:textId="4F42BED9" w:rsidR="00823B07" w:rsidRPr="00B563EE" w:rsidRDefault="00823B07" w:rsidP="003D26B3">
                              <w:pPr>
                                <w:pStyle w:val="Caption"/>
                                <w:rPr>
                                  <w:b/>
                                  <w:bCs/>
                                  <w:noProof/>
                                  <w:color w:val="auto"/>
                                  <w:szCs w:val="22"/>
                                  <w:u w:val="single"/>
                                </w:rPr>
                              </w:pPr>
                              <w:r>
                                <w:t>Appendix 2- South African Biomes (SANBI,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C41844" id="Group 29" o:spid="_x0000_s1045" style="position:absolute;margin-left:-37.25pt;margin-top:2.1pt;width:199.65pt;height:434.5pt;z-index:251673600;mso-position-horizontal-relative:text;mso-position-vertical-relative:text" coordsize="25358,5518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">
                <v:group id="Group 5" o:spid="_x0000_s1046" style="position:absolute;width:25358;height:49969" coordsize="25358,4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Picture 4" o:spid="_x0000_s1047" type="#_x0000_t75" style="position:absolute;top:36469;width:25146;height:13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">
                    <v:imagedata r:id="rId30" o:title=""/>
                  </v:shape>
                  <v:shape id="Picture 3" o:spid="_x0000_s1048" type="#_x0000_t75" alt="A screenshot of a cell phone&#10;&#10;Description automatically generated" style="position:absolute;left:212;width:25146;height:36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">
                    <v:imagedata r:id="rId31" o:title="A screenshot of a cell phone&#10;&#10;Description automatically generated"/>
                  </v:shape>
                </v:group>
                <v:shape id="Text Box 6" o:spid="_x0000_s1049" type="#_x0000_t202" style="position:absolute;top:50501;width:25355;height: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5C875652" w14:textId="4F42BED9" w:rsidR="00823B07" w:rsidRPr="00B563EE" w:rsidRDefault="00823B07" w:rsidP="003D26B3">
                        <w:pPr>
                          <w:pStyle w:val="Caption"/>
                          <w:rPr>
                            <w:b/>
                            <w:bCs/>
                            <w:noProof/>
                            <w:color w:val="auto"/>
                            <w:szCs w:val="22"/>
                            <w:u w:val="single"/>
                          </w:rPr>
                        </w:pPr>
                        <w:r>
                          <w:t>Appendix 2- South African Biomes (SANBI, 2020).</w:t>
                        </w:r>
                      </w:p>
                    </w:txbxContent>
                  </v:textbox>
                </v:shape>
                <w10:wrap type="tight"/>
              </v:group>
            </w:pict>
          </mc:Fallback>
        </mc:AlternateContent>
      </w:r>
    </w:p>
    <w:p w14:paraId="5459A23E" w14:textId="78D96813" w:rsidR="003D26B3" w:rsidRPr="003D26B3" w:rsidRDefault="00F86412" w:rsidP="003D26B3">
      <w:pPr>
        <w:pStyle w:val="Heading1"/>
        <w:rPr>
          <w:b/>
          <w:bCs/>
          <w:u w:val="single"/>
        </w:rPr>
      </w:pPr>
      <w:r>
        <w:rPr>
          <w:noProof/>
        </w:rPr>
        <mc:AlternateContent>
          <mc:Choice Requires="wpg">
            <w:drawing>
              <wp:anchor distT="0" distB="0" distL="114300" distR="114300" simplePos="0" relativeHeight="251677696" behindDoc="0" locked="0" layoutInCell="1" allowOverlap="1" wp14:anchorId="32421791" wp14:editId="4899472E">
                <wp:simplePos x="0" y="0"/>
                <wp:positionH relativeFrom="column">
                  <wp:posOffset>3164205</wp:posOffset>
                </wp:positionH>
                <wp:positionV relativeFrom="paragraph">
                  <wp:posOffset>2216150</wp:posOffset>
                </wp:positionV>
                <wp:extent cx="2589028" cy="3806190"/>
                <wp:effectExtent l="0" t="0" r="1905" b="3810"/>
                <wp:wrapTight wrapText="bothSides">
                  <wp:wrapPolygon edited="0">
                    <wp:start x="318" y="0"/>
                    <wp:lineTo x="0" y="18919"/>
                    <wp:lineTo x="0" y="21514"/>
                    <wp:lineTo x="21139" y="21514"/>
                    <wp:lineTo x="21457" y="18919"/>
                    <wp:lineTo x="21457" y="0"/>
                    <wp:lineTo x="318" y="0"/>
                  </wp:wrapPolygon>
                </wp:wrapTight>
                <wp:docPr id="28" name="Group 28"/>
                <wp:cNvGraphicFramePr/>
                <a:graphic xmlns:a="http://schemas.openxmlformats.org/drawingml/2006/main">
                  <a:graphicData uri="http://schemas.microsoft.com/office/word/2010/wordprocessingGroup">
                    <wpg:wgp>
                      <wpg:cNvGrpSpPr/>
                      <wpg:grpSpPr>
                        <a:xfrm>
                          <a:off x="0" y="0"/>
                          <a:ext cx="2589028" cy="3806190"/>
                          <a:chOff x="0" y="0"/>
                          <a:chExt cx="2589028" cy="3806190"/>
                        </a:xfrm>
                      </wpg:grpSpPr>
                      <pic:pic xmlns:pic="http://schemas.openxmlformats.org/drawingml/2006/picture">
                        <pic:nvPicPr>
                          <pic:cNvPr id="22" name="Picture 22" descr="A screenshot of food&#10;&#10;Description automatically generated"/>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74428" y="0"/>
                            <a:ext cx="2514600" cy="3333750"/>
                          </a:xfrm>
                          <a:prstGeom prst="rect">
                            <a:avLst/>
                          </a:prstGeom>
                        </pic:spPr>
                      </pic:pic>
                      <wps:wsp>
                        <wps:cNvPr id="27" name="Text Box 27"/>
                        <wps:cNvSpPr txBox="1"/>
                        <wps:spPr>
                          <a:xfrm>
                            <a:off x="0" y="3338195"/>
                            <a:ext cx="2514600" cy="467995"/>
                          </a:xfrm>
                          <a:prstGeom prst="rect">
                            <a:avLst/>
                          </a:prstGeom>
                          <a:solidFill>
                            <a:prstClr val="white"/>
                          </a:solidFill>
                          <a:ln>
                            <a:noFill/>
                          </a:ln>
                        </wps:spPr>
                        <wps:txbx>
                          <w:txbxContent>
                            <w:p w14:paraId="3785FBE5" w14:textId="1AAE3516" w:rsidR="00823B07" w:rsidRPr="009176C7" w:rsidRDefault="00823B07" w:rsidP="007456B5">
                              <w:pPr>
                                <w:pStyle w:val="Caption"/>
                                <w:rPr>
                                  <w:b/>
                                  <w:bCs/>
                                  <w:noProof/>
                                  <w:color w:val="auto"/>
                                  <w:szCs w:val="22"/>
                                  <w:u w:val="single"/>
                                </w:rPr>
                              </w:pPr>
                              <w:r>
                                <w:t>Appendix 4 - South African Food (Best,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421791" id="Group 28" o:spid="_x0000_s1050" style="position:absolute;margin-left:249.15pt;margin-top:174.5pt;width:203.85pt;height:299.7pt;z-index:251677696;mso-position-horizontal-relative:text;mso-position-vertical-relative:text" coordsize="25890,3806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">
                <v:shape id="Picture 22" o:spid="_x0000_s1051" type="#_x0000_t75" alt="A screenshot of food&#10;&#10;Description automatically generated" style="position:absolute;left:744;width:25146;height:3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">
                  <v:imagedata r:id="rId33" o:title="A screenshot of food&#10;&#10;Description automatically generated"/>
                </v:shape>
                <v:shape id="Text Box 27" o:spid="_x0000_s1052" type="#_x0000_t202" style="position:absolute;top:33381;width:25146;height: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kPxgAAANsAAAAPAAAAZHJzL2Rvd25yZXYueG1sRI9BawIx&#10;FITvQv9DeAUvotlasb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V/TJD8YAAADbAAAA&#10;DwAAAAAAAAAAAAAAAAAHAgAAZHJzL2Rvd25yZXYueG1sUEsFBgAAAAADAAMAtwAAAPoCAAAAAA==&#10;" stroked="f">
                  <v:textbox style="mso-fit-shape-to-text:t" inset="0,0,0,0">
                    <w:txbxContent>
                      <w:p w14:paraId="3785FBE5" w14:textId="1AAE3516" w:rsidR="00823B07" w:rsidRPr="009176C7" w:rsidRDefault="00823B07" w:rsidP="007456B5">
                        <w:pPr>
                          <w:pStyle w:val="Caption"/>
                          <w:rPr>
                            <w:b/>
                            <w:bCs/>
                            <w:noProof/>
                            <w:color w:val="auto"/>
                            <w:szCs w:val="22"/>
                            <w:u w:val="single"/>
                          </w:rPr>
                        </w:pPr>
                        <w:r>
                          <w:t>Appendix 4 - South African Food (Best, 2020).</w:t>
                        </w:r>
                      </w:p>
                    </w:txbxContent>
                  </v:textbox>
                </v:shape>
                <w10:wrap type="tight"/>
              </v:group>
            </w:pict>
          </mc:Fallback>
        </mc:AlternateContent>
      </w:r>
      <w:r w:rsidR="003D26B3" w:rsidRPr="003D26B3">
        <w:rPr>
          <w:b/>
          <w:bCs/>
          <w:u w:val="single"/>
        </w:rPr>
        <w:br w:type="page"/>
      </w:r>
    </w:p>
    <w:p w14:paraId="1C88FCC6" w14:textId="77777777" w:rsidR="002A1678" w:rsidRDefault="002A1678"/>
    <w:p w14:paraId="630B8DB1" w14:textId="7D4D75CD" w:rsidR="009D7814" w:rsidRPr="003D26B3" w:rsidRDefault="00847AA6" w:rsidP="00D53AF0">
      <w:pPr>
        <w:pStyle w:val="Heading1"/>
        <w:rPr>
          <w:b/>
          <w:bCs/>
          <w:u w:val="single"/>
        </w:rPr>
      </w:pPr>
      <w:bookmarkStart w:id="16" w:name="_Toc39412035"/>
      <w:r w:rsidRPr="003D26B3">
        <w:rPr>
          <w:b/>
          <w:bCs/>
          <w:u w:val="single"/>
        </w:rPr>
        <w:t>Bibliography</w:t>
      </w:r>
      <w:bookmarkEnd w:id="16"/>
    </w:p>
    <w:p w14:paraId="6EC4DC53" w14:textId="77777777" w:rsidR="00AB022D" w:rsidRDefault="00AB022D" w:rsidP="00060E4E">
      <w:pPr>
        <w:ind w:left="360"/>
      </w:pPr>
      <w:r>
        <w:t xml:space="preserve">African Conservation. (ND) </w:t>
      </w:r>
      <w:r w:rsidRPr="00060E4E">
        <w:rPr>
          <w:i/>
          <w:iCs/>
        </w:rPr>
        <w:t>South Africa’s Weather.</w:t>
      </w:r>
      <w:r>
        <w:t xml:space="preserve"> [Online] Available at:</w:t>
      </w:r>
      <w:r w:rsidRPr="002B21DF">
        <w:t xml:space="preserve"> </w:t>
      </w:r>
      <w:hyperlink r:id="rId34" w:history="1">
        <w:r>
          <w:rPr>
            <w:rStyle w:val="Hyperlink"/>
          </w:rPr>
          <w:t>http://www.photodestination.co.za/south-africa-weather.html</w:t>
        </w:r>
      </w:hyperlink>
      <w:r>
        <w:t xml:space="preserve"> (Accessed on:03/05/2020)</w:t>
      </w:r>
    </w:p>
    <w:p w14:paraId="11455012" w14:textId="77777777" w:rsidR="00AB022D" w:rsidRPr="00060E4E" w:rsidRDefault="00AB022D" w:rsidP="00060E4E">
      <w:pPr>
        <w:ind w:left="360"/>
        <w:rPr>
          <w:sz w:val="20"/>
          <w:szCs w:val="20"/>
        </w:rPr>
      </w:pPr>
      <w:r w:rsidRPr="00060E4E">
        <w:rPr>
          <w:sz w:val="20"/>
          <w:szCs w:val="20"/>
        </w:rPr>
        <w:t xml:space="preserve">African Parks. (2020) </w:t>
      </w:r>
      <w:r w:rsidRPr="00060E4E">
        <w:rPr>
          <w:i/>
          <w:iCs/>
          <w:sz w:val="20"/>
          <w:szCs w:val="20"/>
        </w:rPr>
        <w:t xml:space="preserve">Tourism and Enterprise: Economic Impact. </w:t>
      </w:r>
      <w:r w:rsidRPr="00060E4E">
        <w:rPr>
          <w:sz w:val="20"/>
          <w:szCs w:val="20"/>
        </w:rPr>
        <w:t xml:space="preserve">[Online] Available at: </w:t>
      </w:r>
      <w:hyperlink r:id="rId35" w:history="1">
        <w:r>
          <w:rPr>
            <w:rStyle w:val="Hyperlink"/>
          </w:rPr>
          <w:t>https://www.africanparks.org/our-work/tourism-enterprise</w:t>
        </w:r>
      </w:hyperlink>
      <w:r w:rsidRPr="00060E4E">
        <w:rPr>
          <w:sz w:val="20"/>
          <w:szCs w:val="20"/>
        </w:rPr>
        <w:t xml:space="preserve"> (Accessed on: 08/05/2020)</w:t>
      </w:r>
    </w:p>
    <w:p w14:paraId="2B1D7604" w14:textId="77777777" w:rsidR="00AB022D" w:rsidRDefault="00AB022D" w:rsidP="00060E4E">
      <w:pPr>
        <w:ind w:left="360"/>
      </w:pPr>
      <w:proofErr w:type="spellStart"/>
      <w:r>
        <w:t>Basten</w:t>
      </w:r>
      <w:proofErr w:type="spellEnd"/>
      <w:r>
        <w:t xml:space="preserve">, S., </w:t>
      </w:r>
      <w:proofErr w:type="spellStart"/>
      <w:r>
        <w:t>Loichinger</w:t>
      </w:r>
      <w:proofErr w:type="spellEnd"/>
      <w:r>
        <w:t xml:space="preserve">, E., Lutz, W. (ND) </w:t>
      </w:r>
      <w:r w:rsidRPr="00060E4E">
        <w:rPr>
          <w:i/>
          <w:iCs/>
        </w:rPr>
        <w:t>Report I: Youthful populations, employment challenges and poverty in the least developed countries.</w:t>
      </w:r>
      <w:r>
        <w:t xml:space="preserve"> [Online] Available at: </w:t>
      </w:r>
      <w:hyperlink r:id="rId36" w:history="1">
        <w:r>
          <w:rPr>
            <w:rStyle w:val="Hyperlink"/>
          </w:rPr>
          <w:t>https://f02bfb4a-a-62cb3a1a-s-sites.googlegroups.com/site/stuartbasten/admin/YouthfulpopulationsUNFPA.pdf?attachauth=ANoY7crbyi0OB_Kw8pWKVYDqMn0Zrla1N5SwtXsldSuVaibPqvWWVd9QKl-nlvoCqTT0zyktbbeqm3r3OJAG0zjCFEpu0zvh3JTJK7un8ockkBvoOnx7h-k4IwcCjVCb4KwZFpY8HobUrLVeyXAMbUALUqOohJv649ffeuu4eGh17tgSc6vMMRBZ99Nd-3WCYFA-V0YXQDaWWDMq8DK1eEEOyIfwJMN_J6OA7WUNFbzJTc68eqb1SCg%3D&amp;attredirects=0</w:t>
        </w:r>
      </w:hyperlink>
      <w:r>
        <w:t xml:space="preserve"> (Accessed on: 01/05/2020)</w:t>
      </w:r>
    </w:p>
    <w:p w14:paraId="24454921" w14:textId="77777777" w:rsidR="00AB022D" w:rsidRDefault="00AB022D" w:rsidP="00060E4E">
      <w:pPr>
        <w:ind w:left="360"/>
      </w:pPr>
      <w:r>
        <w:t xml:space="preserve">BBC. (2019) </w:t>
      </w:r>
      <w:r w:rsidRPr="00060E4E">
        <w:rPr>
          <w:i/>
          <w:iCs/>
        </w:rPr>
        <w:t>South Africa country profile.</w:t>
      </w:r>
      <w:r>
        <w:t xml:space="preserve"> [Online] Available at: </w:t>
      </w:r>
      <w:hyperlink r:id="rId37" w:history="1">
        <w:r>
          <w:rPr>
            <w:rStyle w:val="Hyperlink"/>
          </w:rPr>
          <w:t>https://www.bbc.co.uk/news/world-</w:t>
        </w:r>
        <w:r>
          <w:rPr>
            <w:rStyle w:val="Hyperlink"/>
          </w:rPr>
          <w:t>africa-14094760</w:t>
        </w:r>
      </w:hyperlink>
      <w:r>
        <w:t xml:space="preserve"> (Accessed on: 03/05/2020)</w:t>
      </w:r>
    </w:p>
    <w:p w14:paraId="11132A05" w14:textId="77777777" w:rsidR="00AB022D" w:rsidRPr="00B0654E" w:rsidRDefault="00AB022D" w:rsidP="00B14719">
      <w:pPr>
        <w:ind w:left="360"/>
        <w:rPr>
          <w:sz w:val="18"/>
          <w:szCs w:val="14"/>
        </w:rPr>
      </w:pPr>
      <w:r>
        <w:rPr>
          <w:sz w:val="18"/>
          <w:szCs w:val="14"/>
        </w:rPr>
        <w:t xml:space="preserve">Best, C. (2020) </w:t>
      </w:r>
      <w:r>
        <w:rPr>
          <w:i/>
          <w:iCs/>
          <w:sz w:val="18"/>
          <w:szCs w:val="14"/>
        </w:rPr>
        <w:t>Top 10 foods to try in South Africa</w:t>
      </w:r>
      <w:r>
        <w:rPr>
          <w:sz w:val="18"/>
          <w:szCs w:val="14"/>
        </w:rPr>
        <w:t xml:space="preserve">. [Online] Available at: </w:t>
      </w:r>
      <w:hyperlink r:id="rId38" w:history="1">
        <w:r>
          <w:rPr>
            <w:rStyle w:val="Hyperlink"/>
          </w:rPr>
          <w:t>https://www.bbcgoodfood.com/howto/guide/top-10-foods-try-south-africa</w:t>
        </w:r>
      </w:hyperlink>
      <w:r>
        <w:rPr>
          <w:sz w:val="18"/>
          <w:szCs w:val="14"/>
        </w:rPr>
        <w:t xml:space="preserve"> (Accessed on: 13/05/2020)</w:t>
      </w:r>
    </w:p>
    <w:p w14:paraId="273FA9AE" w14:textId="77777777" w:rsidR="00AB022D" w:rsidRPr="00060E4E" w:rsidRDefault="00AB022D" w:rsidP="00060E4E">
      <w:pPr>
        <w:ind w:left="360"/>
        <w:rPr>
          <w:sz w:val="20"/>
          <w:szCs w:val="20"/>
        </w:rPr>
      </w:pPr>
      <w:r w:rsidRPr="00060E4E">
        <w:rPr>
          <w:sz w:val="20"/>
          <w:szCs w:val="20"/>
        </w:rPr>
        <w:t xml:space="preserve">Brand South Africa (2007) </w:t>
      </w:r>
      <w:r w:rsidRPr="00060E4E">
        <w:rPr>
          <w:i/>
          <w:iCs/>
          <w:sz w:val="20"/>
          <w:szCs w:val="20"/>
        </w:rPr>
        <w:t>South Africa’s Languages.</w:t>
      </w:r>
      <w:r w:rsidRPr="00060E4E">
        <w:rPr>
          <w:sz w:val="20"/>
          <w:szCs w:val="20"/>
        </w:rPr>
        <w:t xml:space="preserve"> [Online] Available at: </w:t>
      </w:r>
      <w:hyperlink r:id="rId39" w:history="1">
        <w:r>
          <w:rPr>
            <w:rStyle w:val="Hyperlink"/>
          </w:rPr>
          <w:t>https://www.brandsouthafrica.com/south-africa-fast-facts/geography-facts/languages</w:t>
        </w:r>
      </w:hyperlink>
      <w:r w:rsidRPr="00060E4E">
        <w:rPr>
          <w:sz w:val="20"/>
          <w:szCs w:val="20"/>
        </w:rPr>
        <w:t xml:space="preserve"> (Accessed on: 01/05/2020)</w:t>
      </w:r>
    </w:p>
    <w:p w14:paraId="505D43F6" w14:textId="77777777" w:rsidR="00AB022D" w:rsidRDefault="00AB022D" w:rsidP="00060E4E">
      <w:pPr>
        <w:ind w:left="360"/>
      </w:pPr>
      <w:r>
        <w:t xml:space="preserve">Byrnes, R.M. (1996) </w:t>
      </w:r>
      <w:r w:rsidRPr="00060E4E">
        <w:rPr>
          <w:i/>
          <w:iCs/>
        </w:rPr>
        <w:t xml:space="preserve">South Africa: A Case Study. </w:t>
      </w:r>
      <w:r>
        <w:t xml:space="preserve">Washington: GPO for the Library of Congress. [Online] Available at: </w:t>
      </w:r>
      <w:hyperlink r:id="rId40" w:history="1">
        <w:r>
          <w:rPr>
            <w:rStyle w:val="Hyperlink"/>
          </w:rPr>
          <w:t>http://countrystudies.us/south-africa/38.htm</w:t>
        </w:r>
      </w:hyperlink>
      <w:r>
        <w:t xml:space="preserve"> (Accessed on: 24/04/2020). </w:t>
      </w:r>
    </w:p>
    <w:p w14:paraId="250526B6" w14:textId="77777777" w:rsidR="00AB022D" w:rsidRPr="007871EB" w:rsidRDefault="00AB022D" w:rsidP="00060E4E">
      <w:pPr>
        <w:ind w:left="360"/>
      </w:pPr>
      <w:r>
        <w:t xml:space="preserve">Cape Winelands District. (2019) </w:t>
      </w:r>
      <w:r w:rsidRPr="00060E4E">
        <w:rPr>
          <w:i/>
          <w:iCs/>
        </w:rPr>
        <w:t>Cape Winelands Tourism.</w:t>
      </w:r>
      <w:r>
        <w:t xml:space="preserve"> [Online] Available at: </w:t>
      </w:r>
      <w:hyperlink r:id="rId41" w:history="1">
        <w:r>
          <w:rPr>
            <w:rStyle w:val="Hyperlink"/>
          </w:rPr>
          <w:t>http://www.capewinelands.gov.za/SitePages/Cape%20Winelands%20Tourism.aspx</w:t>
        </w:r>
      </w:hyperlink>
      <w:r>
        <w:t xml:space="preserve"> (Accessed on: 02/05/2020)</w:t>
      </w:r>
    </w:p>
    <w:p w14:paraId="51AACEA3" w14:textId="77777777" w:rsidR="00AB022D" w:rsidRDefault="00AB022D" w:rsidP="00060E4E">
      <w:pPr>
        <w:ind w:left="360"/>
      </w:pPr>
      <w:r>
        <w:t xml:space="preserve">CIA-1 (2020) </w:t>
      </w:r>
      <w:r w:rsidRPr="00060E4E">
        <w:rPr>
          <w:i/>
          <w:iCs/>
        </w:rPr>
        <w:t xml:space="preserve">The World Factbook, Africa: South Africa. </w:t>
      </w:r>
      <w:r>
        <w:t xml:space="preserve">[Online] Available at: </w:t>
      </w:r>
      <w:hyperlink r:id="rId42" w:history="1">
        <w:r>
          <w:rPr>
            <w:rStyle w:val="Hyperlink"/>
          </w:rPr>
          <w:t>https://www.cia.gov/library/publications/the-world-factbook/geos/sf.html</w:t>
        </w:r>
      </w:hyperlink>
      <w:r>
        <w:t xml:space="preserve"> (Accessed on: 01/05/2020)</w:t>
      </w:r>
    </w:p>
    <w:p w14:paraId="20C617BC" w14:textId="77777777" w:rsidR="00AB022D" w:rsidRPr="00060E4E" w:rsidRDefault="00AB022D" w:rsidP="00060E4E">
      <w:pPr>
        <w:ind w:left="360"/>
        <w:rPr>
          <w:sz w:val="20"/>
          <w:szCs w:val="20"/>
        </w:rPr>
      </w:pPr>
      <w:r>
        <w:t xml:space="preserve">CIA-2 (2020) </w:t>
      </w:r>
      <w:r w:rsidRPr="00060E4E">
        <w:rPr>
          <w:i/>
          <w:iCs/>
        </w:rPr>
        <w:t xml:space="preserve">The World Factbook, Europe: France. </w:t>
      </w:r>
      <w:r w:rsidRPr="00060E4E">
        <w:rPr>
          <w:sz w:val="20"/>
          <w:szCs w:val="20"/>
        </w:rPr>
        <w:t xml:space="preserve">[Online] Available at: </w:t>
      </w:r>
      <w:hyperlink r:id="rId43" w:history="1">
        <w:r>
          <w:rPr>
            <w:rStyle w:val="Hyperlink"/>
          </w:rPr>
          <w:t>https://www.cia.gov/library/publications/the-world-factbook/geos/fr.html</w:t>
        </w:r>
      </w:hyperlink>
      <w:r w:rsidRPr="00060E4E">
        <w:rPr>
          <w:sz w:val="20"/>
          <w:szCs w:val="20"/>
        </w:rPr>
        <w:t xml:space="preserve"> (Accessed on: 01/05/2020)</w:t>
      </w:r>
    </w:p>
    <w:p w14:paraId="6A895CF0" w14:textId="77777777" w:rsidR="00AB022D" w:rsidRDefault="00AB022D" w:rsidP="00060E4E">
      <w:pPr>
        <w:ind w:left="360"/>
      </w:pPr>
      <w:proofErr w:type="spellStart"/>
      <w:r>
        <w:t>Claassens</w:t>
      </w:r>
      <w:proofErr w:type="spellEnd"/>
      <w:r>
        <w:t xml:space="preserve">, C. (2018) </w:t>
      </w:r>
      <w:r w:rsidRPr="00060E4E">
        <w:rPr>
          <w:i/>
          <w:iCs/>
        </w:rPr>
        <w:t>How to Navigate Transport in South Africa.</w:t>
      </w:r>
      <w:r>
        <w:t xml:space="preserve"> [Online] </w:t>
      </w:r>
      <w:r>
        <w:lastRenderedPageBreak/>
        <w:t xml:space="preserve">Available at: </w:t>
      </w:r>
      <w:hyperlink r:id="rId44" w:history="1">
        <w:r>
          <w:rPr>
            <w:rStyle w:val="Hyperlink"/>
          </w:rPr>
          <w:t>https://theculturetrip.com/africa/south-africa/articles/how-to-navigate-transport-in-south-africa/</w:t>
        </w:r>
      </w:hyperlink>
      <w:r>
        <w:t xml:space="preserve"> (Accessed on: 07/05/2020)</w:t>
      </w:r>
    </w:p>
    <w:p w14:paraId="32BF54A1" w14:textId="77777777" w:rsidR="00AB022D" w:rsidRDefault="00AB022D" w:rsidP="00060E4E">
      <w:pPr>
        <w:tabs>
          <w:tab w:val="left" w:pos="6427"/>
        </w:tabs>
        <w:ind w:left="360"/>
      </w:pPr>
      <w:r>
        <w:t xml:space="preserve">Cohen, E. (1979). Rethinking the Sociology of Tourism. Annals of Tourism Research, 6(1), 18- 35. [Online] Available at: </w:t>
      </w:r>
      <w:hyperlink r:id="rId45" w:history="1">
        <w:r>
          <w:rPr>
            <w:rStyle w:val="Hyperlink"/>
          </w:rPr>
          <w:t>https://www.sciencedirect.com/science/article/abs/pii/0160738379900926</w:t>
        </w:r>
      </w:hyperlink>
      <w:r>
        <w:t xml:space="preserve"> (Accessed on: 08/05/2020)</w:t>
      </w:r>
    </w:p>
    <w:p w14:paraId="711E7E79" w14:textId="77777777" w:rsidR="00AB022D" w:rsidRDefault="00AB022D" w:rsidP="00060E4E">
      <w:pPr>
        <w:tabs>
          <w:tab w:val="left" w:pos="6427"/>
        </w:tabs>
        <w:ind w:left="360"/>
      </w:pPr>
      <w:r w:rsidRPr="00060E4E">
        <w:rPr>
          <w:rFonts w:ascii="Arial" w:hAnsi="Arial" w:cs="Arial"/>
          <w:color w:val="333333"/>
          <w:sz w:val="21"/>
          <w:szCs w:val="21"/>
          <w:shd w:val="clear" w:color="auto" w:fill="FFFFFF"/>
        </w:rPr>
        <w:t>Cruz-</w:t>
      </w:r>
      <w:proofErr w:type="spellStart"/>
      <w:r w:rsidRPr="00060E4E">
        <w:rPr>
          <w:rFonts w:ascii="Arial" w:hAnsi="Arial" w:cs="Arial"/>
          <w:color w:val="333333"/>
          <w:sz w:val="21"/>
          <w:szCs w:val="21"/>
          <w:shd w:val="clear" w:color="auto" w:fill="FFFFFF"/>
        </w:rPr>
        <w:t>Milán</w:t>
      </w:r>
      <w:proofErr w:type="spellEnd"/>
      <w:r w:rsidRPr="00060E4E">
        <w:rPr>
          <w:rFonts w:ascii="Arial" w:hAnsi="Arial" w:cs="Arial"/>
          <w:color w:val="333333"/>
          <w:sz w:val="21"/>
          <w:szCs w:val="21"/>
          <w:shd w:val="clear" w:color="auto" w:fill="FFFFFF"/>
        </w:rPr>
        <w:t>, O. (2017). Plog’s model of typologies of tourists. In L. Lowry (Ed.), </w:t>
      </w:r>
      <w:r w:rsidRPr="00060E4E">
        <w:rPr>
          <w:rStyle w:val="Emphasis"/>
          <w:rFonts w:ascii="Arial" w:hAnsi="Arial" w:cs="Arial"/>
          <w:color w:val="333333"/>
          <w:sz w:val="21"/>
          <w:szCs w:val="21"/>
          <w:shd w:val="clear" w:color="auto" w:fill="FFFFFF"/>
        </w:rPr>
        <w:t>The sage international encyclopedia of travel and tourism</w:t>
      </w:r>
      <w:r w:rsidRPr="00060E4E">
        <w:rPr>
          <w:rFonts w:ascii="Arial" w:hAnsi="Arial" w:cs="Arial"/>
          <w:color w:val="333333"/>
          <w:sz w:val="21"/>
          <w:szCs w:val="21"/>
          <w:shd w:val="clear" w:color="auto" w:fill="FFFFFF"/>
        </w:rPr>
        <w:t xml:space="preserve"> (pp. 954-956). Thousand Oaks, CA: SAGE Publications [Online] Available at: </w:t>
      </w:r>
      <w:hyperlink r:id="rId46" w:history="1">
        <w:r>
          <w:rPr>
            <w:rStyle w:val="Hyperlink"/>
          </w:rPr>
          <w:t>https://sk.sagepub.com/reference/the-sage-international-encyclopedia-of-travel-and-tourism/i9074.xml</w:t>
        </w:r>
      </w:hyperlink>
      <w:r w:rsidRPr="00060E4E">
        <w:rPr>
          <w:rFonts w:ascii="Arial" w:hAnsi="Arial" w:cs="Arial"/>
          <w:color w:val="333333"/>
          <w:sz w:val="21"/>
          <w:szCs w:val="21"/>
          <w:shd w:val="clear" w:color="auto" w:fill="FFFFFF"/>
        </w:rPr>
        <w:t xml:space="preserve"> (Accessed on: 08/05/2020)</w:t>
      </w:r>
    </w:p>
    <w:p w14:paraId="39E6EDEE" w14:textId="77777777" w:rsidR="00AB022D" w:rsidRDefault="00AB022D" w:rsidP="00060E4E">
      <w:pPr>
        <w:tabs>
          <w:tab w:val="left" w:pos="6427"/>
        </w:tabs>
        <w:ind w:left="360"/>
      </w:pPr>
      <w:r>
        <w:t xml:space="preserve">Department of Tourism of the Republic of South Africa. (2017) </w:t>
      </w:r>
      <w:r w:rsidRPr="00060E4E">
        <w:rPr>
          <w:i/>
          <w:iCs/>
        </w:rPr>
        <w:t xml:space="preserve">Annual report 2017/2018. </w:t>
      </w:r>
      <w:r>
        <w:t xml:space="preserve">[Online] Available at: </w:t>
      </w:r>
      <w:hyperlink r:id="rId47" w:history="1">
        <w:r>
          <w:rPr>
            <w:rStyle w:val="Hyperlink"/>
          </w:rPr>
          <w:t>https://www.gov.za/sites/default/files/gcis_document/201810/tourism-annual-report-2017-18.pdf</w:t>
        </w:r>
      </w:hyperlink>
      <w:r>
        <w:t xml:space="preserve"> (Accessed on:08/05/2020)</w:t>
      </w:r>
    </w:p>
    <w:p w14:paraId="6B42949B" w14:textId="77777777" w:rsidR="00AB022D" w:rsidRDefault="00AB022D" w:rsidP="00060E4E">
      <w:pPr>
        <w:ind w:left="360"/>
      </w:pPr>
      <w:r>
        <w:t xml:space="preserve">Department of Tourism: Republic of South Africa. (2019). </w:t>
      </w:r>
      <w:r w:rsidRPr="00060E4E">
        <w:rPr>
          <w:i/>
          <w:iCs/>
        </w:rPr>
        <w:t xml:space="preserve">Tourism </w:t>
      </w:r>
      <w:proofErr w:type="spellStart"/>
      <w:r w:rsidRPr="00060E4E">
        <w:rPr>
          <w:i/>
          <w:iCs/>
        </w:rPr>
        <w:t>Quaterly</w:t>
      </w:r>
      <w:proofErr w:type="spellEnd"/>
      <w:r w:rsidRPr="00060E4E">
        <w:rPr>
          <w:i/>
          <w:iCs/>
        </w:rPr>
        <w:t xml:space="preserve"> Performance Report: 4</w:t>
      </w:r>
      <w:r w:rsidRPr="00060E4E">
        <w:rPr>
          <w:i/>
          <w:iCs/>
          <w:vertAlign w:val="superscript"/>
        </w:rPr>
        <w:t>th</w:t>
      </w:r>
      <w:r w:rsidRPr="00060E4E">
        <w:rPr>
          <w:i/>
          <w:iCs/>
        </w:rPr>
        <w:t xml:space="preserve"> Edition (October-December 2019)</w:t>
      </w:r>
      <w:r>
        <w:t>. [Online] Available at:</w:t>
      </w:r>
      <w:r w:rsidRPr="00380D93">
        <w:t xml:space="preserve"> </w:t>
      </w:r>
      <w:hyperlink r:id="rId48" w:history="1">
        <w:r>
          <w:rPr>
            <w:rStyle w:val="Hyperlink"/>
          </w:rPr>
          <w:t>https://www.tourism.gov.za/AboutNDT/Publications/Q4%20Tourism%20Performance%20report%20%20-%20October%20-</w:t>
        </w:r>
        <w:r>
          <w:rPr>
            <w:rStyle w:val="Hyperlink"/>
          </w:rPr>
          <w:t>%20December%202019.pdf</w:t>
        </w:r>
      </w:hyperlink>
      <w:r>
        <w:t xml:space="preserve"> (Accessed on: 03/02/2020)</w:t>
      </w:r>
    </w:p>
    <w:p w14:paraId="744BF3A5" w14:textId="77777777" w:rsidR="00AB022D" w:rsidRPr="00060E4E" w:rsidRDefault="00AB022D" w:rsidP="00060E4E">
      <w:pPr>
        <w:ind w:left="360"/>
        <w:rPr>
          <w:sz w:val="20"/>
          <w:szCs w:val="20"/>
        </w:rPr>
      </w:pPr>
      <w:r w:rsidRPr="00060E4E">
        <w:rPr>
          <w:sz w:val="20"/>
          <w:szCs w:val="20"/>
        </w:rPr>
        <w:t xml:space="preserve">Dimmer, K. (2018) </w:t>
      </w:r>
      <w:r w:rsidRPr="00060E4E">
        <w:rPr>
          <w:i/>
          <w:iCs/>
          <w:sz w:val="20"/>
          <w:szCs w:val="20"/>
        </w:rPr>
        <w:t>South African Tourism holding Steady.</w:t>
      </w:r>
      <w:r w:rsidRPr="00060E4E">
        <w:rPr>
          <w:sz w:val="20"/>
          <w:szCs w:val="20"/>
        </w:rPr>
        <w:t xml:space="preserve"> [Online] Available at: </w:t>
      </w:r>
      <w:hyperlink r:id="rId49" w:history="1">
        <w:r>
          <w:rPr>
            <w:rStyle w:val="Hyperlink"/>
          </w:rPr>
          <w:t>https://www.un.org/africarenewal/magazine/april-2018-july-2018/south-african-tourism-holding-steady</w:t>
        </w:r>
      </w:hyperlink>
      <w:r w:rsidRPr="00060E4E">
        <w:rPr>
          <w:sz w:val="20"/>
          <w:szCs w:val="20"/>
        </w:rPr>
        <w:t xml:space="preserve"> (Accessed on: 08/05/2020)</w:t>
      </w:r>
    </w:p>
    <w:p w14:paraId="20CEEC2B" w14:textId="77777777" w:rsidR="00AB022D" w:rsidRDefault="00AB022D" w:rsidP="00060E4E">
      <w:pPr>
        <w:ind w:left="360"/>
      </w:pPr>
      <w:r>
        <w:t xml:space="preserve">Dixon, L. (2018) </w:t>
      </w:r>
      <w:r w:rsidRPr="00060E4E">
        <w:rPr>
          <w:i/>
          <w:iCs/>
        </w:rPr>
        <w:t>The Best Time to Visit Europe.</w:t>
      </w:r>
      <w:r>
        <w:t xml:space="preserve"> [Online] Available at: </w:t>
      </w:r>
      <w:hyperlink r:id="rId50" w:history="1">
        <w:r>
          <w:rPr>
            <w:rStyle w:val="Hyperlink"/>
          </w:rPr>
          <w:t>http://www.photodestination.co.za/south-africa-weather.html</w:t>
        </w:r>
      </w:hyperlink>
      <w:r>
        <w:t xml:space="preserve"> (Accessed on:03/05/2020)</w:t>
      </w:r>
    </w:p>
    <w:p w14:paraId="3D46DE66" w14:textId="77777777" w:rsidR="00AB022D" w:rsidRPr="00060E4E" w:rsidRDefault="00AB022D" w:rsidP="00060E4E">
      <w:pPr>
        <w:ind w:left="360"/>
        <w:rPr>
          <w:sz w:val="18"/>
          <w:szCs w:val="18"/>
        </w:rPr>
      </w:pPr>
      <w:r w:rsidRPr="00060E4E">
        <w:rPr>
          <w:sz w:val="20"/>
          <w:szCs w:val="20"/>
        </w:rPr>
        <w:t xml:space="preserve">Felter, C. (2015) </w:t>
      </w:r>
      <w:r w:rsidRPr="00060E4E">
        <w:rPr>
          <w:i/>
          <w:iCs/>
          <w:sz w:val="20"/>
          <w:szCs w:val="20"/>
        </w:rPr>
        <w:t xml:space="preserve">Why does South Africa have so many Languages? </w:t>
      </w:r>
      <w:r w:rsidRPr="00060E4E">
        <w:rPr>
          <w:sz w:val="18"/>
          <w:szCs w:val="18"/>
        </w:rPr>
        <w:t xml:space="preserve">[Online] Available at: </w:t>
      </w:r>
      <w:hyperlink r:id="rId51" w:history="1">
        <w:r>
          <w:rPr>
            <w:rStyle w:val="Hyperlink"/>
          </w:rPr>
          <w:t>https://www.csmonitor.com/Science/Science-Notebook/2015/0421/Why-does-Africa-have-so-many-languages</w:t>
        </w:r>
      </w:hyperlink>
      <w:r w:rsidRPr="00060E4E">
        <w:rPr>
          <w:sz w:val="18"/>
          <w:szCs w:val="18"/>
        </w:rPr>
        <w:t xml:space="preserve"> (Accessed on: 01/05/2020)</w:t>
      </w:r>
    </w:p>
    <w:p w14:paraId="62CED268" w14:textId="77777777" w:rsidR="00AB022D" w:rsidRDefault="00AB022D" w:rsidP="00060E4E">
      <w:pPr>
        <w:ind w:left="360"/>
      </w:pPr>
      <w:r>
        <w:t xml:space="preserve">GOV.SA-1. (2020) </w:t>
      </w:r>
      <w:r w:rsidRPr="00060E4E">
        <w:rPr>
          <w:i/>
          <w:iCs/>
        </w:rPr>
        <w:t>Lets Grow South Africa Together.</w:t>
      </w:r>
      <w:r>
        <w:t xml:space="preserve"> [Online] Available at: </w:t>
      </w:r>
      <w:hyperlink r:id="rId52" w:anchor="ocean" w:history="1">
        <w:r>
          <w:rPr>
            <w:rStyle w:val="Hyperlink"/>
          </w:rPr>
          <w:t>https://www.gov.za/about-sa/geography-and-climate#ocean</w:t>
        </w:r>
      </w:hyperlink>
      <w:r>
        <w:t xml:space="preserve">  (Accessed on:24/04/2020).</w:t>
      </w:r>
    </w:p>
    <w:p w14:paraId="336ADA71" w14:textId="77777777" w:rsidR="00AB022D" w:rsidRDefault="00AB022D" w:rsidP="00060E4E">
      <w:pPr>
        <w:ind w:left="360"/>
      </w:pPr>
      <w:r>
        <w:t xml:space="preserve">GOV.SA-2. (2020) </w:t>
      </w:r>
      <w:r w:rsidRPr="00060E4E">
        <w:rPr>
          <w:i/>
          <w:iCs/>
        </w:rPr>
        <w:t>About SA: History.</w:t>
      </w:r>
      <w:r>
        <w:t xml:space="preserve"> [Online] Available at: </w:t>
      </w:r>
      <w:hyperlink r:id="rId53" w:history="1">
        <w:r>
          <w:rPr>
            <w:rStyle w:val="Hyperlink"/>
          </w:rPr>
          <w:t>https://www.gov.za/about-sa/history</w:t>
        </w:r>
      </w:hyperlink>
      <w:r>
        <w:t xml:space="preserve"> (Accessed on: 03/05/2020)</w:t>
      </w:r>
    </w:p>
    <w:p w14:paraId="254AE1CA" w14:textId="77777777" w:rsidR="00AB022D" w:rsidRPr="00060E4E" w:rsidRDefault="00AB022D" w:rsidP="00060E4E">
      <w:pPr>
        <w:ind w:left="360"/>
        <w:rPr>
          <w:sz w:val="20"/>
          <w:szCs w:val="20"/>
        </w:rPr>
      </w:pPr>
      <w:r w:rsidRPr="00060E4E">
        <w:rPr>
          <w:sz w:val="20"/>
          <w:szCs w:val="20"/>
        </w:rPr>
        <w:t xml:space="preserve">GOV.UK. (2020) </w:t>
      </w:r>
      <w:r w:rsidRPr="00060E4E">
        <w:rPr>
          <w:i/>
          <w:iCs/>
          <w:sz w:val="20"/>
          <w:szCs w:val="20"/>
        </w:rPr>
        <w:t xml:space="preserve">Foreign Travel Advise: South Africa. </w:t>
      </w:r>
      <w:r w:rsidRPr="00060E4E">
        <w:rPr>
          <w:sz w:val="20"/>
          <w:szCs w:val="20"/>
        </w:rPr>
        <w:t xml:space="preserve">[Online] Available at: </w:t>
      </w:r>
      <w:hyperlink r:id="rId54" w:history="1">
        <w:r>
          <w:rPr>
            <w:rStyle w:val="Hyperlink"/>
          </w:rPr>
          <w:t>https://www.gov.uk/foreign-travel-advice/south-africa/safety-and-security</w:t>
        </w:r>
      </w:hyperlink>
      <w:r w:rsidRPr="00060E4E">
        <w:rPr>
          <w:sz w:val="20"/>
          <w:szCs w:val="20"/>
        </w:rPr>
        <w:t xml:space="preserve"> (Accessed on: 08/05/2020)</w:t>
      </w:r>
    </w:p>
    <w:p w14:paraId="44C4D9D3" w14:textId="77777777" w:rsidR="00AB022D" w:rsidRDefault="00AB022D" w:rsidP="00060E4E">
      <w:pPr>
        <w:ind w:left="360"/>
      </w:pPr>
      <w:r>
        <w:t xml:space="preserve">Griffin, S. (2014) </w:t>
      </w:r>
      <w:r w:rsidRPr="00060E4E">
        <w:rPr>
          <w:i/>
          <w:iCs/>
        </w:rPr>
        <w:t>Durban—10 Reasons to see South Africa’s best-kept city secret.</w:t>
      </w:r>
      <w:r>
        <w:t xml:space="preserve"> [Online] Available at: </w:t>
      </w:r>
      <w:hyperlink r:id="rId55" w:history="1">
        <w:r>
          <w:rPr>
            <w:rStyle w:val="Hyperlink"/>
          </w:rPr>
          <w:t>https://edition.cnn.com/travel/articl</w:t>
        </w:r>
        <w:r>
          <w:rPr>
            <w:rStyle w:val="Hyperlink"/>
          </w:rPr>
          <w:lastRenderedPageBreak/>
          <w:t>e/durban-south-africa/index.html</w:t>
        </w:r>
      </w:hyperlink>
      <w:r>
        <w:t xml:space="preserve"> (Accessed on:02/05/2020)</w:t>
      </w:r>
    </w:p>
    <w:p w14:paraId="4EE54C84" w14:textId="77777777" w:rsidR="00AB022D" w:rsidRDefault="00AB022D" w:rsidP="00060E4E">
      <w:pPr>
        <w:tabs>
          <w:tab w:val="left" w:pos="6427"/>
        </w:tabs>
        <w:ind w:left="360"/>
      </w:pPr>
      <w:proofErr w:type="spellStart"/>
      <w:r>
        <w:t>Grundlingh</w:t>
      </w:r>
      <w:proofErr w:type="spellEnd"/>
      <w:r>
        <w:t xml:space="preserve">, A. (2009) </w:t>
      </w:r>
      <w:r w:rsidRPr="00060E4E">
        <w:rPr>
          <w:i/>
          <w:iCs/>
        </w:rPr>
        <w:t xml:space="preserve">Revisiting the ‘Old’ South Africa: Excursions into South Africa’s Tourist History under Apartheid, 1948-1990. </w:t>
      </w:r>
      <w:r>
        <w:t xml:space="preserve">[Online] Available at: </w:t>
      </w:r>
      <w:hyperlink r:id="rId56" w:history="1">
        <w:r>
          <w:rPr>
            <w:rStyle w:val="Hyperlink"/>
          </w:rPr>
          <w:t>https://www.tandfonline.com/doi/abs/10.1080/02582470609464967</w:t>
        </w:r>
      </w:hyperlink>
      <w:r>
        <w:t xml:space="preserve"> (Accessed on: 08/05/2020)</w:t>
      </w:r>
    </w:p>
    <w:p w14:paraId="4DB54E20" w14:textId="77777777" w:rsidR="00AB022D" w:rsidRDefault="00AB022D" w:rsidP="00060E4E">
      <w:pPr>
        <w:ind w:left="360"/>
      </w:pPr>
      <w:r w:rsidRPr="00060E4E">
        <w:rPr>
          <w:sz w:val="18"/>
          <w:szCs w:val="18"/>
        </w:rPr>
        <w:t xml:space="preserve">Hastings, K., Wilbanks, C. (2019) </w:t>
      </w:r>
      <w:r w:rsidRPr="00060E4E">
        <w:rPr>
          <w:i/>
          <w:iCs/>
          <w:sz w:val="18"/>
          <w:szCs w:val="18"/>
        </w:rPr>
        <w:t>12 Top-Rated Tourist Attractions in KwaZulu-Natal.</w:t>
      </w:r>
      <w:r w:rsidRPr="00060E4E">
        <w:rPr>
          <w:sz w:val="18"/>
          <w:szCs w:val="18"/>
        </w:rPr>
        <w:t xml:space="preserve"> [Online] Available at: </w:t>
      </w:r>
      <w:hyperlink r:id="rId57" w:history="1">
        <w:r>
          <w:rPr>
            <w:rStyle w:val="Hyperlink"/>
          </w:rPr>
          <w:t>https://www.planetware.com/tourist-attractions-/kwazulu-natal-saf-kz-kz.htm</w:t>
        </w:r>
      </w:hyperlink>
      <w:r>
        <w:t xml:space="preserve"> (Accessed on: 02/05/2020)</w:t>
      </w:r>
    </w:p>
    <w:p w14:paraId="3F830A3A" w14:textId="77777777" w:rsidR="00AB022D" w:rsidRPr="000827E1" w:rsidRDefault="00AB022D" w:rsidP="00060E4E">
      <w:pPr>
        <w:ind w:left="360"/>
      </w:pPr>
      <w:proofErr w:type="spellStart"/>
      <w:r>
        <w:t>Hohnholz</w:t>
      </w:r>
      <w:proofErr w:type="spellEnd"/>
      <w:r>
        <w:t xml:space="preserve">, L. (ND) </w:t>
      </w:r>
      <w:r w:rsidRPr="00060E4E">
        <w:rPr>
          <w:i/>
          <w:iCs/>
        </w:rPr>
        <w:t>Challenges and Opportunities face South Africa’s tourism industry.</w:t>
      </w:r>
      <w:r>
        <w:t xml:space="preserve"> [Online] Available at: </w:t>
      </w:r>
      <w:hyperlink r:id="rId58" w:history="1">
        <w:r>
          <w:rPr>
            <w:rStyle w:val="Hyperlink"/>
          </w:rPr>
          <w:t>https://www.eturbonews.com/76146/challenges-and-opportunities-face-south-africa-s-tourism-industr/</w:t>
        </w:r>
      </w:hyperlink>
      <w:r>
        <w:t xml:space="preserve"> (Accessed on: 03/05/2020)</w:t>
      </w:r>
    </w:p>
    <w:p w14:paraId="212C1C6D" w14:textId="77777777" w:rsidR="00AB022D" w:rsidRPr="007C2129" w:rsidRDefault="00AB022D" w:rsidP="00060E4E">
      <w:pPr>
        <w:ind w:left="360"/>
      </w:pPr>
      <w:r>
        <w:t xml:space="preserve">Hossain, F. (2019) </w:t>
      </w:r>
      <w:r w:rsidRPr="00060E4E">
        <w:rPr>
          <w:i/>
          <w:iCs/>
        </w:rPr>
        <w:t xml:space="preserve">Sustainable Development for Mass </w:t>
      </w:r>
      <w:proofErr w:type="spellStart"/>
      <w:r w:rsidRPr="00060E4E">
        <w:rPr>
          <w:i/>
          <w:iCs/>
        </w:rPr>
        <w:t>Urbanisation</w:t>
      </w:r>
      <w:proofErr w:type="spellEnd"/>
      <w:r w:rsidRPr="00060E4E">
        <w:rPr>
          <w:i/>
          <w:iCs/>
        </w:rPr>
        <w:t xml:space="preserve">. </w:t>
      </w:r>
      <w:r>
        <w:t xml:space="preserve">Amsterdam: Elsevier. [Online] Available at: </w:t>
      </w:r>
      <w:hyperlink r:id="rId59" w:history="1">
        <w:r>
          <w:rPr>
            <w:rStyle w:val="Hyperlink"/>
          </w:rPr>
          <w:t>https://www.sciencedirect.com/book/9780128176900/sustainable-development-for-mass-urbanization</w:t>
        </w:r>
      </w:hyperlink>
      <w:r>
        <w:t xml:space="preserve"> (Accessed on: 03/05/2020)</w:t>
      </w:r>
    </w:p>
    <w:p w14:paraId="344B54C5" w14:textId="77777777" w:rsidR="00AB022D" w:rsidRPr="00060E4E" w:rsidRDefault="00AB022D" w:rsidP="00060E4E">
      <w:pPr>
        <w:ind w:left="360"/>
        <w:rPr>
          <w:sz w:val="20"/>
          <w:szCs w:val="20"/>
        </w:rPr>
      </w:pPr>
      <w:proofErr w:type="spellStart"/>
      <w:r w:rsidRPr="00060E4E">
        <w:rPr>
          <w:sz w:val="20"/>
          <w:szCs w:val="20"/>
        </w:rPr>
        <w:t>Knoema</w:t>
      </w:r>
      <w:proofErr w:type="spellEnd"/>
      <w:r w:rsidRPr="00060E4E">
        <w:rPr>
          <w:sz w:val="20"/>
          <w:szCs w:val="20"/>
        </w:rPr>
        <w:t xml:space="preserve">. (2018) </w:t>
      </w:r>
      <w:r w:rsidRPr="00060E4E">
        <w:rPr>
          <w:i/>
          <w:iCs/>
          <w:sz w:val="20"/>
          <w:szCs w:val="20"/>
        </w:rPr>
        <w:t xml:space="preserve">Kenya- Contribution of travel and tourism to GDP as a share of GDP. </w:t>
      </w:r>
      <w:r w:rsidRPr="00060E4E">
        <w:rPr>
          <w:sz w:val="20"/>
          <w:szCs w:val="20"/>
        </w:rPr>
        <w:t xml:space="preserve">[Online] Available at: </w:t>
      </w:r>
      <w:hyperlink r:id="rId60" w:history="1">
        <w:r>
          <w:rPr>
            <w:rStyle w:val="Hyperlink"/>
          </w:rPr>
          <w:t>https://knoema.com/atlas/Kenya/topics/Tourism/Travel-and-Tourism-Total-Contribution-to-GDP/Contribution-of-travel-and-</w:t>
        </w:r>
        <w:r>
          <w:rPr>
            <w:rStyle w:val="Hyperlink"/>
          </w:rPr>
          <w:t>tourism-to-GDP-percent-of-GDP</w:t>
        </w:r>
      </w:hyperlink>
      <w:r w:rsidRPr="00060E4E">
        <w:rPr>
          <w:sz w:val="20"/>
          <w:szCs w:val="20"/>
        </w:rPr>
        <w:t xml:space="preserve"> (Accessed on: 08/05/2020)</w:t>
      </w:r>
    </w:p>
    <w:p w14:paraId="48FFD4DE" w14:textId="77777777" w:rsidR="00AB022D" w:rsidRPr="00060E4E" w:rsidRDefault="00AB022D" w:rsidP="00060E4E">
      <w:pPr>
        <w:ind w:left="360"/>
        <w:rPr>
          <w:sz w:val="20"/>
          <w:szCs w:val="20"/>
        </w:rPr>
      </w:pPr>
      <w:proofErr w:type="spellStart"/>
      <w:r w:rsidRPr="00060E4E">
        <w:rPr>
          <w:sz w:val="20"/>
          <w:szCs w:val="20"/>
        </w:rPr>
        <w:t>Kriek</w:t>
      </w:r>
      <w:proofErr w:type="spellEnd"/>
      <w:r w:rsidRPr="00060E4E">
        <w:rPr>
          <w:sz w:val="20"/>
          <w:szCs w:val="20"/>
        </w:rPr>
        <w:t xml:space="preserve">, J. (2020) </w:t>
      </w:r>
      <w:r w:rsidRPr="00060E4E">
        <w:rPr>
          <w:i/>
          <w:iCs/>
          <w:sz w:val="20"/>
          <w:szCs w:val="20"/>
        </w:rPr>
        <w:t xml:space="preserve">Developing Wildlife Tourism as part of a Sustainable Wildlife Industry. </w:t>
      </w:r>
      <w:r w:rsidRPr="00060E4E">
        <w:rPr>
          <w:sz w:val="20"/>
          <w:szCs w:val="20"/>
        </w:rPr>
        <w:t xml:space="preserve">[Online] Available at: </w:t>
      </w:r>
      <w:hyperlink r:id="rId61" w:history="1">
        <w:r>
          <w:rPr>
            <w:rStyle w:val="Hyperlink"/>
          </w:rPr>
          <w:t>https://www.wrsa.co.za/wp-content/uploads/2017/11/Developing-wildlife-tourism-2017.pdf</w:t>
        </w:r>
      </w:hyperlink>
      <w:r w:rsidRPr="00060E4E">
        <w:rPr>
          <w:sz w:val="20"/>
          <w:szCs w:val="20"/>
        </w:rPr>
        <w:t xml:space="preserve"> (Accessed on: 08/05/2020)</w:t>
      </w:r>
    </w:p>
    <w:p w14:paraId="1996378C" w14:textId="77777777" w:rsidR="00AB022D" w:rsidRDefault="00AB022D" w:rsidP="00060E4E">
      <w:pPr>
        <w:ind w:left="360"/>
      </w:pPr>
      <w:r>
        <w:t xml:space="preserve">Krige, N. (2019) </w:t>
      </w:r>
      <w:r w:rsidRPr="00060E4E">
        <w:rPr>
          <w:i/>
          <w:iCs/>
        </w:rPr>
        <w:t xml:space="preserve">Fast food drives growth in food and beverage sector. </w:t>
      </w:r>
      <w:r>
        <w:t xml:space="preserve">[Online] Available at: </w:t>
      </w:r>
      <w:hyperlink r:id="rId62" w:history="1">
        <w:r>
          <w:rPr>
            <w:rStyle w:val="Hyperlink"/>
          </w:rPr>
          <w:t>https://www.thesouthafrican.com/news/fast-food-drives-growth-in-food-and-beverage-sector/</w:t>
        </w:r>
      </w:hyperlink>
      <w:r>
        <w:t xml:space="preserve"> (Accessed on: 03/05/2020)</w:t>
      </w:r>
    </w:p>
    <w:p w14:paraId="32DDA2BE" w14:textId="77777777" w:rsidR="00AB022D" w:rsidRDefault="00AB022D" w:rsidP="00060E4E">
      <w:pPr>
        <w:ind w:left="360"/>
      </w:pPr>
      <w:r>
        <w:t xml:space="preserve">Lonely Planet. (2020) </w:t>
      </w:r>
      <w:r w:rsidRPr="00060E4E">
        <w:rPr>
          <w:i/>
          <w:iCs/>
        </w:rPr>
        <w:t>Getting Around.</w:t>
      </w:r>
      <w:r>
        <w:t xml:space="preserve"> [Online] Available at: </w:t>
      </w:r>
      <w:hyperlink r:id="rId63" w:history="1">
        <w:r>
          <w:rPr>
            <w:rStyle w:val="Hyperlink"/>
          </w:rPr>
          <w:t>https://www.lonelyplanet.com/south-africa/practical-information/transport/getting-around/a/nar/f78ccb51-927a-47b9-877e-fee58689beff/355611</w:t>
        </w:r>
      </w:hyperlink>
      <w:r>
        <w:t xml:space="preserve"> (Accessed on: 07/05/2020)</w:t>
      </w:r>
    </w:p>
    <w:p w14:paraId="7BB9254B" w14:textId="77777777" w:rsidR="00AB022D" w:rsidRPr="00060E4E" w:rsidRDefault="00AB022D" w:rsidP="00060E4E">
      <w:pPr>
        <w:ind w:left="360"/>
        <w:rPr>
          <w:sz w:val="20"/>
          <w:szCs w:val="20"/>
        </w:rPr>
      </w:pPr>
      <w:r w:rsidRPr="00060E4E">
        <w:rPr>
          <w:sz w:val="20"/>
          <w:szCs w:val="20"/>
        </w:rPr>
        <w:t xml:space="preserve">McLeod, S. (2020) </w:t>
      </w:r>
      <w:r w:rsidRPr="00060E4E">
        <w:rPr>
          <w:i/>
          <w:iCs/>
          <w:sz w:val="20"/>
          <w:szCs w:val="20"/>
        </w:rPr>
        <w:t xml:space="preserve">Maslow’s Hierarchy of Needs. </w:t>
      </w:r>
      <w:r w:rsidRPr="00060E4E">
        <w:rPr>
          <w:sz w:val="20"/>
          <w:szCs w:val="20"/>
        </w:rPr>
        <w:t xml:space="preserve">[Online] Available at: </w:t>
      </w:r>
      <w:hyperlink r:id="rId64" w:history="1">
        <w:r>
          <w:rPr>
            <w:rStyle w:val="Hyperlink"/>
          </w:rPr>
          <w:t>https://www.simplypsychology.org/maslow.html</w:t>
        </w:r>
      </w:hyperlink>
      <w:r w:rsidRPr="00060E4E">
        <w:rPr>
          <w:sz w:val="20"/>
          <w:szCs w:val="20"/>
        </w:rPr>
        <w:t xml:space="preserve"> (Accessed on: 08/05/2020)</w:t>
      </w:r>
    </w:p>
    <w:p w14:paraId="08D89906" w14:textId="77777777" w:rsidR="00AB022D" w:rsidRDefault="00AB022D" w:rsidP="00060E4E">
      <w:pPr>
        <w:ind w:left="360"/>
      </w:pPr>
      <w:proofErr w:type="spellStart"/>
      <w:r>
        <w:t>Monama</w:t>
      </w:r>
      <w:proofErr w:type="spellEnd"/>
      <w:r>
        <w:t xml:space="preserve">, T. (2014) </w:t>
      </w:r>
      <w:r w:rsidRPr="00060E4E">
        <w:rPr>
          <w:i/>
          <w:iCs/>
        </w:rPr>
        <w:t xml:space="preserve">How SA commutes by percentage. </w:t>
      </w:r>
      <w:r>
        <w:t xml:space="preserve">[Online] Available at: </w:t>
      </w:r>
      <w:hyperlink r:id="rId65" w:history="1">
        <w:r>
          <w:rPr>
            <w:rStyle w:val="Hyperlink"/>
          </w:rPr>
          <w:t>https://www.iol.co.za/motoring/industry-news/how-sa-commutes-by-percentage-1721717</w:t>
        </w:r>
      </w:hyperlink>
      <w:r>
        <w:t xml:space="preserve"> (Accessed on: 07/05/2020)</w:t>
      </w:r>
    </w:p>
    <w:p w14:paraId="78732882" w14:textId="77777777" w:rsidR="00AB022D" w:rsidRDefault="00AB022D" w:rsidP="00060E4E">
      <w:pPr>
        <w:ind w:left="360"/>
      </w:pPr>
      <w:r>
        <w:t xml:space="preserve">Moore, A., Blenkinsop, T., Cotterill, F. (2009) </w:t>
      </w:r>
      <w:r w:rsidRPr="00060E4E">
        <w:rPr>
          <w:i/>
          <w:iCs/>
        </w:rPr>
        <w:t xml:space="preserve">South African Topography and Erosion History: Plumes or Plate Tectonics? </w:t>
      </w:r>
      <w:r>
        <w:t xml:space="preserve">[Online] Available at: </w:t>
      </w:r>
      <w:hyperlink r:id="rId66" w:history="1">
        <w:r>
          <w:rPr>
            <w:rStyle w:val="Hyperlink"/>
          </w:rPr>
          <w:t>http://www.mantleplumes.org/AfricaTopo.html</w:t>
        </w:r>
      </w:hyperlink>
      <w:r>
        <w:t xml:space="preserve"> (Accessed on: 30/04/2020).</w:t>
      </w:r>
    </w:p>
    <w:p w14:paraId="74E5FF4E" w14:textId="77777777" w:rsidR="00AB022D" w:rsidRDefault="00AB022D" w:rsidP="00060E4E">
      <w:pPr>
        <w:ind w:left="360"/>
      </w:pPr>
      <w:r>
        <w:t xml:space="preserve">New 7 Wonders. (2020) </w:t>
      </w:r>
      <w:r w:rsidRPr="00060E4E">
        <w:rPr>
          <w:i/>
          <w:iCs/>
        </w:rPr>
        <w:t>Table Mountain</w:t>
      </w:r>
      <w:r>
        <w:t xml:space="preserve">. [Online] Available at: </w:t>
      </w:r>
      <w:hyperlink r:id="rId67" w:anchor="about" w:history="1">
        <w:r>
          <w:rPr>
            <w:rStyle w:val="Hyperlink"/>
          </w:rPr>
          <w:t>https://nature.new7wonders.com/wonders/table-mountain-south-africa/#about</w:t>
        </w:r>
      </w:hyperlink>
      <w:r>
        <w:t xml:space="preserve"> (Accessed on: 02/05/2020)</w:t>
      </w:r>
    </w:p>
    <w:p w14:paraId="36804BBF" w14:textId="77777777" w:rsidR="00AB022D" w:rsidRDefault="00AB022D" w:rsidP="00060E4E">
      <w:pPr>
        <w:ind w:left="360"/>
        <w:rPr>
          <w:sz w:val="18"/>
          <w:szCs w:val="18"/>
        </w:rPr>
      </w:pPr>
      <w:r>
        <w:rPr>
          <w:sz w:val="18"/>
          <w:szCs w:val="18"/>
        </w:rPr>
        <w:t xml:space="preserve">OSAC. (2020) </w:t>
      </w:r>
      <w:r>
        <w:rPr>
          <w:i/>
          <w:iCs/>
          <w:sz w:val="18"/>
          <w:szCs w:val="18"/>
        </w:rPr>
        <w:t xml:space="preserve">South Africa 2020 Crime and Safety Reports. </w:t>
      </w:r>
      <w:r>
        <w:rPr>
          <w:sz w:val="18"/>
          <w:szCs w:val="18"/>
        </w:rPr>
        <w:t xml:space="preserve">[Online] Available at: </w:t>
      </w:r>
      <w:hyperlink r:id="rId68" w:history="1">
        <w:r>
          <w:rPr>
            <w:rStyle w:val="Hyperlink"/>
          </w:rPr>
          <w:t>https://www.osac.gov/Content/Report/63e37d80-c040-462d-a868-181c51cf7188</w:t>
        </w:r>
      </w:hyperlink>
      <w:r>
        <w:t xml:space="preserve"> (Accessed on: 13/05/2020)</w:t>
      </w:r>
      <w:r>
        <w:rPr>
          <w:sz w:val="18"/>
          <w:szCs w:val="18"/>
        </w:rPr>
        <w:t xml:space="preserve"> </w:t>
      </w:r>
    </w:p>
    <w:p w14:paraId="72E6B454" w14:textId="77777777" w:rsidR="00AB022D" w:rsidRDefault="00AB022D" w:rsidP="00060E4E">
      <w:pPr>
        <w:ind w:left="360"/>
      </w:pPr>
      <w:r w:rsidRPr="00DA3B6B">
        <w:t>Rutherford, M.C</w:t>
      </w:r>
      <w:r>
        <w:t>.,</w:t>
      </w:r>
      <w:r w:rsidRPr="00DA3B6B">
        <w:t xml:space="preserve"> </w:t>
      </w:r>
      <w:proofErr w:type="spellStart"/>
      <w:r w:rsidRPr="00DA3B6B">
        <w:t>Mucina</w:t>
      </w:r>
      <w:proofErr w:type="spellEnd"/>
      <w:r w:rsidRPr="00DA3B6B">
        <w:t>, L</w:t>
      </w:r>
      <w:r>
        <w:t>.,</w:t>
      </w:r>
      <w:r w:rsidRPr="00DA3B6B">
        <w:t xml:space="preserve"> Powrie, L. (2006). </w:t>
      </w:r>
      <w:r w:rsidRPr="00060E4E">
        <w:rPr>
          <w:i/>
          <w:iCs/>
        </w:rPr>
        <w:t xml:space="preserve">Biomes and bioregions of Southern Africa. </w:t>
      </w:r>
      <w:r>
        <w:t>[Online] Available at:</w:t>
      </w:r>
      <w:r w:rsidRPr="00DA3B6B">
        <w:t xml:space="preserve"> </w:t>
      </w:r>
      <w:hyperlink r:id="rId69" w:history="1">
        <w:r>
          <w:rPr>
            <w:rStyle w:val="Hyperlink"/>
          </w:rPr>
          <w:t>https://www.researchgate.net/publication/236982065_Biomes_and_bioregions_of_Southern_Africa</w:t>
        </w:r>
      </w:hyperlink>
      <w:r>
        <w:t xml:space="preserve"> (Accessed on 30/04/2020)</w:t>
      </w:r>
    </w:p>
    <w:p w14:paraId="17A0E178" w14:textId="77777777" w:rsidR="00AB022D" w:rsidRDefault="00AB022D" w:rsidP="00060E4E">
      <w:pPr>
        <w:ind w:left="360"/>
      </w:pPr>
      <w:r>
        <w:t xml:space="preserve">Ryu, S. (ND) </w:t>
      </w:r>
      <w:r w:rsidRPr="00060E4E">
        <w:rPr>
          <w:i/>
          <w:iCs/>
        </w:rPr>
        <w:t>Political Instability and its effects on Tourism</w:t>
      </w:r>
      <w:r>
        <w:t xml:space="preserve">. [Online] Available at: </w:t>
      </w:r>
      <w:hyperlink r:id="rId70" w:history="1">
        <w:r>
          <w:rPr>
            <w:rStyle w:val="Hyperlink"/>
          </w:rPr>
          <w:t>file:///C:/Users/molly/Downloads/Ms.%20Sarah%20Ryu.pdf</w:t>
        </w:r>
      </w:hyperlink>
      <w:r>
        <w:t xml:space="preserve"> (Accessed on: 03/05/2020)</w:t>
      </w:r>
    </w:p>
    <w:p w14:paraId="11F68240" w14:textId="77777777" w:rsidR="00AB022D" w:rsidRDefault="00AB022D" w:rsidP="00060E4E">
      <w:pPr>
        <w:ind w:left="360"/>
      </w:pPr>
      <w:r>
        <w:t>SAHO. (2020)</w:t>
      </w:r>
      <w:r w:rsidRPr="00060E4E">
        <w:rPr>
          <w:i/>
          <w:iCs/>
        </w:rPr>
        <w:t xml:space="preserve"> Defining Culture, Heritage, and Identity.</w:t>
      </w:r>
      <w:r>
        <w:t xml:space="preserve"> [Online] Available at: </w:t>
      </w:r>
      <w:hyperlink r:id="rId71" w:history="1">
        <w:r>
          <w:rPr>
            <w:rStyle w:val="Hyperlink"/>
          </w:rPr>
          <w:t>https://www.gov.za/about-sa/history</w:t>
        </w:r>
      </w:hyperlink>
      <w:r>
        <w:t xml:space="preserve"> (Accessed on: 03/05/2020)</w:t>
      </w:r>
    </w:p>
    <w:p w14:paraId="38EF99EE" w14:textId="77777777" w:rsidR="00AB022D" w:rsidRPr="003D26B3" w:rsidRDefault="00AB022D" w:rsidP="00B14719">
      <w:pPr>
        <w:ind w:left="360"/>
        <w:rPr>
          <w:sz w:val="18"/>
          <w:szCs w:val="18"/>
        </w:rPr>
      </w:pPr>
      <w:r>
        <w:t xml:space="preserve">SANBI. (2020) </w:t>
      </w:r>
      <w:r>
        <w:rPr>
          <w:i/>
          <w:iCs/>
        </w:rPr>
        <w:t>Vegetation of South Africa.</w:t>
      </w:r>
      <w:r>
        <w:t xml:space="preserve"> [Online] Available at: </w:t>
      </w:r>
      <w:hyperlink r:id="rId72" w:history="1">
        <w:r>
          <w:rPr>
            <w:rStyle w:val="Hyperlink"/>
          </w:rPr>
          <w:t>http://pza.sanbi.org/vegetation/fynbos-biome</w:t>
        </w:r>
      </w:hyperlink>
      <w:r>
        <w:t xml:space="preserve"> (Accessed on: 13/05/2020)</w:t>
      </w:r>
    </w:p>
    <w:p w14:paraId="5AF120A4" w14:textId="77777777" w:rsidR="00AB022D" w:rsidRPr="00060E4E" w:rsidRDefault="00AB022D" w:rsidP="00060E4E">
      <w:pPr>
        <w:ind w:left="360"/>
        <w:rPr>
          <w:sz w:val="20"/>
          <w:szCs w:val="20"/>
        </w:rPr>
      </w:pPr>
      <w:r w:rsidRPr="00060E4E">
        <w:rPr>
          <w:sz w:val="20"/>
          <w:szCs w:val="20"/>
        </w:rPr>
        <w:t xml:space="preserve">SA-V. (2020) </w:t>
      </w:r>
      <w:r w:rsidRPr="00060E4E">
        <w:rPr>
          <w:i/>
          <w:iCs/>
          <w:sz w:val="20"/>
          <w:szCs w:val="20"/>
        </w:rPr>
        <w:t xml:space="preserve">Game Reserves and National Parks. </w:t>
      </w:r>
      <w:r w:rsidRPr="00060E4E">
        <w:rPr>
          <w:sz w:val="20"/>
          <w:szCs w:val="20"/>
        </w:rPr>
        <w:t>[Online] Available at:</w:t>
      </w:r>
      <w:r w:rsidRPr="005C0E49">
        <w:t xml:space="preserve"> </w:t>
      </w:r>
      <w:hyperlink r:id="rId73" w:history="1">
        <w:r>
          <w:rPr>
            <w:rStyle w:val="Hyperlink"/>
          </w:rPr>
          <w:t>https://www.sa-venues.com/game_lodges_nationwide_south_afr.htm</w:t>
        </w:r>
      </w:hyperlink>
      <w:r w:rsidRPr="00060E4E">
        <w:rPr>
          <w:sz w:val="20"/>
          <w:szCs w:val="20"/>
        </w:rPr>
        <w:t xml:space="preserve"> (Accessed on:08/05/2020)</w:t>
      </w:r>
    </w:p>
    <w:p w14:paraId="6F7E23F8" w14:textId="6B1AF4F3" w:rsidR="00AB022D" w:rsidRDefault="00AB022D" w:rsidP="00060E4E">
      <w:pPr>
        <w:ind w:left="360"/>
      </w:pPr>
      <w:r>
        <w:t xml:space="preserve">Shaw, G., </w:t>
      </w:r>
      <w:proofErr w:type="spellStart"/>
      <w:r>
        <w:t>Saayman</w:t>
      </w:r>
      <w:proofErr w:type="spellEnd"/>
      <w:r>
        <w:t xml:space="preserve">, M., </w:t>
      </w:r>
      <w:proofErr w:type="spellStart"/>
      <w:r>
        <w:t>Saayman</w:t>
      </w:r>
      <w:proofErr w:type="spellEnd"/>
      <w:r>
        <w:t xml:space="preserve">, A. (2012) </w:t>
      </w:r>
      <w:r w:rsidRPr="00060E4E">
        <w:rPr>
          <w:i/>
          <w:iCs/>
        </w:rPr>
        <w:t xml:space="preserve">Identifying the risks facing the South African tourism industry. </w:t>
      </w:r>
      <w:r>
        <w:t xml:space="preserve">[Online] Available at: </w:t>
      </w:r>
      <w:hyperlink r:id="rId74" w:history="1">
        <w:r>
          <w:rPr>
            <w:rStyle w:val="Hyperlink"/>
          </w:rPr>
          <w:t>http://www.scielo.org.za/scielo.php?script=sci_arttext&amp;pid=S2222-34362012000200005</w:t>
        </w:r>
      </w:hyperlink>
      <w:r>
        <w:t xml:space="preserve"> (Accessed on:03/05/2020)</w:t>
      </w:r>
    </w:p>
    <w:p w14:paraId="043403FE" w14:textId="630EABE8" w:rsidR="00823B07" w:rsidRPr="00250E25" w:rsidRDefault="00823B07" w:rsidP="00060E4E">
      <w:pPr>
        <w:ind w:left="360"/>
      </w:pPr>
      <w:r>
        <w:t xml:space="preserve">South Africa. (2020) </w:t>
      </w:r>
      <w:r w:rsidR="00250E25">
        <w:rPr>
          <w:i/>
          <w:iCs/>
        </w:rPr>
        <w:t xml:space="preserve">Our Commitment. </w:t>
      </w:r>
      <w:r w:rsidR="00250E25">
        <w:t xml:space="preserve">[Online] Available at: </w:t>
      </w:r>
      <w:hyperlink r:id="rId75" w:history="1">
        <w:r w:rsidR="00250E25">
          <w:rPr>
            <w:rStyle w:val="Hyperlink"/>
          </w:rPr>
          <w:t>https://www.southafrica.net/gl/en/corporate</w:t>
        </w:r>
      </w:hyperlink>
      <w:r w:rsidR="00250E25">
        <w:t xml:space="preserve"> (Accessed on: 13/05/2020)</w:t>
      </w:r>
    </w:p>
    <w:p w14:paraId="5536CC9D" w14:textId="77777777" w:rsidR="00AB022D" w:rsidRDefault="00AB022D" w:rsidP="00060E4E">
      <w:pPr>
        <w:ind w:left="360"/>
      </w:pPr>
      <w:r>
        <w:t xml:space="preserve">South African Market Insights. (2020) </w:t>
      </w:r>
      <w:r w:rsidRPr="00060E4E">
        <w:rPr>
          <w:i/>
          <w:iCs/>
        </w:rPr>
        <w:t>South Africa’s Food and Beverages Sector.</w:t>
      </w:r>
      <w:r>
        <w:t xml:space="preserve"> [Online] Available at: </w:t>
      </w:r>
      <w:hyperlink r:id="rId76" w:history="1">
        <w:r>
          <w:rPr>
            <w:rStyle w:val="Hyperlink"/>
          </w:rPr>
          <w:t>https://www.southafricanmi.com/south-africas-food-and-beverages-sector.html</w:t>
        </w:r>
      </w:hyperlink>
      <w:r>
        <w:t xml:space="preserve"> (Accessed on: 03/05/2020)</w:t>
      </w:r>
    </w:p>
    <w:p w14:paraId="3254960D" w14:textId="77777777" w:rsidR="00AB022D" w:rsidRPr="00060E4E" w:rsidRDefault="00AB022D" w:rsidP="00060E4E">
      <w:pPr>
        <w:ind w:left="360"/>
        <w:rPr>
          <w:sz w:val="20"/>
          <w:szCs w:val="20"/>
        </w:rPr>
      </w:pPr>
      <w:r w:rsidRPr="00060E4E">
        <w:rPr>
          <w:sz w:val="20"/>
          <w:szCs w:val="20"/>
        </w:rPr>
        <w:t xml:space="preserve">Srinivas </w:t>
      </w:r>
      <w:proofErr w:type="spellStart"/>
      <w:r w:rsidRPr="00060E4E">
        <w:rPr>
          <w:sz w:val="20"/>
          <w:szCs w:val="20"/>
        </w:rPr>
        <w:t>Roa</w:t>
      </w:r>
      <w:proofErr w:type="spellEnd"/>
      <w:r w:rsidRPr="00060E4E">
        <w:rPr>
          <w:sz w:val="20"/>
          <w:szCs w:val="20"/>
        </w:rPr>
        <w:t xml:space="preserve">, P (2019) </w:t>
      </w:r>
      <w:r w:rsidRPr="00060E4E">
        <w:rPr>
          <w:i/>
          <w:iCs/>
          <w:sz w:val="20"/>
          <w:szCs w:val="20"/>
        </w:rPr>
        <w:t>The Role of English as a Global Language.</w:t>
      </w:r>
      <w:r w:rsidRPr="00060E4E">
        <w:rPr>
          <w:sz w:val="20"/>
          <w:szCs w:val="20"/>
        </w:rPr>
        <w:t xml:space="preserve"> [Online] Available at: </w:t>
      </w:r>
      <w:hyperlink r:id="rId77" w:history="1">
        <w:r>
          <w:rPr>
            <w:rStyle w:val="Hyperlink"/>
          </w:rPr>
          <w:t>https://www.researchgate.net/publication/334282978_THE_ROLE_OF_ENGLISH_AS_A_GLOBAL_LANGUAGE</w:t>
        </w:r>
      </w:hyperlink>
      <w:r w:rsidRPr="00060E4E">
        <w:rPr>
          <w:sz w:val="20"/>
          <w:szCs w:val="20"/>
        </w:rPr>
        <w:t xml:space="preserve"> (Accessed on: 08/05/2020)</w:t>
      </w:r>
    </w:p>
    <w:p w14:paraId="720D4397" w14:textId="77777777" w:rsidR="00AB022D" w:rsidRDefault="00AB022D" w:rsidP="00060E4E">
      <w:pPr>
        <w:ind w:left="360"/>
      </w:pPr>
      <w:proofErr w:type="spellStart"/>
      <w:r>
        <w:t>StatsSA</w:t>
      </w:r>
      <w:proofErr w:type="spellEnd"/>
      <w:r>
        <w:t xml:space="preserve">. (2017) </w:t>
      </w:r>
      <w:r w:rsidRPr="00060E4E">
        <w:rPr>
          <w:i/>
          <w:iCs/>
        </w:rPr>
        <w:t xml:space="preserve">Tourism jobs grow despite sluggish economy. </w:t>
      </w:r>
      <w:r>
        <w:t xml:space="preserve">[Online] Available at: </w:t>
      </w:r>
      <w:hyperlink r:id="rId78" w:history="1">
        <w:r>
          <w:rPr>
            <w:rStyle w:val="Hyperlink"/>
          </w:rPr>
          <w:t>http://www.statssa.gov.za/?p=11800</w:t>
        </w:r>
      </w:hyperlink>
      <w:r>
        <w:t xml:space="preserve"> (Accessed on: 02/05/2020)</w:t>
      </w:r>
    </w:p>
    <w:p w14:paraId="01E6F404" w14:textId="77777777" w:rsidR="00AB022D" w:rsidRPr="00060E4E" w:rsidRDefault="00AB022D" w:rsidP="00060E4E">
      <w:pPr>
        <w:ind w:left="360"/>
        <w:rPr>
          <w:sz w:val="18"/>
          <w:szCs w:val="18"/>
        </w:rPr>
      </w:pPr>
      <w:proofErr w:type="spellStart"/>
      <w:r w:rsidRPr="00060E4E">
        <w:rPr>
          <w:sz w:val="20"/>
          <w:szCs w:val="20"/>
        </w:rPr>
        <w:t>StatsSA</w:t>
      </w:r>
      <w:proofErr w:type="spellEnd"/>
      <w:r w:rsidRPr="00060E4E">
        <w:rPr>
          <w:sz w:val="20"/>
          <w:szCs w:val="20"/>
        </w:rPr>
        <w:t>. (2018)</w:t>
      </w:r>
      <w:r w:rsidRPr="00060E4E">
        <w:rPr>
          <w:sz w:val="18"/>
          <w:szCs w:val="18"/>
        </w:rPr>
        <w:t xml:space="preserve">. </w:t>
      </w:r>
      <w:r w:rsidRPr="00060E4E">
        <w:rPr>
          <w:i/>
          <w:iCs/>
          <w:sz w:val="18"/>
          <w:szCs w:val="18"/>
        </w:rPr>
        <w:t>How important is tourism to the South African economy</w:t>
      </w:r>
      <w:r w:rsidRPr="00060E4E">
        <w:rPr>
          <w:sz w:val="18"/>
          <w:szCs w:val="18"/>
        </w:rPr>
        <w:t xml:space="preserve">? [Online] </w:t>
      </w:r>
      <w:r w:rsidRPr="00060E4E">
        <w:rPr>
          <w:sz w:val="18"/>
          <w:szCs w:val="18"/>
        </w:rPr>
        <w:lastRenderedPageBreak/>
        <w:t xml:space="preserve">Available at: </w:t>
      </w:r>
      <w:hyperlink r:id="rId79" w:history="1">
        <w:r>
          <w:rPr>
            <w:rStyle w:val="Hyperlink"/>
          </w:rPr>
          <w:t>http://www.statssa.gov.za/?p=11030</w:t>
        </w:r>
      </w:hyperlink>
      <w:r>
        <w:t xml:space="preserve"> (Accessed on:02/05/2020)</w:t>
      </w:r>
    </w:p>
    <w:p w14:paraId="142BF02F" w14:textId="77777777" w:rsidR="00AB022D" w:rsidRPr="00060E4E" w:rsidRDefault="00AB022D" w:rsidP="00060E4E">
      <w:pPr>
        <w:ind w:left="360"/>
        <w:rPr>
          <w:sz w:val="20"/>
          <w:szCs w:val="20"/>
        </w:rPr>
      </w:pPr>
      <w:r w:rsidRPr="00060E4E">
        <w:rPr>
          <w:sz w:val="20"/>
          <w:szCs w:val="20"/>
        </w:rPr>
        <w:t xml:space="preserve">Stone, M.T., and Stone, L.S. (2015) </w:t>
      </w:r>
      <w:r w:rsidRPr="00060E4E">
        <w:rPr>
          <w:i/>
          <w:iCs/>
          <w:sz w:val="20"/>
          <w:szCs w:val="20"/>
        </w:rPr>
        <w:t xml:space="preserve">Safari Tourism. </w:t>
      </w:r>
      <w:r w:rsidRPr="00060E4E">
        <w:rPr>
          <w:sz w:val="20"/>
          <w:szCs w:val="20"/>
        </w:rPr>
        <w:t xml:space="preserve">[Online] Available at: </w:t>
      </w:r>
      <w:hyperlink r:id="rId80" w:history="1">
        <w:r>
          <w:rPr>
            <w:rStyle w:val="Hyperlink"/>
          </w:rPr>
          <w:t>file:///C:/Users/molly/Downloads/SafariTourism.pdf</w:t>
        </w:r>
      </w:hyperlink>
      <w:r w:rsidRPr="00060E4E">
        <w:rPr>
          <w:sz w:val="20"/>
          <w:szCs w:val="20"/>
        </w:rPr>
        <w:t xml:space="preserve"> (Accessed on: 08/05/2020)</w:t>
      </w:r>
    </w:p>
    <w:p w14:paraId="74A9ED6D" w14:textId="77777777" w:rsidR="00AB022D" w:rsidRDefault="00AB022D" w:rsidP="00060E4E">
      <w:pPr>
        <w:ind w:left="360"/>
      </w:pPr>
      <w:r>
        <w:t xml:space="preserve">The World Bank (2018) </w:t>
      </w:r>
      <w:r w:rsidRPr="00060E4E">
        <w:rPr>
          <w:i/>
          <w:iCs/>
        </w:rPr>
        <w:t>Life Expectancy at Birth- France.</w:t>
      </w:r>
      <w:r>
        <w:t xml:space="preserve"> [Online] Available at: </w:t>
      </w:r>
      <w:hyperlink r:id="rId81" w:history="1">
        <w:r>
          <w:rPr>
            <w:rStyle w:val="Hyperlink"/>
          </w:rPr>
          <w:t>https://data.worldbank.org/indicator/SP.DYN.LE00.IN?locations=FR</w:t>
        </w:r>
      </w:hyperlink>
      <w:r>
        <w:t xml:space="preserve"> (Accessed on: 01/05/2020)</w:t>
      </w:r>
    </w:p>
    <w:p w14:paraId="360661D7" w14:textId="77777777" w:rsidR="00AB022D" w:rsidRDefault="00AB022D" w:rsidP="00060E4E">
      <w:pPr>
        <w:ind w:left="360"/>
      </w:pPr>
      <w:r>
        <w:t xml:space="preserve">Travel Health Pro. (2020) </w:t>
      </w:r>
      <w:r w:rsidRPr="00060E4E">
        <w:rPr>
          <w:i/>
          <w:iCs/>
        </w:rPr>
        <w:t xml:space="preserve">South Africa. </w:t>
      </w:r>
      <w:r>
        <w:t xml:space="preserve">[Online] Available at: </w:t>
      </w:r>
      <w:hyperlink r:id="rId82" w:history="1">
        <w:r>
          <w:rPr>
            <w:rStyle w:val="Hyperlink"/>
          </w:rPr>
          <w:t>https://travelhealthpro.org.uk/country/201/south-africa</w:t>
        </w:r>
      </w:hyperlink>
      <w:r>
        <w:t xml:space="preserve"> (Accessed on: 03/05/2020)</w:t>
      </w:r>
    </w:p>
    <w:p w14:paraId="2DE436AB" w14:textId="77777777" w:rsidR="00AB022D" w:rsidRDefault="00AB022D" w:rsidP="00B14719">
      <w:pPr>
        <w:ind w:left="360"/>
      </w:pPr>
      <w:r>
        <w:rPr>
          <w:sz w:val="18"/>
          <w:szCs w:val="18"/>
        </w:rPr>
        <w:t xml:space="preserve">UNAIDS. (2018) </w:t>
      </w:r>
      <w:r>
        <w:rPr>
          <w:i/>
          <w:iCs/>
          <w:sz w:val="18"/>
          <w:szCs w:val="18"/>
        </w:rPr>
        <w:t xml:space="preserve">South Africa. </w:t>
      </w:r>
      <w:r>
        <w:rPr>
          <w:sz w:val="18"/>
          <w:szCs w:val="18"/>
        </w:rPr>
        <w:t xml:space="preserve">[Online] Available at: </w:t>
      </w:r>
      <w:hyperlink r:id="rId83" w:history="1">
        <w:r>
          <w:rPr>
            <w:rStyle w:val="Hyperlink"/>
          </w:rPr>
          <w:t>https://www.unaids.org/en/regionscountries/countries/southafrica</w:t>
        </w:r>
      </w:hyperlink>
      <w:r>
        <w:t xml:space="preserve"> (Accessed on: 13/05/2020)</w:t>
      </w:r>
    </w:p>
    <w:p w14:paraId="2712157D" w14:textId="77777777" w:rsidR="00AB022D" w:rsidRDefault="00AB022D" w:rsidP="00B14719">
      <w:pPr>
        <w:ind w:left="360"/>
        <w:rPr>
          <w:sz w:val="18"/>
          <w:szCs w:val="14"/>
        </w:rPr>
      </w:pPr>
      <w:r>
        <w:rPr>
          <w:sz w:val="18"/>
          <w:szCs w:val="14"/>
        </w:rPr>
        <w:t xml:space="preserve">UNESCO. (2003) </w:t>
      </w:r>
      <w:r>
        <w:rPr>
          <w:i/>
          <w:iCs/>
          <w:sz w:val="18"/>
          <w:szCs w:val="14"/>
        </w:rPr>
        <w:t>Cultural Tourism.</w:t>
      </w:r>
      <w:r>
        <w:rPr>
          <w:sz w:val="18"/>
          <w:szCs w:val="14"/>
        </w:rPr>
        <w:t xml:space="preserve"> [Online] Available at:</w:t>
      </w:r>
      <w:r w:rsidRPr="00B14719">
        <w:t xml:space="preserve"> </w:t>
      </w:r>
      <w:hyperlink r:id="rId84" w:history="1">
        <w:r>
          <w:rPr>
            <w:rStyle w:val="Hyperlink"/>
          </w:rPr>
          <w:t>https://www.unesco.lt/uploads/file/failai_VEIKLA/kultura/kulturinis_turizmas/Baltic_Culture_Tourism_Policy_Paper_Short_Documen_%20Final%20_Checked.pdf</w:t>
        </w:r>
      </w:hyperlink>
      <w:r>
        <w:rPr>
          <w:sz w:val="18"/>
          <w:szCs w:val="14"/>
        </w:rPr>
        <w:t xml:space="preserve"> (Accessed on: 13/05/2020).</w:t>
      </w:r>
    </w:p>
    <w:p w14:paraId="7BCF2E4E" w14:textId="77777777" w:rsidR="00AB022D" w:rsidRPr="00060E4E" w:rsidRDefault="00AB022D" w:rsidP="00060E4E">
      <w:pPr>
        <w:ind w:left="360"/>
        <w:rPr>
          <w:sz w:val="20"/>
          <w:szCs w:val="20"/>
        </w:rPr>
      </w:pPr>
      <w:r w:rsidRPr="00060E4E">
        <w:rPr>
          <w:sz w:val="20"/>
          <w:szCs w:val="20"/>
        </w:rPr>
        <w:t xml:space="preserve">UNESCO-1. (2020) </w:t>
      </w:r>
      <w:r w:rsidRPr="00060E4E">
        <w:rPr>
          <w:i/>
          <w:iCs/>
          <w:sz w:val="20"/>
          <w:szCs w:val="20"/>
        </w:rPr>
        <w:t xml:space="preserve">Robben Island. </w:t>
      </w:r>
      <w:r w:rsidRPr="00060E4E">
        <w:rPr>
          <w:sz w:val="20"/>
          <w:szCs w:val="20"/>
        </w:rPr>
        <w:t>[Online] Available at:</w:t>
      </w:r>
      <w:r w:rsidRPr="00DB28CE">
        <w:t xml:space="preserve"> </w:t>
      </w:r>
      <w:hyperlink r:id="rId85" w:history="1">
        <w:r>
          <w:rPr>
            <w:rStyle w:val="Hyperlink"/>
          </w:rPr>
          <w:t>https://whc.unesco.org/en/list/916</w:t>
        </w:r>
      </w:hyperlink>
      <w:r w:rsidRPr="00060E4E">
        <w:rPr>
          <w:sz w:val="20"/>
          <w:szCs w:val="20"/>
        </w:rPr>
        <w:t xml:space="preserve"> (Accessed on: 08/05/2020)</w:t>
      </w:r>
    </w:p>
    <w:p w14:paraId="563054A1" w14:textId="77777777" w:rsidR="00AB022D" w:rsidRPr="00060E4E" w:rsidRDefault="00AB022D" w:rsidP="00060E4E">
      <w:pPr>
        <w:ind w:left="360"/>
        <w:rPr>
          <w:sz w:val="20"/>
          <w:szCs w:val="20"/>
        </w:rPr>
      </w:pPr>
      <w:r w:rsidRPr="00060E4E">
        <w:rPr>
          <w:sz w:val="20"/>
          <w:szCs w:val="20"/>
        </w:rPr>
        <w:t xml:space="preserve">UNESCO-2. (2020) </w:t>
      </w:r>
      <w:r w:rsidRPr="00060E4E">
        <w:rPr>
          <w:i/>
          <w:iCs/>
          <w:sz w:val="20"/>
          <w:szCs w:val="20"/>
        </w:rPr>
        <w:t xml:space="preserve">Richtersveld Cultural and Botanical Landscape. </w:t>
      </w:r>
      <w:r w:rsidRPr="00060E4E">
        <w:rPr>
          <w:sz w:val="20"/>
          <w:szCs w:val="20"/>
        </w:rPr>
        <w:t xml:space="preserve">[Online] Available at: </w:t>
      </w:r>
      <w:hyperlink r:id="rId86" w:history="1">
        <w:r>
          <w:rPr>
            <w:rStyle w:val="Hyperlink"/>
          </w:rPr>
          <w:t>https://whc.unesco.org/en/list/1265</w:t>
        </w:r>
      </w:hyperlink>
      <w:r w:rsidRPr="00060E4E">
        <w:rPr>
          <w:sz w:val="20"/>
          <w:szCs w:val="20"/>
        </w:rPr>
        <w:t xml:space="preserve"> (Accessed on: 08/05/2020)</w:t>
      </w:r>
    </w:p>
    <w:p w14:paraId="172B8CB7" w14:textId="77777777" w:rsidR="00AB022D" w:rsidRDefault="00AB022D" w:rsidP="00060E4E">
      <w:pPr>
        <w:ind w:left="360"/>
      </w:pPr>
      <w:r>
        <w:t xml:space="preserve">Unknown. (2019) </w:t>
      </w:r>
      <w:r w:rsidRPr="00060E4E">
        <w:rPr>
          <w:i/>
          <w:iCs/>
        </w:rPr>
        <w:t>Water pollution is a major threat to South Africa.</w:t>
      </w:r>
      <w:r>
        <w:t xml:space="preserve"> [Online] Available at: </w:t>
      </w:r>
      <w:hyperlink r:id="rId87" w:history="1">
        <w:r>
          <w:rPr>
            <w:rStyle w:val="Hyperlink"/>
          </w:rPr>
          <w:t>https://averda.co.za/news/water-pollution-major-threat-south-africa/</w:t>
        </w:r>
      </w:hyperlink>
      <w:r>
        <w:t xml:space="preserve"> (Accessed on: 03/05/2020)</w:t>
      </w:r>
    </w:p>
    <w:p w14:paraId="7CC2155A" w14:textId="77777777" w:rsidR="00AB022D" w:rsidRPr="00060E4E" w:rsidRDefault="00AB022D" w:rsidP="00060E4E">
      <w:pPr>
        <w:ind w:left="360"/>
        <w:rPr>
          <w:sz w:val="20"/>
          <w:szCs w:val="20"/>
        </w:rPr>
      </w:pPr>
      <w:r>
        <w:t xml:space="preserve">UNTWO-1. (2020) </w:t>
      </w:r>
      <w:r w:rsidRPr="00060E4E">
        <w:rPr>
          <w:i/>
          <w:iCs/>
        </w:rPr>
        <w:t>International Tourism Growth Continues to Outpace the Global Economy.</w:t>
      </w:r>
      <w:r w:rsidRPr="00060E4E">
        <w:rPr>
          <w:i/>
          <w:iCs/>
          <w:sz w:val="20"/>
          <w:szCs w:val="20"/>
        </w:rPr>
        <w:t xml:space="preserve"> </w:t>
      </w:r>
      <w:r w:rsidRPr="00060E4E">
        <w:rPr>
          <w:sz w:val="20"/>
          <w:szCs w:val="20"/>
        </w:rPr>
        <w:t xml:space="preserve">[Online] Available at: </w:t>
      </w:r>
      <w:hyperlink r:id="rId88" w:history="1">
        <w:r>
          <w:rPr>
            <w:rStyle w:val="Hyperlink"/>
          </w:rPr>
          <w:t>https://www.unwto.org/international-tourism-growth-continues-to-outpace-the-economy</w:t>
        </w:r>
      </w:hyperlink>
      <w:r w:rsidRPr="00060E4E">
        <w:rPr>
          <w:sz w:val="20"/>
          <w:szCs w:val="20"/>
        </w:rPr>
        <w:t xml:space="preserve"> (Accessed on: 07/05/2020)</w:t>
      </w:r>
    </w:p>
    <w:p w14:paraId="3CBA2BD6" w14:textId="77777777" w:rsidR="00AB022D" w:rsidRPr="00060E4E" w:rsidRDefault="00AB022D" w:rsidP="00060E4E">
      <w:pPr>
        <w:ind w:left="360"/>
        <w:rPr>
          <w:sz w:val="20"/>
          <w:szCs w:val="20"/>
        </w:rPr>
      </w:pPr>
      <w:r w:rsidRPr="00060E4E">
        <w:rPr>
          <w:sz w:val="20"/>
          <w:szCs w:val="20"/>
        </w:rPr>
        <w:t xml:space="preserve">UNTWO-2. (20020) </w:t>
      </w:r>
      <w:r w:rsidRPr="00060E4E">
        <w:rPr>
          <w:i/>
          <w:iCs/>
          <w:sz w:val="20"/>
          <w:szCs w:val="20"/>
        </w:rPr>
        <w:t xml:space="preserve">Tourism and Culture. </w:t>
      </w:r>
      <w:r w:rsidRPr="00060E4E">
        <w:rPr>
          <w:sz w:val="20"/>
          <w:szCs w:val="20"/>
        </w:rPr>
        <w:t xml:space="preserve">[Online] Available at: </w:t>
      </w:r>
      <w:hyperlink r:id="rId89" w:history="1">
        <w:r>
          <w:rPr>
            <w:rStyle w:val="Hyperlink"/>
          </w:rPr>
          <w:t>https://www.unwto.org/tourism-and-culture</w:t>
        </w:r>
      </w:hyperlink>
      <w:r w:rsidRPr="00060E4E">
        <w:rPr>
          <w:sz w:val="20"/>
          <w:szCs w:val="20"/>
        </w:rPr>
        <w:t xml:space="preserve"> (Accessed on: 08/05/2020)</w:t>
      </w:r>
    </w:p>
    <w:p w14:paraId="4D307A3F" w14:textId="77777777" w:rsidR="00AB022D" w:rsidRDefault="00AB022D" w:rsidP="00060E4E">
      <w:pPr>
        <w:ind w:left="360"/>
      </w:pPr>
      <w:proofErr w:type="spellStart"/>
      <w:r>
        <w:t>Wepener</w:t>
      </w:r>
      <w:proofErr w:type="spellEnd"/>
      <w:r>
        <w:t xml:space="preserve">, V., </w:t>
      </w:r>
      <w:proofErr w:type="spellStart"/>
      <w:r>
        <w:t>Degger</w:t>
      </w:r>
      <w:proofErr w:type="spellEnd"/>
      <w:r>
        <w:t xml:space="preserve">, N. (2018) ‘South Africa’, in Sheppard, C. (ed) </w:t>
      </w:r>
      <w:r w:rsidRPr="00060E4E">
        <w:rPr>
          <w:i/>
          <w:iCs/>
        </w:rPr>
        <w:t xml:space="preserve">World Seas: An Environmental Evaluation, </w:t>
      </w:r>
      <w:r>
        <w:t>2</w:t>
      </w:r>
      <w:r w:rsidRPr="00060E4E">
        <w:rPr>
          <w:vertAlign w:val="superscript"/>
        </w:rPr>
        <w:t>nd</w:t>
      </w:r>
      <w:r>
        <w:t xml:space="preserve"> Ed. Cambridge: Academic Press. [Online] Available at: </w:t>
      </w:r>
      <w:hyperlink r:id="rId90" w:history="1">
        <w:r>
          <w:rPr>
            <w:rStyle w:val="Hyperlink"/>
          </w:rPr>
          <w:t>https://www.sciencedirect.com/science/article/pii/B9780081008539000063</w:t>
        </w:r>
      </w:hyperlink>
      <w:r>
        <w:t xml:space="preserve"> (Accessed on: 24/04/2020)</w:t>
      </w:r>
    </w:p>
    <w:p w14:paraId="57CEA3FE" w14:textId="77777777" w:rsidR="00AB022D" w:rsidRDefault="00AB022D" w:rsidP="00060E4E">
      <w:pPr>
        <w:ind w:left="360"/>
      </w:pPr>
      <w:r>
        <w:t xml:space="preserve">Western Cape Government. (2020) </w:t>
      </w:r>
      <w:r w:rsidRPr="00060E4E">
        <w:rPr>
          <w:i/>
          <w:iCs/>
        </w:rPr>
        <w:t>Western Cape Tourism</w:t>
      </w:r>
      <w:r>
        <w:t xml:space="preserve">. [Online] Available at: </w:t>
      </w:r>
      <w:hyperlink r:id="rId91" w:history="1">
        <w:r>
          <w:rPr>
            <w:rStyle w:val="Hyperlink"/>
          </w:rPr>
          <w:t>https://www.westerncape.gov.za/general-publication/western-cape-tourism</w:t>
        </w:r>
      </w:hyperlink>
      <w:r>
        <w:t xml:space="preserve"> (Accessed on: 02/05/2020)</w:t>
      </w:r>
    </w:p>
    <w:p w14:paraId="2D7630B3" w14:textId="77777777" w:rsidR="00AB022D" w:rsidRDefault="00AB022D" w:rsidP="00060E4E">
      <w:pPr>
        <w:ind w:left="360"/>
      </w:pPr>
      <w:r>
        <w:t xml:space="preserve">World Tourism Organization-1. (2019) </w:t>
      </w:r>
      <w:r w:rsidRPr="00060E4E">
        <w:rPr>
          <w:i/>
          <w:iCs/>
        </w:rPr>
        <w:t>International Tourism Highlights,</w:t>
      </w:r>
      <w:r>
        <w:t xml:space="preserve"> 2019 Ed. UNWTO: Madrid. [Online] Available at: </w:t>
      </w:r>
      <w:hyperlink r:id="rId92" w:history="1">
        <w:r>
          <w:rPr>
            <w:rStyle w:val="Hyperlink"/>
          </w:rPr>
          <w:t>https://www.e-unwto.org/doi/10.18111/9789284421152</w:t>
        </w:r>
      </w:hyperlink>
      <w:r>
        <w:t xml:space="preserve"> (Accessed on: 02/05/2020)</w:t>
      </w:r>
    </w:p>
    <w:p w14:paraId="2A370C4F" w14:textId="77777777" w:rsidR="00AB022D" w:rsidRDefault="00AB022D" w:rsidP="00060E4E">
      <w:pPr>
        <w:ind w:left="360"/>
      </w:pPr>
      <w:r>
        <w:t xml:space="preserve">World Tourism Organization-2 (2019) </w:t>
      </w:r>
      <w:r w:rsidRPr="00060E4E">
        <w:rPr>
          <w:i/>
          <w:iCs/>
        </w:rPr>
        <w:t>Compendium of Tourism Statistics Dataset,</w:t>
      </w:r>
      <w:r>
        <w:t xml:space="preserve"> UNWTO: Madrid. [Online] Available at: </w:t>
      </w:r>
      <w:hyperlink r:id="rId93" w:history="1">
        <w:r>
          <w:rPr>
            <w:rStyle w:val="Hyperlink"/>
          </w:rPr>
          <w:t>https://www.e-unwto.org/doi/pdf/10.5555/unwtotfb0710010020142018201911</w:t>
        </w:r>
      </w:hyperlink>
      <w:r>
        <w:t xml:space="preserve"> (Accessed on: 02/05/2020)</w:t>
      </w:r>
    </w:p>
    <w:p w14:paraId="1CDFFEE7" w14:textId="77777777" w:rsidR="00AB022D" w:rsidRDefault="00AB022D" w:rsidP="00060E4E">
      <w:pPr>
        <w:ind w:left="360"/>
      </w:pPr>
      <w:r w:rsidRPr="00060E4E">
        <w:rPr>
          <w:sz w:val="18"/>
          <w:szCs w:val="18"/>
        </w:rPr>
        <w:t xml:space="preserve">World Travel and Tourism Council. (2013). </w:t>
      </w:r>
      <w:r w:rsidRPr="00060E4E">
        <w:rPr>
          <w:i/>
          <w:iCs/>
          <w:sz w:val="18"/>
          <w:szCs w:val="18"/>
        </w:rPr>
        <w:t>Economic Impact 2013: France</w:t>
      </w:r>
      <w:r w:rsidRPr="00060E4E">
        <w:rPr>
          <w:sz w:val="18"/>
          <w:szCs w:val="18"/>
        </w:rPr>
        <w:t xml:space="preserve">. [Online] Available at: </w:t>
      </w:r>
      <w:hyperlink r:id="rId94" w:history="1">
        <w:r>
          <w:rPr>
            <w:rStyle w:val="Hyperlink"/>
          </w:rPr>
          <w:t>https://web.archive.org/web/20131202222828/http://wttc.org/site_media/uploads/downloads/france2013.pdf</w:t>
        </w:r>
      </w:hyperlink>
      <w:r>
        <w:t xml:space="preserve"> (Accessed on: 02/05/2020)</w:t>
      </w:r>
    </w:p>
    <w:p w14:paraId="5842B357" w14:textId="77777777" w:rsidR="00AB022D" w:rsidRDefault="00AB022D" w:rsidP="00060E4E">
      <w:pPr>
        <w:ind w:left="360"/>
        <w:rPr>
          <w:sz w:val="18"/>
          <w:szCs w:val="18"/>
        </w:rPr>
      </w:pPr>
      <w:r w:rsidRPr="00060E4E">
        <w:rPr>
          <w:sz w:val="18"/>
          <w:szCs w:val="18"/>
        </w:rPr>
        <w:t xml:space="preserve">Zulu.org. (2020) </w:t>
      </w:r>
      <w:r w:rsidRPr="00060E4E">
        <w:rPr>
          <w:i/>
          <w:iCs/>
          <w:sz w:val="18"/>
          <w:szCs w:val="18"/>
        </w:rPr>
        <w:t>Experience Everything KZN.</w:t>
      </w:r>
      <w:r w:rsidRPr="00060E4E">
        <w:rPr>
          <w:sz w:val="18"/>
          <w:szCs w:val="18"/>
        </w:rPr>
        <w:t xml:space="preserve"> [Online] Available at: </w:t>
      </w:r>
      <w:hyperlink r:id="rId95" w:history="1">
        <w:r>
          <w:rPr>
            <w:rStyle w:val="Hyperlink"/>
          </w:rPr>
          <w:t>https://www.zulu.org.za/</w:t>
        </w:r>
      </w:hyperlink>
      <w:r w:rsidRPr="00060E4E">
        <w:rPr>
          <w:sz w:val="18"/>
          <w:szCs w:val="18"/>
        </w:rPr>
        <w:t xml:space="preserve">  (Accessed on: 02/05/2020)</w:t>
      </w:r>
    </w:p>
    <w:p w14:paraId="6C391F64" w14:textId="36CB7764" w:rsidR="00FF0729" w:rsidRDefault="00FF0729" w:rsidP="00B14719">
      <w:pPr>
        <w:ind w:left="360"/>
        <w:rPr>
          <w:sz w:val="18"/>
          <w:szCs w:val="14"/>
        </w:rPr>
      </w:pPr>
      <w:r w:rsidRPr="0063576F">
        <w:rPr>
          <w:sz w:val="18"/>
          <w:szCs w:val="14"/>
        </w:rPr>
        <w:t>Image</w:t>
      </w:r>
      <w:r>
        <w:rPr>
          <w:sz w:val="18"/>
          <w:szCs w:val="14"/>
        </w:rPr>
        <w:t xml:space="preserve"> 1</w:t>
      </w:r>
      <w:r w:rsidRPr="0063576F">
        <w:rPr>
          <w:sz w:val="18"/>
          <w:szCs w:val="14"/>
        </w:rPr>
        <w:t xml:space="preserve">- </w:t>
      </w:r>
      <w:r>
        <w:rPr>
          <w:sz w:val="18"/>
          <w:szCs w:val="14"/>
        </w:rPr>
        <w:t>Map of Africa</w:t>
      </w:r>
    </w:p>
    <w:p w14:paraId="6482C491" w14:textId="0C75DD90" w:rsidR="00377365" w:rsidRPr="00377365" w:rsidRDefault="00377365" w:rsidP="00377365">
      <w:r>
        <w:t xml:space="preserve">Online Maps. (2012) </w:t>
      </w:r>
      <w:r w:rsidRPr="00377365">
        <w:rPr>
          <w:i/>
          <w:iCs/>
        </w:rPr>
        <w:t>Africa Country Map.</w:t>
      </w:r>
      <w:r>
        <w:t xml:space="preserve"> [Online] Available at: (Accessed on: </w:t>
      </w:r>
      <w:hyperlink r:id="rId96" w:history="1">
        <w:r>
          <w:rPr>
            <w:rStyle w:val="Hyperlink"/>
          </w:rPr>
          <w:t>http://onlinemaps.blogspot.com/2012/03/africa-country-map.html</w:t>
        </w:r>
      </w:hyperlink>
      <w:r>
        <w:t>08/05/2020)</w:t>
      </w:r>
    </w:p>
    <w:p w14:paraId="66763A5C" w14:textId="1589B4D3" w:rsidR="00FF0729" w:rsidRDefault="00FF0729" w:rsidP="00FF0729">
      <w:pPr>
        <w:pStyle w:val="Caption"/>
        <w:jc w:val="center"/>
        <w:rPr>
          <w:sz w:val="18"/>
          <w:szCs w:val="14"/>
        </w:rPr>
      </w:pPr>
      <w:r w:rsidRPr="0063576F">
        <w:rPr>
          <w:sz w:val="18"/>
          <w:szCs w:val="14"/>
        </w:rPr>
        <w:t xml:space="preserve">Image </w:t>
      </w:r>
      <w:r>
        <w:rPr>
          <w:sz w:val="18"/>
          <w:szCs w:val="14"/>
        </w:rPr>
        <w:t>2</w:t>
      </w:r>
      <w:r w:rsidRPr="0063576F">
        <w:rPr>
          <w:sz w:val="18"/>
          <w:szCs w:val="14"/>
        </w:rPr>
        <w:t xml:space="preserve">- </w:t>
      </w:r>
      <w:r>
        <w:rPr>
          <w:sz w:val="18"/>
          <w:szCs w:val="14"/>
        </w:rPr>
        <w:t>Areas of Biomes</w:t>
      </w:r>
    </w:p>
    <w:p w14:paraId="5EEABD78" w14:textId="12EDE32F" w:rsidR="00377365" w:rsidRDefault="00377365" w:rsidP="00377365">
      <w:r w:rsidRPr="00377365">
        <w:t xml:space="preserve">Planet Botany. (2020) </w:t>
      </w:r>
      <w:r w:rsidRPr="00377365">
        <w:rPr>
          <w:i/>
          <w:iCs/>
        </w:rPr>
        <w:t xml:space="preserve">South Africa Biomes. </w:t>
      </w:r>
      <w:r w:rsidRPr="00377365">
        <w:t xml:space="preserve">[Online] Available at: </w:t>
      </w:r>
      <w:hyperlink r:id="rId97" w:anchor="3" w:history="1">
        <w:r w:rsidRPr="00377365">
          <w:rPr>
            <w:rStyle w:val="Hyperlink"/>
          </w:rPr>
          <w:t>http://planet.botany.uwc.ac.za/nisl/bdc321/ekapa%20cape%20towns%20lowlands/biomes/intro.htm#3</w:t>
        </w:r>
      </w:hyperlink>
      <w:r w:rsidRPr="00377365">
        <w:t xml:space="preserve"> (Accessed on: 02/05/2020)</w:t>
      </w:r>
    </w:p>
    <w:p w14:paraId="4B312DFC" w14:textId="77777777" w:rsidR="00060E4E" w:rsidRPr="00377365" w:rsidRDefault="00060E4E" w:rsidP="00377365"/>
    <w:p w14:paraId="2E774DD5" w14:textId="4330A068" w:rsidR="00A6056C" w:rsidRDefault="00A6056C" w:rsidP="007E58A2">
      <w:pPr>
        <w:pStyle w:val="Caption"/>
        <w:jc w:val="center"/>
        <w:rPr>
          <w:sz w:val="18"/>
          <w:szCs w:val="14"/>
        </w:rPr>
      </w:pPr>
      <w:r w:rsidRPr="0063576F">
        <w:rPr>
          <w:sz w:val="18"/>
          <w:szCs w:val="14"/>
        </w:rPr>
        <w:t xml:space="preserve">Image </w:t>
      </w:r>
      <w:r w:rsidR="00FF0729">
        <w:rPr>
          <w:sz w:val="18"/>
          <w:szCs w:val="14"/>
        </w:rPr>
        <w:t>3</w:t>
      </w:r>
      <w:r w:rsidRPr="0063576F">
        <w:rPr>
          <w:sz w:val="18"/>
          <w:szCs w:val="14"/>
        </w:rPr>
        <w:t>- Safari Tourism</w:t>
      </w:r>
    </w:p>
    <w:p w14:paraId="734EA04B" w14:textId="77777777" w:rsidR="00060E4E" w:rsidRDefault="00060E4E" w:rsidP="007E58A2">
      <w:r>
        <w:t xml:space="preserve">Abercrombie and Kent. (2020) </w:t>
      </w:r>
      <w:r>
        <w:rPr>
          <w:i/>
          <w:iCs/>
        </w:rPr>
        <w:t xml:space="preserve">Wings Over East Africa. </w:t>
      </w:r>
      <w:r>
        <w:t xml:space="preserve">[Online] Available at: </w:t>
      </w:r>
      <w:hyperlink r:id="rId98" w:history="1">
        <w:r>
          <w:rPr>
            <w:rStyle w:val="Hyperlink"/>
          </w:rPr>
          <w:t>https://www.abercrombiekent.com/tours</w:t>
        </w:r>
        <w:r>
          <w:rPr>
            <w:rStyle w:val="Hyperlink"/>
          </w:rPr>
          <w:t>/wings-over-the-world/2020/private-charter-flights-east-africa-luxury</w:t>
        </w:r>
      </w:hyperlink>
      <w:r>
        <w:t xml:space="preserve"> (Accessed on 08/05/2020)</w:t>
      </w:r>
    </w:p>
    <w:p w14:paraId="2A6846D2" w14:textId="77777777" w:rsidR="00060E4E" w:rsidRDefault="00060E4E" w:rsidP="007E58A2">
      <w:proofErr w:type="spellStart"/>
      <w:r>
        <w:t>Goway</w:t>
      </w:r>
      <w:proofErr w:type="spellEnd"/>
      <w:r>
        <w:t xml:space="preserve">. (2020) </w:t>
      </w:r>
      <w:r>
        <w:rPr>
          <w:i/>
          <w:iCs/>
        </w:rPr>
        <w:t xml:space="preserve">South African Tours, Safaris, Vacation Packages and Travel Experiences. </w:t>
      </w:r>
      <w:r>
        <w:t xml:space="preserve">[Online] Available at: </w:t>
      </w:r>
      <w:hyperlink r:id="rId99" w:history="1">
        <w:r>
          <w:rPr>
            <w:rStyle w:val="Hyperlink"/>
          </w:rPr>
          <w:t>https://www.goway.com/trips/dest/africa-and-middle-east/cntry/south-africa/</w:t>
        </w:r>
      </w:hyperlink>
      <w:r>
        <w:t xml:space="preserve"> (Accessed on 08/05/2020)</w:t>
      </w:r>
    </w:p>
    <w:p w14:paraId="7D71BD94" w14:textId="77777777" w:rsidR="00060E4E" w:rsidRDefault="00060E4E" w:rsidP="007E58A2">
      <w:proofErr w:type="spellStart"/>
      <w:r>
        <w:t>Kariega</w:t>
      </w:r>
      <w:proofErr w:type="spellEnd"/>
      <w:r>
        <w:t xml:space="preserve">. (2020) </w:t>
      </w:r>
      <w:proofErr w:type="spellStart"/>
      <w:r>
        <w:rPr>
          <w:i/>
          <w:iCs/>
        </w:rPr>
        <w:t>Kariega</w:t>
      </w:r>
      <w:proofErr w:type="spellEnd"/>
      <w:r>
        <w:rPr>
          <w:i/>
          <w:iCs/>
        </w:rPr>
        <w:t xml:space="preserve"> Private Game Reserve and Safari Lodges. </w:t>
      </w:r>
      <w:r>
        <w:t>[Online] Available at:</w:t>
      </w:r>
      <w:r w:rsidRPr="007E58A2">
        <w:t xml:space="preserve"> </w:t>
      </w:r>
      <w:hyperlink r:id="rId100" w:history="1">
        <w:r>
          <w:rPr>
            <w:rStyle w:val="Hyperlink"/>
          </w:rPr>
          <w:t>https://www.kariega.co.za/</w:t>
        </w:r>
      </w:hyperlink>
      <w:r>
        <w:t xml:space="preserve"> (Accessed on 08/05/2020)</w:t>
      </w:r>
    </w:p>
    <w:p w14:paraId="7AB36652" w14:textId="32BCBCF9" w:rsidR="00FF0729" w:rsidRDefault="00FF0729" w:rsidP="00FF0729">
      <w:pPr>
        <w:pStyle w:val="Caption"/>
        <w:jc w:val="center"/>
        <w:rPr>
          <w:sz w:val="18"/>
          <w:szCs w:val="14"/>
        </w:rPr>
      </w:pPr>
      <w:r w:rsidRPr="0063576F">
        <w:rPr>
          <w:sz w:val="18"/>
          <w:szCs w:val="14"/>
        </w:rPr>
        <w:t xml:space="preserve">Image </w:t>
      </w:r>
      <w:r>
        <w:rPr>
          <w:sz w:val="18"/>
          <w:szCs w:val="14"/>
        </w:rPr>
        <w:t>4</w:t>
      </w:r>
      <w:r w:rsidRPr="0063576F">
        <w:rPr>
          <w:sz w:val="18"/>
          <w:szCs w:val="14"/>
        </w:rPr>
        <w:t xml:space="preserve">- </w:t>
      </w:r>
      <w:r w:rsidRPr="00FF0729">
        <w:rPr>
          <w:sz w:val="18"/>
          <w:szCs w:val="14"/>
        </w:rPr>
        <w:t>Shosholoza Meyl Train</w:t>
      </w:r>
    </w:p>
    <w:p w14:paraId="0DAA6F55" w14:textId="41ECD0F3" w:rsidR="00FF0729" w:rsidRPr="00565AC5" w:rsidRDefault="00565AC5" w:rsidP="00FF0729">
      <w:r>
        <w:t xml:space="preserve">Seat61. (2020) </w:t>
      </w:r>
      <w:r w:rsidRPr="00565AC5">
        <w:rPr>
          <w:i/>
          <w:iCs/>
        </w:rPr>
        <w:t>Train Travel in South Africa</w:t>
      </w:r>
      <w:r>
        <w:rPr>
          <w:i/>
          <w:iCs/>
        </w:rPr>
        <w:t xml:space="preserve">. </w:t>
      </w:r>
      <w:r>
        <w:t xml:space="preserve">[Online] Available at: </w:t>
      </w:r>
      <w:hyperlink r:id="rId101" w:history="1">
        <w:r w:rsidR="00377365">
          <w:rPr>
            <w:rStyle w:val="Hyperlink"/>
          </w:rPr>
          <w:t>https://www.mmstadium.com/explore-durban/book-a-helicopter-flip-over-moses-mabhida-stadium-this-festive-season/</w:t>
        </w:r>
      </w:hyperlink>
      <w:r w:rsidR="00377365">
        <w:t xml:space="preserve"> </w:t>
      </w:r>
      <w:r>
        <w:t>(Accessed on: 08/05/2020)</w:t>
      </w:r>
    </w:p>
    <w:p w14:paraId="2C73F036" w14:textId="0473C27F" w:rsidR="007E58A2" w:rsidRDefault="007E58A2" w:rsidP="007E58A2">
      <w:pPr>
        <w:pStyle w:val="Caption"/>
        <w:jc w:val="center"/>
        <w:rPr>
          <w:sz w:val="18"/>
          <w:szCs w:val="14"/>
        </w:rPr>
      </w:pPr>
      <w:r w:rsidRPr="00A6056C">
        <w:rPr>
          <w:sz w:val="18"/>
          <w:szCs w:val="14"/>
        </w:rPr>
        <w:t xml:space="preserve">Image </w:t>
      </w:r>
      <w:r w:rsidR="00FF0729">
        <w:rPr>
          <w:sz w:val="18"/>
          <w:szCs w:val="14"/>
        </w:rPr>
        <w:t>5</w:t>
      </w:r>
      <w:r w:rsidRPr="00A6056C">
        <w:rPr>
          <w:sz w:val="18"/>
          <w:szCs w:val="14"/>
        </w:rPr>
        <w:t>- The Western Cape</w:t>
      </w:r>
    </w:p>
    <w:p w14:paraId="10DBEA96" w14:textId="77777777" w:rsidR="00060E4E" w:rsidRDefault="00060E4E" w:rsidP="007E58A2">
      <w:r>
        <w:t xml:space="preserve">Grossman, E. (2018) </w:t>
      </w:r>
      <w:r w:rsidRPr="007E58A2">
        <w:rPr>
          <w:i/>
          <w:iCs/>
        </w:rPr>
        <w:t>Great Escapes: South Africa’s Western Cape</w:t>
      </w:r>
      <w:r>
        <w:rPr>
          <w:i/>
          <w:iCs/>
        </w:rPr>
        <w:t>.</w:t>
      </w:r>
      <w:r>
        <w:t xml:space="preserve"> [Online] Available at:</w:t>
      </w:r>
      <w:hyperlink r:id="rId102" w:history="1">
        <w:r w:rsidRPr="00E639F5">
          <w:rPr>
            <w:rStyle w:val="Hyperlink"/>
          </w:rPr>
          <w:t>https://www.barrons.com/articles/great-escapes-south-africas-western-cape-1535136512</w:t>
        </w:r>
      </w:hyperlink>
      <w:r>
        <w:t xml:space="preserve"> (Accessed on 08/05/2020)</w:t>
      </w:r>
    </w:p>
    <w:p w14:paraId="5FC347DE" w14:textId="77777777" w:rsidR="00060E4E" w:rsidRDefault="00060E4E" w:rsidP="007E58A2">
      <w:r>
        <w:t xml:space="preserve">SA-V. (2020) </w:t>
      </w:r>
      <w:r>
        <w:rPr>
          <w:i/>
          <w:iCs/>
        </w:rPr>
        <w:t xml:space="preserve">Cape Winelands. </w:t>
      </w:r>
      <w:r>
        <w:t xml:space="preserve">[Online] Available at: </w:t>
      </w:r>
      <w:hyperlink r:id="rId103" w:history="1">
        <w:r>
          <w:rPr>
            <w:rStyle w:val="Hyperlink"/>
          </w:rPr>
          <w:t>https://www.sa-venues.com/attractionswc/capewinelands-attractions.htm</w:t>
        </w:r>
      </w:hyperlink>
      <w:r>
        <w:t xml:space="preserve"> (Accessed on 08/05/2020)</w:t>
      </w:r>
    </w:p>
    <w:p w14:paraId="61A90582" w14:textId="77777777" w:rsidR="00060E4E" w:rsidRDefault="00060E4E" w:rsidP="007E58A2">
      <w:r>
        <w:t>Stacker, O. (</w:t>
      </w:r>
      <w:proofErr w:type="spellStart"/>
      <w:r>
        <w:t>n.d</w:t>
      </w:r>
      <w:proofErr w:type="spellEnd"/>
      <w:r>
        <w:t xml:space="preserve">) </w:t>
      </w:r>
      <w:r>
        <w:rPr>
          <w:i/>
          <w:iCs/>
        </w:rPr>
        <w:t xml:space="preserve">A windy day in Langebaan, Cape West Coast, South Africa. </w:t>
      </w:r>
      <w:r>
        <w:t>[Online] Available at:</w:t>
      </w:r>
      <w:r w:rsidRPr="007E58A2">
        <w:t xml:space="preserve"> </w:t>
      </w:r>
      <w:hyperlink r:id="rId104" w:history="1">
        <w:r>
          <w:rPr>
            <w:rStyle w:val="Hyperlink"/>
          </w:rPr>
          <w:t>https://www.pinterest.co.uk/pin/295971006741543147/</w:t>
        </w:r>
      </w:hyperlink>
      <w:r>
        <w:t xml:space="preserve"> (Accessed on 08/05/2020)</w:t>
      </w:r>
    </w:p>
    <w:p w14:paraId="2C4541B7" w14:textId="77777777" w:rsidR="00060E4E" w:rsidRDefault="00060E4E" w:rsidP="007E58A2">
      <w:r>
        <w:lastRenderedPageBreak/>
        <w:t xml:space="preserve">Table Mountain Aerial Cableway. (2020) </w:t>
      </w:r>
      <w:r>
        <w:rPr>
          <w:i/>
          <w:iCs/>
        </w:rPr>
        <w:t xml:space="preserve">Our African Wonder. </w:t>
      </w:r>
      <w:r>
        <w:t xml:space="preserve">[Online] Available at: </w:t>
      </w:r>
      <w:hyperlink r:id="rId105" w:history="1">
        <w:r>
          <w:rPr>
            <w:rStyle w:val="Hyperlink"/>
          </w:rPr>
          <w:t>https://www.tablemountain.net/</w:t>
        </w:r>
      </w:hyperlink>
      <w:r>
        <w:t xml:space="preserve"> (Accessed on 08/05/2020)</w:t>
      </w:r>
    </w:p>
    <w:p w14:paraId="57356345" w14:textId="21462DCC" w:rsidR="00FF0729" w:rsidRDefault="00FF0729" w:rsidP="00FF0729">
      <w:pPr>
        <w:pStyle w:val="Caption"/>
        <w:jc w:val="center"/>
        <w:rPr>
          <w:sz w:val="18"/>
          <w:szCs w:val="14"/>
        </w:rPr>
      </w:pPr>
      <w:r w:rsidRPr="00A6056C">
        <w:rPr>
          <w:sz w:val="18"/>
          <w:szCs w:val="14"/>
        </w:rPr>
        <w:t xml:space="preserve">Image </w:t>
      </w:r>
      <w:r>
        <w:rPr>
          <w:sz w:val="18"/>
          <w:szCs w:val="14"/>
        </w:rPr>
        <w:t>6</w:t>
      </w:r>
      <w:r w:rsidRPr="00A6056C">
        <w:rPr>
          <w:sz w:val="18"/>
          <w:szCs w:val="14"/>
        </w:rPr>
        <w:t>-</w:t>
      </w:r>
      <w:r>
        <w:rPr>
          <w:sz w:val="18"/>
          <w:szCs w:val="14"/>
        </w:rPr>
        <w:t xml:space="preserve"> Moses Mabhida Stadium</w:t>
      </w:r>
    </w:p>
    <w:p w14:paraId="1C57AF72" w14:textId="3BC121A2" w:rsidR="00565AC5" w:rsidRDefault="00565AC5" w:rsidP="00565AC5">
      <w:r>
        <w:t xml:space="preserve">Explore Durban. (2018) </w:t>
      </w:r>
      <w:r w:rsidR="00377365">
        <w:rPr>
          <w:i/>
          <w:iCs/>
        </w:rPr>
        <w:t xml:space="preserve">See Durban from the sky with a legend </w:t>
      </w:r>
      <w:r w:rsidR="00155C14">
        <w:rPr>
          <w:i/>
          <w:iCs/>
        </w:rPr>
        <w:t>Heli</w:t>
      </w:r>
      <w:r w:rsidR="00377365">
        <w:rPr>
          <w:i/>
          <w:iCs/>
        </w:rPr>
        <w:t>-flip for only R350 pp!</w:t>
      </w:r>
      <w:r w:rsidR="00377365">
        <w:t xml:space="preserve"> [Online] Available at:</w:t>
      </w:r>
      <w:r w:rsidR="00377365" w:rsidRPr="00377365">
        <w:t xml:space="preserve"> </w:t>
      </w:r>
      <w:hyperlink r:id="rId106" w:history="1">
        <w:r w:rsidR="00377365">
          <w:rPr>
            <w:rStyle w:val="Hyperlink"/>
          </w:rPr>
          <w:t>https://www.seat61.com/SouthAfrica.htm</w:t>
        </w:r>
      </w:hyperlink>
      <w:r w:rsidR="00377365">
        <w:t xml:space="preserve"> (Accessed on: 08/05/2020)</w:t>
      </w:r>
    </w:p>
    <w:p w14:paraId="5B591866" w14:textId="5926B0D4" w:rsidR="00E0037C" w:rsidRPr="00E0037C" w:rsidRDefault="00E0037C" w:rsidP="00767A81">
      <w:pPr>
        <w:pStyle w:val="Caption"/>
        <w:jc w:val="center"/>
        <w:rPr>
          <w:sz w:val="18"/>
          <w:szCs w:val="14"/>
        </w:rPr>
      </w:pPr>
      <w:r w:rsidRPr="00E0037C">
        <w:rPr>
          <w:sz w:val="18"/>
          <w:szCs w:val="14"/>
        </w:rPr>
        <w:t xml:space="preserve">Image </w:t>
      </w:r>
      <w:r w:rsidR="00767A81">
        <w:rPr>
          <w:sz w:val="18"/>
          <w:szCs w:val="14"/>
        </w:rPr>
        <w:t>7</w:t>
      </w:r>
      <w:r w:rsidRPr="00E0037C">
        <w:rPr>
          <w:sz w:val="18"/>
          <w:szCs w:val="14"/>
        </w:rPr>
        <w:t>- Diversity of Population</w:t>
      </w:r>
    </w:p>
    <w:p w14:paraId="6D0E5ED6" w14:textId="374D01D6" w:rsidR="00E0037C" w:rsidRDefault="00E0037C" w:rsidP="00565AC5">
      <w:r>
        <w:t xml:space="preserve">Brand South Africa. (2007) </w:t>
      </w:r>
      <w:r>
        <w:rPr>
          <w:i/>
          <w:iCs/>
        </w:rPr>
        <w:t xml:space="preserve">South Africa’s Languages. </w:t>
      </w:r>
      <w:r>
        <w:t xml:space="preserve">[Online] Available at: </w:t>
      </w:r>
      <w:hyperlink r:id="rId107" w:history="1">
        <w:r w:rsidR="00767A81">
          <w:rPr>
            <w:rStyle w:val="Hyperlink"/>
          </w:rPr>
          <w:t>https://www.brandsouthafrica.com/south-africa-fast-facts/geography-facts/languages</w:t>
        </w:r>
      </w:hyperlink>
      <w:r w:rsidR="00767A81">
        <w:t xml:space="preserve"> </w:t>
      </w:r>
      <w:r>
        <w:t>(Accessed</w:t>
      </w:r>
      <w:r w:rsidR="00767A81">
        <w:t xml:space="preserve"> on: 08/05/2020)</w:t>
      </w:r>
    </w:p>
    <w:p w14:paraId="5F8F5EE6" w14:textId="7BC66B11" w:rsidR="00767A81" w:rsidRDefault="00767A81" w:rsidP="00767A81">
      <w:pPr>
        <w:pStyle w:val="Caption"/>
        <w:jc w:val="center"/>
        <w:rPr>
          <w:sz w:val="18"/>
          <w:szCs w:val="14"/>
        </w:rPr>
      </w:pPr>
      <w:r w:rsidRPr="00E0037C">
        <w:rPr>
          <w:sz w:val="18"/>
          <w:szCs w:val="14"/>
        </w:rPr>
        <w:t xml:space="preserve">Image </w:t>
      </w:r>
      <w:r>
        <w:rPr>
          <w:sz w:val="18"/>
          <w:szCs w:val="14"/>
        </w:rPr>
        <w:t>8</w:t>
      </w:r>
      <w:r w:rsidRPr="00E0037C">
        <w:rPr>
          <w:sz w:val="18"/>
          <w:szCs w:val="14"/>
        </w:rPr>
        <w:t>- Native Tribes (Top- Zulu, Bottom- Pedi)</w:t>
      </w:r>
    </w:p>
    <w:p w14:paraId="0534D041" w14:textId="0EBFA84F" w:rsidR="00767A81" w:rsidRDefault="00767A81" w:rsidP="00767A81">
      <w:r>
        <w:t xml:space="preserve">Answers Africa. (2020) </w:t>
      </w:r>
      <w:r>
        <w:rPr>
          <w:i/>
          <w:iCs/>
        </w:rPr>
        <w:t xml:space="preserve">10 Famous South African Tribes. </w:t>
      </w:r>
      <w:r>
        <w:t xml:space="preserve">[Online] Available at: </w:t>
      </w:r>
      <w:hyperlink r:id="rId108" w:history="1">
        <w:r>
          <w:rPr>
            <w:rStyle w:val="Hyperlink"/>
          </w:rPr>
          <w:t>https://answersafrica.com/south-african-tribes.html</w:t>
        </w:r>
      </w:hyperlink>
      <w:r>
        <w:t xml:space="preserve"> (Accessed on: 08/05/2020)</w:t>
      </w:r>
    </w:p>
    <w:p w14:paraId="0674D210" w14:textId="0F0A82F0" w:rsidR="002A1678" w:rsidRPr="002A1678" w:rsidRDefault="002A1678" w:rsidP="002A1678">
      <w:pPr>
        <w:pStyle w:val="Caption"/>
        <w:jc w:val="center"/>
        <w:rPr>
          <w:sz w:val="18"/>
          <w:szCs w:val="14"/>
        </w:rPr>
      </w:pPr>
      <w:r w:rsidRPr="002A1678">
        <w:rPr>
          <w:sz w:val="18"/>
          <w:szCs w:val="14"/>
        </w:rPr>
        <w:t xml:space="preserve">Image </w:t>
      </w:r>
      <w:r w:rsidR="00060E4E">
        <w:rPr>
          <w:sz w:val="18"/>
          <w:szCs w:val="14"/>
        </w:rPr>
        <w:t>9</w:t>
      </w:r>
      <w:r w:rsidRPr="002A1678">
        <w:rPr>
          <w:sz w:val="18"/>
          <w:szCs w:val="14"/>
        </w:rPr>
        <w:fldChar w:fldCharType="begin"/>
      </w:r>
      <w:r w:rsidRPr="002A1678">
        <w:rPr>
          <w:sz w:val="18"/>
          <w:szCs w:val="14"/>
        </w:rPr>
        <w:instrText xml:space="preserve"> SEQ Image \* ARABIC </w:instrText>
      </w:r>
      <w:r w:rsidRPr="002A1678">
        <w:rPr>
          <w:sz w:val="18"/>
          <w:szCs w:val="14"/>
        </w:rPr>
        <w:fldChar w:fldCharType="end"/>
      </w:r>
      <w:r w:rsidRPr="002A1678">
        <w:rPr>
          <w:sz w:val="18"/>
          <w:szCs w:val="14"/>
        </w:rPr>
        <w:t>- Economic Impact</w:t>
      </w:r>
    </w:p>
    <w:p w14:paraId="12AFF182" w14:textId="39D876A9" w:rsidR="002A1678" w:rsidRPr="002D1E44" w:rsidRDefault="002A1678" w:rsidP="002A1678">
      <w:pPr>
        <w:rPr>
          <w:sz w:val="18"/>
          <w:szCs w:val="18"/>
        </w:rPr>
      </w:pPr>
      <w:proofErr w:type="spellStart"/>
      <w:r w:rsidRPr="002D1E44">
        <w:rPr>
          <w:sz w:val="20"/>
          <w:szCs w:val="20"/>
        </w:rPr>
        <w:t>StatsSA</w:t>
      </w:r>
      <w:proofErr w:type="spellEnd"/>
      <w:r>
        <w:rPr>
          <w:sz w:val="20"/>
          <w:szCs w:val="20"/>
        </w:rPr>
        <w:t>.</w:t>
      </w:r>
      <w:r w:rsidRPr="002D1E44">
        <w:rPr>
          <w:sz w:val="20"/>
          <w:szCs w:val="20"/>
        </w:rPr>
        <w:t xml:space="preserve"> </w:t>
      </w:r>
      <w:r>
        <w:rPr>
          <w:sz w:val="20"/>
          <w:szCs w:val="20"/>
        </w:rPr>
        <w:t>(</w:t>
      </w:r>
      <w:r w:rsidRPr="002D1E44">
        <w:rPr>
          <w:sz w:val="20"/>
          <w:szCs w:val="20"/>
        </w:rPr>
        <w:t>2018</w:t>
      </w:r>
      <w:r>
        <w:rPr>
          <w:sz w:val="20"/>
          <w:szCs w:val="20"/>
        </w:rPr>
        <w:t>)</w:t>
      </w:r>
      <w:r>
        <w:rPr>
          <w:sz w:val="18"/>
          <w:szCs w:val="18"/>
        </w:rPr>
        <w:t xml:space="preserve">. </w:t>
      </w:r>
      <w:r>
        <w:rPr>
          <w:i/>
          <w:iCs/>
          <w:sz w:val="18"/>
          <w:szCs w:val="18"/>
        </w:rPr>
        <w:t xml:space="preserve">How important is tourism to the South African </w:t>
      </w:r>
      <w:r w:rsidR="00155C14">
        <w:rPr>
          <w:i/>
          <w:iCs/>
          <w:sz w:val="18"/>
          <w:szCs w:val="18"/>
        </w:rPr>
        <w:t>economy</w:t>
      </w:r>
      <w:r w:rsidR="00155C14">
        <w:rPr>
          <w:sz w:val="18"/>
          <w:szCs w:val="18"/>
        </w:rPr>
        <w:t>?</w:t>
      </w:r>
      <w:r>
        <w:rPr>
          <w:sz w:val="18"/>
          <w:szCs w:val="18"/>
        </w:rPr>
        <w:t xml:space="preserve"> [Online] Available at: </w:t>
      </w:r>
      <w:hyperlink r:id="rId109" w:history="1">
        <w:r>
          <w:rPr>
            <w:rStyle w:val="Hyperlink"/>
          </w:rPr>
          <w:t>http://www.statssa.gov.za/?p=11030</w:t>
        </w:r>
      </w:hyperlink>
      <w:r>
        <w:t xml:space="preserve"> (Accessed on:02/05/2020)</w:t>
      </w:r>
    </w:p>
    <w:p w14:paraId="29827F45" w14:textId="5FBED52E" w:rsidR="00767A81" w:rsidRDefault="00767A81" w:rsidP="00767A81">
      <w:pPr>
        <w:pStyle w:val="Caption"/>
        <w:jc w:val="center"/>
        <w:rPr>
          <w:sz w:val="18"/>
          <w:szCs w:val="14"/>
        </w:rPr>
      </w:pPr>
      <w:r w:rsidRPr="00767A81">
        <w:rPr>
          <w:sz w:val="18"/>
          <w:szCs w:val="14"/>
        </w:rPr>
        <w:t xml:space="preserve">Image </w:t>
      </w:r>
      <w:r w:rsidR="00060E4E">
        <w:rPr>
          <w:sz w:val="18"/>
          <w:szCs w:val="14"/>
        </w:rPr>
        <w:t>10</w:t>
      </w:r>
      <w:r w:rsidRPr="00767A81">
        <w:rPr>
          <w:sz w:val="18"/>
          <w:szCs w:val="14"/>
        </w:rPr>
        <w:fldChar w:fldCharType="begin"/>
      </w:r>
      <w:r w:rsidRPr="00767A81">
        <w:rPr>
          <w:sz w:val="18"/>
          <w:szCs w:val="14"/>
        </w:rPr>
        <w:instrText xml:space="preserve"> SEQ Image \* ARABIC </w:instrText>
      </w:r>
      <w:r w:rsidRPr="00767A81">
        <w:rPr>
          <w:sz w:val="18"/>
          <w:szCs w:val="14"/>
        </w:rPr>
        <w:fldChar w:fldCharType="end"/>
      </w:r>
      <w:r w:rsidRPr="00767A81">
        <w:rPr>
          <w:sz w:val="18"/>
          <w:szCs w:val="14"/>
        </w:rPr>
        <w:t>- Food and Beverage Breakdown</w:t>
      </w:r>
    </w:p>
    <w:p w14:paraId="1116F0FD" w14:textId="0099EB82" w:rsidR="00767A81" w:rsidRDefault="00767A81" w:rsidP="00767A81">
      <w:r>
        <w:t xml:space="preserve">South African Market Insights. (2020) </w:t>
      </w:r>
      <w:r>
        <w:rPr>
          <w:i/>
          <w:iCs/>
        </w:rPr>
        <w:t>South Africa’s Food and Beverages Sector.</w:t>
      </w:r>
      <w:r>
        <w:t xml:space="preserve"> [Online] Available at: </w:t>
      </w:r>
      <w:hyperlink r:id="rId110" w:history="1">
        <w:r>
          <w:rPr>
            <w:rStyle w:val="Hyperlink"/>
          </w:rPr>
          <w:t>https://www.southafricanmi.com/south-africas-food-and-beverages-sector.html</w:t>
        </w:r>
      </w:hyperlink>
      <w:r>
        <w:t xml:space="preserve"> (Accessed on: 03/05/2020)</w:t>
      </w:r>
    </w:p>
    <w:p w14:paraId="2E2A36E0" w14:textId="492B0A41" w:rsidR="00835C5D" w:rsidRDefault="00835C5D" w:rsidP="00835C5D">
      <w:pPr>
        <w:pStyle w:val="Caption"/>
        <w:jc w:val="center"/>
        <w:rPr>
          <w:sz w:val="18"/>
          <w:szCs w:val="14"/>
        </w:rPr>
      </w:pPr>
      <w:r w:rsidRPr="00835C5D">
        <w:rPr>
          <w:sz w:val="18"/>
          <w:szCs w:val="14"/>
        </w:rPr>
        <w:t xml:space="preserve">Image </w:t>
      </w:r>
      <w:r w:rsidR="002A1678">
        <w:rPr>
          <w:sz w:val="18"/>
          <w:szCs w:val="14"/>
        </w:rPr>
        <w:t>11</w:t>
      </w:r>
      <w:r w:rsidRPr="00835C5D">
        <w:rPr>
          <w:sz w:val="18"/>
          <w:szCs w:val="14"/>
        </w:rPr>
        <w:t>- Prime Minister May and President Ramaphosa</w:t>
      </w:r>
    </w:p>
    <w:p w14:paraId="0DFDD0F3" w14:textId="4528922F" w:rsidR="00835C5D" w:rsidRDefault="00835C5D" w:rsidP="00835C5D">
      <w:r>
        <w:t xml:space="preserve">Edie Newsroom. (2018) </w:t>
      </w:r>
      <w:r w:rsidR="008C5401">
        <w:rPr>
          <w:i/>
          <w:iCs/>
        </w:rPr>
        <w:t>UK Government to Invest £56m in South African battery storage project.</w:t>
      </w:r>
      <w:r w:rsidR="008C5401">
        <w:t xml:space="preserve"> [Online] Available at: </w:t>
      </w:r>
      <w:hyperlink r:id="rId111" w:history="1">
        <w:r w:rsidR="008C5401">
          <w:rPr>
            <w:rStyle w:val="Hyperlink"/>
          </w:rPr>
          <w:t>https://www.edie.net/news/8/UK-Government-to-invest--56m-in-South-African-battery-storage-project/</w:t>
        </w:r>
      </w:hyperlink>
      <w:r w:rsidR="008C5401">
        <w:t xml:space="preserve"> (Accessed on: 08/05/2020)</w:t>
      </w:r>
    </w:p>
    <w:p w14:paraId="111D78C1" w14:textId="01E82575" w:rsidR="002A1678" w:rsidRPr="00060E4E" w:rsidRDefault="002A1678" w:rsidP="002A1678">
      <w:pPr>
        <w:pStyle w:val="Caption"/>
        <w:jc w:val="center"/>
        <w:rPr>
          <w:sz w:val="18"/>
          <w:szCs w:val="14"/>
        </w:rPr>
      </w:pPr>
      <w:r w:rsidRPr="00060E4E">
        <w:rPr>
          <w:sz w:val="18"/>
          <w:szCs w:val="14"/>
        </w:rPr>
        <w:t xml:space="preserve">Image </w:t>
      </w:r>
      <w:r w:rsidRPr="00060E4E">
        <w:rPr>
          <w:sz w:val="18"/>
          <w:szCs w:val="14"/>
        </w:rPr>
        <w:fldChar w:fldCharType="begin"/>
      </w:r>
      <w:r w:rsidRPr="00060E4E">
        <w:rPr>
          <w:sz w:val="18"/>
          <w:szCs w:val="14"/>
        </w:rPr>
        <w:instrText xml:space="preserve"> SEQ Image \* ARABIC </w:instrText>
      </w:r>
      <w:r w:rsidRPr="00060E4E">
        <w:rPr>
          <w:sz w:val="18"/>
          <w:szCs w:val="14"/>
        </w:rPr>
        <w:fldChar w:fldCharType="separate"/>
      </w:r>
      <w:r w:rsidR="00503D93" w:rsidRPr="00060E4E">
        <w:rPr>
          <w:noProof/>
          <w:sz w:val="18"/>
          <w:szCs w:val="14"/>
        </w:rPr>
        <w:t>1</w:t>
      </w:r>
      <w:r w:rsidRPr="00060E4E">
        <w:rPr>
          <w:sz w:val="18"/>
          <w:szCs w:val="14"/>
        </w:rPr>
        <w:fldChar w:fldCharType="end"/>
      </w:r>
      <w:r w:rsidR="00060E4E" w:rsidRPr="00060E4E">
        <w:rPr>
          <w:sz w:val="18"/>
          <w:szCs w:val="14"/>
        </w:rPr>
        <w:t>2</w:t>
      </w:r>
      <w:r w:rsidRPr="00060E4E">
        <w:rPr>
          <w:sz w:val="18"/>
          <w:szCs w:val="14"/>
        </w:rPr>
        <w:t>- Tourists</w:t>
      </w:r>
    </w:p>
    <w:p w14:paraId="643503E2" w14:textId="790F9579" w:rsidR="002A1678" w:rsidRDefault="002A1678" w:rsidP="002A1678">
      <w:r>
        <w:t>New World Immigration (2010</w:t>
      </w:r>
      <w:r w:rsidR="009D0999">
        <w:t xml:space="preserve">) </w:t>
      </w:r>
      <w:r w:rsidR="009D0999">
        <w:rPr>
          <w:i/>
          <w:iCs/>
        </w:rPr>
        <w:t xml:space="preserve">New Regulations for South African Tourist Visas. </w:t>
      </w:r>
      <w:r w:rsidR="009D0999">
        <w:t xml:space="preserve"> [Online] Available at: </w:t>
      </w:r>
      <w:hyperlink r:id="rId112" w:history="1">
        <w:r w:rsidR="009D0999">
          <w:rPr>
            <w:rStyle w:val="Hyperlink"/>
          </w:rPr>
          <w:t>https://www.nwivisas.com/nwi-blog/south-africa/new-regulations-for-south-african-tourist-visas/</w:t>
        </w:r>
      </w:hyperlink>
      <w:r w:rsidR="009D0999">
        <w:t xml:space="preserve"> (Accessed on: 08/05/2020)</w:t>
      </w:r>
    </w:p>
    <w:p w14:paraId="75866C95" w14:textId="0410E2CB" w:rsidR="009D0999" w:rsidRDefault="009D0999" w:rsidP="002A1678">
      <w:r>
        <w:t xml:space="preserve">Unknown. (2015) </w:t>
      </w:r>
      <w:r>
        <w:rPr>
          <w:i/>
          <w:iCs/>
        </w:rPr>
        <w:t xml:space="preserve">A Significant Sector in the Development of South Africa. </w:t>
      </w:r>
      <w:r>
        <w:t>[Online] Available at:</w:t>
      </w:r>
      <w:r w:rsidRPr="009D0999">
        <w:t xml:space="preserve"> </w:t>
      </w:r>
      <w:hyperlink r:id="rId113" w:history="1">
        <w:r>
          <w:rPr>
            <w:rStyle w:val="Hyperlink"/>
          </w:rPr>
          <w:t>https://tosinakegbejo.wordpress.com/2015/02/27/a-significant-sector-in-the-development-of-south-africa/</w:t>
        </w:r>
      </w:hyperlink>
      <w:r>
        <w:t xml:space="preserve"> (Accessed on: 08/05/2020)</w:t>
      </w:r>
    </w:p>
    <w:p w14:paraId="7E0E5D19" w14:textId="7CC1D16B" w:rsidR="009D0999" w:rsidRPr="009D0999" w:rsidRDefault="009D0999" w:rsidP="002A1678">
      <w:proofErr w:type="spellStart"/>
      <w:r>
        <w:t>Touropia</w:t>
      </w:r>
      <w:proofErr w:type="spellEnd"/>
      <w:r>
        <w:t xml:space="preserve">. (2019) </w:t>
      </w:r>
      <w:r>
        <w:rPr>
          <w:i/>
          <w:iCs/>
        </w:rPr>
        <w:t xml:space="preserve">15 Best Cities to Visit in South Africa. </w:t>
      </w:r>
      <w:r>
        <w:t xml:space="preserve">[Online] Available at: </w:t>
      </w:r>
      <w:hyperlink r:id="rId114" w:history="1">
        <w:r>
          <w:rPr>
            <w:rStyle w:val="Hyperlink"/>
          </w:rPr>
          <w:t>https://www.touropia.com/best-cities-to-visit-in-south-africa/</w:t>
        </w:r>
      </w:hyperlink>
      <w:r>
        <w:t xml:space="preserve"> (Accessed on: 08/05/2020)</w:t>
      </w:r>
    </w:p>
    <w:p w14:paraId="15882D86" w14:textId="77777777" w:rsidR="009D0999" w:rsidRPr="009D0999" w:rsidRDefault="009D0999" w:rsidP="002A1678"/>
    <w:p w14:paraId="407CDC55" w14:textId="77777777" w:rsidR="002A1678" w:rsidRPr="008C5401" w:rsidRDefault="002A1678" w:rsidP="00835C5D"/>
    <w:p w14:paraId="2BEC9559" w14:textId="77777777" w:rsidR="00835C5D" w:rsidRDefault="00835C5D" w:rsidP="00767A81"/>
    <w:p w14:paraId="14003C70" w14:textId="77777777" w:rsidR="00767A81" w:rsidRPr="00767A81" w:rsidRDefault="00767A81" w:rsidP="00767A81"/>
    <w:p w14:paraId="3F4C7A3E" w14:textId="77777777" w:rsidR="00767A81" w:rsidRDefault="00767A81" w:rsidP="00767A81"/>
    <w:p w14:paraId="52357CCD" w14:textId="77777777" w:rsidR="00767A81" w:rsidRPr="00767A81" w:rsidRDefault="00767A81" w:rsidP="00767A81"/>
    <w:p w14:paraId="204C3541" w14:textId="77777777" w:rsidR="00767A81" w:rsidRPr="00E0037C" w:rsidRDefault="00767A81" w:rsidP="00767A81">
      <w:pPr>
        <w:jc w:val="center"/>
      </w:pPr>
    </w:p>
    <w:p w14:paraId="09F0BF49" w14:textId="77777777" w:rsidR="00377365" w:rsidRPr="00377365" w:rsidRDefault="00377365" w:rsidP="00565AC5"/>
    <w:p w14:paraId="0DAF33FF" w14:textId="77777777" w:rsidR="00FF0729" w:rsidRPr="00FF0729" w:rsidRDefault="00FF0729" w:rsidP="00FF0729"/>
    <w:p w14:paraId="07EAD68C" w14:textId="77777777" w:rsidR="00FF0729" w:rsidRPr="007E58A2" w:rsidRDefault="00FF0729" w:rsidP="007E58A2"/>
    <w:p w14:paraId="1A4CDC40" w14:textId="77777777" w:rsidR="007E58A2" w:rsidRPr="007E58A2" w:rsidRDefault="007E58A2" w:rsidP="007E58A2"/>
    <w:p w14:paraId="27176394" w14:textId="77777777" w:rsidR="007E58A2" w:rsidRPr="007E58A2" w:rsidRDefault="007E58A2" w:rsidP="007E58A2"/>
    <w:p w14:paraId="2AEF277C" w14:textId="77777777" w:rsidR="00872FE8" w:rsidRPr="00872FE8" w:rsidRDefault="00872FE8" w:rsidP="00847AA6">
      <w:pPr>
        <w:rPr>
          <w:sz w:val="20"/>
          <w:szCs w:val="20"/>
        </w:rPr>
      </w:pPr>
    </w:p>
    <w:sectPr w:rsidR="00872FE8" w:rsidRPr="00872FE8" w:rsidSect="00CB7855">
      <w:footerReference w:type="default" r:id="rId115"/>
      <w:pgSz w:w="12240" w:h="15840"/>
      <w:pgMar w:top="1728" w:right="1800" w:bottom="1440" w:left="1800" w:header="720" w:footer="720"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CCA3C" w14:textId="77777777" w:rsidR="00C352C0" w:rsidRDefault="00C352C0" w:rsidP="00C6554A">
      <w:pPr>
        <w:spacing w:before="0" w:after="0" w:line="240" w:lineRule="auto"/>
      </w:pPr>
      <w:r>
        <w:separator/>
      </w:r>
    </w:p>
  </w:endnote>
  <w:endnote w:type="continuationSeparator" w:id="0">
    <w:p w14:paraId="47DB510F" w14:textId="77777777" w:rsidR="00C352C0" w:rsidRDefault="00C352C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963FE" w14:textId="77777777" w:rsidR="00823B07" w:rsidRDefault="00823B0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6F208D" w14:textId="77777777" w:rsidR="00C352C0" w:rsidRDefault="00C352C0" w:rsidP="00C6554A">
      <w:pPr>
        <w:spacing w:before="0" w:after="0" w:line="240" w:lineRule="auto"/>
      </w:pPr>
      <w:r>
        <w:separator/>
      </w:r>
    </w:p>
  </w:footnote>
  <w:footnote w:type="continuationSeparator" w:id="0">
    <w:p w14:paraId="6CD4179C" w14:textId="77777777" w:rsidR="00C352C0" w:rsidRDefault="00C352C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097EC7"/>
    <w:multiLevelType w:val="hybridMultilevel"/>
    <w:tmpl w:val="F0E65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AE45F49"/>
    <w:multiLevelType w:val="hybridMultilevel"/>
    <w:tmpl w:val="71E4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6A5CB4"/>
    <w:multiLevelType w:val="hybridMultilevel"/>
    <w:tmpl w:val="62689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74A12"/>
    <w:multiLevelType w:val="hybridMultilevel"/>
    <w:tmpl w:val="0AFA6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74CD8"/>
    <w:multiLevelType w:val="multilevel"/>
    <w:tmpl w:val="7524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6E75CE"/>
    <w:multiLevelType w:val="hybridMultilevel"/>
    <w:tmpl w:val="91F62A5C"/>
    <w:lvl w:ilvl="0" w:tplc="0D4436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6"/>
  </w:num>
  <w:num w:numId="18">
    <w:abstractNumId w:val="15"/>
  </w:num>
  <w:num w:numId="19">
    <w:abstractNumId w:val="14"/>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F0"/>
    <w:rsid w:val="00001162"/>
    <w:rsid w:val="00002411"/>
    <w:rsid w:val="00002871"/>
    <w:rsid w:val="00022994"/>
    <w:rsid w:val="00042628"/>
    <w:rsid w:val="00050C9D"/>
    <w:rsid w:val="0005286C"/>
    <w:rsid w:val="00060E4E"/>
    <w:rsid w:val="000827E1"/>
    <w:rsid w:val="000B4DD6"/>
    <w:rsid w:val="000C7632"/>
    <w:rsid w:val="000F1D58"/>
    <w:rsid w:val="001020D5"/>
    <w:rsid w:val="00114D64"/>
    <w:rsid w:val="00131A97"/>
    <w:rsid w:val="001331D7"/>
    <w:rsid w:val="0015000C"/>
    <w:rsid w:val="001551D8"/>
    <w:rsid w:val="00155C14"/>
    <w:rsid w:val="0016708D"/>
    <w:rsid w:val="00192EA5"/>
    <w:rsid w:val="002025C4"/>
    <w:rsid w:val="00204DBC"/>
    <w:rsid w:val="002276BD"/>
    <w:rsid w:val="00250E25"/>
    <w:rsid w:val="002554CD"/>
    <w:rsid w:val="00283FC5"/>
    <w:rsid w:val="00293B83"/>
    <w:rsid w:val="002A1678"/>
    <w:rsid w:val="002B21DF"/>
    <w:rsid w:val="002B4294"/>
    <w:rsid w:val="002D1E44"/>
    <w:rsid w:val="00316FDB"/>
    <w:rsid w:val="00320E98"/>
    <w:rsid w:val="00324A90"/>
    <w:rsid w:val="00333D0D"/>
    <w:rsid w:val="0036553B"/>
    <w:rsid w:val="00367C96"/>
    <w:rsid w:val="00374843"/>
    <w:rsid w:val="00377365"/>
    <w:rsid w:val="00380D93"/>
    <w:rsid w:val="00385D67"/>
    <w:rsid w:val="003966F1"/>
    <w:rsid w:val="003D26B3"/>
    <w:rsid w:val="0042254C"/>
    <w:rsid w:val="00432426"/>
    <w:rsid w:val="00445119"/>
    <w:rsid w:val="00447070"/>
    <w:rsid w:val="00496F39"/>
    <w:rsid w:val="004C049F"/>
    <w:rsid w:val="004E7535"/>
    <w:rsid w:val="005000E2"/>
    <w:rsid w:val="005023E4"/>
    <w:rsid w:val="00503D93"/>
    <w:rsid w:val="00532CB9"/>
    <w:rsid w:val="00565AC5"/>
    <w:rsid w:val="005C0E49"/>
    <w:rsid w:val="0060323D"/>
    <w:rsid w:val="00617399"/>
    <w:rsid w:val="00620966"/>
    <w:rsid w:val="00624C2E"/>
    <w:rsid w:val="0063576F"/>
    <w:rsid w:val="00654B9B"/>
    <w:rsid w:val="00661AB2"/>
    <w:rsid w:val="006A3CE7"/>
    <w:rsid w:val="00731D31"/>
    <w:rsid w:val="007456B5"/>
    <w:rsid w:val="0075507F"/>
    <w:rsid w:val="00767A81"/>
    <w:rsid w:val="00771B66"/>
    <w:rsid w:val="0077290F"/>
    <w:rsid w:val="0078064B"/>
    <w:rsid w:val="007830E2"/>
    <w:rsid w:val="007871EB"/>
    <w:rsid w:val="00787BFF"/>
    <w:rsid w:val="007B7E3E"/>
    <w:rsid w:val="007C2129"/>
    <w:rsid w:val="007D301A"/>
    <w:rsid w:val="007E58A2"/>
    <w:rsid w:val="00806C0C"/>
    <w:rsid w:val="00807605"/>
    <w:rsid w:val="00823B07"/>
    <w:rsid w:val="00827531"/>
    <w:rsid w:val="00831879"/>
    <w:rsid w:val="00835C5D"/>
    <w:rsid w:val="00847AA6"/>
    <w:rsid w:val="00862C4D"/>
    <w:rsid w:val="00865793"/>
    <w:rsid w:val="00872FE8"/>
    <w:rsid w:val="00873EAB"/>
    <w:rsid w:val="00876F4D"/>
    <w:rsid w:val="008809ED"/>
    <w:rsid w:val="00883F73"/>
    <w:rsid w:val="008B2AD3"/>
    <w:rsid w:val="008C5401"/>
    <w:rsid w:val="008D6F02"/>
    <w:rsid w:val="008E0599"/>
    <w:rsid w:val="008E19E1"/>
    <w:rsid w:val="0091177E"/>
    <w:rsid w:val="00932FA3"/>
    <w:rsid w:val="00943132"/>
    <w:rsid w:val="00961177"/>
    <w:rsid w:val="00973DE7"/>
    <w:rsid w:val="00987684"/>
    <w:rsid w:val="00987932"/>
    <w:rsid w:val="0099129B"/>
    <w:rsid w:val="009B680D"/>
    <w:rsid w:val="009C00CA"/>
    <w:rsid w:val="009C7346"/>
    <w:rsid w:val="009D0248"/>
    <w:rsid w:val="009D0999"/>
    <w:rsid w:val="009D10C0"/>
    <w:rsid w:val="009D7814"/>
    <w:rsid w:val="009F0141"/>
    <w:rsid w:val="00A132B2"/>
    <w:rsid w:val="00A56721"/>
    <w:rsid w:val="00A6056C"/>
    <w:rsid w:val="00A86DAA"/>
    <w:rsid w:val="00A86E93"/>
    <w:rsid w:val="00A95531"/>
    <w:rsid w:val="00A95FFF"/>
    <w:rsid w:val="00AB022D"/>
    <w:rsid w:val="00AB4016"/>
    <w:rsid w:val="00AC1DEF"/>
    <w:rsid w:val="00AE62D7"/>
    <w:rsid w:val="00B03ED1"/>
    <w:rsid w:val="00B0654E"/>
    <w:rsid w:val="00B14719"/>
    <w:rsid w:val="00B365AD"/>
    <w:rsid w:val="00B7063A"/>
    <w:rsid w:val="00B86486"/>
    <w:rsid w:val="00BC531E"/>
    <w:rsid w:val="00BD03F2"/>
    <w:rsid w:val="00BE465B"/>
    <w:rsid w:val="00BE48AB"/>
    <w:rsid w:val="00BE6D7F"/>
    <w:rsid w:val="00C271B8"/>
    <w:rsid w:val="00C352C0"/>
    <w:rsid w:val="00C3541B"/>
    <w:rsid w:val="00C371E1"/>
    <w:rsid w:val="00C6554A"/>
    <w:rsid w:val="00C82B95"/>
    <w:rsid w:val="00CA23C0"/>
    <w:rsid w:val="00CB41E3"/>
    <w:rsid w:val="00CB7855"/>
    <w:rsid w:val="00CC378F"/>
    <w:rsid w:val="00CC6C8D"/>
    <w:rsid w:val="00CD1B00"/>
    <w:rsid w:val="00D15E0D"/>
    <w:rsid w:val="00D36210"/>
    <w:rsid w:val="00D4595E"/>
    <w:rsid w:val="00D53AF0"/>
    <w:rsid w:val="00D55E0A"/>
    <w:rsid w:val="00D60F08"/>
    <w:rsid w:val="00D67A4F"/>
    <w:rsid w:val="00DA3B6B"/>
    <w:rsid w:val="00DB28CE"/>
    <w:rsid w:val="00DE20F8"/>
    <w:rsid w:val="00DF37AB"/>
    <w:rsid w:val="00E0037C"/>
    <w:rsid w:val="00E130A6"/>
    <w:rsid w:val="00EB60F8"/>
    <w:rsid w:val="00ED7C44"/>
    <w:rsid w:val="00EE22C5"/>
    <w:rsid w:val="00EF6147"/>
    <w:rsid w:val="00EF7B2C"/>
    <w:rsid w:val="00F86412"/>
    <w:rsid w:val="00FA7D61"/>
    <w:rsid w:val="00FC0B2A"/>
    <w:rsid w:val="00FC6B43"/>
    <w:rsid w:val="00FD6CA0"/>
    <w:rsid w:val="00FF0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9FDF1"/>
  <w15:chartTrackingRefBased/>
  <w15:docId w15:val="{7722E310-ED46-4289-BC7B-29C6F3D3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001162"/>
    <w:pPr>
      <w:keepNext/>
      <w:keepLines/>
      <w:spacing w:before="600" w:after="60"/>
      <w:contextualSpacing/>
      <w:outlineLvl w:val="0"/>
    </w:pPr>
    <w:rPr>
      <w:rFonts w:asciiTheme="majorHAnsi" w:eastAsiaTheme="majorEastAsia" w:hAnsiTheme="majorHAnsi" w:cstheme="majorBidi"/>
      <w:color w:val="auto"/>
      <w:sz w:val="32"/>
    </w:rPr>
  </w:style>
  <w:style w:type="paragraph" w:styleId="Heading2">
    <w:name w:val="heading 2"/>
    <w:basedOn w:val="Normal"/>
    <w:next w:val="Normal"/>
    <w:link w:val="Heading2Char"/>
    <w:uiPriority w:val="9"/>
    <w:unhideWhenUsed/>
    <w:qFormat/>
    <w:rsid w:val="00001162"/>
    <w:pPr>
      <w:keepNext/>
      <w:keepLines/>
      <w:spacing w:before="240" w:after="0"/>
      <w:contextualSpacing/>
      <w:outlineLvl w:val="1"/>
    </w:pPr>
    <w:rPr>
      <w:rFonts w:asciiTheme="majorHAnsi" w:eastAsiaTheme="majorEastAsia" w:hAnsiTheme="majorHAnsi" w:cstheme="majorBidi"/>
      <w:caps/>
      <w:color w:val="auto"/>
      <w:sz w:val="24"/>
    </w:rPr>
  </w:style>
  <w:style w:type="paragraph" w:styleId="Heading3">
    <w:name w:val="heading 3"/>
    <w:basedOn w:val="Normal"/>
    <w:next w:val="Normal"/>
    <w:link w:val="Heading3Char"/>
    <w:uiPriority w:val="9"/>
    <w:unhideWhenUsed/>
    <w:qFormat/>
    <w:rsid w:val="00001162"/>
    <w:pPr>
      <w:keepNext/>
      <w:keepLines/>
      <w:spacing w:before="40" w:after="0"/>
      <w:outlineLvl w:val="2"/>
    </w:pPr>
    <w:rPr>
      <w:rFonts w:asciiTheme="majorHAnsi" w:eastAsiaTheme="majorEastAsia" w:hAnsiTheme="majorHAnsi" w:cstheme="majorBidi"/>
      <w:color w:val="auto"/>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162"/>
    <w:rPr>
      <w:rFonts w:asciiTheme="majorHAnsi" w:eastAsiaTheme="majorEastAsia" w:hAnsiTheme="majorHAnsi" w:cstheme="majorBidi"/>
      <w:color w:val="auto"/>
      <w:sz w:val="32"/>
    </w:rPr>
  </w:style>
  <w:style w:type="character" w:customStyle="1" w:styleId="Heading2Char">
    <w:name w:val="Heading 2 Char"/>
    <w:basedOn w:val="DefaultParagraphFont"/>
    <w:link w:val="Heading2"/>
    <w:uiPriority w:val="9"/>
    <w:rsid w:val="00001162"/>
    <w:rPr>
      <w:rFonts w:asciiTheme="majorHAnsi" w:eastAsiaTheme="majorEastAsia" w:hAnsiTheme="majorHAnsi" w:cstheme="majorBidi"/>
      <w:caps/>
      <w:color w:val="auto"/>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001162"/>
    <w:rPr>
      <w:rFonts w:asciiTheme="majorHAnsi" w:eastAsiaTheme="majorEastAsia" w:hAnsiTheme="majorHAns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374843"/>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74843"/>
    <w:pPr>
      <w:spacing w:after="100"/>
    </w:pPr>
  </w:style>
  <w:style w:type="paragraph" w:styleId="TOC2">
    <w:name w:val="toc 2"/>
    <w:basedOn w:val="Normal"/>
    <w:next w:val="Normal"/>
    <w:autoRedefine/>
    <w:uiPriority w:val="39"/>
    <w:unhideWhenUsed/>
    <w:rsid w:val="00374843"/>
    <w:pPr>
      <w:spacing w:after="100"/>
      <w:ind w:left="220"/>
    </w:pPr>
  </w:style>
  <w:style w:type="paragraph" w:styleId="TOC3">
    <w:name w:val="toc 3"/>
    <w:basedOn w:val="Normal"/>
    <w:next w:val="Normal"/>
    <w:autoRedefine/>
    <w:uiPriority w:val="39"/>
    <w:unhideWhenUsed/>
    <w:rsid w:val="00617399"/>
    <w:pPr>
      <w:spacing w:after="100"/>
      <w:ind w:left="440"/>
    </w:pPr>
  </w:style>
  <w:style w:type="paragraph" w:styleId="ListParagraph">
    <w:name w:val="List Paragraph"/>
    <w:basedOn w:val="Normal"/>
    <w:uiPriority w:val="34"/>
    <w:unhideWhenUsed/>
    <w:qFormat/>
    <w:rsid w:val="00042628"/>
    <w:pPr>
      <w:ind w:left="720"/>
      <w:contextualSpacing/>
    </w:pPr>
  </w:style>
  <w:style w:type="character" w:styleId="Emphasis">
    <w:name w:val="Emphasis"/>
    <w:basedOn w:val="DefaultParagraphFont"/>
    <w:uiPriority w:val="20"/>
    <w:qFormat/>
    <w:rsid w:val="00865793"/>
    <w:rPr>
      <w:i/>
      <w:iCs/>
    </w:rPr>
  </w:style>
  <w:style w:type="character" w:styleId="UnresolvedMention">
    <w:name w:val="Unresolved Mention"/>
    <w:basedOn w:val="DefaultParagraphFont"/>
    <w:uiPriority w:val="99"/>
    <w:semiHidden/>
    <w:unhideWhenUsed/>
    <w:rsid w:val="007E5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9210948">
      <w:bodyDiv w:val="1"/>
      <w:marLeft w:val="0"/>
      <w:marRight w:val="0"/>
      <w:marTop w:val="0"/>
      <w:marBottom w:val="0"/>
      <w:divBdr>
        <w:top w:val="none" w:sz="0" w:space="0" w:color="auto"/>
        <w:left w:val="none" w:sz="0" w:space="0" w:color="auto"/>
        <w:bottom w:val="none" w:sz="0" w:space="0" w:color="auto"/>
        <w:right w:val="none" w:sz="0" w:space="0" w:color="auto"/>
      </w:divBdr>
    </w:div>
    <w:div w:id="156652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theme" Target="theme/theme1.xml"/><Relationship Id="rId21" Type="http://schemas.openxmlformats.org/officeDocument/2006/relationships/image" Target="media/image13.jpeg"/><Relationship Id="rId42" Type="http://schemas.openxmlformats.org/officeDocument/2006/relationships/hyperlink" Target="https://www.cia.gov/library/publications/the-world-factbook/geos/sf.html" TargetMode="External"/><Relationship Id="rId47" Type="http://schemas.openxmlformats.org/officeDocument/2006/relationships/hyperlink" Target="https://www.gov.za/sites/default/files/gcis_document/201810/tourism-annual-report-2017-18.pdf" TargetMode="External"/><Relationship Id="rId63" Type="http://schemas.openxmlformats.org/officeDocument/2006/relationships/hyperlink" Target="https://www.lonelyplanet.com/south-africa/practical-information/transport/getting-around/a/nar/f78ccb51-927a-47b9-877e-fee58689beff/355611" TargetMode="External"/><Relationship Id="rId68" Type="http://schemas.openxmlformats.org/officeDocument/2006/relationships/hyperlink" Target="https://www.osac.gov/Content/Report/63e37d80-c040-462d-a868-181c51cf7188" TargetMode="External"/><Relationship Id="rId84" Type="http://schemas.openxmlformats.org/officeDocument/2006/relationships/hyperlink" Target="https://www.unesco.lt/uploads/file/failai_VEIKLA/kultura/kulturinis_turizmas/Baltic_Culture_Tourism_Policy_Paper_Short_Documen_%20Final%20_Checked.pdf" TargetMode="External"/><Relationship Id="rId89" Type="http://schemas.openxmlformats.org/officeDocument/2006/relationships/hyperlink" Target="https://www.unwto.org/tourism-and-culture" TargetMode="External"/><Relationship Id="rId112" Type="http://schemas.openxmlformats.org/officeDocument/2006/relationships/hyperlink" Target="https://www.nwivisas.com/nwi-blog/south-africa/new-regulations-for-south-african-tourist-visas/" TargetMode="External"/><Relationship Id="rId16" Type="http://schemas.openxmlformats.org/officeDocument/2006/relationships/image" Target="media/image9.jpeg"/><Relationship Id="rId107" Type="http://schemas.openxmlformats.org/officeDocument/2006/relationships/hyperlink" Target="https://www.brandsouthafrica.com/south-africa-fast-facts/geography-facts/languages" TargetMode="Externa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hyperlink" Target="https://www.bbc.co.uk/news/world-africa-14094760" TargetMode="External"/><Relationship Id="rId40" Type="http://schemas.openxmlformats.org/officeDocument/2006/relationships/hyperlink" Target="http://countrystudies.us/south-africa/38.htm" TargetMode="External"/><Relationship Id="rId45" Type="http://schemas.openxmlformats.org/officeDocument/2006/relationships/hyperlink" Target="https://www.sciencedirect.com/science/article/abs/pii/0160738379900926" TargetMode="External"/><Relationship Id="rId53" Type="http://schemas.openxmlformats.org/officeDocument/2006/relationships/hyperlink" Target="https://www.gov.za/about-sa/history" TargetMode="External"/><Relationship Id="rId58" Type="http://schemas.openxmlformats.org/officeDocument/2006/relationships/hyperlink" Target="https://www.eturbonews.com/76146/challenges-and-opportunities-face-south-africa-s-tourism-industr/" TargetMode="External"/><Relationship Id="rId66" Type="http://schemas.openxmlformats.org/officeDocument/2006/relationships/hyperlink" Target="http://www.mantleplumes.org/AfricaTopo.html" TargetMode="External"/><Relationship Id="rId74" Type="http://schemas.openxmlformats.org/officeDocument/2006/relationships/hyperlink" Target="http://www.scielo.org.za/scielo.php?script=sci_arttext&amp;pid=S2222-34362012000200005" TargetMode="External"/><Relationship Id="rId79" Type="http://schemas.openxmlformats.org/officeDocument/2006/relationships/hyperlink" Target="http://www.statssa.gov.za/?p=11030" TargetMode="External"/><Relationship Id="rId87" Type="http://schemas.openxmlformats.org/officeDocument/2006/relationships/hyperlink" Target="https://averda.co.za/news/water-pollution-major-threat-south-africa/" TargetMode="External"/><Relationship Id="rId102" Type="http://schemas.openxmlformats.org/officeDocument/2006/relationships/hyperlink" Target="https://www.barrons.com/articles/great-escapes-south-africas-western-cape-1535136512" TargetMode="External"/><Relationship Id="rId110" Type="http://schemas.openxmlformats.org/officeDocument/2006/relationships/hyperlink" Target="https://www.southafricanmi.com/south-africas-food-and-beverages-sector.html"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wrsa.co.za/wp-content/uploads/2017/11/Developing-wildlife-tourism-2017.pdf" TargetMode="External"/><Relationship Id="rId82" Type="http://schemas.openxmlformats.org/officeDocument/2006/relationships/hyperlink" Target="https://travelhealthpro.org.uk/country/201/south-africa" TargetMode="External"/><Relationship Id="rId90" Type="http://schemas.openxmlformats.org/officeDocument/2006/relationships/hyperlink" Target="https://www.sciencedirect.com/science/article/pii/B9780081008539000063" TargetMode="External"/><Relationship Id="rId95" Type="http://schemas.openxmlformats.org/officeDocument/2006/relationships/hyperlink" Target="https://www.zulu.org.za/" TargetMode="External"/><Relationship Id="rId19" Type="http://schemas.openxmlformats.org/officeDocument/2006/relationships/image" Target="media/image11.jp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hyperlink" Target="https://www.africanparks.org/our-work/tourism-enterprise" TargetMode="External"/><Relationship Id="rId43" Type="http://schemas.openxmlformats.org/officeDocument/2006/relationships/hyperlink" Target="https://www.cia.gov/library/publications/the-world-factbook/geos/fr.html" TargetMode="External"/><Relationship Id="rId48" Type="http://schemas.openxmlformats.org/officeDocument/2006/relationships/hyperlink" Target="https://www.tourism.gov.za/AboutNDT/Publications/Q4%20Tourism%20Performance%20report%20%20-%20October%20-%20December%202019.pdf" TargetMode="External"/><Relationship Id="rId56" Type="http://schemas.openxmlformats.org/officeDocument/2006/relationships/hyperlink" Target="https://www.tandfonline.com/doi/abs/10.1080/02582470609464967" TargetMode="External"/><Relationship Id="rId64" Type="http://schemas.openxmlformats.org/officeDocument/2006/relationships/hyperlink" Target="https://www.simplypsychology.org/maslow.html" TargetMode="External"/><Relationship Id="rId69" Type="http://schemas.openxmlformats.org/officeDocument/2006/relationships/hyperlink" Target="https://www.researchgate.net/publication/236982065_Biomes_and_bioregions_of_Southern_Africa" TargetMode="External"/><Relationship Id="rId77" Type="http://schemas.openxmlformats.org/officeDocument/2006/relationships/hyperlink" Target="https://www.researchgate.net/publication/334282978_THE_ROLE_OF_ENGLISH_AS_A_GLOBAL_LANGUAGE" TargetMode="External"/><Relationship Id="rId100" Type="http://schemas.openxmlformats.org/officeDocument/2006/relationships/hyperlink" Target="https://www.kariega.co.za/" TargetMode="External"/><Relationship Id="rId105" Type="http://schemas.openxmlformats.org/officeDocument/2006/relationships/hyperlink" Target="https://www.tablemountain.net/" TargetMode="External"/><Relationship Id="rId113" Type="http://schemas.openxmlformats.org/officeDocument/2006/relationships/hyperlink" Target="https://tosinakegbejo.wordpress.com/2015/02/27/a-significant-sector-in-the-development-of-south-africa/" TargetMode="External"/><Relationship Id="rId8" Type="http://schemas.openxmlformats.org/officeDocument/2006/relationships/image" Target="media/image1.jpg"/><Relationship Id="rId51" Type="http://schemas.openxmlformats.org/officeDocument/2006/relationships/hyperlink" Target="https://www.csmonitor.com/Science/Science-Notebook/2015/0421/Why-does-Africa-have-so-many-languages" TargetMode="External"/><Relationship Id="rId72" Type="http://schemas.openxmlformats.org/officeDocument/2006/relationships/hyperlink" Target="http://pza.sanbi.org/vegetation/fynbos-biome" TargetMode="External"/><Relationship Id="rId80" Type="http://schemas.openxmlformats.org/officeDocument/2006/relationships/hyperlink" Target="file:///C:\Users\molly\Downloads\SafariTourism.pdf" TargetMode="External"/><Relationship Id="rId85" Type="http://schemas.openxmlformats.org/officeDocument/2006/relationships/hyperlink" Target="https://whc.unesco.org/en/list/916" TargetMode="External"/><Relationship Id="rId93" Type="http://schemas.openxmlformats.org/officeDocument/2006/relationships/hyperlink" Target="https://www.e-unwto.org/doi/pdf/10.5555/unwtotfb0710010020142018201911" TargetMode="External"/><Relationship Id="rId98" Type="http://schemas.openxmlformats.org/officeDocument/2006/relationships/hyperlink" Target="https://www.abercrombiekent.com/tours/wings-over-the-world/2020/private-charter-flights-east-africa-luxury"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bbcgoodfood.com/howto/guide/top-10-foods-try-south-africa" TargetMode="External"/><Relationship Id="rId46" Type="http://schemas.openxmlformats.org/officeDocument/2006/relationships/hyperlink" Target="https://sk.sagepub.com/reference/the-sage-international-encyclopedia-of-travel-and-tourism/i9074.xml" TargetMode="External"/><Relationship Id="rId59" Type="http://schemas.openxmlformats.org/officeDocument/2006/relationships/hyperlink" Target="https://www.sciencedirect.com/book/9780128176900/sustainable-development-for-mass-urbanization" TargetMode="External"/><Relationship Id="rId67" Type="http://schemas.openxmlformats.org/officeDocument/2006/relationships/hyperlink" Target="https://nature.new7wonders.com/wonders/table-mountain-south-africa/" TargetMode="External"/><Relationship Id="rId103" Type="http://schemas.openxmlformats.org/officeDocument/2006/relationships/hyperlink" Target="https://www.sa-venues.com/attractionswc/capewinelands-attractions.htm" TargetMode="External"/><Relationship Id="rId108" Type="http://schemas.openxmlformats.org/officeDocument/2006/relationships/hyperlink" Target="https://answersafrica.com/south-african-tribes.html" TargetMode="External"/><Relationship Id="rId116"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hyperlink" Target="http://www.capewinelands.gov.za/SitePages/Cape%20Winelands%20Tourism.aspx" TargetMode="External"/><Relationship Id="rId54" Type="http://schemas.openxmlformats.org/officeDocument/2006/relationships/hyperlink" Target="https://www.gov.uk/foreign-travel-advice/south-africa/safety-and-security" TargetMode="External"/><Relationship Id="rId62" Type="http://schemas.openxmlformats.org/officeDocument/2006/relationships/hyperlink" Target="https://www.thesouthafrican.com/news/fast-food-drives-growth-in-food-and-beverage-sector/" TargetMode="External"/><Relationship Id="rId70" Type="http://schemas.openxmlformats.org/officeDocument/2006/relationships/hyperlink" Target="file:///C:\Users\molly\Downloads\Ms.%20Sarah%20Ryu.pdf" TargetMode="External"/><Relationship Id="rId75" Type="http://schemas.openxmlformats.org/officeDocument/2006/relationships/hyperlink" Target="https://www.southafrica.net/gl/en/corporate" TargetMode="External"/><Relationship Id="rId83" Type="http://schemas.openxmlformats.org/officeDocument/2006/relationships/hyperlink" Target="https://www.unaids.org/en/regionscountries/countries/southafrica" TargetMode="External"/><Relationship Id="rId88" Type="http://schemas.openxmlformats.org/officeDocument/2006/relationships/hyperlink" Target="https://www.unwto.org/international-tourism-growth-continues-to-outpace-the-economy" TargetMode="External"/><Relationship Id="rId91" Type="http://schemas.openxmlformats.org/officeDocument/2006/relationships/hyperlink" Target="https://www.westerncape.gov.za/general-publication/western-cape-tourism" TargetMode="External"/><Relationship Id="rId96" Type="http://schemas.openxmlformats.org/officeDocument/2006/relationships/hyperlink" Target="http://onlinemaps.blogspot.com/2012/03/africa-country-map.html" TargetMode="External"/><Relationship Id="rId111" Type="http://schemas.openxmlformats.org/officeDocument/2006/relationships/hyperlink" Target="https://www.edie.net/news/8/UK-Government-to-invest--56m-in-South-African-battery-storage-projec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hyperlink" Target="https://f02bfb4a-a-62cb3a1a-s-sites.googlegroups.com/site/stuartbasten/admin/YouthfulpopulationsUNFPA.pdf?attachauth=ANoY7crbyi0OB_Kw8pWKVYDqMn0Zrla1N5SwtXsldSuVaibPqvWWVd9QKl-nlvoCqTT0zyktbbeqm3r3OJAG0zjCFEpu0zvh3JTJK7un8ockkBvoOnx7h-k4IwcCjVCb4KwZFpY8HobUrLVeyXAMbUALUqOohJv649ffeuu4eGh17tgSc6vMMRBZ99Nd-3WCYFA-V0YXQDaWWDMq8DK1eEEOyIfwJMN_J6OA7WUNFbzJTc68eqb1SCg%3D&amp;attredirects=0" TargetMode="External"/><Relationship Id="rId49" Type="http://schemas.openxmlformats.org/officeDocument/2006/relationships/hyperlink" Target="https://www.un.org/africarenewal/magazine/april-2018-july-2018/south-african-tourism-holding-steady" TargetMode="External"/><Relationship Id="rId57" Type="http://schemas.openxmlformats.org/officeDocument/2006/relationships/hyperlink" Target="https://www.planetware.com/tourist-attractions-/kwazulu-natal-saf-kz-kz.htm" TargetMode="External"/><Relationship Id="rId106" Type="http://schemas.openxmlformats.org/officeDocument/2006/relationships/hyperlink" Target="https://www.seat61.com/SouthAfrica.htm" TargetMode="External"/><Relationship Id="rId114" Type="http://schemas.openxmlformats.org/officeDocument/2006/relationships/hyperlink" Target="https://www.touropia.com/best-cities-to-visit-in-south-africa/" TargetMode="Externa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hyperlink" Target="https://theculturetrip.com/africa/south-africa/articles/how-to-navigate-transport-in-south-africa/" TargetMode="External"/><Relationship Id="rId52" Type="http://schemas.openxmlformats.org/officeDocument/2006/relationships/hyperlink" Target="https://www.gov.za/about-sa/geography-and-climate" TargetMode="External"/><Relationship Id="rId60" Type="http://schemas.openxmlformats.org/officeDocument/2006/relationships/hyperlink" Target="https://knoema.com/atlas/Kenya/topics/Tourism/Travel-and-Tourism-Total-Contribution-to-GDP/Contribution-of-travel-and-tourism-to-GDP-percent-of-GDP" TargetMode="External"/><Relationship Id="rId65" Type="http://schemas.openxmlformats.org/officeDocument/2006/relationships/hyperlink" Target="https://www.iol.co.za/motoring/industry-news/how-sa-commutes-by-percentage-1721717" TargetMode="External"/><Relationship Id="rId73" Type="http://schemas.openxmlformats.org/officeDocument/2006/relationships/hyperlink" Target="https://www.sa-venues.com/game_lodges_nationwide_south_afr.htm" TargetMode="External"/><Relationship Id="rId78" Type="http://schemas.openxmlformats.org/officeDocument/2006/relationships/hyperlink" Target="http://www.statssa.gov.za/?p=11800" TargetMode="External"/><Relationship Id="rId81" Type="http://schemas.openxmlformats.org/officeDocument/2006/relationships/hyperlink" Target="https://data.worldbank.org/indicator/SP.DYN.LE00.IN?locations=FR" TargetMode="External"/><Relationship Id="rId86" Type="http://schemas.openxmlformats.org/officeDocument/2006/relationships/hyperlink" Target="https://whc.unesco.org/en/list/1265" TargetMode="External"/><Relationship Id="rId94" Type="http://schemas.openxmlformats.org/officeDocument/2006/relationships/hyperlink" Target="https://web.archive.org/web/20131202222828/http:/wttc.org/site_media/uploads/downloads/france2013.pdf" TargetMode="External"/><Relationship Id="rId99" Type="http://schemas.openxmlformats.org/officeDocument/2006/relationships/hyperlink" Target="https://www.goway.com/trips/dest/africa-and-middle-east/cntry/south-africa/" TargetMode="External"/><Relationship Id="rId101" Type="http://schemas.openxmlformats.org/officeDocument/2006/relationships/hyperlink" Target="https://www.mmstadium.com/explore-durban/book-a-helicopter-flip-over-moses-mabhida-stadium-this-festive-season/"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www.brandsouthafrica.com/south-africa-fast-facts/geography-facts/languages" TargetMode="External"/><Relationship Id="rId109" Type="http://schemas.openxmlformats.org/officeDocument/2006/relationships/hyperlink" Target="http://www.statssa.gov.za/?p=11030" TargetMode="External"/><Relationship Id="rId34" Type="http://schemas.openxmlformats.org/officeDocument/2006/relationships/hyperlink" Target="http://www.photodestination.co.za/south-africa-weather.html" TargetMode="External"/><Relationship Id="rId50" Type="http://schemas.openxmlformats.org/officeDocument/2006/relationships/hyperlink" Target="http://www.photodestination.co.za/south-africa-weather.html" TargetMode="External"/><Relationship Id="rId55" Type="http://schemas.openxmlformats.org/officeDocument/2006/relationships/hyperlink" Target="https://edition.cnn.com/travel/article/durban-south-africa/index.html" TargetMode="External"/><Relationship Id="rId76" Type="http://schemas.openxmlformats.org/officeDocument/2006/relationships/hyperlink" Target="https://www.southafricanmi.com/south-africas-food-and-beverages-sector.html" TargetMode="External"/><Relationship Id="rId97" Type="http://schemas.openxmlformats.org/officeDocument/2006/relationships/hyperlink" Target="http://planet.botany.uwc.ac.za/nisl/bdc321/ekapa%20cape%20towns%20lowlands/biomes/intro.htm" TargetMode="External"/><Relationship Id="rId104" Type="http://schemas.openxmlformats.org/officeDocument/2006/relationships/hyperlink" Target="https://www.pinterest.co.uk/pin/295971006741543147/" TargetMode="External"/><Relationship Id="rId7" Type="http://schemas.openxmlformats.org/officeDocument/2006/relationships/endnotes" Target="endnotes.xml"/><Relationship Id="rId71" Type="http://schemas.openxmlformats.org/officeDocument/2006/relationships/hyperlink" Target="https://www.gov.za/about-sa/history" TargetMode="External"/><Relationship Id="rId92" Type="http://schemas.openxmlformats.org/officeDocument/2006/relationships/hyperlink" Target="https://www.e-unwto.org/doi/10.18111/9789284421152" TargetMode="External"/><Relationship Id="rId2" Type="http://schemas.openxmlformats.org/officeDocument/2006/relationships/numbering" Target="numbering.xml"/><Relationship Id="rId29"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l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BCA0A0-F9CE-49D6-86FF-87E27188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19</Pages>
  <Words>6049</Words>
  <Characters>34484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dc:creator>
  <cp:keywords/>
  <dc:description/>
  <cp:lastModifiedBy>Molly Thomas</cp:lastModifiedBy>
  <cp:revision>2</cp:revision>
  <dcterms:created xsi:type="dcterms:W3CDTF">2020-05-15T12:38:00Z</dcterms:created>
  <dcterms:modified xsi:type="dcterms:W3CDTF">2020-05-15T12:38:00Z</dcterms:modified>
</cp:coreProperties>
</file>