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715"/>
        <w:gridCol w:w="4825"/>
        <w:gridCol w:w="4860"/>
      </w:tblGrid>
      <w:tr w:rsidR="00F627CE" w:rsidRPr="00AB15DD" w14:paraId="3198E5FD" w14:textId="77777777" w:rsidTr="007845C8">
        <w:trPr>
          <w:trHeight w:val="649"/>
        </w:trPr>
        <w:tc>
          <w:tcPr>
            <w:tcW w:w="14400" w:type="dxa"/>
            <w:gridSpan w:val="3"/>
            <w:tcBorders>
              <w:top w:val="single" w:sz="24" w:space="0" w:color="808080" w:themeColor="background1" w:themeShade="80"/>
              <w:bottom w:val="single" w:sz="24" w:space="0" w:color="808080" w:themeColor="background1" w:themeShade="80"/>
            </w:tcBorders>
            <w:vAlign w:val="center"/>
          </w:tcPr>
          <w:p w14:paraId="559433ED" w14:textId="206D4667" w:rsidR="00D90CAB" w:rsidRPr="00AB15DD" w:rsidRDefault="009A4D27" w:rsidP="003204C4">
            <w:pPr>
              <w:pStyle w:val="Title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alias w:val="Title"/>
                <w:tag w:val=""/>
                <w:id w:val="-562411520"/>
                <w:placeholder>
                  <w:docPart w:val="D82E0F74D3D84815B148AF63A6E3DFB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15:appearance w15:val="hidden"/>
                <w:text/>
              </w:sdtPr>
              <w:sdtEndPr/>
              <w:sdtContent>
                <w:r w:rsidR="00A81B88">
                  <w:rPr>
                    <w:noProof/>
                    <w:lang w:val="en-GB"/>
                  </w:rPr>
                  <w:t>Attachment</w:t>
                </w:r>
              </w:sdtContent>
            </w:sdt>
          </w:p>
        </w:tc>
      </w:tr>
      <w:tr w:rsidR="00F627CE" w:rsidRPr="00AB15DD" w14:paraId="2ECF47C8" w14:textId="77777777" w:rsidTr="00623BAC">
        <w:tc>
          <w:tcPr>
            <w:tcW w:w="14400" w:type="dxa"/>
            <w:gridSpan w:val="3"/>
            <w:tcBorders>
              <w:top w:val="single" w:sz="24" w:space="0" w:color="808080" w:themeColor="background1" w:themeShade="80"/>
            </w:tcBorders>
            <w:tcMar>
              <w:top w:w="432" w:type="dxa"/>
              <w:bottom w:w="432" w:type="dxa"/>
            </w:tcMar>
            <w:vAlign w:val="center"/>
          </w:tcPr>
          <w:p w14:paraId="51BBDB0C" w14:textId="7F73C0C3" w:rsidR="00D90CAB" w:rsidRPr="00AB15DD" w:rsidRDefault="00A81B88" w:rsidP="00A4086C">
            <w:pPr>
              <w:pStyle w:val="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Attachment, What is it? and </w:t>
            </w:r>
            <w:r w:rsidR="00D21C4D">
              <w:rPr>
                <w:noProof/>
                <w:lang w:val="en-GB"/>
              </w:rPr>
              <w:t>Why is it important</w:t>
            </w:r>
            <w:r>
              <w:rPr>
                <w:noProof/>
                <w:lang w:val="en-GB"/>
              </w:rPr>
              <w:t>?</w:t>
            </w:r>
          </w:p>
        </w:tc>
      </w:tr>
      <w:tr w:rsidR="003204C4" w:rsidRPr="00AB15DD" w14:paraId="2CD8A785" w14:textId="77777777" w:rsidTr="00623BAC">
        <w:tc>
          <w:tcPr>
            <w:tcW w:w="4715" w:type="dxa"/>
            <w:vMerge w:val="restart"/>
            <w:tcMar>
              <w:bottom w:w="403" w:type="dxa"/>
            </w:tcMar>
          </w:tcPr>
          <w:p w14:paraId="61019720" w14:textId="77777777" w:rsidR="003204C4" w:rsidRPr="00AB15DD" w:rsidRDefault="003204C4" w:rsidP="00E674D6">
            <w:pPr>
              <w:rPr>
                <w:noProof/>
                <w:lang w:val="en-GB"/>
              </w:rPr>
            </w:pPr>
            <w:r w:rsidRPr="00AB15DD">
              <w:rPr>
                <w:noProof/>
                <w:lang w:val="en-GB" w:bidi="en-GB"/>
              </w:rPr>
              <w:drawing>
                <wp:inline distT="0" distB="0" distL="0" distR="0" wp14:anchorId="4798254E" wp14:editId="272B19A2">
                  <wp:extent cx="2961640" cy="1665922"/>
                  <wp:effectExtent l="0" t="0" r="0" b="0"/>
                  <wp:docPr id="75" name="Picture 75" descr="A robot illustration of a fami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 descr="A robot illustration of a family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1640" cy="1665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0F8DCE" w14:textId="5517DCDA" w:rsidR="003204C4" w:rsidRPr="00AB15DD" w:rsidRDefault="003204C4" w:rsidP="00A4086C">
            <w:pPr>
              <w:pStyle w:val="PictureCaption"/>
              <w:rPr>
                <w:noProof/>
                <w:lang w:val="en-GB"/>
              </w:rPr>
            </w:pPr>
          </w:p>
          <w:p w14:paraId="10BFCFE3" w14:textId="31FB8DB3" w:rsidR="003204C4" w:rsidRPr="00AB15DD" w:rsidRDefault="009A4D27" w:rsidP="00A4086C">
            <w:pPr>
              <w:pStyle w:val="Heading2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-798068783"/>
                <w:placeholder>
                  <w:docPart w:val="88254667E82BFE4FAC354F922C32130A"/>
                </w:placeholder>
                <w15:appearance w15:val="hidden"/>
                <w:text w:multiLine="1"/>
              </w:sdtPr>
              <w:sdtEndPr/>
              <w:sdtContent>
                <w:r w:rsidR="00822D67">
                  <w:rPr>
                    <w:noProof/>
                    <w:lang w:val="en-GB"/>
                  </w:rPr>
                  <w:t xml:space="preserve">A Brief </w:t>
                </w:r>
                <w:r w:rsidR="009A1797">
                  <w:rPr>
                    <w:noProof/>
                    <w:lang w:val="en-GB"/>
                  </w:rPr>
                  <w:t>I</w:t>
                </w:r>
                <w:r w:rsidR="00822D67">
                  <w:rPr>
                    <w:noProof/>
                    <w:lang w:val="en-GB"/>
                  </w:rPr>
                  <w:t>n</w:t>
                </w:r>
                <w:r w:rsidR="009A1797">
                  <w:rPr>
                    <w:noProof/>
                    <w:lang w:val="en-GB"/>
                  </w:rPr>
                  <w:t>t</w:t>
                </w:r>
                <w:r w:rsidR="00822D67">
                  <w:rPr>
                    <w:noProof/>
                    <w:lang w:val="en-GB"/>
                  </w:rPr>
                  <w:t>roduction to Attachment.</w:t>
                </w:r>
              </w:sdtContent>
            </w:sdt>
          </w:p>
          <w:p w14:paraId="2996E5D9" w14:textId="6DFA0762" w:rsidR="003204C4" w:rsidRPr="00AB15DD" w:rsidRDefault="00CE0163" w:rsidP="00B70471">
            <w:pPr>
              <w:pStyle w:val="AuthorNam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Daryl Jones</w:t>
            </w:r>
            <w:r w:rsidR="00770B86">
              <w:rPr>
                <w:noProof/>
                <w:lang w:val="en-GB"/>
              </w:rPr>
              <w:t xml:space="preserve"> 13/03/2021</w:t>
            </w:r>
          </w:p>
          <w:p w14:paraId="173BC3FA" w14:textId="47F64A71" w:rsidR="009302D7" w:rsidRPr="00A83E89" w:rsidRDefault="00A33BA9" w:rsidP="009302D7">
            <w:pPr>
              <w:rPr>
                <w:rFonts w:cstheme="minorHAnsi"/>
                <w:sz w:val="28"/>
                <w:szCs w:val="28"/>
                <w:lang w:val="en-GB"/>
              </w:rPr>
            </w:pPr>
            <w:r w:rsidRPr="00A83E89">
              <w:rPr>
                <w:rFonts w:cstheme="minorHAnsi"/>
                <w:sz w:val="28"/>
                <w:szCs w:val="28"/>
                <w:lang w:val="en-GB"/>
              </w:rPr>
              <w:t>Let us</w:t>
            </w:r>
            <w:r w:rsidR="001F7E4A" w:rsidRPr="00A83E89">
              <w:rPr>
                <w:rFonts w:cstheme="minorHAnsi"/>
                <w:sz w:val="28"/>
                <w:szCs w:val="28"/>
                <w:lang w:val="en-GB"/>
              </w:rPr>
              <w:t xml:space="preserve"> explore what attachment is and what it can mean </w:t>
            </w:r>
            <w:r w:rsidR="00B513AC" w:rsidRPr="00A83E89">
              <w:rPr>
                <w:rFonts w:cstheme="minorHAnsi"/>
                <w:sz w:val="28"/>
                <w:szCs w:val="28"/>
                <w:lang w:val="en-GB"/>
              </w:rPr>
              <w:t xml:space="preserve">for you and your children. </w:t>
            </w:r>
          </w:p>
          <w:p w14:paraId="14007CCD" w14:textId="71C2B1A9" w:rsidR="00041706" w:rsidRPr="00A83E89" w:rsidRDefault="000F3F5A" w:rsidP="00041706">
            <w:pPr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</w:pPr>
            <w:r w:rsidRPr="00A83E89">
              <w:rPr>
                <w:rFonts w:cstheme="minorHAnsi"/>
                <w:sz w:val="28"/>
                <w:szCs w:val="28"/>
                <w:lang w:val="en-GB"/>
              </w:rPr>
              <w:t>A</w:t>
            </w:r>
            <w:r w:rsidR="00A83FB4" w:rsidRPr="00A83E89">
              <w:rPr>
                <w:rFonts w:cstheme="minorHAnsi"/>
                <w:sz w:val="28"/>
                <w:szCs w:val="28"/>
                <w:lang w:val="en-GB"/>
              </w:rPr>
              <w:t xml:space="preserve">ttachment can be defined as </w:t>
            </w:r>
            <w:r w:rsidR="00F25948">
              <w:rPr>
                <w:rFonts w:cstheme="minorHAnsi"/>
                <w:sz w:val="28"/>
                <w:szCs w:val="28"/>
                <w:lang w:val="en-GB"/>
              </w:rPr>
              <w:t>‘</w:t>
            </w:r>
            <w:r w:rsidR="00163D09" w:rsidRPr="00A83E89">
              <w:rPr>
                <w:rFonts w:cstheme="minorHAnsi"/>
                <w:b/>
                <w:bCs/>
                <w:color w:val="202124"/>
                <w:sz w:val="28"/>
                <w:szCs w:val="28"/>
                <w:shd w:val="clear" w:color="auto" w:fill="FFFFFF"/>
              </w:rPr>
              <w:t>attachment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 noun (FEELING OF LOVE)</w:t>
            </w:r>
            <w:r w:rsidR="00F25948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’</w:t>
            </w:r>
            <w:r w:rsidR="001E4B0A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</w:t>
            </w:r>
            <w:r w:rsidR="004E6A71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(https://dictionary.cambridge.org</w:t>
            </w:r>
            <w:r w:rsidR="009E3055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)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.</w:t>
            </w:r>
          </w:p>
          <w:p w14:paraId="432CF8AE" w14:textId="466499E6" w:rsidR="00163D09" w:rsidRPr="00A83E89" w:rsidRDefault="00D11C88" w:rsidP="00041706">
            <w:pPr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</w:pPr>
            <w:r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W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hen we talk about attachment theory</w:t>
            </w:r>
            <w:r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, we </w:t>
            </w:r>
            <w:r w:rsidR="00C6185C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discuss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the love between </w:t>
            </w:r>
            <w:r w:rsidR="004D5F6D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a caregiver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and </w:t>
            </w:r>
            <w:r w:rsidR="004D5F6D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a </w:t>
            </w:r>
            <w:r w:rsidR="00163D09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child</w:t>
            </w:r>
            <w:r w:rsidR="00366F63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.</w:t>
            </w:r>
            <w:r w:rsidR="00323223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</w:t>
            </w:r>
            <w:r w:rsidR="00D35E67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Early and healthy attachment can have a </w:t>
            </w:r>
            <w:r w:rsidR="00D354DF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marked effect on </w:t>
            </w:r>
            <w:r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your baby</w:t>
            </w:r>
            <w:r w:rsidR="00F25948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’</w:t>
            </w:r>
            <w:r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s development</w:t>
            </w:r>
            <w:r w:rsidR="00C6185C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,</w:t>
            </w:r>
            <w:r w:rsidR="00D354DF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</w:t>
            </w:r>
            <w:r w:rsidR="00C6185C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a</w:t>
            </w:r>
            <w:r w:rsidR="00D354DF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ffecting </w:t>
            </w:r>
            <w:r w:rsidR="00BE408B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the rest of their lives.</w:t>
            </w:r>
            <w:r w:rsidR="007023DD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This article will explore how and why attachment is cruc</w:t>
            </w:r>
            <w:r w:rsidR="00EA0E1A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ial to </w:t>
            </w:r>
            <w:r w:rsidR="006850FD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developing</w:t>
            </w:r>
            <w:r w:rsidR="00EA0E1A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</w:t>
            </w:r>
            <w:r w:rsidR="001065B5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well-rounded</w:t>
            </w:r>
            <w:r w:rsidR="00572233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</w:t>
            </w:r>
            <w:r w:rsidR="00751B0E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children </w:t>
            </w:r>
            <w:r w:rsidR="001065B5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and how </w:t>
            </w:r>
            <w:r w:rsidR="00A5432E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it </w:t>
            </w:r>
            <w:r w:rsidR="00C25251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affects them as</w:t>
            </w:r>
            <w:r w:rsidR="00751B0E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adult</w:t>
            </w:r>
            <w:r w:rsidR="00F00ED1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s</w:t>
            </w:r>
            <w:r w:rsidR="000C44C3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. Strong </w:t>
            </w:r>
            <w:r w:rsidR="00E0439B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attachments</w:t>
            </w:r>
            <w:r w:rsidR="000C44C3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can </w:t>
            </w:r>
            <w:r w:rsidR="00E0439B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give vital </w:t>
            </w:r>
            <w:r w:rsidR="00D838B7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skills th</w:t>
            </w:r>
            <w:r w:rsidR="00E0439B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>at children</w:t>
            </w:r>
            <w:r w:rsidR="00D838B7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 need to succeed and </w:t>
            </w:r>
            <w:r w:rsidR="008E40AE" w:rsidRPr="00A83E89">
              <w:rPr>
                <w:rFonts w:cstheme="minorHAnsi"/>
                <w:color w:val="202124"/>
                <w:sz w:val="28"/>
                <w:szCs w:val="28"/>
                <w:shd w:val="clear" w:color="auto" w:fill="FFFFFF"/>
              </w:rPr>
              <w:t xml:space="preserve">to be emotionally fulfilled. </w:t>
            </w:r>
          </w:p>
          <w:p w14:paraId="3D0DF764" w14:textId="3FA47E9C" w:rsidR="00751B0E" w:rsidRPr="00467A8D" w:rsidRDefault="00751B0E" w:rsidP="00041706">
            <w:pPr>
              <w:rPr>
                <w:sz w:val="28"/>
                <w:szCs w:val="28"/>
                <w:lang w:val="en-GB"/>
              </w:rPr>
            </w:pPr>
          </w:p>
          <w:p w14:paraId="1CFC7A05" w14:textId="4CD2A1DB" w:rsidR="003204C4" w:rsidRPr="005E0C34" w:rsidRDefault="00CD0F24" w:rsidP="00A4086C">
            <w:pPr>
              <w:rPr>
                <w:i/>
                <w:iCs/>
                <w:sz w:val="28"/>
                <w:szCs w:val="28"/>
                <w:lang w:val="en-GB"/>
              </w:rPr>
            </w:pPr>
            <w:r w:rsidRPr="005E0C34">
              <w:rPr>
                <w:i/>
                <w:iCs/>
                <w:noProof/>
                <w:sz w:val="28"/>
                <w:szCs w:val="28"/>
                <w:lang w:val="en-GB"/>
              </w:rPr>
              <w:t xml:space="preserve">We will explore </w:t>
            </w:r>
            <w:r w:rsidR="00751B0E" w:rsidRPr="005E0C34">
              <w:rPr>
                <w:i/>
                <w:iCs/>
                <w:noProof/>
                <w:sz w:val="28"/>
                <w:szCs w:val="28"/>
                <w:lang w:val="en-GB"/>
              </w:rPr>
              <w:t xml:space="preserve">the developmental </w:t>
            </w:r>
            <w:r w:rsidR="00C257FD" w:rsidRPr="005E0C34">
              <w:rPr>
                <w:i/>
                <w:iCs/>
                <w:noProof/>
                <w:sz w:val="28"/>
                <w:szCs w:val="28"/>
                <w:lang w:val="en-GB"/>
              </w:rPr>
              <w:t>stages of attachment</w:t>
            </w:r>
            <w:r w:rsidR="009B6564" w:rsidRPr="005E0C34">
              <w:rPr>
                <w:i/>
                <w:iCs/>
                <w:noProof/>
                <w:sz w:val="28"/>
                <w:szCs w:val="28"/>
                <w:lang w:val="en-GB"/>
              </w:rPr>
              <w:t>,</w:t>
            </w:r>
            <w:r w:rsidR="000F3F5A" w:rsidRPr="005E0C34">
              <w:rPr>
                <w:i/>
                <w:iCs/>
                <w:noProof/>
                <w:sz w:val="28"/>
                <w:szCs w:val="28"/>
                <w:lang w:val="en-GB"/>
              </w:rPr>
              <w:t xml:space="preserve"> </w:t>
            </w:r>
            <w:r w:rsidR="00C257FD" w:rsidRPr="005E0C34">
              <w:rPr>
                <w:i/>
                <w:iCs/>
                <w:noProof/>
                <w:sz w:val="28"/>
                <w:szCs w:val="28"/>
                <w:lang w:val="en-GB"/>
              </w:rPr>
              <w:t>the importance of attachme</w:t>
            </w:r>
            <w:r w:rsidR="002C39D6" w:rsidRPr="005E0C34">
              <w:rPr>
                <w:i/>
                <w:iCs/>
                <w:noProof/>
                <w:sz w:val="28"/>
                <w:szCs w:val="28"/>
                <w:lang w:val="en-GB"/>
              </w:rPr>
              <w:t>n</w:t>
            </w:r>
            <w:r w:rsidR="009F3B86" w:rsidRPr="005E0C34">
              <w:rPr>
                <w:i/>
                <w:iCs/>
                <w:noProof/>
                <w:sz w:val="28"/>
                <w:szCs w:val="28"/>
                <w:lang w:val="en-GB"/>
              </w:rPr>
              <w:t>t, Family Dynamics and the diff</w:t>
            </w:r>
            <w:r w:rsidR="002C39D6" w:rsidRPr="005E0C34">
              <w:rPr>
                <w:i/>
                <w:iCs/>
                <w:noProof/>
                <w:sz w:val="28"/>
                <w:szCs w:val="28"/>
                <w:lang w:val="en-GB"/>
              </w:rPr>
              <w:t>er</w:t>
            </w:r>
            <w:r w:rsidR="009F3B86" w:rsidRPr="005E0C34">
              <w:rPr>
                <w:i/>
                <w:iCs/>
                <w:noProof/>
                <w:sz w:val="28"/>
                <w:szCs w:val="28"/>
                <w:lang w:val="en-GB"/>
              </w:rPr>
              <w:t>ent types of attachment.</w:t>
            </w:r>
          </w:p>
          <w:p w14:paraId="1CE1D089" w14:textId="77777777" w:rsidR="00172E4F" w:rsidRPr="00AB15DD" w:rsidRDefault="00172E4F" w:rsidP="00A4086C">
            <w:pPr>
              <w:rPr>
                <w:noProof/>
                <w:lang w:val="en-GB"/>
              </w:rPr>
            </w:pPr>
          </w:p>
          <w:p w14:paraId="1E09CC85" w14:textId="77777777" w:rsidR="003204C4" w:rsidRPr="00AB15DD" w:rsidRDefault="003204C4" w:rsidP="000F71CB">
            <w:pPr>
              <w:rPr>
                <w:noProof/>
                <w:lang w:val="en-GB"/>
              </w:rPr>
            </w:pPr>
            <w:r w:rsidRPr="00AB15DD">
              <w:rPr>
                <w:noProof/>
                <w:lang w:val="en-GB" w:bidi="en-GB"/>
              </w:rPr>
              <w:drawing>
                <wp:inline distT="0" distB="0" distL="0" distR="0" wp14:anchorId="3E1449F1" wp14:editId="3198EFD1">
                  <wp:extent cx="2933700" cy="1955939"/>
                  <wp:effectExtent l="0" t="0" r="0" b="6350"/>
                  <wp:docPr id="77" name="Picture 77" descr="Family drawing on pap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7" descr="Family drawing on paper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955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F7DF5B" w14:textId="5ACED473" w:rsidR="003204C4" w:rsidRPr="00AB15DD" w:rsidRDefault="003204C4" w:rsidP="005F7E8C">
            <w:pPr>
              <w:pStyle w:val="PictureCaption"/>
              <w:rPr>
                <w:noProof/>
                <w:lang w:val="en-GB"/>
              </w:rPr>
            </w:pPr>
          </w:p>
        </w:tc>
        <w:tc>
          <w:tcPr>
            <w:tcW w:w="9685" w:type="dxa"/>
            <w:gridSpan w:val="2"/>
            <w:tcMar>
              <w:left w:w="288" w:type="dxa"/>
            </w:tcMar>
          </w:tcPr>
          <w:p w14:paraId="5840AC7B" w14:textId="77777777" w:rsidR="003204C4" w:rsidRPr="00AB15DD" w:rsidRDefault="003204C4" w:rsidP="000F71CB">
            <w:pPr>
              <w:rPr>
                <w:noProof/>
                <w:lang w:val="en-GB"/>
              </w:rPr>
            </w:pPr>
            <w:r w:rsidRPr="00AB15DD">
              <w:rPr>
                <w:noProof/>
                <w:lang w:val="en-GB" w:bidi="en-GB"/>
              </w:rPr>
              <w:drawing>
                <wp:inline distT="0" distB="0" distL="0" distR="0" wp14:anchorId="6C625C87" wp14:editId="0923C14B">
                  <wp:extent cx="5969000" cy="3979333"/>
                  <wp:effectExtent l="0" t="0" r="0" b="2540"/>
                  <wp:docPr id="76" name="Picture 76" descr="Parents with childr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 descr="Parents with children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0" cy="3979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25BF6D" w14:textId="20E94D97" w:rsidR="003204C4" w:rsidRPr="00AB15DD" w:rsidRDefault="003204C4" w:rsidP="00B70471">
            <w:pPr>
              <w:pStyle w:val="PictureCaption"/>
              <w:rPr>
                <w:noProof/>
                <w:lang w:val="en-GB"/>
              </w:rPr>
            </w:pPr>
          </w:p>
          <w:p w14:paraId="772DA325" w14:textId="6A725B1D" w:rsidR="003204C4" w:rsidRPr="00AB15DD" w:rsidRDefault="008A45EA" w:rsidP="003204C4">
            <w:pPr>
              <w:pStyle w:val="Heading1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The development of Attachment </w:t>
            </w:r>
          </w:p>
        </w:tc>
      </w:tr>
      <w:tr w:rsidR="003204C4" w:rsidRPr="00AB15DD" w14:paraId="68258F25" w14:textId="77777777" w:rsidTr="00623BAC">
        <w:tc>
          <w:tcPr>
            <w:tcW w:w="4715" w:type="dxa"/>
            <w:vMerge/>
            <w:tcMar>
              <w:bottom w:w="403" w:type="dxa"/>
            </w:tcMar>
          </w:tcPr>
          <w:p w14:paraId="0E9F7482" w14:textId="77777777" w:rsidR="003204C4" w:rsidRPr="00AB15DD" w:rsidRDefault="003204C4" w:rsidP="00E674D6">
            <w:pPr>
              <w:rPr>
                <w:noProof/>
                <w:lang w:val="en-GB" w:eastAsia="en-AU"/>
              </w:rPr>
            </w:pPr>
          </w:p>
        </w:tc>
        <w:tc>
          <w:tcPr>
            <w:tcW w:w="4825" w:type="dxa"/>
            <w:tcMar>
              <w:left w:w="288" w:type="dxa"/>
            </w:tcMar>
          </w:tcPr>
          <w:p w14:paraId="51152759" w14:textId="470ABD74" w:rsidR="005154AA" w:rsidRPr="00467A8D" w:rsidRDefault="00C90A54" w:rsidP="005154AA">
            <w:pPr>
              <w:rPr>
                <w:sz w:val="28"/>
                <w:szCs w:val="28"/>
                <w:lang w:val="en-GB"/>
              </w:rPr>
            </w:pPr>
            <w:r w:rsidRPr="00467A8D">
              <w:rPr>
                <w:sz w:val="28"/>
                <w:szCs w:val="28"/>
                <w:lang w:val="en-GB"/>
              </w:rPr>
              <w:t>To start</w:t>
            </w:r>
            <w:r w:rsidR="009A1797" w:rsidRPr="00467A8D">
              <w:rPr>
                <w:sz w:val="28"/>
                <w:szCs w:val="28"/>
                <w:lang w:val="en-GB"/>
              </w:rPr>
              <w:t>,</w:t>
            </w:r>
            <w:r w:rsidRPr="00467A8D">
              <w:rPr>
                <w:sz w:val="28"/>
                <w:szCs w:val="28"/>
                <w:lang w:val="en-GB"/>
              </w:rPr>
              <w:t xml:space="preserve"> let</w:t>
            </w:r>
            <w:r w:rsidR="00D74AD3" w:rsidRPr="00467A8D">
              <w:rPr>
                <w:sz w:val="28"/>
                <w:szCs w:val="28"/>
                <w:lang w:val="en-GB"/>
              </w:rPr>
              <w:t xml:space="preserve"> us</w:t>
            </w:r>
            <w:r w:rsidRPr="00467A8D">
              <w:rPr>
                <w:sz w:val="28"/>
                <w:szCs w:val="28"/>
                <w:lang w:val="en-GB"/>
              </w:rPr>
              <w:t xml:space="preserve"> first have a brief look at </w:t>
            </w:r>
            <w:r w:rsidR="00D74AD3" w:rsidRPr="00467A8D">
              <w:rPr>
                <w:sz w:val="28"/>
                <w:szCs w:val="28"/>
                <w:lang w:val="en-GB"/>
              </w:rPr>
              <w:t xml:space="preserve">the developmental stages of a </w:t>
            </w:r>
            <w:r w:rsidR="00D248C4" w:rsidRPr="00467A8D">
              <w:rPr>
                <w:sz w:val="28"/>
                <w:szCs w:val="28"/>
                <w:lang w:val="en-GB"/>
              </w:rPr>
              <w:t>child.</w:t>
            </w:r>
          </w:p>
          <w:p w14:paraId="3D88B635" w14:textId="25B1856A" w:rsidR="00A378B2" w:rsidRPr="00467A8D" w:rsidRDefault="00A5011C" w:rsidP="00A378B2">
            <w:pPr>
              <w:rPr>
                <w:sz w:val="28"/>
                <w:szCs w:val="28"/>
                <w:lang w:val="en-GB"/>
              </w:rPr>
            </w:pPr>
            <w:r w:rsidRPr="00467A8D">
              <w:rPr>
                <w:sz w:val="28"/>
                <w:szCs w:val="28"/>
                <w:lang w:val="en-GB"/>
              </w:rPr>
              <w:t>John Bowl</w:t>
            </w:r>
            <w:r w:rsidR="00D906A9" w:rsidRPr="00467A8D">
              <w:rPr>
                <w:sz w:val="28"/>
                <w:szCs w:val="28"/>
                <w:lang w:val="en-GB"/>
              </w:rPr>
              <w:t xml:space="preserve">by (1969) </w:t>
            </w:r>
            <w:r w:rsidR="001C737A" w:rsidRPr="00467A8D">
              <w:rPr>
                <w:sz w:val="28"/>
                <w:szCs w:val="28"/>
                <w:lang w:val="en-GB"/>
              </w:rPr>
              <w:t xml:space="preserve">developed </w:t>
            </w:r>
            <w:r w:rsidR="00183EBD" w:rsidRPr="00467A8D">
              <w:rPr>
                <w:sz w:val="28"/>
                <w:szCs w:val="28"/>
                <w:lang w:val="en-GB"/>
              </w:rPr>
              <w:t>four stages of attachment.</w:t>
            </w:r>
          </w:p>
          <w:p w14:paraId="265808EE" w14:textId="77777777" w:rsidR="00BE2B19" w:rsidRPr="00467A8D" w:rsidRDefault="00BE2B19" w:rsidP="00A378B2">
            <w:pPr>
              <w:rPr>
                <w:sz w:val="28"/>
                <w:szCs w:val="28"/>
                <w:lang w:val="en-GB"/>
              </w:rPr>
            </w:pPr>
          </w:p>
          <w:p w14:paraId="327B48AC" w14:textId="3BF6EE79" w:rsidR="00183EBD" w:rsidRPr="00467A8D" w:rsidRDefault="00183EBD" w:rsidP="00A378B2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  <w:r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Pre</w:t>
            </w:r>
            <w:r w:rsidR="00250EED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-</w:t>
            </w:r>
            <w:r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 xml:space="preserve">attachment </w:t>
            </w:r>
            <w:r w:rsidR="00F00E09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(birth to 6 weeks)</w:t>
            </w:r>
          </w:p>
          <w:p w14:paraId="746B4E53" w14:textId="2F094272" w:rsidR="00F07551" w:rsidRPr="00467A8D" w:rsidRDefault="00F270AA" w:rsidP="00A378B2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  <w:r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Babies are more interested in </w:t>
            </w:r>
            <w:r w:rsidR="00FB78CD" w:rsidRPr="00467A8D">
              <w:rPr>
                <w:color w:val="000000" w:themeColor="text1"/>
                <w:sz w:val="28"/>
                <w:szCs w:val="28"/>
                <w:lang w:val="en-GB"/>
              </w:rPr>
              <w:t>faces than objects</w:t>
            </w:r>
            <w:r w:rsidR="006850FD" w:rsidRPr="00467A8D">
              <w:rPr>
                <w:color w:val="000000" w:themeColor="text1"/>
                <w:sz w:val="28"/>
                <w:szCs w:val="28"/>
                <w:lang w:val="en-GB"/>
              </w:rPr>
              <w:t>. T</w:t>
            </w:r>
            <w:r w:rsidR="00FB78CD" w:rsidRPr="00467A8D">
              <w:rPr>
                <w:color w:val="000000" w:themeColor="text1"/>
                <w:sz w:val="28"/>
                <w:szCs w:val="28"/>
                <w:lang w:val="en-GB"/>
              </w:rPr>
              <w:t>hey can mimic some facial expressions.</w:t>
            </w:r>
            <w:r w:rsidR="006D5166"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 Crying is used to get attention from caregivers</w:t>
            </w:r>
            <w:r w:rsidR="006D5166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.</w:t>
            </w:r>
            <w:r w:rsidR="00FB78CD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 xml:space="preserve"> </w:t>
            </w:r>
          </w:p>
          <w:p w14:paraId="33E3B75E" w14:textId="77777777" w:rsidR="007C780D" w:rsidRPr="00467A8D" w:rsidRDefault="007C780D" w:rsidP="00A378B2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</w:p>
          <w:p w14:paraId="2389EE39" w14:textId="7CA18749" w:rsidR="00F00E09" w:rsidRPr="00467A8D" w:rsidRDefault="00F00E09" w:rsidP="00A378B2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  <w:r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 xml:space="preserve">Attachment in the making </w:t>
            </w:r>
            <w:r w:rsidR="001061EE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(6 weeks to 6-8 months</w:t>
            </w:r>
            <w:r w:rsidR="004F7B4F"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)</w:t>
            </w:r>
          </w:p>
          <w:p w14:paraId="5BCFF4FA" w14:textId="5A737232" w:rsidR="006D5166" w:rsidRPr="00467A8D" w:rsidRDefault="006D5166" w:rsidP="00A378B2">
            <w:pPr>
              <w:rPr>
                <w:color w:val="000000" w:themeColor="text1"/>
                <w:sz w:val="28"/>
                <w:szCs w:val="28"/>
                <w:lang w:val="en-GB"/>
              </w:rPr>
            </w:pPr>
            <w:r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Babies start to </w:t>
            </w:r>
            <w:r w:rsidR="007D2855"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smile at specific individuals. </w:t>
            </w:r>
            <w:r w:rsidR="00483B0A"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Stranger anxiety develops. </w:t>
            </w:r>
          </w:p>
          <w:p w14:paraId="58277FE9" w14:textId="77777777" w:rsidR="007C780D" w:rsidRPr="00467A8D" w:rsidRDefault="007C780D" w:rsidP="00A378B2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</w:p>
          <w:p w14:paraId="7CD5F14F" w14:textId="152F1CAB" w:rsidR="003204C4" w:rsidRPr="00467A8D" w:rsidRDefault="003204C4" w:rsidP="00172E4F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860" w:type="dxa"/>
            <w:tcMar>
              <w:left w:w="288" w:type="dxa"/>
            </w:tcMar>
          </w:tcPr>
          <w:p w14:paraId="3A93EF1D" w14:textId="3B6CA324" w:rsidR="00E82291" w:rsidRPr="00467A8D" w:rsidRDefault="00E82291" w:rsidP="00E82291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  <w:r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Clear-cut attachment (6-8 months to 18 months – 2 years)</w:t>
            </w:r>
          </w:p>
          <w:p w14:paraId="51BB705F" w14:textId="6494C00B" w:rsidR="00483B0A" w:rsidRPr="00467A8D" w:rsidRDefault="00165A0D" w:rsidP="00E82291">
            <w:pPr>
              <w:rPr>
                <w:color w:val="000000" w:themeColor="text1"/>
                <w:sz w:val="28"/>
                <w:szCs w:val="28"/>
                <w:lang w:val="en-GB"/>
              </w:rPr>
            </w:pPr>
            <w:r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Infants start to </w:t>
            </w:r>
            <w:r w:rsidR="0065587B" w:rsidRPr="00467A8D">
              <w:rPr>
                <w:color w:val="000000" w:themeColor="text1"/>
                <w:sz w:val="28"/>
                <w:szCs w:val="28"/>
                <w:lang w:val="en-GB"/>
              </w:rPr>
              <w:t>distinguish</w:t>
            </w:r>
            <w:r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 between attachment figures and strangers. </w:t>
            </w:r>
            <w:r w:rsidR="00426FE8" w:rsidRPr="00467A8D">
              <w:rPr>
                <w:color w:val="000000" w:themeColor="text1"/>
                <w:sz w:val="28"/>
                <w:szCs w:val="28"/>
                <w:lang w:val="en-GB"/>
              </w:rPr>
              <w:t xml:space="preserve">Security and comfort are attached to the caregiver. </w:t>
            </w:r>
          </w:p>
          <w:p w14:paraId="58490599" w14:textId="77777777" w:rsidR="00E82291" w:rsidRPr="00467A8D" w:rsidRDefault="00E82291" w:rsidP="00E82291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</w:p>
          <w:p w14:paraId="0468A52A" w14:textId="77777777" w:rsidR="00E82291" w:rsidRPr="00467A8D" w:rsidRDefault="00E82291" w:rsidP="00E82291">
            <w:pPr>
              <w:rPr>
                <w:color w:val="244061" w:themeColor="accent1" w:themeShade="80"/>
                <w:sz w:val="28"/>
                <w:szCs w:val="28"/>
                <w:lang w:val="en-GB"/>
              </w:rPr>
            </w:pPr>
            <w:r w:rsidRPr="00467A8D">
              <w:rPr>
                <w:color w:val="244061" w:themeColor="accent1" w:themeShade="80"/>
                <w:sz w:val="28"/>
                <w:szCs w:val="28"/>
                <w:lang w:val="en-GB"/>
              </w:rPr>
              <w:t>Goal-corrected partnership (18 months onwards)</w:t>
            </w:r>
          </w:p>
          <w:p w14:paraId="32BE2B5B" w14:textId="304C78FF" w:rsidR="003204C4" w:rsidRPr="00467A8D" w:rsidRDefault="00EC088B" w:rsidP="00172E4F">
            <w:pPr>
              <w:rPr>
                <w:noProof/>
                <w:sz w:val="28"/>
                <w:szCs w:val="28"/>
                <w:lang w:val="en-GB"/>
              </w:rPr>
            </w:pPr>
            <w:r w:rsidRPr="00467A8D">
              <w:rPr>
                <w:noProof/>
                <w:sz w:val="28"/>
                <w:szCs w:val="28"/>
                <w:lang w:val="en-GB"/>
              </w:rPr>
              <w:t xml:space="preserve">Toddlers create a partnership </w:t>
            </w:r>
            <w:r w:rsidR="00AF73D0" w:rsidRPr="00467A8D">
              <w:rPr>
                <w:noProof/>
                <w:sz w:val="28"/>
                <w:szCs w:val="28"/>
                <w:lang w:val="en-GB"/>
              </w:rPr>
              <w:t xml:space="preserve">with </w:t>
            </w:r>
            <w:r w:rsidR="00675AA1" w:rsidRPr="00467A8D">
              <w:rPr>
                <w:noProof/>
                <w:sz w:val="28"/>
                <w:szCs w:val="28"/>
                <w:lang w:val="en-GB"/>
              </w:rPr>
              <w:t>the</w:t>
            </w:r>
            <w:r w:rsidR="00FF1A0A" w:rsidRPr="00467A8D">
              <w:rPr>
                <w:noProof/>
                <w:sz w:val="28"/>
                <w:szCs w:val="28"/>
                <w:lang w:val="en-GB"/>
              </w:rPr>
              <w:t xml:space="preserve"> mother. Each</w:t>
            </w:r>
            <w:r w:rsidR="006850FD" w:rsidRPr="00467A8D">
              <w:rPr>
                <w:noProof/>
                <w:sz w:val="28"/>
                <w:szCs w:val="28"/>
                <w:lang w:val="en-GB"/>
              </w:rPr>
              <w:t xml:space="preserve"> is</w:t>
            </w:r>
            <w:r w:rsidR="00FF1A0A" w:rsidRPr="00467A8D">
              <w:rPr>
                <w:noProof/>
                <w:sz w:val="28"/>
                <w:szCs w:val="28"/>
                <w:lang w:val="en-GB"/>
              </w:rPr>
              <w:t xml:space="preserve"> having to make an effort to keep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FF1A0A" w:rsidRPr="00467A8D">
              <w:rPr>
                <w:noProof/>
                <w:sz w:val="28"/>
                <w:szCs w:val="28"/>
                <w:lang w:val="en-GB"/>
              </w:rPr>
              <w:t>the intera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ct</w:t>
            </w:r>
            <w:r w:rsidR="00FF1A0A" w:rsidRPr="00467A8D">
              <w:rPr>
                <w:noProof/>
                <w:sz w:val="28"/>
                <w:szCs w:val="28"/>
                <w:lang w:val="en-GB"/>
              </w:rPr>
              <w:t xml:space="preserve">ion going. </w:t>
            </w:r>
            <w:r w:rsidR="009B447E" w:rsidRPr="00467A8D">
              <w:rPr>
                <w:noProof/>
                <w:sz w:val="28"/>
                <w:szCs w:val="28"/>
                <w:lang w:val="en-GB"/>
              </w:rPr>
              <w:t xml:space="preserve">Experiences in this stage can affect the 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child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s life</w:t>
            </w:r>
            <w:r w:rsidR="009B447E" w:rsidRPr="00467A8D">
              <w:rPr>
                <w:noProof/>
                <w:sz w:val="28"/>
                <w:szCs w:val="28"/>
                <w:lang w:val="en-GB"/>
              </w:rPr>
              <w:t xml:space="preserve"> as </w:t>
            </w:r>
            <w:r w:rsidR="004158E7" w:rsidRPr="00467A8D">
              <w:rPr>
                <w:noProof/>
                <w:sz w:val="28"/>
                <w:szCs w:val="28"/>
                <w:lang w:val="en-GB"/>
              </w:rPr>
              <w:t>they use these exper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ie</w:t>
            </w:r>
            <w:r w:rsidR="004158E7" w:rsidRPr="00467A8D">
              <w:rPr>
                <w:noProof/>
                <w:sz w:val="28"/>
                <w:szCs w:val="28"/>
                <w:lang w:val="en-GB"/>
              </w:rPr>
              <w:t>nces to gauge the world.</w:t>
            </w:r>
          </w:p>
          <w:p w14:paraId="31203C70" w14:textId="77777777" w:rsidR="009A1CF4" w:rsidRPr="00467A8D" w:rsidRDefault="009A1CF4" w:rsidP="00172E4F">
            <w:pPr>
              <w:rPr>
                <w:noProof/>
                <w:sz w:val="28"/>
                <w:szCs w:val="28"/>
                <w:lang w:val="en-GB"/>
              </w:rPr>
            </w:pPr>
          </w:p>
          <w:p w14:paraId="36975F08" w14:textId="79D087EA" w:rsidR="003204C4" w:rsidRPr="00467A8D" w:rsidRDefault="009A1CF4" w:rsidP="00172E4F">
            <w:pPr>
              <w:rPr>
                <w:sz w:val="28"/>
                <w:szCs w:val="28"/>
                <w:lang w:val="en-GB"/>
              </w:rPr>
            </w:pPr>
            <w:r w:rsidRPr="00467A8D">
              <w:rPr>
                <w:noProof/>
                <w:sz w:val="28"/>
                <w:szCs w:val="28"/>
                <w:lang w:val="en-GB"/>
              </w:rPr>
              <w:t>As we can see from the develo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p</w:t>
            </w:r>
            <w:r w:rsidRPr="00467A8D">
              <w:rPr>
                <w:noProof/>
                <w:sz w:val="28"/>
                <w:szCs w:val="28"/>
                <w:lang w:val="en-GB"/>
              </w:rPr>
              <w:t>mental stages</w:t>
            </w:r>
            <w:r w:rsidR="0002194A" w:rsidRPr="00467A8D">
              <w:rPr>
                <w:noProof/>
                <w:sz w:val="28"/>
                <w:szCs w:val="28"/>
                <w:lang w:val="en-GB"/>
              </w:rPr>
              <w:t>,</w:t>
            </w:r>
            <w:r w:rsidRPr="00467A8D">
              <w:rPr>
                <w:noProof/>
                <w:sz w:val="28"/>
                <w:szCs w:val="28"/>
                <w:lang w:val="en-GB"/>
              </w:rPr>
              <w:t xml:space="preserve"> attachment starts really early on and progresses. It is worth noting that although these attachment phases are </w:t>
            </w:r>
            <w:r w:rsidR="006850FD" w:rsidRPr="00467A8D">
              <w:rPr>
                <w:noProof/>
                <w:sz w:val="28"/>
                <w:szCs w:val="28"/>
                <w:lang w:val="en-GB"/>
              </w:rPr>
              <w:t>critical</w:t>
            </w:r>
            <w:r w:rsidR="00076143" w:rsidRPr="00467A8D">
              <w:rPr>
                <w:noProof/>
                <w:sz w:val="28"/>
                <w:szCs w:val="28"/>
                <w:lang w:val="en-GB"/>
              </w:rPr>
              <w:t xml:space="preserve"> if inte</w:t>
            </w:r>
            <w:r w:rsidR="006850FD" w:rsidRPr="00467A8D">
              <w:rPr>
                <w:noProof/>
                <w:sz w:val="28"/>
                <w:szCs w:val="28"/>
                <w:lang w:val="en-GB"/>
              </w:rPr>
              <w:t>r</w:t>
            </w:r>
            <w:r w:rsidR="00076143" w:rsidRPr="00467A8D">
              <w:rPr>
                <w:noProof/>
                <w:sz w:val="28"/>
                <w:szCs w:val="28"/>
                <w:lang w:val="en-GB"/>
              </w:rPr>
              <w:t>rupted for whatever reason</w:t>
            </w:r>
            <w:r w:rsidR="006850FD" w:rsidRPr="00467A8D">
              <w:rPr>
                <w:noProof/>
                <w:sz w:val="28"/>
                <w:szCs w:val="28"/>
                <w:lang w:val="en-GB"/>
              </w:rPr>
              <w:t>,</w:t>
            </w:r>
            <w:r w:rsidR="00076143" w:rsidRPr="00467A8D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1A3353" w:rsidRPr="00467A8D">
              <w:rPr>
                <w:noProof/>
                <w:sz w:val="28"/>
                <w:szCs w:val="28"/>
                <w:lang w:val="en-GB"/>
              </w:rPr>
              <w:t xml:space="preserve">you can still develop a </w:t>
            </w:r>
            <w:r w:rsidR="00AB7F89" w:rsidRPr="00467A8D">
              <w:rPr>
                <w:noProof/>
                <w:sz w:val="28"/>
                <w:szCs w:val="28"/>
                <w:lang w:val="en-GB"/>
              </w:rPr>
              <w:t>he</w:t>
            </w:r>
            <w:r w:rsidR="006850FD" w:rsidRPr="00467A8D">
              <w:rPr>
                <w:noProof/>
                <w:sz w:val="28"/>
                <w:szCs w:val="28"/>
                <w:lang w:val="en-GB"/>
              </w:rPr>
              <w:t>al</w:t>
            </w:r>
            <w:r w:rsidR="00AB7F89" w:rsidRPr="00467A8D">
              <w:rPr>
                <w:noProof/>
                <w:sz w:val="28"/>
                <w:szCs w:val="28"/>
                <w:lang w:val="en-GB"/>
              </w:rPr>
              <w:t xml:space="preserve">thy relationship over time. </w:t>
            </w:r>
          </w:p>
        </w:tc>
      </w:tr>
      <w:tr w:rsidR="005343CD" w:rsidRPr="00AB15DD" w14:paraId="5EC01DB6" w14:textId="77777777" w:rsidTr="00623BAC">
        <w:tc>
          <w:tcPr>
            <w:tcW w:w="14400" w:type="dxa"/>
            <w:gridSpan w:val="3"/>
            <w:tcBorders>
              <w:top w:val="single" w:sz="24" w:space="0" w:color="808080" w:themeColor="background1" w:themeShade="80"/>
            </w:tcBorders>
            <w:tcMar>
              <w:top w:w="187" w:type="dxa"/>
              <w:bottom w:w="230" w:type="dxa"/>
            </w:tcMar>
          </w:tcPr>
          <w:p w14:paraId="03F16519" w14:textId="77777777" w:rsidR="005343CD" w:rsidRPr="00AB15DD" w:rsidRDefault="009A4D27" w:rsidP="000E3FFB">
            <w:pPr>
              <w:pStyle w:val="IssueHeader"/>
              <w:rPr>
                <w:noProof/>
                <w:lang w:val="en-GB"/>
              </w:rPr>
            </w:pPr>
            <w:sdt>
              <w:sdtPr>
                <w:rPr>
                  <w:noProof/>
                  <w:lang w:val="en-GB"/>
                </w:rPr>
                <w:id w:val="1259180961"/>
                <w:placeholder>
                  <w:docPart w:val="398D58E879B84DDB95B4DCCD01AF2C26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DA71B3" w:rsidRPr="00AB15DD">
                  <w:rPr>
                    <w:noProof/>
                    <w:lang w:val="en-GB" w:bidi="en-GB"/>
                  </w:rPr>
                  <w:t>IN THIS ISSUE</w:t>
                </w:r>
              </w:sdtContent>
            </w:sdt>
          </w:p>
        </w:tc>
      </w:tr>
      <w:tr w:rsidR="006E596E" w:rsidRPr="00AB15DD" w14:paraId="65DE40A9" w14:textId="77777777" w:rsidTr="005711A8">
        <w:tc>
          <w:tcPr>
            <w:tcW w:w="4715" w:type="dxa"/>
          </w:tcPr>
          <w:p w14:paraId="0B40C0B6" w14:textId="317A6994" w:rsidR="006E596E" w:rsidRPr="00AB15DD" w:rsidRDefault="00A87868" w:rsidP="00200FA9">
            <w:pPr>
              <w:pStyle w:val="Issue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Development</w:t>
            </w:r>
          </w:p>
        </w:tc>
        <w:tc>
          <w:tcPr>
            <w:tcW w:w="4825" w:type="dxa"/>
            <w:tcMar>
              <w:left w:w="288" w:type="dxa"/>
              <w:right w:w="0" w:type="dxa"/>
            </w:tcMar>
          </w:tcPr>
          <w:p w14:paraId="4E2DC7AE" w14:textId="77F0018C" w:rsidR="006E596E" w:rsidRPr="00AB15DD" w:rsidRDefault="00BF67D4" w:rsidP="00200FA9">
            <w:pPr>
              <w:pStyle w:val="Issue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Importance</w:t>
            </w:r>
          </w:p>
        </w:tc>
        <w:tc>
          <w:tcPr>
            <w:tcW w:w="4860" w:type="dxa"/>
            <w:tcMar>
              <w:left w:w="288" w:type="dxa"/>
            </w:tcMar>
          </w:tcPr>
          <w:p w14:paraId="4D523594" w14:textId="47B63236" w:rsidR="006E596E" w:rsidRPr="00AB15DD" w:rsidRDefault="001221EB" w:rsidP="00200FA9">
            <w:pPr>
              <w:pStyle w:val="IssueSubtitle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Types</w:t>
            </w:r>
            <w:r w:rsidR="00C34EA8">
              <w:rPr>
                <w:noProof/>
                <w:lang w:val="en-GB"/>
              </w:rPr>
              <w:t xml:space="preserve"> of attachment</w:t>
            </w:r>
          </w:p>
        </w:tc>
      </w:tr>
    </w:tbl>
    <w:p w14:paraId="1A6381B1" w14:textId="02AA863C" w:rsidR="00A15039" w:rsidRPr="00AB15DD" w:rsidRDefault="00A15039">
      <w:pPr>
        <w:rPr>
          <w:noProof/>
          <w:lang w:val="en-GB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5040"/>
        <w:gridCol w:w="4500"/>
      </w:tblGrid>
      <w:tr w:rsidR="00C722CA" w:rsidRPr="00AB15DD" w14:paraId="5DDC0481" w14:textId="77777777" w:rsidTr="000B4333">
        <w:trPr>
          <w:trHeight w:val="250"/>
        </w:trPr>
        <w:tc>
          <w:tcPr>
            <w:tcW w:w="9900" w:type="dxa"/>
            <w:gridSpan w:val="2"/>
            <w:tcBorders>
              <w:top w:val="single" w:sz="24" w:space="0" w:color="808080" w:themeColor="background1" w:themeShade="80"/>
            </w:tcBorders>
            <w:tcMar>
              <w:top w:w="259" w:type="dxa"/>
              <w:bottom w:w="259" w:type="dxa"/>
              <w:right w:w="360" w:type="dxa"/>
            </w:tcMar>
          </w:tcPr>
          <w:p w14:paraId="76732529" w14:textId="2C497A55" w:rsidR="00C722CA" w:rsidRPr="00AB15DD" w:rsidRDefault="00AB13A5" w:rsidP="00C722CA">
            <w:pPr>
              <w:pStyle w:val="Keyword"/>
              <w:rPr>
                <w:noProof/>
                <w:lang w:val="en-GB"/>
              </w:rPr>
            </w:pPr>
            <w:r w:rsidRPr="00AB15DD"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58241" behindDoc="1" locked="0" layoutInCell="1" allowOverlap="1" wp14:anchorId="3E2B2391" wp14:editId="583C03B7">
                      <wp:simplePos x="0" y="0"/>
                      <wp:positionH relativeFrom="column">
                        <wp:posOffset>6126480</wp:posOffset>
                      </wp:positionH>
                      <wp:positionV relativeFrom="paragraph">
                        <wp:posOffset>-95884</wp:posOffset>
                      </wp:positionV>
                      <wp:extent cx="3475990" cy="6431280"/>
                      <wp:effectExtent l="0" t="0" r="0" b="7620"/>
                      <wp:wrapNone/>
                      <wp:docPr id="4" name="Rectangle 49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475990" cy="64312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B833F" id="Rectangle 49" o:spid="_x0000_s1026" alt="&quot;&quot;" style="position:absolute;margin-left:482.4pt;margin-top:-7.55pt;width:273.7pt;height:506.4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" fillcolor="#eeece1 [3214]" stroked="f"/>
                  </w:pict>
                </mc:Fallback>
              </mc:AlternateContent>
            </w:r>
          </w:p>
          <w:p w14:paraId="3A658923" w14:textId="35680696" w:rsidR="00C722CA" w:rsidRPr="00AB15DD" w:rsidRDefault="000957E1" w:rsidP="00C722CA">
            <w:pPr>
              <w:pStyle w:val="Heading3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 xml:space="preserve">Why is Attachment so </w:t>
            </w:r>
            <w:r w:rsidR="00675AA1">
              <w:rPr>
                <w:noProof/>
                <w:lang w:val="en-GB"/>
              </w:rPr>
              <w:t>I</w:t>
            </w:r>
            <w:r>
              <w:rPr>
                <w:noProof/>
                <w:lang w:val="en-GB"/>
              </w:rPr>
              <w:t>mpor</w:t>
            </w:r>
            <w:r w:rsidR="00B97CD3">
              <w:rPr>
                <w:noProof/>
                <w:lang w:val="en-GB"/>
              </w:rPr>
              <w:t>t</w:t>
            </w:r>
            <w:r>
              <w:rPr>
                <w:noProof/>
                <w:lang w:val="en-GB"/>
              </w:rPr>
              <w:t>ant?</w:t>
            </w:r>
          </w:p>
          <w:p w14:paraId="644AC546" w14:textId="3641DA78" w:rsidR="00C722CA" w:rsidRPr="00AB15DD" w:rsidRDefault="005B7EC7" w:rsidP="00C722CA">
            <w:pPr>
              <w:pStyle w:val="Heading3Alter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Developing life skills</w:t>
            </w:r>
          </w:p>
        </w:tc>
        <w:tc>
          <w:tcPr>
            <w:tcW w:w="4500" w:type="dxa"/>
            <w:vMerge w:val="restart"/>
            <w:tcBorders>
              <w:top w:val="single" w:sz="24" w:space="0" w:color="808080" w:themeColor="background1" w:themeShade="80"/>
            </w:tcBorders>
            <w:tcMar>
              <w:top w:w="259" w:type="dxa"/>
            </w:tcMar>
          </w:tcPr>
          <w:p w14:paraId="237F0C29" w14:textId="4DDCDE8E" w:rsidR="00AB13A5" w:rsidRPr="00AB15DD" w:rsidRDefault="00AB13A5" w:rsidP="00AB13A5">
            <w:pPr>
              <w:pStyle w:val="Keyword"/>
              <w:rPr>
                <w:noProof/>
                <w:lang w:val="en-GB"/>
              </w:rPr>
            </w:pPr>
          </w:p>
          <w:p w14:paraId="0EDB143C" w14:textId="61B1EF85" w:rsidR="00AB13A5" w:rsidRPr="00AB15DD" w:rsidRDefault="00385906" w:rsidP="009B2274">
            <w:pPr>
              <w:pStyle w:val="Heading4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World Health Organisation</w:t>
            </w:r>
          </w:p>
          <w:p w14:paraId="05A408FC" w14:textId="54978E99" w:rsidR="00AB13A5" w:rsidRPr="00AB15DD" w:rsidRDefault="00AB13A5" w:rsidP="00AB13A5">
            <w:pPr>
              <w:pStyle w:val="Keyword"/>
              <w:rPr>
                <w:noProof/>
                <w:lang w:val="en-GB"/>
              </w:rPr>
            </w:pPr>
          </w:p>
          <w:sdt>
            <w:sdtPr>
              <w:rPr>
                <w:noProof/>
                <w:color w:val="1F497D" w:themeColor="text2"/>
                <w:lang w:val="en-GB"/>
              </w:rPr>
              <w:id w:val="-1270076729"/>
              <w:placeholder>
                <w:docPart w:val="9692391109BFCB43824E74CA567D746A"/>
              </w:placeholder>
              <w15:appearance w15:val="hidden"/>
              <w:text w:multiLine="1"/>
            </w:sdtPr>
            <w:sdtEndPr/>
            <w:sdtContent>
              <w:p w14:paraId="00F94E18" w14:textId="36E211FF" w:rsidR="00AB13A5" w:rsidRPr="0028568E" w:rsidRDefault="009117FC" w:rsidP="00AB13A5">
                <w:pPr>
                  <w:pStyle w:val="Heading2"/>
                  <w:rPr>
                    <w:noProof/>
                    <w:color w:val="1F497D" w:themeColor="text2"/>
                    <w:lang w:val="en-GB"/>
                  </w:rPr>
                </w:pPr>
                <w:r w:rsidRPr="0028568E">
                  <w:rPr>
                    <w:noProof/>
                    <w:color w:val="1F497D" w:themeColor="text2"/>
                    <w:lang w:val="en-GB"/>
                  </w:rPr>
                  <w:t>The benefits for children</w:t>
                </w:r>
                <w:r w:rsidR="00512659" w:rsidRPr="0028568E">
                  <w:rPr>
                    <w:noProof/>
                    <w:color w:val="1F497D" w:themeColor="text2"/>
                    <w:lang w:val="en-GB"/>
                  </w:rPr>
                  <w:t xml:space="preserve"> &amp; society</w:t>
                </w:r>
              </w:p>
            </w:sdtContent>
          </w:sdt>
          <w:p w14:paraId="326789EC" w14:textId="5AD1BB6B" w:rsidR="00C722CA" w:rsidRPr="0028568E" w:rsidRDefault="00DC5EAA" w:rsidP="00AB13A5">
            <w:pPr>
              <w:rPr>
                <w:noProof/>
                <w:color w:val="1F497D" w:themeColor="text2"/>
                <w:sz w:val="40"/>
                <w:szCs w:val="40"/>
                <w:lang w:val="en-GB"/>
              </w:rPr>
            </w:pPr>
            <w:r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Many </w:t>
            </w:r>
            <w:r w:rsidR="00671625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challenges in adult society including</w:t>
            </w:r>
            <w:r w:rsidR="008D6D9C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;</w:t>
            </w:r>
            <w:r w:rsidR="00671625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 </w:t>
            </w:r>
            <w:r w:rsidR="00F25948">
              <w:rPr>
                <w:noProof/>
                <w:color w:val="1F497D" w:themeColor="text2"/>
                <w:sz w:val="40"/>
                <w:szCs w:val="40"/>
                <w:lang w:val="en-GB"/>
              </w:rPr>
              <w:t>‘</w:t>
            </w:r>
            <w:r w:rsidR="00671625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mental health</w:t>
            </w:r>
            <w:r w:rsidR="002433A9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 problems, obesity/stunting,</w:t>
            </w:r>
            <w:r w:rsidR="00733636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 </w:t>
            </w:r>
            <w:r w:rsidR="002433A9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heart disease</w:t>
            </w:r>
            <w:r w:rsidR="00BC7F97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, criminality, compet</w:t>
            </w:r>
            <w:r w:rsidR="00733636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e</w:t>
            </w:r>
            <w:r w:rsidR="00BC7F97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ncy in l</w:t>
            </w:r>
            <w:r w:rsidR="005808DF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i</w:t>
            </w:r>
            <w:r w:rsidR="00BC7F97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teracy and numeracy</w:t>
            </w:r>
            <w:r w:rsidR="00505B6F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.</w:t>
            </w:r>
            <w:r w:rsidR="00F25948">
              <w:rPr>
                <w:noProof/>
                <w:color w:val="1F497D" w:themeColor="text2"/>
                <w:sz w:val="40"/>
                <w:szCs w:val="40"/>
                <w:lang w:val="en-GB"/>
              </w:rPr>
              <w:t>’</w:t>
            </w:r>
            <w:r w:rsidR="00505B6F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 H</w:t>
            </w:r>
            <w:r w:rsidR="00BC7F97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ave roots </w:t>
            </w:r>
            <w:r w:rsidR="005D3DB6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>in early childhood development</w:t>
            </w:r>
            <w:r w:rsidR="00A22D72" w:rsidRPr="0028568E">
              <w:rPr>
                <w:noProof/>
                <w:color w:val="1F497D" w:themeColor="text2"/>
                <w:sz w:val="40"/>
                <w:szCs w:val="40"/>
                <w:lang w:val="en-GB"/>
              </w:rPr>
              <w:t xml:space="preserve"> </w:t>
            </w:r>
            <w:r w:rsidR="00A22D72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>(Groh et al</w:t>
            </w:r>
            <w:r w:rsidR="005808DF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>.</w:t>
            </w:r>
            <w:r w:rsidR="00A22D72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 xml:space="preserve"> 201</w:t>
            </w:r>
            <w:r w:rsidR="00211DA6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>6</w:t>
            </w:r>
            <w:r w:rsidR="00A22D72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>)</w:t>
            </w:r>
            <w:r w:rsidR="00512659" w:rsidRPr="0028568E">
              <w:rPr>
                <w:noProof/>
                <w:color w:val="1F497D" w:themeColor="text2"/>
                <w:sz w:val="32"/>
                <w:szCs w:val="32"/>
                <w:lang w:val="en-GB"/>
              </w:rPr>
              <w:t>.</w:t>
            </w:r>
          </w:p>
          <w:p w14:paraId="5DB66B48" w14:textId="12A18D33" w:rsidR="00CA467C" w:rsidRPr="0028568E" w:rsidRDefault="00CA467C" w:rsidP="00CA467C">
            <w:pPr>
              <w:rPr>
                <w:noProof/>
                <w:color w:val="1F497D" w:themeColor="text2"/>
                <w:sz w:val="40"/>
                <w:szCs w:val="40"/>
                <w:lang w:val="en-GB"/>
              </w:rPr>
            </w:pPr>
          </w:p>
          <w:p w14:paraId="5AB2A635" w14:textId="129F2070" w:rsidR="00834C58" w:rsidRDefault="00834C58" w:rsidP="00CA467C">
            <w:pPr>
              <w:rPr>
                <w:noProof/>
                <w:sz w:val="40"/>
                <w:szCs w:val="40"/>
                <w:lang w:val="en-GB"/>
              </w:rPr>
            </w:pPr>
          </w:p>
          <w:p w14:paraId="7DAC32B7" w14:textId="52228200" w:rsidR="00834C58" w:rsidRDefault="00834C58" w:rsidP="00CA467C">
            <w:pPr>
              <w:rPr>
                <w:noProof/>
                <w:sz w:val="40"/>
                <w:szCs w:val="40"/>
                <w:lang w:val="en-GB"/>
              </w:rPr>
            </w:pPr>
          </w:p>
          <w:p w14:paraId="205CAE36" w14:textId="2E488FAB" w:rsidR="00834C58" w:rsidRPr="000D7F6C" w:rsidRDefault="00610D1D" w:rsidP="00877151">
            <w:pPr>
              <w:rPr>
                <w:noProof/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  <w:lang w:val="en-GB"/>
              </w:rPr>
              <w:t xml:space="preserve">Attachment is something that we strive for </w:t>
            </w:r>
            <w:r w:rsidR="00D5276B">
              <w:rPr>
                <w:noProof/>
                <w:sz w:val="28"/>
                <w:szCs w:val="28"/>
                <w:lang w:val="en-GB"/>
              </w:rPr>
              <w:t>throughout ou</w:t>
            </w:r>
            <w:r w:rsidR="002242A6">
              <w:rPr>
                <w:noProof/>
                <w:sz w:val="28"/>
                <w:szCs w:val="28"/>
                <w:lang w:val="en-GB"/>
              </w:rPr>
              <w:t>r</w:t>
            </w:r>
            <w:r w:rsidR="00D5276B">
              <w:rPr>
                <w:noProof/>
                <w:sz w:val="28"/>
                <w:szCs w:val="28"/>
                <w:lang w:val="en-GB"/>
              </w:rPr>
              <w:t xml:space="preserve"> entire lives. You can always find stories in the news of elderly people that suffer from lo</w:t>
            </w:r>
            <w:r w:rsidR="00072B64">
              <w:rPr>
                <w:noProof/>
                <w:sz w:val="28"/>
                <w:szCs w:val="28"/>
                <w:lang w:val="en-GB"/>
              </w:rPr>
              <w:t>n</w:t>
            </w:r>
            <w:r w:rsidR="004D1671">
              <w:rPr>
                <w:noProof/>
                <w:sz w:val="28"/>
                <w:szCs w:val="28"/>
                <w:lang w:val="en-GB"/>
              </w:rPr>
              <w:t>e</w:t>
            </w:r>
            <w:r w:rsidR="00D5276B">
              <w:rPr>
                <w:noProof/>
                <w:sz w:val="28"/>
                <w:szCs w:val="28"/>
                <w:lang w:val="en-GB"/>
              </w:rPr>
              <w:t>liness.</w:t>
            </w:r>
            <w:r w:rsidR="00B875FD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0617E2">
              <w:rPr>
                <w:noProof/>
                <w:sz w:val="28"/>
                <w:szCs w:val="28"/>
                <w:lang w:val="en-GB"/>
              </w:rPr>
              <w:t xml:space="preserve">It is </w:t>
            </w:r>
            <w:r w:rsidR="00760486">
              <w:rPr>
                <w:noProof/>
                <w:sz w:val="28"/>
                <w:szCs w:val="28"/>
                <w:lang w:val="en-GB"/>
              </w:rPr>
              <w:t xml:space="preserve">a </w:t>
            </w:r>
            <w:r w:rsidR="000617E2">
              <w:rPr>
                <w:noProof/>
                <w:sz w:val="28"/>
                <w:szCs w:val="28"/>
                <w:lang w:val="en-GB"/>
              </w:rPr>
              <w:t>vital re</w:t>
            </w:r>
            <w:r w:rsidR="00760486">
              <w:rPr>
                <w:noProof/>
                <w:sz w:val="28"/>
                <w:szCs w:val="28"/>
                <w:lang w:val="en-GB"/>
              </w:rPr>
              <w:t>sourc</w:t>
            </w:r>
            <w:r w:rsidR="000617E2">
              <w:rPr>
                <w:noProof/>
                <w:sz w:val="28"/>
                <w:szCs w:val="28"/>
                <w:lang w:val="en-GB"/>
              </w:rPr>
              <w:t xml:space="preserve">e that we need to feel safe and secure. This allows us to deal with many </w:t>
            </w:r>
            <w:r w:rsidR="003E6340">
              <w:rPr>
                <w:noProof/>
                <w:sz w:val="28"/>
                <w:szCs w:val="28"/>
                <w:lang w:val="en-GB"/>
              </w:rPr>
              <w:t>of life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="003E6340">
              <w:rPr>
                <w:noProof/>
                <w:sz w:val="28"/>
                <w:szCs w:val="28"/>
                <w:lang w:val="en-GB"/>
              </w:rPr>
              <w:t xml:space="preserve">s hardships. </w:t>
            </w:r>
            <w:r w:rsidR="00460037">
              <w:rPr>
                <w:noProof/>
                <w:sz w:val="28"/>
                <w:szCs w:val="28"/>
                <w:lang w:val="en-GB"/>
              </w:rPr>
              <w:t>Individuals that suffer f</w:t>
            </w:r>
            <w:r w:rsidR="002A273B">
              <w:rPr>
                <w:noProof/>
                <w:sz w:val="28"/>
                <w:szCs w:val="28"/>
                <w:lang w:val="en-GB"/>
              </w:rPr>
              <w:t>rom any sort of mental ill</w:t>
            </w:r>
            <w:r w:rsidR="003D77A5">
              <w:rPr>
                <w:noProof/>
                <w:sz w:val="28"/>
                <w:szCs w:val="28"/>
                <w:lang w:val="en-GB"/>
              </w:rPr>
              <w:t>-</w:t>
            </w:r>
            <w:r w:rsidR="002A273B">
              <w:rPr>
                <w:noProof/>
                <w:sz w:val="28"/>
                <w:szCs w:val="28"/>
                <w:lang w:val="en-GB"/>
              </w:rPr>
              <w:t xml:space="preserve">health are usually </w:t>
            </w:r>
            <w:r w:rsidR="00FE3608">
              <w:rPr>
                <w:noProof/>
                <w:sz w:val="28"/>
                <w:szCs w:val="28"/>
                <w:lang w:val="en-GB"/>
              </w:rPr>
              <w:t>strengthened</w:t>
            </w:r>
            <w:r w:rsidR="002A273B">
              <w:rPr>
                <w:noProof/>
                <w:sz w:val="28"/>
                <w:szCs w:val="28"/>
                <w:lang w:val="en-GB"/>
              </w:rPr>
              <w:t xml:space="preserve"> by a </w:t>
            </w:r>
            <w:r w:rsidR="003D77A5">
              <w:rPr>
                <w:noProof/>
                <w:sz w:val="28"/>
                <w:szCs w:val="28"/>
                <w:lang w:val="en-GB"/>
              </w:rPr>
              <w:t>s</w:t>
            </w:r>
            <w:r w:rsidR="00C91928">
              <w:rPr>
                <w:noProof/>
                <w:sz w:val="28"/>
                <w:szCs w:val="28"/>
                <w:lang w:val="en-GB"/>
              </w:rPr>
              <w:t>trong</w:t>
            </w:r>
            <w:r w:rsidR="002A273B">
              <w:rPr>
                <w:noProof/>
                <w:sz w:val="28"/>
                <w:szCs w:val="28"/>
                <w:lang w:val="en-GB"/>
              </w:rPr>
              <w:t xml:space="preserve"> support system. This includes famil</w:t>
            </w:r>
            <w:r w:rsidR="00046E17">
              <w:rPr>
                <w:noProof/>
                <w:sz w:val="28"/>
                <w:szCs w:val="28"/>
                <w:lang w:val="en-GB"/>
              </w:rPr>
              <w:t>y and friends</w:t>
            </w:r>
            <w:r w:rsidR="00FD35D1">
              <w:rPr>
                <w:noProof/>
                <w:sz w:val="28"/>
                <w:szCs w:val="28"/>
                <w:lang w:val="en-GB"/>
              </w:rPr>
              <w:t xml:space="preserve">, which can help overcome many negative emotions when the relationship is </w:t>
            </w:r>
            <w:r w:rsidR="00185145">
              <w:rPr>
                <w:noProof/>
                <w:sz w:val="28"/>
                <w:szCs w:val="28"/>
                <w:lang w:val="en-GB"/>
              </w:rPr>
              <w:t>nurtured</w:t>
            </w:r>
            <w:r w:rsidR="004272F6">
              <w:rPr>
                <w:noProof/>
                <w:sz w:val="28"/>
                <w:szCs w:val="28"/>
                <w:lang w:val="en-GB"/>
              </w:rPr>
              <w:t>. In the same regard</w:t>
            </w:r>
            <w:r w:rsidR="003D77A5">
              <w:rPr>
                <w:noProof/>
                <w:sz w:val="28"/>
                <w:szCs w:val="28"/>
                <w:lang w:val="en-GB"/>
              </w:rPr>
              <w:t>,</w:t>
            </w:r>
            <w:r w:rsidR="004272F6">
              <w:rPr>
                <w:noProof/>
                <w:sz w:val="28"/>
                <w:szCs w:val="28"/>
                <w:lang w:val="en-GB"/>
              </w:rPr>
              <w:t xml:space="preserve"> stress is a big part of life and can be healthy</w:t>
            </w:r>
            <w:r w:rsidR="003D77A5">
              <w:rPr>
                <w:noProof/>
                <w:sz w:val="28"/>
                <w:szCs w:val="28"/>
                <w:lang w:val="en-GB"/>
              </w:rPr>
              <w:t>. H</w:t>
            </w:r>
            <w:r w:rsidR="004272F6">
              <w:rPr>
                <w:noProof/>
                <w:sz w:val="28"/>
                <w:szCs w:val="28"/>
                <w:lang w:val="en-GB"/>
              </w:rPr>
              <w:t>owever</w:t>
            </w:r>
            <w:r w:rsidR="003D77A5">
              <w:rPr>
                <w:noProof/>
                <w:sz w:val="28"/>
                <w:szCs w:val="28"/>
                <w:lang w:val="en-GB"/>
              </w:rPr>
              <w:t>,</w:t>
            </w:r>
            <w:r w:rsidR="004272F6">
              <w:rPr>
                <w:noProof/>
                <w:sz w:val="28"/>
                <w:szCs w:val="28"/>
                <w:lang w:val="en-GB"/>
              </w:rPr>
              <w:t xml:space="preserve"> t</w:t>
            </w:r>
            <w:r w:rsidR="003D77A5">
              <w:rPr>
                <w:noProof/>
                <w:sz w:val="28"/>
                <w:szCs w:val="28"/>
                <w:lang w:val="en-GB"/>
              </w:rPr>
              <w:t>o</w:t>
            </w:r>
            <w:r w:rsidR="004272F6">
              <w:rPr>
                <w:noProof/>
                <w:sz w:val="28"/>
                <w:szCs w:val="28"/>
                <w:lang w:val="en-GB"/>
              </w:rPr>
              <w:t xml:space="preserve">o much stress can </w:t>
            </w:r>
            <w:r w:rsidR="001F3789">
              <w:rPr>
                <w:noProof/>
                <w:sz w:val="28"/>
                <w:szCs w:val="28"/>
                <w:lang w:val="en-GB"/>
              </w:rPr>
              <w:t xml:space="preserve">be harmful. Having a strong attachment in your support system </w:t>
            </w:r>
            <w:r w:rsidR="00B64F72">
              <w:rPr>
                <w:noProof/>
                <w:sz w:val="28"/>
                <w:szCs w:val="28"/>
                <w:lang w:val="en-GB"/>
              </w:rPr>
              <w:t>will</w:t>
            </w:r>
            <w:r w:rsidR="001F3789">
              <w:rPr>
                <w:noProof/>
                <w:sz w:val="28"/>
                <w:szCs w:val="28"/>
                <w:lang w:val="en-GB"/>
              </w:rPr>
              <w:t xml:space="preserve"> help e</w:t>
            </w:r>
            <w:r w:rsidR="004D1671">
              <w:rPr>
                <w:noProof/>
                <w:sz w:val="28"/>
                <w:szCs w:val="28"/>
                <w:lang w:val="en-GB"/>
              </w:rPr>
              <w:t>le</w:t>
            </w:r>
            <w:r w:rsidR="001F3789">
              <w:rPr>
                <w:noProof/>
                <w:sz w:val="28"/>
                <w:szCs w:val="28"/>
                <w:lang w:val="en-GB"/>
              </w:rPr>
              <w:t xml:space="preserve">vate </w:t>
            </w:r>
            <w:r w:rsidR="00DB7981">
              <w:rPr>
                <w:noProof/>
                <w:sz w:val="28"/>
                <w:szCs w:val="28"/>
                <w:lang w:val="en-GB"/>
              </w:rPr>
              <w:t>stress. This</w:t>
            </w:r>
            <w:r w:rsidR="003D77A5">
              <w:rPr>
                <w:noProof/>
                <w:sz w:val="28"/>
                <w:szCs w:val="28"/>
                <w:lang w:val="en-GB"/>
              </w:rPr>
              <w:t>,</w:t>
            </w:r>
            <w:r w:rsidR="00DB7981">
              <w:rPr>
                <w:noProof/>
                <w:sz w:val="28"/>
                <w:szCs w:val="28"/>
                <w:lang w:val="en-GB"/>
              </w:rPr>
              <w:t xml:space="preserve"> in turn</w:t>
            </w:r>
            <w:r w:rsidR="003D77A5">
              <w:rPr>
                <w:noProof/>
                <w:sz w:val="28"/>
                <w:szCs w:val="28"/>
                <w:lang w:val="en-GB"/>
              </w:rPr>
              <w:t>,</w:t>
            </w:r>
            <w:r w:rsidR="00DB7981">
              <w:rPr>
                <w:noProof/>
                <w:sz w:val="28"/>
                <w:szCs w:val="28"/>
                <w:lang w:val="en-GB"/>
              </w:rPr>
              <w:t xml:space="preserve"> will have a dr</w:t>
            </w:r>
            <w:r w:rsidR="003D77A5">
              <w:rPr>
                <w:noProof/>
                <w:sz w:val="28"/>
                <w:szCs w:val="28"/>
                <w:lang w:val="en-GB"/>
              </w:rPr>
              <w:t>a</w:t>
            </w:r>
            <w:r w:rsidR="00DB7981">
              <w:rPr>
                <w:noProof/>
                <w:sz w:val="28"/>
                <w:szCs w:val="28"/>
                <w:lang w:val="en-GB"/>
              </w:rPr>
              <w:t xml:space="preserve">stic effect on </w:t>
            </w:r>
            <w:r w:rsidR="00E50DB3">
              <w:rPr>
                <w:noProof/>
                <w:sz w:val="28"/>
                <w:szCs w:val="28"/>
                <w:lang w:val="en-GB"/>
              </w:rPr>
              <w:t xml:space="preserve">the persons overall happiness. </w:t>
            </w:r>
          </w:p>
          <w:p w14:paraId="70AA0513" w14:textId="4591AE4D" w:rsidR="00311CA7" w:rsidRDefault="00311CA7" w:rsidP="00311CA7">
            <w:pPr>
              <w:ind w:firstLine="720"/>
              <w:rPr>
                <w:noProof/>
                <w:sz w:val="40"/>
                <w:szCs w:val="40"/>
                <w:lang w:val="en-GB"/>
              </w:rPr>
            </w:pPr>
          </w:p>
          <w:p w14:paraId="00D89851" w14:textId="105814D3" w:rsidR="00311CA7" w:rsidRDefault="00311CA7" w:rsidP="00311CA7">
            <w:pPr>
              <w:ind w:firstLine="720"/>
              <w:rPr>
                <w:noProof/>
                <w:sz w:val="40"/>
                <w:szCs w:val="40"/>
                <w:lang w:val="en-GB"/>
              </w:rPr>
            </w:pPr>
          </w:p>
          <w:p w14:paraId="1E239B60" w14:textId="77777777" w:rsidR="00311CA7" w:rsidRDefault="00311CA7" w:rsidP="00311CA7">
            <w:pPr>
              <w:ind w:firstLine="720"/>
              <w:rPr>
                <w:noProof/>
                <w:sz w:val="40"/>
                <w:szCs w:val="40"/>
                <w:lang w:val="en-GB"/>
              </w:rPr>
            </w:pPr>
          </w:p>
          <w:p w14:paraId="5E181B4B" w14:textId="5731AAE1" w:rsidR="00C722CA" w:rsidRPr="00CA467C" w:rsidRDefault="00C722CA" w:rsidP="00AB13A5">
            <w:pPr>
              <w:rPr>
                <w:sz w:val="40"/>
                <w:szCs w:val="40"/>
                <w:lang w:val="en-GB"/>
              </w:rPr>
            </w:pPr>
          </w:p>
        </w:tc>
      </w:tr>
      <w:tr w:rsidR="00C722CA" w:rsidRPr="00AB15DD" w14:paraId="2AA5CD58" w14:textId="77777777" w:rsidTr="00A53D48">
        <w:trPr>
          <w:trHeight w:val="250"/>
        </w:trPr>
        <w:tc>
          <w:tcPr>
            <w:tcW w:w="4860" w:type="dxa"/>
            <w:tcMar>
              <w:right w:w="360" w:type="dxa"/>
            </w:tcMar>
          </w:tcPr>
          <w:p w14:paraId="5CA5B728" w14:textId="7E743EC9" w:rsidR="00C722CA" w:rsidRPr="00467A8D" w:rsidRDefault="00C722CA" w:rsidP="00C722CA">
            <w:pPr>
              <w:pStyle w:val="AuthorName"/>
              <w:rPr>
                <w:sz w:val="28"/>
                <w:szCs w:val="28"/>
                <w:lang w:val="en-GB"/>
              </w:rPr>
            </w:pPr>
          </w:p>
          <w:p w14:paraId="1D049A2F" w14:textId="303887BC" w:rsidR="00C722CA" w:rsidRPr="00467A8D" w:rsidRDefault="0031742C" w:rsidP="00D248C4">
            <w:pPr>
              <w:rPr>
                <w:noProof/>
                <w:sz w:val="28"/>
                <w:szCs w:val="28"/>
                <w:lang w:val="en-GB"/>
              </w:rPr>
            </w:pPr>
            <w:r w:rsidRPr="00467A8D">
              <w:rPr>
                <w:noProof/>
                <w:sz w:val="28"/>
                <w:szCs w:val="28"/>
                <w:lang w:val="en-GB"/>
              </w:rPr>
              <w:t>Now that we have discussed the developm</w:t>
            </w:r>
            <w:r w:rsidR="00D46467" w:rsidRPr="00467A8D">
              <w:rPr>
                <w:noProof/>
                <w:sz w:val="28"/>
                <w:szCs w:val="28"/>
                <w:lang w:val="en-GB"/>
              </w:rPr>
              <w:t xml:space="preserve">ental stages let us look at why attachment is so important. </w:t>
            </w:r>
            <w:r w:rsidR="008134E1" w:rsidRPr="00467A8D">
              <w:rPr>
                <w:noProof/>
                <w:sz w:val="28"/>
                <w:szCs w:val="28"/>
                <w:lang w:val="en-GB"/>
              </w:rPr>
              <w:t xml:space="preserve"> </w:t>
            </w:r>
          </w:p>
          <w:p w14:paraId="1E7E8DA1" w14:textId="42A293C5" w:rsidR="005639ED" w:rsidRPr="00467A8D" w:rsidRDefault="001001DE" w:rsidP="00D248C4">
            <w:pPr>
              <w:rPr>
                <w:noProof/>
                <w:sz w:val="28"/>
                <w:szCs w:val="28"/>
                <w:lang w:val="en-GB"/>
              </w:rPr>
            </w:pPr>
            <w:r w:rsidRPr="00467A8D">
              <w:rPr>
                <w:noProof/>
                <w:sz w:val="28"/>
                <w:szCs w:val="28"/>
                <w:lang w:val="en-GB"/>
              </w:rPr>
              <w:t>Bowl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>b</w:t>
            </w:r>
            <w:r w:rsidR="00EC576A" w:rsidRPr="00467A8D">
              <w:rPr>
                <w:noProof/>
                <w:sz w:val="28"/>
                <w:szCs w:val="28"/>
                <w:lang w:val="en-GB"/>
              </w:rPr>
              <w:t>y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 xml:space="preserve">s developmental stages show when </w:t>
            </w:r>
            <w:r w:rsidR="00A059BB" w:rsidRPr="00467A8D">
              <w:rPr>
                <w:noProof/>
                <w:sz w:val="28"/>
                <w:szCs w:val="28"/>
                <w:lang w:val="en-GB"/>
              </w:rPr>
              <w:t xml:space="preserve">the 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>attachment is formed</w:t>
            </w:r>
            <w:r w:rsidR="00A059BB" w:rsidRPr="00467A8D">
              <w:rPr>
                <w:noProof/>
                <w:sz w:val="28"/>
                <w:szCs w:val="28"/>
                <w:lang w:val="en-GB"/>
              </w:rPr>
              <w:t>;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 xml:space="preserve"> however</w:t>
            </w:r>
            <w:r w:rsidR="00A059BB" w:rsidRPr="00467A8D">
              <w:rPr>
                <w:noProof/>
                <w:sz w:val="28"/>
                <w:szCs w:val="28"/>
                <w:lang w:val="en-GB"/>
              </w:rPr>
              <w:t>,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 xml:space="preserve"> there is a lot more behin</w:t>
            </w:r>
            <w:r w:rsidR="005808DF" w:rsidRPr="00467A8D">
              <w:rPr>
                <w:noProof/>
                <w:sz w:val="28"/>
                <w:szCs w:val="28"/>
                <w:lang w:val="en-GB"/>
              </w:rPr>
              <w:t>d</w:t>
            </w:r>
            <w:r w:rsidR="00E76AD6" w:rsidRPr="00467A8D">
              <w:rPr>
                <w:noProof/>
                <w:sz w:val="28"/>
                <w:szCs w:val="28"/>
                <w:lang w:val="en-GB"/>
              </w:rPr>
              <w:t xml:space="preserve"> the scenes. </w:t>
            </w:r>
            <w:r w:rsidR="00564CD6" w:rsidRPr="00467A8D">
              <w:rPr>
                <w:noProof/>
                <w:sz w:val="28"/>
                <w:szCs w:val="28"/>
                <w:lang w:val="en-GB"/>
              </w:rPr>
              <w:t>At a very ea</w:t>
            </w:r>
            <w:r w:rsidR="00214A51" w:rsidRPr="00467A8D">
              <w:rPr>
                <w:noProof/>
                <w:sz w:val="28"/>
                <w:szCs w:val="28"/>
                <w:lang w:val="en-GB"/>
              </w:rPr>
              <w:t>rl</w:t>
            </w:r>
            <w:r w:rsidR="00564CD6" w:rsidRPr="00467A8D">
              <w:rPr>
                <w:noProof/>
                <w:sz w:val="28"/>
                <w:szCs w:val="28"/>
                <w:lang w:val="en-GB"/>
              </w:rPr>
              <w:t>y phase of child development</w:t>
            </w:r>
            <w:r w:rsidR="00214A51" w:rsidRPr="00467A8D">
              <w:rPr>
                <w:noProof/>
                <w:sz w:val="28"/>
                <w:szCs w:val="28"/>
                <w:lang w:val="en-GB"/>
              </w:rPr>
              <w:t>,</w:t>
            </w:r>
            <w:r w:rsidR="00564CD6" w:rsidRPr="00467A8D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094E61" w:rsidRPr="00467A8D">
              <w:rPr>
                <w:noProof/>
                <w:sz w:val="28"/>
                <w:szCs w:val="28"/>
                <w:lang w:val="en-GB"/>
              </w:rPr>
              <w:t xml:space="preserve">your babies brain is </w:t>
            </w:r>
            <w:r w:rsidR="000D154A" w:rsidRPr="00467A8D">
              <w:rPr>
                <w:noProof/>
                <w:sz w:val="28"/>
                <w:szCs w:val="28"/>
                <w:lang w:val="en-GB"/>
              </w:rPr>
              <w:t>a</w:t>
            </w:r>
            <w:r w:rsidR="00214A51" w:rsidRPr="00467A8D">
              <w:rPr>
                <w:noProof/>
                <w:sz w:val="28"/>
                <w:szCs w:val="28"/>
                <w:lang w:val="en-GB"/>
              </w:rPr>
              <w:t>da</w:t>
            </w:r>
            <w:r w:rsidR="000D154A" w:rsidRPr="00467A8D">
              <w:rPr>
                <w:noProof/>
                <w:sz w:val="28"/>
                <w:szCs w:val="28"/>
                <w:lang w:val="en-GB"/>
              </w:rPr>
              <w:t>pting and changing to its surroundings</w:t>
            </w:r>
            <w:r w:rsidR="00D65DB2" w:rsidRPr="00467A8D">
              <w:rPr>
                <w:noProof/>
                <w:sz w:val="28"/>
                <w:szCs w:val="28"/>
                <w:lang w:val="en-GB"/>
              </w:rPr>
              <w:t xml:space="preserve"> (Groh et al</w:t>
            </w:r>
            <w:r w:rsidR="0062019C" w:rsidRPr="00467A8D">
              <w:rPr>
                <w:noProof/>
                <w:sz w:val="28"/>
                <w:szCs w:val="28"/>
                <w:lang w:val="en-GB"/>
              </w:rPr>
              <w:t>.</w:t>
            </w:r>
            <w:r w:rsidR="00D65DB2" w:rsidRPr="00467A8D">
              <w:rPr>
                <w:noProof/>
                <w:sz w:val="28"/>
                <w:szCs w:val="28"/>
                <w:lang w:val="en-GB"/>
              </w:rPr>
              <w:t xml:space="preserve"> 201</w:t>
            </w:r>
            <w:r w:rsidR="00211DA6" w:rsidRPr="00467A8D">
              <w:rPr>
                <w:noProof/>
                <w:sz w:val="28"/>
                <w:szCs w:val="28"/>
                <w:lang w:val="en-GB"/>
              </w:rPr>
              <w:t>6</w:t>
            </w:r>
            <w:r w:rsidR="00D65DB2" w:rsidRPr="00467A8D">
              <w:rPr>
                <w:noProof/>
                <w:sz w:val="28"/>
                <w:szCs w:val="28"/>
                <w:lang w:val="en-GB"/>
              </w:rPr>
              <w:t>)</w:t>
            </w:r>
            <w:r w:rsidR="000D154A" w:rsidRPr="00467A8D">
              <w:rPr>
                <w:noProof/>
                <w:sz w:val="28"/>
                <w:szCs w:val="28"/>
                <w:lang w:val="en-GB"/>
              </w:rPr>
              <w:t xml:space="preserve">. It is within these early </w:t>
            </w:r>
            <w:r w:rsidR="00FC1010" w:rsidRPr="00467A8D">
              <w:rPr>
                <w:noProof/>
                <w:sz w:val="28"/>
                <w:szCs w:val="28"/>
                <w:lang w:val="en-GB"/>
              </w:rPr>
              <w:t xml:space="preserve">years that socioemotional development can be enhanced. </w:t>
            </w:r>
            <w:r w:rsidR="00A2582C" w:rsidRPr="00467A8D">
              <w:rPr>
                <w:noProof/>
                <w:sz w:val="28"/>
                <w:szCs w:val="28"/>
                <w:lang w:val="en-GB"/>
              </w:rPr>
              <w:t xml:space="preserve">The </w:t>
            </w:r>
            <w:r w:rsidR="001D35DE" w:rsidRPr="00467A8D">
              <w:rPr>
                <w:noProof/>
                <w:sz w:val="28"/>
                <w:szCs w:val="28"/>
                <w:lang w:val="en-GB"/>
              </w:rPr>
              <w:t>resul</w:t>
            </w:r>
            <w:r w:rsidR="00A2582C" w:rsidRPr="00467A8D">
              <w:rPr>
                <w:noProof/>
                <w:sz w:val="28"/>
                <w:szCs w:val="28"/>
                <w:lang w:val="en-GB"/>
              </w:rPr>
              <w:t xml:space="preserve">t of which will </w:t>
            </w:r>
            <w:r w:rsidR="00F5786F" w:rsidRPr="00467A8D">
              <w:rPr>
                <w:noProof/>
                <w:sz w:val="28"/>
                <w:szCs w:val="28"/>
                <w:lang w:val="en-GB"/>
              </w:rPr>
              <w:t>set the foundation for social development</w:t>
            </w:r>
            <w:r w:rsidR="00A17A8D" w:rsidRPr="00467A8D">
              <w:rPr>
                <w:noProof/>
                <w:sz w:val="28"/>
                <w:szCs w:val="28"/>
                <w:lang w:val="en-GB"/>
              </w:rPr>
              <w:t>.</w:t>
            </w:r>
            <w:r w:rsidR="00F5786F" w:rsidRPr="00467A8D">
              <w:rPr>
                <w:noProof/>
                <w:sz w:val="28"/>
                <w:szCs w:val="28"/>
                <w:lang w:val="en-GB"/>
              </w:rPr>
              <w:t xml:space="preserve"> </w:t>
            </w:r>
          </w:p>
          <w:p w14:paraId="5329BE20" w14:textId="49453ECD" w:rsidR="008308A2" w:rsidRPr="00467A8D" w:rsidRDefault="008308A2" w:rsidP="00D248C4">
            <w:pPr>
              <w:rPr>
                <w:noProof/>
                <w:sz w:val="28"/>
                <w:szCs w:val="28"/>
                <w:lang w:val="en-GB"/>
              </w:rPr>
            </w:pPr>
          </w:p>
          <w:p w14:paraId="007E0BF7" w14:textId="4A4B63FE" w:rsidR="00467A8D" w:rsidRPr="00467A8D" w:rsidRDefault="00467A8D" w:rsidP="00467A8D">
            <w:pPr>
              <w:rPr>
                <w:noProof/>
                <w:sz w:val="28"/>
                <w:szCs w:val="28"/>
                <w:lang w:val="en-GB"/>
              </w:rPr>
            </w:pPr>
            <w:r w:rsidRPr="00467A8D">
              <w:rPr>
                <w:noProof/>
                <w:sz w:val="28"/>
                <w:szCs w:val="28"/>
                <w:lang w:val="en-GB"/>
              </w:rPr>
              <w:t>Social development has a massive impact on everyone. We are social creatures, and if you think you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Pr="00467A8D">
              <w:rPr>
                <w:noProof/>
                <w:sz w:val="28"/>
                <w:szCs w:val="28"/>
                <w:lang w:val="en-GB"/>
              </w:rPr>
              <w:t xml:space="preserve">re not, then the recent lockdowns have probably changed your mind. As socialisation is a huge part of who we are, children need to develop </w:t>
            </w:r>
            <w:r w:rsidR="003436F4">
              <w:rPr>
                <w:noProof/>
                <w:sz w:val="28"/>
                <w:szCs w:val="28"/>
                <w:lang w:val="en-GB"/>
              </w:rPr>
              <w:t>peer-to-</w:t>
            </w:r>
            <w:r w:rsidRPr="00467A8D">
              <w:rPr>
                <w:noProof/>
                <w:sz w:val="28"/>
                <w:szCs w:val="28"/>
                <w:lang w:val="en-GB"/>
              </w:rPr>
              <w:t xml:space="preserve">peer relationships within society. They also need to establish the necessary coping mechanisms to deal with stressful situations without resorting to negative coping strategies.  </w:t>
            </w:r>
          </w:p>
          <w:p w14:paraId="0A0A3B64" w14:textId="5617C186" w:rsidR="00C722CA" w:rsidRPr="00467A8D" w:rsidRDefault="00C722CA" w:rsidP="00C722CA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5040" w:type="dxa"/>
            <w:tcMar>
              <w:right w:w="360" w:type="dxa"/>
            </w:tcMar>
          </w:tcPr>
          <w:p w14:paraId="45951F1B" w14:textId="77777777" w:rsidR="00C722CA" w:rsidRPr="00AB15DD" w:rsidRDefault="00C722CA" w:rsidP="00C722CA">
            <w:pPr>
              <w:rPr>
                <w:noProof/>
                <w:lang w:val="en-GB"/>
              </w:rPr>
            </w:pPr>
            <w:r w:rsidRPr="00AB15DD">
              <w:rPr>
                <w:noProof/>
                <w:lang w:val="en-GB" w:bidi="en-GB"/>
              </w:rPr>
              <w:drawing>
                <wp:inline distT="0" distB="0" distL="0" distR="0" wp14:anchorId="5B869958" wp14:editId="295FF18E">
                  <wp:extent cx="2924175" cy="194811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948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D715FF" w14:textId="2B904935" w:rsidR="00C722CA" w:rsidRPr="00AB15DD" w:rsidRDefault="00C722CA" w:rsidP="00C722CA">
            <w:pPr>
              <w:pStyle w:val="PictureCaption"/>
              <w:rPr>
                <w:noProof/>
                <w:lang w:val="en-GB"/>
              </w:rPr>
            </w:pPr>
          </w:p>
          <w:p w14:paraId="4A737A2E" w14:textId="135EA155" w:rsidR="00C722CA" w:rsidRPr="00AB15DD" w:rsidRDefault="00D21C4D" w:rsidP="00C722CA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inline distT="0" distB="0" distL="0" distR="0" wp14:anchorId="305FF17A" wp14:editId="0492F84A">
                      <wp:extent cx="2766695" cy="2487930"/>
                      <wp:effectExtent l="0" t="0" r="0" b="7620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66695" cy="2487930"/>
                                <a:chOff x="0" y="0"/>
                                <a:chExt cx="2766695" cy="2487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6695" cy="2133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2133600"/>
                                  <a:ext cx="2766695" cy="3543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31582D" w14:textId="3EF1AFA0" w:rsidR="00D21C4D" w:rsidRPr="00D21C4D" w:rsidRDefault="009A4D27" w:rsidP="00D21C4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8" w:history="1">
                                      <w:r w:rsidR="00D21C4D" w:rsidRPr="00D21C4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D21C4D" w:rsidRPr="00D21C4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9" w:history="1">
                                      <w:r w:rsidR="00D21C4D" w:rsidRPr="00D21C4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5FF17A" id="Group 7" o:spid="_x0000_s1026" style="width:217.85pt;height:195.9pt;mso-position-horizontal-relative:char;mso-position-vertical-relative:line" coordsize="27666,248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" o:spid="_x0000_s1027" type="#_x0000_t75" style="position:absolute;width:27666;height:2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">
                        <v:imagedata r:id="rId21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5" o:spid="_x0000_s1028" type="#_x0000_t202" style="position:absolute;top:21336;width:27666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      <v:textbox style="mso-fit-shape-to-text:t">
                          <w:txbxContent>
                            <w:p w14:paraId="6531582D" w14:textId="3EF1AFA0" w:rsidR="00D21C4D" w:rsidRPr="00D21C4D" w:rsidRDefault="002242A6" w:rsidP="00D21C4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="00D21C4D" w:rsidRPr="00D21C4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21C4D" w:rsidRPr="00D21C4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="00D21C4D" w:rsidRPr="00D21C4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4B23066F" w14:textId="0E5E7CD2" w:rsidR="00C722CA" w:rsidRPr="00360E6C" w:rsidRDefault="00467A8D" w:rsidP="00A53D48">
            <w:pPr>
              <w:pStyle w:val="PictureCaption"/>
              <w:rPr>
                <w:rFonts w:asciiTheme="minorHAnsi" w:cstheme="minorHAnsi"/>
                <w:b w:val="0"/>
                <w:lang w:val="en-GB"/>
              </w:rPr>
            </w:pPr>
            <w:r w:rsidRPr="00360E6C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Research suggests that secure attachments at an early age can decrease psychological problems (</w:t>
            </w:r>
            <w:r w:rsidR="001047BF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Levine 2015</w:t>
            </w:r>
            <w:r w:rsidRPr="00360E6C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) and enhance the ability to make meaningful connections later in life (</w:t>
            </w:r>
            <w:r w:rsidRPr="00360E6C">
              <w:rPr>
                <w:rFonts w:asciiTheme="minorHAnsi" w:cstheme="minorHAnsi"/>
                <w:b w:val="0"/>
                <w:bCs/>
                <w:noProof/>
                <w:sz w:val="28"/>
                <w:szCs w:val="28"/>
              </w:rPr>
              <w:t>Simpson et al</w:t>
            </w:r>
            <w:r w:rsidR="003436F4">
              <w:rPr>
                <w:rFonts w:asciiTheme="minorHAnsi" w:cstheme="minorHAnsi"/>
                <w:b w:val="0"/>
                <w:bCs/>
                <w:noProof/>
                <w:sz w:val="28"/>
                <w:szCs w:val="28"/>
              </w:rPr>
              <w:t>.</w:t>
            </w:r>
            <w:r w:rsidRPr="00360E6C">
              <w:rPr>
                <w:rFonts w:asciiTheme="minorHAnsi" w:cstheme="minorHAnsi"/>
                <w:b w:val="0"/>
                <w:bCs/>
                <w:noProof/>
                <w:sz w:val="28"/>
                <w:szCs w:val="28"/>
              </w:rPr>
              <w:t xml:space="preserve"> 2007)</w:t>
            </w:r>
            <w:r w:rsidR="009C1557">
              <w:rPr>
                <w:rFonts w:asciiTheme="minorHAnsi" w:cstheme="minorHAnsi"/>
                <w:b w:val="0"/>
                <w:bCs/>
                <w:noProof/>
                <w:sz w:val="28"/>
                <w:szCs w:val="28"/>
              </w:rPr>
              <w:t>.</w:t>
            </w:r>
          </w:p>
        </w:tc>
        <w:tc>
          <w:tcPr>
            <w:tcW w:w="4500" w:type="dxa"/>
            <w:vMerge/>
          </w:tcPr>
          <w:p w14:paraId="19BAB45B" w14:textId="77777777" w:rsidR="00C722CA" w:rsidRPr="00AB15DD" w:rsidRDefault="00C722CA" w:rsidP="00C722CA">
            <w:pPr>
              <w:rPr>
                <w:noProof/>
                <w:lang w:val="en-GB"/>
              </w:rPr>
            </w:pPr>
          </w:p>
        </w:tc>
      </w:tr>
      <w:tr w:rsidR="00C722CA" w:rsidRPr="00AB15DD" w14:paraId="0BE28B2C" w14:textId="77777777" w:rsidTr="00A53D48">
        <w:trPr>
          <w:trHeight w:val="250"/>
        </w:trPr>
        <w:tc>
          <w:tcPr>
            <w:tcW w:w="9900" w:type="dxa"/>
            <w:gridSpan w:val="2"/>
            <w:tcMar>
              <w:top w:w="288" w:type="dxa"/>
            </w:tcMar>
          </w:tcPr>
          <w:p w14:paraId="35C36AFB" w14:textId="0462066C" w:rsidR="00C722CA" w:rsidRPr="00AB15DD" w:rsidRDefault="00D21C4D" w:rsidP="00C722CA">
            <w:pPr>
              <w:rPr>
                <w:b/>
                <w:noProof/>
                <w:lang w:val="en-GB"/>
              </w:rPr>
            </w:pPr>
            <w:r>
              <w:rPr>
                <w:b/>
                <w:noProof/>
                <w:lang w:val="en-GB"/>
              </w:rPr>
              <mc:AlternateContent>
                <mc:Choice Requires="wpg">
                  <w:drawing>
                    <wp:inline distT="0" distB="0" distL="0" distR="0" wp14:anchorId="19009BEC" wp14:editId="34FE3D19">
                      <wp:extent cx="5737860" cy="4084320"/>
                      <wp:effectExtent l="0" t="0" r="3810" b="0"/>
                      <wp:docPr id="15" name="Group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37860" cy="4084320"/>
                                <a:chOff x="0" y="0"/>
                                <a:chExt cx="4199890" cy="27647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199890" cy="2541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Text Box 14"/>
                              <wps:cNvSpPr txBox="1"/>
                              <wps:spPr>
                                <a:xfrm>
                                  <a:off x="0" y="2541905"/>
                                  <a:ext cx="419989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C1DC27" w14:textId="472C9AD1" w:rsidR="00D21C4D" w:rsidRPr="00D21C4D" w:rsidRDefault="009A4D27" w:rsidP="00D21C4D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6" w:history="1">
                                      <w:r w:rsidR="00D21C4D" w:rsidRPr="00D21C4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D21C4D" w:rsidRPr="00D21C4D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7" w:history="1">
                                      <w:r w:rsidR="00D21C4D" w:rsidRPr="00D21C4D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009BEC" id="Group 15" o:spid="_x0000_s1029" style="width:451.8pt;height:321.6pt;mso-position-horizontal-relative:char;mso-position-vertical-relative:line" coordsize="41998,276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">
                      <v:shape id="Picture 8" o:spid="_x0000_s1030" type="#_x0000_t75" style="position:absolute;width:41998;height:25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">
                        <v:imagedata r:id="rId28" o:title=""/>
                      </v:shape>
                      <v:shape id="Text Box 14" o:spid="_x0000_s1031" type="#_x0000_t202" style="position:absolute;top:25419;width:41998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6AC1DC27" w14:textId="472C9AD1" w:rsidR="00D21C4D" w:rsidRPr="00D21C4D" w:rsidRDefault="002242A6" w:rsidP="00D21C4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="00D21C4D" w:rsidRPr="00D21C4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D21C4D" w:rsidRPr="00D21C4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="00D21C4D" w:rsidRPr="00D21C4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500" w:type="dxa"/>
            <w:vMerge/>
          </w:tcPr>
          <w:p w14:paraId="24EBFA00" w14:textId="77777777" w:rsidR="00C722CA" w:rsidRPr="00AB15DD" w:rsidRDefault="00C722CA" w:rsidP="00C722CA">
            <w:pPr>
              <w:rPr>
                <w:noProof/>
                <w:lang w:val="en-GB"/>
              </w:rPr>
            </w:pPr>
          </w:p>
        </w:tc>
      </w:tr>
    </w:tbl>
    <w:p w14:paraId="0D01E12B" w14:textId="0B39592E" w:rsidR="00C722CA" w:rsidRPr="00AB15DD" w:rsidRDefault="00C722CA" w:rsidP="00A53D48">
      <w:pPr>
        <w:rPr>
          <w:noProof/>
          <w:lang w:val="en-GB"/>
        </w:rPr>
      </w:pPr>
    </w:p>
    <w:tbl>
      <w:tblPr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796"/>
        <w:gridCol w:w="2399"/>
        <w:gridCol w:w="2398"/>
        <w:gridCol w:w="4797"/>
      </w:tblGrid>
      <w:tr w:rsidR="004149AF" w:rsidRPr="00AB15DD" w14:paraId="4BF74D58" w14:textId="77777777" w:rsidTr="00EA7581">
        <w:tc>
          <w:tcPr>
            <w:tcW w:w="14390" w:type="dxa"/>
            <w:gridSpan w:val="4"/>
            <w:tcBorders>
              <w:top w:val="single" w:sz="24" w:space="0" w:color="808080" w:themeColor="background1" w:themeShade="80"/>
            </w:tcBorders>
            <w:tcMar>
              <w:top w:w="288" w:type="dxa"/>
              <w:bottom w:w="288" w:type="dxa"/>
            </w:tcMar>
          </w:tcPr>
          <w:p w14:paraId="1C27DB5B" w14:textId="65C6162D" w:rsidR="004149AF" w:rsidRPr="00AB15DD" w:rsidRDefault="004149AF" w:rsidP="004149AF">
            <w:pPr>
              <w:pStyle w:val="Keyword"/>
              <w:rPr>
                <w:noProof/>
                <w:lang w:val="en-GB"/>
              </w:rPr>
            </w:pPr>
          </w:p>
          <w:p w14:paraId="4016F665" w14:textId="0BE09BDD" w:rsidR="004149AF" w:rsidRPr="00AB15DD" w:rsidRDefault="00F25948" w:rsidP="004149AF">
            <w:pPr>
              <w:pStyle w:val="Heading4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‘</w:t>
            </w:r>
            <w:r w:rsidR="00076512">
              <w:rPr>
                <w:noProof/>
                <w:lang w:val="en-GB"/>
              </w:rPr>
              <w:t>A</w:t>
            </w:r>
            <w:r w:rsidR="00851C8A">
              <w:rPr>
                <w:noProof/>
                <w:lang w:val="en-GB"/>
              </w:rPr>
              <w:t xml:space="preserve">n </w:t>
            </w:r>
            <w:r w:rsidR="00343922">
              <w:rPr>
                <w:noProof/>
                <w:lang w:val="en-GB"/>
              </w:rPr>
              <w:t xml:space="preserve">infant crying at the departure of someone </w:t>
            </w:r>
            <w:r w:rsidR="00486B89">
              <w:rPr>
                <w:noProof/>
                <w:lang w:val="en-GB"/>
              </w:rPr>
              <w:t xml:space="preserve">who helps the infant feel secure does not indicate an excessive attachment </w:t>
            </w:r>
            <w:r w:rsidR="003910E5">
              <w:rPr>
                <w:noProof/>
                <w:lang w:val="en-GB"/>
              </w:rPr>
              <w:t>to tha</w:t>
            </w:r>
            <w:r w:rsidR="009B2274">
              <w:rPr>
                <w:noProof/>
                <w:lang w:val="en-GB"/>
              </w:rPr>
              <w:t xml:space="preserve">t </w:t>
            </w:r>
            <w:r w:rsidR="003910E5">
              <w:rPr>
                <w:noProof/>
                <w:lang w:val="en-GB"/>
              </w:rPr>
              <w:t>person. It is quite a normal reaction</w:t>
            </w:r>
            <w:r>
              <w:rPr>
                <w:noProof/>
                <w:lang w:val="en-GB"/>
              </w:rPr>
              <w:t>’</w:t>
            </w:r>
            <w:r w:rsidR="003910E5">
              <w:rPr>
                <w:noProof/>
                <w:lang w:val="en-GB"/>
              </w:rPr>
              <w:t xml:space="preserve"> (Levine 2015)</w:t>
            </w:r>
            <w:r w:rsidR="00343922">
              <w:rPr>
                <w:noProof/>
                <w:lang w:val="en-GB"/>
              </w:rPr>
              <w:t xml:space="preserve"> </w:t>
            </w:r>
          </w:p>
        </w:tc>
      </w:tr>
      <w:tr w:rsidR="00A15039" w:rsidRPr="00AB15DD" w14:paraId="5AED447E" w14:textId="77777777" w:rsidTr="00EA7581">
        <w:tc>
          <w:tcPr>
            <w:tcW w:w="4796" w:type="dxa"/>
            <w:tcMar>
              <w:bottom w:w="288" w:type="dxa"/>
            </w:tcMar>
          </w:tcPr>
          <w:p w14:paraId="7BF03CE5" w14:textId="2608A796" w:rsidR="008F115D" w:rsidRPr="008F115D" w:rsidRDefault="008F115D" w:rsidP="008F115D">
            <w:pPr>
              <w:tabs>
                <w:tab w:val="left" w:pos="3492"/>
              </w:tabs>
              <w:rPr>
                <w:lang w:val="en-GB"/>
              </w:rPr>
            </w:pPr>
          </w:p>
        </w:tc>
        <w:tc>
          <w:tcPr>
            <w:tcW w:w="4797" w:type="dxa"/>
            <w:gridSpan w:val="2"/>
            <w:tcMar>
              <w:bottom w:w="288" w:type="dxa"/>
            </w:tcMar>
          </w:tcPr>
          <w:p w14:paraId="4A5D1C92" w14:textId="49D3AEE5" w:rsidR="00A15039" w:rsidRPr="00AB15DD" w:rsidRDefault="00A15039" w:rsidP="00A53D48">
            <w:pPr>
              <w:rPr>
                <w:noProof/>
                <w:lang w:val="en-GB"/>
              </w:rPr>
            </w:pPr>
          </w:p>
        </w:tc>
        <w:tc>
          <w:tcPr>
            <w:tcW w:w="4797" w:type="dxa"/>
            <w:tcMar>
              <w:bottom w:w="288" w:type="dxa"/>
            </w:tcMar>
          </w:tcPr>
          <w:p w14:paraId="21F8A561" w14:textId="1CC29CE9" w:rsidR="00A15039" w:rsidRPr="00AB15DD" w:rsidRDefault="00A15039" w:rsidP="00812560">
            <w:pPr>
              <w:pStyle w:val="BodyText"/>
              <w:rPr>
                <w:noProof/>
                <w:lang w:val="en-GB"/>
              </w:rPr>
            </w:pPr>
          </w:p>
        </w:tc>
      </w:tr>
      <w:tr w:rsidR="004149AF" w:rsidRPr="00AB15DD" w14:paraId="37B6CF0E" w14:textId="77777777" w:rsidTr="00EA7581">
        <w:tc>
          <w:tcPr>
            <w:tcW w:w="7195" w:type="dxa"/>
            <w:gridSpan w:val="2"/>
            <w:tcMar>
              <w:top w:w="144" w:type="dxa"/>
            </w:tcMar>
          </w:tcPr>
          <w:p w14:paraId="5B696FD6" w14:textId="5F811B96" w:rsidR="004149AF" w:rsidRPr="00AB15DD" w:rsidRDefault="008F6047" w:rsidP="004149AF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inline distT="0" distB="0" distL="0" distR="0" wp14:anchorId="67DB821C" wp14:editId="29385418">
                      <wp:extent cx="4330700" cy="3314700"/>
                      <wp:effectExtent l="0" t="0" r="0" b="0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30700" cy="3314700"/>
                                <a:chOff x="0" y="0"/>
                                <a:chExt cx="4330700" cy="33147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30700" cy="30918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0" y="3091815"/>
                                  <a:ext cx="433070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BED928" w14:textId="1F9884F8" w:rsidR="008F6047" w:rsidRPr="008F6047" w:rsidRDefault="009A4D27" w:rsidP="008F6047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3" w:history="1">
                                      <w:r w:rsidR="008F6047" w:rsidRPr="008F604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8F6047" w:rsidRPr="008F6047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4" w:history="1">
                                      <w:r w:rsidR="008F6047" w:rsidRPr="008F6047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DB821C" id="Group 11" o:spid="_x0000_s1032" style="width:341pt;height:261pt;mso-position-horizontal-relative:char;mso-position-vertical-relative:line" coordsize="43307,3314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">
                      <v:shape id="Picture 13" o:spid="_x0000_s1033" type="#_x0000_t75" style="position:absolute;width:43307;height:30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">
                        <v:imagedata r:id="rId35" o:title=""/>
                      </v:shape>
                      <v:shape id="Text Box 10" o:spid="_x0000_s1034" type="#_x0000_t202" style="position:absolute;top:30918;width:4330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" stroked="f">
                        <v:textbox style="mso-fit-shape-to-text:t">
                          <w:txbxContent>
                            <w:p w14:paraId="14BED928" w14:textId="1F9884F8" w:rsidR="008F6047" w:rsidRPr="008F6047" w:rsidRDefault="002242A6" w:rsidP="008F604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6" w:history="1">
                                <w:r w:rsidR="008F6047" w:rsidRPr="008F60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8F6047" w:rsidRPr="008F604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7" w:history="1">
                                <w:r w:rsidR="008F6047" w:rsidRPr="008F604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76F44B51" w14:textId="67346D96" w:rsidR="004149AF" w:rsidRPr="00AB15DD" w:rsidRDefault="004149AF" w:rsidP="004149AF">
            <w:pPr>
              <w:pStyle w:val="PictureCaption"/>
              <w:rPr>
                <w:noProof/>
                <w:lang w:val="en-GB"/>
              </w:rPr>
            </w:pPr>
          </w:p>
        </w:tc>
        <w:tc>
          <w:tcPr>
            <w:tcW w:w="7195" w:type="dxa"/>
            <w:gridSpan w:val="2"/>
            <w:tcMar>
              <w:top w:w="144" w:type="dxa"/>
              <w:left w:w="288" w:type="dxa"/>
            </w:tcMar>
          </w:tcPr>
          <w:p w14:paraId="14FA55D1" w14:textId="211E97F2" w:rsidR="004149AF" w:rsidRPr="00AB15DD" w:rsidRDefault="004149AF" w:rsidP="004149AF">
            <w:pPr>
              <w:pStyle w:val="Keyword"/>
              <w:rPr>
                <w:noProof/>
                <w:lang w:val="en-GB"/>
              </w:rPr>
            </w:pPr>
          </w:p>
          <w:p w14:paraId="3B531EFB" w14:textId="7B04D3CC" w:rsidR="004149AF" w:rsidRPr="00AA2583" w:rsidRDefault="00691D19" w:rsidP="00457CB7">
            <w:pPr>
              <w:pStyle w:val="Heading3"/>
              <w:rPr>
                <w:noProof/>
                <w:color w:val="000000" w:themeColor="text1"/>
                <w:lang w:val="en-GB"/>
              </w:rPr>
            </w:pPr>
            <w:r w:rsidRPr="00AA2583">
              <w:rPr>
                <w:noProof/>
                <w:color w:val="000000" w:themeColor="text1"/>
                <w:lang w:val="en-GB"/>
              </w:rPr>
              <w:t xml:space="preserve">Family </w:t>
            </w:r>
            <w:r w:rsidR="00921101" w:rsidRPr="00AA2583">
              <w:rPr>
                <w:noProof/>
                <w:color w:val="000000" w:themeColor="text1"/>
                <w:lang w:val="en-GB"/>
              </w:rPr>
              <w:t>dynamic</w:t>
            </w:r>
          </w:p>
          <w:p w14:paraId="7ED85E11" w14:textId="1B2F788C" w:rsidR="004149AF" w:rsidRPr="00AB15DD" w:rsidRDefault="004149AF" w:rsidP="004149AF">
            <w:pPr>
              <w:pStyle w:val="AuthorName"/>
              <w:rPr>
                <w:noProof/>
                <w:lang w:val="en-GB"/>
              </w:rPr>
            </w:pPr>
          </w:p>
          <w:p w14:paraId="410E293B" w14:textId="0592D31C" w:rsidR="005A521F" w:rsidRPr="005A521F" w:rsidRDefault="005A521F" w:rsidP="005A521F">
            <w:pPr>
              <w:rPr>
                <w:lang w:val="en-GB"/>
              </w:rPr>
            </w:pPr>
          </w:p>
          <w:p w14:paraId="79DDC174" w14:textId="3CE54C07" w:rsidR="00457CB7" w:rsidRPr="005A521F" w:rsidRDefault="00457CB7" w:rsidP="00457CB7">
            <w:pPr>
              <w:rPr>
                <w:noProof/>
                <w:sz w:val="28"/>
                <w:szCs w:val="28"/>
                <w:lang w:val="en-GB"/>
              </w:rPr>
            </w:pPr>
            <w:r w:rsidRPr="005A521F">
              <w:rPr>
                <w:noProof/>
                <w:sz w:val="28"/>
                <w:szCs w:val="28"/>
                <w:lang w:val="en-GB"/>
              </w:rPr>
              <w:t>Let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s discuss one </w:t>
            </w:r>
            <w:r w:rsidR="00443002" w:rsidRPr="005A521F">
              <w:rPr>
                <w:noProof/>
                <w:sz w:val="28"/>
                <w:szCs w:val="28"/>
                <w:lang w:val="en-GB"/>
              </w:rPr>
              <w:t>essential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 aspect of attachment. There is a historical p</w:t>
            </w:r>
            <w:r w:rsidR="00443002" w:rsidRPr="005A521F">
              <w:rPr>
                <w:noProof/>
                <w:sz w:val="28"/>
                <w:szCs w:val="28"/>
                <w:lang w:val="en-GB"/>
              </w:rPr>
              <w:t>er</w:t>
            </w:r>
            <w:r w:rsidRPr="005A521F">
              <w:rPr>
                <w:noProof/>
                <w:sz w:val="28"/>
                <w:szCs w:val="28"/>
                <w:lang w:val="en-GB"/>
              </w:rPr>
              <w:t>spective in western culture to put a lot</w:t>
            </w:r>
            <w:r w:rsidR="00443002" w:rsidRPr="005A521F">
              <w:rPr>
                <w:noProof/>
                <w:sz w:val="28"/>
                <w:szCs w:val="28"/>
                <w:lang w:val="en-GB"/>
              </w:rPr>
              <w:t xml:space="preserve"> of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 pressure on the mother to raise the child. </w:t>
            </w:r>
            <w:r w:rsidR="00D9683F">
              <w:rPr>
                <w:noProof/>
                <w:sz w:val="28"/>
                <w:szCs w:val="28"/>
                <w:lang w:val="en-GB"/>
              </w:rPr>
              <w:t>Y</w:t>
            </w:r>
            <w:r w:rsidRPr="005A521F">
              <w:rPr>
                <w:noProof/>
                <w:sz w:val="28"/>
                <w:szCs w:val="28"/>
                <w:lang w:val="en-GB"/>
              </w:rPr>
              <w:t>ou are taking the time to read about attachment</w:t>
            </w:r>
            <w:r w:rsidR="00443002" w:rsidRPr="005A521F">
              <w:rPr>
                <w:noProof/>
                <w:sz w:val="28"/>
                <w:szCs w:val="28"/>
                <w:lang w:val="en-GB"/>
              </w:rPr>
              <w:t>,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 so I already know that you care about a child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s development. What I want to stress to you is that you may be the mother, father or a different family member taking care of a child. It is not so important who you are as long as you are a caregiver and all </w:t>
            </w:r>
            <w:r w:rsidR="00CB65F3" w:rsidRPr="005A521F">
              <w:rPr>
                <w:noProof/>
                <w:sz w:val="28"/>
                <w:szCs w:val="28"/>
                <w:lang w:val="en-GB"/>
              </w:rPr>
              <w:t>family caregivers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 have a role to play</w:t>
            </w:r>
            <w:r w:rsidR="009E6875">
              <w:rPr>
                <w:noProof/>
                <w:sz w:val="28"/>
                <w:szCs w:val="28"/>
                <w:lang w:val="en-GB"/>
              </w:rPr>
              <w:t xml:space="preserve"> (Levine 2015)</w:t>
            </w:r>
            <w:r w:rsidRPr="005A521F">
              <w:rPr>
                <w:noProof/>
                <w:sz w:val="28"/>
                <w:szCs w:val="28"/>
                <w:lang w:val="en-GB"/>
              </w:rPr>
              <w:t>. The family d</w:t>
            </w:r>
            <w:r w:rsidR="00CB65F3" w:rsidRPr="005A521F">
              <w:rPr>
                <w:noProof/>
                <w:sz w:val="28"/>
                <w:szCs w:val="28"/>
                <w:lang w:val="en-GB"/>
              </w:rPr>
              <w:t>y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namic is the most basic </w:t>
            </w:r>
            <w:r w:rsidR="00C3151D" w:rsidRPr="005A521F">
              <w:rPr>
                <w:noProof/>
                <w:sz w:val="28"/>
                <w:szCs w:val="28"/>
                <w:lang w:val="en-GB"/>
              </w:rPr>
              <w:t>sociali</w:t>
            </w:r>
            <w:r w:rsidR="00FC3DF4" w:rsidRPr="005A521F">
              <w:rPr>
                <w:noProof/>
                <w:sz w:val="28"/>
                <w:szCs w:val="28"/>
                <w:lang w:val="en-GB"/>
              </w:rPr>
              <w:t>s</w:t>
            </w:r>
            <w:r w:rsidR="00C3151D" w:rsidRPr="005A521F">
              <w:rPr>
                <w:noProof/>
                <w:sz w:val="28"/>
                <w:szCs w:val="28"/>
                <w:lang w:val="en-GB"/>
              </w:rPr>
              <w:t>ation for a child, helping them</w:t>
            </w:r>
            <w:r w:rsidRPr="005A521F">
              <w:rPr>
                <w:noProof/>
                <w:sz w:val="28"/>
                <w:szCs w:val="28"/>
                <w:lang w:val="en-GB"/>
              </w:rPr>
              <w:t xml:space="preserve"> develop </w:t>
            </w:r>
            <w:r w:rsidR="00327934" w:rsidRPr="005A521F">
              <w:rPr>
                <w:noProof/>
                <w:sz w:val="28"/>
                <w:szCs w:val="28"/>
                <w:lang w:val="en-GB"/>
              </w:rPr>
              <w:t xml:space="preserve">skills that will </w:t>
            </w:r>
            <w:r w:rsidR="00A5233F" w:rsidRPr="005A521F">
              <w:rPr>
                <w:noProof/>
                <w:sz w:val="28"/>
                <w:szCs w:val="28"/>
                <w:lang w:val="en-GB"/>
              </w:rPr>
              <w:t>benefi</w:t>
            </w:r>
            <w:r w:rsidR="00973B03" w:rsidRPr="005A521F">
              <w:rPr>
                <w:noProof/>
                <w:sz w:val="28"/>
                <w:szCs w:val="28"/>
                <w:lang w:val="en-GB"/>
              </w:rPr>
              <w:t>t</w:t>
            </w:r>
            <w:r w:rsidR="00A5233F" w:rsidRPr="005A521F">
              <w:rPr>
                <w:noProof/>
                <w:sz w:val="28"/>
                <w:szCs w:val="28"/>
                <w:lang w:val="en-GB"/>
              </w:rPr>
              <w:t xml:space="preserve"> their entire lives. </w:t>
            </w:r>
          </w:p>
          <w:p w14:paraId="4D9DBF0A" w14:textId="145E1F26" w:rsidR="004149AF" w:rsidRPr="00AB15DD" w:rsidRDefault="004149AF" w:rsidP="004149AF">
            <w:pPr>
              <w:rPr>
                <w:noProof/>
                <w:lang w:val="en-GB"/>
              </w:rPr>
            </w:pPr>
          </w:p>
        </w:tc>
      </w:tr>
      <w:tr w:rsidR="004149AF" w:rsidRPr="00AB15DD" w14:paraId="65A62453" w14:textId="77777777" w:rsidTr="000B4333">
        <w:tc>
          <w:tcPr>
            <w:tcW w:w="14390" w:type="dxa"/>
            <w:gridSpan w:val="4"/>
            <w:tcMar>
              <w:top w:w="576" w:type="dxa"/>
              <w:bottom w:w="216" w:type="dxa"/>
            </w:tcMar>
          </w:tcPr>
          <w:p w14:paraId="7B321F8E" w14:textId="0E4A632B" w:rsidR="004149AF" w:rsidRPr="00AB15DD" w:rsidRDefault="004149AF" w:rsidP="004149AF">
            <w:pPr>
              <w:pStyle w:val="Keyword"/>
              <w:rPr>
                <w:noProof/>
                <w:lang w:val="en-GB"/>
              </w:rPr>
            </w:pPr>
          </w:p>
          <w:p w14:paraId="4CF171C3" w14:textId="35BEA3CD" w:rsidR="004149AF" w:rsidRPr="00AB15DD" w:rsidRDefault="00C619E1" w:rsidP="004149AF">
            <w:pPr>
              <w:pStyle w:val="Heading1"/>
              <w:rPr>
                <w:noProof/>
                <w:lang w:val="en-GB"/>
              </w:rPr>
            </w:pPr>
            <w:r w:rsidRPr="00AA2583">
              <w:rPr>
                <w:noProof/>
                <w:color w:val="000000" w:themeColor="text1"/>
                <w:lang w:val="en-GB"/>
              </w:rPr>
              <w:t>Different types of attachment</w:t>
            </w:r>
          </w:p>
        </w:tc>
      </w:tr>
      <w:tr w:rsidR="00A15039" w:rsidRPr="00AB15DD" w14:paraId="572359E9" w14:textId="77777777" w:rsidTr="000B78C6">
        <w:trPr>
          <w:trHeight w:val="7893"/>
        </w:trPr>
        <w:tc>
          <w:tcPr>
            <w:tcW w:w="4796" w:type="dxa"/>
            <w:tcMar>
              <w:right w:w="144" w:type="dxa"/>
            </w:tcMar>
          </w:tcPr>
          <w:p w14:paraId="132A03A0" w14:textId="3A70F4D9" w:rsidR="00690845" w:rsidRPr="00107991" w:rsidRDefault="002E036F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sz w:val="28"/>
                <w:szCs w:val="28"/>
                <w:lang w:val="en-GB"/>
              </w:rPr>
              <w:t>To fully understand attachment and how it works</w:t>
            </w:r>
            <w:r w:rsidR="00BB4ABB" w:rsidRPr="00107991">
              <w:rPr>
                <w:sz w:val="28"/>
                <w:szCs w:val="28"/>
                <w:lang w:val="en-GB"/>
              </w:rPr>
              <w:t>,</w:t>
            </w:r>
            <w:r w:rsidRPr="00107991">
              <w:rPr>
                <w:sz w:val="28"/>
                <w:szCs w:val="28"/>
                <w:lang w:val="en-GB"/>
              </w:rPr>
              <w:t xml:space="preserve"> we will have to look at the different </w:t>
            </w:r>
            <w:r w:rsidR="00BB4ABB" w:rsidRPr="00107991">
              <w:rPr>
                <w:sz w:val="28"/>
                <w:szCs w:val="28"/>
                <w:lang w:val="en-GB"/>
              </w:rPr>
              <w:t>attachment types</w:t>
            </w:r>
            <w:r w:rsidRPr="00107991">
              <w:rPr>
                <w:sz w:val="28"/>
                <w:szCs w:val="28"/>
                <w:lang w:val="en-GB"/>
              </w:rPr>
              <w:t xml:space="preserve">. </w:t>
            </w:r>
            <w:r w:rsidR="007C50B9" w:rsidRPr="00107991">
              <w:rPr>
                <w:sz w:val="28"/>
                <w:szCs w:val="28"/>
                <w:lang w:val="en-GB"/>
              </w:rPr>
              <w:t>We will also need to understand the implications of these attachments.</w:t>
            </w:r>
            <w:r w:rsidR="004C3812" w:rsidRPr="00107991">
              <w:rPr>
                <w:sz w:val="28"/>
                <w:szCs w:val="28"/>
                <w:lang w:val="en-GB"/>
              </w:rPr>
              <w:t xml:space="preserve"> According to Ain</w:t>
            </w:r>
            <w:r w:rsidR="00164DE4" w:rsidRPr="00107991">
              <w:rPr>
                <w:sz w:val="28"/>
                <w:szCs w:val="28"/>
                <w:lang w:val="en-GB"/>
              </w:rPr>
              <w:t>s</w:t>
            </w:r>
            <w:r w:rsidR="002C3B0D" w:rsidRPr="00107991">
              <w:rPr>
                <w:sz w:val="28"/>
                <w:szCs w:val="28"/>
                <w:lang w:val="en-GB"/>
              </w:rPr>
              <w:t>worth (1979)</w:t>
            </w:r>
          </w:p>
          <w:p w14:paraId="2002E7C3" w14:textId="2F78F51C" w:rsidR="0082384E" w:rsidRDefault="002C3B0D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sz w:val="28"/>
                <w:szCs w:val="28"/>
                <w:lang w:val="en-GB"/>
              </w:rPr>
              <w:t xml:space="preserve">There are four different attachment </w:t>
            </w:r>
            <w:r w:rsidR="0082384E" w:rsidRPr="00107991">
              <w:rPr>
                <w:sz w:val="28"/>
                <w:szCs w:val="28"/>
                <w:lang w:val="en-GB"/>
              </w:rPr>
              <w:t>types</w:t>
            </w:r>
            <w:r w:rsidR="0082384E">
              <w:rPr>
                <w:sz w:val="28"/>
                <w:szCs w:val="28"/>
                <w:lang w:val="en-GB"/>
              </w:rPr>
              <w:t>.</w:t>
            </w:r>
            <w:r w:rsidRPr="00107991">
              <w:rPr>
                <w:sz w:val="28"/>
                <w:szCs w:val="28"/>
                <w:lang w:val="en-GB"/>
              </w:rPr>
              <w:t xml:space="preserve"> </w:t>
            </w:r>
          </w:p>
          <w:p w14:paraId="6E5FF10C" w14:textId="3A31B53E" w:rsidR="002C3B0D" w:rsidRPr="00107991" w:rsidRDefault="002C3B0D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color w:val="1F497D" w:themeColor="text2"/>
                <w:sz w:val="28"/>
                <w:szCs w:val="28"/>
                <w:lang w:val="en-GB"/>
              </w:rPr>
              <w:t>Secure</w:t>
            </w:r>
            <w:r w:rsidR="004B301D" w:rsidRPr="00107991">
              <w:rPr>
                <w:sz w:val="28"/>
                <w:szCs w:val="28"/>
                <w:lang w:val="en-GB"/>
              </w:rPr>
              <w:t>:</w:t>
            </w:r>
            <w:r w:rsidR="00701C06" w:rsidRPr="00107991">
              <w:rPr>
                <w:sz w:val="28"/>
                <w:szCs w:val="28"/>
                <w:lang w:val="en-GB"/>
              </w:rPr>
              <w:t xml:space="preserve"> </w:t>
            </w:r>
            <w:r w:rsidR="00B74709" w:rsidRPr="00107991">
              <w:rPr>
                <w:sz w:val="28"/>
                <w:szCs w:val="28"/>
                <w:lang w:val="en-GB"/>
              </w:rPr>
              <w:t>e</w:t>
            </w:r>
            <w:r w:rsidR="00701C06" w:rsidRPr="00107991">
              <w:rPr>
                <w:sz w:val="28"/>
                <w:szCs w:val="28"/>
                <w:lang w:val="en-GB"/>
              </w:rPr>
              <w:t xml:space="preserve">xplores freely </w:t>
            </w:r>
            <w:r w:rsidR="00344A7C" w:rsidRPr="00107991">
              <w:rPr>
                <w:sz w:val="28"/>
                <w:szCs w:val="28"/>
                <w:lang w:val="en-GB"/>
              </w:rPr>
              <w:t xml:space="preserve">with </w:t>
            </w:r>
            <w:r w:rsidR="001A2439">
              <w:rPr>
                <w:sz w:val="28"/>
                <w:szCs w:val="28"/>
                <w:lang w:val="en-GB"/>
              </w:rPr>
              <w:t xml:space="preserve">the </w:t>
            </w:r>
            <w:r w:rsidR="00344A7C" w:rsidRPr="00107991">
              <w:rPr>
                <w:sz w:val="28"/>
                <w:szCs w:val="28"/>
                <w:lang w:val="en-GB"/>
              </w:rPr>
              <w:t xml:space="preserve">caregiver </w:t>
            </w:r>
            <w:r w:rsidR="00554ACE" w:rsidRPr="00107991">
              <w:rPr>
                <w:sz w:val="28"/>
                <w:szCs w:val="28"/>
                <w:lang w:val="en-GB"/>
              </w:rPr>
              <w:t>and is soothed ea</w:t>
            </w:r>
            <w:r w:rsidR="004B301D" w:rsidRPr="00107991">
              <w:rPr>
                <w:sz w:val="28"/>
                <w:szCs w:val="28"/>
                <w:lang w:val="en-GB"/>
              </w:rPr>
              <w:t>s</w:t>
            </w:r>
            <w:r w:rsidR="00554ACE" w:rsidRPr="00107991">
              <w:rPr>
                <w:sz w:val="28"/>
                <w:szCs w:val="28"/>
                <w:lang w:val="en-GB"/>
              </w:rPr>
              <w:t>ily</w:t>
            </w:r>
            <w:r w:rsidR="00B62640">
              <w:rPr>
                <w:sz w:val="28"/>
                <w:szCs w:val="28"/>
                <w:lang w:val="en-GB"/>
              </w:rPr>
              <w:t xml:space="preserve"> upon return.</w:t>
            </w:r>
          </w:p>
          <w:p w14:paraId="15D31F0B" w14:textId="45004C4B" w:rsidR="00554ACE" w:rsidRPr="00107991" w:rsidRDefault="00554ACE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color w:val="1F497D" w:themeColor="text2"/>
                <w:sz w:val="28"/>
                <w:szCs w:val="28"/>
                <w:lang w:val="en-GB"/>
              </w:rPr>
              <w:t>Anxious avoidant</w:t>
            </w:r>
            <w:r w:rsidR="004B301D" w:rsidRPr="00107991">
              <w:rPr>
                <w:sz w:val="28"/>
                <w:szCs w:val="28"/>
                <w:lang w:val="en-GB"/>
              </w:rPr>
              <w:t xml:space="preserve">: </w:t>
            </w:r>
            <w:r w:rsidR="00530331" w:rsidRPr="00107991">
              <w:rPr>
                <w:sz w:val="28"/>
                <w:szCs w:val="28"/>
                <w:lang w:val="en-GB"/>
              </w:rPr>
              <w:t xml:space="preserve">explores with or without </w:t>
            </w:r>
            <w:r w:rsidR="009258B7">
              <w:rPr>
                <w:sz w:val="28"/>
                <w:szCs w:val="28"/>
                <w:lang w:val="en-GB"/>
              </w:rPr>
              <w:t>the</w:t>
            </w:r>
            <w:r w:rsidR="00E00142">
              <w:rPr>
                <w:sz w:val="28"/>
                <w:szCs w:val="28"/>
                <w:lang w:val="en-GB"/>
              </w:rPr>
              <w:t xml:space="preserve"> </w:t>
            </w:r>
            <w:r w:rsidR="00530331" w:rsidRPr="00107991">
              <w:rPr>
                <w:sz w:val="28"/>
                <w:szCs w:val="28"/>
                <w:lang w:val="en-GB"/>
              </w:rPr>
              <w:t>caregiver</w:t>
            </w:r>
            <w:r w:rsidR="00E00142">
              <w:rPr>
                <w:sz w:val="28"/>
                <w:szCs w:val="28"/>
                <w:lang w:val="en-GB"/>
              </w:rPr>
              <w:t xml:space="preserve"> present</w:t>
            </w:r>
            <w:r w:rsidR="00530331" w:rsidRPr="00107991">
              <w:rPr>
                <w:sz w:val="28"/>
                <w:szCs w:val="28"/>
                <w:lang w:val="en-GB"/>
              </w:rPr>
              <w:t xml:space="preserve"> and does not seek </w:t>
            </w:r>
            <w:r w:rsidR="00632149">
              <w:rPr>
                <w:sz w:val="28"/>
                <w:szCs w:val="28"/>
                <w:lang w:val="en-GB"/>
              </w:rPr>
              <w:t>the</w:t>
            </w:r>
            <w:r w:rsidR="00530331" w:rsidRPr="00107991">
              <w:rPr>
                <w:sz w:val="28"/>
                <w:szCs w:val="28"/>
                <w:lang w:val="en-GB"/>
              </w:rPr>
              <w:t xml:space="preserve"> caregive</w:t>
            </w:r>
            <w:r w:rsidR="0010357C">
              <w:rPr>
                <w:sz w:val="28"/>
                <w:szCs w:val="28"/>
                <w:lang w:val="en-GB"/>
              </w:rPr>
              <w:t>r upon return.</w:t>
            </w:r>
          </w:p>
          <w:p w14:paraId="41EC4DE7" w14:textId="14F50B27" w:rsidR="00C65471" w:rsidRPr="00107991" w:rsidRDefault="00C65471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color w:val="1F497D" w:themeColor="text2"/>
                <w:sz w:val="28"/>
                <w:szCs w:val="28"/>
                <w:lang w:val="en-GB"/>
              </w:rPr>
              <w:t xml:space="preserve">Anxious </w:t>
            </w:r>
            <w:r w:rsidR="00B74709" w:rsidRPr="00107991">
              <w:rPr>
                <w:color w:val="1F497D" w:themeColor="text2"/>
                <w:sz w:val="28"/>
                <w:szCs w:val="28"/>
                <w:lang w:val="en-GB"/>
              </w:rPr>
              <w:t>ambivalent</w:t>
            </w:r>
            <w:r w:rsidRPr="00107991">
              <w:rPr>
                <w:sz w:val="28"/>
                <w:szCs w:val="28"/>
                <w:lang w:val="en-GB"/>
              </w:rPr>
              <w:t xml:space="preserve">: Stays close to </w:t>
            </w:r>
            <w:r w:rsidR="009258B7">
              <w:rPr>
                <w:sz w:val="28"/>
                <w:szCs w:val="28"/>
                <w:lang w:val="en-GB"/>
              </w:rPr>
              <w:t xml:space="preserve">the </w:t>
            </w:r>
            <w:r w:rsidRPr="00107991">
              <w:rPr>
                <w:sz w:val="28"/>
                <w:szCs w:val="28"/>
                <w:lang w:val="en-GB"/>
              </w:rPr>
              <w:t xml:space="preserve">caregiver and </w:t>
            </w:r>
            <w:r w:rsidR="00B054B9" w:rsidRPr="00107991">
              <w:rPr>
                <w:sz w:val="28"/>
                <w:szCs w:val="28"/>
                <w:lang w:val="en-GB"/>
              </w:rPr>
              <w:t xml:space="preserve">both seeks out and rejects </w:t>
            </w:r>
            <w:r w:rsidR="0083397B">
              <w:rPr>
                <w:sz w:val="28"/>
                <w:szCs w:val="28"/>
                <w:lang w:val="en-GB"/>
              </w:rPr>
              <w:t xml:space="preserve">the </w:t>
            </w:r>
            <w:r w:rsidR="00B054B9" w:rsidRPr="00107991">
              <w:rPr>
                <w:sz w:val="28"/>
                <w:szCs w:val="28"/>
                <w:lang w:val="en-GB"/>
              </w:rPr>
              <w:t>caregiver</w:t>
            </w:r>
            <w:r w:rsidR="0010357C">
              <w:rPr>
                <w:sz w:val="28"/>
                <w:szCs w:val="28"/>
                <w:lang w:val="en-GB"/>
              </w:rPr>
              <w:t xml:space="preserve"> upon return.</w:t>
            </w:r>
          </w:p>
          <w:p w14:paraId="42C70966" w14:textId="3C5C5056" w:rsidR="00B054B9" w:rsidRPr="00107991" w:rsidRDefault="00B054B9" w:rsidP="00690845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color w:val="1F497D" w:themeColor="text2"/>
                <w:sz w:val="28"/>
                <w:szCs w:val="28"/>
                <w:lang w:val="en-GB"/>
              </w:rPr>
              <w:t>Disorganised</w:t>
            </w:r>
            <w:r w:rsidRPr="00107991">
              <w:rPr>
                <w:sz w:val="28"/>
                <w:szCs w:val="28"/>
                <w:lang w:val="en-GB"/>
              </w:rPr>
              <w:t xml:space="preserve">: </w:t>
            </w:r>
            <w:r w:rsidR="00A42E87" w:rsidRPr="00107991">
              <w:rPr>
                <w:sz w:val="28"/>
                <w:szCs w:val="28"/>
                <w:lang w:val="en-GB"/>
              </w:rPr>
              <w:t xml:space="preserve">may freeze or </w:t>
            </w:r>
            <w:r w:rsidR="00F9706D" w:rsidRPr="00107991">
              <w:rPr>
                <w:sz w:val="28"/>
                <w:szCs w:val="28"/>
                <w:lang w:val="en-GB"/>
              </w:rPr>
              <w:t xml:space="preserve">explore </w:t>
            </w:r>
            <w:r w:rsidR="00600E3B">
              <w:rPr>
                <w:sz w:val="28"/>
                <w:szCs w:val="28"/>
                <w:lang w:val="en-GB"/>
              </w:rPr>
              <w:t>unusually</w:t>
            </w:r>
            <w:r w:rsidR="00D12108" w:rsidRPr="00107991">
              <w:rPr>
                <w:sz w:val="28"/>
                <w:szCs w:val="28"/>
                <w:lang w:val="en-GB"/>
              </w:rPr>
              <w:t xml:space="preserve"> and can show fear of </w:t>
            </w:r>
            <w:r w:rsidR="00600E3B">
              <w:rPr>
                <w:sz w:val="28"/>
                <w:szCs w:val="28"/>
                <w:lang w:val="en-GB"/>
              </w:rPr>
              <w:t xml:space="preserve">the </w:t>
            </w:r>
            <w:r w:rsidR="00D12108" w:rsidRPr="00107991">
              <w:rPr>
                <w:sz w:val="28"/>
                <w:szCs w:val="28"/>
                <w:lang w:val="en-GB"/>
              </w:rPr>
              <w:t>caregiver</w:t>
            </w:r>
            <w:r w:rsidR="0010357C">
              <w:rPr>
                <w:sz w:val="28"/>
                <w:szCs w:val="28"/>
                <w:lang w:val="en-GB"/>
              </w:rPr>
              <w:t xml:space="preserve"> upon return.</w:t>
            </w:r>
          </w:p>
          <w:p w14:paraId="3AA333BD" w14:textId="77777777" w:rsidR="00D12108" w:rsidRPr="00107991" w:rsidRDefault="00D12108" w:rsidP="00690845">
            <w:pPr>
              <w:rPr>
                <w:sz w:val="28"/>
                <w:szCs w:val="28"/>
                <w:lang w:val="en-GB"/>
              </w:rPr>
            </w:pPr>
          </w:p>
          <w:p w14:paraId="2C113692" w14:textId="6AD0896C" w:rsidR="00A15039" w:rsidRPr="001273B6" w:rsidRDefault="001602E0" w:rsidP="000B4333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sz w:val="28"/>
                <w:szCs w:val="28"/>
                <w:lang w:val="en-GB"/>
              </w:rPr>
              <w:t xml:space="preserve">Ainsworth developed these attachment types by using the strange situation. A basic </w:t>
            </w:r>
            <w:r w:rsidR="003175A4" w:rsidRPr="00107991">
              <w:rPr>
                <w:sz w:val="28"/>
                <w:szCs w:val="28"/>
                <w:lang w:val="en-GB"/>
              </w:rPr>
              <w:t xml:space="preserve">example of this is </w:t>
            </w:r>
            <w:r w:rsidR="00AD027A" w:rsidRPr="00107991">
              <w:rPr>
                <w:sz w:val="28"/>
                <w:szCs w:val="28"/>
                <w:lang w:val="en-GB"/>
              </w:rPr>
              <w:t>babies</w:t>
            </w:r>
            <w:r w:rsidR="003175A4" w:rsidRPr="00107991">
              <w:rPr>
                <w:sz w:val="28"/>
                <w:szCs w:val="28"/>
                <w:lang w:val="en-GB"/>
              </w:rPr>
              <w:t xml:space="preserve"> are observed with the </w:t>
            </w:r>
            <w:r w:rsidR="008D3F9F" w:rsidRPr="00107991">
              <w:rPr>
                <w:sz w:val="28"/>
                <w:szCs w:val="28"/>
                <w:lang w:val="en-GB"/>
              </w:rPr>
              <w:t>mother</w:t>
            </w:r>
            <w:r w:rsidR="00600E3B">
              <w:rPr>
                <w:sz w:val="28"/>
                <w:szCs w:val="28"/>
                <w:lang w:val="en-GB"/>
              </w:rPr>
              <w:t>. T</w:t>
            </w:r>
            <w:r w:rsidR="008D3F9F" w:rsidRPr="00107991">
              <w:rPr>
                <w:sz w:val="28"/>
                <w:szCs w:val="28"/>
                <w:lang w:val="en-GB"/>
              </w:rPr>
              <w:t>hen the mother leaves</w:t>
            </w:r>
            <w:r w:rsidR="00600E3B">
              <w:rPr>
                <w:sz w:val="28"/>
                <w:szCs w:val="28"/>
                <w:lang w:val="en-GB"/>
              </w:rPr>
              <w:t>,</w:t>
            </w:r>
            <w:r w:rsidR="008D3F9F" w:rsidRPr="00107991">
              <w:rPr>
                <w:sz w:val="28"/>
                <w:szCs w:val="28"/>
                <w:lang w:val="en-GB"/>
              </w:rPr>
              <w:t xml:space="preserve"> and a stranger </w:t>
            </w:r>
            <w:r w:rsidR="001C0988" w:rsidRPr="00107991">
              <w:rPr>
                <w:sz w:val="28"/>
                <w:szCs w:val="28"/>
                <w:lang w:val="en-GB"/>
              </w:rPr>
              <w:t>enter</w:t>
            </w:r>
            <w:r w:rsidR="00CC3B52">
              <w:rPr>
                <w:sz w:val="28"/>
                <w:szCs w:val="28"/>
                <w:lang w:val="en-GB"/>
              </w:rPr>
              <w:t>s</w:t>
            </w:r>
            <w:r w:rsidR="008D3F9F" w:rsidRPr="00107991">
              <w:rPr>
                <w:sz w:val="28"/>
                <w:szCs w:val="28"/>
                <w:lang w:val="en-GB"/>
              </w:rPr>
              <w:t xml:space="preserve"> and </w:t>
            </w:r>
          </w:p>
        </w:tc>
        <w:tc>
          <w:tcPr>
            <w:tcW w:w="4797" w:type="dxa"/>
            <w:gridSpan w:val="2"/>
            <w:tcMar>
              <w:left w:w="144" w:type="dxa"/>
              <w:right w:w="144" w:type="dxa"/>
            </w:tcMar>
          </w:tcPr>
          <w:p w14:paraId="1C4EEBC2" w14:textId="77777777" w:rsidR="000B4059" w:rsidRDefault="000B4059" w:rsidP="000B4059">
            <w:pPr>
              <w:rPr>
                <w:sz w:val="28"/>
                <w:szCs w:val="28"/>
                <w:lang w:val="en-GB"/>
              </w:rPr>
            </w:pPr>
            <w:r w:rsidRPr="00AB15DD">
              <w:rPr>
                <w:noProof/>
                <w:lang w:val="en-GB" w:bidi="en-GB"/>
              </w:rPr>
              <mc:AlternateContent>
                <mc:Choice Requires="wps">
                  <w:drawing>
                    <wp:anchor distT="0" distB="0" distL="114300" distR="114300" simplePos="0" relativeHeight="251660293" behindDoc="1" locked="0" layoutInCell="1" allowOverlap="1" wp14:anchorId="1AB7398F" wp14:editId="0227F2C0">
                      <wp:simplePos x="0" y="0"/>
                      <wp:positionH relativeFrom="page">
                        <wp:align>right</wp:align>
                      </wp:positionH>
                      <wp:positionV relativeFrom="paragraph">
                        <wp:posOffset>-12461875</wp:posOffset>
                      </wp:positionV>
                      <wp:extent cx="10045700" cy="1333500"/>
                      <wp:effectExtent l="0" t="0" r="0" b="0"/>
                      <wp:wrapNone/>
                      <wp:docPr id="18" name="Rectangle 49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0045700" cy="1333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100000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57631E" id="Rectangle 49" o:spid="_x0000_s1026" alt="&quot;&quot;" style="position:absolute;margin-left:739.8pt;margin-top:-981.25pt;width:791pt;height:105pt;z-index:-251656187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" fillcolor="#eeece1 [3214]" stroked="f">
                      <w10:wrap anchorx="page"/>
                    </v:rect>
                  </w:pict>
                </mc:Fallback>
              </mc:AlternateContent>
            </w:r>
            <w:r>
              <w:rPr>
                <w:sz w:val="28"/>
                <w:szCs w:val="28"/>
                <w:lang w:val="en-GB"/>
              </w:rPr>
              <w:t>I</w:t>
            </w:r>
            <w:r w:rsidRPr="00107991">
              <w:rPr>
                <w:sz w:val="28"/>
                <w:szCs w:val="28"/>
                <w:lang w:val="en-GB"/>
              </w:rPr>
              <w:t>nteracts. The mother then returns.</w:t>
            </w:r>
          </w:p>
          <w:p w14:paraId="19458D6A" w14:textId="77777777" w:rsidR="000B4059" w:rsidRDefault="000B4059" w:rsidP="000B4333">
            <w:pPr>
              <w:rPr>
                <w:sz w:val="28"/>
                <w:szCs w:val="28"/>
                <w:lang w:val="en-GB"/>
              </w:rPr>
            </w:pPr>
          </w:p>
          <w:p w14:paraId="2FA76AA4" w14:textId="6C606160" w:rsidR="000E612C" w:rsidRDefault="00107991" w:rsidP="000B4333">
            <w:pPr>
              <w:rPr>
                <w:sz w:val="28"/>
                <w:szCs w:val="28"/>
                <w:lang w:val="en-GB"/>
              </w:rPr>
            </w:pPr>
            <w:r w:rsidRPr="00107991">
              <w:rPr>
                <w:sz w:val="28"/>
                <w:szCs w:val="28"/>
                <w:lang w:val="en-GB"/>
              </w:rPr>
              <w:t>Ainsworth noted the difference in behaviour in each scenario.</w:t>
            </w:r>
            <w:r w:rsidR="00C90E49">
              <w:rPr>
                <w:sz w:val="28"/>
                <w:szCs w:val="28"/>
                <w:lang w:val="en-GB"/>
              </w:rPr>
              <w:t xml:space="preserve"> Ainsworth</w:t>
            </w:r>
            <w:r w:rsidR="00706CFA">
              <w:rPr>
                <w:sz w:val="28"/>
                <w:szCs w:val="28"/>
                <w:lang w:val="en-GB"/>
              </w:rPr>
              <w:t xml:space="preserve"> also</w:t>
            </w:r>
            <w:r w:rsidR="00C90E49">
              <w:rPr>
                <w:sz w:val="28"/>
                <w:szCs w:val="28"/>
                <w:lang w:val="en-GB"/>
              </w:rPr>
              <w:t xml:space="preserve"> </w:t>
            </w:r>
            <w:r w:rsidR="00444055">
              <w:rPr>
                <w:sz w:val="28"/>
                <w:szCs w:val="28"/>
                <w:lang w:val="en-GB"/>
              </w:rPr>
              <w:t>predicted</w:t>
            </w:r>
            <w:r w:rsidR="00C90E49">
              <w:rPr>
                <w:sz w:val="28"/>
                <w:szCs w:val="28"/>
                <w:lang w:val="en-GB"/>
              </w:rPr>
              <w:t xml:space="preserve"> </w:t>
            </w:r>
            <w:r w:rsidR="00E9444B">
              <w:rPr>
                <w:sz w:val="28"/>
                <w:szCs w:val="28"/>
                <w:lang w:val="en-GB"/>
              </w:rPr>
              <w:t>the baby</w:t>
            </w:r>
            <w:r w:rsidR="00F25948">
              <w:rPr>
                <w:sz w:val="28"/>
                <w:szCs w:val="28"/>
                <w:lang w:val="en-GB"/>
              </w:rPr>
              <w:t>’</w:t>
            </w:r>
            <w:r w:rsidR="00E9444B">
              <w:rPr>
                <w:sz w:val="28"/>
                <w:szCs w:val="28"/>
                <w:lang w:val="en-GB"/>
              </w:rPr>
              <w:t>s reaction</w:t>
            </w:r>
            <w:r w:rsidR="00706CFA">
              <w:rPr>
                <w:sz w:val="28"/>
                <w:szCs w:val="28"/>
                <w:lang w:val="en-GB"/>
              </w:rPr>
              <w:t>s</w:t>
            </w:r>
            <w:r w:rsidR="00E9444B">
              <w:rPr>
                <w:sz w:val="28"/>
                <w:szCs w:val="28"/>
                <w:lang w:val="en-GB"/>
              </w:rPr>
              <w:t xml:space="preserve"> to</w:t>
            </w:r>
            <w:r w:rsidR="00506863">
              <w:rPr>
                <w:sz w:val="28"/>
                <w:szCs w:val="28"/>
                <w:lang w:val="en-GB"/>
              </w:rPr>
              <w:t xml:space="preserve"> the ea</w:t>
            </w:r>
            <w:r w:rsidR="00124DB0">
              <w:rPr>
                <w:sz w:val="28"/>
                <w:szCs w:val="28"/>
                <w:lang w:val="en-GB"/>
              </w:rPr>
              <w:t xml:space="preserve">rly mothering received. </w:t>
            </w:r>
          </w:p>
          <w:p w14:paraId="0A803ECA" w14:textId="1522AF1C" w:rsidR="007C6DC4" w:rsidRDefault="007C6DC4" w:rsidP="000B4333">
            <w:pPr>
              <w:rPr>
                <w:color w:val="1F497D" w:themeColor="text2"/>
                <w:sz w:val="28"/>
                <w:szCs w:val="28"/>
                <w:lang w:val="en-GB"/>
              </w:rPr>
            </w:pPr>
            <w:r w:rsidRPr="007C6DC4">
              <w:rPr>
                <w:color w:val="1F497D" w:themeColor="text2"/>
                <w:sz w:val="28"/>
                <w:szCs w:val="28"/>
                <w:lang w:val="en-GB"/>
              </w:rPr>
              <w:t>Secure</w:t>
            </w:r>
            <w:r>
              <w:rPr>
                <w:color w:val="1F497D" w:themeColor="text2"/>
                <w:sz w:val="28"/>
                <w:szCs w:val="28"/>
                <w:lang w:val="en-GB"/>
              </w:rPr>
              <w:t>:</w:t>
            </w:r>
            <w:r w:rsidR="000E3DC2">
              <w:rPr>
                <w:color w:val="1F497D" w:themeColor="text2"/>
                <w:sz w:val="28"/>
                <w:szCs w:val="28"/>
                <w:lang w:val="en-GB"/>
              </w:rPr>
              <w:t xml:space="preserve"> </w:t>
            </w:r>
            <w:r w:rsidR="000E3DC2" w:rsidRPr="00BB038A">
              <w:rPr>
                <w:sz w:val="28"/>
                <w:szCs w:val="28"/>
                <w:lang w:val="en-GB"/>
              </w:rPr>
              <w:t>responsive</w:t>
            </w:r>
            <w:r w:rsidR="009F0485" w:rsidRPr="00BB038A">
              <w:rPr>
                <w:sz w:val="28"/>
                <w:szCs w:val="28"/>
                <w:lang w:val="en-GB"/>
              </w:rPr>
              <w:t xml:space="preserve"> to infants needs</w:t>
            </w:r>
          </w:p>
          <w:p w14:paraId="62A9C6F7" w14:textId="31831F32" w:rsidR="009F0485" w:rsidRPr="00BB038A" w:rsidRDefault="009F0485" w:rsidP="000B4333">
            <w:pPr>
              <w:rPr>
                <w:sz w:val="28"/>
                <w:szCs w:val="28"/>
                <w:lang w:val="en-GB"/>
              </w:rPr>
            </w:pPr>
            <w:r>
              <w:rPr>
                <w:color w:val="1F497D" w:themeColor="text2"/>
                <w:sz w:val="28"/>
                <w:szCs w:val="28"/>
                <w:lang w:val="en-GB"/>
              </w:rPr>
              <w:t xml:space="preserve">Anxious avoidant: </w:t>
            </w:r>
            <w:r w:rsidR="00BB038A">
              <w:rPr>
                <w:color w:val="1F497D" w:themeColor="text2"/>
                <w:sz w:val="28"/>
                <w:szCs w:val="28"/>
                <w:lang w:val="en-GB"/>
              </w:rPr>
              <w:t>i</w:t>
            </w:r>
            <w:r w:rsidR="0011265F" w:rsidRPr="00BB038A">
              <w:rPr>
                <w:sz w:val="28"/>
                <w:szCs w:val="28"/>
                <w:lang w:val="en-GB"/>
              </w:rPr>
              <w:t xml:space="preserve">s emotionally </w:t>
            </w:r>
            <w:r w:rsidR="00BB038A" w:rsidRPr="00BB038A">
              <w:rPr>
                <w:sz w:val="28"/>
                <w:szCs w:val="28"/>
                <w:lang w:val="en-GB"/>
              </w:rPr>
              <w:t>unavailable</w:t>
            </w:r>
          </w:p>
          <w:p w14:paraId="5C49807A" w14:textId="7D64BE29" w:rsidR="0011265F" w:rsidRPr="00BB038A" w:rsidRDefault="00BB038A" w:rsidP="000B4333">
            <w:pPr>
              <w:rPr>
                <w:sz w:val="28"/>
                <w:szCs w:val="28"/>
                <w:lang w:val="en-GB"/>
              </w:rPr>
            </w:pPr>
            <w:r>
              <w:rPr>
                <w:color w:val="1F497D" w:themeColor="text2"/>
                <w:sz w:val="28"/>
                <w:szCs w:val="28"/>
                <w:lang w:val="en-GB"/>
              </w:rPr>
              <w:t>Anxious</w:t>
            </w:r>
            <w:r w:rsidR="0011265F">
              <w:rPr>
                <w:color w:val="1F497D" w:themeColor="text2"/>
                <w:sz w:val="28"/>
                <w:szCs w:val="28"/>
                <w:lang w:val="en-GB"/>
              </w:rPr>
              <w:t xml:space="preserve"> </w:t>
            </w:r>
            <w:r>
              <w:rPr>
                <w:color w:val="1F497D" w:themeColor="text2"/>
                <w:sz w:val="28"/>
                <w:szCs w:val="28"/>
                <w:lang w:val="en-GB"/>
              </w:rPr>
              <w:t>Ambivalent</w:t>
            </w:r>
            <w:r w:rsidR="0011265F">
              <w:rPr>
                <w:color w:val="1F497D" w:themeColor="text2"/>
                <w:sz w:val="28"/>
                <w:szCs w:val="28"/>
                <w:lang w:val="en-GB"/>
              </w:rPr>
              <w:t xml:space="preserve">: </w:t>
            </w:r>
            <w:r w:rsidR="00373A18" w:rsidRPr="00BB038A">
              <w:rPr>
                <w:sz w:val="28"/>
                <w:szCs w:val="28"/>
                <w:lang w:val="en-GB"/>
              </w:rPr>
              <w:t>attentive but not to cues or needs</w:t>
            </w:r>
          </w:p>
          <w:p w14:paraId="63A378EC" w14:textId="15540437" w:rsidR="00373A18" w:rsidRPr="007C6DC4" w:rsidRDefault="0085547F" w:rsidP="000B4333">
            <w:pPr>
              <w:rPr>
                <w:color w:val="1F497D" w:themeColor="text2"/>
                <w:sz w:val="28"/>
                <w:szCs w:val="28"/>
                <w:lang w:val="en-GB"/>
              </w:rPr>
            </w:pPr>
            <w:r>
              <w:rPr>
                <w:color w:val="1F497D" w:themeColor="text2"/>
                <w:sz w:val="28"/>
                <w:szCs w:val="28"/>
                <w:lang w:val="en-GB"/>
              </w:rPr>
              <w:t xml:space="preserve">Disorganised: </w:t>
            </w:r>
            <w:r w:rsidRPr="00BB038A">
              <w:rPr>
                <w:sz w:val="28"/>
                <w:szCs w:val="28"/>
                <w:lang w:val="en-GB"/>
              </w:rPr>
              <w:t xml:space="preserve">mistreatment or emotionally </w:t>
            </w:r>
            <w:r w:rsidR="00BB038A" w:rsidRPr="00BB038A">
              <w:rPr>
                <w:sz w:val="28"/>
                <w:szCs w:val="28"/>
                <w:lang w:val="en-GB"/>
              </w:rPr>
              <w:t>unavailable</w:t>
            </w:r>
            <w:r w:rsidR="00BB038A">
              <w:rPr>
                <w:color w:val="1F497D" w:themeColor="text2"/>
                <w:sz w:val="28"/>
                <w:szCs w:val="28"/>
                <w:lang w:val="en-GB"/>
              </w:rPr>
              <w:t>.</w:t>
            </w:r>
          </w:p>
          <w:p w14:paraId="3F612A90" w14:textId="0642B2C1" w:rsidR="005939ED" w:rsidRPr="00BB038A" w:rsidRDefault="005939ED" w:rsidP="000B4333">
            <w:pPr>
              <w:rPr>
                <w:sz w:val="28"/>
                <w:szCs w:val="28"/>
                <w:lang w:val="en-GB"/>
              </w:rPr>
            </w:pPr>
          </w:p>
          <w:p w14:paraId="5E29CBFB" w14:textId="4B70C3BB" w:rsidR="00C63734" w:rsidRDefault="00C63734" w:rsidP="000B4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Secure parenting is the benchmark </w:t>
            </w:r>
            <w:r w:rsidR="0044322D">
              <w:rPr>
                <w:sz w:val="28"/>
                <w:szCs w:val="28"/>
                <w:lang w:val="en-GB"/>
              </w:rPr>
              <w:t xml:space="preserve">and is achievable through a secure attachment. </w:t>
            </w:r>
            <w:r w:rsidR="00AA0D73">
              <w:rPr>
                <w:sz w:val="28"/>
                <w:szCs w:val="28"/>
                <w:lang w:val="en-GB"/>
              </w:rPr>
              <w:t xml:space="preserve">It is possible to change a </w:t>
            </w:r>
            <w:r w:rsidR="00183B25">
              <w:rPr>
                <w:sz w:val="28"/>
                <w:szCs w:val="28"/>
                <w:lang w:val="en-GB"/>
              </w:rPr>
              <w:t>baby’s</w:t>
            </w:r>
            <w:r w:rsidR="00AA0D73">
              <w:rPr>
                <w:sz w:val="28"/>
                <w:szCs w:val="28"/>
                <w:lang w:val="en-GB"/>
              </w:rPr>
              <w:t xml:space="preserve"> attachment over time</w:t>
            </w:r>
            <w:r w:rsidR="00444055">
              <w:rPr>
                <w:sz w:val="28"/>
                <w:szCs w:val="28"/>
                <w:lang w:val="en-GB"/>
              </w:rPr>
              <w:t>,</w:t>
            </w:r>
            <w:r w:rsidR="00AA0D73">
              <w:rPr>
                <w:sz w:val="28"/>
                <w:szCs w:val="28"/>
                <w:lang w:val="en-GB"/>
              </w:rPr>
              <w:t xml:space="preserve"> depending on the attention given. </w:t>
            </w:r>
          </w:p>
          <w:p w14:paraId="76EC7F9C" w14:textId="77777777" w:rsidR="00A15039" w:rsidRDefault="00252044" w:rsidP="000B4333">
            <w:pPr>
              <w:rPr>
                <w:noProof/>
                <w:sz w:val="28"/>
                <w:szCs w:val="28"/>
                <w:lang w:val="en-GB"/>
              </w:rPr>
            </w:pPr>
            <w:r w:rsidRPr="007E6329">
              <w:rPr>
                <w:noProof/>
                <w:sz w:val="28"/>
                <w:szCs w:val="28"/>
                <w:lang w:val="en-GB"/>
              </w:rPr>
              <w:t xml:space="preserve"> </w:t>
            </w:r>
          </w:p>
          <w:p w14:paraId="2B6756A2" w14:textId="12EE575F" w:rsidR="00D6369F" w:rsidRPr="00AB15DD" w:rsidRDefault="00831E5B" w:rsidP="000B4333">
            <w:pPr>
              <w:rPr>
                <w:noProof/>
                <w:lang w:val="en-GB"/>
              </w:rPr>
            </w:pPr>
            <w:r w:rsidRPr="000B78C6">
              <w:rPr>
                <w:noProof/>
                <w:sz w:val="28"/>
                <w:szCs w:val="28"/>
                <w:lang w:val="en-GB"/>
              </w:rPr>
              <w:t>These attachment types could indicate the typ</w:t>
            </w:r>
            <w:r w:rsidR="00083737" w:rsidRPr="000B78C6">
              <w:rPr>
                <w:noProof/>
                <w:sz w:val="28"/>
                <w:szCs w:val="28"/>
                <w:lang w:val="en-GB"/>
              </w:rPr>
              <w:t xml:space="preserve">e of attachments that </w:t>
            </w:r>
            <w:r w:rsidR="00F77B9D" w:rsidRPr="000B78C6">
              <w:rPr>
                <w:noProof/>
                <w:sz w:val="28"/>
                <w:szCs w:val="28"/>
                <w:lang w:val="en-GB"/>
              </w:rPr>
              <w:t>will affect the child</w:t>
            </w:r>
            <w:r w:rsidR="00F25948">
              <w:rPr>
                <w:noProof/>
                <w:sz w:val="28"/>
                <w:szCs w:val="28"/>
                <w:lang w:val="en-GB"/>
              </w:rPr>
              <w:t>’</w:t>
            </w:r>
            <w:r w:rsidR="00F77B9D" w:rsidRPr="000B78C6">
              <w:rPr>
                <w:noProof/>
                <w:sz w:val="28"/>
                <w:szCs w:val="28"/>
                <w:lang w:val="en-GB"/>
              </w:rPr>
              <w:t xml:space="preserve">s adult life. </w:t>
            </w:r>
            <w:r w:rsidR="00984AB5" w:rsidRPr="000B78C6">
              <w:rPr>
                <w:noProof/>
                <w:sz w:val="28"/>
                <w:szCs w:val="28"/>
                <w:lang w:val="en-GB"/>
              </w:rPr>
              <w:t>This could</w:t>
            </w:r>
            <w:r w:rsidR="00AA38C5">
              <w:rPr>
                <w:noProof/>
                <w:sz w:val="28"/>
                <w:szCs w:val="28"/>
                <w:lang w:val="en-GB"/>
              </w:rPr>
              <w:t xml:space="preserve"> include</w:t>
            </w:r>
            <w:r w:rsidR="00984AB5" w:rsidRPr="000B78C6">
              <w:rPr>
                <w:noProof/>
                <w:sz w:val="28"/>
                <w:szCs w:val="28"/>
                <w:lang w:val="en-GB"/>
              </w:rPr>
              <w:t xml:space="preserve"> the</w:t>
            </w:r>
            <w:r w:rsidR="00AA38C5">
              <w:rPr>
                <w:noProof/>
                <w:sz w:val="28"/>
                <w:szCs w:val="28"/>
                <w:lang w:val="en-GB"/>
              </w:rPr>
              <w:t>ir</w:t>
            </w:r>
            <w:r w:rsidR="00984AB5" w:rsidRPr="000B78C6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F3666B">
              <w:rPr>
                <w:noProof/>
                <w:sz w:val="28"/>
                <w:szCs w:val="28"/>
                <w:lang w:val="en-GB"/>
              </w:rPr>
              <w:t>relationships</w:t>
            </w:r>
            <w:r w:rsidR="00984AB5" w:rsidRPr="000B78C6">
              <w:rPr>
                <w:noProof/>
                <w:sz w:val="28"/>
                <w:szCs w:val="28"/>
                <w:lang w:val="en-GB"/>
              </w:rPr>
              <w:t xml:space="preserve"> and personality. If they struggle to develop social skills</w:t>
            </w:r>
            <w:r w:rsidR="00B72817">
              <w:rPr>
                <w:noProof/>
                <w:sz w:val="28"/>
                <w:szCs w:val="28"/>
                <w:lang w:val="en-GB"/>
              </w:rPr>
              <w:t>.</w:t>
            </w:r>
            <w:r w:rsidR="00553CCB">
              <w:rPr>
                <w:noProof/>
                <w:sz w:val="28"/>
                <w:szCs w:val="28"/>
                <w:lang w:val="en-GB"/>
              </w:rPr>
              <w:t xml:space="preserve"> </w:t>
            </w:r>
            <w:r w:rsidR="00A054FD">
              <w:rPr>
                <w:noProof/>
                <w:sz w:val="28"/>
                <w:szCs w:val="28"/>
                <w:lang w:val="en-GB"/>
              </w:rPr>
              <w:t xml:space="preserve">Undue stress could be put on them in social </w:t>
            </w:r>
            <w:r w:rsidR="006E4EA0" w:rsidRPr="006E4EA0">
              <w:rPr>
                <w:rFonts w:cstheme="minorHAnsi"/>
                <w:noProof/>
                <w:sz w:val="28"/>
                <w:szCs w:val="28"/>
                <w:lang w:val="en-GB"/>
              </w:rPr>
              <w:t>situations. A secure child</w:t>
            </w:r>
            <w:r w:rsidR="006E4EA0" w:rsidRPr="006E4EA0">
              <w:rPr>
                <w:rFonts w:cstheme="minorHAnsi"/>
                <w:noProof/>
                <w:sz w:val="28"/>
                <w:szCs w:val="28"/>
                <w:lang w:val="en-GB"/>
              </w:rPr>
              <w:t>,</w:t>
            </w:r>
          </w:p>
        </w:tc>
        <w:tc>
          <w:tcPr>
            <w:tcW w:w="4797" w:type="dxa"/>
            <w:tcMar>
              <w:left w:w="144" w:type="dxa"/>
            </w:tcMar>
          </w:tcPr>
          <w:p w14:paraId="3673454A" w14:textId="0668D51F" w:rsidR="004149AF" w:rsidRPr="00AB15DD" w:rsidRDefault="00921101" w:rsidP="004149AF">
            <w:pPr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g">
                  <w:drawing>
                    <wp:inline distT="0" distB="0" distL="0" distR="0" wp14:anchorId="7EC4C2F3" wp14:editId="3158E147">
                      <wp:extent cx="2895600" cy="2184400"/>
                      <wp:effectExtent l="0" t="0" r="0" b="6350"/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95600" cy="2184400"/>
                                <a:chOff x="0" y="0"/>
                                <a:chExt cx="2895600" cy="21844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95600" cy="18300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" name="Text Box 12"/>
                              <wps:cNvSpPr txBox="1"/>
                              <wps:spPr>
                                <a:xfrm>
                                  <a:off x="0" y="1830070"/>
                                  <a:ext cx="2895600" cy="354330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DEBDE4" w14:textId="7CFD1815" w:rsidR="00921101" w:rsidRPr="00921101" w:rsidRDefault="009A4D27" w:rsidP="00921101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0" w:history="1">
                                      <w:r w:rsidR="00921101" w:rsidRPr="00921101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21101" w:rsidRPr="00921101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1" w:history="1">
                                      <w:r w:rsidR="00921101" w:rsidRPr="00921101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C4C2F3" id="Group 16" o:spid="_x0000_s1035" style="width:228pt;height:172pt;mso-position-horizontal-relative:char;mso-position-vertical-relative:line" coordsize="28956,21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">
                      <v:shape id="Picture 17" o:spid="_x0000_s1036" type="#_x0000_t75" style="position:absolute;width:28956;height:18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">
                        <v:imagedata r:id="rId42" o:title=""/>
                      </v:shape>
                      <v:shape id="Text Box 12" o:spid="_x0000_s1037" type="#_x0000_t202" style="position:absolute;top:18300;width:28956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" stroked="f">
                        <v:textbox style="mso-fit-shape-to-text:t">
                          <w:txbxContent>
                            <w:p w14:paraId="52DEBDE4" w14:textId="7CFD1815" w:rsidR="00921101" w:rsidRPr="00921101" w:rsidRDefault="002242A6" w:rsidP="0092110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3" w:history="1">
                                <w:r w:rsidR="00921101" w:rsidRPr="0092110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21101" w:rsidRPr="0092110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4" w:history="1">
                                <w:r w:rsidR="00921101" w:rsidRPr="0092110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20020EA2" w14:textId="77777777" w:rsidR="0007505B" w:rsidRDefault="0007505B" w:rsidP="0007505B">
            <w:pPr>
              <w:rPr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52D0675" wp14:editId="0B5D99A3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73660</wp:posOffset>
                      </wp:positionV>
                      <wp:extent cx="2781300" cy="15240"/>
                      <wp:effectExtent l="0" t="0" r="19050" b="2286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81300" cy="15240"/>
                              </a:xfrm>
                              <a:prstGeom prst="line">
                                <a:avLst/>
                              </a:prstGeom>
                              <a:ln w="22225"/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7DACD2" id="Straight Connector 19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5.8pt" to="219.2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" strokecolor="#4579b8 [3044]" strokeweight="1.75pt"/>
                  </w:pict>
                </mc:Fallback>
              </mc:AlternateContent>
            </w:r>
          </w:p>
          <w:p w14:paraId="1187FF4A" w14:textId="36FF1761" w:rsidR="0007505B" w:rsidRDefault="0007505B" w:rsidP="0007505B">
            <w:pPr>
              <w:rPr>
                <w:noProof/>
                <w:sz w:val="28"/>
                <w:szCs w:val="28"/>
                <w:lang w:val="en-GB"/>
              </w:rPr>
            </w:pPr>
            <w:r>
              <w:rPr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20DBC19B" wp14:editId="299F2469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5715</wp:posOffset>
                      </wp:positionV>
                      <wp:extent cx="2781300" cy="15240"/>
                      <wp:effectExtent l="0" t="0" r="19050" b="2286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781300" cy="1524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95ECF9" id="Straight Connector 20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45pt" to="219.2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" strokecolor="#4579b8 [3044]"/>
                  </w:pict>
                </mc:Fallback>
              </mc:AlternateContent>
            </w:r>
          </w:p>
          <w:p w14:paraId="7F3609D0" w14:textId="74686A61" w:rsidR="00A15039" w:rsidRPr="00AE156A" w:rsidRDefault="008D7720" w:rsidP="000B4333">
            <w:pPr>
              <w:pStyle w:val="PictureCaption"/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</w:pPr>
            <w:r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H</w:t>
            </w:r>
            <w:r w:rsidR="000B4059" w:rsidRPr="000B4059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 xml:space="preserve">owever, should form the </w:t>
            </w:r>
            <w:r w:rsidR="00AE156A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 xml:space="preserve">correct </w:t>
            </w:r>
            <w:r w:rsidR="00F25948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S</w:t>
            </w:r>
            <w:r w:rsidR="0005077D" w:rsidRPr="0005077D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ocial skills</w:t>
            </w:r>
            <w:r w:rsidR="00553CCB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. B</w:t>
            </w:r>
            <w:r w:rsidR="0005077D" w:rsidRPr="0005077D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e</w:t>
            </w:r>
            <w:r w:rsidR="00F3666B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ing confident in various</w:t>
            </w:r>
            <w:r w:rsidR="0005077D" w:rsidRPr="0005077D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 xml:space="preserve"> situations will </w:t>
            </w:r>
            <w:r w:rsidR="00F3666B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>allow them to have a secure support group and</w:t>
            </w:r>
            <w:r w:rsidR="00AE156A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 xml:space="preserve"> to</w:t>
            </w:r>
            <w:r w:rsidR="00941E6C">
              <w:rPr>
                <w:rFonts w:asciiTheme="minorHAnsi" w:cstheme="minorHAnsi"/>
                <w:b w:val="0"/>
                <w:bCs/>
                <w:noProof/>
                <w:sz w:val="28"/>
                <w:szCs w:val="28"/>
                <w:lang w:val="en-GB"/>
              </w:rPr>
              <w:t xml:space="preserve"> succeed. </w:t>
            </w:r>
          </w:p>
        </w:tc>
      </w:tr>
    </w:tbl>
    <w:p w14:paraId="023D2879" w14:textId="05ED4E0F" w:rsidR="004149AF" w:rsidRPr="00AB15DD" w:rsidRDefault="00402766" w:rsidP="00402766">
      <w:pPr>
        <w:tabs>
          <w:tab w:val="left" w:pos="1056"/>
        </w:tabs>
        <w:rPr>
          <w:noProof/>
          <w:lang w:val="en-GB"/>
        </w:rPr>
      </w:pPr>
      <w:r>
        <w:rPr>
          <w:noProof/>
          <w:lang w:val="en-GB"/>
        </w:rPr>
        <w:lastRenderedPageBreak/>
        <w:tab/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7200"/>
        <w:gridCol w:w="7200"/>
      </w:tblGrid>
      <w:tr w:rsidR="0076002E" w:rsidRPr="00AB15DD" w14:paraId="021A5A95" w14:textId="77777777" w:rsidTr="0076002E">
        <w:tc>
          <w:tcPr>
            <w:tcW w:w="14400" w:type="dxa"/>
            <w:gridSpan w:val="2"/>
            <w:tcBorders>
              <w:top w:val="single" w:sz="24" w:space="0" w:color="808080" w:themeColor="background1" w:themeShade="80"/>
            </w:tcBorders>
            <w:tcMar>
              <w:top w:w="288" w:type="dxa"/>
            </w:tcMar>
          </w:tcPr>
          <w:p w14:paraId="4A24D55E" w14:textId="13C6C64E" w:rsidR="00E42278" w:rsidRPr="00AA2583" w:rsidRDefault="00E83ECC" w:rsidP="00E42278">
            <w:pPr>
              <w:rPr>
                <w:b/>
                <w:bCs/>
                <w:color w:val="000000" w:themeColor="text1"/>
                <w:sz w:val="52"/>
                <w:szCs w:val="52"/>
                <w:lang w:val="en-GB"/>
              </w:rPr>
            </w:pPr>
            <w:r w:rsidRPr="00AA2583">
              <w:rPr>
                <w:b/>
                <w:bCs/>
                <w:color w:val="000000" w:themeColor="text1"/>
                <w:sz w:val="52"/>
                <w:szCs w:val="52"/>
                <w:lang w:val="en-GB"/>
              </w:rPr>
              <w:t>What else do we need to know about Attachment?</w:t>
            </w:r>
          </w:p>
        </w:tc>
      </w:tr>
      <w:tr w:rsidR="0076002E" w:rsidRPr="00AB15DD" w14:paraId="18645FDB" w14:textId="77777777" w:rsidTr="0076002E">
        <w:tc>
          <w:tcPr>
            <w:tcW w:w="7200" w:type="dxa"/>
            <w:tcMar>
              <w:right w:w="216" w:type="dxa"/>
            </w:tcMar>
          </w:tcPr>
          <w:p w14:paraId="4811BB07" w14:textId="03EDB911" w:rsidR="0076002E" w:rsidRDefault="0076002E" w:rsidP="0076002E">
            <w:pPr>
              <w:pStyle w:val="AuthorName"/>
              <w:rPr>
                <w:noProof/>
                <w:lang w:val="en-GB"/>
              </w:rPr>
            </w:pPr>
          </w:p>
          <w:p w14:paraId="51E169B6" w14:textId="0466C63C" w:rsidR="00E83ECC" w:rsidRPr="00E83ECC" w:rsidRDefault="00E83ECC" w:rsidP="00E83ECC">
            <w:pPr>
              <w:rPr>
                <w:lang w:val="en-GB"/>
              </w:rPr>
            </w:pPr>
            <w:r w:rsidRPr="00F77CDC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Attachment is a bi-directional relationship. You </w:t>
            </w:r>
            <w:r w:rsidR="004531C0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form an attachment </w:t>
            </w:r>
            <w:r w:rsidR="002E563E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at </w:t>
            </w:r>
            <w:r w:rsidR="004531C0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the same time that </w:t>
            </w:r>
            <w:r w:rsidR="000E5778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your child does. </w:t>
            </w:r>
            <w:r w:rsidR="00540BA6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You do not have to be the perfect caregiver for this attachment to </w:t>
            </w:r>
            <w:r w:rsidR="00A26995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form</w:t>
            </w:r>
            <w:r w:rsidR="00540BA6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.</w:t>
            </w:r>
            <w:r w:rsidR="00300481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</w:t>
            </w:r>
            <w:r w:rsidR="00282BD1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I</w:t>
            </w:r>
            <w:r w:rsidR="00715164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f you </w:t>
            </w:r>
            <w:r w:rsidR="00ED3B65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have</w:t>
            </w:r>
            <w:r w:rsidR="00CE0948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attachment issues with your child</w:t>
            </w:r>
            <w:r w:rsidR="00715164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,</w:t>
            </w:r>
            <w:r w:rsidR="00CE0948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do</w:t>
            </w:r>
            <w:r w:rsidR="003245FC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not become disheartened</w:t>
            </w:r>
            <w:r w:rsidR="00CE0948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,</w:t>
            </w:r>
            <w:r w:rsidR="003245FC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and </w:t>
            </w:r>
            <w:r w:rsidR="007C73A5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please </w:t>
            </w:r>
            <w:r w:rsidR="00135A74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seek professional support. Attachment is what gives us security </w:t>
            </w:r>
            <w:r w:rsidR="00E62199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and </w:t>
            </w:r>
            <w:r w:rsidR="00135A74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>is essential for both the parent and the child.</w:t>
            </w:r>
            <w:r w:rsidR="00540BA6">
              <w:rPr>
                <w:rFonts w:cstheme="minorHAnsi"/>
                <w:bCs/>
                <w:noProof/>
                <w:sz w:val="28"/>
                <w:szCs w:val="28"/>
                <w:lang w:val="en-GB"/>
              </w:rPr>
              <w:t xml:space="preserve"> </w:t>
            </w:r>
          </w:p>
          <w:p w14:paraId="3E363D5B" w14:textId="0EAFCFCE" w:rsidR="00402766" w:rsidRPr="00E3718B" w:rsidRDefault="00402766" w:rsidP="0067483C">
            <w:pPr>
              <w:rPr>
                <w:sz w:val="28"/>
                <w:szCs w:val="28"/>
                <w:lang w:val="en-GB"/>
              </w:rPr>
            </w:pPr>
          </w:p>
          <w:p w14:paraId="09C3D87F" w14:textId="5A55D392" w:rsidR="00E3718B" w:rsidRDefault="00E3718B" w:rsidP="0067483C">
            <w:pPr>
              <w:rPr>
                <w:sz w:val="28"/>
                <w:szCs w:val="28"/>
                <w:lang w:val="en-GB"/>
              </w:rPr>
            </w:pPr>
            <w:r w:rsidRPr="00E3718B">
              <w:rPr>
                <w:sz w:val="28"/>
                <w:szCs w:val="28"/>
                <w:lang w:val="en-GB"/>
              </w:rPr>
              <w:t xml:space="preserve">One aspect of attachment that </w:t>
            </w:r>
            <w:r w:rsidR="00510DF1">
              <w:rPr>
                <w:sz w:val="28"/>
                <w:szCs w:val="28"/>
                <w:lang w:val="en-GB"/>
              </w:rPr>
              <w:t xml:space="preserve">needs to be mentioned that we have not looked at is nature VS nurture. You will find </w:t>
            </w:r>
            <w:r w:rsidR="00481CC3">
              <w:rPr>
                <w:sz w:val="28"/>
                <w:szCs w:val="28"/>
                <w:lang w:val="en-GB"/>
              </w:rPr>
              <w:t>a variety</w:t>
            </w:r>
            <w:r w:rsidR="00510DF1">
              <w:rPr>
                <w:sz w:val="28"/>
                <w:szCs w:val="28"/>
                <w:lang w:val="en-GB"/>
              </w:rPr>
              <w:t xml:space="preserve"> of information online with different </w:t>
            </w:r>
            <w:r w:rsidR="00C90DA7">
              <w:rPr>
                <w:sz w:val="28"/>
                <w:szCs w:val="28"/>
                <w:lang w:val="en-GB"/>
              </w:rPr>
              <w:t>opinions on which is more critical</w:t>
            </w:r>
            <w:r w:rsidR="00510DF1">
              <w:rPr>
                <w:sz w:val="28"/>
                <w:szCs w:val="28"/>
                <w:lang w:val="en-GB"/>
              </w:rPr>
              <w:t>.</w:t>
            </w:r>
            <w:r w:rsidR="00E60262">
              <w:rPr>
                <w:sz w:val="28"/>
                <w:szCs w:val="28"/>
                <w:lang w:val="en-GB"/>
              </w:rPr>
              <w:t xml:space="preserve"> </w:t>
            </w:r>
            <w:r w:rsidR="00A46C32">
              <w:rPr>
                <w:sz w:val="28"/>
                <w:szCs w:val="28"/>
                <w:lang w:val="en-GB"/>
              </w:rPr>
              <w:t xml:space="preserve">A popular belief in psychology </w:t>
            </w:r>
            <w:r w:rsidR="00EA35ED">
              <w:rPr>
                <w:sz w:val="28"/>
                <w:szCs w:val="28"/>
                <w:lang w:val="en-GB"/>
              </w:rPr>
              <w:t>now</w:t>
            </w:r>
            <w:r w:rsidR="00A46C32">
              <w:rPr>
                <w:sz w:val="28"/>
                <w:szCs w:val="28"/>
                <w:lang w:val="en-GB"/>
              </w:rPr>
              <w:t xml:space="preserve"> is that both contribute</w:t>
            </w:r>
            <w:r w:rsidR="00DA2A66">
              <w:rPr>
                <w:sz w:val="28"/>
                <w:szCs w:val="28"/>
                <w:lang w:val="en-GB"/>
              </w:rPr>
              <w:t xml:space="preserve">. However, we </w:t>
            </w:r>
            <w:r w:rsidR="00EA35ED">
              <w:rPr>
                <w:sz w:val="28"/>
                <w:szCs w:val="28"/>
                <w:lang w:val="en-GB"/>
              </w:rPr>
              <w:t>cannot</w:t>
            </w:r>
            <w:r w:rsidR="00DA2A66">
              <w:rPr>
                <w:sz w:val="28"/>
                <w:szCs w:val="28"/>
                <w:lang w:val="en-GB"/>
              </w:rPr>
              <w:t xml:space="preserve"> control the nature of a child. </w:t>
            </w:r>
            <w:r w:rsidR="00651B27">
              <w:rPr>
                <w:sz w:val="28"/>
                <w:szCs w:val="28"/>
                <w:lang w:val="en-GB"/>
              </w:rPr>
              <w:t>So,</w:t>
            </w:r>
            <w:r w:rsidR="00B317FC">
              <w:rPr>
                <w:sz w:val="28"/>
                <w:szCs w:val="28"/>
                <w:lang w:val="en-GB"/>
              </w:rPr>
              <w:t xml:space="preserve"> we need to focus on </w:t>
            </w:r>
            <w:r w:rsidR="009B7DB8">
              <w:rPr>
                <w:sz w:val="28"/>
                <w:szCs w:val="28"/>
                <w:lang w:val="en-GB"/>
              </w:rPr>
              <w:t>nurture</w:t>
            </w:r>
            <w:r w:rsidR="00651B27">
              <w:rPr>
                <w:sz w:val="28"/>
                <w:szCs w:val="28"/>
                <w:lang w:val="en-GB"/>
              </w:rPr>
              <w:t>.</w:t>
            </w:r>
          </w:p>
          <w:p w14:paraId="1B97BB0B" w14:textId="77777777" w:rsidR="007311AA" w:rsidRDefault="007311AA" w:rsidP="0067483C">
            <w:pPr>
              <w:rPr>
                <w:sz w:val="28"/>
                <w:szCs w:val="28"/>
                <w:lang w:val="en-GB"/>
              </w:rPr>
            </w:pPr>
          </w:p>
          <w:p w14:paraId="6B40DE86" w14:textId="23FD0E8E" w:rsidR="00402766" w:rsidRPr="007311AA" w:rsidRDefault="007311AA" w:rsidP="00402766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Suppose you have problem behaviours with your child. In this case, there could also be other factors contributing to behaviour. A</w:t>
            </w:r>
            <w:r w:rsidRPr="00DA5D37">
              <w:rPr>
                <w:sz w:val="28"/>
                <w:szCs w:val="28"/>
                <w:lang w:val="en-GB"/>
              </w:rPr>
              <w:t xml:space="preserve">lthough attachment is </w:t>
            </w:r>
            <w:r>
              <w:rPr>
                <w:sz w:val="28"/>
                <w:szCs w:val="28"/>
                <w:lang w:val="en-GB"/>
              </w:rPr>
              <w:t>essential,</w:t>
            </w:r>
            <w:r w:rsidRPr="00DA5D37">
              <w:rPr>
                <w:sz w:val="28"/>
                <w:szCs w:val="28"/>
                <w:lang w:val="en-GB"/>
              </w:rPr>
              <w:t xml:space="preserve"> it is worth investigating any medical</w:t>
            </w:r>
            <w:r>
              <w:rPr>
                <w:sz w:val="28"/>
                <w:szCs w:val="28"/>
                <w:lang w:val="en-GB"/>
              </w:rPr>
              <w:t xml:space="preserve"> reasons </w:t>
            </w:r>
            <w:r w:rsidRPr="00DA5D37">
              <w:rPr>
                <w:sz w:val="28"/>
                <w:szCs w:val="28"/>
                <w:lang w:val="en-GB"/>
              </w:rPr>
              <w:t xml:space="preserve">or a recent emotional event </w:t>
            </w:r>
            <w:r w:rsidR="00787ABC">
              <w:rPr>
                <w:sz w:val="28"/>
                <w:szCs w:val="28"/>
                <w:lang w:val="en-GB"/>
              </w:rPr>
              <w:t xml:space="preserve">that </w:t>
            </w:r>
            <w:r w:rsidR="00651B27">
              <w:rPr>
                <w:sz w:val="28"/>
                <w:szCs w:val="28"/>
                <w:lang w:val="en-GB"/>
              </w:rPr>
              <w:t>might have</w:t>
            </w:r>
            <w:r>
              <w:rPr>
                <w:sz w:val="28"/>
                <w:szCs w:val="28"/>
                <w:lang w:val="en-GB"/>
              </w:rPr>
              <w:t xml:space="preserve"> occurred. Taking these factors into consideration will help to assess how best to help your child.</w:t>
            </w:r>
          </w:p>
        </w:tc>
        <w:tc>
          <w:tcPr>
            <w:tcW w:w="7200" w:type="dxa"/>
            <w:tcMar>
              <w:left w:w="216" w:type="dxa"/>
            </w:tcMar>
          </w:tcPr>
          <w:p w14:paraId="24C379F0" w14:textId="77777777" w:rsidR="00E42278" w:rsidRDefault="00E42278">
            <w:pPr>
              <w:rPr>
                <w:sz w:val="28"/>
                <w:szCs w:val="28"/>
                <w:lang w:val="en-GB"/>
              </w:rPr>
            </w:pPr>
          </w:p>
          <w:p w14:paraId="7A5EDBB3" w14:textId="77777777" w:rsidR="00DA5D37" w:rsidRDefault="00804133">
            <w:pPr>
              <w:rPr>
                <w:lang w:val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09000307" wp14:editId="2E505ED8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97790</wp:posOffset>
                      </wp:positionV>
                      <wp:extent cx="4568190" cy="0"/>
                      <wp:effectExtent l="0" t="19050" r="2286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6819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7077FD" id="Straight Connector 23" o:spid="_x0000_s1026" style="position:absolute;flip:y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9pt,7.7pt" to="355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" strokecolor="#7f7f7f [1612]" strokeweight="2.25pt"/>
                  </w:pict>
                </mc:Fallback>
              </mc:AlternateContent>
            </w:r>
          </w:p>
          <w:p w14:paraId="745C7A35" w14:textId="0D018064" w:rsidR="007311AA" w:rsidRDefault="00D1325E" w:rsidP="00622BC5">
            <w:pPr>
              <w:rPr>
                <w:b/>
                <w:bCs/>
                <w:sz w:val="52"/>
                <w:szCs w:val="52"/>
                <w:lang w:val="en-GB"/>
              </w:rPr>
            </w:pPr>
            <w:r>
              <w:rPr>
                <w:b/>
                <w:bCs/>
                <w:noProof/>
                <w:sz w:val="52"/>
                <w:szCs w:val="52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6DB9E382" wp14:editId="37B74E51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398780</wp:posOffset>
                      </wp:positionV>
                      <wp:extent cx="4533900" cy="0"/>
                      <wp:effectExtent l="0" t="0" r="0" b="0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339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5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2ADD5D" id="Straight Connector 26" o:spid="_x0000_s1026" style="position:absolute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31.4pt" to="354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" strokecolor="#7f7f7f [1612]"/>
                  </w:pict>
                </mc:Fallback>
              </mc:AlternateContent>
            </w:r>
            <w:r w:rsidR="004A04E6" w:rsidRPr="00D1325E">
              <w:rPr>
                <w:b/>
                <w:bCs/>
                <w:sz w:val="52"/>
                <w:szCs w:val="52"/>
                <w:lang w:val="en-GB"/>
              </w:rPr>
              <w:t>Summary</w:t>
            </w:r>
          </w:p>
          <w:p w14:paraId="0DA724A5" w14:textId="77777777" w:rsidR="005E0968" w:rsidRDefault="005E0968" w:rsidP="00622BC5">
            <w:pPr>
              <w:rPr>
                <w:b/>
                <w:bCs/>
                <w:sz w:val="52"/>
                <w:szCs w:val="52"/>
                <w:lang w:val="en-GB"/>
              </w:rPr>
            </w:pPr>
          </w:p>
          <w:p w14:paraId="32A5A980" w14:textId="571D0EA9" w:rsidR="00D1325E" w:rsidRPr="00D1325E" w:rsidRDefault="004E799B" w:rsidP="00D1325E">
            <w:pPr>
              <w:rPr>
                <w:lang w:val="en-GB"/>
              </w:rPr>
            </w:pPr>
            <w:r w:rsidRPr="004E799B">
              <w:rPr>
                <w:sz w:val="28"/>
                <w:szCs w:val="28"/>
                <w:lang w:val="en-GB"/>
              </w:rPr>
              <w:t xml:space="preserve">We have </w:t>
            </w:r>
            <w:r>
              <w:rPr>
                <w:sz w:val="28"/>
                <w:szCs w:val="28"/>
                <w:lang w:val="en-GB"/>
              </w:rPr>
              <w:t xml:space="preserve">explored a variety of information on attachment. </w:t>
            </w:r>
            <w:r w:rsidR="00651B27">
              <w:rPr>
                <w:sz w:val="28"/>
                <w:szCs w:val="28"/>
                <w:lang w:val="en-GB"/>
              </w:rPr>
              <w:t>I want</w:t>
            </w:r>
            <w:r w:rsidR="00787ABC">
              <w:rPr>
                <w:sz w:val="28"/>
                <w:szCs w:val="28"/>
                <w:lang w:val="en-GB"/>
              </w:rPr>
              <w:t xml:space="preserve"> to</w:t>
            </w:r>
            <w:r w:rsidR="00E33C18">
              <w:rPr>
                <w:sz w:val="28"/>
                <w:szCs w:val="28"/>
                <w:lang w:val="en-GB"/>
              </w:rPr>
              <w:t xml:space="preserve"> </w:t>
            </w:r>
            <w:r w:rsidR="003F6325">
              <w:rPr>
                <w:sz w:val="28"/>
                <w:szCs w:val="28"/>
                <w:lang w:val="en-GB"/>
              </w:rPr>
              <w:t>emphasise</w:t>
            </w:r>
            <w:r w:rsidR="00E33C18">
              <w:rPr>
                <w:sz w:val="28"/>
                <w:szCs w:val="28"/>
                <w:lang w:val="en-GB"/>
              </w:rPr>
              <w:t xml:space="preserve"> </w:t>
            </w:r>
            <w:r>
              <w:rPr>
                <w:sz w:val="28"/>
                <w:szCs w:val="28"/>
                <w:lang w:val="en-GB"/>
              </w:rPr>
              <w:t xml:space="preserve">that attachment is </w:t>
            </w:r>
            <w:r w:rsidR="00147246">
              <w:rPr>
                <w:sz w:val="28"/>
                <w:szCs w:val="28"/>
                <w:lang w:val="en-GB"/>
              </w:rPr>
              <w:t>essential</w:t>
            </w:r>
            <w:r>
              <w:rPr>
                <w:sz w:val="28"/>
                <w:szCs w:val="28"/>
                <w:lang w:val="en-GB"/>
              </w:rPr>
              <w:t xml:space="preserve"> and should be considered in your parenting method. There have been </w:t>
            </w:r>
            <w:r w:rsidR="00147246">
              <w:rPr>
                <w:sz w:val="28"/>
                <w:szCs w:val="28"/>
                <w:lang w:val="en-GB"/>
              </w:rPr>
              <w:t>many</w:t>
            </w:r>
            <w:r>
              <w:rPr>
                <w:sz w:val="28"/>
                <w:szCs w:val="28"/>
                <w:lang w:val="en-GB"/>
              </w:rPr>
              <w:t xml:space="preserve"> different ideas over the years </w:t>
            </w:r>
            <w:r w:rsidR="00C54F75">
              <w:rPr>
                <w:sz w:val="28"/>
                <w:szCs w:val="28"/>
                <w:lang w:val="en-GB"/>
              </w:rPr>
              <w:t xml:space="preserve">of the best ways to raise a child. </w:t>
            </w:r>
            <w:r w:rsidR="005D3A1A">
              <w:rPr>
                <w:sz w:val="28"/>
                <w:szCs w:val="28"/>
                <w:lang w:val="en-GB"/>
              </w:rPr>
              <w:t>E</w:t>
            </w:r>
            <w:r w:rsidR="00C54F75">
              <w:rPr>
                <w:sz w:val="28"/>
                <w:szCs w:val="28"/>
                <w:lang w:val="en-GB"/>
              </w:rPr>
              <w:t xml:space="preserve">ach </w:t>
            </w:r>
            <w:r w:rsidR="00CC01B3">
              <w:rPr>
                <w:sz w:val="28"/>
                <w:szCs w:val="28"/>
                <w:lang w:val="en-GB"/>
              </w:rPr>
              <w:t>technique</w:t>
            </w:r>
            <w:r w:rsidR="005D3A1A">
              <w:rPr>
                <w:sz w:val="28"/>
                <w:szCs w:val="28"/>
                <w:lang w:val="en-GB"/>
              </w:rPr>
              <w:t xml:space="preserve"> should always be centred </w:t>
            </w:r>
            <w:r w:rsidR="00CC01B3">
              <w:rPr>
                <w:sz w:val="28"/>
                <w:szCs w:val="28"/>
                <w:lang w:val="en-GB"/>
              </w:rPr>
              <w:t xml:space="preserve">around </w:t>
            </w:r>
            <w:r w:rsidR="00C54F75">
              <w:rPr>
                <w:sz w:val="28"/>
                <w:szCs w:val="28"/>
                <w:lang w:val="en-GB"/>
              </w:rPr>
              <w:t xml:space="preserve">a </w:t>
            </w:r>
            <w:r w:rsidR="00DF6261">
              <w:rPr>
                <w:sz w:val="28"/>
                <w:szCs w:val="28"/>
                <w:lang w:val="en-GB"/>
              </w:rPr>
              <w:t>robust,</w:t>
            </w:r>
            <w:r w:rsidR="00C54F75">
              <w:rPr>
                <w:sz w:val="28"/>
                <w:szCs w:val="28"/>
                <w:lang w:val="en-GB"/>
              </w:rPr>
              <w:t xml:space="preserve"> stable attachment with your child</w:t>
            </w:r>
            <w:r w:rsidR="00CC01B3">
              <w:rPr>
                <w:sz w:val="28"/>
                <w:szCs w:val="28"/>
                <w:lang w:val="en-GB"/>
              </w:rPr>
              <w:t>,</w:t>
            </w:r>
            <w:r w:rsidR="00C54F75">
              <w:rPr>
                <w:sz w:val="28"/>
                <w:szCs w:val="28"/>
                <w:lang w:val="en-GB"/>
              </w:rPr>
              <w:t xml:space="preserve"> as the benefits will last throughout their lives. I </w:t>
            </w:r>
            <w:r w:rsidR="00D20950">
              <w:rPr>
                <w:sz w:val="28"/>
                <w:szCs w:val="28"/>
                <w:lang w:val="en-GB"/>
              </w:rPr>
              <w:t xml:space="preserve">also want to stress that households </w:t>
            </w:r>
            <w:r w:rsidR="005E0968">
              <w:rPr>
                <w:sz w:val="28"/>
                <w:szCs w:val="28"/>
                <w:lang w:val="en-GB"/>
              </w:rPr>
              <w:t>currently</w:t>
            </w:r>
            <w:r w:rsidR="00D20950">
              <w:rPr>
                <w:sz w:val="28"/>
                <w:szCs w:val="28"/>
                <w:lang w:val="en-GB"/>
              </w:rPr>
              <w:t xml:space="preserve"> are different </w:t>
            </w:r>
            <w:r w:rsidR="005D3A1A">
              <w:rPr>
                <w:sz w:val="28"/>
                <w:szCs w:val="28"/>
                <w:lang w:val="en-GB"/>
              </w:rPr>
              <w:t>from</w:t>
            </w:r>
            <w:r w:rsidR="00D20950">
              <w:rPr>
                <w:sz w:val="28"/>
                <w:szCs w:val="28"/>
                <w:lang w:val="en-GB"/>
              </w:rPr>
              <w:t xml:space="preserve"> typical thinking throughout history</w:t>
            </w:r>
            <w:r w:rsidR="001E2424">
              <w:rPr>
                <w:sz w:val="28"/>
                <w:szCs w:val="28"/>
                <w:lang w:val="en-GB"/>
              </w:rPr>
              <w:t>. S</w:t>
            </w:r>
            <w:r w:rsidR="00D20950">
              <w:rPr>
                <w:sz w:val="28"/>
                <w:szCs w:val="28"/>
                <w:lang w:val="en-GB"/>
              </w:rPr>
              <w:t>ame</w:t>
            </w:r>
            <w:r w:rsidR="00CC4CC6">
              <w:rPr>
                <w:sz w:val="28"/>
                <w:szCs w:val="28"/>
                <w:lang w:val="en-GB"/>
              </w:rPr>
              <w:t>-</w:t>
            </w:r>
            <w:r w:rsidR="00D20950">
              <w:rPr>
                <w:sz w:val="28"/>
                <w:szCs w:val="28"/>
                <w:lang w:val="en-GB"/>
              </w:rPr>
              <w:t>sex couples, divorce</w:t>
            </w:r>
            <w:r w:rsidR="00AC24A9">
              <w:rPr>
                <w:sz w:val="28"/>
                <w:szCs w:val="28"/>
                <w:lang w:val="en-GB"/>
              </w:rPr>
              <w:t>,</w:t>
            </w:r>
            <w:r w:rsidR="00D20950">
              <w:rPr>
                <w:sz w:val="28"/>
                <w:szCs w:val="28"/>
                <w:lang w:val="en-GB"/>
              </w:rPr>
              <w:t xml:space="preserve"> </w:t>
            </w:r>
            <w:proofErr w:type="gramStart"/>
            <w:r w:rsidR="001E2424">
              <w:rPr>
                <w:sz w:val="28"/>
                <w:szCs w:val="28"/>
                <w:lang w:val="en-GB"/>
              </w:rPr>
              <w:t>adoption</w:t>
            </w:r>
            <w:proofErr w:type="gramEnd"/>
            <w:r w:rsidR="00B323D7">
              <w:rPr>
                <w:sz w:val="28"/>
                <w:szCs w:val="28"/>
                <w:lang w:val="en-GB"/>
              </w:rPr>
              <w:t xml:space="preserve"> and </w:t>
            </w:r>
            <w:r w:rsidR="00404EE4">
              <w:rPr>
                <w:sz w:val="28"/>
                <w:szCs w:val="28"/>
                <w:lang w:val="en-GB"/>
              </w:rPr>
              <w:t xml:space="preserve">any other family </w:t>
            </w:r>
            <w:r w:rsidR="002150BB">
              <w:rPr>
                <w:sz w:val="28"/>
                <w:szCs w:val="28"/>
                <w:lang w:val="en-GB"/>
              </w:rPr>
              <w:t>types</w:t>
            </w:r>
            <w:r w:rsidR="0013590B">
              <w:rPr>
                <w:sz w:val="28"/>
                <w:szCs w:val="28"/>
                <w:lang w:val="en-GB"/>
              </w:rPr>
              <w:t xml:space="preserve"> </w:t>
            </w:r>
            <w:r w:rsidR="00C11CE9">
              <w:rPr>
                <w:sz w:val="28"/>
                <w:szCs w:val="28"/>
                <w:lang w:val="en-GB"/>
              </w:rPr>
              <w:t>a</w:t>
            </w:r>
            <w:r w:rsidR="00D42332">
              <w:rPr>
                <w:sz w:val="28"/>
                <w:szCs w:val="28"/>
                <w:lang w:val="en-GB"/>
              </w:rPr>
              <w:t>re</w:t>
            </w:r>
            <w:r w:rsidR="00854B26">
              <w:rPr>
                <w:sz w:val="28"/>
                <w:szCs w:val="28"/>
                <w:lang w:val="en-GB"/>
              </w:rPr>
              <w:t xml:space="preserve"> all valid </w:t>
            </w:r>
            <w:r w:rsidR="002150BB">
              <w:rPr>
                <w:sz w:val="28"/>
                <w:szCs w:val="28"/>
                <w:lang w:val="en-GB"/>
              </w:rPr>
              <w:t>support systems</w:t>
            </w:r>
            <w:r w:rsidR="00837A17">
              <w:rPr>
                <w:sz w:val="28"/>
                <w:szCs w:val="28"/>
                <w:lang w:val="en-GB"/>
              </w:rPr>
              <w:t>.</w:t>
            </w:r>
            <w:r w:rsidR="00D20950">
              <w:rPr>
                <w:sz w:val="28"/>
                <w:szCs w:val="28"/>
                <w:lang w:val="en-GB"/>
              </w:rPr>
              <w:t xml:space="preserve"> </w:t>
            </w:r>
            <w:r w:rsidR="00837A17">
              <w:rPr>
                <w:sz w:val="28"/>
                <w:szCs w:val="28"/>
                <w:lang w:val="en-GB"/>
              </w:rPr>
              <w:t>Everyone</w:t>
            </w:r>
            <w:r w:rsidR="00FC50D5">
              <w:rPr>
                <w:sz w:val="28"/>
                <w:szCs w:val="28"/>
                <w:lang w:val="en-GB"/>
              </w:rPr>
              <w:t xml:space="preserve"> require</w:t>
            </w:r>
            <w:r w:rsidR="00AD149A">
              <w:rPr>
                <w:sz w:val="28"/>
                <w:szCs w:val="28"/>
                <w:lang w:val="en-GB"/>
              </w:rPr>
              <w:t>s</w:t>
            </w:r>
            <w:r w:rsidR="00FC50D5">
              <w:rPr>
                <w:sz w:val="28"/>
                <w:szCs w:val="28"/>
                <w:lang w:val="en-GB"/>
              </w:rPr>
              <w:t xml:space="preserve"> a secure attachment</w:t>
            </w:r>
            <w:r w:rsidR="008875B8">
              <w:rPr>
                <w:sz w:val="28"/>
                <w:szCs w:val="28"/>
                <w:lang w:val="en-GB"/>
              </w:rPr>
              <w:t>. This should be given by caregivers in early development and</w:t>
            </w:r>
            <w:r w:rsidR="002A05E0">
              <w:rPr>
                <w:sz w:val="28"/>
                <w:szCs w:val="28"/>
                <w:lang w:val="en-GB"/>
              </w:rPr>
              <w:t xml:space="preserve"> life. </w:t>
            </w:r>
          </w:p>
        </w:tc>
      </w:tr>
      <w:tr w:rsidR="0076002E" w:rsidRPr="00AB15DD" w14:paraId="5ECE2CDD" w14:textId="77777777" w:rsidTr="0076002E">
        <w:tc>
          <w:tcPr>
            <w:tcW w:w="14400" w:type="dxa"/>
            <w:gridSpan w:val="2"/>
            <w:tcMar>
              <w:top w:w="288" w:type="dxa"/>
            </w:tcMar>
          </w:tcPr>
          <w:p w14:paraId="5DBE0B8E" w14:textId="567E143B" w:rsidR="0076002E" w:rsidRPr="00AB15DD" w:rsidRDefault="00A81B88">
            <w:pPr>
              <w:rPr>
                <w:noProof/>
                <w:lang w:val="en-GB"/>
              </w:rPr>
            </w:pPr>
            <w:r>
              <w:rPr>
                <w:noProof/>
                <w:lang w:val="en-GB" w:bidi="en-GB"/>
              </w:rPr>
              <mc:AlternateContent>
                <mc:Choice Requires="wpg">
                  <w:drawing>
                    <wp:inline distT="0" distB="0" distL="0" distR="0" wp14:anchorId="3097A1F5" wp14:editId="43D44CE4">
                      <wp:extent cx="8991600" cy="5202382"/>
                      <wp:effectExtent l="0" t="0" r="0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91600" cy="5202382"/>
                                <a:chOff x="0" y="0"/>
                                <a:chExt cx="6953250" cy="48520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4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953250" cy="4629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4629150"/>
                                  <a:ext cx="6953250" cy="22288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5B1262" w14:textId="4EFB00A4" w:rsidR="00A81B88" w:rsidRPr="00A81B88" w:rsidRDefault="009A4D27" w:rsidP="00A81B8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47" w:history="1">
                                      <w:r w:rsidR="00A81B88" w:rsidRPr="00A81B8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A81B88" w:rsidRPr="00A81B8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8" w:history="1">
                                      <w:r w:rsidR="00A81B88" w:rsidRPr="00A81B8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97A1F5" id="Group 3" o:spid="_x0000_s1038" style="width:708pt;height:409.65pt;mso-position-horizontal-relative:char;mso-position-vertical-relative:line" coordsize="69532,4852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39" type="#_x0000_t75" style="position:absolute;width:69532;height:46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">
                        <v:imagedata r:id="rId49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40" type="#_x0000_t202" style="position:absolute;top:46291;width:6953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005B1262" w14:textId="4EFB00A4" w:rsidR="00A81B88" w:rsidRPr="00A81B88" w:rsidRDefault="009A4D27" w:rsidP="00A81B8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0" w:history="1">
                                <w:r w:rsidR="00A81B88" w:rsidRPr="00A81B8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A81B88" w:rsidRPr="00A81B8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1" w:history="1">
                                <w:r w:rsidR="00A81B88" w:rsidRPr="00A81B8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0FD24AF5" w14:textId="01DDE32F" w:rsidR="006A345E" w:rsidRDefault="006A345E" w:rsidP="00AC24C1">
      <w:pPr>
        <w:rPr>
          <w:noProof/>
          <w:lang w:val="en-GB"/>
        </w:rPr>
      </w:pPr>
    </w:p>
    <w:p w14:paraId="3401487C" w14:textId="570C772B" w:rsidR="00873DFD" w:rsidRDefault="006A345E" w:rsidP="00AC24C1">
      <w:pPr>
        <w:rPr>
          <w:noProof/>
          <w:lang w:val="en-GB"/>
        </w:rPr>
      </w:pPr>
      <w:r>
        <w:rPr>
          <w:noProof/>
          <w:lang w:val="en-GB"/>
        </w:rPr>
        <w:t>References</w:t>
      </w:r>
    </w:p>
    <w:p w14:paraId="269BF1CE" w14:textId="4BDF55CA" w:rsidR="002020CD" w:rsidRDefault="006A345E" w:rsidP="00AC24C1">
      <w:pPr>
        <w:rPr>
          <w:noProof/>
          <w:lang w:val="en-GB"/>
        </w:rPr>
      </w:pPr>
      <w:r>
        <w:rPr>
          <w:noProof/>
          <w:lang w:val="en-GB"/>
        </w:rPr>
        <w:t xml:space="preserve"> </w:t>
      </w:r>
      <w:r w:rsidR="00873DFD" w:rsidRPr="00873DFD">
        <w:rPr>
          <w:i/>
          <w:iCs/>
          <w:noProof/>
          <w:lang w:val="en-GB"/>
        </w:rPr>
        <w:t>Attachment</w:t>
      </w:r>
      <w:r w:rsidR="00873DFD" w:rsidRPr="00873DFD">
        <w:rPr>
          <w:noProof/>
          <w:lang w:val="en-GB"/>
        </w:rPr>
        <w:t>. (2021). Https://Dictionary.Cambridge.Org/. https://dictionary.cambridge.org/dictionary/english/attachment</w:t>
      </w:r>
    </w:p>
    <w:p w14:paraId="6A0A9A60" w14:textId="58D2BB8C" w:rsidR="007D155F" w:rsidRDefault="00563F86" w:rsidP="00563F86">
      <w:pPr>
        <w:ind w:left="720" w:hanging="720"/>
        <w:rPr>
          <w:noProof/>
          <w:lang w:val="en-GB"/>
        </w:rPr>
      </w:pPr>
      <w:r w:rsidRPr="00563F86">
        <w:rPr>
          <w:noProof/>
          <w:lang w:val="en-GB"/>
        </w:rPr>
        <w:t xml:space="preserve">Bowlby, J. (1979). The Bowlby-Ainsworth attachment theory. </w:t>
      </w:r>
      <w:r w:rsidRPr="00563F86">
        <w:rPr>
          <w:i/>
          <w:iCs/>
          <w:noProof/>
          <w:lang w:val="en-GB"/>
        </w:rPr>
        <w:t>Behavioral and Brain Sciences</w:t>
      </w:r>
      <w:r w:rsidRPr="00563F86">
        <w:rPr>
          <w:noProof/>
          <w:lang w:val="en-GB"/>
        </w:rPr>
        <w:t xml:space="preserve">, </w:t>
      </w:r>
      <w:r w:rsidRPr="00563F86">
        <w:rPr>
          <w:i/>
          <w:iCs/>
          <w:noProof/>
          <w:lang w:val="en-GB"/>
        </w:rPr>
        <w:t>2</w:t>
      </w:r>
      <w:r w:rsidRPr="00563F86">
        <w:rPr>
          <w:noProof/>
          <w:lang w:val="en-GB"/>
        </w:rPr>
        <w:t>(4), 637–638. https://doi.org/10.1017/s0140525x00064955</w:t>
      </w:r>
    </w:p>
    <w:p w14:paraId="70621372" w14:textId="77777777" w:rsidR="007D155F" w:rsidRPr="007D155F" w:rsidRDefault="007D155F" w:rsidP="007D155F">
      <w:pPr>
        <w:ind w:left="720" w:hanging="720"/>
        <w:rPr>
          <w:noProof/>
          <w:lang w:val="en-GB"/>
        </w:rPr>
      </w:pPr>
      <w:r w:rsidRPr="007D155F">
        <w:rPr>
          <w:i/>
          <w:iCs/>
          <w:noProof/>
          <w:lang w:val="en-GB"/>
        </w:rPr>
        <w:t>Child Development From Infancy to Adolescence: An Active Learning Approach by Laura E. (Ellen) Levine (2015-02-19)</w:t>
      </w:r>
      <w:r w:rsidRPr="007D155F">
        <w:rPr>
          <w:noProof/>
          <w:lang w:val="en-GB"/>
        </w:rPr>
        <w:t>. (2021). SAGE Publications, Inc; edition (2015-02-19).</w:t>
      </w:r>
    </w:p>
    <w:p w14:paraId="7D90E370" w14:textId="77777777" w:rsidR="007D155F" w:rsidRPr="007D155F" w:rsidRDefault="007D155F" w:rsidP="007D155F">
      <w:pPr>
        <w:ind w:left="720" w:hanging="720"/>
        <w:rPr>
          <w:noProof/>
          <w:lang w:val="en-GB"/>
        </w:rPr>
      </w:pPr>
      <w:r w:rsidRPr="007D155F">
        <w:rPr>
          <w:noProof/>
          <w:lang w:val="en-GB"/>
        </w:rPr>
        <w:t xml:space="preserve">Groh, A. M., Fearon, R. M. P., van IJzendoorn, M. H., Bakermans-Kranenburg, M. J., &amp; Roisman, G. I. (2016). Attachment in the Early Life Course: Meta-Analytic Evidence for Its Role in Socioemotional Development. </w:t>
      </w:r>
      <w:r w:rsidRPr="007D155F">
        <w:rPr>
          <w:i/>
          <w:iCs/>
          <w:noProof/>
          <w:lang w:val="en-GB"/>
        </w:rPr>
        <w:t>Child Development Perspectives</w:t>
      </w:r>
      <w:r w:rsidRPr="007D155F">
        <w:rPr>
          <w:noProof/>
          <w:lang w:val="en-GB"/>
        </w:rPr>
        <w:t xml:space="preserve">, </w:t>
      </w:r>
      <w:r w:rsidRPr="007D155F">
        <w:rPr>
          <w:i/>
          <w:iCs/>
          <w:noProof/>
          <w:lang w:val="en-GB"/>
        </w:rPr>
        <w:t>11</w:t>
      </w:r>
      <w:r w:rsidRPr="007D155F">
        <w:rPr>
          <w:noProof/>
          <w:lang w:val="en-GB"/>
        </w:rPr>
        <w:t>(1), 70–76. https://doi.org/10.1111/cdep.12213</w:t>
      </w:r>
    </w:p>
    <w:p w14:paraId="3A723699" w14:textId="4A4EFCB9" w:rsidR="007D155F" w:rsidRPr="007D155F" w:rsidRDefault="007D155F" w:rsidP="007D155F">
      <w:pPr>
        <w:ind w:left="720" w:hanging="720"/>
        <w:rPr>
          <w:noProof/>
          <w:lang w:val="en-GB"/>
        </w:rPr>
      </w:pPr>
      <w:r w:rsidRPr="007D155F">
        <w:rPr>
          <w:noProof/>
          <w:lang w:val="en-GB"/>
        </w:rPr>
        <w:t xml:space="preserve">Hayes, N., &amp; Filipović, K. (2017). Nurturing </w:t>
      </w:r>
      <w:r w:rsidR="00F25948">
        <w:rPr>
          <w:noProof/>
          <w:lang w:val="en-GB"/>
        </w:rPr>
        <w:t>‘</w:t>
      </w:r>
      <w:r w:rsidRPr="007D155F">
        <w:rPr>
          <w:noProof/>
          <w:lang w:val="en-GB"/>
        </w:rPr>
        <w:t>buds of development</w:t>
      </w:r>
      <w:r w:rsidR="00F25948">
        <w:rPr>
          <w:noProof/>
          <w:lang w:val="en-GB"/>
        </w:rPr>
        <w:t>’</w:t>
      </w:r>
      <w:r w:rsidRPr="007D155F">
        <w:rPr>
          <w:noProof/>
          <w:lang w:val="en-GB"/>
        </w:rPr>
        <w:t xml:space="preserve">: from outcomes to opportunities in early childhood practice. </w:t>
      </w:r>
      <w:r w:rsidRPr="007D155F">
        <w:rPr>
          <w:i/>
          <w:iCs/>
          <w:noProof/>
          <w:lang w:val="en-GB"/>
        </w:rPr>
        <w:t>International Journal of Early Years Education</w:t>
      </w:r>
      <w:r w:rsidRPr="007D155F">
        <w:rPr>
          <w:noProof/>
          <w:lang w:val="en-GB"/>
        </w:rPr>
        <w:t xml:space="preserve">, </w:t>
      </w:r>
      <w:r w:rsidRPr="007D155F">
        <w:rPr>
          <w:i/>
          <w:iCs/>
          <w:noProof/>
          <w:lang w:val="en-GB"/>
        </w:rPr>
        <w:t>26</w:t>
      </w:r>
      <w:r w:rsidRPr="007D155F">
        <w:rPr>
          <w:noProof/>
          <w:lang w:val="en-GB"/>
        </w:rPr>
        <w:t>(3), 220–232. https://doi.org/10.1080/09669760.2017.1341303</w:t>
      </w:r>
    </w:p>
    <w:p w14:paraId="56A2515C" w14:textId="4E6EF475" w:rsidR="002020CD" w:rsidRPr="00E44169" w:rsidRDefault="008E341F" w:rsidP="00E44169">
      <w:pPr>
        <w:ind w:left="720" w:hanging="720"/>
        <w:rPr>
          <w:noProof/>
        </w:rPr>
      </w:pPr>
      <w:r w:rsidRPr="008E341F">
        <w:rPr>
          <w:noProof/>
        </w:rPr>
        <w:t>Simpson, J. A., Collins, W. A., Tran, S., &amp; Haydon, K. C. (2007). Attachment and the experience and expression of emotions in romantic relationships: A developmental perspective. </w:t>
      </w:r>
      <w:r w:rsidRPr="008E341F">
        <w:rPr>
          <w:i/>
          <w:iCs/>
          <w:noProof/>
        </w:rPr>
        <w:t>Journal of Personality and Social Psychology</w:t>
      </w:r>
      <w:r w:rsidRPr="008E341F">
        <w:rPr>
          <w:noProof/>
        </w:rPr>
        <w:t>, </w:t>
      </w:r>
      <w:r w:rsidRPr="008E341F">
        <w:rPr>
          <w:i/>
          <w:iCs/>
          <w:noProof/>
        </w:rPr>
        <w:t>92</w:t>
      </w:r>
      <w:r w:rsidRPr="008E341F">
        <w:rPr>
          <w:noProof/>
        </w:rPr>
        <w:t xml:space="preserve">(2), 355–367. </w:t>
      </w:r>
      <w:hyperlink r:id="rId52" w:history="1">
        <w:r w:rsidR="00AF2FEC" w:rsidRPr="00B8076C">
          <w:rPr>
            <w:rStyle w:val="Hyperlink"/>
            <w:noProof/>
          </w:rPr>
          <w:t>https://doi-org.ezproxy.uwtsd.ac.uk/10.1037/0022-3514.92.2.355</w:t>
        </w:r>
      </w:hyperlink>
    </w:p>
    <w:sectPr w:rsidR="002020CD" w:rsidRPr="00E44169" w:rsidSect="007A377F">
      <w:headerReference w:type="default" r:id="rId53"/>
      <w:footerReference w:type="default" r:id="rId54"/>
      <w:headerReference w:type="first" r:id="rId55"/>
      <w:footerReference w:type="first" r:id="rId56"/>
      <w:type w:val="continuous"/>
      <w:pgSz w:w="15840" w:h="24480"/>
      <w:pgMar w:top="1872" w:right="720" w:bottom="981" w:left="720" w:header="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61756B" w14:textId="77777777" w:rsidR="009A4D27" w:rsidRDefault="009A4D27" w:rsidP="00A4086C">
      <w:r>
        <w:separator/>
      </w:r>
    </w:p>
    <w:p w14:paraId="0DE25567" w14:textId="77777777" w:rsidR="009A4D27" w:rsidRDefault="009A4D27" w:rsidP="00A4086C"/>
  </w:endnote>
  <w:endnote w:type="continuationSeparator" w:id="0">
    <w:p w14:paraId="0C7333A9" w14:textId="77777777" w:rsidR="009A4D27" w:rsidRDefault="009A4D27" w:rsidP="00A4086C">
      <w:r>
        <w:continuationSeparator/>
      </w:r>
    </w:p>
    <w:p w14:paraId="3A91876D" w14:textId="77777777" w:rsidR="009A4D27" w:rsidRDefault="009A4D27" w:rsidP="00A4086C"/>
  </w:endnote>
  <w:endnote w:type="continuationNotice" w:id="1">
    <w:p w14:paraId="7094015D" w14:textId="77777777" w:rsidR="009A4D27" w:rsidRDefault="009A4D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Rockwell"/>
    <w:charset w:val="00"/>
    <w:family w:val="roman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3AB20" w14:textId="77777777" w:rsidR="00E96F61" w:rsidRPr="00824AF8" w:rsidRDefault="00824AF8" w:rsidP="00824AF8">
    <w:pPr>
      <w:pStyle w:val="Footer"/>
      <w:rPr>
        <w:noProof/>
      </w:rPr>
    </w:pPr>
    <w:r w:rsidRPr="00824AF8">
      <w:rPr>
        <w:noProof/>
        <w:lang w:val="en-GB" w:bidi="en-GB"/>
      </w:rPr>
      <w:t xml:space="preserve">PAGE </w:t>
    </w:r>
    <w:r w:rsidRPr="00824AF8">
      <w:rPr>
        <w:noProof/>
        <w:lang w:val="en-GB" w:bidi="en-GB"/>
      </w:rPr>
      <w:fldChar w:fldCharType="begin"/>
    </w:r>
    <w:r w:rsidRPr="00824AF8">
      <w:rPr>
        <w:noProof/>
        <w:lang w:val="en-GB" w:bidi="en-GB"/>
      </w:rPr>
      <w:instrText xml:space="preserve"> PAGE </w:instrText>
    </w:r>
    <w:r w:rsidRPr="00824AF8">
      <w:rPr>
        <w:noProof/>
        <w:lang w:val="en-GB" w:bidi="en-GB"/>
      </w:rPr>
      <w:fldChar w:fldCharType="separate"/>
    </w:r>
    <w:r w:rsidRPr="00824AF8">
      <w:rPr>
        <w:noProof/>
        <w:lang w:val="en-GB" w:bidi="en-GB"/>
      </w:rPr>
      <w:t>3</w:t>
    </w:r>
    <w:r w:rsidRPr="00824AF8">
      <w:rPr>
        <w:noProof/>
        <w:lang w:val="en-GB" w:bidi="en-GB"/>
      </w:rPr>
      <w:fldChar w:fldCharType="end"/>
    </w:r>
    <w:r w:rsidR="00E96F61" w:rsidRPr="00824AF8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080E289" wp14:editId="2B7F788A">
              <wp:simplePos x="0" y="0"/>
              <wp:positionH relativeFrom="column">
                <wp:posOffset>31750</wp:posOffset>
              </wp:positionH>
              <wp:positionV relativeFrom="paragraph">
                <wp:posOffset>290195</wp:posOffset>
              </wp:positionV>
              <wp:extent cx="9144000" cy="370840"/>
              <wp:effectExtent l="0" t="0" r="0" b="0"/>
              <wp:wrapNone/>
              <wp:docPr id="79" name="Rectangle 5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144000" cy="370840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9DD09A" id="Rectangle 58" o:spid="_x0000_s1026" alt="&quot;&quot;" style="position:absolute;margin-left:2.5pt;margin-top:22.85pt;width:10in;height:2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" fillcolor="#1f497d [3215]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707078" w14:textId="77777777" w:rsidR="00E96F61" w:rsidRPr="00AB15DD" w:rsidRDefault="009A4D27" w:rsidP="002C5E34">
    <w:pPr>
      <w:pStyle w:val="Footer"/>
      <w:rPr>
        <w:noProof/>
        <w:lang w:val="en-GB"/>
      </w:rPr>
    </w:pPr>
    <w:sdt>
      <w:sdtPr>
        <w:rPr>
          <w:rStyle w:val="PageNumber"/>
          <w:noProof/>
          <w:lang w:val="en-GB"/>
        </w:rPr>
        <w:id w:val="882828279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E96F61" w:rsidRPr="00AB15DD">
          <w:rPr>
            <w:rStyle w:val="PageNumber"/>
            <w:noProof/>
            <w:lang w:val="en-GB" w:bidi="en-GB"/>
          </w:rPr>
          <w:t>PAGE</w:t>
        </w:r>
        <w:r w:rsidR="007824D9">
          <w:rPr>
            <w:rStyle w:val="PageNumber"/>
            <w:noProof/>
            <w:lang w:val="en-GB" w:bidi="en-GB"/>
          </w:rPr>
          <w:t xml:space="preserve"> </w:t>
        </w:r>
        <w:r w:rsidR="00E96F61" w:rsidRPr="00AB15DD">
          <w:rPr>
            <w:rStyle w:val="PageNumber"/>
            <w:noProof/>
            <w:lang w:val="en-GB" w:bidi="en-GB"/>
          </w:rPr>
          <w:fldChar w:fldCharType="begin"/>
        </w:r>
        <w:r w:rsidR="00E96F61" w:rsidRPr="00AB15DD">
          <w:rPr>
            <w:rStyle w:val="PageNumber"/>
            <w:noProof/>
            <w:lang w:val="en-GB" w:bidi="en-GB"/>
          </w:rPr>
          <w:instrText xml:space="preserve"> PAGE </w:instrText>
        </w:r>
        <w:r w:rsidR="00E96F61" w:rsidRPr="00AB15DD">
          <w:rPr>
            <w:rStyle w:val="PageNumber"/>
            <w:noProof/>
            <w:lang w:val="en-GB" w:bidi="en-GB"/>
          </w:rPr>
          <w:fldChar w:fldCharType="separate"/>
        </w:r>
        <w:r w:rsidR="00CA4EE4" w:rsidRPr="00AB15DD">
          <w:rPr>
            <w:rStyle w:val="PageNumber"/>
            <w:noProof/>
            <w:lang w:val="en-GB" w:bidi="en-GB"/>
          </w:rPr>
          <w:t xml:space="preserve">PAGE </w:t>
        </w:r>
        <w:r w:rsidR="00E96F61" w:rsidRPr="00AB15DD">
          <w:rPr>
            <w:rStyle w:val="PageNumber"/>
            <w:noProof/>
            <w:lang w:val="en-GB" w:bidi="en-GB"/>
          </w:rPr>
          <w:fldChar w:fldCharType="end"/>
        </w:r>
      </w:sdtContent>
    </w:sdt>
    <w:r w:rsidR="00E96F61" w:rsidRPr="00AB15DD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297AD55" wp14:editId="3FE17EEE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9144000" cy="374904"/>
              <wp:effectExtent l="0" t="0" r="0" b="6350"/>
              <wp:wrapNone/>
              <wp:docPr id="71" name="Rectangle 58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144000" cy="374904"/>
                      </a:xfrm>
                      <a:prstGeom prst="rect">
                        <a:avLst/>
                      </a:prstGeom>
                      <a:solidFill>
                        <a:schemeClr val="tx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82E2F4" id="Rectangle 58" o:spid="_x0000_s1026" alt="&quot;&quot;" style="position:absolute;margin-left:0;margin-top:0;width:10in;height:29.5pt;z-index:251664384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10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" fillcolor="#1f497d [3215]" stroked="f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7517A4" w14:textId="77777777" w:rsidR="009A4D27" w:rsidRDefault="009A4D27" w:rsidP="00A4086C">
      <w:r>
        <w:separator/>
      </w:r>
    </w:p>
    <w:p w14:paraId="0218A953" w14:textId="77777777" w:rsidR="009A4D27" w:rsidRDefault="009A4D27" w:rsidP="00A4086C"/>
  </w:footnote>
  <w:footnote w:type="continuationSeparator" w:id="0">
    <w:p w14:paraId="21F03F44" w14:textId="77777777" w:rsidR="009A4D27" w:rsidRDefault="009A4D27" w:rsidP="00A4086C">
      <w:r>
        <w:continuationSeparator/>
      </w:r>
    </w:p>
    <w:p w14:paraId="18B7D08A" w14:textId="77777777" w:rsidR="009A4D27" w:rsidRDefault="009A4D27" w:rsidP="00A4086C"/>
  </w:footnote>
  <w:footnote w:type="continuationNotice" w:id="1">
    <w:p w14:paraId="38182912" w14:textId="77777777" w:rsidR="009A4D27" w:rsidRDefault="009A4D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360" w:type="dxa"/>
        <w:left w:w="0" w:type="dxa"/>
        <w:bottom w:w="360" w:type="dxa"/>
        <w:right w:w="0" w:type="dxa"/>
      </w:tblCellMar>
      <w:tblLook w:val="0600" w:firstRow="0" w:lastRow="0" w:firstColumn="0" w:lastColumn="0" w:noHBand="1" w:noVBand="1"/>
    </w:tblPr>
    <w:tblGrid>
      <w:gridCol w:w="9620"/>
      <w:gridCol w:w="4780"/>
    </w:tblGrid>
    <w:tr w:rsidR="007A377F" w:rsidRPr="00AB15DD" w14:paraId="0760C71F" w14:textId="77777777" w:rsidTr="00633279">
      <w:tc>
        <w:tcPr>
          <w:tcW w:w="9810" w:type="dxa"/>
          <w:vAlign w:val="center"/>
        </w:tcPr>
        <w:p w14:paraId="7AD4540D" w14:textId="35C267C1" w:rsidR="007A377F" w:rsidRPr="00AB15DD" w:rsidRDefault="009A4D27" w:rsidP="007A377F">
          <w:pPr>
            <w:pStyle w:val="Date2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alias w:val="Date"/>
              <w:tag w:val=""/>
              <w:id w:val="-1913544124"/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A81B88">
                <w:rPr>
                  <w:noProof/>
                  <w:lang w:val="en-GB"/>
                </w:rPr>
                <w:t>03</w:t>
              </w:r>
            </w:sdtContent>
          </w:sdt>
          <w:r w:rsidR="00C31739" w:rsidRPr="00AB15DD">
            <w:rPr>
              <w:noProof/>
              <w:lang w:val="en-GB" w:bidi="en-GB"/>
            </w:rPr>
            <w:t xml:space="preserve">  / /  </w:t>
          </w:r>
          <w:sdt>
            <w:sdtPr>
              <w:rPr>
                <w:noProof/>
                <w:lang w:val="en-GB"/>
              </w:rPr>
              <w:alias w:val="Day"/>
              <w:tag w:val=""/>
              <w:id w:val="2075773477"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15:appearance w15:val="hidden"/>
              <w:text/>
            </w:sdtPr>
            <w:sdtEndPr/>
            <w:sdtContent>
              <w:r w:rsidR="00A81B88">
                <w:rPr>
                  <w:noProof/>
                  <w:lang w:val="en-GB"/>
                </w:rPr>
                <w:t>2021</w:t>
              </w:r>
            </w:sdtContent>
          </w:sdt>
          <w:r w:rsidR="00C31739" w:rsidRPr="00AB15DD">
            <w:rPr>
              <w:noProof/>
              <w:lang w:val="en-GB" w:bidi="en-GB"/>
            </w:rPr>
            <w:t xml:space="preserve">  / /  </w:t>
          </w:r>
          <w:sdt>
            <w:sdtPr>
              <w:rPr>
                <w:noProof/>
                <w:lang w:val="en-GB"/>
              </w:rPr>
              <w:alias w:val="Issue Number"/>
              <w:tag w:val=""/>
              <w:id w:val="1121570739"/>
              <w:showingPlcHdr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/>
            </w:sdtPr>
            <w:sdtEndPr/>
            <w:sdtContent>
              <w:r w:rsidR="00080216">
                <w:rPr>
                  <w:lang w:val="en-GB" w:bidi="en-GB"/>
                </w:rPr>
                <w:t>issue number</w:t>
              </w:r>
            </w:sdtContent>
          </w:sdt>
        </w:p>
      </w:tc>
      <w:tc>
        <w:tcPr>
          <w:tcW w:w="4590" w:type="dxa"/>
          <w:shd w:val="clear" w:color="auto" w:fill="1F497D" w:themeFill="text2"/>
        </w:tcPr>
        <w:p w14:paraId="3EA97E58" w14:textId="7E4F2E76" w:rsidR="007A377F" w:rsidRPr="00AB15DD" w:rsidRDefault="009A4D27" w:rsidP="007A377F">
          <w:pPr>
            <w:pStyle w:val="Title2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alias w:val="Title"/>
              <w:tag w:val=""/>
              <w:id w:val="-483392349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15:appearance w15:val="hidden"/>
              <w:text/>
            </w:sdtPr>
            <w:sdtEndPr/>
            <w:sdtContent>
              <w:r w:rsidR="00A81B88">
                <w:rPr>
                  <w:noProof/>
                  <w:lang w:val="en-GB"/>
                </w:rPr>
                <w:t>Attachment</w:t>
              </w:r>
            </w:sdtContent>
          </w:sdt>
        </w:p>
      </w:tc>
    </w:tr>
  </w:tbl>
  <w:p w14:paraId="26C398E0" w14:textId="77777777" w:rsidR="007A377F" w:rsidRPr="00AB15DD" w:rsidRDefault="007A377F" w:rsidP="007A377F">
    <w:pPr>
      <w:rPr>
        <w:noProof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ook w:val="0600" w:firstRow="0" w:lastRow="0" w:firstColumn="0" w:lastColumn="0" w:noHBand="1" w:noVBand="1"/>
    </w:tblPr>
    <w:tblGrid>
      <w:gridCol w:w="14390"/>
    </w:tblGrid>
    <w:tr w:rsidR="000F107E" w:rsidRPr="00384947" w14:paraId="3243718B" w14:textId="77777777" w:rsidTr="00587E7D">
      <w:tc>
        <w:tcPr>
          <w:tcW w:w="14390" w:type="dxa"/>
          <w:shd w:val="clear" w:color="auto" w:fill="1F497D" w:themeFill="text2"/>
          <w:tcMar>
            <w:top w:w="317" w:type="dxa"/>
            <w:left w:w="115" w:type="dxa"/>
            <w:bottom w:w="317" w:type="dxa"/>
            <w:right w:w="115" w:type="dxa"/>
          </w:tcMar>
        </w:tcPr>
        <w:p w14:paraId="49F40A7E" w14:textId="77777777" w:rsidR="000F107E" w:rsidRPr="00384947" w:rsidRDefault="000F107E" w:rsidP="000F107E">
          <w:pPr>
            <w:rPr>
              <w:noProof/>
              <w:lang w:val="en-GB"/>
            </w:rPr>
          </w:pPr>
        </w:p>
      </w:tc>
    </w:tr>
    <w:tr w:rsidR="000F107E" w:rsidRPr="00384947" w14:paraId="0722FD10" w14:textId="77777777" w:rsidTr="00587E7D">
      <w:tc>
        <w:tcPr>
          <w:tcW w:w="14390" w:type="dxa"/>
          <w:tcMar>
            <w:top w:w="245" w:type="dxa"/>
            <w:left w:w="115" w:type="dxa"/>
            <w:right w:w="115" w:type="dxa"/>
          </w:tcMar>
        </w:tcPr>
        <w:p w14:paraId="6067BF4E" w14:textId="30CEC643" w:rsidR="000F107E" w:rsidRPr="00384947" w:rsidRDefault="009A4D27" w:rsidP="000F107E">
          <w:pPr>
            <w:pStyle w:val="Date"/>
            <w:rPr>
              <w:noProof/>
              <w:lang w:val="en-GB"/>
            </w:rPr>
          </w:pPr>
          <w:sdt>
            <w:sdtPr>
              <w:rPr>
                <w:noProof/>
                <w:lang w:val="en-GB"/>
              </w:rPr>
              <w:alias w:val="Date"/>
              <w:tag w:val=""/>
              <w:id w:val="-819499567"/>
              <w:placeholder>
                <w:docPart w:val="58615AC5361843BAAE5DA49FA30E72A1"/>
              </w:placeholder>
              <w:dataBinding w:prefixMappings="xmlns:ns0='http://schemas.microsoft.com/office/2006/coverPageProps' " w:xpath="/ns0:CoverPageProperties[1]/ns0:Abstract[1]" w:storeItemID="{55AF091B-3C7A-41E3-B477-F2FDAA23CFDA}"/>
              <w15:appearance w15:val="hidden"/>
              <w:text/>
            </w:sdtPr>
            <w:sdtEndPr/>
            <w:sdtContent>
              <w:r w:rsidR="00A81B88">
                <w:rPr>
                  <w:noProof/>
                  <w:lang w:val="en-GB"/>
                </w:rPr>
                <w:t>03</w:t>
              </w:r>
            </w:sdtContent>
          </w:sdt>
          <w:r w:rsidR="000F107E" w:rsidRPr="00384947">
            <w:rPr>
              <w:noProof/>
              <w:lang w:val="en-GB" w:bidi="en-GB"/>
            </w:rPr>
            <w:t xml:space="preserve">  / /  </w:t>
          </w:r>
          <w:sdt>
            <w:sdtPr>
              <w:rPr>
                <w:noProof/>
                <w:lang w:val="en-GB"/>
              </w:rPr>
              <w:alias w:val="Day"/>
              <w:tag w:val=""/>
              <w:id w:val="1781150532"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15:appearance w15:val="hidden"/>
              <w:text/>
            </w:sdtPr>
            <w:sdtEndPr/>
            <w:sdtContent>
              <w:r w:rsidR="00A81B88">
                <w:rPr>
                  <w:noProof/>
                  <w:lang w:val="en-GB"/>
                </w:rPr>
                <w:t>2021</w:t>
              </w:r>
            </w:sdtContent>
          </w:sdt>
          <w:r w:rsidR="000F107E" w:rsidRPr="00384947">
            <w:rPr>
              <w:noProof/>
              <w:lang w:val="en-GB" w:bidi="en-GB"/>
            </w:rPr>
            <w:t xml:space="preserve">  / /  </w:t>
          </w:r>
          <w:sdt>
            <w:sdtPr>
              <w:rPr>
                <w:noProof/>
                <w:lang w:val="en-GB"/>
              </w:rPr>
              <w:alias w:val="Issue Number"/>
              <w:tag w:val=""/>
              <w:id w:val="-96175452"/>
              <w:showingPlcHdr/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15:appearance w15:val="hidden"/>
              <w:text/>
            </w:sdtPr>
            <w:sdtEndPr/>
            <w:sdtContent>
              <w:r w:rsidR="00080216">
                <w:rPr>
                  <w:lang w:val="en-GB" w:bidi="en-GB"/>
                </w:rPr>
                <w:t>issue number</w:t>
              </w:r>
            </w:sdtContent>
          </w:sdt>
          <w:r w:rsidR="00A81B88">
            <w:rPr>
              <w:noProof/>
              <w:lang w:val="en-GB"/>
            </w:rPr>
            <w:t xml:space="preserve"> 1</w:t>
          </w:r>
        </w:p>
      </w:tc>
    </w:tr>
  </w:tbl>
  <w:p w14:paraId="64530D9A" w14:textId="77777777" w:rsidR="00E96F61" w:rsidRPr="00384947" w:rsidRDefault="00E674D6" w:rsidP="000F107E">
    <w:pPr>
      <w:rPr>
        <w:noProof/>
        <w:lang w:val="en-GB"/>
      </w:rPr>
    </w:pPr>
    <w:r w:rsidRPr="00384947">
      <w:rPr>
        <w:noProof/>
        <w:lang w:val="en-GB" w:bidi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44006A5" wp14:editId="374BD0D8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10058400" cy="4187952"/>
              <wp:effectExtent l="0" t="0" r="0" b="3175"/>
              <wp:wrapNone/>
              <wp:docPr id="58" name="Rectangle 7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0058400" cy="4187952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4B1919" id="Rectangle 71" o:spid="_x0000_s1026" alt="&quot;&quot;" style="position:absolute;margin-left:0;margin-top:0;width:11in;height:329.75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" fillcolor="#eeece1 [3214]" stroked="f"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AyNDYzMjYxMTOzMDZQ0lEKTi0uzszPAykwqQUA6OUo3iwAAAA="/>
  </w:docVars>
  <w:rsids>
    <w:rsidRoot w:val="00A81B88"/>
    <w:rsid w:val="0000051B"/>
    <w:rsid w:val="00012E26"/>
    <w:rsid w:val="0002194A"/>
    <w:rsid w:val="00022169"/>
    <w:rsid w:val="000231DB"/>
    <w:rsid w:val="00025C7D"/>
    <w:rsid w:val="00030B16"/>
    <w:rsid w:val="000349AD"/>
    <w:rsid w:val="00041706"/>
    <w:rsid w:val="00046E17"/>
    <w:rsid w:val="0005077D"/>
    <w:rsid w:val="000617E2"/>
    <w:rsid w:val="00063F7F"/>
    <w:rsid w:val="00070442"/>
    <w:rsid w:val="00072B64"/>
    <w:rsid w:val="00072BAF"/>
    <w:rsid w:val="0007505B"/>
    <w:rsid w:val="00076143"/>
    <w:rsid w:val="00076512"/>
    <w:rsid w:val="00080216"/>
    <w:rsid w:val="00083737"/>
    <w:rsid w:val="000844FF"/>
    <w:rsid w:val="000905CA"/>
    <w:rsid w:val="00094E61"/>
    <w:rsid w:val="000957E1"/>
    <w:rsid w:val="000A224A"/>
    <w:rsid w:val="000A5336"/>
    <w:rsid w:val="000B4059"/>
    <w:rsid w:val="000B4333"/>
    <w:rsid w:val="000B78C6"/>
    <w:rsid w:val="000C1DCB"/>
    <w:rsid w:val="000C44C3"/>
    <w:rsid w:val="000D154A"/>
    <w:rsid w:val="000D502E"/>
    <w:rsid w:val="000D7F6C"/>
    <w:rsid w:val="000E0D98"/>
    <w:rsid w:val="000E3DC2"/>
    <w:rsid w:val="000E3FFB"/>
    <w:rsid w:val="000E4CC0"/>
    <w:rsid w:val="000E5737"/>
    <w:rsid w:val="000E5778"/>
    <w:rsid w:val="000E58CF"/>
    <w:rsid w:val="000E612C"/>
    <w:rsid w:val="000F107E"/>
    <w:rsid w:val="000F3F5A"/>
    <w:rsid w:val="000F662E"/>
    <w:rsid w:val="000F71CB"/>
    <w:rsid w:val="001001DE"/>
    <w:rsid w:val="0010357C"/>
    <w:rsid w:val="001047BF"/>
    <w:rsid w:val="001061EE"/>
    <w:rsid w:val="001065B5"/>
    <w:rsid w:val="00107991"/>
    <w:rsid w:val="0011265F"/>
    <w:rsid w:val="001221EB"/>
    <w:rsid w:val="00124DB0"/>
    <w:rsid w:val="001273B6"/>
    <w:rsid w:val="0013590B"/>
    <w:rsid w:val="00135A74"/>
    <w:rsid w:val="001420E1"/>
    <w:rsid w:val="00147246"/>
    <w:rsid w:val="001523D7"/>
    <w:rsid w:val="00153D8F"/>
    <w:rsid w:val="001602E0"/>
    <w:rsid w:val="00163D09"/>
    <w:rsid w:val="00164DE4"/>
    <w:rsid w:val="00165A0D"/>
    <w:rsid w:val="00165AD0"/>
    <w:rsid w:val="00172E4F"/>
    <w:rsid w:val="00183B25"/>
    <w:rsid w:val="00183EBD"/>
    <w:rsid w:val="00185145"/>
    <w:rsid w:val="0018524E"/>
    <w:rsid w:val="001A2439"/>
    <w:rsid w:val="001A3353"/>
    <w:rsid w:val="001A5F31"/>
    <w:rsid w:val="001A70BB"/>
    <w:rsid w:val="001C0988"/>
    <w:rsid w:val="001C737A"/>
    <w:rsid w:val="001D0AC7"/>
    <w:rsid w:val="001D35DE"/>
    <w:rsid w:val="001D459F"/>
    <w:rsid w:val="001D76C3"/>
    <w:rsid w:val="001E2424"/>
    <w:rsid w:val="001E4B0A"/>
    <w:rsid w:val="001F3789"/>
    <w:rsid w:val="001F7E4A"/>
    <w:rsid w:val="00200FA9"/>
    <w:rsid w:val="002020CD"/>
    <w:rsid w:val="00211DA6"/>
    <w:rsid w:val="00214A51"/>
    <w:rsid w:val="002150BB"/>
    <w:rsid w:val="002242A6"/>
    <w:rsid w:val="00230283"/>
    <w:rsid w:val="002433A9"/>
    <w:rsid w:val="00245413"/>
    <w:rsid w:val="00250EED"/>
    <w:rsid w:val="0025110C"/>
    <w:rsid w:val="00252044"/>
    <w:rsid w:val="00253A4A"/>
    <w:rsid w:val="0026730C"/>
    <w:rsid w:val="0027628F"/>
    <w:rsid w:val="00282BD1"/>
    <w:rsid w:val="0028568E"/>
    <w:rsid w:val="002A05E0"/>
    <w:rsid w:val="002A273B"/>
    <w:rsid w:val="002B66B5"/>
    <w:rsid w:val="002C10DA"/>
    <w:rsid w:val="002C3244"/>
    <w:rsid w:val="002C39D6"/>
    <w:rsid w:val="002C3B0D"/>
    <w:rsid w:val="002C5E34"/>
    <w:rsid w:val="002C7F90"/>
    <w:rsid w:val="002D08C9"/>
    <w:rsid w:val="002E036F"/>
    <w:rsid w:val="002E563E"/>
    <w:rsid w:val="002F7038"/>
    <w:rsid w:val="00300481"/>
    <w:rsid w:val="003020EC"/>
    <w:rsid w:val="00304685"/>
    <w:rsid w:val="00311CA7"/>
    <w:rsid w:val="003123DA"/>
    <w:rsid w:val="0031439C"/>
    <w:rsid w:val="003143EE"/>
    <w:rsid w:val="0031742C"/>
    <w:rsid w:val="003175A4"/>
    <w:rsid w:val="003204C4"/>
    <w:rsid w:val="00323223"/>
    <w:rsid w:val="003245FC"/>
    <w:rsid w:val="00327934"/>
    <w:rsid w:val="0033485B"/>
    <w:rsid w:val="00335DF1"/>
    <w:rsid w:val="003436F4"/>
    <w:rsid w:val="00343922"/>
    <w:rsid w:val="00344A7C"/>
    <w:rsid w:val="00356501"/>
    <w:rsid w:val="00360E6C"/>
    <w:rsid w:val="00362226"/>
    <w:rsid w:val="00362DDA"/>
    <w:rsid w:val="0036391C"/>
    <w:rsid w:val="00366F63"/>
    <w:rsid w:val="00367465"/>
    <w:rsid w:val="00373A18"/>
    <w:rsid w:val="00381DB7"/>
    <w:rsid w:val="00384947"/>
    <w:rsid w:val="00385906"/>
    <w:rsid w:val="003910E5"/>
    <w:rsid w:val="003A79C0"/>
    <w:rsid w:val="003D77A5"/>
    <w:rsid w:val="003E6340"/>
    <w:rsid w:val="003E7D92"/>
    <w:rsid w:val="003F6325"/>
    <w:rsid w:val="00402766"/>
    <w:rsid w:val="00404EE4"/>
    <w:rsid w:val="004149AF"/>
    <w:rsid w:val="004158E7"/>
    <w:rsid w:val="00420606"/>
    <w:rsid w:val="00426FE8"/>
    <w:rsid w:val="004272F6"/>
    <w:rsid w:val="004275D8"/>
    <w:rsid w:val="00433FFD"/>
    <w:rsid w:val="004427C0"/>
    <w:rsid w:val="00443002"/>
    <w:rsid w:val="0044322D"/>
    <w:rsid w:val="00443EFD"/>
    <w:rsid w:val="00443F16"/>
    <w:rsid w:val="00444055"/>
    <w:rsid w:val="004531C0"/>
    <w:rsid w:val="00457CB7"/>
    <w:rsid w:val="00460037"/>
    <w:rsid w:val="004608E9"/>
    <w:rsid w:val="00466A26"/>
    <w:rsid w:val="00467A8D"/>
    <w:rsid w:val="00470E21"/>
    <w:rsid w:val="00481AFB"/>
    <w:rsid w:val="00481CC3"/>
    <w:rsid w:val="00483B0A"/>
    <w:rsid w:val="00486B89"/>
    <w:rsid w:val="0049664B"/>
    <w:rsid w:val="00496D3F"/>
    <w:rsid w:val="004A04E6"/>
    <w:rsid w:val="004A0E02"/>
    <w:rsid w:val="004A2226"/>
    <w:rsid w:val="004B2C05"/>
    <w:rsid w:val="004B301D"/>
    <w:rsid w:val="004B6DA0"/>
    <w:rsid w:val="004C06CD"/>
    <w:rsid w:val="004C226D"/>
    <w:rsid w:val="004C3263"/>
    <w:rsid w:val="004C3812"/>
    <w:rsid w:val="004C7470"/>
    <w:rsid w:val="004D0825"/>
    <w:rsid w:val="004D1671"/>
    <w:rsid w:val="004D5F6D"/>
    <w:rsid w:val="004E6A71"/>
    <w:rsid w:val="004E799B"/>
    <w:rsid w:val="004F26B2"/>
    <w:rsid w:val="004F7B4F"/>
    <w:rsid w:val="00505B6F"/>
    <w:rsid w:val="00506863"/>
    <w:rsid w:val="00510DF1"/>
    <w:rsid w:val="00512659"/>
    <w:rsid w:val="005154AA"/>
    <w:rsid w:val="00530331"/>
    <w:rsid w:val="00531700"/>
    <w:rsid w:val="005343CD"/>
    <w:rsid w:val="00540BA6"/>
    <w:rsid w:val="005429FE"/>
    <w:rsid w:val="00543649"/>
    <w:rsid w:val="005474A4"/>
    <w:rsid w:val="00553CCB"/>
    <w:rsid w:val="00554ACE"/>
    <w:rsid w:val="005639ED"/>
    <w:rsid w:val="00563F86"/>
    <w:rsid w:val="00564251"/>
    <w:rsid w:val="00564CD6"/>
    <w:rsid w:val="005711A8"/>
    <w:rsid w:val="00572233"/>
    <w:rsid w:val="00576E24"/>
    <w:rsid w:val="00580149"/>
    <w:rsid w:val="005808DF"/>
    <w:rsid w:val="00587E7D"/>
    <w:rsid w:val="005936F6"/>
    <w:rsid w:val="005939ED"/>
    <w:rsid w:val="0059446E"/>
    <w:rsid w:val="005949A2"/>
    <w:rsid w:val="005A2093"/>
    <w:rsid w:val="005A521F"/>
    <w:rsid w:val="005B7EC7"/>
    <w:rsid w:val="005C4C08"/>
    <w:rsid w:val="005D3A1A"/>
    <w:rsid w:val="005D3DB6"/>
    <w:rsid w:val="005E0968"/>
    <w:rsid w:val="005E0C34"/>
    <w:rsid w:val="005F2206"/>
    <w:rsid w:val="005F3CE6"/>
    <w:rsid w:val="005F7E8C"/>
    <w:rsid w:val="00600B71"/>
    <w:rsid w:val="00600E3B"/>
    <w:rsid w:val="00603067"/>
    <w:rsid w:val="00610D1D"/>
    <w:rsid w:val="00612414"/>
    <w:rsid w:val="0062019C"/>
    <w:rsid w:val="00622BC5"/>
    <w:rsid w:val="00623BAC"/>
    <w:rsid w:val="00627B87"/>
    <w:rsid w:val="00632149"/>
    <w:rsid w:val="00633279"/>
    <w:rsid w:val="00651B27"/>
    <w:rsid w:val="0065587B"/>
    <w:rsid w:val="00671625"/>
    <w:rsid w:val="0067483C"/>
    <w:rsid w:val="00675AA1"/>
    <w:rsid w:val="00682B36"/>
    <w:rsid w:val="006850FD"/>
    <w:rsid w:val="00690845"/>
    <w:rsid w:val="00691375"/>
    <w:rsid w:val="00691D19"/>
    <w:rsid w:val="0069703E"/>
    <w:rsid w:val="006A345E"/>
    <w:rsid w:val="006A4818"/>
    <w:rsid w:val="006B246D"/>
    <w:rsid w:val="006D5166"/>
    <w:rsid w:val="006E0DC4"/>
    <w:rsid w:val="006E4EA0"/>
    <w:rsid w:val="006E596E"/>
    <w:rsid w:val="006F4417"/>
    <w:rsid w:val="00701C06"/>
    <w:rsid w:val="007023DD"/>
    <w:rsid w:val="00706CFA"/>
    <w:rsid w:val="007113D6"/>
    <w:rsid w:val="00715164"/>
    <w:rsid w:val="00717A3B"/>
    <w:rsid w:val="00721871"/>
    <w:rsid w:val="00724F53"/>
    <w:rsid w:val="007311AA"/>
    <w:rsid w:val="00733636"/>
    <w:rsid w:val="007347D3"/>
    <w:rsid w:val="00743378"/>
    <w:rsid w:val="00751B0E"/>
    <w:rsid w:val="00757977"/>
    <w:rsid w:val="0076002E"/>
    <w:rsid w:val="00760486"/>
    <w:rsid w:val="00770B86"/>
    <w:rsid w:val="007824D9"/>
    <w:rsid w:val="007845C8"/>
    <w:rsid w:val="00787ABC"/>
    <w:rsid w:val="0079368E"/>
    <w:rsid w:val="00795D1D"/>
    <w:rsid w:val="007A0535"/>
    <w:rsid w:val="007A2CC5"/>
    <w:rsid w:val="007A377F"/>
    <w:rsid w:val="007C1D5E"/>
    <w:rsid w:val="007C2011"/>
    <w:rsid w:val="007C245A"/>
    <w:rsid w:val="007C50B9"/>
    <w:rsid w:val="007C6DC4"/>
    <w:rsid w:val="007C73A5"/>
    <w:rsid w:val="007C780D"/>
    <w:rsid w:val="007D155F"/>
    <w:rsid w:val="007D2855"/>
    <w:rsid w:val="007E6329"/>
    <w:rsid w:val="007F6E38"/>
    <w:rsid w:val="00802EA9"/>
    <w:rsid w:val="00803DC8"/>
    <w:rsid w:val="00803FD0"/>
    <w:rsid w:val="00804014"/>
    <w:rsid w:val="00804133"/>
    <w:rsid w:val="00812560"/>
    <w:rsid w:val="008134E1"/>
    <w:rsid w:val="00821E5B"/>
    <w:rsid w:val="00822D67"/>
    <w:rsid w:val="0082384E"/>
    <w:rsid w:val="00824AF8"/>
    <w:rsid w:val="008308A2"/>
    <w:rsid w:val="00831E5B"/>
    <w:rsid w:val="0083397B"/>
    <w:rsid w:val="00834C58"/>
    <w:rsid w:val="00837A17"/>
    <w:rsid w:val="00847A54"/>
    <w:rsid w:val="00851C8A"/>
    <w:rsid w:val="00854B26"/>
    <w:rsid w:val="0085547F"/>
    <w:rsid w:val="00873DFD"/>
    <w:rsid w:val="00875D65"/>
    <w:rsid w:val="00877151"/>
    <w:rsid w:val="0088695E"/>
    <w:rsid w:val="008875B8"/>
    <w:rsid w:val="00895782"/>
    <w:rsid w:val="008A45EA"/>
    <w:rsid w:val="008B2CA6"/>
    <w:rsid w:val="008D3973"/>
    <w:rsid w:val="008D3F9F"/>
    <w:rsid w:val="008D6D9C"/>
    <w:rsid w:val="008D7720"/>
    <w:rsid w:val="008E217A"/>
    <w:rsid w:val="008E341F"/>
    <w:rsid w:val="008E34E1"/>
    <w:rsid w:val="008E40AE"/>
    <w:rsid w:val="008E6311"/>
    <w:rsid w:val="008F115D"/>
    <w:rsid w:val="008F39F3"/>
    <w:rsid w:val="008F5701"/>
    <w:rsid w:val="008F6047"/>
    <w:rsid w:val="00900E0D"/>
    <w:rsid w:val="009065E0"/>
    <w:rsid w:val="009117FC"/>
    <w:rsid w:val="00921101"/>
    <w:rsid w:val="009258B7"/>
    <w:rsid w:val="0092642A"/>
    <w:rsid w:val="009302D7"/>
    <w:rsid w:val="00936C35"/>
    <w:rsid w:val="00940811"/>
    <w:rsid w:val="00941E6C"/>
    <w:rsid w:val="009610D7"/>
    <w:rsid w:val="00973B03"/>
    <w:rsid w:val="00977992"/>
    <w:rsid w:val="0098463D"/>
    <w:rsid w:val="00984AB5"/>
    <w:rsid w:val="009A1797"/>
    <w:rsid w:val="009A1CF4"/>
    <w:rsid w:val="009A4D27"/>
    <w:rsid w:val="009A7F25"/>
    <w:rsid w:val="009B2274"/>
    <w:rsid w:val="009B360E"/>
    <w:rsid w:val="009B447E"/>
    <w:rsid w:val="009B64B2"/>
    <w:rsid w:val="009B6564"/>
    <w:rsid w:val="009B7DB8"/>
    <w:rsid w:val="009C1557"/>
    <w:rsid w:val="009C1CD2"/>
    <w:rsid w:val="009D453E"/>
    <w:rsid w:val="009E07B4"/>
    <w:rsid w:val="009E3055"/>
    <w:rsid w:val="009E6875"/>
    <w:rsid w:val="009F0485"/>
    <w:rsid w:val="009F314C"/>
    <w:rsid w:val="009F3287"/>
    <w:rsid w:val="009F3B86"/>
    <w:rsid w:val="00A054FD"/>
    <w:rsid w:val="00A059BB"/>
    <w:rsid w:val="00A15039"/>
    <w:rsid w:val="00A17A8D"/>
    <w:rsid w:val="00A17D09"/>
    <w:rsid w:val="00A22D72"/>
    <w:rsid w:val="00A2582C"/>
    <w:rsid w:val="00A26995"/>
    <w:rsid w:val="00A33BA9"/>
    <w:rsid w:val="00A35367"/>
    <w:rsid w:val="00A378B2"/>
    <w:rsid w:val="00A37FA5"/>
    <w:rsid w:val="00A4086C"/>
    <w:rsid w:val="00A41FCB"/>
    <w:rsid w:val="00A42E87"/>
    <w:rsid w:val="00A46C32"/>
    <w:rsid w:val="00A5011C"/>
    <w:rsid w:val="00A5233F"/>
    <w:rsid w:val="00A52935"/>
    <w:rsid w:val="00A53D48"/>
    <w:rsid w:val="00A5432E"/>
    <w:rsid w:val="00A81B88"/>
    <w:rsid w:val="00A83E89"/>
    <w:rsid w:val="00A83FB4"/>
    <w:rsid w:val="00A87868"/>
    <w:rsid w:val="00A97B89"/>
    <w:rsid w:val="00AA0D73"/>
    <w:rsid w:val="00AA2583"/>
    <w:rsid w:val="00AA38C5"/>
    <w:rsid w:val="00AA4797"/>
    <w:rsid w:val="00AB13A5"/>
    <w:rsid w:val="00AB15DD"/>
    <w:rsid w:val="00AB7F89"/>
    <w:rsid w:val="00AC24A9"/>
    <w:rsid w:val="00AC24C1"/>
    <w:rsid w:val="00AD027A"/>
    <w:rsid w:val="00AD149A"/>
    <w:rsid w:val="00AE156A"/>
    <w:rsid w:val="00AE25B1"/>
    <w:rsid w:val="00AF2FEC"/>
    <w:rsid w:val="00AF5AD9"/>
    <w:rsid w:val="00AF5AFD"/>
    <w:rsid w:val="00AF6D6F"/>
    <w:rsid w:val="00AF73D0"/>
    <w:rsid w:val="00B054B9"/>
    <w:rsid w:val="00B064D0"/>
    <w:rsid w:val="00B10F04"/>
    <w:rsid w:val="00B175E6"/>
    <w:rsid w:val="00B300C2"/>
    <w:rsid w:val="00B317FC"/>
    <w:rsid w:val="00B323D7"/>
    <w:rsid w:val="00B32DAD"/>
    <w:rsid w:val="00B35012"/>
    <w:rsid w:val="00B3544B"/>
    <w:rsid w:val="00B405F7"/>
    <w:rsid w:val="00B42612"/>
    <w:rsid w:val="00B475AB"/>
    <w:rsid w:val="00B513AC"/>
    <w:rsid w:val="00B527A3"/>
    <w:rsid w:val="00B56671"/>
    <w:rsid w:val="00B62220"/>
    <w:rsid w:val="00B62640"/>
    <w:rsid w:val="00B64F72"/>
    <w:rsid w:val="00B6511C"/>
    <w:rsid w:val="00B70471"/>
    <w:rsid w:val="00B714B7"/>
    <w:rsid w:val="00B72817"/>
    <w:rsid w:val="00B730E7"/>
    <w:rsid w:val="00B74709"/>
    <w:rsid w:val="00B74BF3"/>
    <w:rsid w:val="00B80A43"/>
    <w:rsid w:val="00B819A6"/>
    <w:rsid w:val="00B875FD"/>
    <w:rsid w:val="00B979F8"/>
    <w:rsid w:val="00B97CD3"/>
    <w:rsid w:val="00BA6D75"/>
    <w:rsid w:val="00BB038A"/>
    <w:rsid w:val="00BB4ABB"/>
    <w:rsid w:val="00BC778E"/>
    <w:rsid w:val="00BC7F97"/>
    <w:rsid w:val="00BD0566"/>
    <w:rsid w:val="00BD4589"/>
    <w:rsid w:val="00BE2B19"/>
    <w:rsid w:val="00BE408B"/>
    <w:rsid w:val="00BE4732"/>
    <w:rsid w:val="00BE7413"/>
    <w:rsid w:val="00BF67D4"/>
    <w:rsid w:val="00C00020"/>
    <w:rsid w:val="00C11CE9"/>
    <w:rsid w:val="00C1493B"/>
    <w:rsid w:val="00C16D21"/>
    <w:rsid w:val="00C25251"/>
    <w:rsid w:val="00C257FD"/>
    <w:rsid w:val="00C3151D"/>
    <w:rsid w:val="00C31739"/>
    <w:rsid w:val="00C317BE"/>
    <w:rsid w:val="00C34EA8"/>
    <w:rsid w:val="00C43BBA"/>
    <w:rsid w:val="00C47E80"/>
    <w:rsid w:val="00C54F75"/>
    <w:rsid w:val="00C6110D"/>
    <w:rsid w:val="00C6185C"/>
    <w:rsid w:val="00C619E1"/>
    <w:rsid w:val="00C63734"/>
    <w:rsid w:val="00C65471"/>
    <w:rsid w:val="00C722CA"/>
    <w:rsid w:val="00C849F2"/>
    <w:rsid w:val="00C907CB"/>
    <w:rsid w:val="00C90A54"/>
    <w:rsid w:val="00C90DA7"/>
    <w:rsid w:val="00C90E49"/>
    <w:rsid w:val="00C91928"/>
    <w:rsid w:val="00C962B7"/>
    <w:rsid w:val="00CA467C"/>
    <w:rsid w:val="00CA4EE4"/>
    <w:rsid w:val="00CB38DF"/>
    <w:rsid w:val="00CB4897"/>
    <w:rsid w:val="00CB611B"/>
    <w:rsid w:val="00CB65F3"/>
    <w:rsid w:val="00CC01B3"/>
    <w:rsid w:val="00CC3B52"/>
    <w:rsid w:val="00CC41C9"/>
    <w:rsid w:val="00CC4CC6"/>
    <w:rsid w:val="00CD0F24"/>
    <w:rsid w:val="00CD3F66"/>
    <w:rsid w:val="00CD446C"/>
    <w:rsid w:val="00CE0163"/>
    <w:rsid w:val="00CE0948"/>
    <w:rsid w:val="00CE29BF"/>
    <w:rsid w:val="00CE392D"/>
    <w:rsid w:val="00CF454A"/>
    <w:rsid w:val="00D07552"/>
    <w:rsid w:val="00D11C88"/>
    <w:rsid w:val="00D12108"/>
    <w:rsid w:val="00D1325E"/>
    <w:rsid w:val="00D17449"/>
    <w:rsid w:val="00D20950"/>
    <w:rsid w:val="00D21C4D"/>
    <w:rsid w:val="00D248C4"/>
    <w:rsid w:val="00D354DF"/>
    <w:rsid w:val="00D35E67"/>
    <w:rsid w:val="00D42332"/>
    <w:rsid w:val="00D46467"/>
    <w:rsid w:val="00D5276B"/>
    <w:rsid w:val="00D6369F"/>
    <w:rsid w:val="00D65149"/>
    <w:rsid w:val="00D65DB2"/>
    <w:rsid w:val="00D74AD3"/>
    <w:rsid w:val="00D803F1"/>
    <w:rsid w:val="00D81115"/>
    <w:rsid w:val="00D838B7"/>
    <w:rsid w:val="00D906A9"/>
    <w:rsid w:val="00D90B49"/>
    <w:rsid w:val="00D90CAB"/>
    <w:rsid w:val="00D9334F"/>
    <w:rsid w:val="00D9683F"/>
    <w:rsid w:val="00DA109D"/>
    <w:rsid w:val="00DA2A66"/>
    <w:rsid w:val="00DA5D37"/>
    <w:rsid w:val="00DA6101"/>
    <w:rsid w:val="00DA71B3"/>
    <w:rsid w:val="00DB39BE"/>
    <w:rsid w:val="00DB7981"/>
    <w:rsid w:val="00DC5EAA"/>
    <w:rsid w:val="00DC773F"/>
    <w:rsid w:val="00DD2548"/>
    <w:rsid w:val="00DD774E"/>
    <w:rsid w:val="00DE301C"/>
    <w:rsid w:val="00DF6261"/>
    <w:rsid w:val="00E00142"/>
    <w:rsid w:val="00E03278"/>
    <w:rsid w:val="00E036F2"/>
    <w:rsid w:val="00E0439B"/>
    <w:rsid w:val="00E05C31"/>
    <w:rsid w:val="00E237A8"/>
    <w:rsid w:val="00E339B9"/>
    <w:rsid w:val="00E33C18"/>
    <w:rsid w:val="00E3718B"/>
    <w:rsid w:val="00E42278"/>
    <w:rsid w:val="00E44169"/>
    <w:rsid w:val="00E47FD9"/>
    <w:rsid w:val="00E50DB3"/>
    <w:rsid w:val="00E5732F"/>
    <w:rsid w:val="00E60262"/>
    <w:rsid w:val="00E6208C"/>
    <w:rsid w:val="00E62199"/>
    <w:rsid w:val="00E674D6"/>
    <w:rsid w:val="00E7314A"/>
    <w:rsid w:val="00E76AD6"/>
    <w:rsid w:val="00E77C96"/>
    <w:rsid w:val="00E821D6"/>
    <w:rsid w:val="00E82291"/>
    <w:rsid w:val="00E83ECC"/>
    <w:rsid w:val="00E9444B"/>
    <w:rsid w:val="00E96F61"/>
    <w:rsid w:val="00EA0E1A"/>
    <w:rsid w:val="00EA35ED"/>
    <w:rsid w:val="00EA7581"/>
    <w:rsid w:val="00EB665F"/>
    <w:rsid w:val="00EC088B"/>
    <w:rsid w:val="00EC159C"/>
    <w:rsid w:val="00EC3D59"/>
    <w:rsid w:val="00EC4ACB"/>
    <w:rsid w:val="00EC576A"/>
    <w:rsid w:val="00ED3B65"/>
    <w:rsid w:val="00ED7B16"/>
    <w:rsid w:val="00EE15AE"/>
    <w:rsid w:val="00EE349B"/>
    <w:rsid w:val="00F00E09"/>
    <w:rsid w:val="00F00ED1"/>
    <w:rsid w:val="00F0513B"/>
    <w:rsid w:val="00F07551"/>
    <w:rsid w:val="00F11CF6"/>
    <w:rsid w:val="00F25948"/>
    <w:rsid w:val="00F264A8"/>
    <w:rsid w:val="00F270AA"/>
    <w:rsid w:val="00F3666B"/>
    <w:rsid w:val="00F552BF"/>
    <w:rsid w:val="00F5786F"/>
    <w:rsid w:val="00F627CE"/>
    <w:rsid w:val="00F652B2"/>
    <w:rsid w:val="00F76E35"/>
    <w:rsid w:val="00F77B9D"/>
    <w:rsid w:val="00F77CDC"/>
    <w:rsid w:val="00F830ED"/>
    <w:rsid w:val="00F9706D"/>
    <w:rsid w:val="00FA3A0A"/>
    <w:rsid w:val="00FB446D"/>
    <w:rsid w:val="00FB78CD"/>
    <w:rsid w:val="00FC1010"/>
    <w:rsid w:val="00FC3DF4"/>
    <w:rsid w:val="00FC503F"/>
    <w:rsid w:val="00FC50D5"/>
    <w:rsid w:val="00FD35D1"/>
    <w:rsid w:val="00FD60FD"/>
    <w:rsid w:val="00FE1A9F"/>
    <w:rsid w:val="00FE3608"/>
    <w:rsid w:val="00FF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D4F2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3" w:qFormat="1"/>
    <w:lsdException w:name="Emphasis" w:semiHidden="1" w:uiPriority="2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2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30" w:qFormat="1"/>
    <w:lsdException w:name="Intense Quote" w:semiHidden="1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20" w:qFormat="1"/>
    <w:lsdException w:name="Intense Emphasis" w:semiHidden="1" w:uiPriority="22" w:qFormat="1"/>
    <w:lsdException w:name="Subtle Reference" w:semiHidden="1" w:uiPriority="32" w:qFormat="1"/>
    <w:lsdException w:name="Intense Reference" w:semiHidden="1" w:uiPriority="33" w:qFormat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E34"/>
  </w:style>
  <w:style w:type="paragraph" w:styleId="Heading1">
    <w:name w:val="heading 1"/>
    <w:basedOn w:val="Normal"/>
    <w:next w:val="Normal"/>
    <w:uiPriority w:val="9"/>
    <w:qFormat/>
    <w:rsid w:val="000B4333"/>
    <w:pPr>
      <w:pBdr>
        <w:top w:val="single" w:sz="24" w:space="6" w:color="808080" w:themeColor="background1" w:themeShade="80"/>
        <w:bottom w:val="single" w:sz="12" w:space="6" w:color="808080" w:themeColor="background1" w:themeShade="80"/>
      </w:pBdr>
      <w:spacing w:before="240"/>
      <w:outlineLvl w:val="0"/>
    </w:pPr>
    <w:rPr>
      <w:sz w:val="80"/>
      <w:szCs w:val="80"/>
    </w:rPr>
  </w:style>
  <w:style w:type="paragraph" w:styleId="Heading2">
    <w:name w:val="heading 2"/>
    <w:basedOn w:val="Normal"/>
    <w:next w:val="Normal"/>
    <w:uiPriority w:val="9"/>
    <w:qFormat/>
    <w:rsid w:val="00A4086C"/>
    <w:pPr>
      <w:pBdr>
        <w:top w:val="single" w:sz="24" w:space="6" w:color="808080" w:themeColor="background1" w:themeShade="80"/>
        <w:bottom w:val="single" w:sz="8" w:space="6" w:color="808080" w:themeColor="background1" w:themeShade="80"/>
      </w:pBdr>
      <w:spacing w:before="240" w:after="240"/>
      <w:outlineLvl w:val="1"/>
    </w:pPr>
    <w:rPr>
      <w:b/>
      <w:bCs/>
      <w:sz w:val="52"/>
      <w:szCs w:val="52"/>
    </w:rPr>
  </w:style>
  <w:style w:type="paragraph" w:styleId="Heading3">
    <w:name w:val="heading 3"/>
    <w:basedOn w:val="Normal"/>
    <w:next w:val="Normal"/>
    <w:uiPriority w:val="9"/>
    <w:qFormat/>
    <w:rsid w:val="00AA4797"/>
    <w:pPr>
      <w:spacing w:before="240"/>
      <w:outlineLvl w:val="2"/>
    </w:pPr>
    <w:rPr>
      <w:b/>
      <w:sz w:val="52"/>
    </w:rPr>
  </w:style>
  <w:style w:type="paragraph" w:styleId="Heading4">
    <w:name w:val="heading 4"/>
    <w:basedOn w:val="Normal"/>
    <w:next w:val="Normal"/>
    <w:uiPriority w:val="9"/>
    <w:qFormat/>
    <w:rsid w:val="004149AF"/>
    <w:pPr>
      <w:pBdr>
        <w:bottom w:val="single" w:sz="12" w:space="6" w:color="808080" w:themeColor="background1" w:themeShade="80"/>
      </w:pBdr>
      <w:spacing w:before="240"/>
      <w:outlineLvl w:val="3"/>
    </w:pPr>
    <w:rPr>
      <w:b/>
      <w:i/>
      <w:color w:val="1F497D" w:themeColor="text2"/>
      <w:sz w:val="52"/>
    </w:rPr>
  </w:style>
  <w:style w:type="paragraph" w:styleId="Heading5">
    <w:name w:val="heading 5"/>
    <w:basedOn w:val="Normal"/>
    <w:next w:val="Normal"/>
    <w:link w:val="Heading5Char"/>
    <w:uiPriority w:val="9"/>
    <w:qFormat/>
    <w:rsid w:val="00940811"/>
    <w:pPr>
      <w:pBdr>
        <w:bottom w:val="single" w:sz="12" w:space="6" w:color="808080" w:themeColor="background1" w:themeShade="80"/>
      </w:pBdr>
      <w:spacing w:before="240" w:after="240"/>
      <w:outlineLvl w:val="4"/>
    </w:pPr>
    <w:rPr>
      <w:b/>
      <w:sz w:val="70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60FD"/>
    <w:pPr>
      <w:keepNext/>
      <w:keepLines/>
      <w:jc w:val="center"/>
      <w:outlineLvl w:val="5"/>
    </w:pPr>
    <w:rPr>
      <w:rFonts w:asciiTheme="majorHAnsi" w:eastAsiaTheme="majorEastAsia" w:hAnsiTheme="majorHAnsi" w:cstheme="majorBidi"/>
      <w:b/>
      <w:caps/>
      <w:color w:val="FFFFFF" w:themeColor="background1"/>
      <w:sz w:val="44"/>
    </w:rPr>
  </w:style>
  <w:style w:type="paragraph" w:styleId="Heading7">
    <w:name w:val="heading 7"/>
    <w:basedOn w:val="Normal"/>
    <w:next w:val="Normal"/>
    <w:link w:val="Heading7Char"/>
    <w:uiPriority w:val="9"/>
    <w:qFormat/>
    <w:rsid w:val="00CB38DF"/>
    <w:pPr>
      <w:keepNext/>
      <w:keepLines/>
      <w:pBdr>
        <w:top w:val="single" w:sz="24" w:space="1" w:color="808080" w:themeColor="background1" w:themeShade="80"/>
        <w:bottom w:val="single" w:sz="4" w:space="1" w:color="808080" w:themeColor="background1" w:themeShade="80"/>
      </w:pBdr>
      <w:spacing w:before="40"/>
      <w:outlineLvl w:val="6"/>
    </w:pPr>
    <w:rPr>
      <w:rFonts w:eastAsiaTheme="majorEastAsia" w:cstheme="majorBidi"/>
      <w:iCs/>
      <w:color w:val="000000" w:themeColor="text1"/>
      <w:sz w:val="5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2"/>
    <w:semiHidden/>
    <w:qFormat/>
  </w:style>
  <w:style w:type="paragraph" w:styleId="ListParagraph">
    <w:name w:val="List Paragraph"/>
    <w:basedOn w:val="Normal"/>
    <w:uiPriority w:val="2"/>
    <w:semiHidden/>
    <w:qFormat/>
  </w:style>
  <w:style w:type="paragraph" w:customStyle="1" w:styleId="TableParagraph">
    <w:name w:val="Table Paragraph"/>
    <w:basedOn w:val="Normal"/>
    <w:uiPriority w:val="2"/>
    <w:semiHidden/>
    <w:qFormat/>
  </w:style>
  <w:style w:type="paragraph" w:styleId="Header">
    <w:name w:val="header"/>
    <w:basedOn w:val="Normal"/>
    <w:link w:val="HeaderChar"/>
    <w:uiPriority w:val="99"/>
    <w:semiHidden/>
    <w:rsid w:val="00BC778E"/>
    <w:rPr>
      <w:rFonts w:ascii="Arial" w:hAnsi="Arial"/>
      <w:b/>
      <w:color w:val="7F7F7F" w:themeColor="text1" w:themeTint="80"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A71B3"/>
    <w:rPr>
      <w:rFonts w:ascii="Arial" w:eastAsia="Times New Roman" w:hAnsi="Arial" w:cs="Times New Roman"/>
      <w:b/>
      <w:color w:val="7F7F7F" w:themeColor="text1" w:themeTint="80"/>
      <w:sz w:val="28"/>
      <w:szCs w:val="24"/>
    </w:rPr>
  </w:style>
  <w:style w:type="paragraph" w:styleId="Footer">
    <w:name w:val="footer"/>
    <w:basedOn w:val="Normal"/>
    <w:link w:val="FooterChar"/>
    <w:uiPriority w:val="99"/>
    <w:rsid w:val="00FD60FD"/>
    <w:pPr>
      <w:jc w:val="right"/>
    </w:pPr>
    <w:rPr>
      <w:rFonts w:ascii="Arial" w:hAnsi="Arial"/>
      <w:b/>
      <w:caps/>
      <w:color w:val="1F497D" w:themeColor="text2"/>
    </w:rPr>
  </w:style>
  <w:style w:type="character" w:customStyle="1" w:styleId="FooterChar">
    <w:name w:val="Footer Char"/>
    <w:basedOn w:val="DefaultParagraphFont"/>
    <w:link w:val="Footer"/>
    <w:uiPriority w:val="99"/>
    <w:rsid w:val="00FD60FD"/>
    <w:rPr>
      <w:rFonts w:ascii="Arial" w:hAnsi="Arial"/>
      <w:b/>
      <w:caps/>
      <w:color w:val="1F497D" w:themeColor="text2"/>
    </w:rPr>
  </w:style>
  <w:style w:type="paragraph" w:customStyle="1" w:styleId="CoverPageDate">
    <w:name w:val="Cover Page Date"/>
    <w:basedOn w:val="Normal"/>
    <w:next w:val="Normal"/>
    <w:uiPriority w:val="1"/>
    <w:semiHidden/>
    <w:qFormat/>
    <w:rsid w:val="00A37FA5"/>
    <w:pPr>
      <w:tabs>
        <w:tab w:val="left" w:pos="1483"/>
        <w:tab w:val="left" w:pos="1950"/>
        <w:tab w:val="left" w:pos="3397"/>
        <w:tab w:val="left" w:pos="3864"/>
      </w:tabs>
      <w:spacing w:before="240"/>
      <w:jc w:val="center"/>
    </w:pPr>
    <w:rPr>
      <w:rFonts w:ascii="Arial"/>
      <w:b/>
      <w:color w:val="1F497D" w:themeColor="text2"/>
      <w:spacing w:val="-3"/>
      <w:sz w:val="28"/>
    </w:rPr>
  </w:style>
  <w:style w:type="paragraph" w:styleId="Title">
    <w:name w:val="Title"/>
    <w:basedOn w:val="Normal"/>
    <w:next w:val="Normal"/>
    <w:link w:val="TitleChar"/>
    <w:uiPriority w:val="9"/>
    <w:qFormat/>
    <w:rsid w:val="00FD60FD"/>
    <w:pPr>
      <w:jc w:val="center"/>
    </w:pPr>
    <w:rPr>
      <w:rFonts w:asciiTheme="majorHAnsi" w:hAnsiTheme="majorHAnsi"/>
      <w:b/>
      <w:caps/>
      <w:color w:val="1F497D" w:themeColor="text2"/>
      <w:sz w:val="175"/>
    </w:rPr>
  </w:style>
  <w:style w:type="character" w:customStyle="1" w:styleId="TitleChar">
    <w:name w:val="Title Char"/>
    <w:basedOn w:val="DefaultParagraphFont"/>
    <w:link w:val="Title"/>
    <w:uiPriority w:val="9"/>
    <w:rsid w:val="00FD60FD"/>
    <w:rPr>
      <w:rFonts w:asciiTheme="majorHAnsi" w:hAnsiTheme="majorHAnsi"/>
      <w:b/>
      <w:caps/>
      <w:color w:val="1F497D" w:themeColor="text2"/>
      <w:sz w:val="175"/>
    </w:rPr>
  </w:style>
  <w:style w:type="paragraph" w:styleId="Subtitle">
    <w:name w:val="Subtitle"/>
    <w:basedOn w:val="Normal"/>
    <w:next w:val="Normal"/>
    <w:link w:val="SubtitleChar"/>
    <w:uiPriority w:val="10"/>
    <w:qFormat/>
    <w:rsid w:val="00172E4F"/>
    <w:pPr>
      <w:jc w:val="center"/>
    </w:pPr>
    <w:rPr>
      <w:rFonts w:asciiTheme="majorHAnsi" w:hAnsiTheme="majorHAnsi"/>
      <w:b/>
      <w:caps/>
      <w:sz w:val="44"/>
    </w:rPr>
  </w:style>
  <w:style w:type="character" w:customStyle="1" w:styleId="SubtitleChar">
    <w:name w:val="Subtitle Char"/>
    <w:basedOn w:val="DefaultParagraphFont"/>
    <w:link w:val="Subtitle"/>
    <w:uiPriority w:val="10"/>
    <w:rsid w:val="00172E4F"/>
    <w:rPr>
      <w:rFonts w:asciiTheme="majorHAnsi" w:hAnsiTheme="majorHAnsi"/>
      <w:b/>
      <w:caps/>
      <w:sz w:val="44"/>
    </w:rPr>
  </w:style>
  <w:style w:type="table" w:styleId="TableGrid">
    <w:name w:val="Table Grid"/>
    <w:basedOn w:val="TableNormal"/>
    <w:uiPriority w:val="39"/>
    <w:rsid w:val="00D90C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ictureCaption">
    <w:name w:val="Picture Caption"/>
    <w:basedOn w:val="Normal"/>
    <w:next w:val="Normal"/>
    <w:uiPriority w:val="12"/>
    <w:qFormat/>
    <w:rsid w:val="005F7E8C"/>
    <w:pPr>
      <w:spacing w:before="120" w:after="200"/>
    </w:pPr>
    <w:rPr>
      <w:rFonts w:ascii="Arial"/>
      <w:b/>
      <w:sz w:val="20"/>
    </w:rPr>
  </w:style>
  <w:style w:type="paragraph" w:customStyle="1" w:styleId="AuthorName">
    <w:name w:val="Author Name"/>
    <w:basedOn w:val="Normal"/>
    <w:next w:val="Normal"/>
    <w:uiPriority w:val="12"/>
    <w:qFormat/>
    <w:rsid w:val="00724F53"/>
    <w:pPr>
      <w:pBdr>
        <w:bottom w:val="single" w:sz="8" w:space="6" w:color="808080" w:themeColor="background1" w:themeShade="80"/>
      </w:pBdr>
      <w:spacing w:after="240"/>
    </w:pPr>
    <w:rPr>
      <w:b/>
      <w:caps/>
    </w:rPr>
  </w:style>
  <w:style w:type="character" w:customStyle="1" w:styleId="PictureCaptionAlter">
    <w:name w:val="Picture Caption Alter"/>
    <w:basedOn w:val="DefaultParagraphFont"/>
    <w:uiPriority w:val="2"/>
    <w:semiHidden/>
    <w:qFormat/>
    <w:rsid w:val="00381DB7"/>
    <w:rPr>
      <w:rFonts w:ascii="Times New Roman" w:hAnsi="Times New Roman"/>
      <w:b w:val="0"/>
      <w:i w:val="0"/>
      <w:color w:val="000000" w:themeColor="text1"/>
      <w:sz w:val="24"/>
    </w:rPr>
  </w:style>
  <w:style w:type="paragraph" w:customStyle="1" w:styleId="IssueTitle">
    <w:name w:val="Issue Title"/>
    <w:basedOn w:val="Normal"/>
    <w:next w:val="Normal"/>
    <w:uiPriority w:val="1"/>
    <w:semiHidden/>
    <w:unhideWhenUsed/>
    <w:qFormat/>
    <w:rsid w:val="005343CD"/>
    <w:pPr>
      <w:pBdr>
        <w:top w:val="single" w:sz="24" w:space="6" w:color="808080" w:themeColor="background1" w:themeShade="80"/>
      </w:pBdr>
      <w:spacing w:before="360" w:after="240"/>
    </w:pPr>
    <w:rPr>
      <w:i/>
      <w:color w:val="1F497D" w:themeColor="text2"/>
      <w:sz w:val="52"/>
    </w:rPr>
  </w:style>
  <w:style w:type="paragraph" w:customStyle="1" w:styleId="IssueSubtitle">
    <w:name w:val="Issue Subtitle"/>
    <w:basedOn w:val="Normal"/>
    <w:next w:val="Normal"/>
    <w:uiPriority w:val="13"/>
    <w:qFormat/>
    <w:rsid w:val="00FD60FD"/>
    <w:rPr>
      <w:rFonts w:asciiTheme="majorHAnsi" w:eastAsia="Rockwell" w:hAnsiTheme="majorHAnsi" w:cs="Rockwell"/>
      <w:b/>
      <w:bCs/>
      <w:caps/>
      <w:color w:val="1F497D" w:themeColor="text2"/>
      <w:sz w:val="44"/>
      <w:szCs w:val="44"/>
    </w:rPr>
  </w:style>
  <w:style w:type="character" w:styleId="PageNumber">
    <w:name w:val="page number"/>
    <w:basedOn w:val="DefaultParagraphFont"/>
    <w:uiPriority w:val="99"/>
    <w:semiHidden/>
    <w:unhideWhenUsed/>
    <w:rsid w:val="00E339B9"/>
  </w:style>
  <w:style w:type="paragraph" w:customStyle="1" w:styleId="Keyword">
    <w:name w:val="Keyword"/>
    <w:basedOn w:val="Normal"/>
    <w:next w:val="Normal"/>
    <w:uiPriority w:val="14"/>
    <w:qFormat/>
    <w:rsid w:val="00AB13A5"/>
    <w:pPr>
      <w:spacing w:after="120"/>
    </w:pPr>
    <w:rPr>
      <w:rFonts w:asciiTheme="majorHAnsi" w:hAnsiTheme="majorHAnsi"/>
      <w:b/>
      <w:caps/>
      <w:color w:val="1F497D" w:themeColor="text2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2C5E34"/>
    <w:rPr>
      <w:b/>
      <w:sz w:val="70"/>
    </w:rPr>
  </w:style>
  <w:style w:type="paragraph" w:customStyle="1" w:styleId="Heading3Alter">
    <w:name w:val="Heading 3 Alter"/>
    <w:basedOn w:val="Normal"/>
    <w:next w:val="Normal"/>
    <w:uiPriority w:val="9"/>
    <w:qFormat/>
    <w:rsid w:val="00AB13A5"/>
    <w:pPr>
      <w:pBdr>
        <w:bottom w:val="single" w:sz="12" w:space="6" w:color="808080" w:themeColor="background1" w:themeShade="80"/>
      </w:pBdr>
    </w:pPr>
    <w:rPr>
      <w:i/>
      <w:color w:val="7F7F7F" w:themeColor="text1" w:themeTint="80"/>
      <w:sz w:val="52"/>
    </w:rPr>
  </w:style>
  <w:style w:type="character" w:styleId="PlaceholderText">
    <w:name w:val="Placeholder Text"/>
    <w:basedOn w:val="DefaultParagraphFont"/>
    <w:uiPriority w:val="99"/>
    <w:semiHidden/>
    <w:rsid w:val="00B70471"/>
    <w:rPr>
      <w:color w:val="808080"/>
    </w:rPr>
  </w:style>
  <w:style w:type="paragraph" w:styleId="Date">
    <w:name w:val="Date"/>
    <w:basedOn w:val="Normal"/>
    <w:next w:val="Normal"/>
    <w:link w:val="DateChar"/>
    <w:uiPriority w:val="11"/>
    <w:qFormat/>
    <w:rsid w:val="00FD60FD"/>
    <w:pPr>
      <w:jc w:val="center"/>
    </w:pPr>
    <w:rPr>
      <w:rFonts w:ascii="Arial" w:hAnsi="Arial"/>
      <w:b/>
      <w:caps/>
      <w:color w:val="1F497D" w:themeColor="text2"/>
      <w:sz w:val="28"/>
    </w:rPr>
  </w:style>
  <w:style w:type="character" w:customStyle="1" w:styleId="DateChar">
    <w:name w:val="Date Char"/>
    <w:basedOn w:val="DefaultParagraphFont"/>
    <w:link w:val="Date"/>
    <w:uiPriority w:val="11"/>
    <w:rsid w:val="00FD60FD"/>
    <w:rPr>
      <w:rFonts w:ascii="Arial" w:hAnsi="Arial"/>
      <w:b/>
      <w:caps/>
      <w:color w:val="1F497D" w:themeColor="text2"/>
      <w:sz w:val="28"/>
    </w:rPr>
  </w:style>
  <w:style w:type="paragraph" w:customStyle="1" w:styleId="IssueHeader">
    <w:name w:val="Issue Header"/>
    <w:basedOn w:val="Normal"/>
    <w:next w:val="Normal"/>
    <w:link w:val="IssueHeaderChar"/>
    <w:uiPriority w:val="13"/>
    <w:qFormat/>
    <w:rsid w:val="00E5732F"/>
    <w:rPr>
      <w:i/>
      <w:caps/>
      <w:color w:val="1F497D" w:themeColor="text2"/>
      <w:sz w:val="52"/>
    </w:rPr>
  </w:style>
  <w:style w:type="paragraph" w:customStyle="1" w:styleId="Date2">
    <w:name w:val="Date 2"/>
    <w:basedOn w:val="Normal"/>
    <w:next w:val="Normal"/>
    <w:link w:val="Date2Char"/>
    <w:uiPriority w:val="11"/>
    <w:qFormat/>
    <w:rsid w:val="009C1CD2"/>
    <w:rPr>
      <w:rFonts w:ascii="Arial" w:hAnsi="Arial"/>
      <w:b/>
      <w:caps/>
      <w:color w:val="7F7F7F" w:themeColor="text1" w:themeTint="80"/>
      <w:sz w:val="28"/>
    </w:rPr>
  </w:style>
  <w:style w:type="character" w:customStyle="1" w:styleId="IssueHeaderChar">
    <w:name w:val="Issue Header Char"/>
    <w:basedOn w:val="DefaultParagraphFont"/>
    <w:link w:val="IssueHeader"/>
    <w:uiPriority w:val="13"/>
    <w:rsid w:val="002C5E34"/>
    <w:rPr>
      <w:i/>
      <w:caps/>
      <w:color w:val="1F497D" w:themeColor="text2"/>
      <w:sz w:val="52"/>
    </w:rPr>
  </w:style>
  <w:style w:type="paragraph" w:customStyle="1" w:styleId="Title2">
    <w:name w:val="Title 2"/>
    <w:basedOn w:val="Normal"/>
    <w:next w:val="Normal"/>
    <w:link w:val="Title2Char"/>
    <w:uiPriority w:val="9"/>
    <w:qFormat/>
    <w:rsid w:val="00FD60FD"/>
    <w:pPr>
      <w:jc w:val="center"/>
    </w:pPr>
    <w:rPr>
      <w:rFonts w:asciiTheme="majorHAnsi" w:hAnsiTheme="majorHAnsi"/>
      <w:b/>
      <w:caps/>
      <w:color w:val="FFFFFF" w:themeColor="background1"/>
      <w:sz w:val="64"/>
    </w:rPr>
  </w:style>
  <w:style w:type="character" w:customStyle="1" w:styleId="Date2Char">
    <w:name w:val="Date 2 Char"/>
    <w:basedOn w:val="DefaultParagraphFont"/>
    <w:link w:val="Date2"/>
    <w:uiPriority w:val="11"/>
    <w:rsid w:val="002C5E34"/>
    <w:rPr>
      <w:rFonts w:ascii="Arial" w:hAnsi="Arial"/>
      <w:b/>
      <w:caps/>
      <w:color w:val="7F7F7F" w:themeColor="text1" w:themeTint="80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FD60FD"/>
    <w:rPr>
      <w:rFonts w:asciiTheme="majorHAnsi" w:eastAsiaTheme="majorEastAsia" w:hAnsiTheme="majorHAnsi" w:cstheme="majorBidi"/>
      <w:b/>
      <w:caps/>
      <w:color w:val="FFFFFF" w:themeColor="background1"/>
      <w:sz w:val="44"/>
    </w:rPr>
  </w:style>
  <w:style w:type="character" w:customStyle="1" w:styleId="Title2Char">
    <w:name w:val="Title 2 Char"/>
    <w:basedOn w:val="DefaultParagraphFont"/>
    <w:link w:val="Title2"/>
    <w:uiPriority w:val="9"/>
    <w:rsid w:val="00FD60FD"/>
    <w:rPr>
      <w:rFonts w:asciiTheme="majorHAnsi" w:hAnsiTheme="majorHAnsi"/>
      <w:b/>
      <w:caps/>
      <w:color w:val="FFFFFF" w:themeColor="background1"/>
      <w:sz w:val="64"/>
    </w:rPr>
  </w:style>
  <w:style w:type="character" w:customStyle="1" w:styleId="Heading7Char">
    <w:name w:val="Heading 7 Char"/>
    <w:basedOn w:val="DefaultParagraphFont"/>
    <w:link w:val="Heading7"/>
    <w:uiPriority w:val="9"/>
    <w:rsid w:val="00CB38DF"/>
    <w:rPr>
      <w:rFonts w:eastAsiaTheme="majorEastAsia" w:cstheme="majorBidi"/>
      <w:iCs/>
      <w:color w:val="000000" w:themeColor="text1"/>
      <w:sz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F2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F2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1B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1B8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6208C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5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www.livingscriptures.com/about-us/" TargetMode="External"/><Relationship Id="rId26" Type="http://schemas.openxmlformats.org/officeDocument/2006/relationships/hyperlink" Target="https://www.ag.ndsu.edu/publications/food-nutrition/savor-family-moments" TargetMode="External"/><Relationship Id="rId39" Type="http://schemas.openxmlformats.org/officeDocument/2006/relationships/hyperlink" Target="https://www.ag.ndsu.edu/publications/kids-family/family-engagement-in-early-childhood-settings-in-north-dakota" TargetMode="External"/><Relationship Id="rId21" Type="http://schemas.openxmlformats.org/officeDocument/2006/relationships/image" Target="media/image6.jpeg"/><Relationship Id="rId34" Type="http://schemas.openxmlformats.org/officeDocument/2006/relationships/hyperlink" Target="https://creativecommons.org/licenses/by-nc-sa/3.0/" TargetMode="External"/><Relationship Id="rId42" Type="http://schemas.openxmlformats.org/officeDocument/2006/relationships/image" Target="media/image12.jpeg"/><Relationship Id="rId47" Type="http://schemas.openxmlformats.org/officeDocument/2006/relationships/hyperlink" Target="http://www.themindfulword.org/2016/family-quotes/" TargetMode="External"/><Relationship Id="rId50" Type="http://schemas.openxmlformats.org/officeDocument/2006/relationships/hyperlink" Target="http://www.themindfulword.org/2016/family-quotes/" TargetMode="External"/><Relationship Id="rId55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livingscriptures.com/about-us/" TargetMode="External"/><Relationship Id="rId25" Type="http://schemas.openxmlformats.org/officeDocument/2006/relationships/hyperlink" Target="https://www.ag.ndsu.edu/publications/food-nutrition/savor-family-moments" TargetMode="External"/><Relationship Id="rId33" Type="http://schemas.openxmlformats.org/officeDocument/2006/relationships/hyperlink" Target="https://www.flickr.com/photos/mass_hhs/22784002359" TargetMode="External"/><Relationship Id="rId38" Type="http://schemas.openxmlformats.org/officeDocument/2006/relationships/image" Target="media/image9.jpeg"/><Relationship Id="rId46" Type="http://schemas.openxmlformats.org/officeDocument/2006/relationships/hyperlink" Target="http://www.themindfulword.org/2016/family-quotes/" TargetMode="Externa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hyperlink" Target="https://www.ag.ndsu.edu/publications/food-nutrition/savor-family-moments" TargetMode="External"/><Relationship Id="rId41" Type="http://schemas.openxmlformats.org/officeDocument/2006/relationships/hyperlink" Target="https://creativecommons.org/licenses/by-nc-sa/3.0/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6.jpg"/><Relationship Id="rId32" Type="http://schemas.openxmlformats.org/officeDocument/2006/relationships/hyperlink" Target="https://www.flickr.com/photos/mass_hhs/22784002359" TargetMode="External"/><Relationship Id="rId37" Type="http://schemas.openxmlformats.org/officeDocument/2006/relationships/hyperlink" Target="https://creativecommons.org/licenses/by-nc-sa/3.0/" TargetMode="External"/><Relationship Id="rId40" Type="http://schemas.openxmlformats.org/officeDocument/2006/relationships/hyperlink" Target="https://www.ag.ndsu.edu/publications/kids-family/family-engagement-in-early-childhood-settings-in-north-dakota" TargetMode="External"/><Relationship Id="rId45" Type="http://schemas.openxmlformats.org/officeDocument/2006/relationships/image" Target="media/image10.jpg"/><Relationship Id="rId53" Type="http://schemas.openxmlformats.org/officeDocument/2006/relationships/header" Target="header1.xml"/><Relationship Id="rId58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ickpik.com/sunsets-family-happiness-beach-lifestyle-sea-125481" TargetMode="External"/><Relationship Id="rId23" Type="http://schemas.openxmlformats.org/officeDocument/2006/relationships/hyperlink" Target="https://creativecommons.org/licenses/by/3.0/" TargetMode="External"/><Relationship Id="rId28" Type="http://schemas.openxmlformats.org/officeDocument/2006/relationships/image" Target="media/image8.jpeg"/><Relationship Id="rId36" Type="http://schemas.openxmlformats.org/officeDocument/2006/relationships/hyperlink" Target="https://www.flickr.com/photos/mass_hhs/22784002359" TargetMode="External"/><Relationship Id="rId49" Type="http://schemas.openxmlformats.org/officeDocument/2006/relationships/image" Target="media/image11.jpeg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creativecommons.org/licenses/by/3.0/" TargetMode="External"/><Relationship Id="rId31" Type="http://schemas.openxmlformats.org/officeDocument/2006/relationships/image" Target="media/image7.jpg"/><Relationship Id="rId44" Type="http://schemas.openxmlformats.org/officeDocument/2006/relationships/hyperlink" Target="https://creativecommons.org/licenses/by-nc-sa/3.0/" TargetMode="External"/><Relationship Id="rId52" Type="http://schemas.openxmlformats.org/officeDocument/2006/relationships/hyperlink" Target="https://doi-org.ezproxy.uwtsd.ac.uk/10.1037/0022-3514.92.2.355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g"/><Relationship Id="rId22" Type="http://schemas.openxmlformats.org/officeDocument/2006/relationships/hyperlink" Target="https://www.livingscriptures.com/about-us/" TargetMode="External"/><Relationship Id="rId27" Type="http://schemas.openxmlformats.org/officeDocument/2006/relationships/hyperlink" Target="https://creativecommons.org/licenses/by-nc-sa/3.0/" TargetMode="External"/><Relationship Id="rId30" Type="http://schemas.openxmlformats.org/officeDocument/2006/relationships/hyperlink" Target="https://creativecommons.org/licenses/by-nc-sa/3.0/" TargetMode="External"/><Relationship Id="rId35" Type="http://schemas.openxmlformats.org/officeDocument/2006/relationships/image" Target="media/image10.jpeg"/><Relationship Id="rId43" Type="http://schemas.openxmlformats.org/officeDocument/2006/relationships/hyperlink" Target="https://www.ag.ndsu.edu/publications/kids-family/family-engagement-in-early-childhood-settings-in-north-dakota" TargetMode="External"/><Relationship Id="rId48" Type="http://schemas.openxmlformats.org/officeDocument/2006/relationships/hyperlink" Target="https://creativecommons.org/licenses/by-sa/3.0/" TargetMode="External"/><Relationship Id="rId56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hyperlink" Target="https://creativecommons.org/licenses/by-sa/3.0/" TargetMode="Externa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yl\Downloads\tf11279482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82E0F74D3D84815B148AF63A6E3D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1D2ED-3E32-4204-BE86-495FEC0C9F50}"/>
      </w:docPartPr>
      <w:docPartBody>
        <w:p w:rsidR="00D77B9C" w:rsidRDefault="002416B2">
          <w:pPr>
            <w:pStyle w:val="D82E0F74D3D84815B148AF63A6E3DFBF"/>
          </w:pPr>
          <w:r>
            <w:rPr>
              <w:lang w:bidi="en-GB"/>
            </w:rPr>
            <w:t>Newspaper</w:t>
          </w:r>
        </w:p>
      </w:docPartBody>
    </w:docPart>
    <w:docPart>
      <w:docPartPr>
        <w:name w:val="398D58E879B84DDB95B4DCCD01AF2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8FAA20-7830-4298-AAF3-35CB0063A185}"/>
      </w:docPartPr>
      <w:docPartBody>
        <w:p w:rsidR="00D77B9C" w:rsidRDefault="002416B2">
          <w:pPr>
            <w:pStyle w:val="398D58E879B84DDB95B4DCCD01AF2C26"/>
          </w:pPr>
          <w:r w:rsidRPr="00AB15DD">
            <w:rPr>
              <w:noProof/>
              <w:lang w:bidi="en-GB"/>
            </w:rPr>
            <w:t>IN THIS ISSUE</w:t>
          </w:r>
        </w:p>
      </w:docPartBody>
    </w:docPart>
    <w:docPart>
      <w:docPartPr>
        <w:name w:val="58615AC5361843BAAE5DA49FA30E7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0A6A2-A937-4D7D-9048-6490A3C17F90}"/>
      </w:docPartPr>
      <w:docPartBody>
        <w:p w:rsidR="00D77B9C" w:rsidRDefault="002416B2">
          <w:pPr>
            <w:pStyle w:val="58615AC5361843BAAE5DA49FA30E72A1"/>
          </w:pPr>
          <w:r w:rsidRPr="007347D3">
            <w:rPr>
              <w:lang w:bidi="en-GB"/>
            </w:rPr>
            <w:t>PICTURE CAPTION: Lorem ipsum dolor sit amet, consectetur adipiscing elit. Fusce vel laoreet orci. In eget auctor mi.</w:t>
          </w:r>
        </w:p>
      </w:docPartBody>
    </w:docPart>
    <w:docPart>
      <w:docPartPr>
        <w:name w:val="88254667E82BFE4FAC354F922C3213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EF563C-B5ED-FA4D-98A1-FAB59576BE73}"/>
      </w:docPartPr>
      <w:docPartBody>
        <w:p w:rsidR="001D588D" w:rsidRDefault="002416B2">
          <w:pPr>
            <w:pStyle w:val="88254667E82BFE4FAC354F922C32130A"/>
          </w:pPr>
          <w:r w:rsidRPr="00AB15DD">
            <w:rPr>
              <w:noProof/>
              <w:lang w:bidi="en-GB"/>
            </w:rPr>
            <w:t>Title related to pic</w:t>
          </w:r>
        </w:p>
      </w:docPartBody>
    </w:docPart>
    <w:docPart>
      <w:docPartPr>
        <w:name w:val="9692391109BFCB43824E74CA567D7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84B57-BEDF-3C4A-BCAB-5B3F8EA4A639}"/>
      </w:docPartPr>
      <w:docPartBody>
        <w:p w:rsidR="001D588D" w:rsidRDefault="002416B2">
          <w:pPr>
            <w:pStyle w:val="9692391109BFCB43824E74CA567D746A"/>
          </w:pPr>
          <w:r w:rsidRPr="00AB15DD">
            <w:rPr>
              <w:noProof/>
              <w:lang w:bidi="en-GB"/>
            </w:rPr>
            <w:t>Lorem ipsum dolor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altName w:val="Rockwell"/>
    <w:charset w:val="00"/>
    <w:family w:val="roman"/>
    <w:pitch w:val="variable"/>
    <w:sig w:usb0="00000003" w:usb1="00000000" w:usb2="00000000" w:usb3="00000000" w:csb0="00000001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6B2"/>
    <w:rsid w:val="00125F1A"/>
    <w:rsid w:val="001D588D"/>
    <w:rsid w:val="002416B2"/>
    <w:rsid w:val="009722CC"/>
    <w:rsid w:val="009A1F25"/>
    <w:rsid w:val="00D7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2E0F74D3D84815B148AF63A6E3DFBF">
    <w:name w:val="D82E0F74D3D84815B148AF63A6E3DFBF"/>
  </w:style>
  <w:style w:type="paragraph" w:customStyle="1" w:styleId="88254667E82BFE4FAC354F922C32130A">
    <w:name w:val="88254667E82BFE4FAC354F922C32130A"/>
    <w:rPr>
      <w:lang w:eastAsia="en-US"/>
    </w:rPr>
  </w:style>
  <w:style w:type="paragraph" w:customStyle="1" w:styleId="9692391109BFCB43824E74CA567D746A">
    <w:name w:val="9692391109BFCB43824E74CA567D746A"/>
    <w:rPr>
      <w:lang w:eastAsia="en-US"/>
    </w:rPr>
  </w:style>
  <w:style w:type="paragraph" w:customStyle="1" w:styleId="398D58E879B84DDB95B4DCCD01AF2C26">
    <w:name w:val="398D58E879B84DDB95B4DCCD01AF2C26"/>
  </w:style>
  <w:style w:type="paragraph" w:styleId="BodyText">
    <w:name w:val="Body Text"/>
    <w:basedOn w:val="Normal"/>
    <w:link w:val="BodyTextChar"/>
    <w:uiPriority w:val="2"/>
    <w:semiHidden/>
    <w:qFormat/>
    <w:pPr>
      <w:widowControl w:val="0"/>
      <w:autoSpaceDE w:val="0"/>
      <w:autoSpaceDN w:val="0"/>
      <w:spacing w:after="0" w:line="240" w:lineRule="auto"/>
    </w:pPr>
    <w:rPr>
      <w:rFonts w:eastAsiaTheme="minorHAns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2"/>
    <w:semiHidden/>
    <w:rPr>
      <w:rFonts w:eastAsiaTheme="minorHAnsi"/>
      <w:sz w:val="24"/>
      <w:szCs w:val="24"/>
      <w:lang w:val="en-US" w:eastAsia="en-US"/>
    </w:rPr>
  </w:style>
  <w:style w:type="paragraph" w:customStyle="1" w:styleId="58615AC5361843BAAE5DA49FA30E72A1">
    <w:name w:val="58615AC5361843BAAE5DA49FA30E72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41">
      <a:majorFont>
        <a:latin typeface="Rockwel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>03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77210f24a1be23c92c90fd886aa0aa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60e05723c5c1908df1a1a4ebf11d344e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F57C0D-354D-4586-A736-D4DCCBD1A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A1A3C4-DFA2-476E-BE35-606B2D83FE5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A6BA6582-2567-4AEC-968E-DE0924F2107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841FE6A-9808-45FE-AF70-47382E7DC4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tf11279482_win32</Template>
  <TotalTime>0</TotalTime>
  <Pages>4</Pages>
  <Words>1535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</dc:title>
  <dc:creator/>
  <cp:lastModifiedBy/>
  <cp:revision>1</cp:revision>
  <dcterms:created xsi:type="dcterms:W3CDTF">2021-03-11T15:06:00Z</dcterms:created>
  <dcterms:modified xsi:type="dcterms:W3CDTF">2021-03-19T17:31:00Z</dcterms:modified>
  <cp:category>2021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