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17FB3FF8">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17FB3FF8">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17FB3FF8">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17FB3FF8">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69B0F74"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17FB3FF8">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17FB3FF8">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3FA7242D"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5 Minutes Per person supported by 2000 words</w:t>
            </w:r>
          </w:p>
        </w:tc>
      </w:tr>
      <w:tr w:rsidR="00B84B5B" w:rsidRPr="00A406E5" w14:paraId="27E33F05" w14:textId="77777777" w:rsidTr="17FB3FF8">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684BB3E3" w:rsidR="00B84B5B" w:rsidRPr="00A406E5" w:rsidRDefault="001F5972" w:rsidP="17FB3FF8">
            <w:pPr>
              <w:spacing w:before="120" w:after="120"/>
              <w:jc w:val="both"/>
              <w:rPr>
                <w:rFonts w:ascii="Arial" w:hAnsi="Arial" w:cs="Arial"/>
                <w:b/>
                <w:bCs/>
                <w:sz w:val="22"/>
                <w:szCs w:val="22"/>
              </w:rPr>
            </w:pPr>
            <w:r>
              <w:rPr>
                <w:rFonts w:ascii="Arial" w:hAnsi="Arial" w:cs="Arial"/>
                <w:b/>
                <w:bCs/>
                <w:sz w:val="22"/>
                <w:szCs w:val="22"/>
              </w:rPr>
              <w:t>4.9.20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31F4F7E7" w:rsidR="00B84B5B" w:rsidRPr="00A406E5" w:rsidRDefault="001F5972" w:rsidP="17FB3FF8">
            <w:pPr>
              <w:spacing w:before="120" w:after="120"/>
              <w:jc w:val="both"/>
              <w:rPr>
                <w:rFonts w:ascii="Arial" w:hAnsi="Arial" w:cs="Arial"/>
                <w:b/>
                <w:bCs/>
                <w:sz w:val="22"/>
                <w:szCs w:val="22"/>
              </w:rPr>
            </w:pPr>
            <w:r>
              <w:rPr>
                <w:rFonts w:ascii="Arial" w:hAnsi="Arial" w:cs="Arial"/>
                <w:b/>
                <w:bCs/>
                <w:sz w:val="22"/>
                <w:szCs w:val="22"/>
              </w:rPr>
              <w:t>2.10.20</w:t>
            </w:r>
            <w:bookmarkStart w:id="0" w:name="_GoBack"/>
            <w:bookmarkEnd w:id="0"/>
          </w:p>
        </w:tc>
      </w:tr>
      <w:tr w:rsidR="00152E9D" w:rsidRPr="00A406E5" w14:paraId="79C72E96" w14:textId="77777777" w:rsidTr="17FB3FF8">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17FB3FF8">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14:paraId="67526F8C" w14:textId="16579670" w:rsidR="7F72B400" w:rsidRDefault="7F72B400" w:rsidP="7F72B400">
      <w:pPr>
        <w:spacing w:line="480" w:lineRule="auto"/>
        <w:ind w:left="720"/>
        <w:rPr>
          <w:rFonts w:ascii="Arial" w:hAnsi="Arial" w:cs="Arial"/>
          <w:sz w:val="24"/>
          <w:szCs w:val="24"/>
        </w:rPr>
      </w:pPr>
    </w:p>
    <w:p w14:paraId="62677329" w14:textId="7E89DC1C" w:rsidR="7F72B400" w:rsidRDefault="17FB3FF8" w:rsidP="17FB3FF8">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14:paraId="754346C8" w14:textId="7C4DFC6A" w:rsidR="7F72B400" w:rsidRDefault="7F72B400" w:rsidP="7F72B400">
      <w:pPr>
        <w:spacing w:line="480" w:lineRule="auto"/>
        <w:ind w:left="720"/>
        <w:rPr>
          <w:rFonts w:ascii="Arial" w:hAnsi="Arial" w:cs="Arial"/>
          <w:sz w:val="24"/>
          <w:szCs w:val="24"/>
        </w:rPr>
      </w:pPr>
    </w:p>
    <w:p w14:paraId="6BEE2C66" w14:textId="6A7DC7D9"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14:paraId="2BE3A67A" w14:textId="39FBD14B" w:rsidR="7F72B400" w:rsidRDefault="7F72B400" w:rsidP="7F72B400">
      <w:pPr>
        <w:spacing w:line="480" w:lineRule="auto"/>
        <w:ind w:left="720"/>
        <w:rPr>
          <w:rFonts w:ascii="Arial" w:hAnsi="Arial" w:cs="Arial"/>
          <w:sz w:val="24"/>
          <w:szCs w:val="24"/>
        </w:rPr>
      </w:pPr>
    </w:p>
    <w:p w14:paraId="4C768FDD" w14:textId="2FC5C577" w:rsidR="7F72B400" w:rsidRDefault="17FB3FF8" w:rsidP="17FB3FF8">
      <w:pPr>
        <w:spacing w:line="480" w:lineRule="auto"/>
        <w:ind w:left="1080"/>
        <w:rPr>
          <w:rFonts w:ascii="Arial" w:hAnsi="Arial" w:cs="Arial"/>
          <w:sz w:val="24"/>
          <w:szCs w:val="24"/>
        </w:rPr>
      </w:pPr>
      <w:r w:rsidRPr="17FB3FF8">
        <w:rPr>
          <w:rFonts w:ascii="Arial" w:hAnsi="Arial" w:cs="Arial"/>
          <w:sz w:val="24"/>
          <w:szCs w:val="24"/>
        </w:rPr>
        <w:t>Element 1:</w:t>
      </w:r>
    </w:p>
    <w:p w14:paraId="5FD87342" w14:textId="5F1410BE" w:rsidR="7F72B400" w:rsidRDefault="17FB3FF8" w:rsidP="17FB3FF8">
      <w:pPr>
        <w:spacing w:line="480" w:lineRule="auto"/>
        <w:ind w:left="1080"/>
        <w:rPr>
          <w:rFonts w:ascii="Arial" w:hAnsi="Arial" w:cs="Arial"/>
          <w:sz w:val="24"/>
          <w:szCs w:val="24"/>
        </w:rPr>
      </w:pPr>
      <w:r w:rsidRPr="17FB3FF8">
        <w:rPr>
          <w:rFonts w:ascii="Arial" w:hAnsi="Arial" w:cs="Arial"/>
          <w:sz w:val="24"/>
          <w:szCs w:val="24"/>
        </w:rPr>
        <w:t xml:space="preserve">You will participate in a group Brainstorming session where you will be asked to use a portfolio of information provided to you (all based on 1 organisation). You will use your creative problem-solving techniques to analyse the problem and complete a set of activities </w:t>
      </w:r>
      <w:r w:rsidRPr="17FB3FF8">
        <w:rPr>
          <w:rFonts w:ascii="Arial" w:hAnsi="Arial" w:cs="Arial"/>
          <w:b/>
          <w:bCs/>
          <w:sz w:val="24"/>
          <w:szCs w:val="24"/>
        </w:rPr>
        <w:t>(1.5 hours Prep)</w:t>
      </w:r>
      <w:r w:rsidRPr="17FB3FF8">
        <w:rPr>
          <w:rFonts w:ascii="Arial" w:hAnsi="Arial" w:cs="Arial"/>
          <w:sz w:val="24"/>
          <w:szCs w:val="24"/>
        </w:rPr>
        <w:t>.</w:t>
      </w:r>
    </w:p>
    <w:p w14:paraId="463A7D4F" w14:textId="78EB1F79" w:rsidR="7F72B400" w:rsidRDefault="17FB3FF8" w:rsidP="17FB3FF8">
      <w:pPr>
        <w:spacing w:line="480" w:lineRule="auto"/>
        <w:ind w:left="1080"/>
        <w:rPr>
          <w:rFonts w:ascii="Arial" w:hAnsi="Arial" w:cs="Arial"/>
          <w:sz w:val="24"/>
          <w:szCs w:val="24"/>
        </w:rPr>
      </w:pPr>
      <w:r w:rsidRPr="17FB3FF8">
        <w:rPr>
          <w:rFonts w:ascii="Arial" w:hAnsi="Arial" w:cs="Arial"/>
          <w:sz w:val="24"/>
          <w:szCs w:val="24"/>
        </w:rPr>
        <w:lastRenderedPageBreak/>
        <w:t xml:space="preserve"> </w:t>
      </w:r>
      <w:r w:rsidRPr="17FB3FF8">
        <w:rPr>
          <w:rFonts w:ascii="Arial" w:hAnsi="Arial" w:cs="Arial"/>
          <w:i/>
          <w:iCs/>
          <w:sz w:val="24"/>
          <w:szCs w:val="24"/>
        </w:rPr>
        <w:t>During this Brainstorming session you will be assessed on your contribution to the group activity, your level of knowledge and understanding of problem solving and your application of relevant problem solving and decision-making tools.</w:t>
      </w:r>
    </w:p>
    <w:p w14:paraId="48AC623B" w14:textId="298031D7" w:rsidR="7F72B400" w:rsidRDefault="7F72B400" w:rsidP="7F72B400">
      <w:pPr>
        <w:spacing w:line="480" w:lineRule="auto"/>
        <w:ind w:left="1080"/>
        <w:rPr>
          <w:rFonts w:ascii="Arial" w:hAnsi="Arial" w:cs="Arial"/>
          <w:i/>
          <w:iCs/>
          <w:sz w:val="24"/>
          <w:szCs w:val="24"/>
        </w:rPr>
      </w:pPr>
    </w:p>
    <w:p w14:paraId="3DE6D7F5" w14:textId="46143420" w:rsidR="7F72B400" w:rsidRDefault="00015585" w:rsidP="7F72B400">
      <w:pPr>
        <w:spacing w:line="480" w:lineRule="auto"/>
        <w:ind w:left="1080"/>
        <w:rPr>
          <w:rFonts w:ascii="Arial" w:hAnsi="Arial" w:cs="Arial"/>
          <w:sz w:val="24"/>
          <w:szCs w:val="24"/>
        </w:rPr>
      </w:pPr>
      <w:r>
        <w:rPr>
          <w:rFonts w:ascii="Arial" w:hAnsi="Arial" w:cs="Arial"/>
          <w:sz w:val="24"/>
          <w:szCs w:val="24"/>
        </w:rPr>
        <w:t>2.</w:t>
      </w:r>
    </w:p>
    <w:p w14:paraId="7BBA2FBD" w14:textId="1E428176" w:rsidR="7F72B400" w:rsidRDefault="7F72B400" w:rsidP="7F72B400">
      <w:pPr>
        <w:spacing w:line="480" w:lineRule="auto"/>
        <w:ind w:left="1080"/>
        <w:rPr>
          <w:rFonts w:ascii="Arial" w:hAnsi="Arial" w:cs="Arial"/>
          <w:i/>
          <w:iCs/>
          <w:sz w:val="24"/>
          <w:szCs w:val="24"/>
        </w:rPr>
      </w:pPr>
      <w:r w:rsidRPr="7F72B400">
        <w:rPr>
          <w:rFonts w:ascii="Arial" w:hAnsi="Arial" w:cs="Arial"/>
          <w:sz w:val="24"/>
          <w:szCs w:val="24"/>
        </w:rPr>
        <w:t xml:space="preserve">You will present your work as a group in a ‘feedback session’ style format. You will each take it in turns to discuss the findings from your section of the activity, using Flipchart paper etc to illustrate your discussion. The lecturer will ask questions to each student to check understanding etc. </w:t>
      </w:r>
      <w:r w:rsidRPr="7F72B400">
        <w:rPr>
          <w:rFonts w:ascii="Arial" w:hAnsi="Arial" w:cs="Arial"/>
          <w:b/>
          <w:bCs/>
          <w:sz w:val="24"/>
          <w:szCs w:val="24"/>
        </w:rPr>
        <w:t xml:space="preserve">(5 Minutes discussion per individual). </w:t>
      </w:r>
    </w:p>
    <w:p w14:paraId="2A634009" w14:textId="7A781DC4" w:rsidR="7F72B400" w:rsidRDefault="7F72B400" w:rsidP="7F72B400">
      <w:pPr>
        <w:spacing w:line="480" w:lineRule="auto"/>
        <w:ind w:left="1080"/>
        <w:rPr>
          <w:rFonts w:ascii="Arial" w:hAnsi="Arial" w:cs="Arial"/>
          <w:i/>
          <w:iCs/>
          <w:sz w:val="24"/>
          <w:szCs w:val="24"/>
        </w:rPr>
      </w:pPr>
      <w:r w:rsidRPr="7F72B400">
        <w:rPr>
          <w:rFonts w:ascii="Arial" w:hAnsi="Arial" w:cs="Arial"/>
          <w:i/>
          <w:iCs/>
          <w:sz w:val="24"/>
          <w:szCs w:val="24"/>
        </w:rPr>
        <w:t>During this Feedback session, you will be assessed on your application of practical skills, level of knowledge and understanding and ability to problem solve.</w:t>
      </w:r>
    </w:p>
    <w:p w14:paraId="080227DE" w14:textId="66F29132" w:rsidR="7F72B400" w:rsidRDefault="7F72B400" w:rsidP="7F72B400">
      <w:pPr>
        <w:spacing w:line="480" w:lineRule="auto"/>
        <w:ind w:left="1080"/>
        <w:rPr>
          <w:rFonts w:ascii="Arial" w:hAnsi="Arial" w:cs="Arial"/>
          <w:i/>
          <w:iCs/>
          <w:sz w:val="24"/>
          <w:szCs w:val="24"/>
        </w:rPr>
      </w:pPr>
    </w:p>
    <w:p w14:paraId="41CB5777" w14:textId="235F5F1C" w:rsidR="7F72B400" w:rsidRDefault="17FB3FF8" w:rsidP="17FB3FF8">
      <w:pPr>
        <w:spacing w:line="480" w:lineRule="auto"/>
        <w:ind w:left="720"/>
        <w:rPr>
          <w:sz w:val="24"/>
          <w:szCs w:val="24"/>
        </w:rPr>
      </w:pPr>
      <w:r w:rsidRPr="17FB3FF8">
        <w:rPr>
          <w:rFonts w:ascii="Arial" w:hAnsi="Arial" w:cs="Arial"/>
          <w:sz w:val="24"/>
          <w:szCs w:val="24"/>
        </w:rPr>
        <w:t>Element 2:</w:t>
      </w:r>
    </w:p>
    <w:p w14:paraId="633EF277" w14:textId="122A9C26" w:rsidR="7F72B400" w:rsidRDefault="17FB3FF8" w:rsidP="17FB3FF8">
      <w:pPr>
        <w:spacing w:line="480" w:lineRule="auto"/>
        <w:ind w:left="720"/>
        <w:rPr>
          <w:sz w:val="24"/>
          <w:szCs w:val="24"/>
        </w:rPr>
      </w:pPr>
      <w:r w:rsidRPr="17FB3FF8">
        <w:rPr>
          <w:rFonts w:ascii="Arial" w:hAnsi="Arial" w:cs="Arial"/>
          <w:sz w:val="24"/>
          <w:szCs w:val="24"/>
        </w:rPr>
        <w:t>You are asked to write a professionally written 2000 word report on ‘An Analysis into the Decline of Ford.’ The report should include the following;</w:t>
      </w:r>
    </w:p>
    <w:p w14:paraId="589DAA53" w14:textId="269113A9" w:rsidR="7F72B400" w:rsidRDefault="7F72B400" w:rsidP="7F72B400">
      <w:pPr>
        <w:ind w:left="1080"/>
        <w:rPr>
          <w:rFonts w:ascii="Arial" w:hAnsi="Arial" w:cs="Arial"/>
          <w:sz w:val="24"/>
          <w:szCs w:val="24"/>
        </w:rPr>
      </w:pPr>
    </w:p>
    <w:p w14:paraId="10720A53" w14:textId="5F62AB61"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 xml:space="preserve">What is the </w:t>
      </w:r>
      <w:r w:rsidRPr="7F72B400">
        <w:rPr>
          <w:rFonts w:ascii="Arial" w:hAnsi="Arial" w:cs="Arial"/>
          <w:b/>
          <w:bCs/>
          <w:sz w:val="24"/>
          <w:szCs w:val="24"/>
        </w:rPr>
        <w:t xml:space="preserve">nature, scope </w:t>
      </w:r>
      <w:r w:rsidRPr="7F72B400">
        <w:rPr>
          <w:rFonts w:ascii="Arial" w:hAnsi="Arial" w:cs="Arial"/>
          <w:sz w:val="24"/>
          <w:szCs w:val="24"/>
        </w:rPr>
        <w:t xml:space="preserve">and </w:t>
      </w:r>
      <w:r w:rsidRPr="7F72B400">
        <w:rPr>
          <w:rFonts w:ascii="Arial" w:hAnsi="Arial" w:cs="Arial"/>
          <w:b/>
          <w:bCs/>
          <w:sz w:val="24"/>
          <w:szCs w:val="24"/>
        </w:rPr>
        <w:t xml:space="preserve">impact </w:t>
      </w:r>
      <w:r w:rsidRPr="7F72B400">
        <w:rPr>
          <w:rFonts w:ascii="Arial" w:hAnsi="Arial" w:cs="Arial"/>
          <w:sz w:val="24"/>
          <w:szCs w:val="24"/>
        </w:rPr>
        <w:t>of the problems faced by Ford</w:t>
      </w:r>
    </w:p>
    <w:p w14:paraId="23E9F8CC" w14:textId="20A00951"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Conduct a SWOT analysis on Ford</w:t>
      </w:r>
    </w:p>
    <w:p w14:paraId="12984903" w14:textId="257C645B"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Conduct a PESTLE analysis on the Macro environment</w:t>
      </w:r>
    </w:p>
    <w:p w14:paraId="17CEB2CB" w14:textId="2644BD6D"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Recommend potential solutions (to include how you arrived at these decisions)</w:t>
      </w:r>
    </w:p>
    <w:p w14:paraId="0E241EF9" w14:textId="5A7FC5F4" w:rsidR="7F72B400" w:rsidRDefault="6EA10F50" w:rsidP="6EA10F50">
      <w:pPr>
        <w:pStyle w:val="ListParagraph"/>
        <w:numPr>
          <w:ilvl w:val="1"/>
          <w:numId w:val="1"/>
        </w:numPr>
        <w:spacing w:line="720" w:lineRule="auto"/>
        <w:rPr>
          <w:sz w:val="24"/>
          <w:szCs w:val="24"/>
        </w:rPr>
      </w:pPr>
      <w:r w:rsidRPr="6EA10F50">
        <w:rPr>
          <w:rFonts w:ascii="Arial" w:hAnsi="Arial" w:cs="Arial"/>
          <w:sz w:val="24"/>
          <w:szCs w:val="24"/>
        </w:rPr>
        <w:t>Suggest how these solutions will be monitored and reviewed and discuss how these will be communicated</w:t>
      </w:r>
    </w:p>
    <w:p w14:paraId="1298F030" w14:textId="07073258" w:rsidR="7F72B400" w:rsidRDefault="7F72B400" w:rsidP="7F72B400">
      <w:pPr>
        <w:rPr>
          <w:rFonts w:ascii="Arial" w:hAnsi="Arial" w:cs="Arial"/>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6D628C48"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 communication skills within the group activity and effective formal report writing skills, with appropriate diagrams inserted where necessary and include all completed questionnaires in Appendix</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43C90" w14:textId="77777777" w:rsidR="00F21C0E" w:rsidRDefault="00F21C0E">
      <w:r>
        <w:separator/>
      </w:r>
    </w:p>
  </w:endnote>
  <w:endnote w:type="continuationSeparator" w:id="0">
    <w:p w14:paraId="26B8AA32" w14:textId="77777777" w:rsidR="00F21C0E" w:rsidRDefault="00F21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3FCE" w14:textId="4F730B2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F597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F5972">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BEF0A" w14:textId="77777777" w:rsidR="00F21C0E" w:rsidRDefault="00F21C0E">
      <w:r>
        <w:separator/>
      </w:r>
    </w:p>
  </w:footnote>
  <w:footnote w:type="continuationSeparator" w:id="0">
    <w:p w14:paraId="61EC9A82" w14:textId="77777777" w:rsidR="00F21C0E" w:rsidRDefault="00F21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972"/>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C0E"/>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3210</Words>
  <Characters>18300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2018-10-20T09:42:00Z</cp:lastPrinted>
  <dcterms:created xsi:type="dcterms:W3CDTF">2020-08-17T12:26:00Z</dcterms:created>
  <dcterms:modified xsi:type="dcterms:W3CDTF">2020-08-17T12:26:00Z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