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7BBEC3" w14:textId="77777777" w:rsidR="00782BD2" w:rsidRDefault="00782BD2" w:rsidP="00572133">
      <w:pPr>
        <w:pStyle w:val="SMUNORMALARIAL"/>
      </w:pPr>
    </w:p>
    <w:p w14:paraId="5C520AE4" w14:textId="77777777" w:rsidR="00782BD2" w:rsidRDefault="00782BD2" w:rsidP="00572133">
      <w:pPr>
        <w:pStyle w:val="SMUNORMALARIAL"/>
      </w:pPr>
    </w:p>
    <w:p w14:paraId="5278B4AE" w14:textId="3189BF8C" w:rsidR="00572133" w:rsidRPr="00BF69FD" w:rsidRDefault="00CE331A" w:rsidP="00572133">
      <w:pPr>
        <w:pStyle w:val="SMUNORMALARIAL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EXAMINATIONS </w:t>
      </w:r>
      <w:r w:rsidR="000A1A7E">
        <w:rPr>
          <w:b/>
          <w:sz w:val="40"/>
          <w:szCs w:val="40"/>
        </w:rPr>
        <w:t>201</w:t>
      </w:r>
      <w:r w:rsidR="003414ED">
        <w:rPr>
          <w:b/>
          <w:sz w:val="40"/>
          <w:szCs w:val="40"/>
        </w:rPr>
        <w:t>6</w:t>
      </w:r>
      <w:r w:rsidR="000A1A7E">
        <w:rPr>
          <w:b/>
          <w:sz w:val="40"/>
          <w:szCs w:val="40"/>
        </w:rPr>
        <w:t xml:space="preserve"> /</w:t>
      </w:r>
      <w:r>
        <w:rPr>
          <w:b/>
          <w:sz w:val="40"/>
          <w:szCs w:val="40"/>
        </w:rPr>
        <w:t xml:space="preserve"> 201</w:t>
      </w:r>
      <w:r w:rsidR="003414ED">
        <w:rPr>
          <w:b/>
          <w:sz w:val="40"/>
          <w:szCs w:val="40"/>
        </w:rPr>
        <w:t>7</w:t>
      </w:r>
      <w:r w:rsidR="002F590A">
        <w:rPr>
          <w:b/>
          <w:sz w:val="40"/>
          <w:szCs w:val="40"/>
        </w:rPr>
        <w:tab/>
      </w:r>
      <w:r w:rsidR="002F590A">
        <w:rPr>
          <w:b/>
          <w:sz w:val="40"/>
          <w:szCs w:val="40"/>
        </w:rPr>
        <w:tab/>
      </w:r>
      <w:r w:rsidR="002F590A">
        <w:rPr>
          <w:b/>
          <w:sz w:val="40"/>
          <w:szCs w:val="40"/>
        </w:rPr>
        <w:tab/>
      </w:r>
      <w:r w:rsidR="002F590A">
        <w:rPr>
          <w:b/>
          <w:sz w:val="40"/>
          <w:szCs w:val="40"/>
        </w:rPr>
        <w:tab/>
      </w:r>
      <w:r w:rsidR="00A16E67">
        <w:rPr>
          <w:b/>
          <w:sz w:val="40"/>
          <w:szCs w:val="40"/>
        </w:rPr>
        <w:t>Semester 2</w:t>
      </w:r>
    </w:p>
    <w:p w14:paraId="7BB8479B" w14:textId="7C01209A" w:rsidR="00572133" w:rsidRDefault="00CE331A" w:rsidP="00572133">
      <w:pPr>
        <w:pStyle w:val="SMUNORMALARIAL"/>
        <w:rPr>
          <w:b/>
          <w:sz w:val="40"/>
          <w:szCs w:val="40"/>
        </w:rPr>
      </w:pPr>
      <w:r>
        <w:rPr>
          <w:b/>
          <w:sz w:val="40"/>
          <w:szCs w:val="40"/>
        </w:rPr>
        <w:t>ARHOLIADAU 201</w:t>
      </w:r>
      <w:r w:rsidR="003414ED">
        <w:rPr>
          <w:b/>
          <w:sz w:val="40"/>
          <w:szCs w:val="40"/>
        </w:rPr>
        <w:t>6</w:t>
      </w:r>
      <w:r>
        <w:rPr>
          <w:b/>
          <w:sz w:val="40"/>
          <w:szCs w:val="40"/>
        </w:rPr>
        <w:t xml:space="preserve"> / 201</w:t>
      </w:r>
      <w:r w:rsidR="003414ED">
        <w:rPr>
          <w:b/>
          <w:sz w:val="40"/>
          <w:szCs w:val="40"/>
        </w:rPr>
        <w:t>7</w:t>
      </w:r>
    </w:p>
    <w:p w14:paraId="67A001B0" w14:textId="77777777" w:rsidR="00CC1A50" w:rsidRDefault="00CC1A50" w:rsidP="00572133">
      <w:pPr>
        <w:pStyle w:val="SMUNORMALARIAL"/>
        <w:rPr>
          <w:b/>
          <w:sz w:val="40"/>
          <w:szCs w:val="40"/>
        </w:rPr>
      </w:pPr>
    </w:p>
    <w:tbl>
      <w:tblPr>
        <w:tblW w:w="10656" w:type="dxa"/>
        <w:tblLook w:val="01E0" w:firstRow="1" w:lastRow="1" w:firstColumn="1" w:lastColumn="1" w:noHBand="0" w:noVBand="0"/>
      </w:tblPr>
      <w:tblGrid>
        <w:gridCol w:w="5328"/>
        <w:gridCol w:w="5094"/>
        <w:gridCol w:w="234"/>
      </w:tblGrid>
      <w:tr w:rsidR="00CC1A50" w:rsidRPr="009C0365" w14:paraId="6760B4D1" w14:textId="77777777" w:rsidTr="000E0B85">
        <w:trPr>
          <w:gridAfter w:val="1"/>
          <w:wAfter w:w="234" w:type="dxa"/>
        </w:trPr>
        <w:tc>
          <w:tcPr>
            <w:tcW w:w="10422" w:type="dxa"/>
            <w:gridSpan w:val="2"/>
          </w:tcPr>
          <w:p w14:paraId="006DAADD" w14:textId="77777777" w:rsidR="001F58F1" w:rsidRPr="009C0365" w:rsidRDefault="00CC1A50" w:rsidP="001F58F1">
            <w:pPr>
              <w:pStyle w:val="SMUNORMALARIAL"/>
              <w:rPr>
                <w:b/>
                <w:sz w:val="28"/>
                <w:szCs w:val="28"/>
              </w:rPr>
            </w:pPr>
            <w:r w:rsidRPr="009C0365">
              <w:rPr>
                <w:b/>
                <w:sz w:val="28"/>
                <w:szCs w:val="28"/>
              </w:rPr>
              <w:t xml:space="preserve">FACULTY OF:   </w:t>
            </w:r>
            <w:r w:rsidR="001F58F1">
              <w:rPr>
                <w:b/>
                <w:sz w:val="28"/>
                <w:szCs w:val="28"/>
              </w:rPr>
              <w:t>Architecture, Computing &amp; Engineering</w:t>
            </w:r>
          </w:p>
          <w:p w14:paraId="0A407F4F" w14:textId="56E5BC54" w:rsidR="00CC1A50" w:rsidRPr="009C0365" w:rsidRDefault="001F58F1" w:rsidP="00B73492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</w:t>
            </w:r>
            <w:r w:rsidR="003414ED">
              <w:rPr>
                <w:b/>
                <w:sz w:val="24"/>
              </w:rPr>
              <w:t xml:space="preserve">                     </w:t>
            </w:r>
          </w:p>
        </w:tc>
      </w:tr>
      <w:tr w:rsidR="00D5330C" w:rsidRPr="009C0365" w14:paraId="67F12B2A" w14:textId="77777777" w:rsidTr="000E0B85">
        <w:trPr>
          <w:gridAfter w:val="1"/>
          <w:wAfter w:w="234" w:type="dxa"/>
        </w:trPr>
        <w:tc>
          <w:tcPr>
            <w:tcW w:w="10422" w:type="dxa"/>
            <w:gridSpan w:val="2"/>
          </w:tcPr>
          <w:p w14:paraId="0405A755" w14:textId="77777777" w:rsidR="00D5330C" w:rsidRPr="009C0365" w:rsidRDefault="00D5330C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</w:tr>
      <w:tr w:rsidR="00572133" w:rsidRPr="009C0365" w14:paraId="669407A5" w14:textId="77777777" w:rsidTr="000E0B85">
        <w:tc>
          <w:tcPr>
            <w:tcW w:w="5328" w:type="dxa"/>
          </w:tcPr>
          <w:p w14:paraId="2A11C872" w14:textId="77777777"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NAME OF COURSE/PROGRAMME:</w:t>
            </w:r>
          </w:p>
          <w:p w14:paraId="07437D42" w14:textId="77777777" w:rsidR="00572133" w:rsidRPr="009C036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64FA04B9" w14:textId="4D11FD3C" w:rsidR="00A16E67" w:rsidRPr="009C0365" w:rsidRDefault="003414ED" w:rsidP="003414ED">
            <w:pPr>
              <w:pStyle w:val="SMUNORMALARIAL"/>
              <w:rPr>
                <w:b/>
                <w:sz w:val="24"/>
              </w:rPr>
            </w:pPr>
            <w:r w:rsidRPr="003414ED">
              <w:rPr>
                <w:b/>
                <w:sz w:val="24"/>
                <w:lang w:val="en-US"/>
              </w:rPr>
              <w:t>Test Range Engineering</w:t>
            </w:r>
          </w:p>
        </w:tc>
      </w:tr>
      <w:tr w:rsidR="00572133" w:rsidRPr="009C0365" w14:paraId="2A8A9E73" w14:textId="77777777" w:rsidTr="000E0B85">
        <w:tc>
          <w:tcPr>
            <w:tcW w:w="5328" w:type="dxa"/>
          </w:tcPr>
          <w:p w14:paraId="57F627FF" w14:textId="77777777"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YEAR OR LEVEL:</w:t>
            </w:r>
          </w:p>
          <w:p w14:paraId="1969406C" w14:textId="77777777" w:rsidR="00572133" w:rsidRPr="009C036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75D94074" w14:textId="77777777" w:rsidR="00572133" w:rsidRPr="00257882" w:rsidRDefault="00B73492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Level 5</w:t>
            </w:r>
          </w:p>
        </w:tc>
      </w:tr>
      <w:tr w:rsidR="00572133" w:rsidRPr="009C0365" w14:paraId="109820B6" w14:textId="77777777" w:rsidTr="000E0B85">
        <w:tc>
          <w:tcPr>
            <w:tcW w:w="5328" w:type="dxa"/>
          </w:tcPr>
          <w:p w14:paraId="22ED6271" w14:textId="77777777"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NAME OF MODULE/UNIT/EXAM PAPER:</w:t>
            </w:r>
          </w:p>
          <w:p w14:paraId="07E65987" w14:textId="77777777" w:rsidR="00572133" w:rsidRPr="009C036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2B0546AB" w14:textId="6BD63E67" w:rsidR="00A16E67" w:rsidRDefault="003414ED" w:rsidP="00F54131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Finite Element Analysis</w:t>
            </w:r>
          </w:p>
          <w:p w14:paraId="0474D18F" w14:textId="77777777" w:rsidR="00A16E67" w:rsidRPr="009C0365" w:rsidRDefault="00A16E67" w:rsidP="00F54131">
            <w:pPr>
              <w:pStyle w:val="SMUNORMALARIAL"/>
              <w:rPr>
                <w:b/>
                <w:sz w:val="24"/>
              </w:rPr>
            </w:pPr>
          </w:p>
        </w:tc>
      </w:tr>
      <w:tr w:rsidR="00572133" w:rsidRPr="009C0365" w14:paraId="61472116" w14:textId="77777777" w:rsidTr="000E0B85">
        <w:tc>
          <w:tcPr>
            <w:tcW w:w="5328" w:type="dxa"/>
          </w:tcPr>
          <w:p w14:paraId="372B9DB7" w14:textId="77777777"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MODULE NO:</w:t>
            </w:r>
          </w:p>
          <w:p w14:paraId="1F4E46C8" w14:textId="77777777" w:rsidR="00572133" w:rsidRPr="009C036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67B336B8" w14:textId="50CB2BA2" w:rsidR="000E0B85" w:rsidRPr="009C0365" w:rsidRDefault="003414ED" w:rsidP="00572133">
            <w:pPr>
              <w:pStyle w:val="SMUNORMALARIAL"/>
              <w:rPr>
                <w:b/>
                <w:sz w:val="24"/>
              </w:rPr>
            </w:pPr>
            <w:r w:rsidRPr="003414ED">
              <w:rPr>
                <w:b/>
                <w:sz w:val="24"/>
              </w:rPr>
              <w:t>M5X00398</w:t>
            </w:r>
          </w:p>
        </w:tc>
      </w:tr>
      <w:tr w:rsidR="00572133" w:rsidRPr="009C0365" w14:paraId="73DC075C" w14:textId="77777777" w:rsidTr="000E0B85">
        <w:tc>
          <w:tcPr>
            <w:tcW w:w="5328" w:type="dxa"/>
          </w:tcPr>
          <w:p w14:paraId="00CD2695" w14:textId="77777777"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>DATE OF EXAMINATION:</w:t>
            </w:r>
          </w:p>
          <w:p w14:paraId="594DD095" w14:textId="77777777" w:rsidR="00572133" w:rsidRPr="009C036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1947D5A6" w14:textId="362677B5" w:rsidR="00572133" w:rsidRPr="009C0365" w:rsidRDefault="003414ED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  <w:r w:rsidR="008E1B03" w:rsidRPr="008E1B03">
              <w:rPr>
                <w:b/>
                <w:sz w:val="24"/>
                <w:vertAlign w:val="superscript"/>
              </w:rPr>
              <w:t>th</w:t>
            </w:r>
            <w:r w:rsidR="008E1B03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>February 2017</w:t>
            </w:r>
          </w:p>
        </w:tc>
      </w:tr>
      <w:tr w:rsidR="00CC1A50" w:rsidRPr="009C0365" w14:paraId="0EADFAF1" w14:textId="77777777" w:rsidTr="008E1B03">
        <w:trPr>
          <w:trHeight w:val="323"/>
        </w:trPr>
        <w:tc>
          <w:tcPr>
            <w:tcW w:w="10656" w:type="dxa"/>
            <w:gridSpan w:val="3"/>
          </w:tcPr>
          <w:p w14:paraId="5B134E41" w14:textId="77777777" w:rsidR="00CC1A50" w:rsidRPr="009C0365" w:rsidRDefault="00CC1A50" w:rsidP="00572133">
            <w:pPr>
              <w:pStyle w:val="SMUNORMALARIAL"/>
              <w:rPr>
                <w:b/>
                <w:sz w:val="24"/>
              </w:rPr>
            </w:pPr>
          </w:p>
        </w:tc>
      </w:tr>
      <w:tr w:rsidR="00572133" w:rsidRPr="009C0365" w14:paraId="087444D3" w14:textId="77777777" w:rsidTr="008E1B03">
        <w:trPr>
          <w:trHeight w:val="645"/>
        </w:trPr>
        <w:tc>
          <w:tcPr>
            <w:tcW w:w="5328" w:type="dxa"/>
          </w:tcPr>
          <w:p w14:paraId="4380B589" w14:textId="77777777" w:rsidR="00572133" w:rsidRPr="009C0365" w:rsidRDefault="00CC1A50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="00572133" w:rsidRPr="009C0365">
              <w:rPr>
                <w:b/>
                <w:sz w:val="24"/>
              </w:rPr>
              <w:t>START TIME:</w:t>
            </w:r>
          </w:p>
          <w:p w14:paraId="3BC11546" w14:textId="77777777" w:rsidR="00572133" w:rsidRPr="009C0365" w:rsidRDefault="00572133" w:rsidP="00572133">
            <w:pPr>
              <w:pStyle w:val="SMUNORMALARIAL"/>
              <w:rPr>
                <w:b/>
                <w:sz w:val="28"/>
                <w:szCs w:val="28"/>
              </w:rPr>
            </w:pPr>
          </w:p>
        </w:tc>
        <w:tc>
          <w:tcPr>
            <w:tcW w:w="5328" w:type="dxa"/>
            <w:gridSpan w:val="2"/>
          </w:tcPr>
          <w:p w14:paraId="7959E35C" w14:textId="2A044431" w:rsidR="00572133" w:rsidRPr="009C0365" w:rsidRDefault="003414ED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  <w:r w:rsidR="008E1B03">
              <w:rPr>
                <w:b/>
                <w:sz w:val="24"/>
              </w:rPr>
              <w:t>:00</w:t>
            </w:r>
          </w:p>
        </w:tc>
      </w:tr>
      <w:tr w:rsidR="00572133" w:rsidRPr="009C0365" w14:paraId="27BE9DEF" w14:textId="77777777" w:rsidTr="000E0B85">
        <w:tc>
          <w:tcPr>
            <w:tcW w:w="5328" w:type="dxa"/>
          </w:tcPr>
          <w:p w14:paraId="6F8104A0" w14:textId="77777777" w:rsidR="00572133" w:rsidRPr="009C0365" w:rsidRDefault="00CC1A50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="00572133" w:rsidRPr="009C0365">
              <w:rPr>
                <w:b/>
                <w:sz w:val="24"/>
              </w:rPr>
              <w:t>FINISH TIME:</w:t>
            </w:r>
          </w:p>
          <w:p w14:paraId="439B743F" w14:textId="77777777"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  <w:gridSpan w:val="2"/>
          </w:tcPr>
          <w:p w14:paraId="3DC7741F" w14:textId="41C97312" w:rsidR="00572133" w:rsidRPr="009C0365" w:rsidRDefault="003414ED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  <w:r w:rsidR="008E1B03">
              <w:rPr>
                <w:b/>
                <w:sz w:val="24"/>
              </w:rPr>
              <w:t>:00</w:t>
            </w:r>
          </w:p>
        </w:tc>
      </w:tr>
      <w:tr w:rsidR="00572133" w:rsidRPr="009C0365" w14:paraId="5D7CE076" w14:textId="77777777" w:rsidTr="000E0B85">
        <w:tc>
          <w:tcPr>
            <w:tcW w:w="5328" w:type="dxa"/>
          </w:tcPr>
          <w:p w14:paraId="56BD970A" w14:textId="77777777" w:rsidR="00572133" w:rsidRPr="009C0365" w:rsidRDefault="00CC1A50" w:rsidP="00572133">
            <w:pPr>
              <w:pStyle w:val="SMUNORMALARIAL"/>
              <w:rPr>
                <w:b/>
                <w:sz w:val="24"/>
              </w:rPr>
            </w:pP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Pr="009C0365">
              <w:rPr>
                <w:b/>
                <w:sz w:val="24"/>
              </w:rPr>
              <w:tab/>
            </w:r>
            <w:r w:rsidR="00572133" w:rsidRPr="009C0365">
              <w:rPr>
                <w:b/>
                <w:sz w:val="24"/>
              </w:rPr>
              <w:t>TIME ALLOWED:</w:t>
            </w:r>
          </w:p>
          <w:p w14:paraId="425843D5" w14:textId="77777777" w:rsidR="00572133" w:rsidRPr="009C0365" w:rsidRDefault="00572133" w:rsidP="00572133">
            <w:pPr>
              <w:pStyle w:val="SMUNORMALARIAL"/>
              <w:rPr>
                <w:b/>
                <w:sz w:val="24"/>
              </w:rPr>
            </w:pPr>
          </w:p>
        </w:tc>
        <w:tc>
          <w:tcPr>
            <w:tcW w:w="5328" w:type="dxa"/>
            <w:gridSpan w:val="2"/>
          </w:tcPr>
          <w:p w14:paraId="4F2F1D1E" w14:textId="77777777" w:rsidR="00572133" w:rsidRPr="009C0365" w:rsidRDefault="00E91F2D" w:rsidP="00572133">
            <w:pPr>
              <w:pStyle w:val="SMUNORMALARIAL"/>
              <w:rPr>
                <w:b/>
                <w:sz w:val="24"/>
              </w:rPr>
            </w:pPr>
            <w:r>
              <w:rPr>
                <w:b/>
                <w:sz w:val="24"/>
              </w:rPr>
              <w:t>2 hours</w:t>
            </w:r>
          </w:p>
        </w:tc>
      </w:tr>
    </w:tbl>
    <w:p w14:paraId="1ABC0388" w14:textId="77777777" w:rsidR="00572133" w:rsidRPr="00572133" w:rsidRDefault="00572133" w:rsidP="00572133">
      <w:pPr>
        <w:pStyle w:val="SMUNORMALARIAL"/>
        <w:rPr>
          <w:b/>
          <w:sz w:val="24"/>
        </w:rPr>
      </w:pPr>
    </w:p>
    <w:p w14:paraId="39E04B21" w14:textId="77777777" w:rsidR="00572133" w:rsidRDefault="00572133" w:rsidP="00572133">
      <w:pPr>
        <w:pStyle w:val="SMUNORMALARIAL"/>
        <w:rPr>
          <w:b/>
          <w:sz w:val="28"/>
          <w:szCs w:val="28"/>
        </w:rPr>
      </w:pPr>
      <w:r>
        <w:rPr>
          <w:b/>
          <w:sz w:val="28"/>
          <w:szCs w:val="28"/>
        </w:rPr>
        <w:t>INSTRUCTIONS TO CANDIDATES:</w:t>
      </w:r>
    </w:p>
    <w:p w14:paraId="6CAEF8D8" w14:textId="77777777" w:rsidR="00572133" w:rsidRDefault="00572133" w:rsidP="00572133">
      <w:pPr>
        <w:pStyle w:val="SMUNORMALARIAL"/>
        <w:rPr>
          <w:b/>
          <w:sz w:val="28"/>
          <w:szCs w:val="28"/>
        </w:rPr>
      </w:pPr>
    </w:p>
    <w:p w14:paraId="0F8D57BB" w14:textId="77777777" w:rsidR="00E059AD" w:rsidRDefault="00E059AD" w:rsidP="00E059AD">
      <w:pPr>
        <w:ind w:right="-784"/>
        <w:rPr>
          <w:b/>
        </w:rPr>
      </w:pPr>
    </w:p>
    <w:p w14:paraId="3C6B4BB8" w14:textId="1C0508F9" w:rsidR="000E0B85" w:rsidRPr="00B73492" w:rsidRDefault="00B73492" w:rsidP="00B73492">
      <w:pPr>
        <w:rPr>
          <w:rFonts w:ascii="Arial" w:hAnsi="Arial"/>
        </w:rPr>
      </w:pPr>
      <w:r w:rsidRPr="00B73492">
        <w:rPr>
          <w:rFonts w:ascii="Arial" w:hAnsi="Arial"/>
        </w:rPr>
        <w:t xml:space="preserve">Students should attempt </w:t>
      </w:r>
      <w:r w:rsidR="0085248C">
        <w:rPr>
          <w:rFonts w:ascii="Arial" w:hAnsi="Arial"/>
        </w:rPr>
        <w:t>all</w:t>
      </w:r>
      <w:r w:rsidRPr="00B73492">
        <w:rPr>
          <w:rFonts w:ascii="Arial" w:hAnsi="Arial"/>
        </w:rPr>
        <w:t xml:space="preserve"> questions.</w:t>
      </w:r>
    </w:p>
    <w:p w14:paraId="7B44A0D1" w14:textId="7E641535" w:rsidR="00B73492" w:rsidRPr="00B73492" w:rsidRDefault="005F27F9" w:rsidP="00B73492">
      <w:pPr>
        <w:rPr>
          <w:rFonts w:ascii="Arial" w:hAnsi="Arial"/>
        </w:rPr>
      </w:pPr>
      <w:r>
        <w:rPr>
          <w:rFonts w:ascii="Arial" w:hAnsi="Arial"/>
        </w:rPr>
        <w:t xml:space="preserve">Students need to submit all the </w:t>
      </w:r>
      <w:proofErr w:type="spellStart"/>
      <w:r>
        <w:rPr>
          <w:rFonts w:ascii="Arial" w:hAnsi="Arial"/>
        </w:rPr>
        <w:t>Solidworks</w:t>
      </w:r>
      <w:proofErr w:type="spellEnd"/>
      <w:r>
        <w:rPr>
          <w:rFonts w:ascii="Arial" w:hAnsi="Arial"/>
        </w:rPr>
        <w:t xml:space="preserve"> files and the Word document containing their answers.</w:t>
      </w:r>
    </w:p>
    <w:p w14:paraId="5E2E9234" w14:textId="77777777" w:rsidR="001F58F1" w:rsidRDefault="001F58F1" w:rsidP="00CE331A">
      <w:pPr>
        <w:ind w:right="-784"/>
        <w:rPr>
          <w:rFonts w:ascii="Arial" w:hAnsi="Arial"/>
          <w:b/>
        </w:rPr>
      </w:pPr>
    </w:p>
    <w:p w14:paraId="3BABC07D" w14:textId="77777777" w:rsidR="001F58F1" w:rsidRPr="00C651DA" w:rsidRDefault="001F58F1" w:rsidP="00CE331A">
      <w:pPr>
        <w:ind w:right="-784"/>
        <w:rPr>
          <w:rFonts w:ascii="Arial" w:hAnsi="Arial"/>
          <w:b/>
        </w:rPr>
      </w:pPr>
    </w:p>
    <w:p w14:paraId="47044EF5" w14:textId="77777777" w:rsidR="00CE331A" w:rsidRDefault="00CE331A" w:rsidP="00CE331A">
      <w:pPr>
        <w:ind w:right="-784"/>
        <w:rPr>
          <w:b/>
        </w:rPr>
      </w:pPr>
    </w:p>
    <w:p w14:paraId="321D6132" w14:textId="77777777" w:rsidR="000D1EE4" w:rsidRDefault="000D1EE4">
      <w:pPr>
        <w:rPr>
          <w:b/>
        </w:rPr>
      </w:pPr>
    </w:p>
    <w:p w14:paraId="5FF965DF" w14:textId="77777777" w:rsidR="000D1EE4" w:rsidRDefault="000D1EE4">
      <w:pPr>
        <w:rPr>
          <w:b/>
        </w:rPr>
      </w:pPr>
    </w:p>
    <w:p w14:paraId="3455671B" w14:textId="77777777" w:rsidR="000D1EE4" w:rsidRDefault="000D1EE4">
      <w:pPr>
        <w:rPr>
          <w:b/>
        </w:rPr>
      </w:pPr>
    </w:p>
    <w:p w14:paraId="7EDFB077" w14:textId="77777777" w:rsidR="000D1EE4" w:rsidRDefault="000D1EE4">
      <w:pPr>
        <w:rPr>
          <w:b/>
        </w:rPr>
      </w:pPr>
    </w:p>
    <w:p w14:paraId="0AC46D7B" w14:textId="77777777" w:rsidR="000D1EE4" w:rsidRDefault="000D1EE4">
      <w:pPr>
        <w:rPr>
          <w:b/>
        </w:rPr>
      </w:pPr>
    </w:p>
    <w:p w14:paraId="2D6AF9C3" w14:textId="77777777" w:rsidR="000D1EE4" w:rsidRDefault="000D1EE4">
      <w:pPr>
        <w:rPr>
          <w:b/>
        </w:rPr>
      </w:pPr>
    </w:p>
    <w:p w14:paraId="4FAE33FC" w14:textId="77777777" w:rsidR="000D1EE4" w:rsidRDefault="000D1EE4">
      <w:pPr>
        <w:rPr>
          <w:b/>
        </w:rPr>
      </w:pPr>
    </w:p>
    <w:p w14:paraId="210F00D5" w14:textId="77777777" w:rsidR="000D1EE4" w:rsidRDefault="000D1EE4">
      <w:pPr>
        <w:rPr>
          <w:b/>
        </w:rPr>
      </w:pPr>
    </w:p>
    <w:p w14:paraId="2E0EDD6F" w14:textId="77777777" w:rsidR="000D1EE4" w:rsidRDefault="000D1EE4">
      <w:pPr>
        <w:rPr>
          <w:b/>
        </w:rPr>
      </w:pPr>
    </w:p>
    <w:p w14:paraId="14AE12AA" w14:textId="77777777" w:rsidR="000D1EE4" w:rsidRPr="004C730C" w:rsidRDefault="000D1EE4">
      <w:pPr>
        <w:rPr>
          <w:b/>
        </w:rPr>
      </w:pPr>
    </w:p>
    <w:p w14:paraId="2ED79CEA" w14:textId="77777777" w:rsidR="000D1EE4" w:rsidRDefault="000D1EE4">
      <w:pPr>
        <w:rPr>
          <w:b/>
        </w:rPr>
      </w:pPr>
    </w:p>
    <w:p w14:paraId="40F47C00" w14:textId="77777777" w:rsidR="000D1EE4" w:rsidRDefault="000D1EE4">
      <w:pPr>
        <w:rPr>
          <w:b/>
        </w:rPr>
      </w:pPr>
    </w:p>
    <w:p w14:paraId="68BE4418" w14:textId="77777777" w:rsidR="000D1EE4" w:rsidRDefault="000D1EE4">
      <w:pPr>
        <w:rPr>
          <w:b/>
        </w:rPr>
      </w:pPr>
    </w:p>
    <w:p w14:paraId="73610D17" w14:textId="4135CEF3" w:rsidR="000F0513" w:rsidRDefault="000F0513" w:rsidP="003414ED">
      <w:pPr>
        <w:tabs>
          <w:tab w:val="left" w:pos="567"/>
          <w:tab w:val="left" w:pos="3402"/>
          <w:tab w:val="left" w:pos="6237"/>
        </w:tabs>
        <w:rPr>
          <w:b/>
        </w:rPr>
      </w:pPr>
    </w:p>
    <w:p w14:paraId="36C18842" w14:textId="46BCF99B" w:rsidR="000D1EE4" w:rsidRDefault="000D1EE4" w:rsidP="003414ED">
      <w:pPr>
        <w:tabs>
          <w:tab w:val="left" w:pos="567"/>
          <w:tab w:val="left" w:pos="3402"/>
          <w:tab w:val="left" w:pos="6237"/>
        </w:tabs>
        <w:rPr>
          <w:b/>
        </w:rPr>
      </w:pPr>
      <w:bookmarkStart w:id="0" w:name="_GoBack"/>
      <w:bookmarkEnd w:id="0"/>
    </w:p>
    <w:p w14:paraId="2674E50C" w14:textId="77777777" w:rsidR="000D1EE4" w:rsidRPr="000D1EE4" w:rsidRDefault="000D1EE4" w:rsidP="000D1EE4">
      <w:pPr>
        <w:tabs>
          <w:tab w:val="left" w:pos="567"/>
          <w:tab w:val="left" w:pos="3402"/>
          <w:tab w:val="left" w:pos="6237"/>
        </w:tabs>
        <w:rPr>
          <w:sz w:val="22"/>
          <w:szCs w:val="22"/>
        </w:rPr>
      </w:pPr>
      <w:r>
        <w:lastRenderedPageBreak/>
        <w:tab/>
      </w:r>
      <w:r w:rsidRPr="000D1EE4">
        <w:t xml:space="preserve">You are provided with </w:t>
      </w:r>
      <w:r>
        <w:t>the models required for the Motion Simulation and FEA, you are required to use the ‘import motion loads’ method to solve the FEA. You are required to perform a motion simulation on the provided engine assembly rotating at 6000 RPM</w:t>
      </w:r>
    </w:p>
    <w:p w14:paraId="4ABE2366" w14:textId="35BA9CAC" w:rsidR="000D1EE4" w:rsidRDefault="000D1EE4" w:rsidP="003414ED">
      <w:pPr>
        <w:tabs>
          <w:tab w:val="left" w:pos="567"/>
          <w:tab w:val="left" w:pos="3402"/>
          <w:tab w:val="left" w:pos="6237"/>
        </w:tabs>
      </w:pPr>
    </w:p>
    <w:p w14:paraId="74B7367D" w14:textId="274BBB4D" w:rsidR="000D1EE4" w:rsidRPr="004C730C" w:rsidRDefault="000D1EE4" w:rsidP="003414ED">
      <w:pPr>
        <w:tabs>
          <w:tab w:val="left" w:pos="567"/>
          <w:tab w:val="left" w:pos="3402"/>
          <w:tab w:val="left" w:pos="6237"/>
        </w:tabs>
        <w:rPr>
          <w:b/>
        </w:rPr>
      </w:pPr>
      <w:r w:rsidRPr="004C730C">
        <w:rPr>
          <w:b/>
        </w:rPr>
        <w:t>Question 1</w:t>
      </w:r>
    </w:p>
    <w:p w14:paraId="1F5D355E" w14:textId="022485AF" w:rsidR="000D1EE4" w:rsidRDefault="000D1EE4" w:rsidP="003414ED">
      <w:pPr>
        <w:tabs>
          <w:tab w:val="left" w:pos="567"/>
          <w:tab w:val="left" w:pos="3402"/>
          <w:tab w:val="left" w:pos="6237"/>
        </w:tabs>
      </w:pPr>
    </w:p>
    <w:p w14:paraId="4E293283" w14:textId="273F8E0B" w:rsidR="0085248C" w:rsidRDefault="0085248C" w:rsidP="00DE6F3C">
      <w:pPr>
        <w:tabs>
          <w:tab w:val="left" w:pos="567"/>
          <w:tab w:val="left" w:pos="3402"/>
          <w:tab w:val="left" w:pos="6237"/>
        </w:tabs>
        <w:ind w:firstLine="567"/>
      </w:pPr>
      <w:r>
        <w:t xml:space="preserve">You should create the simulation to solve for two complete revolutions only, and show results for every degree of </w:t>
      </w:r>
      <w:r w:rsidR="00D92503">
        <w:t xml:space="preserve">rotation and enable the results to be used for an FEA of the </w:t>
      </w:r>
      <w:proofErr w:type="spellStart"/>
      <w:r w:rsidR="00D92503">
        <w:t>ConRod</w:t>
      </w:r>
      <w:proofErr w:type="spellEnd"/>
      <w:r w:rsidR="00D92503">
        <w:t xml:space="preserve">. </w:t>
      </w:r>
      <w:r>
        <w:t>For each of the following questions show screen shots of chosen settings</w:t>
      </w:r>
      <w:r w:rsidR="00D92503">
        <w:t xml:space="preserve"> &amp; results and show calculations where needed.</w:t>
      </w:r>
    </w:p>
    <w:p w14:paraId="3B720369" w14:textId="4CAFB9A7" w:rsidR="00D92503" w:rsidRPr="00D92503" w:rsidRDefault="00D92503" w:rsidP="003414ED">
      <w:pPr>
        <w:tabs>
          <w:tab w:val="left" w:pos="567"/>
          <w:tab w:val="left" w:pos="3402"/>
          <w:tab w:val="left" w:pos="6237"/>
        </w:tabs>
      </w:pPr>
    </w:p>
    <w:p w14:paraId="6D402F4D" w14:textId="35D53570" w:rsidR="000F0513" w:rsidRDefault="000D1EE4" w:rsidP="000D1EE4">
      <w:pPr>
        <w:pStyle w:val="ListParagraph"/>
        <w:numPr>
          <w:ilvl w:val="0"/>
          <w:numId w:val="49"/>
        </w:numPr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  <w:r w:rsidRPr="00D92503">
        <w:t>How long does the s</w:t>
      </w:r>
      <w:r w:rsidR="00D92503" w:rsidRPr="00D92503">
        <w:t>imulation need to be solved for?</w:t>
      </w:r>
    </w:p>
    <w:p w14:paraId="4F6FCAA6" w14:textId="15D26C8B" w:rsidR="00D92503" w:rsidRPr="00D92503" w:rsidRDefault="00D92503" w:rsidP="00D92503">
      <w:pPr>
        <w:pStyle w:val="ListParagraph"/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  <w:jc w:val="right"/>
        <w:rPr>
          <w:b/>
        </w:rPr>
      </w:pPr>
      <w:r w:rsidRPr="00D92503">
        <w:rPr>
          <w:b/>
        </w:rPr>
        <w:t>(5 Marks)</w:t>
      </w:r>
    </w:p>
    <w:p w14:paraId="5D4ED634" w14:textId="77777777" w:rsidR="004C730C" w:rsidRPr="00D92503" w:rsidRDefault="004C730C" w:rsidP="004C730C">
      <w:pPr>
        <w:pStyle w:val="ListParagraph"/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</w:p>
    <w:p w14:paraId="130EF41E" w14:textId="6041A38A" w:rsidR="004C730C" w:rsidRPr="00D92503" w:rsidRDefault="000D1EE4" w:rsidP="004C730C">
      <w:pPr>
        <w:pStyle w:val="ListParagraph"/>
        <w:numPr>
          <w:ilvl w:val="0"/>
          <w:numId w:val="49"/>
        </w:numPr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  <w:r w:rsidRPr="00D92503">
        <w:t>How many steps/second are needed to solve the simulation</w:t>
      </w:r>
      <w:r w:rsidR="00D92503" w:rsidRPr="00D92503">
        <w:t>?</w:t>
      </w:r>
    </w:p>
    <w:p w14:paraId="6CA73C35" w14:textId="69FD9D01" w:rsidR="004C730C" w:rsidRPr="00D92503" w:rsidRDefault="00D92503" w:rsidP="00D92503">
      <w:pPr>
        <w:pStyle w:val="ListParagraph"/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  <w:jc w:val="right"/>
        <w:rPr>
          <w:b/>
        </w:rPr>
      </w:pPr>
      <w:r w:rsidRPr="00D92503">
        <w:rPr>
          <w:b/>
        </w:rPr>
        <w:t>(5 Marks)</w:t>
      </w:r>
    </w:p>
    <w:p w14:paraId="663B7F19" w14:textId="77777777" w:rsidR="00D92503" w:rsidRPr="00D92503" w:rsidRDefault="00D92503" w:rsidP="004C730C">
      <w:pPr>
        <w:pStyle w:val="ListParagraph"/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</w:p>
    <w:p w14:paraId="3013D285" w14:textId="71CE49F5" w:rsidR="00876C67" w:rsidRPr="00D92503" w:rsidRDefault="00D92503" w:rsidP="000D1EE4">
      <w:pPr>
        <w:pStyle w:val="ListParagraph"/>
        <w:numPr>
          <w:ilvl w:val="0"/>
          <w:numId w:val="49"/>
        </w:numPr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  <w:r w:rsidRPr="00D92503">
        <w:t>Show</w:t>
      </w:r>
      <w:r w:rsidR="00876C67" w:rsidRPr="00D92503">
        <w:t xml:space="preserve"> reaction force for the big end and small end of the </w:t>
      </w:r>
      <w:proofErr w:type="spellStart"/>
      <w:r w:rsidR="00876C67" w:rsidRPr="00D92503">
        <w:t>ConRod</w:t>
      </w:r>
      <w:proofErr w:type="spellEnd"/>
      <w:r w:rsidRPr="00D92503">
        <w:t>.</w:t>
      </w:r>
    </w:p>
    <w:p w14:paraId="5A72C7DE" w14:textId="77777777" w:rsidR="00D92503" w:rsidRPr="00D92503" w:rsidRDefault="00D92503" w:rsidP="00D92503">
      <w:pPr>
        <w:pStyle w:val="ListParagraph"/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  <w:jc w:val="right"/>
        <w:rPr>
          <w:b/>
        </w:rPr>
      </w:pPr>
      <w:r w:rsidRPr="00D92503">
        <w:rPr>
          <w:b/>
        </w:rPr>
        <w:t>(5 Marks)</w:t>
      </w:r>
    </w:p>
    <w:p w14:paraId="65DFAD4E" w14:textId="4B545022" w:rsidR="00D92503" w:rsidRPr="00D92503" w:rsidRDefault="00D92503" w:rsidP="00D92503">
      <w:pPr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</w:p>
    <w:p w14:paraId="51444CD3" w14:textId="7BA380D0" w:rsidR="00876C67" w:rsidRPr="00D92503" w:rsidRDefault="00C84DCD" w:rsidP="000D1EE4">
      <w:pPr>
        <w:pStyle w:val="ListParagraph"/>
        <w:numPr>
          <w:ilvl w:val="0"/>
          <w:numId w:val="49"/>
        </w:numPr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  <w:r w:rsidRPr="00D92503">
        <w:t>What are the loa</w:t>
      </w:r>
      <w:r w:rsidR="00D92503" w:rsidRPr="00D92503">
        <w:t xml:space="preserve">d bearing faces for the </w:t>
      </w:r>
      <w:proofErr w:type="spellStart"/>
      <w:r w:rsidR="00D92503" w:rsidRPr="00D92503">
        <w:t>ConRod</w:t>
      </w:r>
      <w:proofErr w:type="spellEnd"/>
      <w:r w:rsidR="00D92503" w:rsidRPr="00D92503">
        <w:t>?</w:t>
      </w:r>
    </w:p>
    <w:p w14:paraId="54C594FD" w14:textId="448C115E" w:rsidR="00D92503" w:rsidRPr="00D92503" w:rsidRDefault="00D92503" w:rsidP="00D92503">
      <w:pPr>
        <w:pStyle w:val="ListParagraph"/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  <w:jc w:val="right"/>
        <w:rPr>
          <w:b/>
        </w:rPr>
      </w:pPr>
      <w:r w:rsidRPr="00D92503">
        <w:rPr>
          <w:b/>
        </w:rPr>
        <w:t>(</w:t>
      </w:r>
      <w:r w:rsidR="000758B9">
        <w:rPr>
          <w:b/>
        </w:rPr>
        <w:t>2</w:t>
      </w:r>
      <w:r w:rsidRPr="00D92503">
        <w:rPr>
          <w:b/>
        </w:rPr>
        <w:t xml:space="preserve"> Marks)</w:t>
      </w:r>
    </w:p>
    <w:p w14:paraId="42B1AABC" w14:textId="2A50EF74" w:rsidR="00D92503" w:rsidRPr="00D92503" w:rsidRDefault="00D92503" w:rsidP="00D92503"/>
    <w:p w14:paraId="1913D04A" w14:textId="33426606" w:rsidR="00C84DCD" w:rsidRPr="00DE6F3C" w:rsidRDefault="00D92503" w:rsidP="000D1EE4">
      <w:pPr>
        <w:pStyle w:val="ListParagraph"/>
        <w:numPr>
          <w:ilvl w:val="0"/>
          <w:numId w:val="49"/>
        </w:numPr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  <w:r w:rsidRPr="00DE6F3C">
        <w:t>Which</w:t>
      </w:r>
      <w:r w:rsidR="00C84DCD" w:rsidRPr="00DE6F3C">
        <w:t xml:space="preserve"> steps </w:t>
      </w:r>
      <w:r w:rsidRPr="00DE6F3C">
        <w:t xml:space="preserve">are </w:t>
      </w:r>
      <w:r w:rsidR="00C84DCD" w:rsidRPr="00DE6F3C">
        <w:t>needed to show the stresses at 5 degrees either side of the peak force</w:t>
      </w:r>
      <w:r w:rsidRPr="00DE6F3C">
        <w:t>?</w:t>
      </w:r>
    </w:p>
    <w:p w14:paraId="72CFAF2C" w14:textId="64E178F7" w:rsidR="000758B9" w:rsidRPr="00DE6F3C" w:rsidRDefault="000758B9" w:rsidP="000758B9">
      <w:pPr>
        <w:pStyle w:val="ListParagraph"/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  <w:jc w:val="right"/>
        <w:rPr>
          <w:b/>
        </w:rPr>
      </w:pPr>
      <w:r w:rsidRPr="00DE6F3C">
        <w:rPr>
          <w:b/>
        </w:rPr>
        <w:t>(3 Marks)</w:t>
      </w:r>
    </w:p>
    <w:p w14:paraId="53159595" w14:textId="77777777" w:rsidR="00C84DCD" w:rsidRPr="00DE6F3C" w:rsidRDefault="00C84DCD" w:rsidP="00C84DCD">
      <w:pPr>
        <w:pStyle w:val="ListParagraph"/>
      </w:pPr>
    </w:p>
    <w:p w14:paraId="4CDE2442" w14:textId="4503C8B9" w:rsidR="00C84DCD" w:rsidRPr="00DE6F3C" w:rsidRDefault="00C84DCD" w:rsidP="00C84DCD">
      <w:pPr>
        <w:tabs>
          <w:tab w:val="left" w:pos="567"/>
          <w:tab w:val="left" w:pos="3402"/>
          <w:tab w:val="left" w:pos="6237"/>
        </w:tabs>
        <w:rPr>
          <w:b/>
        </w:rPr>
      </w:pPr>
      <w:r w:rsidRPr="00DE6F3C">
        <w:rPr>
          <w:b/>
        </w:rPr>
        <w:t>Question 2</w:t>
      </w:r>
    </w:p>
    <w:p w14:paraId="41C4F75B" w14:textId="6B3325BE" w:rsidR="00C84DCD" w:rsidRPr="00DE6F3C" w:rsidRDefault="00C84DCD" w:rsidP="00C84DCD">
      <w:pPr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</w:p>
    <w:p w14:paraId="243BDC97" w14:textId="31D98403" w:rsidR="00D92503" w:rsidRPr="00DE6F3C" w:rsidRDefault="00DE6F3C" w:rsidP="00DE6F3C">
      <w:pPr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  <w:r>
        <w:tab/>
      </w:r>
      <w:r>
        <w:tab/>
      </w:r>
      <w:r w:rsidR="00D92503" w:rsidRPr="00DE6F3C">
        <w:t xml:space="preserve">You should perform an FEA of the </w:t>
      </w:r>
      <w:proofErr w:type="spellStart"/>
      <w:r w:rsidR="00D92503" w:rsidRPr="00DE6F3C">
        <w:t>ConRod</w:t>
      </w:r>
      <w:proofErr w:type="spellEnd"/>
      <w:r w:rsidR="00D92503" w:rsidRPr="00DE6F3C">
        <w:t xml:space="preserve"> using the motion loads that were created d</w:t>
      </w:r>
      <w:r>
        <w:t xml:space="preserve">uring the </w:t>
      </w:r>
      <w:r w:rsidR="00D92503" w:rsidRPr="00DE6F3C">
        <w:t>previous question. Use the material already defined in the model and choose a suitable mesh size foe the simulation. For each of the following questions show screen shots of chosen settings &amp; results and show calculations where needed.</w:t>
      </w:r>
    </w:p>
    <w:p w14:paraId="5D463614" w14:textId="77777777" w:rsidR="00D92503" w:rsidRPr="00DE6F3C" w:rsidRDefault="00D92503" w:rsidP="00C84DCD">
      <w:pPr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</w:p>
    <w:p w14:paraId="3C699D77" w14:textId="77777777" w:rsidR="00C84DCD" w:rsidRPr="00DE6F3C" w:rsidRDefault="00C84DCD" w:rsidP="00C84DCD">
      <w:pPr>
        <w:pStyle w:val="ListParagraph"/>
        <w:numPr>
          <w:ilvl w:val="0"/>
          <w:numId w:val="50"/>
        </w:numPr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  <w:r w:rsidRPr="00DE6F3C">
        <w:t>What is</w:t>
      </w:r>
      <w:r w:rsidR="00D92503" w:rsidRPr="00DE6F3C">
        <w:t xml:space="preserve"> the peak stress on the </w:t>
      </w:r>
      <w:proofErr w:type="spellStart"/>
      <w:r w:rsidR="00D92503" w:rsidRPr="00DE6F3C">
        <w:t>ConRod</w:t>
      </w:r>
      <w:proofErr w:type="spellEnd"/>
      <w:r w:rsidR="000758B9" w:rsidRPr="00DE6F3C">
        <w:t xml:space="preserve"> and where is it</w:t>
      </w:r>
      <w:r w:rsidR="00D92503" w:rsidRPr="00DE6F3C">
        <w:t>?</w:t>
      </w:r>
    </w:p>
    <w:p w14:paraId="0E3EFBEC" w14:textId="77777777" w:rsidR="000758B9" w:rsidRPr="00DE6F3C" w:rsidRDefault="000758B9" w:rsidP="000758B9">
      <w:pPr>
        <w:pStyle w:val="ListParagraph"/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  <w:jc w:val="right"/>
        <w:rPr>
          <w:b/>
        </w:rPr>
      </w:pPr>
      <w:r w:rsidRPr="00DE6F3C">
        <w:rPr>
          <w:b/>
        </w:rPr>
        <w:t>(5 Marks)</w:t>
      </w:r>
    </w:p>
    <w:p w14:paraId="095C16D1" w14:textId="5A044717" w:rsidR="00C84DCD" w:rsidRPr="00DE6F3C" w:rsidRDefault="00C84DCD" w:rsidP="00C84DCD">
      <w:pPr>
        <w:pStyle w:val="ListParagraph"/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</w:p>
    <w:p w14:paraId="71281AD8" w14:textId="73273740" w:rsidR="00C84DCD" w:rsidRPr="00DE6F3C" w:rsidRDefault="00C84DCD" w:rsidP="00C84DCD">
      <w:pPr>
        <w:pStyle w:val="ListParagraph"/>
        <w:numPr>
          <w:ilvl w:val="0"/>
          <w:numId w:val="50"/>
        </w:numPr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  <w:r w:rsidRPr="00DE6F3C">
        <w:t xml:space="preserve">What is the deformation of the </w:t>
      </w:r>
      <w:proofErr w:type="spellStart"/>
      <w:r w:rsidRPr="00DE6F3C">
        <w:t>ConRod</w:t>
      </w:r>
      <w:proofErr w:type="spellEnd"/>
      <w:r w:rsidRPr="00DE6F3C">
        <w:t xml:space="preserve"> at this peak stress?</w:t>
      </w:r>
    </w:p>
    <w:p w14:paraId="6646541B" w14:textId="5B773405" w:rsidR="000758B9" w:rsidRPr="00DE6F3C" w:rsidRDefault="000758B9" w:rsidP="000758B9">
      <w:pPr>
        <w:pStyle w:val="ListParagraph"/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  <w:jc w:val="right"/>
        <w:rPr>
          <w:b/>
        </w:rPr>
      </w:pPr>
      <w:r w:rsidRPr="00DE6F3C">
        <w:rPr>
          <w:b/>
        </w:rPr>
        <w:t>(2 Marks)</w:t>
      </w:r>
    </w:p>
    <w:p w14:paraId="427F7DC6" w14:textId="7348DF7E" w:rsidR="000758B9" w:rsidRPr="00DE6F3C" w:rsidRDefault="000758B9" w:rsidP="000758B9">
      <w:pPr>
        <w:pStyle w:val="ListParagraph"/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</w:p>
    <w:p w14:paraId="4DB2D910" w14:textId="4EEA9492" w:rsidR="000758B9" w:rsidRPr="00DE6F3C" w:rsidRDefault="00DE6F3C" w:rsidP="000758B9">
      <w:pPr>
        <w:pStyle w:val="ListParagraph"/>
        <w:numPr>
          <w:ilvl w:val="0"/>
          <w:numId w:val="50"/>
        </w:numPr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  <w:r w:rsidRPr="00DE6F3C">
        <w:t>Is the current design able to withstand the simulations loads?</w:t>
      </w:r>
    </w:p>
    <w:p w14:paraId="48EB93BC" w14:textId="01FB294F" w:rsidR="00DE6F3C" w:rsidRPr="00DE6F3C" w:rsidRDefault="00DE6F3C" w:rsidP="00DE6F3C">
      <w:pPr>
        <w:pStyle w:val="ListParagraph"/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  <w:jc w:val="right"/>
        <w:rPr>
          <w:b/>
        </w:rPr>
      </w:pPr>
      <w:r w:rsidRPr="00DE6F3C">
        <w:rPr>
          <w:b/>
        </w:rPr>
        <w:t>(3 Marks)</w:t>
      </w:r>
    </w:p>
    <w:p w14:paraId="18527CB5" w14:textId="3ED922C4" w:rsidR="00DE6F3C" w:rsidRPr="00DE6F3C" w:rsidRDefault="00DE6F3C" w:rsidP="00DE6F3C">
      <w:pPr>
        <w:pStyle w:val="ListParagraph"/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</w:p>
    <w:p w14:paraId="2B1792AB" w14:textId="5DB9E898" w:rsidR="00DE6F3C" w:rsidRPr="00DE6F3C" w:rsidRDefault="00DE6F3C" w:rsidP="00DE6F3C">
      <w:pPr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  <w:rPr>
          <w:b/>
        </w:rPr>
      </w:pPr>
      <w:r w:rsidRPr="00DE6F3C">
        <w:rPr>
          <w:b/>
        </w:rPr>
        <w:t>Question 3</w:t>
      </w:r>
    </w:p>
    <w:p w14:paraId="401CF2E0" w14:textId="1D3B8E14" w:rsidR="00DE6F3C" w:rsidRPr="00DE6F3C" w:rsidRDefault="00DE6F3C" w:rsidP="00DE6F3C">
      <w:pPr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</w:p>
    <w:p w14:paraId="10C664C5" w14:textId="2E63F95E" w:rsidR="00DE6F3C" w:rsidRDefault="000712CC" w:rsidP="00DE6F3C">
      <w:pPr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  <w:r>
        <w:tab/>
      </w:r>
      <w:r>
        <w:tab/>
      </w:r>
      <w:r w:rsidR="00DE6F3C">
        <w:t>Using the results gained from the previous simulation</w:t>
      </w:r>
      <w:r>
        <w:t xml:space="preserve"> redesign the component to improve it for a performance characteristic of your choice (lighter/stronger </w:t>
      </w:r>
      <w:proofErr w:type="spellStart"/>
      <w:r>
        <w:t>etc</w:t>
      </w:r>
      <w:proofErr w:type="spellEnd"/>
      <w:r>
        <w:t>).</w:t>
      </w:r>
      <w:r w:rsidR="00B94CD4">
        <w:t xml:space="preserve"> You must complete the Motion Simulation and the FEA again with the redesigned component and show an analysis of the results.</w:t>
      </w:r>
    </w:p>
    <w:p w14:paraId="4C626031" w14:textId="73C69FDC" w:rsidR="00B94CD4" w:rsidRDefault="00B94CD4" w:rsidP="00B94CD4">
      <w:pPr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  <w:jc w:val="right"/>
      </w:pPr>
      <w:r w:rsidRPr="00B94CD4">
        <w:rPr>
          <w:b/>
        </w:rPr>
        <w:t>(30 Marks)</w:t>
      </w:r>
    </w:p>
    <w:p w14:paraId="25EFA446" w14:textId="64EE72FB" w:rsidR="00B94CD4" w:rsidRDefault="00B94CD4" w:rsidP="00B94CD4">
      <w:pPr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</w:pPr>
    </w:p>
    <w:p w14:paraId="2ABE05BE" w14:textId="77777777" w:rsidR="00B94CD4" w:rsidRPr="00B94CD4" w:rsidRDefault="00B94CD4" w:rsidP="00B94CD4">
      <w:pPr>
        <w:tabs>
          <w:tab w:val="left" w:pos="284"/>
          <w:tab w:val="left" w:pos="567"/>
          <w:tab w:val="left" w:pos="2835"/>
          <w:tab w:val="left" w:pos="3544"/>
          <w:tab w:val="left" w:pos="3969"/>
          <w:tab w:val="right" w:pos="10065"/>
        </w:tabs>
        <w:rPr>
          <w:b/>
        </w:rPr>
      </w:pPr>
    </w:p>
    <w:sectPr w:rsidR="00B94CD4" w:rsidRPr="00B94CD4" w:rsidSect="00D15619">
      <w:footerReference w:type="default" r:id="rId8"/>
      <w:headerReference w:type="first" r:id="rId9"/>
      <w:footerReference w:type="first" r:id="rId10"/>
      <w:type w:val="continuous"/>
      <w:pgSz w:w="11906" w:h="16838"/>
      <w:pgMar w:top="850" w:right="849" w:bottom="850" w:left="850" w:header="142" w:footer="706" w:gutter="0"/>
      <w:cols w:space="28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DD8323" w14:textId="77777777" w:rsidR="00ED6672" w:rsidRDefault="00ED6672">
      <w:r>
        <w:separator/>
      </w:r>
    </w:p>
  </w:endnote>
  <w:endnote w:type="continuationSeparator" w:id="0">
    <w:p w14:paraId="2C65FB0F" w14:textId="77777777" w:rsidR="00ED6672" w:rsidRDefault="00ED6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61A09" w14:textId="0000238D" w:rsidR="001C0DDD" w:rsidRDefault="001C0DDD" w:rsidP="00311A2C">
    <w:pPr>
      <w:pStyle w:val="Footer"/>
      <w:jc w:val="right"/>
    </w:pPr>
    <w:r>
      <w:t xml:space="preserve">Page </w:t>
    </w:r>
    <w:r>
      <w:fldChar w:fldCharType="begin"/>
    </w:r>
    <w:r>
      <w:instrText xml:space="preserve"> PAGE </w:instrText>
    </w:r>
    <w:r>
      <w:fldChar w:fldCharType="separate"/>
    </w:r>
    <w:r w:rsidR="005F27F9">
      <w:rPr>
        <w:noProof/>
      </w:rPr>
      <w:t>1</w:t>
    </w:r>
    <w:r>
      <w:fldChar w:fldCharType="end"/>
    </w:r>
    <w:r>
      <w:t xml:space="preserve"> of </w:t>
    </w:r>
    <w:fldSimple w:instr=" NUMPAGES ">
      <w:r w:rsidR="005F27F9">
        <w:rPr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CC64A9" w14:textId="3A20F4B9" w:rsidR="001C0DDD" w:rsidRPr="00E059AD" w:rsidRDefault="001C0DDD" w:rsidP="009A0958">
    <w:pPr>
      <w:pStyle w:val="Footer"/>
      <w:rPr>
        <w:rFonts w:ascii="Arial" w:hAnsi="Arial" w:cs="Arial"/>
        <w:sz w:val="22"/>
        <w:szCs w:val="22"/>
      </w:rPr>
    </w:pP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 w:rsidRPr="00E059AD">
      <w:rPr>
        <w:rStyle w:val="PageNumber"/>
        <w:rFonts w:ascii="Arial" w:hAnsi="Arial" w:cs="Arial"/>
        <w:sz w:val="22"/>
        <w:szCs w:val="22"/>
      </w:rPr>
      <w:t xml:space="preserve">Page </w:t>
    </w:r>
    <w:r w:rsidRPr="00E059AD">
      <w:rPr>
        <w:rStyle w:val="PageNumber"/>
        <w:rFonts w:ascii="Arial" w:hAnsi="Arial" w:cs="Arial"/>
        <w:sz w:val="22"/>
        <w:szCs w:val="22"/>
      </w:rPr>
      <w:fldChar w:fldCharType="begin"/>
    </w:r>
    <w:r w:rsidRPr="00E059AD">
      <w:rPr>
        <w:rStyle w:val="PageNumber"/>
        <w:rFonts w:ascii="Arial" w:hAnsi="Arial" w:cs="Arial"/>
        <w:sz w:val="22"/>
        <w:szCs w:val="22"/>
      </w:rPr>
      <w:instrText xml:space="preserve"> PAGE </w:instrText>
    </w:r>
    <w:r w:rsidRPr="00E059AD">
      <w:rPr>
        <w:rStyle w:val="PageNumber"/>
        <w:rFonts w:ascii="Arial" w:hAnsi="Arial" w:cs="Arial"/>
        <w:sz w:val="22"/>
        <w:szCs w:val="22"/>
      </w:rPr>
      <w:fldChar w:fldCharType="separate"/>
    </w:r>
    <w:r w:rsidR="000D1EE4">
      <w:rPr>
        <w:rStyle w:val="PageNumber"/>
        <w:rFonts w:ascii="Arial" w:hAnsi="Arial" w:cs="Arial"/>
        <w:noProof/>
        <w:sz w:val="22"/>
        <w:szCs w:val="22"/>
      </w:rPr>
      <w:t>1</w:t>
    </w:r>
    <w:r w:rsidRPr="00E059AD">
      <w:rPr>
        <w:rStyle w:val="PageNumber"/>
        <w:rFonts w:ascii="Arial" w:hAnsi="Arial" w:cs="Arial"/>
        <w:sz w:val="22"/>
        <w:szCs w:val="22"/>
      </w:rPr>
      <w:fldChar w:fldCharType="end"/>
    </w:r>
    <w:r w:rsidRPr="00E059AD">
      <w:rPr>
        <w:rStyle w:val="PageNumber"/>
        <w:rFonts w:ascii="Arial" w:hAnsi="Arial" w:cs="Arial"/>
        <w:sz w:val="22"/>
        <w:szCs w:val="22"/>
      </w:rPr>
      <w:t xml:space="preserve"> of </w:t>
    </w:r>
    <w:r w:rsidRPr="00E059AD">
      <w:rPr>
        <w:rStyle w:val="PageNumber"/>
        <w:rFonts w:ascii="Arial" w:hAnsi="Arial" w:cs="Arial"/>
        <w:sz w:val="22"/>
        <w:szCs w:val="22"/>
      </w:rPr>
      <w:fldChar w:fldCharType="begin"/>
    </w:r>
    <w:r w:rsidRPr="00E059AD">
      <w:rPr>
        <w:rStyle w:val="PageNumber"/>
        <w:rFonts w:ascii="Arial" w:hAnsi="Arial" w:cs="Arial"/>
        <w:sz w:val="22"/>
        <w:szCs w:val="22"/>
      </w:rPr>
      <w:instrText xml:space="preserve"> NUMPAGES </w:instrText>
    </w:r>
    <w:r w:rsidRPr="00E059AD">
      <w:rPr>
        <w:rStyle w:val="PageNumber"/>
        <w:rFonts w:ascii="Arial" w:hAnsi="Arial" w:cs="Arial"/>
        <w:sz w:val="22"/>
        <w:szCs w:val="22"/>
      </w:rPr>
      <w:fldChar w:fldCharType="separate"/>
    </w:r>
    <w:r w:rsidR="000D1EE4">
      <w:rPr>
        <w:rStyle w:val="PageNumber"/>
        <w:rFonts w:ascii="Arial" w:hAnsi="Arial" w:cs="Arial"/>
        <w:noProof/>
        <w:sz w:val="22"/>
        <w:szCs w:val="22"/>
      </w:rPr>
      <w:t>2</w:t>
    </w:r>
    <w:r w:rsidRPr="00E059AD">
      <w:rPr>
        <w:rStyle w:val="PageNumber"/>
        <w:rFonts w:ascii="Arial" w:hAnsi="Arial" w:cs="Arial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77A6FE" w14:textId="77777777" w:rsidR="00ED6672" w:rsidRDefault="00ED6672">
      <w:r>
        <w:separator/>
      </w:r>
    </w:p>
  </w:footnote>
  <w:footnote w:type="continuationSeparator" w:id="0">
    <w:p w14:paraId="580F4EAF" w14:textId="77777777" w:rsidR="00ED6672" w:rsidRDefault="00ED6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34C86F" w14:textId="77777777" w:rsidR="001C0DDD" w:rsidRDefault="000F0906">
    <w:pPr>
      <w:pStyle w:val="Header"/>
    </w:pPr>
    <w:r>
      <w:rPr>
        <w:noProof/>
      </w:rPr>
      <w:drawing>
        <wp:inline distT="0" distB="0" distL="0" distR="0" wp14:anchorId="6A083763" wp14:editId="5841BD4F">
          <wp:extent cx="2237740" cy="938530"/>
          <wp:effectExtent l="0" t="0" r="0" b="0"/>
          <wp:docPr id="62" name="Picture 62" descr="cid:image004.jpg@01CE9DB3.D8EB29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d:image004.jpg@01CE9DB3.D8EB29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7740" cy="938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282C90"/>
    <w:multiLevelType w:val="hybridMultilevel"/>
    <w:tmpl w:val="BBE01E2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9C2214"/>
    <w:multiLevelType w:val="hybridMultilevel"/>
    <w:tmpl w:val="FB4C2032"/>
    <w:lvl w:ilvl="0" w:tplc="68EA779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EC2F45"/>
    <w:multiLevelType w:val="hybridMultilevel"/>
    <w:tmpl w:val="A258B134"/>
    <w:lvl w:ilvl="0" w:tplc="ADF4D7A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5735F2"/>
    <w:multiLevelType w:val="hybridMultilevel"/>
    <w:tmpl w:val="AADE9D9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7AB5FBD"/>
    <w:multiLevelType w:val="hybridMultilevel"/>
    <w:tmpl w:val="59D2252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5D63BC"/>
    <w:multiLevelType w:val="hybridMultilevel"/>
    <w:tmpl w:val="475AAB32"/>
    <w:lvl w:ilvl="0" w:tplc="E65031B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5C277F"/>
    <w:multiLevelType w:val="hybridMultilevel"/>
    <w:tmpl w:val="DC2E4B80"/>
    <w:lvl w:ilvl="0" w:tplc="8A1838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A83C63"/>
    <w:multiLevelType w:val="hybridMultilevel"/>
    <w:tmpl w:val="2F4E2E0C"/>
    <w:lvl w:ilvl="0" w:tplc="D82CB01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57FB8"/>
    <w:multiLevelType w:val="hybridMultilevel"/>
    <w:tmpl w:val="7B46B454"/>
    <w:lvl w:ilvl="0" w:tplc="06C40F76">
      <w:start w:val="1"/>
      <w:numFmt w:val="lowerRoman"/>
      <w:lvlText w:val="(%1)"/>
      <w:lvlJc w:val="left"/>
      <w:pPr>
        <w:ind w:left="235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16" w:hanging="360"/>
      </w:pPr>
    </w:lvl>
    <w:lvl w:ilvl="2" w:tplc="0809001B" w:tentative="1">
      <w:start w:val="1"/>
      <w:numFmt w:val="lowerRoman"/>
      <w:lvlText w:val="%3."/>
      <w:lvlJc w:val="right"/>
      <w:pPr>
        <w:ind w:left="3436" w:hanging="180"/>
      </w:pPr>
    </w:lvl>
    <w:lvl w:ilvl="3" w:tplc="0809000F" w:tentative="1">
      <w:start w:val="1"/>
      <w:numFmt w:val="decimal"/>
      <w:lvlText w:val="%4."/>
      <w:lvlJc w:val="left"/>
      <w:pPr>
        <w:ind w:left="4156" w:hanging="360"/>
      </w:pPr>
    </w:lvl>
    <w:lvl w:ilvl="4" w:tplc="08090019" w:tentative="1">
      <w:start w:val="1"/>
      <w:numFmt w:val="lowerLetter"/>
      <w:lvlText w:val="%5."/>
      <w:lvlJc w:val="left"/>
      <w:pPr>
        <w:ind w:left="4876" w:hanging="360"/>
      </w:pPr>
    </w:lvl>
    <w:lvl w:ilvl="5" w:tplc="0809001B" w:tentative="1">
      <w:start w:val="1"/>
      <w:numFmt w:val="lowerRoman"/>
      <w:lvlText w:val="%6."/>
      <w:lvlJc w:val="right"/>
      <w:pPr>
        <w:ind w:left="5596" w:hanging="180"/>
      </w:pPr>
    </w:lvl>
    <w:lvl w:ilvl="6" w:tplc="0809000F" w:tentative="1">
      <w:start w:val="1"/>
      <w:numFmt w:val="decimal"/>
      <w:lvlText w:val="%7."/>
      <w:lvlJc w:val="left"/>
      <w:pPr>
        <w:ind w:left="6316" w:hanging="360"/>
      </w:pPr>
    </w:lvl>
    <w:lvl w:ilvl="7" w:tplc="08090019" w:tentative="1">
      <w:start w:val="1"/>
      <w:numFmt w:val="lowerLetter"/>
      <w:lvlText w:val="%8."/>
      <w:lvlJc w:val="left"/>
      <w:pPr>
        <w:ind w:left="7036" w:hanging="360"/>
      </w:pPr>
    </w:lvl>
    <w:lvl w:ilvl="8" w:tplc="080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0" w15:restartNumberingAfterBreak="0">
    <w:nsid w:val="1FB3433C"/>
    <w:multiLevelType w:val="hybridMultilevel"/>
    <w:tmpl w:val="D8805B20"/>
    <w:lvl w:ilvl="0" w:tplc="87F0693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95114E"/>
    <w:multiLevelType w:val="hybridMultilevel"/>
    <w:tmpl w:val="9E303AAE"/>
    <w:lvl w:ilvl="0" w:tplc="588C71B4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1406FC"/>
    <w:multiLevelType w:val="hybridMultilevel"/>
    <w:tmpl w:val="61D819A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F337B"/>
    <w:multiLevelType w:val="hybridMultilevel"/>
    <w:tmpl w:val="423673D4"/>
    <w:lvl w:ilvl="0" w:tplc="4AAAD2D4">
      <w:start w:val="1"/>
      <w:numFmt w:val="lowerLetter"/>
      <w:lvlText w:val="(%1)"/>
      <w:lvlJc w:val="left"/>
      <w:pPr>
        <w:ind w:left="1134" w:hanging="567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610" w:hanging="360"/>
      </w:pPr>
    </w:lvl>
    <w:lvl w:ilvl="2" w:tplc="0809001B" w:tentative="1">
      <w:start w:val="1"/>
      <w:numFmt w:val="lowerRoman"/>
      <w:lvlText w:val="%3."/>
      <w:lvlJc w:val="right"/>
      <w:pPr>
        <w:ind w:left="2330" w:hanging="180"/>
      </w:pPr>
    </w:lvl>
    <w:lvl w:ilvl="3" w:tplc="0809000F" w:tentative="1">
      <w:start w:val="1"/>
      <w:numFmt w:val="decimal"/>
      <w:lvlText w:val="%4."/>
      <w:lvlJc w:val="left"/>
      <w:pPr>
        <w:ind w:left="3050" w:hanging="360"/>
      </w:pPr>
    </w:lvl>
    <w:lvl w:ilvl="4" w:tplc="08090019" w:tentative="1">
      <w:start w:val="1"/>
      <w:numFmt w:val="lowerLetter"/>
      <w:lvlText w:val="%5."/>
      <w:lvlJc w:val="left"/>
      <w:pPr>
        <w:ind w:left="3770" w:hanging="360"/>
      </w:pPr>
    </w:lvl>
    <w:lvl w:ilvl="5" w:tplc="0809001B" w:tentative="1">
      <w:start w:val="1"/>
      <w:numFmt w:val="lowerRoman"/>
      <w:lvlText w:val="%6."/>
      <w:lvlJc w:val="right"/>
      <w:pPr>
        <w:ind w:left="4490" w:hanging="180"/>
      </w:pPr>
    </w:lvl>
    <w:lvl w:ilvl="6" w:tplc="0809000F" w:tentative="1">
      <w:start w:val="1"/>
      <w:numFmt w:val="decimal"/>
      <w:lvlText w:val="%7."/>
      <w:lvlJc w:val="left"/>
      <w:pPr>
        <w:ind w:left="5210" w:hanging="360"/>
      </w:pPr>
    </w:lvl>
    <w:lvl w:ilvl="7" w:tplc="08090019" w:tentative="1">
      <w:start w:val="1"/>
      <w:numFmt w:val="lowerLetter"/>
      <w:lvlText w:val="%8."/>
      <w:lvlJc w:val="left"/>
      <w:pPr>
        <w:ind w:left="5930" w:hanging="360"/>
      </w:pPr>
    </w:lvl>
    <w:lvl w:ilvl="8" w:tplc="080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4" w15:restartNumberingAfterBreak="0">
    <w:nsid w:val="28D647D8"/>
    <w:multiLevelType w:val="hybridMultilevel"/>
    <w:tmpl w:val="8B0A7F12"/>
    <w:lvl w:ilvl="0" w:tplc="72A8F4A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6F06D4"/>
    <w:multiLevelType w:val="hybridMultilevel"/>
    <w:tmpl w:val="390E5780"/>
    <w:lvl w:ilvl="0" w:tplc="45B80C96">
      <w:start w:val="1"/>
      <w:numFmt w:val="lowerRoman"/>
      <w:lvlText w:val="(%1)"/>
      <w:lvlJc w:val="left"/>
      <w:pPr>
        <w:ind w:left="128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E3F5164"/>
    <w:multiLevelType w:val="hybridMultilevel"/>
    <w:tmpl w:val="7B2483E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C74E36"/>
    <w:multiLevelType w:val="hybridMultilevel"/>
    <w:tmpl w:val="14F8D984"/>
    <w:lvl w:ilvl="0" w:tplc="F30E0BE8">
      <w:start w:val="1"/>
      <w:numFmt w:val="lowerLetter"/>
      <w:lvlText w:val="(%1)"/>
      <w:lvlJc w:val="left"/>
      <w:pPr>
        <w:ind w:left="1134" w:hanging="567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610" w:hanging="360"/>
      </w:pPr>
    </w:lvl>
    <w:lvl w:ilvl="2" w:tplc="0809001B" w:tentative="1">
      <w:start w:val="1"/>
      <w:numFmt w:val="lowerRoman"/>
      <w:lvlText w:val="%3."/>
      <w:lvlJc w:val="right"/>
      <w:pPr>
        <w:ind w:left="2330" w:hanging="180"/>
      </w:pPr>
    </w:lvl>
    <w:lvl w:ilvl="3" w:tplc="0809000F" w:tentative="1">
      <w:start w:val="1"/>
      <w:numFmt w:val="decimal"/>
      <w:lvlText w:val="%4."/>
      <w:lvlJc w:val="left"/>
      <w:pPr>
        <w:ind w:left="3050" w:hanging="360"/>
      </w:pPr>
    </w:lvl>
    <w:lvl w:ilvl="4" w:tplc="08090019" w:tentative="1">
      <w:start w:val="1"/>
      <w:numFmt w:val="lowerLetter"/>
      <w:lvlText w:val="%5."/>
      <w:lvlJc w:val="left"/>
      <w:pPr>
        <w:ind w:left="3770" w:hanging="360"/>
      </w:pPr>
    </w:lvl>
    <w:lvl w:ilvl="5" w:tplc="0809001B" w:tentative="1">
      <w:start w:val="1"/>
      <w:numFmt w:val="lowerRoman"/>
      <w:lvlText w:val="%6."/>
      <w:lvlJc w:val="right"/>
      <w:pPr>
        <w:ind w:left="4490" w:hanging="180"/>
      </w:pPr>
    </w:lvl>
    <w:lvl w:ilvl="6" w:tplc="0809000F" w:tentative="1">
      <w:start w:val="1"/>
      <w:numFmt w:val="decimal"/>
      <w:lvlText w:val="%7."/>
      <w:lvlJc w:val="left"/>
      <w:pPr>
        <w:ind w:left="5210" w:hanging="360"/>
      </w:pPr>
    </w:lvl>
    <w:lvl w:ilvl="7" w:tplc="08090019" w:tentative="1">
      <w:start w:val="1"/>
      <w:numFmt w:val="lowerLetter"/>
      <w:lvlText w:val="%8."/>
      <w:lvlJc w:val="left"/>
      <w:pPr>
        <w:ind w:left="5930" w:hanging="360"/>
      </w:pPr>
    </w:lvl>
    <w:lvl w:ilvl="8" w:tplc="080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8" w15:restartNumberingAfterBreak="0">
    <w:nsid w:val="33242026"/>
    <w:multiLevelType w:val="hybridMultilevel"/>
    <w:tmpl w:val="31E20BAC"/>
    <w:lvl w:ilvl="0" w:tplc="EE283622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836056"/>
    <w:multiLevelType w:val="hybridMultilevel"/>
    <w:tmpl w:val="4ED808B6"/>
    <w:lvl w:ilvl="0" w:tplc="861C490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622524"/>
    <w:multiLevelType w:val="hybridMultilevel"/>
    <w:tmpl w:val="534C2142"/>
    <w:lvl w:ilvl="0" w:tplc="9A42484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D42447"/>
    <w:multiLevelType w:val="hybridMultilevel"/>
    <w:tmpl w:val="B50C1FE6"/>
    <w:lvl w:ilvl="0" w:tplc="8F7E710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381977"/>
    <w:multiLevelType w:val="hybridMultilevel"/>
    <w:tmpl w:val="9C66A0E4"/>
    <w:lvl w:ilvl="0" w:tplc="2E0AC412">
      <w:start w:val="1"/>
      <w:numFmt w:val="lowerLetter"/>
      <w:lvlText w:val="(%1)"/>
      <w:lvlJc w:val="left"/>
      <w:pPr>
        <w:ind w:left="720" w:hanging="323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942F0C"/>
    <w:multiLevelType w:val="hybridMultilevel"/>
    <w:tmpl w:val="0276C5DA"/>
    <w:lvl w:ilvl="0" w:tplc="32069C62">
      <w:start w:val="1"/>
      <w:numFmt w:val="lowerLetter"/>
      <w:lvlText w:val="%1)"/>
      <w:lvlJc w:val="left"/>
      <w:pPr>
        <w:ind w:left="1134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3C0D7A60"/>
    <w:multiLevelType w:val="hybridMultilevel"/>
    <w:tmpl w:val="E91C683C"/>
    <w:lvl w:ilvl="0" w:tplc="2438005E">
      <w:start w:val="1"/>
      <w:numFmt w:val="lowerLetter"/>
      <w:lvlText w:val="(%1)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2350ED"/>
    <w:multiLevelType w:val="hybridMultilevel"/>
    <w:tmpl w:val="9842B4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A56EB4"/>
    <w:multiLevelType w:val="hybridMultilevel"/>
    <w:tmpl w:val="7F042A6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3ECE33FF"/>
    <w:multiLevelType w:val="hybridMultilevel"/>
    <w:tmpl w:val="C01EE7E4"/>
    <w:lvl w:ilvl="0" w:tplc="7D187DE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5929EF"/>
    <w:multiLevelType w:val="hybridMultilevel"/>
    <w:tmpl w:val="967A456A"/>
    <w:lvl w:ilvl="0" w:tplc="BECE87D0">
      <w:start w:val="1"/>
      <w:numFmt w:val="lowerLetter"/>
      <w:lvlText w:val="%1)"/>
      <w:lvlJc w:val="left"/>
      <w:pPr>
        <w:ind w:left="1134" w:hanging="56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3B77B7C"/>
    <w:multiLevelType w:val="hybridMultilevel"/>
    <w:tmpl w:val="C8D64838"/>
    <w:lvl w:ilvl="0" w:tplc="2BC8DCA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070909"/>
    <w:multiLevelType w:val="hybridMultilevel"/>
    <w:tmpl w:val="A214727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F36B35"/>
    <w:multiLevelType w:val="hybridMultilevel"/>
    <w:tmpl w:val="7F30DD16"/>
    <w:lvl w:ilvl="0" w:tplc="FA46E6B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CE1F11"/>
    <w:multiLevelType w:val="hybridMultilevel"/>
    <w:tmpl w:val="0494DA3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893B0F"/>
    <w:multiLevelType w:val="hybridMultilevel"/>
    <w:tmpl w:val="553A257E"/>
    <w:lvl w:ilvl="0" w:tplc="0809001B">
      <w:start w:val="1"/>
      <w:numFmt w:val="lowerRoman"/>
      <w:lvlText w:val="%1."/>
      <w:lvlJc w:val="right"/>
      <w:pPr>
        <w:ind w:left="10785" w:hanging="360"/>
      </w:pPr>
    </w:lvl>
    <w:lvl w:ilvl="1" w:tplc="08090019" w:tentative="1">
      <w:start w:val="1"/>
      <w:numFmt w:val="lowerLetter"/>
      <w:lvlText w:val="%2."/>
      <w:lvlJc w:val="left"/>
      <w:pPr>
        <w:ind w:left="11505" w:hanging="360"/>
      </w:pPr>
    </w:lvl>
    <w:lvl w:ilvl="2" w:tplc="0809001B" w:tentative="1">
      <w:start w:val="1"/>
      <w:numFmt w:val="lowerRoman"/>
      <w:lvlText w:val="%3."/>
      <w:lvlJc w:val="right"/>
      <w:pPr>
        <w:ind w:left="12225" w:hanging="180"/>
      </w:pPr>
    </w:lvl>
    <w:lvl w:ilvl="3" w:tplc="0809000F" w:tentative="1">
      <w:start w:val="1"/>
      <w:numFmt w:val="decimal"/>
      <w:lvlText w:val="%4."/>
      <w:lvlJc w:val="left"/>
      <w:pPr>
        <w:ind w:left="12945" w:hanging="360"/>
      </w:pPr>
    </w:lvl>
    <w:lvl w:ilvl="4" w:tplc="08090019" w:tentative="1">
      <w:start w:val="1"/>
      <w:numFmt w:val="lowerLetter"/>
      <w:lvlText w:val="%5."/>
      <w:lvlJc w:val="left"/>
      <w:pPr>
        <w:ind w:left="13665" w:hanging="360"/>
      </w:pPr>
    </w:lvl>
    <w:lvl w:ilvl="5" w:tplc="0809001B" w:tentative="1">
      <w:start w:val="1"/>
      <w:numFmt w:val="lowerRoman"/>
      <w:lvlText w:val="%6."/>
      <w:lvlJc w:val="right"/>
      <w:pPr>
        <w:ind w:left="14385" w:hanging="180"/>
      </w:pPr>
    </w:lvl>
    <w:lvl w:ilvl="6" w:tplc="0809000F" w:tentative="1">
      <w:start w:val="1"/>
      <w:numFmt w:val="decimal"/>
      <w:lvlText w:val="%7."/>
      <w:lvlJc w:val="left"/>
      <w:pPr>
        <w:ind w:left="15105" w:hanging="360"/>
      </w:pPr>
    </w:lvl>
    <w:lvl w:ilvl="7" w:tplc="08090019" w:tentative="1">
      <w:start w:val="1"/>
      <w:numFmt w:val="lowerLetter"/>
      <w:lvlText w:val="%8."/>
      <w:lvlJc w:val="left"/>
      <w:pPr>
        <w:ind w:left="15825" w:hanging="360"/>
      </w:pPr>
    </w:lvl>
    <w:lvl w:ilvl="8" w:tplc="0809001B" w:tentative="1">
      <w:start w:val="1"/>
      <w:numFmt w:val="lowerRoman"/>
      <w:lvlText w:val="%9."/>
      <w:lvlJc w:val="right"/>
      <w:pPr>
        <w:ind w:left="16545" w:hanging="180"/>
      </w:pPr>
    </w:lvl>
  </w:abstractNum>
  <w:abstractNum w:abstractNumId="34" w15:restartNumberingAfterBreak="0">
    <w:nsid w:val="506C0E11"/>
    <w:multiLevelType w:val="hybridMultilevel"/>
    <w:tmpl w:val="553A257E"/>
    <w:lvl w:ilvl="0" w:tplc="0809001B">
      <w:start w:val="1"/>
      <w:numFmt w:val="lowerRoman"/>
      <w:lvlText w:val="%1."/>
      <w:lvlJc w:val="right"/>
      <w:pPr>
        <w:ind w:left="10785" w:hanging="360"/>
      </w:pPr>
    </w:lvl>
    <w:lvl w:ilvl="1" w:tplc="08090019" w:tentative="1">
      <w:start w:val="1"/>
      <w:numFmt w:val="lowerLetter"/>
      <w:lvlText w:val="%2."/>
      <w:lvlJc w:val="left"/>
      <w:pPr>
        <w:ind w:left="11505" w:hanging="360"/>
      </w:pPr>
    </w:lvl>
    <w:lvl w:ilvl="2" w:tplc="0809001B" w:tentative="1">
      <w:start w:val="1"/>
      <w:numFmt w:val="lowerRoman"/>
      <w:lvlText w:val="%3."/>
      <w:lvlJc w:val="right"/>
      <w:pPr>
        <w:ind w:left="12225" w:hanging="180"/>
      </w:pPr>
    </w:lvl>
    <w:lvl w:ilvl="3" w:tplc="0809000F" w:tentative="1">
      <w:start w:val="1"/>
      <w:numFmt w:val="decimal"/>
      <w:lvlText w:val="%4."/>
      <w:lvlJc w:val="left"/>
      <w:pPr>
        <w:ind w:left="12945" w:hanging="360"/>
      </w:pPr>
    </w:lvl>
    <w:lvl w:ilvl="4" w:tplc="08090019" w:tentative="1">
      <w:start w:val="1"/>
      <w:numFmt w:val="lowerLetter"/>
      <w:lvlText w:val="%5."/>
      <w:lvlJc w:val="left"/>
      <w:pPr>
        <w:ind w:left="13665" w:hanging="360"/>
      </w:pPr>
    </w:lvl>
    <w:lvl w:ilvl="5" w:tplc="0809001B" w:tentative="1">
      <w:start w:val="1"/>
      <w:numFmt w:val="lowerRoman"/>
      <w:lvlText w:val="%6."/>
      <w:lvlJc w:val="right"/>
      <w:pPr>
        <w:ind w:left="14385" w:hanging="180"/>
      </w:pPr>
    </w:lvl>
    <w:lvl w:ilvl="6" w:tplc="0809000F" w:tentative="1">
      <w:start w:val="1"/>
      <w:numFmt w:val="decimal"/>
      <w:lvlText w:val="%7."/>
      <w:lvlJc w:val="left"/>
      <w:pPr>
        <w:ind w:left="15105" w:hanging="360"/>
      </w:pPr>
    </w:lvl>
    <w:lvl w:ilvl="7" w:tplc="08090019" w:tentative="1">
      <w:start w:val="1"/>
      <w:numFmt w:val="lowerLetter"/>
      <w:lvlText w:val="%8."/>
      <w:lvlJc w:val="left"/>
      <w:pPr>
        <w:ind w:left="15825" w:hanging="360"/>
      </w:pPr>
    </w:lvl>
    <w:lvl w:ilvl="8" w:tplc="0809001B" w:tentative="1">
      <w:start w:val="1"/>
      <w:numFmt w:val="lowerRoman"/>
      <w:lvlText w:val="%9."/>
      <w:lvlJc w:val="right"/>
      <w:pPr>
        <w:ind w:left="16545" w:hanging="180"/>
      </w:pPr>
    </w:lvl>
  </w:abstractNum>
  <w:abstractNum w:abstractNumId="35" w15:restartNumberingAfterBreak="0">
    <w:nsid w:val="51F738AC"/>
    <w:multiLevelType w:val="hybridMultilevel"/>
    <w:tmpl w:val="245AE7A8"/>
    <w:lvl w:ilvl="0" w:tplc="8DE05F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38564D7"/>
    <w:multiLevelType w:val="hybridMultilevel"/>
    <w:tmpl w:val="44B09F0E"/>
    <w:lvl w:ilvl="0" w:tplc="F9000B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E54A37"/>
    <w:multiLevelType w:val="hybridMultilevel"/>
    <w:tmpl w:val="9C0C043C"/>
    <w:lvl w:ilvl="0" w:tplc="C570F9A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BA09B2"/>
    <w:multiLevelType w:val="hybridMultilevel"/>
    <w:tmpl w:val="39049B94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9" w15:restartNumberingAfterBreak="0">
    <w:nsid w:val="659E17FD"/>
    <w:multiLevelType w:val="hybridMultilevel"/>
    <w:tmpl w:val="E0A22ABC"/>
    <w:lvl w:ilvl="0" w:tplc="AD3A02FC">
      <w:start w:val="1"/>
      <w:numFmt w:val="lowerLetter"/>
      <w:lvlText w:val="(%1)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A260845"/>
    <w:multiLevelType w:val="hybridMultilevel"/>
    <w:tmpl w:val="1CC290CC"/>
    <w:lvl w:ilvl="0" w:tplc="22602314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04" w:hanging="360"/>
      </w:pPr>
    </w:lvl>
    <w:lvl w:ilvl="2" w:tplc="0809001B" w:tentative="1">
      <w:start w:val="1"/>
      <w:numFmt w:val="lowerRoman"/>
      <w:lvlText w:val="%3."/>
      <w:lvlJc w:val="right"/>
      <w:pPr>
        <w:ind w:left="2424" w:hanging="180"/>
      </w:pPr>
    </w:lvl>
    <w:lvl w:ilvl="3" w:tplc="0809000F" w:tentative="1">
      <w:start w:val="1"/>
      <w:numFmt w:val="decimal"/>
      <w:lvlText w:val="%4."/>
      <w:lvlJc w:val="left"/>
      <w:pPr>
        <w:ind w:left="3144" w:hanging="360"/>
      </w:pPr>
    </w:lvl>
    <w:lvl w:ilvl="4" w:tplc="08090019" w:tentative="1">
      <w:start w:val="1"/>
      <w:numFmt w:val="lowerLetter"/>
      <w:lvlText w:val="%5."/>
      <w:lvlJc w:val="left"/>
      <w:pPr>
        <w:ind w:left="3864" w:hanging="360"/>
      </w:pPr>
    </w:lvl>
    <w:lvl w:ilvl="5" w:tplc="0809001B" w:tentative="1">
      <w:start w:val="1"/>
      <w:numFmt w:val="lowerRoman"/>
      <w:lvlText w:val="%6."/>
      <w:lvlJc w:val="right"/>
      <w:pPr>
        <w:ind w:left="4584" w:hanging="180"/>
      </w:pPr>
    </w:lvl>
    <w:lvl w:ilvl="6" w:tplc="0809000F" w:tentative="1">
      <w:start w:val="1"/>
      <w:numFmt w:val="decimal"/>
      <w:lvlText w:val="%7."/>
      <w:lvlJc w:val="left"/>
      <w:pPr>
        <w:ind w:left="5304" w:hanging="360"/>
      </w:pPr>
    </w:lvl>
    <w:lvl w:ilvl="7" w:tplc="08090019" w:tentative="1">
      <w:start w:val="1"/>
      <w:numFmt w:val="lowerLetter"/>
      <w:lvlText w:val="%8."/>
      <w:lvlJc w:val="left"/>
      <w:pPr>
        <w:ind w:left="6024" w:hanging="360"/>
      </w:pPr>
    </w:lvl>
    <w:lvl w:ilvl="8" w:tplc="08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41" w15:restartNumberingAfterBreak="0">
    <w:nsid w:val="6E7C4CAD"/>
    <w:multiLevelType w:val="hybridMultilevel"/>
    <w:tmpl w:val="54CA2F88"/>
    <w:lvl w:ilvl="0" w:tplc="2E0AC412">
      <w:start w:val="1"/>
      <w:numFmt w:val="lowerLetter"/>
      <w:lvlText w:val="(%1)"/>
      <w:lvlJc w:val="left"/>
      <w:pPr>
        <w:ind w:left="720" w:hanging="323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EB13AE1"/>
    <w:multiLevelType w:val="hybridMultilevel"/>
    <w:tmpl w:val="94B6ABD0"/>
    <w:lvl w:ilvl="0" w:tplc="C9A8D91C">
      <w:start w:val="1"/>
      <w:numFmt w:val="lowerRoman"/>
      <w:lvlText w:val="(%1)"/>
      <w:lvlJc w:val="left"/>
      <w:pPr>
        <w:ind w:left="2421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3" w15:restartNumberingAfterBreak="0">
    <w:nsid w:val="6F4A3E11"/>
    <w:multiLevelType w:val="hybridMultilevel"/>
    <w:tmpl w:val="6638CDA0"/>
    <w:lvl w:ilvl="0" w:tplc="6EE605A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FD93432"/>
    <w:multiLevelType w:val="hybridMultilevel"/>
    <w:tmpl w:val="002ACBB8"/>
    <w:lvl w:ilvl="0" w:tplc="88CA37A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F87015"/>
    <w:multiLevelType w:val="hybridMultilevel"/>
    <w:tmpl w:val="E0BC130A"/>
    <w:lvl w:ilvl="0" w:tplc="03BEFC76">
      <w:start w:val="1"/>
      <w:numFmt w:val="lowerLetter"/>
      <w:lvlText w:val="(%1)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 w15:restartNumberingAfterBreak="0">
    <w:nsid w:val="736D5CF0"/>
    <w:multiLevelType w:val="hybridMultilevel"/>
    <w:tmpl w:val="4C32759C"/>
    <w:lvl w:ilvl="0" w:tplc="0E74CF24">
      <w:start w:val="1"/>
      <w:numFmt w:val="lowerRoman"/>
      <w:lvlText w:val="(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7" w15:restartNumberingAfterBreak="0">
    <w:nsid w:val="7830132E"/>
    <w:multiLevelType w:val="hybridMultilevel"/>
    <w:tmpl w:val="95D47E2E"/>
    <w:lvl w:ilvl="0" w:tplc="3F563B3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D48DC"/>
    <w:multiLevelType w:val="hybridMultilevel"/>
    <w:tmpl w:val="AC163F5A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9" w15:restartNumberingAfterBreak="0">
    <w:nsid w:val="7CDF46D9"/>
    <w:multiLevelType w:val="hybridMultilevel"/>
    <w:tmpl w:val="7AA812DE"/>
    <w:lvl w:ilvl="0" w:tplc="0DC82DAC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6" w:hanging="360"/>
      </w:pPr>
    </w:lvl>
    <w:lvl w:ilvl="2" w:tplc="0809001B" w:tentative="1">
      <w:start w:val="1"/>
      <w:numFmt w:val="lowerRoman"/>
      <w:lvlText w:val="%3."/>
      <w:lvlJc w:val="right"/>
      <w:pPr>
        <w:ind w:left="3076" w:hanging="180"/>
      </w:pPr>
    </w:lvl>
    <w:lvl w:ilvl="3" w:tplc="0809000F" w:tentative="1">
      <w:start w:val="1"/>
      <w:numFmt w:val="decimal"/>
      <w:lvlText w:val="%4."/>
      <w:lvlJc w:val="left"/>
      <w:pPr>
        <w:ind w:left="3796" w:hanging="360"/>
      </w:pPr>
    </w:lvl>
    <w:lvl w:ilvl="4" w:tplc="08090019" w:tentative="1">
      <w:start w:val="1"/>
      <w:numFmt w:val="lowerLetter"/>
      <w:lvlText w:val="%5."/>
      <w:lvlJc w:val="left"/>
      <w:pPr>
        <w:ind w:left="4516" w:hanging="360"/>
      </w:pPr>
    </w:lvl>
    <w:lvl w:ilvl="5" w:tplc="0809001B" w:tentative="1">
      <w:start w:val="1"/>
      <w:numFmt w:val="lowerRoman"/>
      <w:lvlText w:val="%6."/>
      <w:lvlJc w:val="right"/>
      <w:pPr>
        <w:ind w:left="5236" w:hanging="180"/>
      </w:pPr>
    </w:lvl>
    <w:lvl w:ilvl="6" w:tplc="0809000F" w:tentative="1">
      <w:start w:val="1"/>
      <w:numFmt w:val="decimal"/>
      <w:lvlText w:val="%7."/>
      <w:lvlJc w:val="left"/>
      <w:pPr>
        <w:ind w:left="5956" w:hanging="360"/>
      </w:pPr>
    </w:lvl>
    <w:lvl w:ilvl="7" w:tplc="08090019" w:tentative="1">
      <w:start w:val="1"/>
      <w:numFmt w:val="lowerLetter"/>
      <w:lvlText w:val="%8."/>
      <w:lvlJc w:val="left"/>
      <w:pPr>
        <w:ind w:left="6676" w:hanging="360"/>
      </w:pPr>
    </w:lvl>
    <w:lvl w:ilvl="8" w:tplc="0809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18"/>
  </w:num>
  <w:num w:numId="2">
    <w:abstractNumId w:val="25"/>
  </w:num>
  <w:num w:numId="3">
    <w:abstractNumId w:val="5"/>
  </w:num>
  <w:num w:numId="4">
    <w:abstractNumId w:val="12"/>
  </w:num>
  <w:num w:numId="5">
    <w:abstractNumId w:val="16"/>
  </w:num>
  <w:num w:numId="6">
    <w:abstractNumId w:val="30"/>
  </w:num>
  <w:num w:numId="7">
    <w:abstractNumId w:val="4"/>
  </w:num>
  <w:num w:numId="8">
    <w:abstractNumId w:val="26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003" w:hanging="283"/>
        </w:pPr>
        <w:rPr>
          <w:rFonts w:ascii="Symbol" w:hAnsi="Symbol" w:hint="default"/>
        </w:rPr>
      </w:lvl>
    </w:lvlOverride>
  </w:num>
  <w:num w:numId="10">
    <w:abstractNumId w:val="40"/>
  </w:num>
  <w:num w:numId="11">
    <w:abstractNumId w:val="46"/>
  </w:num>
  <w:num w:numId="12">
    <w:abstractNumId w:val="49"/>
  </w:num>
  <w:num w:numId="13">
    <w:abstractNumId w:val="9"/>
  </w:num>
  <w:num w:numId="14">
    <w:abstractNumId w:val="42"/>
  </w:num>
  <w:num w:numId="15">
    <w:abstractNumId w:val="10"/>
  </w:num>
  <w:num w:numId="16">
    <w:abstractNumId w:val="44"/>
  </w:num>
  <w:num w:numId="17">
    <w:abstractNumId w:val="11"/>
  </w:num>
  <w:num w:numId="18">
    <w:abstractNumId w:val="36"/>
  </w:num>
  <w:num w:numId="19">
    <w:abstractNumId w:val="39"/>
  </w:num>
  <w:num w:numId="20">
    <w:abstractNumId w:val="27"/>
  </w:num>
  <w:num w:numId="21">
    <w:abstractNumId w:val="43"/>
  </w:num>
  <w:num w:numId="22">
    <w:abstractNumId w:val="24"/>
  </w:num>
  <w:num w:numId="23">
    <w:abstractNumId w:val="29"/>
  </w:num>
  <w:num w:numId="24">
    <w:abstractNumId w:val="3"/>
  </w:num>
  <w:num w:numId="25">
    <w:abstractNumId w:val="45"/>
  </w:num>
  <w:num w:numId="26">
    <w:abstractNumId w:val="37"/>
  </w:num>
  <w:num w:numId="27">
    <w:abstractNumId w:val="19"/>
  </w:num>
  <w:num w:numId="28">
    <w:abstractNumId w:val="2"/>
  </w:num>
  <w:num w:numId="29">
    <w:abstractNumId w:val="14"/>
  </w:num>
  <w:num w:numId="30">
    <w:abstractNumId w:val="47"/>
  </w:num>
  <w:num w:numId="31">
    <w:abstractNumId w:val="20"/>
  </w:num>
  <w:num w:numId="32">
    <w:abstractNumId w:val="15"/>
  </w:num>
  <w:num w:numId="33">
    <w:abstractNumId w:val="6"/>
  </w:num>
  <w:num w:numId="34">
    <w:abstractNumId w:val="17"/>
  </w:num>
  <w:num w:numId="35">
    <w:abstractNumId w:val="21"/>
  </w:num>
  <w:num w:numId="36">
    <w:abstractNumId w:val="8"/>
  </w:num>
  <w:num w:numId="37">
    <w:abstractNumId w:val="35"/>
  </w:num>
  <w:num w:numId="38">
    <w:abstractNumId w:val="38"/>
  </w:num>
  <w:num w:numId="39">
    <w:abstractNumId w:val="1"/>
  </w:num>
  <w:num w:numId="40">
    <w:abstractNumId w:val="32"/>
  </w:num>
  <w:num w:numId="41">
    <w:abstractNumId w:val="48"/>
  </w:num>
  <w:num w:numId="42">
    <w:abstractNumId w:val="34"/>
  </w:num>
  <w:num w:numId="43">
    <w:abstractNumId w:val="33"/>
  </w:num>
  <w:num w:numId="44">
    <w:abstractNumId w:val="22"/>
  </w:num>
  <w:num w:numId="45">
    <w:abstractNumId w:val="41"/>
  </w:num>
  <w:num w:numId="46">
    <w:abstractNumId w:val="23"/>
  </w:num>
  <w:num w:numId="47">
    <w:abstractNumId w:val="28"/>
  </w:num>
  <w:num w:numId="48">
    <w:abstractNumId w:val="13"/>
  </w:num>
  <w:num w:numId="49">
    <w:abstractNumId w:val="31"/>
  </w:num>
  <w:num w:numId="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E21"/>
    <w:rsid w:val="000203F2"/>
    <w:rsid w:val="0002193A"/>
    <w:rsid w:val="0002569B"/>
    <w:rsid w:val="00030C87"/>
    <w:rsid w:val="00042507"/>
    <w:rsid w:val="00043672"/>
    <w:rsid w:val="00043E32"/>
    <w:rsid w:val="0004703C"/>
    <w:rsid w:val="00057D28"/>
    <w:rsid w:val="00060119"/>
    <w:rsid w:val="0006744B"/>
    <w:rsid w:val="000712CC"/>
    <w:rsid w:val="00074D40"/>
    <w:rsid w:val="000758B9"/>
    <w:rsid w:val="00076F92"/>
    <w:rsid w:val="000830B8"/>
    <w:rsid w:val="00086D2B"/>
    <w:rsid w:val="0009426F"/>
    <w:rsid w:val="000A111C"/>
    <w:rsid w:val="000A1A7E"/>
    <w:rsid w:val="000B0BCB"/>
    <w:rsid w:val="000B44D3"/>
    <w:rsid w:val="000C2F14"/>
    <w:rsid w:val="000D1EE4"/>
    <w:rsid w:val="000E0B85"/>
    <w:rsid w:val="000E3B50"/>
    <w:rsid w:val="000F0513"/>
    <w:rsid w:val="000F0906"/>
    <w:rsid w:val="000F092D"/>
    <w:rsid w:val="000F5998"/>
    <w:rsid w:val="000F6075"/>
    <w:rsid w:val="000F63F6"/>
    <w:rsid w:val="000F6876"/>
    <w:rsid w:val="0012565E"/>
    <w:rsid w:val="0013182C"/>
    <w:rsid w:val="0014345D"/>
    <w:rsid w:val="00151605"/>
    <w:rsid w:val="00164717"/>
    <w:rsid w:val="001675B0"/>
    <w:rsid w:val="00172C75"/>
    <w:rsid w:val="0018704B"/>
    <w:rsid w:val="0019206A"/>
    <w:rsid w:val="00196003"/>
    <w:rsid w:val="001A1298"/>
    <w:rsid w:val="001A1C48"/>
    <w:rsid w:val="001C0DDD"/>
    <w:rsid w:val="001C4973"/>
    <w:rsid w:val="001C6D7D"/>
    <w:rsid w:val="001D749F"/>
    <w:rsid w:val="001E2EB2"/>
    <w:rsid w:val="001F12AA"/>
    <w:rsid w:val="001F58F1"/>
    <w:rsid w:val="00201018"/>
    <w:rsid w:val="00204697"/>
    <w:rsid w:val="002067F9"/>
    <w:rsid w:val="00212474"/>
    <w:rsid w:val="0021691F"/>
    <w:rsid w:val="002213E5"/>
    <w:rsid w:val="00226226"/>
    <w:rsid w:val="00234D1D"/>
    <w:rsid w:val="00237716"/>
    <w:rsid w:val="00242BD6"/>
    <w:rsid w:val="00246308"/>
    <w:rsid w:val="00257882"/>
    <w:rsid w:val="00263044"/>
    <w:rsid w:val="00267B3E"/>
    <w:rsid w:val="002719C5"/>
    <w:rsid w:val="002801A5"/>
    <w:rsid w:val="00282D82"/>
    <w:rsid w:val="00286634"/>
    <w:rsid w:val="00286AC1"/>
    <w:rsid w:val="002A4561"/>
    <w:rsid w:val="002B1E5D"/>
    <w:rsid w:val="002B47B0"/>
    <w:rsid w:val="002C2B74"/>
    <w:rsid w:val="002F1C3B"/>
    <w:rsid w:val="002F590A"/>
    <w:rsid w:val="002F7426"/>
    <w:rsid w:val="00311A2C"/>
    <w:rsid w:val="00316363"/>
    <w:rsid w:val="00317892"/>
    <w:rsid w:val="0032592C"/>
    <w:rsid w:val="00330B89"/>
    <w:rsid w:val="00333063"/>
    <w:rsid w:val="00340AB2"/>
    <w:rsid w:val="003414ED"/>
    <w:rsid w:val="00344716"/>
    <w:rsid w:val="00346A00"/>
    <w:rsid w:val="00355018"/>
    <w:rsid w:val="00355293"/>
    <w:rsid w:val="00360B21"/>
    <w:rsid w:val="00360C6F"/>
    <w:rsid w:val="003653FB"/>
    <w:rsid w:val="00370560"/>
    <w:rsid w:val="003759AD"/>
    <w:rsid w:val="00376FA3"/>
    <w:rsid w:val="0039521F"/>
    <w:rsid w:val="00396636"/>
    <w:rsid w:val="003A3C7E"/>
    <w:rsid w:val="003A7BC3"/>
    <w:rsid w:val="003B0622"/>
    <w:rsid w:val="003B2AFB"/>
    <w:rsid w:val="003C0F8D"/>
    <w:rsid w:val="003C1652"/>
    <w:rsid w:val="003C479A"/>
    <w:rsid w:val="003D248F"/>
    <w:rsid w:val="003D3105"/>
    <w:rsid w:val="003F2D93"/>
    <w:rsid w:val="003F653F"/>
    <w:rsid w:val="00400930"/>
    <w:rsid w:val="00403431"/>
    <w:rsid w:val="00403A3B"/>
    <w:rsid w:val="00434432"/>
    <w:rsid w:val="004350A5"/>
    <w:rsid w:val="00435401"/>
    <w:rsid w:val="00443114"/>
    <w:rsid w:val="00446CD6"/>
    <w:rsid w:val="004601EE"/>
    <w:rsid w:val="00460543"/>
    <w:rsid w:val="00474D68"/>
    <w:rsid w:val="00477405"/>
    <w:rsid w:val="00481945"/>
    <w:rsid w:val="00482C99"/>
    <w:rsid w:val="004A3146"/>
    <w:rsid w:val="004B7164"/>
    <w:rsid w:val="004C0935"/>
    <w:rsid w:val="004C11B6"/>
    <w:rsid w:val="004C4D59"/>
    <w:rsid w:val="004C730C"/>
    <w:rsid w:val="004D3209"/>
    <w:rsid w:val="004D43E6"/>
    <w:rsid w:val="004D6DC3"/>
    <w:rsid w:val="004E00C9"/>
    <w:rsid w:val="004E6584"/>
    <w:rsid w:val="004F3A1E"/>
    <w:rsid w:val="004F5DC5"/>
    <w:rsid w:val="00502FEB"/>
    <w:rsid w:val="005201A5"/>
    <w:rsid w:val="005362B7"/>
    <w:rsid w:val="00543B0C"/>
    <w:rsid w:val="00544008"/>
    <w:rsid w:val="0054417A"/>
    <w:rsid w:val="00556EAE"/>
    <w:rsid w:val="00572133"/>
    <w:rsid w:val="00573349"/>
    <w:rsid w:val="00575BFA"/>
    <w:rsid w:val="00577C9B"/>
    <w:rsid w:val="00581DAC"/>
    <w:rsid w:val="00586967"/>
    <w:rsid w:val="005A762C"/>
    <w:rsid w:val="005C0A34"/>
    <w:rsid w:val="005C190A"/>
    <w:rsid w:val="005C56B9"/>
    <w:rsid w:val="005C6A36"/>
    <w:rsid w:val="005D1AED"/>
    <w:rsid w:val="005D608D"/>
    <w:rsid w:val="005F094D"/>
    <w:rsid w:val="005F16C4"/>
    <w:rsid w:val="005F27F9"/>
    <w:rsid w:val="005F371E"/>
    <w:rsid w:val="00602C78"/>
    <w:rsid w:val="00607311"/>
    <w:rsid w:val="00615E73"/>
    <w:rsid w:val="006252E3"/>
    <w:rsid w:val="0062592A"/>
    <w:rsid w:val="0062679F"/>
    <w:rsid w:val="00631720"/>
    <w:rsid w:val="00635CC1"/>
    <w:rsid w:val="00640A44"/>
    <w:rsid w:val="0065490C"/>
    <w:rsid w:val="00660CCA"/>
    <w:rsid w:val="00685931"/>
    <w:rsid w:val="00691A31"/>
    <w:rsid w:val="00693D22"/>
    <w:rsid w:val="006B26F0"/>
    <w:rsid w:val="006B33D2"/>
    <w:rsid w:val="006D10AC"/>
    <w:rsid w:val="006D1A83"/>
    <w:rsid w:val="006D25C9"/>
    <w:rsid w:val="0070054D"/>
    <w:rsid w:val="00701B1C"/>
    <w:rsid w:val="00707654"/>
    <w:rsid w:val="007101FB"/>
    <w:rsid w:val="007209B9"/>
    <w:rsid w:val="007257F1"/>
    <w:rsid w:val="00727EE0"/>
    <w:rsid w:val="0074052E"/>
    <w:rsid w:val="00756104"/>
    <w:rsid w:val="007579F4"/>
    <w:rsid w:val="007641EF"/>
    <w:rsid w:val="007710BB"/>
    <w:rsid w:val="00773029"/>
    <w:rsid w:val="00776E4F"/>
    <w:rsid w:val="00782BD2"/>
    <w:rsid w:val="00782C78"/>
    <w:rsid w:val="0078517D"/>
    <w:rsid w:val="007A0BA0"/>
    <w:rsid w:val="007A685D"/>
    <w:rsid w:val="007B59F4"/>
    <w:rsid w:val="007D120D"/>
    <w:rsid w:val="007D18BD"/>
    <w:rsid w:val="007E4745"/>
    <w:rsid w:val="007E56B2"/>
    <w:rsid w:val="007E6CB6"/>
    <w:rsid w:val="00815815"/>
    <w:rsid w:val="00815F93"/>
    <w:rsid w:val="008165EB"/>
    <w:rsid w:val="00823EAC"/>
    <w:rsid w:val="008243DB"/>
    <w:rsid w:val="00834888"/>
    <w:rsid w:val="008360F5"/>
    <w:rsid w:val="00836198"/>
    <w:rsid w:val="00845770"/>
    <w:rsid w:val="0085248C"/>
    <w:rsid w:val="00865984"/>
    <w:rsid w:val="008665E1"/>
    <w:rsid w:val="0087576C"/>
    <w:rsid w:val="00876C67"/>
    <w:rsid w:val="00877DED"/>
    <w:rsid w:val="00886EC6"/>
    <w:rsid w:val="00887B01"/>
    <w:rsid w:val="00893659"/>
    <w:rsid w:val="008A29F5"/>
    <w:rsid w:val="008A3AB5"/>
    <w:rsid w:val="008B5433"/>
    <w:rsid w:val="008C0E3E"/>
    <w:rsid w:val="008C1164"/>
    <w:rsid w:val="008D055B"/>
    <w:rsid w:val="008D0FA8"/>
    <w:rsid w:val="008D4466"/>
    <w:rsid w:val="008D68A2"/>
    <w:rsid w:val="008E1B03"/>
    <w:rsid w:val="008E4E51"/>
    <w:rsid w:val="008E7A77"/>
    <w:rsid w:val="008F412B"/>
    <w:rsid w:val="008F440F"/>
    <w:rsid w:val="00905AC7"/>
    <w:rsid w:val="0092289D"/>
    <w:rsid w:val="009243E2"/>
    <w:rsid w:val="009246F3"/>
    <w:rsid w:val="00925027"/>
    <w:rsid w:val="009274DD"/>
    <w:rsid w:val="00933AA5"/>
    <w:rsid w:val="00934ECF"/>
    <w:rsid w:val="00935064"/>
    <w:rsid w:val="00936287"/>
    <w:rsid w:val="00940048"/>
    <w:rsid w:val="00942AA0"/>
    <w:rsid w:val="00955942"/>
    <w:rsid w:val="00962A90"/>
    <w:rsid w:val="009757B1"/>
    <w:rsid w:val="00976B6E"/>
    <w:rsid w:val="00990E28"/>
    <w:rsid w:val="00990FF3"/>
    <w:rsid w:val="00994F9D"/>
    <w:rsid w:val="00996412"/>
    <w:rsid w:val="009A0958"/>
    <w:rsid w:val="009A1D4A"/>
    <w:rsid w:val="009B0114"/>
    <w:rsid w:val="009B7ED7"/>
    <w:rsid w:val="009C0365"/>
    <w:rsid w:val="009D5A05"/>
    <w:rsid w:val="009E39AD"/>
    <w:rsid w:val="009E618E"/>
    <w:rsid w:val="009E6582"/>
    <w:rsid w:val="009E6D11"/>
    <w:rsid w:val="009E6E21"/>
    <w:rsid w:val="00A07EE3"/>
    <w:rsid w:val="00A10E73"/>
    <w:rsid w:val="00A112D0"/>
    <w:rsid w:val="00A16E67"/>
    <w:rsid w:val="00A16FC6"/>
    <w:rsid w:val="00A223CC"/>
    <w:rsid w:val="00A256B9"/>
    <w:rsid w:val="00A50442"/>
    <w:rsid w:val="00A519FE"/>
    <w:rsid w:val="00A57B62"/>
    <w:rsid w:val="00A61DE9"/>
    <w:rsid w:val="00A64E67"/>
    <w:rsid w:val="00A66CD7"/>
    <w:rsid w:val="00A740AA"/>
    <w:rsid w:val="00A81168"/>
    <w:rsid w:val="00A85FB6"/>
    <w:rsid w:val="00A9677C"/>
    <w:rsid w:val="00AA2A4F"/>
    <w:rsid w:val="00AA7F18"/>
    <w:rsid w:val="00AB1632"/>
    <w:rsid w:val="00AB431E"/>
    <w:rsid w:val="00AC49AF"/>
    <w:rsid w:val="00AC4A32"/>
    <w:rsid w:val="00AC5A0C"/>
    <w:rsid w:val="00AC6405"/>
    <w:rsid w:val="00AD1E3F"/>
    <w:rsid w:val="00AE3544"/>
    <w:rsid w:val="00AE67B0"/>
    <w:rsid w:val="00AF0665"/>
    <w:rsid w:val="00AF2670"/>
    <w:rsid w:val="00AF723E"/>
    <w:rsid w:val="00B03110"/>
    <w:rsid w:val="00B0413A"/>
    <w:rsid w:val="00B0607D"/>
    <w:rsid w:val="00B127F5"/>
    <w:rsid w:val="00B15FD5"/>
    <w:rsid w:val="00B2068B"/>
    <w:rsid w:val="00B21C7B"/>
    <w:rsid w:val="00B23E32"/>
    <w:rsid w:val="00B347AB"/>
    <w:rsid w:val="00B36F0C"/>
    <w:rsid w:val="00B37733"/>
    <w:rsid w:val="00B56A60"/>
    <w:rsid w:val="00B62A5C"/>
    <w:rsid w:val="00B674E8"/>
    <w:rsid w:val="00B72E5E"/>
    <w:rsid w:val="00B7328C"/>
    <w:rsid w:val="00B73492"/>
    <w:rsid w:val="00B87626"/>
    <w:rsid w:val="00B94CD4"/>
    <w:rsid w:val="00BB2CBB"/>
    <w:rsid w:val="00BB36A1"/>
    <w:rsid w:val="00BC166A"/>
    <w:rsid w:val="00BC2232"/>
    <w:rsid w:val="00BC3669"/>
    <w:rsid w:val="00BC61C7"/>
    <w:rsid w:val="00BF24BF"/>
    <w:rsid w:val="00BF2541"/>
    <w:rsid w:val="00BF730A"/>
    <w:rsid w:val="00C0221F"/>
    <w:rsid w:val="00C044A8"/>
    <w:rsid w:val="00C176D5"/>
    <w:rsid w:val="00C25302"/>
    <w:rsid w:val="00C33396"/>
    <w:rsid w:val="00C34124"/>
    <w:rsid w:val="00C45073"/>
    <w:rsid w:val="00C51858"/>
    <w:rsid w:val="00C610BC"/>
    <w:rsid w:val="00C62637"/>
    <w:rsid w:val="00C651DA"/>
    <w:rsid w:val="00C8044F"/>
    <w:rsid w:val="00C830C0"/>
    <w:rsid w:val="00C84DCD"/>
    <w:rsid w:val="00C87DFA"/>
    <w:rsid w:val="00CB274D"/>
    <w:rsid w:val="00CC0359"/>
    <w:rsid w:val="00CC1A50"/>
    <w:rsid w:val="00CC6A2D"/>
    <w:rsid w:val="00CC7EC4"/>
    <w:rsid w:val="00CE2833"/>
    <w:rsid w:val="00CE331A"/>
    <w:rsid w:val="00CE7AA3"/>
    <w:rsid w:val="00CE7EB5"/>
    <w:rsid w:val="00D00035"/>
    <w:rsid w:val="00D04703"/>
    <w:rsid w:val="00D128EA"/>
    <w:rsid w:val="00D15619"/>
    <w:rsid w:val="00D20E7F"/>
    <w:rsid w:val="00D23FFB"/>
    <w:rsid w:val="00D5330C"/>
    <w:rsid w:val="00D547DF"/>
    <w:rsid w:val="00D637AB"/>
    <w:rsid w:val="00D709CC"/>
    <w:rsid w:val="00D75D73"/>
    <w:rsid w:val="00D76B99"/>
    <w:rsid w:val="00D77784"/>
    <w:rsid w:val="00D87628"/>
    <w:rsid w:val="00D87D47"/>
    <w:rsid w:val="00D91713"/>
    <w:rsid w:val="00D92503"/>
    <w:rsid w:val="00D9285C"/>
    <w:rsid w:val="00D95A5D"/>
    <w:rsid w:val="00DA05FC"/>
    <w:rsid w:val="00DA6824"/>
    <w:rsid w:val="00DB0579"/>
    <w:rsid w:val="00DB1B13"/>
    <w:rsid w:val="00DB6061"/>
    <w:rsid w:val="00DE6F3C"/>
    <w:rsid w:val="00DF02E2"/>
    <w:rsid w:val="00DF2ED3"/>
    <w:rsid w:val="00E059AD"/>
    <w:rsid w:val="00E20B04"/>
    <w:rsid w:val="00E23FB5"/>
    <w:rsid w:val="00E42152"/>
    <w:rsid w:val="00E43AA3"/>
    <w:rsid w:val="00E47352"/>
    <w:rsid w:val="00E62798"/>
    <w:rsid w:val="00E63A9A"/>
    <w:rsid w:val="00E667C8"/>
    <w:rsid w:val="00E82FFE"/>
    <w:rsid w:val="00E85284"/>
    <w:rsid w:val="00E91F2D"/>
    <w:rsid w:val="00E94246"/>
    <w:rsid w:val="00E96510"/>
    <w:rsid w:val="00E966A7"/>
    <w:rsid w:val="00E97A69"/>
    <w:rsid w:val="00EA5ED6"/>
    <w:rsid w:val="00EB695A"/>
    <w:rsid w:val="00EC0974"/>
    <w:rsid w:val="00EC1295"/>
    <w:rsid w:val="00EC37F1"/>
    <w:rsid w:val="00EC4D70"/>
    <w:rsid w:val="00ED39A9"/>
    <w:rsid w:val="00ED5E5C"/>
    <w:rsid w:val="00ED6672"/>
    <w:rsid w:val="00EE10F4"/>
    <w:rsid w:val="00EE2CF3"/>
    <w:rsid w:val="00EF25ED"/>
    <w:rsid w:val="00EF4FEE"/>
    <w:rsid w:val="00EF7845"/>
    <w:rsid w:val="00F00D52"/>
    <w:rsid w:val="00F034E5"/>
    <w:rsid w:val="00F11902"/>
    <w:rsid w:val="00F136AB"/>
    <w:rsid w:val="00F1557E"/>
    <w:rsid w:val="00F17462"/>
    <w:rsid w:val="00F17789"/>
    <w:rsid w:val="00F4311E"/>
    <w:rsid w:val="00F472B8"/>
    <w:rsid w:val="00F54131"/>
    <w:rsid w:val="00F56200"/>
    <w:rsid w:val="00F65088"/>
    <w:rsid w:val="00F655FF"/>
    <w:rsid w:val="00F8431F"/>
    <w:rsid w:val="00F84809"/>
    <w:rsid w:val="00F86D83"/>
    <w:rsid w:val="00FA21DE"/>
    <w:rsid w:val="00FA51AE"/>
    <w:rsid w:val="00FB4218"/>
    <w:rsid w:val="00FB54E5"/>
    <w:rsid w:val="00FC06E5"/>
    <w:rsid w:val="00FC276E"/>
    <w:rsid w:val="00FC7095"/>
    <w:rsid w:val="00FD1B34"/>
    <w:rsid w:val="00FD2FD7"/>
    <w:rsid w:val="00FD5DAE"/>
    <w:rsid w:val="00FD5F92"/>
    <w:rsid w:val="00FE59B6"/>
    <w:rsid w:val="00FF3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1FE99B"/>
  <w15:docId w15:val="{AED4353C-93B0-449A-B797-4DF953074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autoRedefine/>
    <w:qFormat/>
    <w:rsid w:val="00A64E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6D10A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rsid w:val="006D10AC"/>
    <w:pPr>
      <w:tabs>
        <w:tab w:val="center" w:pos="4153"/>
        <w:tab w:val="right" w:pos="8306"/>
      </w:tabs>
    </w:pPr>
  </w:style>
  <w:style w:type="paragraph" w:customStyle="1" w:styleId="SMUNORMALARIAL">
    <w:name w:val="SMU NORMAL ARIAL"/>
    <w:basedOn w:val="Normal"/>
    <w:rsid w:val="006D10AC"/>
    <w:rPr>
      <w:rFonts w:ascii="Arial" w:hAnsi="Arial"/>
      <w:sz w:val="22"/>
    </w:rPr>
  </w:style>
  <w:style w:type="character" w:styleId="PageNumber">
    <w:name w:val="page number"/>
    <w:basedOn w:val="DefaultParagraphFont"/>
    <w:semiHidden/>
    <w:rsid w:val="00311A2C"/>
  </w:style>
  <w:style w:type="table" w:styleId="TableGrid">
    <w:name w:val="Table Grid"/>
    <w:basedOn w:val="TableNormal"/>
    <w:rsid w:val="005721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rsid w:val="00E059AD"/>
    <w:pPr>
      <w:ind w:left="709" w:hanging="425"/>
    </w:pPr>
    <w:rPr>
      <w:sz w:val="22"/>
      <w:szCs w:val="20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E059AD"/>
    <w:rPr>
      <w:sz w:val="22"/>
      <w:lang w:eastAsia="en-US"/>
    </w:rPr>
  </w:style>
  <w:style w:type="paragraph" w:styleId="BodyTextIndent3">
    <w:name w:val="Body Text Indent 3"/>
    <w:basedOn w:val="Normal"/>
    <w:link w:val="BodyTextIndent3Char"/>
    <w:rsid w:val="00E059A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059AD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E059AD"/>
    <w:pPr>
      <w:ind w:left="720"/>
    </w:pPr>
  </w:style>
  <w:style w:type="character" w:styleId="PlaceholderText">
    <w:name w:val="Placeholder Text"/>
    <w:basedOn w:val="DefaultParagraphFont"/>
    <w:uiPriority w:val="99"/>
    <w:semiHidden/>
    <w:rsid w:val="007D18BD"/>
    <w:rPr>
      <w:color w:val="808080"/>
    </w:rPr>
  </w:style>
  <w:style w:type="paragraph" w:styleId="BalloonText">
    <w:name w:val="Balloon Text"/>
    <w:basedOn w:val="Normal"/>
    <w:link w:val="BalloonTextChar"/>
    <w:rsid w:val="007D18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D18B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73029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1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kk\Local%20Settings\Temporary%20Internet%20Files\OLK4\smu%20examinations%20(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F05EC-33AB-45A1-BBE7-2DD578340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smu examinations (2)</Template>
  <TotalTime>287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EXAMINATIONS 200  / 200</vt:lpstr>
    </vt:vector>
  </TitlesOfParts>
  <Company>SIHE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EXAMINATIONS 200  / 200</dc:title>
  <dc:creator>fad-kk</dc:creator>
  <cp:lastModifiedBy>Andrew Harrison</cp:lastModifiedBy>
  <cp:revision>15</cp:revision>
  <cp:lastPrinted>2015-01-29T14:59:00Z</cp:lastPrinted>
  <dcterms:created xsi:type="dcterms:W3CDTF">2016-04-04T14:53:00Z</dcterms:created>
  <dcterms:modified xsi:type="dcterms:W3CDTF">2017-02-10T21:29:00Z</dcterms:modified>
</cp:coreProperties>
</file>