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54EC9FFE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77C19197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57FB5639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6027B906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6EF1FFBB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27593331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14C2C53E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0F159991" w14:textId="091266EB" w:rsidR="008150DF" w:rsidRDefault="00031DC6" w:rsidP="008150DF">
            <w:pPr>
              <w:spacing w:before="120" w:after="120"/>
              <w:jc w:val="left"/>
            </w:pPr>
            <w:r>
              <w:t>ECCE4001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4AB11270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061D2676" w14:textId="53188D75" w:rsidR="008150DF" w:rsidRDefault="00031DC6" w:rsidP="008150DF">
            <w:pPr>
              <w:spacing w:before="120" w:after="120"/>
              <w:jc w:val="left"/>
            </w:pPr>
            <w:r>
              <w:t>Who Am I? – Exploring Professional Identity</w:t>
            </w:r>
          </w:p>
        </w:tc>
      </w:tr>
      <w:tr w:rsidR="008150DF" w14:paraId="15782691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240DACBA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44A19B12" w14:textId="131FA71F" w:rsidR="00F575D1" w:rsidRDefault="00F575D1" w:rsidP="00F575D1">
            <w:pPr>
              <w:spacing w:after="120"/>
              <w:jc w:val="left"/>
            </w:pPr>
            <w:r>
              <w:t>•</w:t>
            </w:r>
            <w:r>
              <w:tab/>
              <w:t xml:space="preserve">begin to develop research, referencing and critical thinking skills;  </w:t>
            </w:r>
          </w:p>
          <w:p w14:paraId="3E8BD506" w14:textId="06C6D730" w:rsidR="008150DF" w:rsidRDefault="00F575D1" w:rsidP="00F575D1">
            <w:pPr>
              <w:spacing w:after="120"/>
              <w:jc w:val="left"/>
            </w:pPr>
            <w:r>
              <w:t>•</w:t>
            </w:r>
            <w:r>
              <w:tab/>
              <w:t>reflect on personal and professional development needs. </w:t>
            </w:r>
          </w:p>
        </w:tc>
      </w:tr>
      <w:tr w:rsidR="00454402" w14:paraId="7387C7F1" w14:textId="77777777" w:rsidTr="004257A5">
        <w:tc>
          <w:tcPr>
            <w:tcW w:w="852" w:type="dxa"/>
            <w:shd w:val="clear" w:color="auto" w:fill="D6E3BC" w:themeFill="accent3" w:themeFillTint="66"/>
          </w:tcPr>
          <w:p w14:paraId="3D6C44EB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7D9CC6B5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27FF7B5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24E883D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19CD4975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36403031" w14:textId="77777777" w:rsidTr="004257A5">
        <w:tc>
          <w:tcPr>
            <w:tcW w:w="852" w:type="dxa"/>
          </w:tcPr>
          <w:p w14:paraId="3B0E54D7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22A4FECC" w14:textId="3809374C" w:rsidR="00D56F44" w:rsidRDefault="00D06C19" w:rsidP="00D56F44">
            <w:pPr>
              <w:spacing w:before="120" w:after="120"/>
              <w:jc w:val="left"/>
              <w:rPr>
                <w:i/>
                <w:iCs/>
              </w:rPr>
            </w:pPr>
            <w:r>
              <w:t xml:space="preserve">Watch the </w:t>
            </w:r>
            <w:r w:rsidR="00B41220">
              <w:t xml:space="preserve">LinkedIn Learning </w:t>
            </w:r>
            <w:r w:rsidR="00E60636">
              <w:t xml:space="preserve">Course </w:t>
            </w:r>
            <w:r w:rsidR="00D56F44" w:rsidRPr="00D56F44">
              <w:rPr>
                <w:i/>
                <w:iCs/>
              </w:rPr>
              <w:t>Artificial Intelligence for Students</w:t>
            </w:r>
            <w:r w:rsidR="00D56F44">
              <w:rPr>
                <w:i/>
                <w:iCs/>
              </w:rPr>
              <w:t>.</w:t>
            </w:r>
          </w:p>
          <w:p w14:paraId="2FD9A049" w14:textId="0A4D8BA6" w:rsidR="00F575D1" w:rsidRPr="00D56F44" w:rsidRDefault="00D56F44" w:rsidP="0090414A">
            <w:pPr>
              <w:spacing w:before="120" w:after="120"/>
              <w:jc w:val="left"/>
            </w:pPr>
            <w:r w:rsidRPr="00D56F44">
              <w:t xml:space="preserve">This can be accessed via the UWTSD </w:t>
            </w:r>
            <w:proofErr w:type="spellStart"/>
            <w:r w:rsidRPr="00D56F44">
              <w:t>Digiskills</w:t>
            </w:r>
            <w:proofErr w:type="spellEnd"/>
            <w:r>
              <w:t xml:space="preserve"> pages here: </w:t>
            </w:r>
            <w:hyperlink r:id="rId7" w:history="1">
              <w:r w:rsidRPr="00D56F44">
                <w:rPr>
                  <w:rStyle w:val="Hyperlink"/>
                </w:rPr>
                <w:t xml:space="preserve">Artificial Intelligence for Students - </w:t>
              </w:r>
              <w:proofErr w:type="spellStart"/>
              <w:r w:rsidRPr="00D56F44">
                <w:rPr>
                  <w:rStyle w:val="Hyperlink"/>
                </w:rPr>
                <w:t>DigiCentre</w:t>
              </w:r>
              <w:proofErr w:type="spellEnd"/>
              <w:r w:rsidRPr="00D56F44">
                <w:rPr>
                  <w:rStyle w:val="Hyperlink"/>
                </w:rPr>
                <w:t xml:space="preserve"> | University of Wales Trinity Saint David</w:t>
              </w:r>
            </w:hyperlink>
          </w:p>
        </w:tc>
        <w:tc>
          <w:tcPr>
            <w:tcW w:w="689" w:type="dxa"/>
          </w:tcPr>
          <w:p w14:paraId="4AE6E4BD" w14:textId="43EB473E" w:rsidR="00454402" w:rsidRPr="00454402" w:rsidRDefault="00031DC6" w:rsidP="00031DC6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16E206CC" w14:textId="280E33F0" w:rsidR="00454402" w:rsidRPr="00454402" w:rsidRDefault="00454402" w:rsidP="00CF0FA8">
            <w:pPr>
              <w:spacing w:before="120" w:after="120"/>
            </w:pPr>
          </w:p>
        </w:tc>
        <w:tc>
          <w:tcPr>
            <w:tcW w:w="689" w:type="dxa"/>
          </w:tcPr>
          <w:p w14:paraId="782B754E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90414A" w:rsidRPr="00454402" w14:paraId="06671A53" w14:textId="77777777" w:rsidTr="00EA76B2">
        <w:tc>
          <w:tcPr>
            <w:tcW w:w="852" w:type="dxa"/>
          </w:tcPr>
          <w:p w14:paraId="0213C106" w14:textId="38C39CFD" w:rsidR="0090414A" w:rsidRPr="00454402" w:rsidRDefault="0090414A" w:rsidP="00EA76B2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14:paraId="26D25EFB" w14:textId="2EC63B5D" w:rsidR="0090414A" w:rsidRPr="00D56F44" w:rsidRDefault="0090414A" w:rsidP="00EA76B2">
            <w:pPr>
              <w:spacing w:before="120" w:after="120"/>
              <w:jc w:val="left"/>
            </w:pPr>
            <w:r>
              <w:t>Make a note of any Key Points</w:t>
            </w:r>
            <w:r w:rsidR="004D4DDD">
              <w:t xml:space="preserve"> below</w:t>
            </w:r>
          </w:p>
        </w:tc>
        <w:tc>
          <w:tcPr>
            <w:tcW w:w="689" w:type="dxa"/>
          </w:tcPr>
          <w:p w14:paraId="6F9278C1" w14:textId="77777777" w:rsidR="0090414A" w:rsidRPr="00454402" w:rsidRDefault="0090414A" w:rsidP="00EA76B2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612F7F72" w14:textId="77777777" w:rsidR="0090414A" w:rsidRPr="00454402" w:rsidRDefault="0090414A" w:rsidP="00EA76B2">
            <w:pPr>
              <w:spacing w:before="120" w:after="120"/>
            </w:pPr>
          </w:p>
        </w:tc>
        <w:tc>
          <w:tcPr>
            <w:tcW w:w="689" w:type="dxa"/>
          </w:tcPr>
          <w:p w14:paraId="763911A7" w14:textId="77777777" w:rsidR="0090414A" w:rsidRPr="00454402" w:rsidRDefault="0090414A" w:rsidP="00EA76B2">
            <w:pPr>
              <w:spacing w:before="120" w:after="120"/>
              <w:jc w:val="left"/>
            </w:pPr>
          </w:p>
        </w:tc>
      </w:tr>
      <w:tr w:rsidR="00F21F32" w14:paraId="39D3C211" w14:textId="77777777" w:rsidTr="00EF0077">
        <w:trPr>
          <w:trHeight w:val="621"/>
        </w:trPr>
        <w:tc>
          <w:tcPr>
            <w:tcW w:w="10065" w:type="dxa"/>
            <w:gridSpan w:val="9"/>
          </w:tcPr>
          <w:p w14:paraId="42726257" w14:textId="77777777" w:rsidR="00F21F32" w:rsidRDefault="00F21F32" w:rsidP="00CD2F70">
            <w:pPr>
              <w:spacing w:before="120" w:after="120"/>
              <w:jc w:val="left"/>
            </w:pPr>
          </w:p>
          <w:p w14:paraId="07660FD5" w14:textId="77777777" w:rsidR="004D4DDD" w:rsidRDefault="004D4DDD" w:rsidP="00CD2F70">
            <w:pPr>
              <w:spacing w:before="120" w:after="120"/>
              <w:jc w:val="left"/>
            </w:pPr>
          </w:p>
          <w:p w14:paraId="2571E56B" w14:textId="77777777" w:rsidR="004D4DDD" w:rsidRDefault="004D4DDD" w:rsidP="00CD2F70">
            <w:pPr>
              <w:spacing w:before="120" w:after="120"/>
              <w:jc w:val="left"/>
            </w:pPr>
          </w:p>
          <w:p w14:paraId="71BE5F3B" w14:textId="77777777" w:rsidR="004D4DDD" w:rsidRDefault="004D4DDD" w:rsidP="00CD2F70">
            <w:pPr>
              <w:spacing w:before="120" w:after="120"/>
              <w:jc w:val="left"/>
            </w:pPr>
          </w:p>
          <w:p w14:paraId="6875152C" w14:textId="77777777" w:rsidR="004D4DDD" w:rsidRDefault="004D4DDD" w:rsidP="00CD2F70">
            <w:pPr>
              <w:spacing w:before="120" w:after="120"/>
              <w:jc w:val="left"/>
            </w:pPr>
          </w:p>
          <w:p w14:paraId="09EE7069" w14:textId="77777777" w:rsidR="004D4DDD" w:rsidRDefault="004D4DDD" w:rsidP="00CD2F70">
            <w:pPr>
              <w:spacing w:before="120" w:after="120"/>
              <w:jc w:val="left"/>
            </w:pPr>
          </w:p>
          <w:p w14:paraId="756707F8" w14:textId="77777777" w:rsidR="004D4DDD" w:rsidRDefault="004D4DDD" w:rsidP="00CD2F70">
            <w:pPr>
              <w:spacing w:before="120" w:after="120"/>
              <w:jc w:val="left"/>
            </w:pPr>
          </w:p>
          <w:p w14:paraId="74DE09E6" w14:textId="77777777" w:rsidR="004D4DDD" w:rsidRDefault="004D4DDD" w:rsidP="00CD2F70">
            <w:pPr>
              <w:spacing w:before="120" w:after="120"/>
              <w:jc w:val="left"/>
            </w:pPr>
          </w:p>
          <w:p w14:paraId="57858F35" w14:textId="77777777" w:rsidR="004D4DDD" w:rsidRDefault="004D4DDD" w:rsidP="00CD2F70">
            <w:pPr>
              <w:spacing w:before="120" w:after="120"/>
              <w:jc w:val="left"/>
            </w:pPr>
          </w:p>
        </w:tc>
      </w:tr>
      <w:tr w:rsidR="004D4DDD" w:rsidRPr="00454402" w14:paraId="6F070F3B" w14:textId="77777777" w:rsidTr="00EA76B2">
        <w:tc>
          <w:tcPr>
            <w:tcW w:w="852" w:type="dxa"/>
          </w:tcPr>
          <w:p w14:paraId="1E038202" w14:textId="441A9B45" w:rsidR="004D4DDD" w:rsidRPr="00454402" w:rsidRDefault="004D4DDD" w:rsidP="00EA76B2">
            <w:pPr>
              <w:spacing w:before="120" w:after="120"/>
            </w:pPr>
            <w:r>
              <w:t>3</w:t>
            </w:r>
          </w:p>
        </w:tc>
        <w:tc>
          <w:tcPr>
            <w:tcW w:w="7146" w:type="dxa"/>
            <w:gridSpan w:val="5"/>
          </w:tcPr>
          <w:p w14:paraId="079F3DE1" w14:textId="6DB86FC8" w:rsidR="004D4DDD" w:rsidRPr="00D56F44" w:rsidRDefault="004D4DDD" w:rsidP="00EA76B2">
            <w:pPr>
              <w:spacing w:before="120" w:after="120"/>
              <w:jc w:val="left"/>
            </w:pPr>
            <w:r>
              <w:t>Make a note of any further actions you need to undertake</w:t>
            </w:r>
          </w:p>
        </w:tc>
        <w:tc>
          <w:tcPr>
            <w:tcW w:w="689" w:type="dxa"/>
          </w:tcPr>
          <w:p w14:paraId="0315883B" w14:textId="77777777" w:rsidR="004D4DDD" w:rsidRPr="00454402" w:rsidRDefault="004D4DDD" w:rsidP="00EA76B2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6C17E858" w14:textId="77777777" w:rsidR="004D4DDD" w:rsidRPr="00454402" w:rsidRDefault="004D4DDD" w:rsidP="00EA76B2">
            <w:pPr>
              <w:spacing w:before="120" w:after="120"/>
            </w:pPr>
          </w:p>
        </w:tc>
        <w:tc>
          <w:tcPr>
            <w:tcW w:w="689" w:type="dxa"/>
          </w:tcPr>
          <w:p w14:paraId="6C39588D" w14:textId="77777777" w:rsidR="004D4DDD" w:rsidRPr="00454402" w:rsidRDefault="004D4DDD" w:rsidP="00EA76B2">
            <w:pPr>
              <w:spacing w:before="120" w:after="120"/>
              <w:jc w:val="left"/>
            </w:pPr>
          </w:p>
        </w:tc>
      </w:tr>
      <w:tr w:rsidR="00F21F32" w14:paraId="30E871ED" w14:textId="77777777" w:rsidTr="00EF0077">
        <w:trPr>
          <w:trHeight w:val="621"/>
        </w:trPr>
        <w:tc>
          <w:tcPr>
            <w:tcW w:w="10065" w:type="dxa"/>
            <w:gridSpan w:val="9"/>
          </w:tcPr>
          <w:p w14:paraId="694C1B6A" w14:textId="77777777" w:rsidR="00F21F32" w:rsidRDefault="00F21F32" w:rsidP="00CD2F70">
            <w:pPr>
              <w:spacing w:after="120"/>
              <w:jc w:val="left"/>
            </w:pPr>
          </w:p>
          <w:p w14:paraId="402A418E" w14:textId="77777777" w:rsidR="004D4DDD" w:rsidRDefault="004D4DDD" w:rsidP="00CD2F70">
            <w:pPr>
              <w:spacing w:after="120"/>
              <w:jc w:val="left"/>
            </w:pPr>
          </w:p>
          <w:p w14:paraId="1B50B93A" w14:textId="77777777" w:rsidR="004D4DDD" w:rsidRDefault="004D4DDD" w:rsidP="00CD2F70">
            <w:pPr>
              <w:spacing w:after="120"/>
              <w:jc w:val="left"/>
            </w:pPr>
          </w:p>
          <w:p w14:paraId="65D673C5" w14:textId="77777777" w:rsidR="004D4DDD" w:rsidRDefault="004D4DDD" w:rsidP="00CD2F70">
            <w:pPr>
              <w:spacing w:after="120"/>
              <w:jc w:val="left"/>
            </w:pPr>
          </w:p>
          <w:p w14:paraId="12E71EDD" w14:textId="77777777" w:rsidR="004D4DDD" w:rsidRDefault="004D4DDD" w:rsidP="00CD2F70">
            <w:pPr>
              <w:spacing w:after="120"/>
              <w:jc w:val="left"/>
            </w:pPr>
          </w:p>
          <w:p w14:paraId="260F1BDF" w14:textId="77777777" w:rsidR="004D4DDD" w:rsidRDefault="004D4DDD" w:rsidP="00CD2F70">
            <w:pPr>
              <w:spacing w:after="120"/>
              <w:jc w:val="left"/>
            </w:pPr>
          </w:p>
          <w:p w14:paraId="036A0BB4" w14:textId="77777777" w:rsidR="004D4DDD" w:rsidRDefault="004D4DDD" w:rsidP="00CD2F70">
            <w:pPr>
              <w:spacing w:after="120"/>
              <w:jc w:val="left"/>
            </w:pPr>
          </w:p>
          <w:p w14:paraId="32A6AB29" w14:textId="77777777" w:rsidR="004D4DDD" w:rsidRDefault="004D4DDD" w:rsidP="00CD2F70">
            <w:pPr>
              <w:spacing w:after="120"/>
              <w:jc w:val="left"/>
            </w:pPr>
          </w:p>
          <w:p w14:paraId="0BC8C98A" w14:textId="77777777" w:rsidR="004D4DDD" w:rsidRDefault="004D4DDD" w:rsidP="00CD2F70">
            <w:pPr>
              <w:spacing w:after="120"/>
              <w:jc w:val="left"/>
            </w:pPr>
          </w:p>
        </w:tc>
      </w:tr>
    </w:tbl>
    <w:p w14:paraId="60674CD0" w14:textId="77777777" w:rsidR="00AF00D7" w:rsidRDefault="00AF00D7"/>
    <w:sectPr w:rsidR="00AF00D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94CA9" w14:textId="77777777" w:rsidR="00C35E30" w:rsidRDefault="00C35E30" w:rsidP="008150DF">
      <w:pPr>
        <w:spacing w:before="0"/>
      </w:pPr>
      <w:r>
        <w:separator/>
      </w:r>
    </w:p>
  </w:endnote>
  <w:endnote w:type="continuationSeparator" w:id="0">
    <w:p w14:paraId="1B4A32BC" w14:textId="77777777" w:rsidR="00C35E30" w:rsidRDefault="00C35E30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8A0D1" w14:textId="77777777" w:rsidR="00C35E30" w:rsidRDefault="00C35E30" w:rsidP="008150DF">
      <w:pPr>
        <w:spacing w:before="0"/>
      </w:pPr>
      <w:r>
        <w:separator/>
      </w:r>
    </w:p>
  </w:footnote>
  <w:footnote w:type="continuationSeparator" w:id="0">
    <w:p w14:paraId="134D4A85" w14:textId="77777777" w:rsidR="00C35E30" w:rsidRDefault="00C35E30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DDFBA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9331573">
    <w:abstractNumId w:val="0"/>
  </w:num>
  <w:num w:numId="2" w16cid:durableId="804927861">
    <w:abstractNumId w:val="2"/>
  </w:num>
  <w:num w:numId="3" w16cid:durableId="1206520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DC6"/>
    <w:rsid w:val="00031DC6"/>
    <w:rsid w:val="003F568A"/>
    <w:rsid w:val="004257A5"/>
    <w:rsid w:val="00454402"/>
    <w:rsid w:val="00473911"/>
    <w:rsid w:val="004D4DDD"/>
    <w:rsid w:val="008150DF"/>
    <w:rsid w:val="0090414A"/>
    <w:rsid w:val="00A15F95"/>
    <w:rsid w:val="00AF00D7"/>
    <w:rsid w:val="00B41220"/>
    <w:rsid w:val="00C24852"/>
    <w:rsid w:val="00C35E30"/>
    <w:rsid w:val="00CD2F70"/>
    <w:rsid w:val="00CF0FA8"/>
    <w:rsid w:val="00D06C19"/>
    <w:rsid w:val="00D148E7"/>
    <w:rsid w:val="00D5353F"/>
    <w:rsid w:val="00D56F44"/>
    <w:rsid w:val="00E60636"/>
    <w:rsid w:val="00EA6AA4"/>
    <w:rsid w:val="00EC4E49"/>
    <w:rsid w:val="00F21F32"/>
    <w:rsid w:val="00F575D1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C5CB7"/>
  <w15:docId w15:val="{45024392-6C80-4FC0-89A4-254E57A28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56F4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6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igitalskills.uwtsd.ac.uk/resource/artificial-intelligence-for-student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ew%20Programme%202026-7\ECCE4001%20Who%20Am%20I%20-%20Professional%20Practice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2026-06-09T10:51:00Z</dcterms:created>
  <dcterms:modified xsi:type="dcterms:W3CDTF">2026-06-09T10:51:00Z</dcterms:modified>
</cp:coreProperties>
</file>