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BD2" w:rsidRDefault="00782BD2" w:rsidP="00572133">
      <w:pPr>
        <w:pStyle w:val="SMUNORMALARIAL"/>
      </w:pPr>
    </w:p>
    <w:p w:rsidR="00782BD2" w:rsidRDefault="00782BD2" w:rsidP="00572133">
      <w:pPr>
        <w:pStyle w:val="SMUNORMALARIAL"/>
      </w:pPr>
    </w:p>
    <w:p w:rsidR="00310B89" w:rsidRDefault="00310B89" w:rsidP="000E31E7">
      <w:pPr>
        <w:pStyle w:val="SMUNORMALARIAL"/>
        <w:tabs>
          <w:tab w:val="left" w:pos="3828"/>
        </w:tabs>
        <w:spacing w:line="360" w:lineRule="auto"/>
        <w:rPr>
          <w:b/>
          <w:sz w:val="32"/>
          <w:szCs w:val="32"/>
          <w:u w:val="single"/>
        </w:rPr>
      </w:pPr>
    </w:p>
    <w:p w:rsidR="00310B89" w:rsidRDefault="00310B89" w:rsidP="000E31E7">
      <w:pPr>
        <w:pStyle w:val="SMUNORMALARIAL"/>
        <w:tabs>
          <w:tab w:val="left" w:pos="3828"/>
        </w:tabs>
        <w:spacing w:line="360" w:lineRule="auto"/>
        <w:rPr>
          <w:b/>
          <w:sz w:val="32"/>
          <w:szCs w:val="32"/>
          <w:u w:val="single"/>
        </w:rPr>
      </w:pPr>
    </w:p>
    <w:p w:rsidR="00310B89" w:rsidRDefault="00310B89" w:rsidP="000E31E7">
      <w:pPr>
        <w:pStyle w:val="SMUNORMALARIAL"/>
        <w:tabs>
          <w:tab w:val="left" w:pos="3828"/>
        </w:tabs>
        <w:spacing w:line="360" w:lineRule="auto"/>
        <w:rPr>
          <w:b/>
          <w:sz w:val="32"/>
          <w:szCs w:val="32"/>
          <w:u w:val="single"/>
        </w:rPr>
      </w:pPr>
    </w:p>
    <w:p w:rsidR="00310B89" w:rsidRDefault="00310B89" w:rsidP="000E31E7">
      <w:pPr>
        <w:pStyle w:val="SMUNORMALARIAL"/>
        <w:tabs>
          <w:tab w:val="left" w:pos="3828"/>
        </w:tabs>
        <w:spacing w:line="360" w:lineRule="auto"/>
        <w:rPr>
          <w:b/>
          <w:sz w:val="32"/>
          <w:szCs w:val="32"/>
          <w:u w:val="single"/>
        </w:rPr>
      </w:pPr>
    </w:p>
    <w:p w:rsidR="00310B89" w:rsidRDefault="00310B89" w:rsidP="000E31E7">
      <w:pPr>
        <w:pStyle w:val="SMUNORMALARIAL"/>
        <w:tabs>
          <w:tab w:val="left" w:pos="3828"/>
        </w:tabs>
        <w:spacing w:line="360" w:lineRule="auto"/>
        <w:rPr>
          <w:b/>
          <w:sz w:val="32"/>
          <w:szCs w:val="32"/>
          <w:u w:val="single"/>
        </w:rPr>
      </w:pPr>
    </w:p>
    <w:p w:rsidR="00310B89" w:rsidRDefault="00310B89" w:rsidP="00310B89">
      <w:pPr>
        <w:pStyle w:val="SMUNORMALARIAL"/>
        <w:tabs>
          <w:tab w:val="left" w:pos="3828"/>
        </w:tabs>
        <w:spacing w:line="360" w:lineRule="auto"/>
        <w:jc w:val="center"/>
        <w:rPr>
          <w:b/>
          <w:sz w:val="32"/>
          <w:szCs w:val="32"/>
          <w:u w:val="single"/>
        </w:rPr>
      </w:pPr>
    </w:p>
    <w:p w:rsidR="00224DC0" w:rsidRDefault="00A8162F" w:rsidP="00310B89">
      <w:pPr>
        <w:pStyle w:val="SMUNORMALARIAL"/>
        <w:tabs>
          <w:tab w:val="left" w:pos="3828"/>
        </w:tabs>
        <w:spacing w:line="360" w:lineRule="auto"/>
        <w:jc w:val="center"/>
        <w:rPr>
          <w:b/>
          <w:sz w:val="32"/>
          <w:szCs w:val="32"/>
          <w:u w:val="single"/>
        </w:rPr>
      </w:pPr>
      <w:proofErr w:type="spellStart"/>
      <w:r>
        <w:rPr>
          <w:b/>
          <w:sz w:val="32"/>
          <w:szCs w:val="32"/>
          <w:u w:val="single"/>
        </w:rPr>
        <w:t>Thermofluid</w:t>
      </w:r>
      <w:proofErr w:type="spellEnd"/>
      <w:r>
        <w:rPr>
          <w:b/>
          <w:sz w:val="32"/>
          <w:szCs w:val="32"/>
          <w:u w:val="single"/>
        </w:rPr>
        <w:t xml:space="preserve"> Mechanics</w:t>
      </w:r>
    </w:p>
    <w:p w:rsidR="002A6212" w:rsidRDefault="000F3C14" w:rsidP="00310B89">
      <w:pPr>
        <w:pStyle w:val="SMUNORMALARIAL"/>
        <w:tabs>
          <w:tab w:val="left" w:pos="3828"/>
        </w:tabs>
        <w:spacing w:line="360" w:lineRule="auto"/>
        <w:jc w:val="center"/>
        <w:rPr>
          <w:b/>
          <w:sz w:val="32"/>
          <w:szCs w:val="32"/>
          <w:u w:val="single"/>
        </w:rPr>
      </w:pPr>
      <w:proofErr w:type="gramStart"/>
      <w:r>
        <w:rPr>
          <w:b/>
          <w:sz w:val="32"/>
          <w:szCs w:val="32"/>
          <w:u w:val="single"/>
        </w:rPr>
        <w:t>v2</w:t>
      </w:r>
      <w:proofErr w:type="gramEnd"/>
      <w:r>
        <w:rPr>
          <w:b/>
          <w:sz w:val="32"/>
          <w:szCs w:val="32"/>
          <w:u w:val="single"/>
        </w:rPr>
        <w:t xml:space="preserve"> </w:t>
      </w:r>
      <w:r w:rsidR="00E21938">
        <w:rPr>
          <w:b/>
          <w:sz w:val="32"/>
          <w:szCs w:val="32"/>
          <w:u w:val="single"/>
        </w:rPr>
        <w:t>EXAM</w:t>
      </w:r>
      <w:r w:rsidR="00224DC0">
        <w:rPr>
          <w:b/>
          <w:sz w:val="32"/>
          <w:szCs w:val="32"/>
          <w:u w:val="single"/>
        </w:rPr>
        <w:t>INATION</w:t>
      </w:r>
      <w:r w:rsidR="003937D3">
        <w:rPr>
          <w:b/>
          <w:sz w:val="32"/>
          <w:szCs w:val="32"/>
          <w:u w:val="single"/>
        </w:rPr>
        <w:t xml:space="preserve"> </w:t>
      </w:r>
      <w:r w:rsidR="00A6630E">
        <w:rPr>
          <w:b/>
          <w:sz w:val="32"/>
          <w:szCs w:val="32"/>
          <w:u w:val="single"/>
        </w:rPr>
        <w:t>201</w:t>
      </w:r>
      <w:r w:rsidR="00750C5D">
        <w:rPr>
          <w:b/>
          <w:sz w:val="32"/>
          <w:szCs w:val="32"/>
          <w:u w:val="single"/>
        </w:rPr>
        <w:t>7</w:t>
      </w:r>
      <w:r w:rsidR="00A6630E">
        <w:rPr>
          <w:b/>
          <w:sz w:val="32"/>
          <w:szCs w:val="32"/>
          <w:u w:val="single"/>
        </w:rPr>
        <w:t>-1</w:t>
      </w:r>
      <w:r w:rsidR="00750C5D">
        <w:rPr>
          <w:b/>
          <w:sz w:val="32"/>
          <w:szCs w:val="32"/>
          <w:u w:val="single"/>
        </w:rPr>
        <w:t>8</w:t>
      </w:r>
    </w:p>
    <w:p w:rsidR="00310B89" w:rsidRPr="00310B89" w:rsidRDefault="00D552B5" w:rsidP="00310B89">
      <w:pPr>
        <w:pStyle w:val="SMUNORMALARIAL"/>
        <w:tabs>
          <w:tab w:val="left" w:pos="3828"/>
        </w:tabs>
        <w:spacing w:line="360" w:lineRule="auto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SOLUTION</w:t>
      </w:r>
      <w:r w:rsidR="00310B89">
        <w:rPr>
          <w:b/>
          <w:sz w:val="32"/>
          <w:szCs w:val="32"/>
          <w:u w:val="single"/>
        </w:rPr>
        <w:t>S</w:t>
      </w:r>
    </w:p>
    <w:p w:rsidR="00C33C15" w:rsidRDefault="00311A2C" w:rsidP="00C0221F">
      <w:pPr>
        <w:pStyle w:val="SMUNORMALARIAL"/>
      </w:pPr>
      <w:r>
        <w:br w:type="page"/>
      </w:r>
    </w:p>
    <w:p w:rsidR="00A8162F" w:rsidRDefault="00A8162F" w:rsidP="00A8162F">
      <w:pPr>
        <w:pStyle w:val="SMUNORMALARIAL"/>
        <w:tabs>
          <w:tab w:val="left" w:pos="3420"/>
        </w:tabs>
        <w:rPr>
          <w:b/>
        </w:rPr>
      </w:pPr>
      <w:r w:rsidRPr="00F86E63">
        <w:rPr>
          <w:b/>
          <w:u w:val="single"/>
        </w:rPr>
        <w:lastRenderedPageBreak/>
        <w:t xml:space="preserve">QUESTION </w:t>
      </w:r>
      <w:r>
        <w:rPr>
          <w:b/>
          <w:u w:val="single"/>
        </w:rPr>
        <w:t>ONE</w:t>
      </w:r>
      <w:r w:rsidR="00AC7CEF">
        <w:rPr>
          <w:b/>
        </w:rPr>
        <w:t xml:space="preserve"> (</w:t>
      </w:r>
      <w:r w:rsidR="00CB49EC">
        <w:rPr>
          <w:b/>
        </w:rPr>
        <w:t>2</w:t>
      </w:r>
      <w:r w:rsidR="00AC7CEF">
        <w:rPr>
          <w:b/>
        </w:rPr>
        <w:t>5 marks)</w:t>
      </w:r>
    </w:p>
    <w:p w:rsidR="009B57F5" w:rsidRPr="00AC7CEF" w:rsidRDefault="009B57F5" w:rsidP="00A8162F">
      <w:pPr>
        <w:pStyle w:val="SMUNORMALARIAL"/>
        <w:tabs>
          <w:tab w:val="left" w:pos="3420"/>
        </w:tabs>
        <w:rPr>
          <w:b/>
        </w:rPr>
      </w:pPr>
    </w:p>
    <w:p w:rsidR="00750C5D" w:rsidRDefault="00750C5D" w:rsidP="00A8162F">
      <w:pPr>
        <w:ind w:left="2977"/>
      </w:pPr>
    </w:p>
    <w:p w:rsidR="003937D3" w:rsidRPr="003937D3" w:rsidRDefault="003937D3" w:rsidP="00A8162F">
      <w:pPr>
        <w:ind w:left="2977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849728" behindDoc="0" locked="0" layoutInCell="1" allowOverlap="1" wp14:anchorId="5FCDF795" wp14:editId="7B9FFF4B">
                <wp:simplePos x="0" y="0"/>
                <wp:positionH relativeFrom="column">
                  <wp:posOffset>904875</wp:posOffset>
                </wp:positionH>
                <wp:positionV relativeFrom="paragraph">
                  <wp:posOffset>149225</wp:posOffset>
                </wp:positionV>
                <wp:extent cx="4966335" cy="2160270"/>
                <wp:effectExtent l="0" t="0" r="0" b="1143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66335" cy="2160270"/>
                          <a:chOff x="0" y="0"/>
                          <a:chExt cx="4966335" cy="2160270"/>
                        </a:xfrm>
                      </wpg:grpSpPr>
                      <wpg:grpSp>
                        <wpg:cNvPr id="13" name="Group 13"/>
                        <wpg:cNvGrpSpPr/>
                        <wpg:grpSpPr>
                          <a:xfrm>
                            <a:off x="0" y="0"/>
                            <a:ext cx="4966335" cy="2160270"/>
                            <a:chOff x="0" y="0"/>
                            <a:chExt cx="4966335" cy="2160270"/>
                          </a:xfrm>
                        </wpg:grpSpPr>
                        <wpg:grpSp>
                          <wpg:cNvPr id="14" name="Group 14"/>
                          <wpg:cNvGrpSpPr/>
                          <wpg:grpSpPr>
                            <a:xfrm>
                              <a:off x="0" y="0"/>
                              <a:ext cx="4966335" cy="2160270"/>
                              <a:chOff x="0" y="0"/>
                              <a:chExt cx="4966335" cy="2160270"/>
                            </a:xfrm>
                          </wpg:grpSpPr>
                          <wps:wsp>
                            <wps:cNvPr id="15" name="Text Box 1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386840" y="845820"/>
                                <a:ext cx="642620" cy="269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31214" w:rsidRDefault="00711F1D" w:rsidP="003937D3">
                                  <m:oMathPara>
                                    <m:oMath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r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1</m:t>
                                          </m:r>
                                        </m:sub>
                                      </m:sSub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16" name="Oval 1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35380" y="723900"/>
                                <a:ext cx="720090" cy="72009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" name="Oval 1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77240" y="358140"/>
                                <a:ext cx="1440180" cy="144018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" name="Oval 1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19100" y="0"/>
                                <a:ext cx="2160270" cy="216027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" name="Oval 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04900" y="1059180"/>
                                <a:ext cx="53975" cy="539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" name="Straight Arrow Connector 2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93520" y="1074420"/>
                                <a:ext cx="416560" cy="9759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1" name="Text Box 2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54380" y="784860"/>
                                <a:ext cx="642620" cy="269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31214" w:rsidRDefault="00711F1D" w:rsidP="003937D3">
                                  <m:oMathPara>
                                    <m:oMath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T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1</m:t>
                                          </m:r>
                                        </m:sub>
                                      </m:sSub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23" name="Text Box 2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815340"/>
                                <a:ext cx="642620" cy="269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31214" w:rsidRDefault="00711F1D" w:rsidP="003937D3">
                                  <m:oMathPara>
                                    <m:oMath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T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3</m:t>
                                          </m:r>
                                        </m:sub>
                                      </m:sSub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24" name="Text Box 2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88620" y="792480"/>
                                <a:ext cx="642620" cy="269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31214" w:rsidRDefault="00711F1D" w:rsidP="003937D3">
                                  <m:oMathPara>
                                    <m:oMath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T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2</m:t>
                                          </m:r>
                                        </m:sub>
                                      </m:sSub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25" name="Text Box 2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592580" y="1287780"/>
                                <a:ext cx="642620" cy="269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31214" w:rsidRDefault="00711F1D" w:rsidP="003937D3">
                                  <m:oMathPara>
                                    <m:oMath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r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2</m:t>
                                          </m:r>
                                        </m:sub>
                                      </m:sSub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26" name="Text Box 2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417320" y="1790700"/>
                                <a:ext cx="642620" cy="269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31214" w:rsidRDefault="00711F1D" w:rsidP="003937D3">
                                  <m:oMathPara>
                                    <m:oMath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r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3</m:t>
                                          </m:r>
                                        </m:sub>
                                      </m:sSub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27" name="Text Box 2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272540" y="381000"/>
                                <a:ext cx="642620" cy="266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31214" w:rsidRDefault="00E31214" w:rsidP="003937D3">
                                  <w:r>
                                    <w:t>Steel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45" name="Text Box 4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158240" y="30480"/>
                                <a:ext cx="751840" cy="266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31214" w:rsidRDefault="00E31214" w:rsidP="003937D3">
                                  <w:r>
                                    <w:t>Lagging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47" name="Straight Arrow Connector 4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501140" y="152400"/>
                                <a:ext cx="949960" cy="7543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1" name="Text Box 5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385060" y="0"/>
                                <a:ext cx="2581275" cy="269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31214" w:rsidRPr="008A7699" w:rsidRDefault="00E31214" w:rsidP="003937D3">
                                  <w:pPr>
                                    <w:rPr>
                                      <w:b/>
                                    </w:rPr>
                                  </w:pPr>
                                  <m:oMath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Q=</m:t>
                                    </m:r>
                                  </m:oMath>
                                  <w:r w:rsidRPr="008A7699">
                                    <w:rPr>
                                      <w:rFonts w:eastAsiaTheme="minorEastAsia"/>
                                      <w:b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Theme="minorEastAsia"/>
                                      <w:b/>
                                    </w:rPr>
                                    <w:t>7.4134 W/m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wpg:grpSp>
                        <wps:wsp>
                          <wps:cNvPr id="53" name="Oval 53"/>
                          <wps:cNvSpPr>
                            <a:spLocks noChangeArrowheads="1"/>
                          </wps:cNvSpPr>
                          <wps:spPr bwMode="auto">
                            <a:xfrm>
                              <a:off x="754380" y="1051560"/>
                              <a:ext cx="53975" cy="53975"/>
                            </a:xfrm>
                            <a:prstGeom prst="ellipse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" name="Oval 56"/>
                          <wps:cNvSpPr>
                            <a:spLocks noChangeArrowheads="1"/>
                          </wps:cNvSpPr>
                          <wps:spPr bwMode="auto">
                            <a:xfrm>
                              <a:off x="388620" y="1043940"/>
                              <a:ext cx="53975" cy="53975"/>
                            </a:xfrm>
                            <a:prstGeom prst="ellipse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" name="Straight Arrow Connector 6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493520" y="1082040"/>
                              <a:ext cx="356235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2" name="Straight Arrow Connector 6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493520" y="1074420"/>
                              <a:ext cx="611505" cy="36068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63" name="Oval 63"/>
                        <wps:cNvSpPr>
                          <a:spLocks noChangeArrowheads="1"/>
                        </wps:cNvSpPr>
                        <wps:spPr bwMode="auto">
                          <a:xfrm>
                            <a:off x="1478280" y="1051560"/>
                            <a:ext cx="53975" cy="53975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CDF795" id="Group 10" o:spid="_x0000_s1026" style="position:absolute;left:0;text-align:left;margin-left:71.25pt;margin-top:11.75pt;width:391.05pt;height:170.1pt;z-index:251849728" coordsize="49663,216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">
                <v:group id="Group 13" o:spid="_x0000_s1027" style="position:absolute;width:49663;height:21602" coordsize="49663,216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group id="Group 14" o:spid="_x0000_s1028" style="position:absolute;width:49663;height:21602" coordsize="49663,216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9" type="#_x0000_t202" style="position:absolute;left:13868;top:8458;width:6426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vTEoL4A&#10;AADbAAAADwAAAGRycy9kb3ducmV2LnhtbERPTWvCQBC9F/wPywje6saCRVJXEW3Bg5dqeh+yYzaY&#10;nQ3ZqYn/3hUEb/N4n7NcD75RV+piHdjAbJqBIi6DrbkyUJx+3hegoiBbbAKTgRtFWK9Gb0vMbej5&#10;l65HqVQK4ZijASfS5lrH0pHHOA0tceLOofMoCXaVth32Kdw3+iPLPrXHmlODw5a2jsrL8d8bELGb&#10;2a349nH/Nxx2vcvKORbGTMbD5guU0CAv8dO9t2n+HB6/pAP06g4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r0xKC+AAAA2wAAAA8AAAAAAAAAAAAAAAAAmAIAAGRycy9kb3ducmV2&#10;LnhtbFBLBQYAAAAABAAEAPUAAACDAwAAAAA=&#10;" filled="f" stroked="f">
                      <v:textbox style="mso-fit-shape-to-text:t">
                        <w:txbxContent>
                          <w:p w:rsidR="00E31214" w:rsidRDefault="00E31214" w:rsidP="003937D3"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r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1</m:t>
                                    </m:r>
                                  </m:sub>
                                </m:sSub>
                              </m:oMath>
                            </m:oMathPara>
                          </w:p>
                        </w:txbxContent>
                      </v:textbox>
                    </v:shape>
                    <v:oval id="Oval 16" o:spid="_x0000_s1030" style="position:absolute;left:11353;top:7239;width:7201;height:7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RY/MIA&#10;AADbAAAADwAAAGRycy9kb3ducmV2LnhtbERP3WrCMBS+F/YO4Qy8kTVVREZnKmMgeDGYc32AY3NM&#10;q81JTTLbvb0ZDHZ3Pr7fs96MthM38qF1rGCe5SCIa6dbNgqqr+3TM4gQkTV2jknBDwXYlA+TNRba&#10;DfxJt0M0IoVwKFBBE2NfSBnqhiyGzPXEiTs5bzEm6I3UHocUbju5yPOVtNhyamiwp7eG6svh2yo4&#10;His3yqv/2M/MxePyPPTmfa/U9HF8fQERaYz/4j/3Tqf5K/j9JR0gy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BFj8wgAAANsAAAAPAAAAAAAAAAAAAAAAAJgCAABkcnMvZG93&#10;bnJldi54bWxQSwUGAAAAAAQABAD1AAAAhwMAAAAA&#10;" filled="f"/>
                    <v:oval id="Oval 17" o:spid="_x0000_s1031" style="position:absolute;left:7772;top:3581;width:14402;height:14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j9Z8EA&#10;AADbAAAADwAAAGRycy9kb3ducmV2LnhtbERPzWoCMRC+F3yHMIKXUrMVacvWKFIQPAha6wOMmzG7&#10;upmsSXTXtzeC0Nt8fL8zmXW2FlfyoXKs4H2YgSAunK7YKNj9Ld6+QISIrLF2TApuFGA27b1MMNeu&#10;5V+6bqMRKYRDjgrKGJtcylCUZDEMXUOcuIPzFmOC3kjtsU3htpajLPuQFitODSU29FNScdperIL9&#10;fuc6efbrzas5eRwf28asNkoN+t38G0SkLv6Ln+6lTvM/4fFLOkBO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VI/WfBAAAA2wAAAA8AAAAAAAAAAAAAAAAAmAIAAGRycy9kb3du&#10;cmV2LnhtbFBLBQYAAAAABAAEAPUAAACGAwAAAAA=&#10;" filled="f"/>
                    <v:oval id="Oval 18" o:spid="_x0000_s1032" style="position:absolute;left:4191;width:21602;height:216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dpFcQA&#10;AADbAAAADwAAAGRycy9kb3ducmV2LnhtbESPQWsCMRCF70L/Q5hCL1KzLVJka5RSEHoQtOoPGDfT&#10;7NbNZE2iu/5751DobYb35r1v5svBt+pKMTWBDbxMClDEVbANOwOH/ep5BiplZIttYDJwowTLxcNo&#10;jqUNPX/TdZedkhBOJRqoc+5KrVNVk8c0CR2xaD8hesyyRqdtxF7Cfatfi+JNe2xYGmrs6LOm6rS7&#10;eAPH4yEM+hw327E7RZz+9p1bb415ehw+3kFlGvK/+e/6ywq+wMovMoBe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TXaRXEAAAA2wAAAA8AAAAAAAAAAAAAAAAAmAIAAGRycy9k&#10;b3ducmV2LnhtbFBLBQYAAAAABAAEAPUAAACJAwAAAAA=&#10;" filled="f"/>
                    <v:oval id="Oval 19" o:spid="_x0000_s1033" style="position:absolute;left:11049;top:10591;width:539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Sz7cIA&#10;AADbAAAADwAAAGRycy9kb3ducmV2LnhtbERPS2vCQBC+F/wPywi91Y09VBuzEQktpNCLsQePY3ZM&#10;gtnZkN08/PfdQsHbfHzPSfazacVIvWssK1ivIhDEpdUNVwp+Tp8vWxDOI2tsLZOCOznYp4unBGNt&#10;Jz7SWPhKhBB2MSqove9iKV1Zk0G3sh1x4K62N+gD7Cupe5xCuGnlaxS9SYMNh4YaO8pqKm/FYBR8&#10;DdvO6u88+2B3v4znbFMMt41Sz8v5sAPhafYP8b8712H+O/z9Eg6Q6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9LPtwgAAANsAAAAPAAAAAAAAAAAAAAAAAJgCAABkcnMvZG93&#10;bnJldi54bWxQSwUGAAAAAAQABAD1AAAAhwMAAAAA&#10;" fillcolor="black [3213]" strokeweight=".5pt"/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0" o:spid="_x0000_s1034" type="#_x0000_t32" style="position:absolute;left:14935;top:10744;width:4165;height:97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W0ixMIAAADbAAAADwAAAGRycy9kb3ducmV2LnhtbERPz2vCMBS+D/wfwhN2m6kexuyMIoJj&#10;VHawStluj+atLTYvJYm29a83h8GOH9/v1WYwrbiR841lBfNZAoK4tLrhSsH5tH95A+EDssbWMikY&#10;ycNmPXlaYaptz0e65aESMYR9igrqELpUSl/WZNDPbEccuV/rDIYIXSW1wz6Gm1YukuRVGmw4NtTY&#10;0a6m8pJfjYLvw/JajMUXZcV8mf2gM/5++lDqeTps30EEGsK/+M/9qRUs4vr4Jf4AuX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W0ixMIAAADbAAAADwAAAAAAAAAAAAAA&#10;AAChAgAAZHJzL2Rvd25yZXYueG1sUEsFBgAAAAAEAAQA+QAAAJADAAAAAA==&#10;">
                      <v:stroke endarrow="block"/>
                    </v:shape>
                    <v:shape id="Text Box 21" o:spid="_x0000_s1035" type="#_x0000_t202" style="position:absolute;left:7543;top:7848;width:6427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MIHsEA&#10;AADbAAAADwAAAGRycy9kb3ducmV2LnhtbESPQWvCQBSE7wX/w/IK3uomgiKpq0it4MGLNr0/sq/Z&#10;0OzbkH018d+7gtDjMDPfMOvt6Ft1pT42gQ3kswwUcRVsw7WB8uvwtgIVBdliG5gM3CjCdjN5WWNh&#10;w8Bnul6kVgnCsUADTqQrtI6VI49xFjri5P2E3qMk2dfa9jgkuG/1PMuW2mPDacFhRx+Oqt/Lnzcg&#10;Ynf5rfz08fg9nvaDy6oFlsZMX8fdOyihUf7Dz/bRGpjn8PiSfoDe3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ujCB7BAAAA2wAAAA8AAAAAAAAAAAAAAAAAmAIAAGRycy9kb3du&#10;cmV2LnhtbFBLBQYAAAAABAAEAPUAAACGAwAAAAA=&#10;" filled="f" stroked="f">
                      <v:textbox style="mso-fit-shape-to-text:t">
                        <w:txbxContent>
                          <w:p w:rsidR="00E31214" w:rsidRDefault="00E31214" w:rsidP="003937D3"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T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1</m:t>
                                    </m:r>
                                  </m:sub>
                                </m:sSub>
                              </m:oMath>
                            </m:oMathPara>
                          </w:p>
                        </w:txbxContent>
                      </v:textbox>
                    </v:shape>
                    <v:shape id="Text Box 23" o:spid="_x0000_s1036" type="#_x0000_t202" style="position:absolute;top:8153;width:6426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0z8sIA&#10;AADbAAAADwAAAGRycy9kb3ducmV2LnhtbESPT2vCQBTE7wW/w/IKvdWNloqkriL+AQ+9qPH+yL5m&#10;Q7NvQ/Zp4rd3hUKPw8z8hlmsBt+oG3WxDmxgMs5AEZfB1lwZKM779zmoKMgWm8Bk4E4RVsvRywJz&#10;G3o+0u0klUoQjjkacCJtrnUsHXmM49ASJ+8ndB4lya7StsM+wX2jp1k20x5rTgsOW9o4Kn9PV29A&#10;xK4n92Ln4+EyfG97l5WfWBjz9jqsv0AJDfIf/msfrIHpBz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PTPywgAAANsAAAAPAAAAAAAAAAAAAAAAAJgCAABkcnMvZG93&#10;bnJldi54bWxQSwUGAAAAAAQABAD1AAAAhwMAAAAA&#10;" filled="f" stroked="f">
                      <v:textbox style="mso-fit-shape-to-text:t">
                        <w:txbxContent>
                          <w:p w:rsidR="00E31214" w:rsidRDefault="00E31214" w:rsidP="003937D3"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T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3</m:t>
                                    </m:r>
                                  </m:sub>
                                </m:sSub>
                              </m:oMath>
                            </m:oMathPara>
                          </w:p>
                        </w:txbxContent>
                      </v:textbox>
                    </v:shape>
                    <v:shape id="Text Box 24" o:spid="_x0000_s1037" type="#_x0000_t202" style="position:absolute;left:3886;top:7924;width:6426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9SrhsIA&#10;AADbAAAADwAAAGRycy9kb3ducmV2LnhtbESPT2vCQBTE7wW/w/IKvdWN0oqkriL+AQ+9qPH+yL5m&#10;Q7NvQ/Zp4rd3hUKPw8z8hlmsBt+oG3WxDmxgMs5AEZfB1lwZKM779zmoKMgWm8Bk4E4RVsvRywJz&#10;G3o+0u0klUoQjjkacCJtrnUsHXmM49ASJ+8ndB4lya7StsM+wX2jp1k20x5rTgsOW9o4Kn9PV29A&#10;xK4n92Ln4+EyfG97l5WfWBjz9jqsv0AJDfIf/msfrIHpBz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1KuGwgAAANsAAAAPAAAAAAAAAAAAAAAAAJgCAABkcnMvZG93&#10;bnJldi54bWxQSwUGAAAAAAQABAD1AAAAhwMAAAAA&#10;" filled="f" stroked="f">
                      <v:textbox style="mso-fit-shape-to-text:t">
                        <w:txbxContent>
                          <w:p w:rsidR="00E31214" w:rsidRDefault="00E31214" w:rsidP="003937D3"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T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b>
                                </m:sSub>
                              </m:oMath>
                            </m:oMathPara>
                          </w:p>
                        </w:txbxContent>
                      </v:textbox>
                    </v:shape>
                    <v:shape id="Text Box 25" o:spid="_x0000_s1038" type="#_x0000_t202" style="position:absolute;left:15925;top:12877;width:6427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gOHcEA&#10;AADbAAAADwAAAGRycy9kb3ducmV2LnhtbESPQWvCQBSE74X+h+UVvNWNgiLRVaS24MGLNt4f2Wc2&#10;NPs2ZJ8m/ntXEHocZuYbZrUZfKNu1MU6sIHJOANFXAZbc2Wg+P35XICKgmyxCUwG7hRhs35/W2Fu&#10;Q89Hup2kUgnCMUcDTqTNtY6lI49xHFri5F1C51GS7CptO+wT3Dd6mmVz7bHmtOCwpS9H5d/p6g2I&#10;2O3kXnz7uD8Ph13vsnKGhTGjj2G7BCU0yH/41d5bA9MZPL+kH6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SYDh3BAAAA2wAAAA8AAAAAAAAAAAAAAAAAmAIAAGRycy9kb3du&#10;cmV2LnhtbFBLBQYAAAAABAAEAPUAAACGAwAAAAA=&#10;" filled="f" stroked="f">
                      <v:textbox style="mso-fit-shape-to-text:t">
                        <w:txbxContent>
                          <w:p w:rsidR="00E31214" w:rsidRDefault="00E31214" w:rsidP="003937D3"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r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b>
                                </m:sSub>
                              </m:oMath>
                            </m:oMathPara>
                          </w:p>
                        </w:txbxContent>
                      </v:textbox>
                    </v:shape>
                    <v:shape id="Text Box 26" o:spid="_x0000_s1039" type="#_x0000_t202" style="position:absolute;left:14173;top:17907;width:6426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qQasEA&#10;AADbAAAADwAAAGRycy9kb3ducmV2LnhtbESPQWvCQBSE74L/YXmCN90oKCW6itQWPPSijfdH9pkN&#10;zb4N2aeJ/75bKHgcZuYbZrsffKMe1MU6sIHFPANFXAZbc2Wg+P6cvYGKgmyxCUwGnhRhvxuPtpjb&#10;0POZHhepVIJwzNGAE2lzrWPpyGOch5Y4ebfQeZQku0rbDvsE941eZtlae6w5LThs6d1R+XO5ewMi&#10;9rB4Fh8+nq7D17F3WbnCwpjpZDhsQAkN8gr/t0/WwHINf1/SD9C7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RKkGrBAAAA2wAAAA8AAAAAAAAAAAAAAAAAmAIAAGRycy9kb3du&#10;cmV2LnhtbFBLBQYAAAAABAAEAPUAAACGAwAAAAA=&#10;" filled="f" stroked="f">
                      <v:textbox style="mso-fit-shape-to-text:t">
                        <w:txbxContent>
                          <w:p w:rsidR="00E31214" w:rsidRDefault="00E31214" w:rsidP="003937D3"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r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3</m:t>
                                    </m:r>
                                  </m:sub>
                                </m:sSub>
                              </m:oMath>
                            </m:oMathPara>
                          </w:p>
                        </w:txbxContent>
                      </v:textbox>
                    </v:shape>
                    <v:shape id="Text Box 27" o:spid="_x0000_s1040" type="#_x0000_t202" style="position:absolute;left:12725;top:3810;width:6426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Y18cIA&#10;AADbAAAADwAAAGRycy9kb3ducmV2LnhtbESPT2vCQBTE7wW/w/IKvdWNQqukriL+AQ+9qPH+yL5m&#10;Q7NvQ/Zp4rd3hUKPw8z8hlmsBt+oG3WxDmxgMs5AEZfB1lwZKM779zmoKMgWm8Bk4E4RVsvRywJz&#10;G3o+0u0klUoQjjkacCJtrnUsHXmM49ASJ+8ndB4lya7StsM+wX2jp1n2qT3WnBYctrRxVP6ert6A&#10;iF1P7sXOx8Nl+N72Lis/sDDm7XVYf4ESGuQ//Nc+WAPTGT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BjXxwgAAANsAAAAPAAAAAAAAAAAAAAAAAJgCAABkcnMvZG93&#10;bnJldi54bWxQSwUGAAAAAAQABAD1AAAAhwMAAAAA&#10;" filled="f" stroked="f">
                      <v:textbox style="mso-fit-shape-to-text:t">
                        <w:txbxContent>
                          <w:p w:rsidR="00E31214" w:rsidRDefault="00E31214" w:rsidP="003937D3">
                            <w:r>
                              <w:t>Steel</w:t>
                            </w:r>
                          </w:p>
                        </w:txbxContent>
                      </v:textbox>
                    </v:shape>
                    <v:shape id="Text Box 45" o:spid="_x0000_s1041" type="#_x0000_t202" style="position:absolute;left:11582;top:304;width:7518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frvcEA&#10;AADbAAAADwAAAGRycy9kb3ducmV2LnhtbESPQWvCQBSE7wX/w/IKvdWNoiKpq4hW8OBFjfdH9jUb&#10;mn0bsq8m/vuuUOhxmJlvmNVm8I26UxfrwAYm4wwUcRlszZWB4np4X4KKgmyxCUwGHhRhsx69rDC3&#10;oecz3S9SqQThmKMBJ9LmWsfSkcc4Di1x8r5C51GS7CptO+wT3Dd6mmUL7bHmtOCwpZ2j8vvy4w2I&#10;2O3kUXz6eLwNp33vsnKOhTFvr8P2A5TQIP/hv/bRGpjN4fkl/QC9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lH673BAAAA2wAAAA8AAAAAAAAAAAAAAAAAmAIAAGRycy9kb3du&#10;cmV2LnhtbFBLBQYAAAAABAAEAPUAAACGAwAAAAA=&#10;" filled="f" stroked="f">
                      <v:textbox style="mso-fit-shape-to-text:t">
                        <w:txbxContent>
                          <w:p w:rsidR="00E31214" w:rsidRDefault="00E31214" w:rsidP="003937D3">
                            <w:r>
                              <w:t>Lagging</w:t>
                            </w:r>
                          </w:p>
                        </w:txbxContent>
                      </v:textbox>
                    </v:shape>
                    <v:shape id="Straight Arrow Connector 47" o:spid="_x0000_s1042" type="#_x0000_t32" style="position:absolute;left:15011;top:1524;width:9500;height:754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Yyz0cEAAADbAAAADwAAAGRycy9kb3ducmV2LnhtbESPT4vCMBTE74LfITxhb5oqyyrVKLKw&#10;4HH9Bx4fzbMpJi+liW3XT2+EBY/DzPyGWW16Z0VLTag8K5hOMhDEhdcVlwpOx5/xAkSIyBqtZ1Lw&#10;RwE26+Fghbn2He+pPcRSJAiHHBWYGOtcylAYchgmviZO3tU3DmOSTSl1g12COytnWfYlHVacFgzW&#10;9G2ouB3uTsFv6OTdVNNLuJzrm9y29hHPVqmPUb9dgojUx3f4v73TCj7n8PqSfoBcP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BjLPRwQAAANsAAAAPAAAAAAAAAAAAAAAA&#10;AKECAABkcnMvZG93bnJldi54bWxQSwUGAAAAAAQABAD5AAAAjwMAAAAA&#10;" strokeweight="2.5pt">
                      <v:stroke endarrow="block"/>
                    </v:shape>
                    <v:shape id="Text Box 51" o:spid="_x0000_s1043" type="#_x0000_t202" style="position:absolute;left:23850;width:25813;height:2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6V7Y8EA&#10;AADbAAAADwAAAGRycy9kb3ducmV2LnhtbESPQWvCQBSE7wX/w/IK3uomgiKpq0it4MGLNr0/sq/Z&#10;0OzbkH018d+7gtDjMDPfMOvt6Ft1pT42gQ3kswwUcRVsw7WB8uvwtgIVBdliG5gM3CjCdjN5WWNh&#10;w8Bnul6kVgnCsUADTqQrtI6VI49xFjri5P2E3qMk2dfa9jgkuG/1PMuW2mPDacFhRx+Oqt/Lnzcg&#10;Ynf5rfz08fg9nvaDy6oFlsZMX8fdOyihUf7Dz/bRGljk8PiSfoDe3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Ole2PBAAAA2wAAAA8AAAAAAAAAAAAAAAAAmAIAAGRycy9kb3du&#10;cmV2LnhtbFBLBQYAAAAABAAEAPUAAACGAwAAAAA=&#10;" filled="f" stroked="f">
                      <v:textbox style="mso-fit-shape-to-text:t">
                        <w:txbxContent>
                          <w:p w:rsidR="00E31214" w:rsidRPr="008A7699" w:rsidRDefault="00E31214" w:rsidP="003937D3">
                            <w:pPr>
                              <w:rPr>
                                <w:b/>
                              </w:rPr>
                            </w:pPr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</w:rPr>
                                <m:t>Q=</m:t>
                              </m:r>
                            </m:oMath>
                            <w:r w:rsidRPr="008A7699">
                              <w:rPr>
                                <w:rFonts w:eastAsiaTheme="minorEastAsia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eastAsiaTheme="minorEastAsia"/>
                                <w:b/>
                              </w:rPr>
                              <w:t>7.4134 W/m</w:t>
                            </w:r>
                          </w:p>
                        </w:txbxContent>
                      </v:textbox>
                    </v:shape>
                  </v:group>
                  <v:oval id="Oval 53" o:spid="_x0000_s1044" style="position:absolute;left:7543;top:10515;width:54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nY9x8MA&#10;AADbAAAADwAAAGRycy9kb3ducmV2LnhtbESPT4vCMBTE74LfIbwFb5ruin+oRpGygoIXq4c9vm2e&#10;bbF5KU1a67c3wsIeh5n5DbPe9qYSHTWutKzgcxKBIM6sLjlXcL3sx0sQziNrrCyTgic52G6GgzXG&#10;2j74TF3qcxEg7GJUUHhfx1K6rCCDbmJr4uDdbGPQB9nkUjf4CHBTya8omkuDJYeFAmtKCsruaWsU&#10;HNtlbfXpkHyze/52P8kibe8LpUYf/W4FwlPv/8N/7YNWMJvC+0v4AXLz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nY9x8MAAADbAAAADwAAAAAAAAAAAAAAAACYAgAAZHJzL2Rv&#10;d25yZXYueG1sUEsFBgAAAAAEAAQA9QAAAIgDAAAAAA==&#10;" fillcolor="black [3213]" strokeweight=".5pt"/>
                  <v:oval id="Oval 56" o:spid="_x0000_s1045" style="position:absolute;left:3886;top:10439;width:539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GeX8QA&#10;AADbAAAADwAAAGRycy9kb3ducmV2LnhtbESPQWvCQBSE7wX/w/IEb3VToSrRVUqwEKEX0x56fM0+&#10;s8Hs25DdxOTfdwsFj8PMfMPsj6NtxECdrx0reFkmIIhLp2uuFHx9vj9vQfiArLFxTAom8nA8zJ72&#10;mGp35wsNRahEhLBPUYEJoU2l9KUhi37pWuLoXV1nMUTZVVJ3eI9w28hVkqylxZrjgsGWMkPlreit&#10;gnO/bZ3+yLMT++ln+M42RX/bKLWYj287EIHG8Aj/t3Ot4HUNf1/iD5CH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IBnl/EAAAA2wAAAA8AAAAAAAAAAAAAAAAAmAIAAGRycy9k&#10;b3ducmV2LnhtbFBLBQYAAAAABAAEAPUAAACJAwAAAAA=&#10;" fillcolor="black [3213]" strokeweight=".5pt"/>
                  <v:shape id="Straight Arrow Connector 61" o:spid="_x0000_s1046" type="#_x0000_t32" style="position:absolute;left:14935;top:10820;width:356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Es+n8UAAADbAAAADwAAAGRycy9kb3ducmV2LnhtbESPQWvCQBSE74X+h+UVequbeAiaugYp&#10;VIriQS2h3h7ZZxLMvg27q0Z/vVso9DjMzDfMrBhMJy7kfGtZQTpKQBBXVrdcK/jef75NQPiArLGz&#10;TApu5KGYPz/NMNf2ylu67EItIoR9jgqaEPpcSl81ZNCPbE8cvaN1BkOUrpba4TXCTSfHSZJJgy3H&#10;hQZ7+mioOu3ORsHPenoub+WGVmU6XR3QGX/fL5V6fRkW7yACDeE//Nf+0gqyFH6/xB8g5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Es+n8UAAADbAAAADwAAAAAAAAAA&#10;AAAAAAChAgAAZHJzL2Rvd25yZXYueG1sUEsFBgAAAAAEAAQA+QAAAJMDAAAAAA==&#10;">
                    <v:stroke endarrow="block"/>
                  </v:shape>
                  <v:shape id="Straight Arrow Connector 62" o:spid="_x0000_s1047" type="#_x0000_t32" style="position:absolute;left:14935;top:10744;width:6115;height:360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Jmg6MMAAADbAAAADwAAAGRycy9kb3ducmV2LnhtbESPQYvCMBSE74L/ITzBm6Z6EK1GWRYU&#10;cfGwupT19miebbF5KUnUur9+Iwgeh5n5hlmsWlOLGzlfWVYwGiYgiHOrKy4U/BzXgykIH5A11pZJ&#10;wYM8rJbdzgJTbe/8TbdDKESEsE9RQRlCk0rp85IM+qFtiKN3ts5giNIVUju8R7ip5ThJJtJgxXGh&#10;xIY+S8ovh6tR8Ps1u2aPbE+7bDTbndAZ/3fcKNXvtR9zEIHa8A6/2lutYDKG55f4A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iZoOjDAAAA2wAAAA8AAAAAAAAAAAAA&#10;AAAAoQIAAGRycy9kb3ducmV2LnhtbFBLBQYAAAAABAAEAPkAAACRAwAAAAA=&#10;">
                    <v:stroke endarrow="block"/>
                  </v:shape>
                </v:group>
                <v:oval id="Oval 63" o:spid="_x0000_s1048" style="position:absolute;left:14782;top:10515;width:54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r3esQA&#10;AADbAAAADwAAAGRycy9kb3ducmV2LnhtbESPQWvCQBSE7wX/w/IEb3VTCyrRVUqwEKEX0x56fM0+&#10;s8Hs25DdxOTfdwsFj8PMfMPsj6NtxECdrx0reFkmIIhLp2uuFHx9vj9vQfiArLFxTAom8nA8zJ72&#10;mGp35wsNRahEhLBPUYEJoU2l9KUhi37pWuLoXV1nMUTZVVJ3eI9w28hVkqylxZrjgsGWMkPlreit&#10;gnO/bZ3+yLMT++ln+M42RX/bKLWYj287EIHG8Aj/t3OtYP0Kf1/iD5CH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a93rEAAAA2wAAAA8AAAAAAAAAAAAAAAAAmAIAAGRycy9k&#10;b3ducmV2LnhtbFBLBQYAAAAABAAEAPUAAACJAwAAAAA=&#10;" fillcolor="black [3213]" strokeweight=".5pt"/>
              </v:group>
            </w:pict>
          </mc:Fallback>
        </mc:AlternateContent>
      </w:r>
    </w:p>
    <w:p w:rsidR="003937D3" w:rsidRPr="003937D3" w:rsidRDefault="003937D3" w:rsidP="00A8162F">
      <w:pPr>
        <w:ind w:left="2977"/>
      </w:pPr>
    </w:p>
    <w:p w:rsidR="003937D3" w:rsidRPr="003937D3" w:rsidRDefault="003937D3" w:rsidP="00A8162F">
      <w:pPr>
        <w:ind w:left="2977"/>
      </w:pPr>
    </w:p>
    <w:p w:rsidR="003937D3" w:rsidRPr="003937D3" w:rsidRDefault="003937D3" w:rsidP="00A8162F">
      <w:pPr>
        <w:ind w:left="2977"/>
      </w:pPr>
    </w:p>
    <w:p w:rsidR="003937D3" w:rsidRPr="003937D3" w:rsidRDefault="003937D3" w:rsidP="00A8162F">
      <w:pPr>
        <w:ind w:left="2977"/>
      </w:pPr>
    </w:p>
    <w:p w:rsidR="003937D3" w:rsidRPr="003937D3" w:rsidRDefault="003937D3" w:rsidP="00A8162F">
      <w:pPr>
        <w:ind w:left="2977"/>
      </w:pPr>
    </w:p>
    <w:p w:rsidR="003937D3" w:rsidRPr="003937D3" w:rsidRDefault="003937D3" w:rsidP="00A8162F">
      <w:pPr>
        <w:ind w:left="2977"/>
      </w:pPr>
    </w:p>
    <w:p w:rsidR="003937D3" w:rsidRPr="003937D3" w:rsidRDefault="003937D3" w:rsidP="00A8162F">
      <w:pPr>
        <w:ind w:left="2977"/>
      </w:pPr>
    </w:p>
    <w:p w:rsidR="003937D3" w:rsidRPr="003937D3" w:rsidRDefault="003937D3" w:rsidP="00A8162F">
      <w:pPr>
        <w:ind w:left="2977"/>
      </w:pPr>
    </w:p>
    <w:p w:rsidR="003937D3" w:rsidRPr="003937D3" w:rsidRDefault="003937D3" w:rsidP="00A8162F">
      <w:pPr>
        <w:ind w:left="2977"/>
      </w:pPr>
    </w:p>
    <w:p w:rsidR="003937D3" w:rsidRPr="003937D3" w:rsidRDefault="003937D3" w:rsidP="00A8162F">
      <w:pPr>
        <w:ind w:left="2977"/>
      </w:pPr>
    </w:p>
    <w:p w:rsidR="003937D3" w:rsidRPr="003937D3" w:rsidRDefault="003937D3" w:rsidP="00A8162F">
      <w:pPr>
        <w:ind w:left="2977"/>
      </w:pPr>
    </w:p>
    <w:p w:rsidR="003937D3" w:rsidRPr="003937D3" w:rsidRDefault="003937D3" w:rsidP="00A8162F">
      <w:pPr>
        <w:ind w:left="2977"/>
      </w:pPr>
    </w:p>
    <w:p w:rsidR="003937D3" w:rsidRPr="003937D3" w:rsidRDefault="003937D3" w:rsidP="00A8162F">
      <w:pPr>
        <w:ind w:left="2977"/>
      </w:pPr>
    </w:p>
    <w:p w:rsidR="003937D3" w:rsidRDefault="003937D3" w:rsidP="00A8162F">
      <w:pPr>
        <w:ind w:left="2977"/>
      </w:pPr>
    </w:p>
    <w:p w:rsidR="009B57F5" w:rsidRPr="003937D3" w:rsidRDefault="009B57F5" w:rsidP="00A8162F">
      <w:pPr>
        <w:ind w:left="2977"/>
      </w:pPr>
    </w:p>
    <w:p w:rsidR="003937D3" w:rsidRPr="003937D3" w:rsidRDefault="003937D3" w:rsidP="00A8162F">
      <w:pPr>
        <w:ind w:left="2977"/>
      </w:pPr>
    </w:p>
    <w:p w:rsidR="00A8162F" w:rsidRPr="003B47C6" w:rsidRDefault="00A8162F" w:rsidP="00361F80">
      <w:pPr>
        <w:ind w:left="2977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Q=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2πL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3</m:t>
                      </m:r>
                    </m:sub>
                  </m:sSub>
                </m:e>
              </m:d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s</m:t>
                      </m:r>
                    </m:sub>
                  </m:sSub>
                </m:den>
              </m:f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ln</m:t>
                  </m:r>
                </m:fNam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</m:sSub>
                    </m:den>
                  </m:f>
                </m:e>
              </m:func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l</m:t>
                      </m:r>
                    </m:sub>
                  </m:sSub>
                </m:den>
              </m:f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ln</m:t>
                  </m:r>
                </m:fNam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b>
                      </m:sSub>
                    </m:den>
                  </m:f>
                </m:e>
              </m:func>
            </m:den>
          </m:f>
        </m:oMath>
      </m:oMathPara>
    </w:p>
    <w:p w:rsidR="00A8162F" w:rsidRDefault="00A8162F" w:rsidP="001C134D">
      <w:pPr>
        <w:pStyle w:val="ListParagraph"/>
        <w:ind w:left="2127"/>
        <w:jc w:val="right"/>
      </w:pPr>
    </w:p>
    <w:p w:rsidR="00CB49EC" w:rsidRDefault="00CB49EC" w:rsidP="00361F80">
      <w:pPr>
        <w:ind w:left="2127"/>
      </w:pPr>
    </w:p>
    <w:p w:rsidR="003937D3" w:rsidRPr="003B47C6" w:rsidRDefault="00CB49EC" w:rsidP="00361F80">
      <w:pPr>
        <w:ind w:left="2127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7.4134=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2π×1×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15-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-10</m:t>
                      </m:r>
                    </m:e>
                  </m:d>
                </m:e>
              </m:d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s</m:t>
                      </m:r>
                    </m:sub>
                  </m:sSub>
                </m:den>
              </m:f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ln</m:t>
                  </m:r>
                </m:fNam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52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50</m:t>
                      </m:r>
                    </m:den>
                  </m:f>
                </m:e>
              </m:func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0.05</m:t>
                  </m:r>
                </m:den>
              </m:f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ln</m:t>
                  </m:r>
                </m:fNam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150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52</m:t>
                      </m:r>
                    </m:den>
                  </m:f>
                </m:e>
              </m:func>
            </m:den>
          </m:f>
        </m:oMath>
      </m:oMathPara>
    </w:p>
    <w:p w:rsidR="00CB49EC" w:rsidRPr="00A81456" w:rsidRDefault="001C134D" w:rsidP="001C134D">
      <w:pPr>
        <w:ind w:left="2127"/>
        <w:jc w:val="right"/>
      </w:pPr>
      <w:r>
        <w:t>10 marks</w:t>
      </w:r>
    </w:p>
    <w:p w:rsidR="00CB49EC" w:rsidRDefault="00CB49EC" w:rsidP="00361F80">
      <w:pPr>
        <w:ind w:left="2127"/>
      </w:pPr>
    </w:p>
    <w:p w:rsidR="00CB49EC" w:rsidRPr="00A81456" w:rsidRDefault="00CB49EC" w:rsidP="00361F80">
      <w:pPr>
        <w:ind w:left="2127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7.4134×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s</m:t>
                      </m:r>
                    </m:sub>
                  </m:sSub>
                </m:den>
              </m:f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ln</m:t>
                  </m:r>
                </m:fNam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52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50</m:t>
                      </m:r>
                    </m:den>
                  </m:f>
                </m:e>
              </m:func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0.05</m:t>
                  </m:r>
                </m:den>
              </m:f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ln</m:t>
                  </m:r>
                </m:fNam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150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52</m:t>
                      </m:r>
                    </m:den>
                  </m:f>
                </m:e>
              </m:func>
            </m:e>
          </m:d>
          <m:r>
            <w:rPr>
              <w:rFonts w:ascii="Cambria Math" w:hAnsi="Cambria Math"/>
            </w:rPr>
            <m:t>=2π×25</m:t>
          </m:r>
        </m:oMath>
      </m:oMathPara>
    </w:p>
    <w:p w:rsidR="00CB49EC" w:rsidRDefault="00CB49EC" w:rsidP="00361F80">
      <w:pPr>
        <w:ind w:left="2127"/>
      </w:pPr>
    </w:p>
    <w:p w:rsidR="00CB49EC" w:rsidRPr="003937D3" w:rsidRDefault="00CB49EC" w:rsidP="00361F80">
      <w:pPr>
        <w:ind w:left="2127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s</m:t>
                  </m:r>
                </m:sub>
              </m:sSub>
            </m:den>
          </m:f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ln</m:t>
              </m:r>
            </m:fName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52</m:t>
                  </m:r>
                </m:num>
                <m:den>
                  <m:r>
                    <w:rPr>
                      <w:rFonts w:ascii="Cambria Math" w:hAnsi="Cambria Math"/>
                    </w:rPr>
                    <m:t>50</m:t>
                  </m:r>
                </m:den>
              </m:f>
            </m:e>
          </m:func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0.05</m:t>
              </m:r>
            </m:den>
          </m:f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ln</m:t>
              </m:r>
            </m:fName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150</m:t>
                  </m:r>
                </m:num>
                <m:den>
                  <m:r>
                    <w:rPr>
                      <w:rFonts w:ascii="Cambria Math" w:hAnsi="Cambria Math"/>
                    </w:rPr>
                    <m:t>52</m:t>
                  </m:r>
                </m:den>
              </m:f>
            </m:e>
          </m:func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50π</m:t>
              </m:r>
            </m:num>
            <m:den>
              <m:r>
                <w:rPr>
                  <w:rFonts w:ascii="Cambria Math" w:hAnsi="Cambria Math"/>
                </w:rPr>
                <m:t>7.4134</m:t>
              </m:r>
            </m:den>
          </m:f>
        </m:oMath>
      </m:oMathPara>
    </w:p>
    <w:p w:rsidR="003937D3" w:rsidRPr="003937D3" w:rsidRDefault="003937D3" w:rsidP="00361F80">
      <w:pPr>
        <w:ind w:left="2127"/>
      </w:pPr>
    </w:p>
    <w:p w:rsidR="003937D3" w:rsidRPr="003937D3" w:rsidRDefault="003937D3" w:rsidP="00361F80">
      <w:pPr>
        <w:ind w:left="2127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s</m:t>
                  </m:r>
                </m:sub>
              </m:sSub>
            </m:den>
          </m:f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ln</m:t>
              </m:r>
            </m:fName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52</m:t>
                  </m:r>
                </m:num>
                <m:den>
                  <m:r>
                    <w:rPr>
                      <w:rFonts w:ascii="Cambria Math" w:hAnsi="Cambria Math"/>
                    </w:rPr>
                    <m:t>50</m:t>
                  </m:r>
                </m:den>
              </m:f>
            </m:e>
          </m:func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50π</m:t>
              </m:r>
            </m:num>
            <m:den>
              <m:r>
                <w:rPr>
                  <w:rFonts w:ascii="Cambria Math" w:hAnsi="Cambria Math"/>
                </w:rPr>
                <m:t>7.4134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0.05</m:t>
              </m:r>
            </m:den>
          </m:f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ln</m:t>
              </m:r>
            </m:fName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150</m:t>
                  </m:r>
                </m:num>
                <m:den>
                  <m:r>
                    <w:rPr>
                      <w:rFonts w:ascii="Cambria Math" w:hAnsi="Cambria Math"/>
                    </w:rPr>
                    <m:t>52</m:t>
                  </m:r>
                </m:den>
              </m:f>
            </m:e>
          </m:func>
        </m:oMath>
      </m:oMathPara>
    </w:p>
    <w:p w:rsidR="003937D3" w:rsidRDefault="003937D3" w:rsidP="00361F80">
      <w:pPr>
        <w:ind w:left="2127"/>
      </w:pPr>
    </w:p>
    <w:p w:rsidR="003937D3" w:rsidRPr="003937D3" w:rsidRDefault="003937D3" w:rsidP="00361F80">
      <w:pPr>
        <w:ind w:left="2127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s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50π</m:t>
                  </m:r>
                </m:num>
                <m:den>
                  <m:r>
                    <w:rPr>
                      <w:rFonts w:ascii="Cambria Math" w:hAnsi="Cambria Math"/>
                    </w:rPr>
                    <m:t>7.4134</m:t>
                  </m:r>
                </m:den>
              </m:f>
              <m: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0.05</m:t>
                  </m:r>
                </m:den>
              </m:f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ln</m:t>
                  </m:r>
                </m:fNam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150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52</m:t>
                      </m:r>
                    </m:den>
                  </m:f>
                </m:e>
              </m:func>
            </m:num>
            <m:den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ln</m:t>
                  </m:r>
                </m:fNam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52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50</m:t>
                      </m:r>
                    </m:den>
                  </m:f>
                </m:e>
              </m:func>
            </m:den>
          </m:f>
        </m:oMath>
      </m:oMathPara>
    </w:p>
    <w:p w:rsidR="003937D3" w:rsidRDefault="003937D3" w:rsidP="00361F80">
      <w:pPr>
        <w:ind w:left="2127"/>
      </w:pPr>
    </w:p>
    <w:p w:rsidR="003937D3" w:rsidRPr="00770ADB" w:rsidRDefault="003937D3" w:rsidP="00361F80">
      <w:pPr>
        <w:ind w:left="2127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k</m:t>
              </m:r>
            </m:e>
            <m:sub>
              <m:r>
                <w:rPr>
                  <w:rFonts w:ascii="Cambria Math" w:hAnsi="Cambria Math"/>
                </w:rPr>
                <m:t>s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ln</m:t>
                  </m:r>
                </m:fNam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52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50</m:t>
                      </m:r>
                    </m:den>
                  </m:f>
                </m:e>
              </m:func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50π</m:t>
                  </m:r>
                </m:num>
                <m:den>
                  <m:r>
                    <w:rPr>
                      <w:rFonts w:ascii="Cambria Math" w:hAnsi="Cambria Math"/>
                    </w:rPr>
                    <m:t>7.4134</m:t>
                  </m:r>
                </m:den>
              </m:f>
              <m: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0.05</m:t>
                  </m:r>
                </m:den>
              </m:f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ln</m:t>
                  </m:r>
                </m:fNam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150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52</m:t>
                      </m:r>
                    </m:den>
                  </m:f>
                </m:e>
              </m:func>
            </m:den>
          </m:f>
          <m:r>
            <w:rPr>
              <w:rFonts w:ascii="Cambria Math" w:hAnsi="Cambria Math"/>
            </w:rPr>
            <m:t xml:space="preserve">=50.45653 </m:t>
          </m:r>
          <m:f>
            <m:fPr>
              <m:type m:val="lin"/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W</m:t>
              </m:r>
            </m:num>
            <m:den>
              <m:r>
                <w:rPr>
                  <w:rFonts w:ascii="Cambria Math" w:hAnsi="Cambria Math"/>
                </w:rPr>
                <m:t>mK</m:t>
              </m:r>
            </m:den>
          </m:f>
        </m:oMath>
      </m:oMathPara>
    </w:p>
    <w:p w:rsidR="003937D3" w:rsidRPr="00770ADB" w:rsidRDefault="003937D3" w:rsidP="003937D3">
      <w:pPr>
        <w:ind w:left="2694"/>
      </w:pPr>
    </w:p>
    <w:p w:rsidR="00CB49EC" w:rsidRDefault="001C134D" w:rsidP="00CB49EC">
      <w:pPr>
        <w:pStyle w:val="ListParagraph"/>
        <w:ind w:left="851"/>
        <w:jc w:val="right"/>
        <w:rPr>
          <w:rFonts w:eastAsiaTheme="minorEastAsia"/>
        </w:rPr>
      </w:pPr>
      <w:r>
        <w:rPr>
          <w:rFonts w:eastAsiaTheme="minorEastAsia"/>
        </w:rPr>
        <w:t>1</w:t>
      </w:r>
      <w:r w:rsidR="00CB49EC">
        <w:rPr>
          <w:rFonts w:eastAsiaTheme="minorEastAsia"/>
        </w:rPr>
        <w:t>5 marks</w:t>
      </w:r>
    </w:p>
    <w:p w:rsidR="00241878" w:rsidRDefault="00241878" w:rsidP="00AC7CEF">
      <w:pPr>
        <w:tabs>
          <w:tab w:val="left" w:pos="915"/>
        </w:tabs>
        <w:ind w:left="993"/>
        <w:jc w:val="right"/>
      </w:pPr>
    </w:p>
    <w:p w:rsidR="004362FA" w:rsidRDefault="004362FA" w:rsidP="004362FA">
      <w:pPr>
        <w:tabs>
          <w:tab w:val="left" w:pos="915"/>
        </w:tabs>
        <w:ind w:left="993"/>
        <w:rPr>
          <w:b/>
          <w:u w:val="single"/>
        </w:rPr>
      </w:pPr>
    </w:p>
    <w:p w:rsidR="00A8162F" w:rsidRDefault="00A8162F" w:rsidP="004362FA">
      <w:pPr>
        <w:tabs>
          <w:tab w:val="left" w:pos="915"/>
        </w:tabs>
        <w:ind w:left="993"/>
        <w:rPr>
          <w:b/>
          <w:u w:val="single"/>
        </w:rPr>
      </w:pPr>
    </w:p>
    <w:p w:rsidR="004362FA" w:rsidRDefault="004362FA" w:rsidP="004362FA">
      <w:pPr>
        <w:tabs>
          <w:tab w:val="left" w:pos="915"/>
        </w:tabs>
      </w:pPr>
    </w:p>
    <w:p w:rsidR="00471397" w:rsidRPr="00AC7CEF" w:rsidRDefault="00471397" w:rsidP="00471397">
      <w:pPr>
        <w:rPr>
          <w:b/>
        </w:rPr>
      </w:pPr>
      <w:r w:rsidRPr="00471397">
        <w:rPr>
          <w:b/>
          <w:u w:val="single"/>
        </w:rPr>
        <w:lastRenderedPageBreak/>
        <w:t>QUESTION TWO</w:t>
      </w:r>
      <w:r w:rsidR="00AC7CEF">
        <w:rPr>
          <w:b/>
        </w:rPr>
        <w:t xml:space="preserve"> (25 marks)</w:t>
      </w:r>
    </w:p>
    <w:p w:rsidR="00A8162F" w:rsidRPr="007A49EA" w:rsidRDefault="00A8162F" w:rsidP="00A8162F">
      <w:pPr>
        <w:pStyle w:val="SMUNORMALARIAL"/>
        <w:tabs>
          <w:tab w:val="left" w:pos="3420"/>
        </w:tabs>
      </w:pPr>
      <w:r>
        <w:rPr>
          <w:noProof/>
        </w:rPr>
        <w:t xml:space="preserve"> </w:t>
      </w:r>
    </w:p>
    <w:p w:rsidR="00BA2AD1" w:rsidRDefault="00BA2AD1" w:rsidP="00BA2AD1">
      <w:pPr>
        <w:spacing w:line="276" w:lineRule="auto"/>
        <w:ind w:left="284"/>
      </w:pPr>
      <w:r>
        <w:t>According to Newton’s law of cooling,</w:t>
      </w:r>
    </w:p>
    <w:p w:rsidR="00BA2AD1" w:rsidRPr="00235FAF" w:rsidRDefault="00BA2AD1" w:rsidP="00BA2AD1">
      <w:pPr>
        <w:spacing w:line="276" w:lineRule="auto"/>
        <w:ind w:left="284"/>
      </w:pPr>
      <m:oMathPara>
        <m:oMath>
          <m:r>
            <w:rPr>
              <w:rFonts w:ascii="Cambria Math" w:hAnsi="Cambria Math"/>
            </w:rPr>
            <m:t>Q=h∙A∙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S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F</m:t>
                  </m:r>
                </m:sub>
              </m:sSub>
            </m:e>
          </m:d>
        </m:oMath>
      </m:oMathPara>
    </w:p>
    <w:p w:rsidR="00BA2AD1" w:rsidRPr="00235FAF" w:rsidRDefault="00BA2AD1" w:rsidP="00BA2AD1">
      <w:pPr>
        <w:spacing w:line="276" w:lineRule="auto"/>
        <w:ind w:left="284"/>
      </w:pPr>
    </w:p>
    <w:p w:rsidR="00BA2AD1" w:rsidRPr="00506E68" w:rsidRDefault="00BA2AD1" w:rsidP="009B57F5">
      <w:pPr>
        <w:spacing w:line="276" w:lineRule="auto"/>
        <w:ind w:left="284"/>
      </w:pPr>
      <m:oMathPara>
        <m:oMath>
          <m:r>
            <w:rPr>
              <w:rFonts w:ascii="Cambria Math" w:hAnsi="Cambria Math"/>
            </w:rPr>
            <m:t>∴    100=</m:t>
          </m:r>
          <m:r>
            <w:rPr>
              <w:rFonts w:ascii="Cambria Math" w:hAnsi="Cambria Math"/>
            </w:rPr>
            <m:t>h∙</m:t>
          </m:r>
          <m:r>
            <w:rPr>
              <w:rFonts w:ascii="Cambria Math" w:hAnsi="Cambria Math"/>
            </w:rPr>
            <m:t>0.3×0.2∙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S</m:t>
                  </m:r>
                </m:sub>
              </m:sSub>
              <m:r>
                <w:rPr>
                  <w:rFonts w:ascii="Cambria Math" w:hAnsi="Cambria Math"/>
                </w:rPr>
                <m:t>-30</m:t>
              </m:r>
            </m:e>
          </m:d>
          <m:r>
            <w:rPr>
              <w:rFonts w:ascii="Cambria Math" w:hAnsi="Cambria Math"/>
            </w:rPr>
            <m:t xml:space="preserve"> </m:t>
          </m:r>
        </m:oMath>
      </m:oMathPara>
    </w:p>
    <w:p w:rsidR="00BA2AD1" w:rsidRDefault="00BA2AD1" w:rsidP="00BA2AD1">
      <w:pPr>
        <w:spacing w:line="276" w:lineRule="auto"/>
        <w:ind w:left="284"/>
      </w:pPr>
    </w:p>
    <w:p w:rsidR="00BA2AD1" w:rsidRDefault="00BA2AD1" w:rsidP="00BA2AD1">
      <w:pPr>
        <w:spacing w:line="276" w:lineRule="auto"/>
        <w:ind w:left="284"/>
      </w:pPr>
      <w:r>
        <w:t>Reynolds number is given by,</w:t>
      </w:r>
    </w:p>
    <w:p w:rsidR="00BA2AD1" w:rsidRPr="00EA5E4B" w:rsidRDefault="00BA2AD1" w:rsidP="00BA2AD1">
      <w:pPr>
        <w:spacing w:line="276" w:lineRule="auto"/>
        <w:ind w:left="284"/>
      </w:pPr>
      <m:oMathPara>
        <m:oMath>
          <m:r>
            <w:rPr>
              <w:rFonts w:ascii="Cambria Math" w:hAnsi="Cambria Math"/>
            </w:rPr>
            <m:t>Re=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u∙l∙ρ</m:t>
              </m:r>
            </m:num>
            <m:den>
              <m:r>
                <w:rPr>
                  <w:rFonts w:ascii="Cambria Math" w:hAnsi="Cambria Math"/>
                </w:rPr>
                <m:t>μ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12×0.3×ρ</m:t>
              </m:r>
            </m:num>
            <m:den>
              <m:r>
                <w:rPr>
                  <w:rFonts w:ascii="Cambria Math" w:hAnsi="Cambria Math"/>
                </w:rPr>
                <m:t>2×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-5</m:t>
                  </m:r>
                </m:sup>
              </m:sSup>
            </m:den>
          </m:f>
        </m:oMath>
      </m:oMathPara>
    </w:p>
    <w:p w:rsidR="00BA2AD1" w:rsidRDefault="00BA2AD1" w:rsidP="00BA2AD1">
      <w:pPr>
        <w:spacing w:line="276" w:lineRule="auto"/>
        <w:ind w:left="284"/>
      </w:pPr>
    </w:p>
    <w:p w:rsidR="00504831" w:rsidRDefault="00504831" w:rsidP="00BA2AD1">
      <w:pPr>
        <w:spacing w:line="276" w:lineRule="auto"/>
        <w:ind w:left="284"/>
      </w:pPr>
      <w:r>
        <w:t>According to ideal gas equation,</w:t>
      </w:r>
    </w:p>
    <w:p w:rsidR="00504831" w:rsidRPr="00504831" w:rsidRDefault="00504831" w:rsidP="00BA2AD1">
      <w:pPr>
        <w:spacing w:line="276" w:lineRule="auto"/>
        <w:ind w:left="284"/>
      </w:pPr>
      <m:oMathPara>
        <m:oMath>
          <m:r>
            <w:rPr>
              <w:rFonts w:ascii="Cambria Math" w:hAnsi="Cambria Math"/>
            </w:rPr>
            <m:t>P∙v=R∙T</m:t>
          </m:r>
        </m:oMath>
      </m:oMathPara>
    </w:p>
    <w:p w:rsidR="00504831" w:rsidRDefault="00504831" w:rsidP="00BA2AD1">
      <w:pPr>
        <w:spacing w:line="276" w:lineRule="auto"/>
        <w:ind w:left="284"/>
      </w:pPr>
    </w:p>
    <w:p w:rsidR="00504831" w:rsidRPr="00504831" w:rsidRDefault="00504831" w:rsidP="00504831">
      <w:pPr>
        <w:spacing w:line="276" w:lineRule="auto"/>
        <w:ind w:left="4111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 P∙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V</m:t>
              </m:r>
            </m:num>
            <m:den>
              <m:r>
                <w:rPr>
                  <w:rFonts w:ascii="Cambria Math" w:hAnsi="Cambria Math"/>
                </w:rPr>
                <m:t>M</m:t>
              </m:r>
            </m:den>
          </m:f>
          <m:r>
            <w:rPr>
              <w:rFonts w:ascii="Cambria Math" w:hAnsi="Cambria Math"/>
            </w:rPr>
            <m:t>=R∙T</m:t>
          </m:r>
        </m:oMath>
      </m:oMathPara>
    </w:p>
    <w:p w:rsidR="00504831" w:rsidRDefault="00504831" w:rsidP="00504831">
      <w:pPr>
        <w:spacing w:line="276" w:lineRule="auto"/>
        <w:ind w:left="4111"/>
      </w:pPr>
    </w:p>
    <w:p w:rsidR="00504831" w:rsidRPr="00504831" w:rsidRDefault="00504831" w:rsidP="00504831">
      <w:pPr>
        <w:spacing w:line="276" w:lineRule="auto"/>
        <w:ind w:left="4111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V</m:t>
              </m:r>
            </m:num>
            <m:den>
              <m:r>
                <w:rPr>
                  <w:rFonts w:ascii="Cambria Math" w:hAnsi="Cambria Math"/>
                </w:rPr>
                <m:t>M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R∙T</m:t>
              </m:r>
            </m:num>
            <m:den>
              <m:r>
                <w:rPr>
                  <w:rFonts w:ascii="Cambria Math" w:hAnsi="Cambria Math"/>
                </w:rPr>
                <m:t>P</m:t>
              </m:r>
            </m:den>
          </m:f>
        </m:oMath>
      </m:oMathPara>
    </w:p>
    <w:p w:rsidR="00504831" w:rsidRDefault="00504831" w:rsidP="00504831">
      <w:pPr>
        <w:spacing w:line="276" w:lineRule="auto"/>
        <w:ind w:left="4111"/>
      </w:pPr>
    </w:p>
    <w:p w:rsidR="00504831" w:rsidRPr="00504831" w:rsidRDefault="00504831" w:rsidP="00504831">
      <w:pPr>
        <w:spacing w:line="276" w:lineRule="auto"/>
        <w:ind w:left="4111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M</m:t>
              </m:r>
            </m:num>
            <m:den>
              <m:r>
                <w:rPr>
                  <w:rFonts w:ascii="Cambria Math" w:hAnsi="Cambria Math"/>
                </w:rPr>
                <m:t>V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P</m:t>
              </m:r>
            </m:num>
            <m:den>
              <m:r>
                <w:rPr>
                  <w:rFonts w:ascii="Cambria Math" w:hAnsi="Cambria Math"/>
                </w:rPr>
                <m:t>R∙T</m:t>
              </m:r>
            </m:den>
          </m:f>
        </m:oMath>
      </m:oMathPara>
    </w:p>
    <w:p w:rsidR="00504831" w:rsidRDefault="00504831" w:rsidP="00504831">
      <w:pPr>
        <w:spacing w:line="276" w:lineRule="auto"/>
        <w:ind w:left="4111"/>
      </w:pPr>
    </w:p>
    <w:p w:rsidR="00504831" w:rsidRPr="00504831" w:rsidRDefault="00504831" w:rsidP="00504831">
      <w:pPr>
        <w:spacing w:line="276" w:lineRule="auto"/>
        <w:ind w:left="4111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ρ=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P</m:t>
              </m:r>
            </m:num>
            <m:den>
              <m:r>
                <w:rPr>
                  <w:rFonts w:ascii="Cambria Math" w:hAnsi="Cambria Math"/>
                </w:rPr>
                <m:t>R∙T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100</m:t>
              </m:r>
            </m:num>
            <m:den>
              <m:r>
                <w:rPr>
                  <w:rFonts w:ascii="Cambria Math" w:hAnsi="Cambria Math"/>
                </w:rPr>
                <m:t>0.287×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30+273</m:t>
                  </m:r>
                </m:e>
              </m:d>
            </m:den>
          </m:f>
        </m:oMath>
      </m:oMathPara>
    </w:p>
    <w:p w:rsidR="00504831" w:rsidRDefault="00504831" w:rsidP="00504831">
      <w:pPr>
        <w:spacing w:line="276" w:lineRule="auto"/>
        <w:ind w:left="4111"/>
      </w:pPr>
    </w:p>
    <w:p w:rsidR="00504831" w:rsidRPr="00504831" w:rsidRDefault="00504831" w:rsidP="00504831">
      <w:pPr>
        <w:spacing w:line="276" w:lineRule="auto"/>
        <w:ind w:left="4111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ρ=1.15 </m:t>
          </m:r>
          <m:f>
            <m:fPr>
              <m:type m:val="lin"/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kg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den>
          </m:f>
        </m:oMath>
      </m:oMathPara>
    </w:p>
    <w:p w:rsidR="00504831" w:rsidRPr="00506E68" w:rsidRDefault="000F5021" w:rsidP="00504831">
      <w:pPr>
        <w:spacing w:line="276" w:lineRule="auto"/>
        <w:ind w:left="284"/>
        <w:jc w:val="right"/>
      </w:pPr>
      <w:r>
        <w:t>2.</w:t>
      </w:r>
      <w:r w:rsidR="00504831">
        <w:t>5 marks</w:t>
      </w:r>
    </w:p>
    <w:p w:rsidR="00504831" w:rsidRDefault="00504831" w:rsidP="00504831">
      <w:pPr>
        <w:spacing w:line="276" w:lineRule="auto"/>
        <w:ind w:left="284"/>
      </w:pPr>
      <w:r>
        <w:t>Therefore,</w:t>
      </w:r>
    </w:p>
    <w:p w:rsidR="00504831" w:rsidRPr="00504831" w:rsidRDefault="00504831" w:rsidP="00504831">
      <w:pPr>
        <w:spacing w:line="276" w:lineRule="auto"/>
        <w:ind w:left="284"/>
      </w:pPr>
      <m:oMathPara>
        <m:oMath>
          <m:r>
            <w:rPr>
              <w:rFonts w:ascii="Cambria Math" w:hAnsi="Cambria Math"/>
            </w:rPr>
            <m:t>Re=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u∙l∙ρ</m:t>
              </m:r>
            </m:num>
            <m:den>
              <m:r>
                <w:rPr>
                  <w:rFonts w:ascii="Cambria Math" w:hAnsi="Cambria Math"/>
                </w:rPr>
                <m:t>μ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12×0.3×1.15</m:t>
              </m:r>
            </m:num>
            <m:den>
              <m:r>
                <w:rPr>
                  <w:rFonts w:ascii="Cambria Math" w:hAnsi="Cambria Math"/>
                </w:rPr>
                <m:t>2×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-5</m:t>
                  </m:r>
                </m:sup>
              </m:sSup>
            </m:den>
          </m:f>
          <m:r>
            <w:rPr>
              <w:rFonts w:ascii="Cambria Math" w:hAnsi="Cambria Math"/>
            </w:rPr>
            <m:t>=206989.34</m:t>
          </m:r>
        </m:oMath>
      </m:oMathPara>
    </w:p>
    <w:p w:rsidR="00504831" w:rsidRPr="00506E68" w:rsidRDefault="000F5021" w:rsidP="00504831">
      <w:pPr>
        <w:spacing w:line="276" w:lineRule="auto"/>
        <w:ind w:left="284"/>
        <w:jc w:val="right"/>
      </w:pPr>
      <w:r>
        <w:t>2.</w:t>
      </w:r>
      <w:r w:rsidR="00504831">
        <w:t>5 marks</w:t>
      </w:r>
    </w:p>
    <w:p w:rsidR="00504831" w:rsidRDefault="00504831" w:rsidP="00BA2AD1">
      <w:pPr>
        <w:spacing w:line="276" w:lineRule="auto"/>
        <w:ind w:left="284"/>
      </w:pPr>
    </w:p>
    <w:p w:rsidR="00BA2AD1" w:rsidRDefault="00BA2AD1" w:rsidP="00BA2AD1">
      <w:pPr>
        <w:spacing w:line="276" w:lineRule="auto"/>
        <w:ind w:left="284"/>
      </w:pPr>
      <w:proofErr w:type="spellStart"/>
      <w:r>
        <w:t>Nusselt</w:t>
      </w:r>
      <w:proofErr w:type="spellEnd"/>
      <w:r>
        <w:t xml:space="preserve"> number is given by,</w:t>
      </w:r>
    </w:p>
    <w:p w:rsidR="00BA2AD1" w:rsidRPr="000D0C66" w:rsidRDefault="00BA2AD1" w:rsidP="00BA2AD1">
      <w:pPr>
        <w:spacing w:line="276" w:lineRule="auto"/>
        <w:ind w:left="284"/>
      </w:pPr>
      <m:oMathPara>
        <m:oMath>
          <m:r>
            <w:rPr>
              <w:rFonts w:ascii="Cambria Math" w:hAnsi="Cambria Math"/>
            </w:rPr>
            <m:t>Nu=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h∙l</m:t>
              </m:r>
            </m:num>
            <m:den>
              <m:r>
                <w:rPr>
                  <w:rFonts w:ascii="Cambria Math" w:hAnsi="Cambria Math"/>
                </w:rPr>
                <m:t>k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h×</m:t>
              </m:r>
              <m:r>
                <w:rPr>
                  <w:rFonts w:ascii="Cambria Math" w:hAnsi="Cambria Math"/>
                </w:rPr>
                <m:t>0.3</m:t>
              </m:r>
            </m:num>
            <m:den>
              <m:r>
                <w:rPr>
                  <w:rFonts w:ascii="Cambria Math" w:hAnsi="Cambria Math"/>
                </w:rPr>
                <m:t>0.03</m:t>
              </m:r>
            </m:den>
          </m:f>
        </m:oMath>
      </m:oMathPara>
    </w:p>
    <w:p w:rsidR="000D0C66" w:rsidRPr="00BA2AD1" w:rsidRDefault="000D0C66" w:rsidP="00BA2AD1">
      <w:pPr>
        <w:spacing w:line="276" w:lineRule="auto"/>
        <w:ind w:left="284"/>
      </w:pPr>
    </w:p>
    <w:p w:rsidR="00BA2AD1" w:rsidRDefault="00BA2AD1" w:rsidP="00BA2AD1">
      <w:pPr>
        <w:spacing w:line="276" w:lineRule="auto"/>
        <w:ind w:left="284"/>
      </w:pPr>
      <w:proofErr w:type="spellStart"/>
      <w:r>
        <w:t>Prandlt</w:t>
      </w:r>
      <w:proofErr w:type="spellEnd"/>
      <w:r>
        <w:t xml:space="preserve"> number is given by,</w:t>
      </w:r>
    </w:p>
    <w:p w:rsidR="00BA2AD1" w:rsidRPr="008D36BB" w:rsidRDefault="00BA2AD1" w:rsidP="00BA2AD1">
      <w:pPr>
        <w:spacing w:line="276" w:lineRule="auto"/>
        <w:ind w:left="284"/>
      </w:pPr>
      <m:oMathPara>
        <m:oMath>
          <m:r>
            <w:rPr>
              <w:rFonts w:ascii="Cambria Math" w:hAnsi="Cambria Math"/>
            </w:rPr>
            <m:t>Pr=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μ∙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k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-5</m:t>
                  </m:r>
                </m:sup>
              </m:sSup>
              <m:r>
                <w:rPr>
                  <w:rFonts w:ascii="Cambria Math" w:hAnsi="Cambria Math"/>
                </w:rPr>
                <m:t>×1×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0.03</m:t>
              </m:r>
            </m:den>
          </m:f>
          <m:r>
            <w:rPr>
              <w:rFonts w:ascii="Cambria Math" w:hAnsi="Cambria Math"/>
            </w:rPr>
            <m:t>=0.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6</m:t>
              </m:r>
            </m:e>
          </m:acc>
        </m:oMath>
      </m:oMathPara>
    </w:p>
    <w:p w:rsidR="00BA2AD1" w:rsidRPr="008D36BB" w:rsidRDefault="00BA2AD1" w:rsidP="00BA2AD1">
      <w:pPr>
        <w:spacing w:line="276" w:lineRule="auto"/>
        <w:ind w:left="284"/>
        <w:jc w:val="right"/>
      </w:pPr>
      <w:r>
        <w:t>5 marks</w:t>
      </w:r>
    </w:p>
    <w:p w:rsidR="00BA2AD1" w:rsidRPr="008D36BB" w:rsidRDefault="00BA2AD1" w:rsidP="00BA2AD1">
      <w:pPr>
        <w:spacing w:line="276" w:lineRule="auto"/>
        <w:ind w:left="284"/>
      </w:pPr>
    </w:p>
    <w:p w:rsidR="00BA2AD1" w:rsidRDefault="00BA2AD1" w:rsidP="00BA2AD1">
      <w:pPr>
        <w:spacing w:line="276" w:lineRule="auto"/>
        <w:ind w:left="284"/>
        <w:jc w:val="right"/>
      </w:pPr>
    </w:p>
    <w:p w:rsidR="00BA2AD1" w:rsidRDefault="00BA2AD1" w:rsidP="00BA2AD1">
      <w:pPr>
        <w:spacing w:line="276" w:lineRule="auto"/>
        <w:ind w:left="284"/>
        <w:jc w:val="both"/>
      </w:pPr>
      <w:r>
        <w:t>This is a forced convection problem where</w:t>
      </w:r>
      <w:r w:rsidR="00504831">
        <w:t xml:space="preserve"> heating or cooling of</w:t>
      </w:r>
      <w:r>
        <w:t xml:space="preserve"> a fluid in turbulent flow </w:t>
      </w:r>
      <w:r w:rsidR="00504831">
        <w:t>along a plate is taking place</w:t>
      </w:r>
      <w:r>
        <w:t>. Therefore the following relationship applies (Table 1 from convection formulae booklet)</w:t>
      </w:r>
    </w:p>
    <w:p w:rsidR="000F5021" w:rsidRDefault="000F5021" w:rsidP="00BA2AD1">
      <w:pPr>
        <w:spacing w:line="276" w:lineRule="auto"/>
        <w:ind w:left="284"/>
        <w:jc w:val="both"/>
      </w:pPr>
    </w:p>
    <w:p w:rsidR="00BA2AD1" w:rsidRPr="00506E68" w:rsidRDefault="00BA2AD1" w:rsidP="00BA2AD1">
      <w:pPr>
        <w:spacing w:line="276" w:lineRule="auto"/>
        <w:ind w:left="284"/>
      </w:pPr>
      <m:oMathPara>
        <m:oMath>
          <m:r>
            <w:rPr>
              <w:rFonts w:ascii="Cambria Math" w:hAnsi="Cambria Math"/>
            </w:rPr>
            <m:t>Nu=0.036∙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Re</m:t>
              </m:r>
            </m:e>
            <m:sup>
              <m:r>
                <w:rPr>
                  <w:rFonts w:ascii="Cambria Math" w:hAnsi="Cambria Math"/>
                </w:rPr>
                <m:t>0.8</m:t>
              </m:r>
            </m:sup>
          </m:sSup>
          <m:r>
            <w:rPr>
              <w:rFonts w:ascii="Cambria Math" w:hAnsi="Cambria Math"/>
            </w:rPr>
            <m:t>∙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Pr</m:t>
              </m:r>
            </m:e>
            <m:sup>
              <m:r>
                <w:rPr>
                  <w:rFonts w:ascii="Cambria Math" w:hAnsi="Cambria Math"/>
                </w:rPr>
                <m:t>0.3</m:t>
              </m:r>
            </m:sup>
          </m:sSup>
        </m:oMath>
      </m:oMathPara>
    </w:p>
    <w:p w:rsidR="000F5021" w:rsidRDefault="000F5021" w:rsidP="00BA2AD1">
      <w:pPr>
        <w:spacing w:line="276" w:lineRule="auto"/>
        <w:ind w:left="2977"/>
      </w:pPr>
    </w:p>
    <w:p w:rsidR="00BA2AD1" w:rsidRPr="00F579D7" w:rsidRDefault="00BA2AD1" w:rsidP="00BA2AD1">
      <w:pPr>
        <w:spacing w:line="276" w:lineRule="auto"/>
        <w:ind w:left="2977"/>
      </w:pPr>
      <m:oMathPara>
        <m:oMathParaPr>
          <m:jc m:val="left"/>
        </m:oMathParaPr>
        <m:oMath>
          <m:r>
            <w:rPr>
              <w:rFonts w:ascii="Cambria Math" w:hAnsi="Cambria Math"/>
            </w:rPr>
            <w:lastRenderedPageBreak/>
            <m:t>∴     Nu=0.036×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206989.34</m:t>
              </m:r>
            </m:e>
            <m:sup>
              <m:r>
                <w:rPr>
                  <w:rFonts w:ascii="Cambria Math" w:hAnsi="Cambria Math"/>
                </w:rPr>
                <m:t>0.8</m:t>
              </m:r>
            </m:sup>
          </m:sSup>
          <m:r>
            <w:rPr>
              <w:rFonts w:ascii="Cambria Math" w:hAnsi="Cambria Math"/>
            </w:rPr>
            <m:t>×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0.</m:t>
              </m:r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</m:acc>
            </m:e>
            <m:sup>
              <m:r>
                <w:rPr>
                  <w:rFonts w:ascii="Cambria Math" w:hAnsi="Cambria Math"/>
                </w:rPr>
                <m:t>0.3</m:t>
              </m:r>
            </m:sup>
          </m:sSup>
        </m:oMath>
      </m:oMathPara>
    </w:p>
    <w:p w:rsidR="00BA2AD1" w:rsidRDefault="00BA2AD1" w:rsidP="00BA2AD1">
      <w:pPr>
        <w:spacing w:line="276" w:lineRule="auto"/>
        <w:ind w:left="284"/>
      </w:pPr>
    </w:p>
    <w:p w:rsidR="00BA2AD1" w:rsidRPr="00F579D7" w:rsidRDefault="00BA2AD1" w:rsidP="00BA2AD1">
      <w:pPr>
        <w:spacing w:line="276" w:lineRule="auto"/>
        <w:ind w:left="2977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 Nu=570.471</m:t>
          </m:r>
        </m:oMath>
      </m:oMathPara>
    </w:p>
    <w:p w:rsidR="00BA2AD1" w:rsidRPr="00F579D7" w:rsidRDefault="00BA2AD1" w:rsidP="00BA2AD1">
      <w:pPr>
        <w:spacing w:line="276" w:lineRule="auto"/>
        <w:ind w:left="2977"/>
        <w:jc w:val="right"/>
      </w:pPr>
      <w:r>
        <w:t>5 marks</w:t>
      </w:r>
    </w:p>
    <w:p w:rsidR="00BA2AD1" w:rsidRDefault="00BA2AD1" w:rsidP="00BA2AD1">
      <w:pPr>
        <w:spacing w:line="276" w:lineRule="auto"/>
        <w:ind w:left="284"/>
        <w:jc w:val="right"/>
      </w:pPr>
    </w:p>
    <w:p w:rsidR="00BA2AD1" w:rsidRDefault="00BA2AD1" w:rsidP="00BA2AD1">
      <w:pPr>
        <w:spacing w:line="276" w:lineRule="auto"/>
        <w:ind w:left="284"/>
      </w:pPr>
      <w:r>
        <w:t>Therefore,</w:t>
      </w:r>
    </w:p>
    <w:p w:rsidR="00BA2AD1" w:rsidRPr="000D0C66" w:rsidRDefault="000D0C66" w:rsidP="000D0C66">
      <w:pPr>
        <w:spacing w:line="276" w:lineRule="auto"/>
        <w:ind w:left="3261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Nu=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h∙l</m:t>
              </m:r>
            </m:num>
            <m:den>
              <m:r>
                <w:rPr>
                  <w:rFonts w:ascii="Cambria Math" w:hAnsi="Cambria Math"/>
                </w:rPr>
                <m:t>k</m:t>
              </m:r>
            </m:den>
          </m:f>
        </m:oMath>
      </m:oMathPara>
    </w:p>
    <w:p w:rsidR="00BA2AD1" w:rsidRDefault="00BA2AD1" w:rsidP="00BA2AD1">
      <w:pPr>
        <w:spacing w:line="276" w:lineRule="auto"/>
        <w:ind w:left="284"/>
      </w:pPr>
    </w:p>
    <w:p w:rsidR="00BA2AD1" w:rsidRPr="00F579D7" w:rsidRDefault="00BA2AD1" w:rsidP="00BA2AD1">
      <w:pPr>
        <w:spacing w:line="276" w:lineRule="auto"/>
        <w:ind w:left="2552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570.47=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h×</m:t>
              </m:r>
              <m:r>
                <w:rPr>
                  <w:rFonts w:ascii="Cambria Math" w:hAnsi="Cambria Math"/>
                </w:rPr>
                <m:t>0.3</m:t>
              </m:r>
            </m:num>
            <m:den>
              <m:r>
                <w:rPr>
                  <w:rFonts w:ascii="Cambria Math" w:hAnsi="Cambria Math"/>
                </w:rPr>
                <m:t>0.03</m:t>
              </m:r>
            </m:den>
          </m:f>
        </m:oMath>
      </m:oMathPara>
    </w:p>
    <w:p w:rsidR="00BA2AD1" w:rsidRDefault="00BA2AD1" w:rsidP="00BA2AD1">
      <w:pPr>
        <w:spacing w:line="276" w:lineRule="auto"/>
        <w:ind w:left="284"/>
      </w:pPr>
    </w:p>
    <w:p w:rsidR="00BA2AD1" w:rsidRPr="00F579D7" w:rsidRDefault="00BA2AD1" w:rsidP="00BA2AD1">
      <w:pPr>
        <w:spacing w:line="276" w:lineRule="auto"/>
        <w:ind w:left="2552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h=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570.47×0.03</m:t>
              </m:r>
            </m:num>
            <m:den>
              <m:r>
                <w:rPr>
                  <w:rFonts w:ascii="Cambria Math" w:hAnsi="Cambria Math"/>
                </w:rPr>
                <m:t>0.3</m:t>
              </m:r>
            </m:den>
          </m:f>
          <m:r>
            <w:rPr>
              <w:rFonts w:ascii="Cambria Math" w:hAnsi="Cambria Math"/>
            </w:rPr>
            <m:t xml:space="preserve">=57.05 </m:t>
          </m:r>
          <m:f>
            <m:fPr>
              <m:type m:val="lin"/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W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K</m:t>
              </m:r>
            </m:den>
          </m:f>
        </m:oMath>
      </m:oMathPara>
    </w:p>
    <w:p w:rsidR="00BA2AD1" w:rsidRDefault="00BA2AD1" w:rsidP="00BA2AD1">
      <w:pPr>
        <w:spacing w:line="276" w:lineRule="auto"/>
        <w:ind w:left="284"/>
        <w:jc w:val="right"/>
      </w:pPr>
      <w:r>
        <w:t>5 marks</w:t>
      </w:r>
    </w:p>
    <w:p w:rsidR="000D0C66" w:rsidRPr="007A49EA" w:rsidRDefault="000D0C66" w:rsidP="000D0C66">
      <w:pPr>
        <w:ind w:left="284"/>
      </w:pPr>
      <w:r>
        <w:t>Hence,</w:t>
      </w:r>
    </w:p>
    <w:p w:rsidR="000D0C66" w:rsidRPr="00235FAF" w:rsidRDefault="000D0C66" w:rsidP="000D0C66">
      <w:pPr>
        <w:spacing w:line="276" w:lineRule="auto"/>
        <w:ind w:left="284"/>
      </w:pPr>
      <m:oMathPara>
        <m:oMath>
          <m:r>
            <w:rPr>
              <w:rFonts w:ascii="Cambria Math" w:hAnsi="Cambria Math"/>
            </w:rPr>
            <m:t>Q=h∙A∙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S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F</m:t>
                  </m:r>
                </m:sub>
              </m:sSub>
            </m:e>
          </m:d>
        </m:oMath>
      </m:oMathPara>
    </w:p>
    <w:p w:rsidR="000D0C66" w:rsidRPr="00235FAF" w:rsidRDefault="000D0C66" w:rsidP="000D0C66">
      <w:pPr>
        <w:spacing w:line="276" w:lineRule="auto"/>
        <w:ind w:left="284"/>
      </w:pPr>
    </w:p>
    <w:p w:rsidR="000D0C66" w:rsidRPr="000D0C66" w:rsidRDefault="000D0C66" w:rsidP="000D0C66">
      <w:pPr>
        <w:spacing w:line="276" w:lineRule="auto"/>
        <w:ind w:left="284"/>
      </w:pPr>
      <m:oMathPara>
        <m:oMath>
          <m:r>
            <w:rPr>
              <w:rFonts w:ascii="Cambria Math" w:hAnsi="Cambria Math"/>
            </w:rPr>
            <m:t>∴    100=57.05×0.3×0.2∙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S</m:t>
                  </m:r>
                </m:sub>
              </m:sSub>
              <m:r>
                <w:rPr>
                  <w:rFonts w:ascii="Cambria Math" w:hAnsi="Cambria Math"/>
                </w:rPr>
                <m:t>-30</m:t>
              </m:r>
            </m:e>
          </m:d>
          <m:r>
            <w:rPr>
              <w:rFonts w:ascii="Cambria Math" w:hAnsi="Cambria Math"/>
            </w:rPr>
            <m:t xml:space="preserve"> </m:t>
          </m:r>
        </m:oMath>
      </m:oMathPara>
    </w:p>
    <w:p w:rsidR="000D0C66" w:rsidRDefault="000D0C66" w:rsidP="000D0C66">
      <w:pPr>
        <w:spacing w:line="276" w:lineRule="auto"/>
        <w:ind w:left="284"/>
      </w:pPr>
    </w:p>
    <w:p w:rsidR="000D0C66" w:rsidRPr="000F5021" w:rsidRDefault="000D0C66" w:rsidP="000D0C66">
      <w:pPr>
        <w:spacing w:line="276" w:lineRule="auto"/>
        <w:ind w:left="284"/>
      </w:pPr>
      <m:oMathPara>
        <m:oMath>
          <m:r>
            <w:rPr>
              <w:rFonts w:ascii="Cambria Math" w:hAnsi="Cambria Math"/>
            </w:rPr>
            <m:t xml:space="preserve">∴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S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100</m:t>
              </m:r>
            </m:num>
            <m:den>
              <m:r>
                <w:rPr>
                  <w:rFonts w:ascii="Cambria Math" w:hAnsi="Cambria Math"/>
                </w:rPr>
                <m:t>57.05×0.3×0.2</m:t>
              </m:r>
            </m:den>
          </m:f>
          <m:r>
            <w:rPr>
              <w:rFonts w:ascii="Cambria Math" w:hAnsi="Cambria Math"/>
            </w:rPr>
            <m:t>+30=59.22℃</m:t>
          </m:r>
        </m:oMath>
      </m:oMathPara>
    </w:p>
    <w:p w:rsidR="000F5021" w:rsidRDefault="000F5021" w:rsidP="000F5021">
      <w:pPr>
        <w:spacing w:line="276" w:lineRule="auto"/>
        <w:ind w:left="284"/>
        <w:jc w:val="right"/>
      </w:pPr>
      <w:r>
        <w:t>5 marks</w:t>
      </w:r>
    </w:p>
    <w:p w:rsidR="000F5021" w:rsidRPr="00506E68" w:rsidRDefault="000F5021" w:rsidP="000D0C66">
      <w:pPr>
        <w:spacing w:line="276" w:lineRule="auto"/>
        <w:ind w:left="284"/>
      </w:pPr>
    </w:p>
    <w:p w:rsidR="0017269A" w:rsidRDefault="0017269A" w:rsidP="00471397">
      <w:pPr>
        <w:rPr>
          <w:b/>
          <w:u w:val="single"/>
        </w:rPr>
      </w:pPr>
    </w:p>
    <w:p w:rsidR="00471397" w:rsidRDefault="0045377D" w:rsidP="0045377D">
      <w:pPr>
        <w:rPr>
          <w:b/>
        </w:rPr>
      </w:pPr>
      <w:r w:rsidRPr="0045377D">
        <w:rPr>
          <w:b/>
          <w:u w:val="single"/>
        </w:rPr>
        <w:t xml:space="preserve">QUESTION </w:t>
      </w:r>
      <w:r w:rsidR="00A8162F">
        <w:rPr>
          <w:b/>
          <w:u w:val="single"/>
        </w:rPr>
        <w:t>THREE</w:t>
      </w:r>
      <w:r w:rsidR="00AC7CEF">
        <w:rPr>
          <w:b/>
        </w:rPr>
        <w:t xml:space="preserve"> (</w:t>
      </w:r>
      <w:r w:rsidR="00BA2AD1">
        <w:rPr>
          <w:b/>
        </w:rPr>
        <w:t>25</w:t>
      </w:r>
      <w:r w:rsidR="00AC7CEF">
        <w:rPr>
          <w:b/>
        </w:rPr>
        <w:t xml:space="preserve"> marks)</w:t>
      </w:r>
    </w:p>
    <w:p w:rsidR="005417B1" w:rsidRPr="00FC15E8" w:rsidRDefault="005417B1" w:rsidP="005417B1">
      <w:pPr>
        <w:pStyle w:val="SMUNORMALARIAL"/>
        <w:rPr>
          <w:rFonts w:asciiTheme="minorHAnsi" w:hAnsiTheme="minorHAnsi"/>
          <w:b/>
          <w:u w:val="single"/>
        </w:rPr>
      </w:pPr>
    </w:p>
    <w:p w:rsidR="005417B1" w:rsidRDefault="005417B1" w:rsidP="005417B1">
      <w:pPr>
        <w:pStyle w:val="SMUNORMALARIAL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7908BBAD" wp14:editId="5F14D382">
                <wp:simplePos x="0" y="0"/>
                <wp:positionH relativeFrom="column">
                  <wp:posOffset>2160270</wp:posOffset>
                </wp:positionH>
                <wp:positionV relativeFrom="paragraph">
                  <wp:posOffset>92075</wp:posOffset>
                </wp:positionV>
                <wp:extent cx="2081530" cy="432435"/>
                <wp:effectExtent l="4445" t="0" r="0" b="0"/>
                <wp:wrapNone/>
                <wp:docPr id="128" name="Text Box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1530" cy="432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1214" w:rsidRPr="00FC15E8" w:rsidRDefault="00E31214" w:rsidP="005417B1">
                            <w:pP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  <w:r w:rsidRPr="00FC15E8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ρ </w:t>
                            </w:r>
                            <w:proofErr w:type="gramStart"/>
                            <w:r w:rsidRPr="00FC15E8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=  </w:t>
                            </w:r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85</w:t>
                            </w:r>
                            <w:r w:rsidRPr="00FC15E8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0</w:t>
                            </w:r>
                            <w:proofErr w:type="gramEnd"/>
                            <w:r w:rsidRPr="00FC15E8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kg/m</w:t>
                            </w:r>
                            <w:r w:rsidRPr="00FC15E8">
                              <w:rPr>
                                <w:rFonts w:asciiTheme="minorHAnsi" w:hAnsiTheme="minorHAnsi"/>
                                <w:sz w:val="22"/>
                                <w:szCs w:val="22"/>
                                <w:vertAlign w:val="superscript"/>
                              </w:rPr>
                              <w:t>3</w:t>
                            </w:r>
                          </w:p>
                          <w:p w:rsidR="00E31214" w:rsidRPr="00FC15E8" w:rsidRDefault="00E31214" w:rsidP="005417B1">
                            <w:pP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FC15E8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frictional</w:t>
                            </w:r>
                            <w:proofErr w:type="gramEnd"/>
                            <w:r w:rsidRPr="00FC15E8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losses:   </w:t>
                            </w:r>
                            <w:proofErr w:type="spellStart"/>
                            <w:r w:rsidRPr="00FC15E8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h</w:t>
                            </w:r>
                            <w:r w:rsidRPr="00FC15E8">
                              <w:rPr>
                                <w:rFonts w:asciiTheme="minorHAnsi" w:hAnsiTheme="minorHAnsi"/>
                                <w:sz w:val="22"/>
                                <w:szCs w:val="22"/>
                                <w:vertAlign w:val="subscript"/>
                              </w:rPr>
                              <w:t>f</w:t>
                            </w:r>
                            <w:proofErr w:type="spellEnd"/>
                            <w:r w:rsidRPr="00FC15E8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= </w:t>
                            </w:r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0</w:t>
                            </w:r>
                            <w:r w:rsidRPr="00FC15E8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908BBAD" id="Text Box 128" o:spid="_x0000_s1049" type="#_x0000_t202" style="position:absolute;margin-left:170.1pt;margin-top:7.25pt;width:163.9pt;height:34.05pt;z-index:2518589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dsluAIAAMU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" filled="f" stroked="f">
                <v:textbox style="mso-fit-shape-to-text:t">
                  <w:txbxContent>
                    <w:p w:rsidR="00E31214" w:rsidRPr="00FC15E8" w:rsidRDefault="00E31214" w:rsidP="005417B1">
                      <w:pPr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FC15E8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ρ </w:t>
                      </w:r>
                      <w:proofErr w:type="gramStart"/>
                      <w:r w:rsidRPr="00FC15E8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=  </w:t>
                      </w:r>
                      <w:r>
                        <w:rPr>
                          <w:rFonts w:asciiTheme="minorHAnsi" w:hAnsiTheme="minorHAnsi"/>
                          <w:sz w:val="22"/>
                          <w:szCs w:val="22"/>
                        </w:rPr>
                        <w:t>85</w:t>
                      </w:r>
                      <w:r w:rsidRPr="00FC15E8">
                        <w:rPr>
                          <w:rFonts w:asciiTheme="minorHAnsi" w:hAnsiTheme="minorHAnsi"/>
                          <w:sz w:val="22"/>
                          <w:szCs w:val="22"/>
                        </w:rPr>
                        <w:t>0</w:t>
                      </w:r>
                      <w:proofErr w:type="gramEnd"/>
                      <w:r w:rsidRPr="00FC15E8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kg/m</w:t>
                      </w:r>
                      <w:r w:rsidRPr="00FC15E8">
                        <w:rPr>
                          <w:rFonts w:asciiTheme="minorHAnsi" w:hAnsiTheme="minorHAnsi"/>
                          <w:sz w:val="22"/>
                          <w:szCs w:val="22"/>
                          <w:vertAlign w:val="superscript"/>
                        </w:rPr>
                        <w:t>3</w:t>
                      </w:r>
                    </w:p>
                    <w:p w:rsidR="00E31214" w:rsidRPr="00FC15E8" w:rsidRDefault="00E31214" w:rsidP="005417B1">
                      <w:pPr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proofErr w:type="gramStart"/>
                      <w:r w:rsidRPr="00FC15E8">
                        <w:rPr>
                          <w:rFonts w:asciiTheme="minorHAnsi" w:hAnsiTheme="minorHAnsi"/>
                          <w:sz w:val="22"/>
                          <w:szCs w:val="22"/>
                        </w:rPr>
                        <w:t>frictional</w:t>
                      </w:r>
                      <w:proofErr w:type="gramEnd"/>
                      <w:r w:rsidRPr="00FC15E8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losses:   </w:t>
                      </w:r>
                      <w:proofErr w:type="spellStart"/>
                      <w:r w:rsidRPr="00FC15E8">
                        <w:rPr>
                          <w:rFonts w:asciiTheme="minorHAnsi" w:hAnsiTheme="minorHAnsi"/>
                          <w:sz w:val="22"/>
                          <w:szCs w:val="22"/>
                        </w:rPr>
                        <w:t>h</w:t>
                      </w:r>
                      <w:r w:rsidRPr="00FC15E8">
                        <w:rPr>
                          <w:rFonts w:asciiTheme="minorHAnsi" w:hAnsiTheme="minorHAnsi"/>
                          <w:sz w:val="22"/>
                          <w:szCs w:val="22"/>
                          <w:vertAlign w:val="subscript"/>
                        </w:rPr>
                        <w:t>f</w:t>
                      </w:r>
                      <w:proofErr w:type="spellEnd"/>
                      <w:r w:rsidRPr="00FC15E8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= </w:t>
                      </w:r>
                      <w:r>
                        <w:rPr>
                          <w:rFonts w:asciiTheme="minorHAnsi" w:hAnsiTheme="minorHAnsi"/>
                          <w:sz w:val="22"/>
                          <w:szCs w:val="22"/>
                        </w:rPr>
                        <w:t>0</w:t>
                      </w:r>
                      <w:r w:rsidRPr="00FC15E8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m</w:t>
                      </w:r>
                    </w:p>
                  </w:txbxContent>
                </v:textbox>
              </v:shape>
            </w:pict>
          </mc:Fallback>
        </mc:AlternateContent>
      </w:r>
    </w:p>
    <w:p w:rsidR="005417B1" w:rsidRDefault="005417B1" w:rsidP="005417B1">
      <w:pPr>
        <w:pStyle w:val="SMUNORMALARIAL"/>
        <w:rPr>
          <w:rFonts w:asciiTheme="minorHAnsi" w:hAnsiTheme="minorHAnsi"/>
          <w:b/>
          <w:u w:val="single"/>
        </w:rPr>
      </w:pPr>
    </w:p>
    <w:p w:rsidR="005417B1" w:rsidRDefault="005417B1" w:rsidP="005417B1">
      <w:pPr>
        <w:pStyle w:val="SMUNORMALARIAL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3D02FF37" wp14:editId="3705A46B">
                <wp:simplePos x="0" y="0"/>
                <wp:positionH relativeFrom="column">
                  <wp:posOffset>565150</wp:posOffset>
                </wp:positionH>
                <wp:positionV relativeFrom="paragraph">
                  <wp:posOffset>126365</wp:posOffset>
                </wp:positionV>
                <wp:extent cx="1081405" cy="609600"/>
                <wp:effectExtent l="0" t="0" r="4445" b="0"/>
                <wp:wrapNone/>
                <wp:docPr id="129" name="Text 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140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1214" w:rsidRPr="00EC2242" w:rsidRDefault="00E31214" w:rsidP="005417B1">
                            <w:pPr>
                              <w:rPr>
                                <w:rFonts w:asciiTheme="minorHAnsi" w:hAnsiTheme="minorHAnsi"/>
                              </w:rPr>
                            </w:pPr>
                            <w:r w:rsidRPr="00EC2242">
                              <w:rPr>
                                <w:rFonts w:asciiTheme="minorHAnsi" w:hAnsiTheme="minorHAnsi"/>
                              </w:rPr>
                              <w:t>Φ</w:t>
                            </w:r>
                            <w:r w:rsidRPr="00EC2242">
                              <w:rPr>
                                <w:rFonts w:asciiTheme="minorHAnsi" w:hAnsiTheme="minorHAnsi"/>
                                <w:vertAlign w:val="subscript"/>
                              </w:rPr>
                              <w:t>A</w:t>
                            </w:r>
                            <w:r w:rsidRPr="00EC2242">
                              <w:rPr>
                                <w:rFonts w:asciiTheme="minorHAnsi" w:hAnsiTheme="minorHAnsi"/>
                              </w:rPr>
                              <w:t xml:space="preserve"> = 0.14 m</w:t>
                            </w:r>
                          </w:p>
                          <w:p w:rsidR="00E31214" w:rsidRPr="00D16705" w:rsidRDefault="00E31214" w:rsidP="005417B1">
                            <w:r>
                              <w:t>P</w:t>
                            </w:r>
                            <w:r w:rsidRPr="00D16705">
                              <w:rPr>
                                <w:vertAlign w:val="subscript"/>
                              </w:rPr>
                              <w:t>A</w:t>
                            </w:r>
                            <w:r>
                              <w:t xml:space="preserve"> = 80 </w:t>
                            </w:r>
                            <w:proofErr w:type="spellStart"/>
                            <w:r>
                              <w:t>kPa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02FF37" id="Text Box 129" o:spid="_x0000_s1050" type="#_x0000_t202" style="position:absolute;margin-left:44.5pt;margin-top:9.95pt;width:85.15pt;height:48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ZXmugIAAMU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" filled="f" stroked="f">
                <v:textbox>
                  <w:txbxContent>
                    <w:p w:rsidR="00E31214" w:rsidRPr="00EC2242" w:rsidRDefault="00E31214" w:rsidP="005417B1">
                      <w:pPr>
                        <w:rPr>
                          <w:rFonts w:asciiTheme="minorHAnsi" w:hAnsiTheme="minorHAnsi"/>
                        </w:rPr>
                      </w:pPr>
                      <w:r w:rsidRPr="00EC2242">
                        <w:rPr>
                          <w:rFonts w:asciiTheme="minorHAnsi" w:hAnsiTheme="minorHAnsi"/>
                        </w:rPr>
                        <w:t>Φ</w:t>
                      </w:r>
                      <w:r w:rsidRPr="00EC2242">
                        <w:rPr>
                          <w:rFonts w:asciiTheme="minorHAnsi" w:hAnsiTheme="minorHAnsi"/>
                          <w:vertAlign w:val="subscript"/>
                        </w:rPr>
                        <w:t>A</w:t>
                      </w:r>
                      <w:r w:rsidRPr="00EC2242">
                        <w:rPr>
                          <w:rFonts w:asciiTheme="minorHAnsi" w:hAnsiTheme="minorHAnsi"/>
                        </w:rPr>
                        <w:t xml:space="preserve"> = 0.14 m</w:t>
                      </w:r>
                    </w:p>
                    <w:p w:rsidR="00E31214" w:rsidRPr="00D16705" w:rsidRDefault="00E31214" w:rsidP="005417B1">
                      <w:r>
                        <w:t>P</w:t>
                      </w:r>
                      <w:r w:rsidRPr="00D16705">
                        <w:rPr>
                          <w:vertAlign w:val="subscript"/>
                        </w:rPr>
                        <w:t>A</w:t>
                      </w:r>
                      <w:r>
                        <w:t xml:space="preserve"> = 80 </w:t>
                      </w:r>
                      <w:proofErr w:type="spellStart"/>
                      <w:r>
                        <w:t>kPa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/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1851776" behindDoc="0" locked="0" layoutInCell="1" allowOverlap="1" wp14:anchorId="6E8162A0" wp14:editId="74B19872">
                <wp:simplePos x="0" y="0"/>
                <wp:positionH relativeFrom="column">
                  <wp:posOffset>1508125</wp:posOffset>
                </wp:positionH>
                <wp:positionV relativeFrom="paragraph">
                  <wp:posOffset>88265</wp:posOffset>
                </wp:positionV>
                <wp:extent cx="2514600" cy="647700"/>
                <wp:effectExtent l="9525" t="9525" r="9525" b="9525"/>
                <wp:wrapNone/>
                <wp:docPr id="140" name="Group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14600" cy="647700"/>
                          <a:chOff x="2370" y="9735"/>
                          <a:chExt cx="3960" cy="1020"/>
                        </a:xfrm>
                      </wpg:grpSpPr>
                      <wps:wsp>
                        <wps:cNvPr id="141" name="Oval 3"/>
                        <wps:cNvSpPr>
                          <a:spLocks noChangeArrowheads="1"/>
                        </wps:cNvSpPr>
                        <wps:spPr bwMode="auto">
                          <a:xfrm>
                            <a:off x="2370" y="9735"/>
                            <a:ext cx="270" cy="102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2520" y="9735"/>
                            <a:ext cx="3750" cy="36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2520" y="10395"/>
                            <a:ext cx="3750" cy="36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" name="Oval 6"/>
                        <wps:cNvSpPr>
                          <a:spLocks noChangeArrowheads="1"/>
                        </wps:cNvSpPr>
                        <wps:spPr bwMode="auto">
                          <a:xfrm>
                            <a:off x="6180" y="10095"/>
                            <a:ext cx="150" cy="30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C1FD73" id="Group 140" o:spid="_x0000_s1026" style="position:absolute;margin-left:118.75pt;margin-top:6.95pt;width:198pt;height:51pt;z-index:251851776" coordorigin="2370,9735" coordsize="3960,1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">
                <v:oval id="Oval 3" o:spid="_x0000_s1027" style="position:absolute;left:2370;top:9735;width:270;height:10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d1tcIA&#10;AADcAAAADwAAAGRycy9kb3ducmV2LnhtbERPTWvCQBC9C/6HZYTedJOmSkldRSoFPXhobO9DdkyC&#10;2dmQncb037sFobd5vM9Zb0fXqoH60Hg2kC4SUMSltw1XBr7OH/NXUEGQLbaeycAvBdhuppM15tbf&#10;+JOGQioVQzjkaKAW6XKtQ1mTw7DwHXHkLr53KBH2lbY93mK4a/Vzkqy0w4ZjQ40dvddUXosfZ2Bf&#10;7YrVoDNZZpf9QZbX79MxS415mo27N1BCo/yLH+6DjfNfUvh7Jl6gN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h3W1wgAAANwAAAAPAAAAAAAAAAAAAAAAAJgCAABkcnMvZG93&#10;bnJldi54bWxQSwUGAAAAAAQABAD1AAAAhwMAAAAA&#10;"/>
                <v:shape id="AutoShape 4" o:spid="_x0000_s1028" type="#_x0000_t32" style="position:absolute;left:2520;top:9735;width:3750;height:3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+ujd8MAAADcAAAADwAAAGRycy9kb3ducmV2LnhtbERPTWsCMRC9F/wPYQQvpWaVastqlK0g&#10;qOBB297HzXQTuplsN1G3/74pCN7m8T5nvuxcLS7UButZwWiYgSAuvbZcKfh4Xz+9gggRWWPtmRT8&#10;UoDlovcwx1z7Kx/ocoyVSCEcclRgYmxyKUNpyGEY+oY4cV++dRgTbCupW7ymcFfLcZZNpUPLqcFg&#10;QytD5ffx7BTst6O34mTsdnf4sfvJuqjP1eOnUoN+V8xAROriXXxzb3Sa//wC/8+kC+Ti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Pro3fDAAAA3AAAAA8AAAAAAAAAAAAA&#10;AAAAoQIAAGRycy9kb3ducmV2LnhtbFBLBQYAAAAABAAEAPkAAACRAwAAAAA=&#10;"/>
                <v:shape id="AutoShape 5" o:spid="_x0000_s1029" type="#_x0000_t32" style="position:absolute;left:2520;top:10395;width:3750;height:36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pW3bsUAAADcAAAADwAAAGRycy9kb3ducmV2LnhtbESPQWvDMAyF74P9B6PBLqN1MkYpad0y&#10;CoXRQ2FtDj0KW0vCYjmzvTT799Oh0JvEe3rv03o7+V6NFFMX2EA5L0AR2+A6bgzU5/1sCSplZId9&#10;YDLwRwm2m8eHNVYuXPmTxlNulIRwqtBAm/NQaZ1sSx7TPAzEon2F6DHLGhvtIl4l3Pf6tSgW2mPH&#10;0tDiQLuW7Pfp1xvoDvWxHl9+crTLQ3mJZTpfemvM89P0vgKVacp38+36wwn+m9DKMzKB3v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pW3bsUAAADcAAAADwAAAAAAAAAA&#10;AAAAAAChAgAAZHJzL2Rvd25yZXYueG1sUEsFBgAAAAAEAAQA+QAAAJMDAAAAAA==&#10;"/>
                <v:oval id="Oval 6" o:spid="_x0000_s1030" style="position:absolute;left:6180;top:10095;width:150;height: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hJG88QA&#10;AADcAAAADwAAAGRycy9kb3ducmV2LnhtbESPQUvDQBCF70L/wzIFb3ZTQ4rEbkuxCPXgwVTvQ3aa&#10;hGZnQ3ZM4793DoK3Gd6b977Z7ufQm4nG1EV2sF5lYIjr6DtuHHyeXx+ewCRB9thHJgc/lGC/W9xt&#10;sfTxxh80VdIYDeFUooNWZCitTXVLAdMqDsSqXeIYUHQdG+tHvGl46O1jlm1swI61ocWBXlqqr9V3&#10;cHBsDtVmsrkU+eV4kuL69f6Wr527X86HZzBCs/yb/65PXvELxddndAK7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ISRvPEAAAA3AAAAA8AAAAAAAAAAAAAAAAAmAIAAGRycy9k&#10;b3ducmV2LnhtbFBLBQYAAAAABAAEAPUAAACJAwAAAAA=&#10;"/>
              </v:group>
            </w:pict>
          </mc:Fallback>
        </mc:AlternateContent>
      </w:r>
    </w:p>
    <w:p w:rsidR="005417B1" w:rsidRDefault="005417B1" w:rsidP="005417B1">
      <w:pPr>
        <w:pStyle w:val="SMUNORMALARIAL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5C324539" wp14:editId="0F9686A2">
                <wp:simplePos x="0" y="0"/>
                <wp:positionH relativeFrom="column">
                  <wp:posOffset>1924050</wp:posOffset>
                </wp:positionH>
                <wp:positionV relativeFrom="paragraph">
                  <wp:posOffset>3175</wp:posOffset>
                </wp:positionV>
                <wp:extent cx="595630" cy="432435"/>
                <wp:effectExtent l="0" t="3175" r="0" b="254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630" cy="432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1214" w:rsidRPr="00FC15E8" w:rsidRDefault="00E31214" w:rsidP="005417B1">
                            <w:pPr>
                              <w:jc w:val="center"/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oil</w:t>
                            </w:r>
                            <w:proofErr w:type="gramEnd"/>
                          </w:p>
                          <w:p w:rsidR="00E31214" w:rsidRPr="00FC15E8" w:rsidRDefault="00E31214" w:rsidP="005417B1">
                            <w:pPr>
                              <w:jc w:val="center"/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FC15E8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flow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C324539" id="Text Box 9" o:spid="_x0000_s1051" type="#_x0000_t202" style="position:absolute;margin-left:151.5pt;margin-top:.25pt;width:46.9pt;height:34.05pt;z-index:2518568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IertwIAAMA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" filled="f" stroked="f">
                <v:textbox style="mso-fit-shape-to-text:t">
                  <w:txbxContent>
                    <w:p w:rsidR="00E31214" w:rsidRPr="00FC15E8" w:rsidRDefault="00E31214" w:rsidP="005417B1">
                      <w:pPr>
                        <w:jc w:val="center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rFonts w:asciiTheme="minorHAnsi" w:hAnsiTheme="minorHAnsi"/>
                          <w:sz w:val="22"/>
                          <w:szCs w:val="22"/>
                        </w:rPr>
                        <w:t>oil</w:t>
                      </w:r>
                      <w:proofErr w:type="gramEnd"/>
                    </w:p>
                    <w:p w:rsidR="00E31214" w:rsidRPr="00FC15E8" w:rsidRDefault="00E31214" w:rsidP="005417B1">
                      <w:pPr>
                        <w:jc w:val="center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proofErr w:type="gramStart"/>
                      <w:r w:rsidRPr="00FC15E8">
                        <w:rPr>
                          <w:rFonts w:asciiTheme="minorHAnsi" w:hAnsiTheme="minorHAnsi"/>
                          <w:sz w:val="22"/>
                          <w:szCs w:val="22"/>
                        </w:rPr>
                        <w:t>flow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1CB7B00C" wp14:editId="4DE982DE">
                <wp:simplePos x="0" y="0"/>
                <wp:positionH relativeFrom="column">
                  <wp:posOffset>3998595</wp:posOffset>
                </wp:positionH>
                <wp:positionV relativeFrom="paragraph">
                  <wp:posOffset>3175</wp:posOffset>
                </wp:positionV>
                <wp:extent cx="1081405" cy="609600"/>
                <wp:effectExtent l="4445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140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1214" w:rsidRPr="00EC2242" w:rsidRDefault="00E31214" w:rsidP="005417B1">
                            <w:pPr>
                              <w:rPr>
                                <w:rFonts w:asciiTheme="minorHAnsi" w:hAnsiTheme="minorHAnsi"/>
                              </w:rPr>
                            </w:pPr>
                            <w:r w:rsidRPr="00EC2242">
                              <w:rPr>
                                <w:rFonts w:asciiTheme="minorHAnsi" w:hAnsiTheme="minorHAnsi"/>
                              </w:rPr>
                              <w:t>Φ</w:t>
                            </w:r>
                            <w:r w:rsidRPr="00EC2242">
                              <w:rPr>
                                <w:rFonts w:asciiTheme="minorHAnsi" w:hAnsiTheme="minorHAnsi"/>
                                <w:vertAlign w:val="subscript"/>
                              </w:rPr>
                              <w:t>B</w:t>
                            </w:r>
                            <w:r w:rsidRPr="00EC2242">
                              <w:rPr>
                                <w:rFonts w:asciiTheme="minorHAnsi" w:hAnsiTheme="minorHAnsi"/>
                              </w:rPr>
                              <w:t xml:space="preserve"> = 0.08 m</w:t>
                            </w:r>
                          </w:p>
                          <w:p w:rsidR="00E31214" w:rsidRPr="00D16705" w:rsidRDefault="00E31214" w:rsidP="005417B1">
                            <w:r>
                              <w:t>P</w:t>
                            </w:r>
                            <w:r>
                              <w:rPr>
                                <w:vertAlign w:val="subscript"/>
                              </w:rPr>
                              <w:t>B</w:t>
                            </w:r>
                            <w:r>
                              <w:t xml:space="preserve"> = 50 </w:t>
                            </w:r>
                            <w:proofErr w:type="spellStart"/>
                            <w:r>
                              <w:t>kPa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B7B00C" id="Text Box 8" o:spid="_x0000_s1052" type="#_x0000_t202" style="position:absolute;margin-left:314.85pt;margin-top:.25pt;width:85.15pt;height:48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" filled="f" stroked="f">
                <v:textbox>
                  <w:txbxContent>
                    <w:p w:rsidR="00E31214" w:rsidRPr="00EC2242" w:rsidRDefault="00E31214" w:rsidP="005417B1">
                      <w:pPr>
                        <w:rPr>
                          <w:rFonts w:asciiTheme="minorHAnsi" w:hAnsiTheme="minorHAnsi"/>
                        </w:rPr>
                      </w:pPr>
                      <w:r w:rsidRPr="00EC2242">
                        <w:rPr>
                          <w:rFonts w:asciiTheme="minorHAnsi" w:hAnsiTheme="minorHAnsi"/>
                        </w:rPr>
                        <w:t>Φ</w:t>
                      </w:r>
                      <w:r w:rsidRPr="00EC2242">
                        <w:rPr>
                          <w:rFonts w:asciiTheme="minorHAnsi" w:hAnsiTheme="minorHAnsi"/>
                          <w:vertAlign w:val="subscript"/>
                        </w:rPr>
                        <w:t>B</w:t>
                      </w:r>
                      <w:r w:rsidRPr="00EC2242">
                        <w:rPr>
                          <w:rFonts w:asciiTheme="minorHAnsi" w:hAnsiTheme="minorHAnsi"/>
                        </w:rPr>
                        <w:t xml:space="preserve"> = 0.08 m</w:t>
                      </w:r>
                    </w:p>
                    <w:p w:rsidR="00E31214" w:rsidRPr="00D16705" w:rsidRDefault="00E31214" w:rsidP="005417B1">
                      <w:r>
                        <w:t>P</w:t>
                      </w:r>
                      <w:r>
                        <w:rPr>
                          <w:vertAlign w:val="subscript"/>
                        </w:rPr>
                        <w:t>B</w:t>
                      </w:r>
                      <w:r>
                        <w:t xml:space="preserve"> = 50 </w:t>
                      </w:r>
                      <w:proofErr w:type="spellStart"/>
                      <w:r>
                        <w:t>kPa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5417B1" w:rsidRDefault="005417B1" w:rsidP="005417B1">
      <w:pPr>
        <w:pStyle w:val="SMUNORMALARIAL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124E5592" wp14:editId="62356A20">
                <wp:simplePos x="0" y="0"/>
                <wp:positionH relativeFrom="column">
                  <wp:posOffset>2357755</wp:posOffset>
                </wp:positionH>
                <wp:positionV relativeFrom="paragraph">
                  <wp:posOffset>71120</wp:posOffset>
                </wp:positionV>
                <wp:extent cx="464820" cy="0"/>
                <wp:effectExtent l="11430" t="57150" r="19050" b="5715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48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73E976" id="Straight Arrow Connector 7" o:spid="_x0000_s1026" type="#_x0000_t32" style="position:absolute;margin-left:185.65pt;margin-top:5.6pt;width:36.6pt;height:0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">
                <v:stroke endarrow="block"/>
              </v:shape>
            </w:pict>
          </mc:Fallback>
        </mc:AlternateContent>
      </w:r>
    </w:p>
    <w:p w:rsidR="005417B1" w:rsidRDefault="005417B1" w:rsidP="005417B1">
      <w:pPr>
        <w:pStyle w:val="SMUNORMALARIAL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36352E49" wp14:editId="313D6623">
                <wp:simplePos x="0" y="0"/>
                <wp:positionH relativeFrom="column">
                  <wp:posOffset>3856990</wp:posOffset>
                </wp:positionH>
                <wp:positionV relativeFrom="paragraph">
                  <wp:posOffset>9525</wp:posOffset>
                </wp:positionV>
                <wp:extent cx="595630" cy="262255"/>
                <wp:effectExtent l="0" t="4445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630" cy="262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1214" w:rsidRPr="00FC15E8" w:rsidRDefault="00E31214" w:rsidP="005417B1">
                            <w:pP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6352E49" id="Text Box 6" o:spid="_x0000_s1053" type="#_x0000_t202" style="position:absolute;margin-left:303.7pt;margin-top:.75pt;width:46.9pt;height:20.65pt;z-index:2518558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e7ptgIAAMA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" filled="f" stroked="f">
                <v:textbox style="mso-fit-shape-to-text:t">
                  <w:txbxContent>
                    <w:p w:rsidR="00E31214" w:rsidRPr="00FC15E8" w:rsidRDefault="00E31214" w:rsidP="005417B1">
                      <w:pPr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sz w:val="22"/>
                          <w:szCs w:val="22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5417B1" w:rsidRDefault="005417B1" w:rsidP="005417B1">
      <w:pPr>
        <w:pStyle w:val="SMUNORMALARIAL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1B84085C" wp14:editId="33417B61">
                <wp:simplePos x="0" y="0"/>
                <wp:positionH relativeFrom="column">
                  <wp:posOffset>1440815</wp:posOffset>
                </wp:positionH>
                <wp:positionV relativeFrom="paragraph">
                  <wp:posOffset>34290</wp:posOffset>
                </wp:positionV>
                <wp:extent cx="595630" cy="262255"/>
                <wp:effectExtent l="1905" t="0" r="2540" b="444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630" cy="262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1214" w:rsidRPr="00FC15E8" w:rsidRDefault="00E31214" w:rsidP="005417B1">
                            <w:pP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B84085C" id="Text Box 4" o:spid="_x0000_s1054" type="#_x0000_t202" style="position:absolute;margin-left:113.45pt;margin-top:2.7pt;width:46.9pt;height:20.65pt;z-index:2518548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" filled="f" stroked="f">
                <v:textbox style="mso-fit-shape-to-text:t">
                  <w:txbxContent>
                    <w:p w:rsidR="00E31214" w:rsidRPr="00FC15E8" w:rsidRDefault="00E31214" w:rsidP="005417B1">
                      <w:pPr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sz w:val="22"/>
                          <w:szCs w:val="22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5417B1" w:rsidRDefault="005417B1" w:rsidP="005417B1">
      <w:pPr>
        <w:pStyle w:val="SMUNORMALARIAL"/>
        <w:rPr>
          <w:rFonts w:asciiTheme="minorHAnsi" w:hAnsiTheme="minorHAnsi"/>
          <w:b/>
          <w:u w:val="single"/>
        </w:rPr>
      </w:pPr>
    </w:p>
    <w:p w:rsidR="005417B1" w:rsidRDefault="005417B1" w:rsidP="005417B1">
      <w:pPr>
        <w:pStyle w:val="SMUNORMALARIAL"/>
        <w:rPr>
          <w:rFonts w:asciiTheme="minorHAnsi" w:hAnsiTheme="minorHAnsi"/>
          <w:b/>
          <w:u w:val="single"/>
        </w:rPr>
      </w:pPr>
    </w:p>
    <w:p w:rsidR="005417B1" w:rsidRDefault="005417B1" w:rsidP="005417B1">
      <w:pPr>
        <w:pStyle w:val="SMUNORMALARIAL"/>
        <w:rPr>
          <w:rFonts w:asciiTheme="minorHAnsi" w:hAnsiTheme="minorHAnsi"/>
          <w:b/>
          <w:u w:val="single"/>
        </w:rPr>
      </w:pPr>
    </w:p>
    <w:p w:rsidR="005417B1" w:rsidRPr="00F12084" w:rsidRDefault="005417B1" w:rsidP="005417B1">
      <w:pPr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From continuity equation:   Q</m:t>
          </m:r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Area</m:t>
              </m:r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  <m:r>
            <w:rPr>
              <w:rFonts w:ascii="Cambria Math" w:hAnsi="Cambria Math"/>
            </w:rPr>
            <m:t>.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Area</m:t>
              </m:r>
            </m:e>
            <m:sub>
              <m:r>
                <w:rPr>
                  <w:rFonts w:ascii="Cambria Math" w:hAnsi="Cambria Math"/>
                </w:rPr>
                <m:t>B</m:t>
              </m:r>
            </m:sub>
          </m:sSub>
          <m:r>
            <w:rPr>
              <w:rFonts w:ascii="Cambria Math" w:hAnsi="Cambria Math"/>
            </w:rPr>
            <m:t>.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B</m:t>
              </m:r>
            </m:sub>
          </m:sSub>
          <m:r>
            <w:rPr>
              <w:rFonts w:ascii="Cambria Math" w:hAnsi="Cambria Math"/>
            </w:rPr>
            <m:t xml:space="preserve">   ∴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  <m:r>
            <w:rPr>
              <w:rFonts w:ascii="Cambria Math" w:hAnsi="Cambria Math"/>
            </w:rPr>
            <m:t>.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B</m:t>
              </m:r>
            </m:sub>
          </m:sSub>
          <m:r>
            <w:rPr>
              <w:rFonts w:ascii="Cambria Math" w:hAnsi="Cambria Math"/>
            </w:rPr>
            <m:t>.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B</m:t>
              </m:r>
            </m:sub>
          </m:sSub>
        </m:oMath>
      </m:oMathPara>
    </w:p>
    <w:p w:rsidR="005417B1" w:rsidRPr="009867EC" w:rsidRDefault="005417B1" w:rsidP="005417B1">
      <w:pPr>
        <w:rPr>
          <w:rFonts w:ascii="Cambria Math" w:hAnsi="Cambria Math"/>
          <w:oMath/>
        </w:rPr>
      </w:pPr>
    </w:p>
    <w:p w:rsidR="005417B1" w:rsidRPr="00955C89" w:rsidRDefault="005417B1" w:rsidP="005417B1">
      <w:pPr>
        <w:rPr>
          <w:rFonts w:eastAsiaTheme="minorEastAsia"/>
          <w:u w:val="single"/>
        </w:rPr>
      </w:pPr>
      <w:r w:rsidRPr="00955C89">
        <w:rPr>
          <w:rFonts w:eastAsiaTheme="minorEastAsia"/>
          <w:u w:val="single"/>
        </w:rPr>
        <w:t>Therefore:</w:t>
      </w:r>
    </w:p>
    <w:p w:rsidR="005417B1" w:rsidRPr="00955C89" w:rsidRDefault="00711F1D" w:rsidP="005417B1">
      <w:pPr>
        <w:ind w:left="1276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B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</m:sSub>
              <m:r>
                <w:rPr>
                  <w:rFonts w:ascii="Cambria Math" w:hAnsi="Cambria Math"/>
                </w:rPr>
                <m:t>.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B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π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0.14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  <m:r>
                <w:rPr>
                  <w:rFonts w:ascii="Cambria Math" w:hAnsi="Cambria Math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π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0.08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0.14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0.08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=3.0625∙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  <m:r>
            <w:rPr>
              <w:rFonts w:ascii="Cambria Math" w:hAnsi="Cambria Math"/>
            </w:rPr>
            <m:t xml:space="preserve"> </m:t>
          </m:r>
          <m:r>
            <m:rPr>
              <m:sty m:val="p"/>
            </m:rPr>
            <w:rPr>
              <w:rFonts w:ascii="Cambria Math" w:hAnsi="Cambria Math"/>
            </w:rPr>
            <m:t>m/s</m:t>
          </m:r>
        </m:oMath>
      </m:oMathPara>
    </w:p>
    <w:p w:rsidR="005417B1" w:rsidRPr="005417B1" w:rsidRDefault="005417B1" w:rsidP="005417B1">
      <w:pPr>
        <w:pStyle w:val="SMUNORMALARIAL"/>
        <w:jc w:val="right"/>
        <w:rPr>
          <w:rFonts w:asciiTheme="minorHAnsi" w:hAnsiTheme="minorHAnsi"/>
        </w:rPr>
      </w:pPr>
      <w:r w:rsidRPr="005417B1">
        <w:rPr>
          <w:rFonts w:asciiTheme="minorHAnsi" w:hAnsiTheme="minorHAnsi"/>
        </w:rPr>
        <w:t>5 marks</w:t>
      </w:r>
    </w:p>
    <w:p w:rsidR="005417B1" w:rsidRDefault="005417B1" w:rsidP="005417B1">
      <w:r>
        <w:t>Applying Bernoulli's equation:</w:t>
      </w:r>
    </w:p>
    <w:p w:rsidR="005417B1" w:rsidRPr="00EC2242" w:rsidRDefault="00711F1D" w:rsidP="005417B1">
      <w:pPr>
        <w:spacing w:line="20" w:lineRule="atLeast"/>
        <w:ind w:left="1701"/>
        <w:rPr>
          <w:rFonts w:ascii="Cambria Math" w:hAnsi="Cambria Math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 xml:space="preserve"> P</m:t>
                  </m:r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ρ.g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</m:num>
            <m:den>
              <m:r>
                <w:rPr>
                  <w:rFonts w:ascii="Cambria Math" w:hAnsi="Cambria Math"/>
                </w:rPr>
                <m:t>2.g</m:t>
              </m:r>
            </m:den>
          </m:f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</w:rPr>
                    <m:t>B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ρ.g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</m:num>
            <m:den>
              <m:r>
                <w:rPr>
                  <w:rFonts w:ascii="Cambria Math" w:hAnsi="Cambria Math"/>
                </w:rPr>
                <m:t>2.g</m:t>
              </m:r>
            </m:den>
          </m:f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B</m:t>
              </m:r>
            </m:sub>
          </m:sSub>
        </m:oMath>
      </m:oMathPara>
    </w:p>
    <w:p w:rsidR="005417B1" w:rsidRDefault="005417B1" w:rsidP="005417B1">
      <w:pPr>
        <w:spacing w:line="20" w:lineRule="atLeast"/>
        <w:ind w:left="1701"/>
        <w:rPr>
          <w:rFonts w:ascii="Cambria Math" w:hAnsi="Cambria Math"/>
        </w:rPr>
      </w:pPr>
    </w:p>
    <w:p w:rsidR="005417B1" w:rsidRPr="00EC2242" w:rsidRDefault="005417B1" w:rsidP="005417B1">
      <w:pPr>
        <w:spacing w:line="20" w:lineRule="atLeast"/>
        <w:ind w:left="1134"/>
        <w:rPr>
          <w:rFonts w:ascii="Cambria Math" w:hAnsi="Cambria Math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∴</m:t>
          </m:r>
          <m:r>
            <w:rPr>
              <w:rFonts w:ascii="Cambria Math" w:hAnsi="Cambria Math"/>
            </w:rPr>
            <m:t xml:space="preserve">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 xml:space="preserve"> P</m:t>
                  </m:r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ρ.g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</m:num>
            <m:den>
              <m:r>
                <w:rPr>
                  <w:rFonts w:ascii="Cambria Math" w:hAnsi="Cambria Math"/>
                </w:rPr>
                <m:t>2.g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</w:rPr>
                    <m:t>B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ρ.g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3.0625∙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A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2.g</m:t>
              </m:r>
            </m:den>
          </m:f>
        </m:oMath>
      </m:oMathPara>
    </w:p>
    <w:p w:rsidR="005417B1" w:rsidRDefault="005417B1" w:rsidP="005417B1">
      <w:pPr>
        <w:spacing w:line="20" w:lineRule="atLeast"/>
        <w:ind w:left="851"/>
        <w:jc w:val="both"/>
        <w:rPr>
          <w:rFonts w:ascii="Cambria Math" w:eastAsiaTheme="minorEastAsia" w:hAnsi="Cambria Math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w:lastRenderedPageBreak/>
            <m:t>∴</m:t>
          </m:r>
          <m:r>
            <w:rPr>
              <w:rFonts w:ascii="Cambria Math" w:hAnsi="Cambria Math"/>
            </w:rPr>
            <m:t xml:space="preserve">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80×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850×9.81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</m:num>
            <m:den>
              <m:r>
                <w:rPr>
                  <w:rFonts w:ascii="Cambria Math" w:hAnsi="Cambria Math"/>
                </w:rPr>
                <m:t>2×9.81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50×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850×9.81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3.0625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∙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</m:num>
            <m:den>
              <m:r>
                <w:rPr>
                  <w:rFonts w:ascii="Cambria Math" w:hAnsi="Cambria Math"/>
                </w:rPr>
                <m:t>2×9.81</m:t>
              </m:r>
            </m:den>
          </m:f>
        </m:oMath>
      </m:oMathPara>
    </w:p>
    <w:p w:rsidR="005417B1" w:rsidRDefault="005417B1" w:rsidP="005417B1">
      <w:pPr>
        <w:spacing w:line="20" w:lineRule="atLeast"/>
        <w:ind w:left="851"/>
        <w:jc w:val="both"/>
        <w:rPr>
          <w:rFonts w:ascii="Cambria Math" w:eastAsiaTheme="minorEastAsia" w:hAnsi="Cambria Math"/>
        </w:rPr>
      </w:pPr>
    </w:p>
    <w:p w:rsidR="005417B1" w:rsidRDefault="005417B1" w:rsidP="005417B1">
      <w:pPr>
        <w:spacing w:line="20" w:lineRule="atLeast"/>
        <w:ind w:left="851"/>
        <w:jc w:val="both"/>
        <w:rPr>
          <w:rFonts w:ascii="Cambria Math" w:eastAsiaTheme="minorEastAsia" w:hAnsi="Cambria Math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∴</m:t>
          </m:r>
          <m:r>
            <w:rPr>
              <w:rFonts w:ascii="Cambria Math" w:hAnsi="Cambria Math"/>
            </w:rPr>
            <m:t xml:space="preserve">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3.0625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∙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</m:num>
            <m:den>
              <m:r>
                <w:rPr>
                  <w:rFonts w:ascii="Cambria Math" w:hAnsi="Cambria Math"/>
                </w:rPr>
                <m:t>2×9.81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</m:num>
            <m:den>
              <m:r>
                <w:rPr>
                  <w:rFonts w:ascii="Cambria Math" w:hAnsi="Cambria Math"/>
                </w:rPr>
                <m:t>2×9.81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80×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850×9.81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50×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850×9.81</m:t>
              </m:r>
            </m:den>
          </m:f>
        </m:oMath>
      </m:oMathPara>
    </w:p>
    <w:p w:rsidR="005417B1" w:rsidRDefault="005417B1" w:rsidP="005417B1">
      <w:pPr>
        <w:spacing w:line="20" w:lineRule="atLeast"/>
        <w:ind w:left="851"/>
        <w:jc w:val="both"/>
        <w:rPr>
          <w:rFonts w:ascii="Cambria Math" w:eastAsiaTheme="minorEastAsia" w:hAnsi="Cambria Math"/>
        </w:rPr>
      </w:pPr>
    </w:p>
    <w:p w:rsidR="005417B1" w:rsidRPr="007E00CA" w:rsidRDefault="005417B1" w:rsidP="005417B1">
      <w:pPr>
        <w:spacing w:line="20" w:lineRule="atLeast"/>
        <w:ind w:left="851"/>
        <w:jc w:val="both"/>
        <w:rPr>
          <w:rFonts w:ascii="Cambria Math" w:eastAsiaTheme="minorEastAsia" w:hAnsi="Cambria Math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∴</m:t>
          </m:r>
          <m:r>
            <w:rPr>
              <w:rFonts w:ascii="Cambria Math" w:hAnsi="Cambria Math"/>
            </w:rPr>
            <m:t xml:space="preserve">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3.0625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-1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2×9.81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80×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850×9.81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50×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850×9.81</m:t>
              </m:r>
            </m:den>
          </m:f>
        </m:oMath>
      </m:oMathPara>
    </w:p>
    <w:p w:rsidR="005417B1" w:rsidRDefault="005417B1" w:rsidP="005417B1">
      <w:pPr>
        <w:spacing w:line="20" w:lineRule="atLeast"/>
        <w:ind w:left="851"/>
        <w:jc w:val="both"/>
        <w:rPr>
          <w:rFonts w:ascii="Cambria Math" w:eastAsiaTheme="minorEastAsia" w:hAnsi="Cambria Math"/>
        </w:rPr>
      </w:pPr>
    </w:p>
    <w:p w:rsidR="005417B1" w:rsidRDefault="005417B1" w:rsidP="005417B1">
      <w:pPr>
        <w:spacing w:line="20" w:lineRule="atLeast"/>
        <w:ind w:left="851"/>
        <w:jc w:val="both"/>
        <w:rPr>
          <w:rFonts w:ascii="Cambria Math" w:eastAsiaTheme="minorEastAsia" w:hAnsi="Cambria Math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∴</m:t>
          </m:r>
          <m:r>
            <w:rPr>
              <w:rFonts w:ascii="Cambria Math" w:hAnsi="Cambria Math"/>
            </w:rPr>
            <m:t xml:space="preserve">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  <m:r>
            <w:rPr>
              <w:rFonts w:ascii="Cambria Math" w:hAnsi="Cambria Math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80×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10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/>
                        </w:rPr>
                        <m:t>850×9.81</m:t>
                      </m:r>
                    </m:den>
                  </m:f>
                  <m:r>
                    <w:rPr>
                      <w:rFonts w:ascii="Cambria Math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50×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10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/>
                        </w:rPr>
                        <m:t>850×9.81</m:t>
                      </m:r>
                    </m:den>
                  </m:f>
                </m:e>
              </m:d>
              <m:r>
                <w:rPr>
                  <w:rFonts w:ascii="Cambria Math" w:hAnsi="Cambria Math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2×9.81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3.0625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-1</m:t>
                  </m:r>
                </m:den>
              </m:f>
            </m:e>
          </m:rad>
        </m:oMath>
      </m:oMathPara>
    </w:p>
    <w:p w:rsidR="005417B1" w:rsidRDefault="005417B1" w:rsidP="005417B1">
      <w:pPr>
        <w:spacing w:line="20" w:lineRule="atLeast"/>
        <w:ind w:left="851"/>
        <w:jc w:val="both"/>
        <w:rPr>
          <w:rFonts w:ascii="Cambria Math" w:eastAsiaTheme="minorEastAsia" w:hAnsi="Cambria Math"/>
        </w:rPr>
      </w:pPr>
    </w:p>
    <w:p w:rsidR="005417B1" w:rsidRPr="00F12084" w:rsidRDefault="005417B1" w:rsidP="005417B1">
      <w:pPr>
        <w:spacing w:line="20" w:lineRule="atLeast"/>
        <w:ind w:left="851"/>
        <w:jc w:val="both"/>
        <w:rPr>
          <w:rFonts w:ascii="Cambria Math" w:eastAsiaTheme="minorEastAsia" w:hAnsi="Cambria Math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∴</m:t>
          </m:r>
          <m:r>
            <w:rPr>
              <w:rFonts w:ascii="Cambria Math" w:hAnsi="Cambria Math"/>
            </w:rPr>
            <m:t xml:space="preserve">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 xml:space="preserve">       v</m:t>
              </m:r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  <m:r>
            <w:rPr>
              <w:rFonts w:ascii="Cambria Math" w:hAnsi="Cambria Math"/>
            </w:rPr>
            <m:t xml:space="preserve">=2.90 </m:t>
          </m:r>
          <m:r>
            <m:rPr>
              <m:sty m:val="p"/>
            </m:rPr>
            <w:rPr>
              <w:rFonts w:ascii="Cambria Math" w:hAnsi="Cambria Math"/>
            </w:rPr>
            <m:t>m/s</m:t>
          </m:r>
        </m:oMath>
      </m:oMathPara>
    </w:p>
    <w:p w:rsidR="005417B1" w:rsidRPr="005417B1" w:rsidRDefault="005417B1" w:rsidP="005417B1">
      <w:pPr>
        <w:pStyle w:val="SMUNORMALARIAL"/>
        <w:jc w:val="right"/>
        <w:rPr>
          <w:rFonts w:asciiTheme="minorHAnsi" w:hAnsiTheme="minorHAnsi"/>
        </w:rPr>
      </w:pPr>
      <w:r w:rsidRPr="005417B1">
        <w:rPr>
          <w:rFonts w:asciiTheme="minorHAnsi" w:hAnsiTheme="minorHAnsi"/>
        </w:rPr>
        <w:t>1</w:t>
      </w:r>
      <w:r>
        <w:rPr>
          <w:rFonts w:asciiTheme="minorHAnsi" w:hAnsiTheme="minorHAnsi"/>
        </w:rPr>
        <w:t>0</w:t>
      </w:r>
      <w:r w:rsidRPr="005417B1">
        <w:rPr>
          <w:rFonts w:asciiTheme="minorHAnsi" w:hAnsiTheme="minorHAnsi"/>
        </w:rPr>
        <w:t xml:space="preserve"> marks</w:t>
      </w:r>
    </w:p>
    <w:p w:rsidR="005417B1" w:rsidRDefault="005417B1" w:rsidP="005417B1">
      <w:pPr>
        <w:pStyle w:val="SMUNORMALARIAL"/>
        <w:rPr>
          <w:rFonts w:asciiTheme="minorHAnsi" w:hAnsiTheme="minorHAnsi"/>
          <w:b/>
          <w:u w:val="single"/>
        </w:rPr>
      </w:pPr>
    </w:p>
    <w:p w:rsidR="005417B1" w:rsidRPr="00955C89" w:rsidRDefault="005417B1" w:rsidP="005417B1">
      <w:pPr>
        <w:rPr>
          <w:rFonts w:eastAsiaTheme="minorEastAsia"/>
          <w:u w:val="single"/>
        </w:rPr>
      </w:pPr>
      <w:r w:rsidRPr="00955C89">
        <w:rPr>
          <w:rFonts w:eastAsiaTheme="minorEastAsia"/>
          <w:u w:val="single"/>
        </w:rPr>
        <w:t>Therefore:</w:t>
      </w:r>
    </w:p>
    <w:p w:rsidR="005417B1" w:rsidRPr="008F2986" w:rsidRDefault="00711F1D" w:rsidP="005417B1">
      <w:pPr>
        <w:ind w:left="1276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B</m:t>
              </m:r>
            </m:sub>
          </m:sSub>
          <m:r>
            <w:rPr>
              <w:rFonts w:ascii="Cambria Math" w:hAnsi="Cambria Math"/>
            </w:rPr>
            <m:t>=3.0625∙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  <m:r>
            <w:rPr>
              <w:rFonts w:ascii="Cambria Math" w:hAnsi="Cambria Math"/>
            </w:rPr>
            <m:t xml:space="preserve">=8.89 </m:t>
          </m:r>
          <m:r>
            <m:rPr>
              <m:sty m:val="p"/>
            </m:rPr>
            <w:rPr>
              <w:rFonts w:ascii="Cambria Math" w:hAnsi="Cambria Math"/>
            </w:rPr>
            <m:t>m/s</m:t>
          </m:r>
        </m:oMath>
      </m:oMathPara>
    </w:p>
    <w:p w:rsidR="005417B1" w:rsidRPr="005417B1" w:rsidRDefault="005417B1" w:rsidP="005417B1">
      <w:pPr>
        <w:jc w:val="right"/>
        <w:rPr>
          <w:rFonts w:eastAsiaTheme="minorEastAsia"/>
        </w:rPr>
      </w:pPr>
      <w:r>
        <w:rPr>
          <w:rFonts w:eastAsiaTheme="minorEastAsia"/>
        </w:rPr>
        <w:t>5 marks</w:t>
      </w:r>
    </w:p>
    <w:p w:rsidR="005417B1" w:rsidRPr="00955C89" w:rsidRDefault="005417B1" w:rsidP="005417B1">
      <w:pPr>
        <w:rPr>
          <w:rFonts w:eastAsiaTheme="minorEastAsia"/>
          <w:u w:val="single"/>
        </w:rPr>
      </w:pPr>
      <w:r>
        <w:rPr>
          <w:rFonts w:eastAsiaTheme="minorEastAsia"/>
          <w:u w:val="single"/>
        </w:rPr>
        <w:t>And</w:t>
      </w:r>
      <w:r w:rsidRPr="00955C89">
        <w:rPr>
          <w:rFonts w:eastAsiaTheme="minorEastAsia"/>
          <w:u w:val="single"/>
        </w:rPr>
        <w:t>:</w:t>
      </w:r>
    </w:p>
    <w:p w:rsidR="005417B1" w:rsidRPr="005417B1" w:rsidRDefault="00711F1D" w:rsidP="005417B1">
      <w:pPr>
        <w:ind w:left="1276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Q=A</m:t>
              </m:r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  <m:r>
            <w:rPr>
              <w:rFonts w:ascii="Cambria Math" w:hAnsi="Cambria Math"/>
            </w:rPr>
            <m:t>.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B</m:t>
              </m:r>
            </m:sub>
          </m:sSub>
          <m:r>
            <w:rPr>
              <w:rFonts w:ascii="Cambria Math" w:hAnsi="Cambria Math"/>
            </w:rPr>
            <m:t>.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B</m:t>
              </m:r>
            </m:sub>
          </m:sSub>
          <m:r>
            <w:rPr>
              <w:rFonts w:ascii="Cambria Math" w:hAnsi="Cambria Math"/>
            </w:rPr>
            <m:t xml:space="preserve">=0.0446 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m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/s</m:t>
          </m:r>
        </m:oMath>
      </m:oMathPara>
    </w:p>
    <w:p w:rsidR="002C6B7F" w:rsidRPr="002C6B7F" w:rsidRDefault="005417B1" w:rsidP="005417B1">
      <w:pPr>
        <w:ind w:left="567"/>
        <w:jc w:val="right"/>
      </w:pPr>
      <w:r>
        <w:t>5 marks</w:t>
      </w:r>
    </w:p>
    <w:p w:rsidR="002C6B7F" w:rsidRDefault="002C6B7F" w:rsidP="00D61DAF">
      <w:pPr>
        <w:ind w:left="567"/>
        <w:jc w:val="both"/>
      </w:pPr>
    </w:p>
    <w:p w:rsidR="00F316FD" w:rsidRDefault="00F316FD" w:rsidP="00E21938">
      <w:pPr>
        <w:pStyle w:val="ListParagraph"/>
        <w:ind w:left="0" w:right="-613"/>
        <w:jc w:val="both"/>
        <w:rPr>
          <w:rFonts w:eastAsiaTheme="minorEastAsia"/>
          <w:b/>
          <w:noProof/>
          <w:u w:val="single"/>
        </w:rPr>
      </w:pPr>
    </w:p>
    <w:p w:rsidR="00F316FD" w:rsidRDefault="00F316FD" w:rsidP="00E21938">
      <w:pPr>
        <w:pStyle w:val="ListParagraph"/>
        <w:ind w:left="0" w:right="-613"/>
        <w:jc w:val="both"/>
        <w:rPr>
          <w:rFonts w:eastAsiaTheme="minorEastAsia"/>
          <w:b/>
          <w:noProof/>
          <w:u w:val="single"/>
        </w:rPr>
      </w:pPr>
    </w:p>
    <w:p w:rsidR="004A52A6" w:rsidRPr="00AC7CEF" w:rsidRDefault="00DF0501" w:rsidP="00E21938">
      <w:pPr>
        <w:pStyle w:val="ListParagraph"/>
        <w:ind w:left="0" w:right="-613"/>
        <w:jc w:val="both"/>
        <w:rPr>
          <w:b/>
        </w:rPr>
      </w:pPr>
      <w:r w:rsidRPr="00DF0501">
        <w:rPr>
          <w:rFonts w:eastAsiaTheme="minorEastAsia"/>
          <w:b/>
          <w:noProof/>
          <w:u w:val="single"/>
        </w:rPr>
        <w:t xml:space="preserve">QUESTION </w:t>
      </w:r>
      <w:r w:rsidR="00AD7E96">
        <w:rPr>
          <w:rFonts w:eastAsiaTheme="minorEastAsia"/>
          <w:b/>
          <w:noProof/>
          <w:u w:val="single"/>
        </w:rPr>
        <w:t>FOUR</w:t>
      </w:r>
      <w:r w:rsidR="00AC7CEF">
        <w:rPr>
          <w:rFonts w:eastAsiaTheme="minorEastAsia"/>
          <w:noProof/>
        </w:rPr>
        <w:t xml:space="preserve"> </w:t>
      </w:r>
      <w:r w:rsidR="00AC7CEF" w:rsidRPr="00AC7CEF">
        <w:rPr>
          <w:rFonts w:eastAsiaTheme="minorEastAsia"/>
          <w:b/>
          <w:noProof/>
        </w:rPr>
        <w:t>(</w:t>
      </w:r>
      <w:r w:rsidR="000E70FE">
        <w:rPr>
          <w:rFonts w:eastAsiaTheme="minorEastAsia"/>
          <w:b/>
          <w:noProof/>
        </w:rPr>
        <w:t>25</w:t>
      </w:r>
      <w:r w:rsidR="00AC7CEF" w:rsidRPr="00AC7CEF">
        <w:rPr>
          <w:rFonts w:eastAsiaTheme="minorEastAsia"/>
          <w:b/>
          <w:noProof/>
        </w:rPr>
        <w:t xml:space="preserve"> marks)</w:t>
      </w:r>
    </w:p>
    <w:p w:rsidR="0004228D" w:rsidRDefault="0004228D" w:rsidP="001106A4">
      <w:pPr>
        <w:jc w:val="both"/>
      </w:pPr>
    </w:p>
    <w:tbl>
      <w:tblPr>
        <w:tblStyle w:val="TableGrid"/>
        <w:tblW w:w="9634" w:type="dxa"/>
        <w:tblLayout w:type="fixed"/>
        <w:tblLook w:val="04A0" w:firstRow="1" w:lastRow="0" w:firstColumn="1" w:lastColumn="0" w:noHBand="0" w:noVBand="1"/>
      </w:tblPr>
      <w:tblGrid>
        <w:gridCol w:w="1271"/>
        <w:gridCol w:w="3119"/>
        <w:gridCol w:w="5244"/>
      </w:tblGrid>
      <w:tr w:rsidR="005C36F2" w:rsidTr="00C23B73">
        <w:tc>
          <w:tcPr>
            <w:tcW w:w="1271" w:type="dxa"/>
          </w:tcPr>
          <w:p w:rsidR="005C36F2" w:rsidRPr="000F4B88" w:rsidRDefault="005C36F2" w:rsidP="001106A4">
            <w:pPr>
              <w:jc w:val="both"/>
              <w:rPr>
                <w:b/>
              </w:rPr>
            </w:pPr>
            <w:r w:rsidRPr="000F4B88">
              <w:rPr>
                <w:b/>
              </w:rPr>
              <w:t>System</w:t>
            </w:r>
          </w:p>
        </w:tc>
        <w:tc>
          <w:tcPr>
            <w:tcW w:w="3119" w:type="dxa"/>
          </w:tcPr>
          <w:p w:rsidR="005C36F2" w:rsidRPr="000F4B88" w:rsidRDefault="005C36F2" w:rsidP="001106A4">
            <w:pPr>
              <w:jc w:val="both"/>
              <w:rPr>
                <w:b/>
              </w:rPr>
            </w:pPr>
            <w:r w:rsidRPr="000F4B88">
              <w:rPr>
                <w:b/>
              </w:rPr>
              <w:t>Mass balance</w:t>
            </w:r>
          </w:p>
        </w:tc>
        <w:tc>
          <w:tcPr>
            <w:tcW w:w="5244" w:type="dxa"/>
          </w:tcPr>
          <w:p w:rsidR="005C36F2" w:rsidRPr="000F4B88" w:rsidRDefault="005C36F2" w:rsidP="005C36F2">
            <w:pPr>
              <w:ind w:left="33"/>
              <w:jc w:val="both"/>
              <w:rPr>
                <w:b/>
              </w:rPr>
            </w:pPr>
            <w:r w:rsidRPr="000F4B88">
              <w:rPr>
                <w:b/>
              </w:rPr>
              <w:t>Energy balance</w:t>
            </w:r>
          </w:p>
        </w:tc>
      </w:tr>
      <w:tr w:rsidR="005C36F2" w:rsidTr="00C23B73">
        <w:tc>
          <w:tcPr>
            <w:tcW w:w="1271" w:type="dxa"/>
          </w:tcPr>
          <w:p w:rsidR="005C36F2" w:rsidRDefault="005C36F2" w:rsidP="001106A4">
            <w:pPr>
              <w:jc w:val="both"/>
            </w:pPr>
            <w:r>
              <w:t>Entire heat exchanger</w:t>
            </w:r>
          </w:p>
        </w:tc>
        <w:tc>
          <w:tcPr>
            <w:tcW w:w="3119" w:type="dxa"/>
          </w:tcPr>
          <w:p w:rsidR="005C36F2" w:rsidRPr="0004228D" w:rsidRDefault="00711F1D" w:rsidP="0004228D">
            <w:pPr>
              <w:pStyle w:val="ListParagraph"/>
              <w:ind w:left="284"/>
              <w:jc w:val="both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W</m:t>
                    </m:r>
                  </m:sub>
                </m:sSub>
              </m:oMath>
            </m:oMathPara>
          </w:p>
          <w:p w:rsidR="005C36F2" w:rsidRPr="001106A4" w:rsidRDefault="005C36F2" w:rsidP="0004228D">
            <w:pPr>
              <w:pStyle w:val="ListParagraph"/>
              <w:ind w:left="284"/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and</m:t>
                </m:r>
              </m:oMath>
            </m:oMathPara>
          </w:p>
          <w:p w:rsidR="005C36F2" w:rsidRPr="0004228D" w:rsidRDefault="00711F1D" w:rsidP="0004228D">
            <w:pPr>
              <w:pStyle w:val="ListParagraph"/>
              <w:ind w:left="0"/>
              <w:jc w:val="both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3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4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S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=5.6 </m:t>
                </m:r>
                <m:f>
                  <m:fPr>
                    <m:type m:val="lin"/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kg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s</m:t>
                    </m:r>
                  </m:den>
                </m:f>
              </m:oMath>
            </m:oMathPara>
          </w:p>
          <w:p w:rsidR="005C36F2" w:rsidRDefault="005C36F2" w:rsidP="001106A4">
            <w:pPr>
              <w:jc w:val="both"/>
            </w:pPr>
          </w:p>
        </w:tc>
        <w:tc>
          <w:tcPr>
            <w:tcW w:w="5244" w:type="dxa"/>
          </w:tcPr>
          <w:p w:rsidR="005C36F2" w:rsidRPr="001106A4" w:rsidRDefault="00711F1D" w:rsidP="0004228D">
            <w:pPr>
              <w:ind w:left="34" w:right="-612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Q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p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4</m:t>
                    </m:r>
                  </m:sub>
                </m:sSub>
                <m:r>
                  <w:rPr>
                    <w:rFonts w:ascii="Cambria Math" w:hAnsi="Cambria Math"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4</m:t>
                    </m:r>
                  </m:sub>
                </m:sSub>
                <m:r>
                  <w:rPr>
                    <w:rFonts w:ascii="Cambria Math" w:hAnsi="Cambria Math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3</m:t>
                    </m:r>
                  </m:sub>
                </m:sSub>
                <m:r>
                  <w:rPr>
                    <w:rFonts w:ascii="Cambria Math" w:hAnsi="Cambria Math"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3</m:t>
                    </m:r>
                  </m:sub>
                </m:sSub>
              </m:oMath>
            </m:oMathPara>
          </w:p>
          <w:p w:rsidR="005C36F2" w:rsidRPr="001106A4" w:rsidRDefault="00711F1D" w:rsidP="0004228D">
            <w:pPr>
              <w:ind w:left="34" w:right="-612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∴</m:t>
                    </m:r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Q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p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w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S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b>
                    </m:sSub>
                  </m:e>
                </m:d>
              </m:oMath>
            </m:oMathPara>
          </w:p>
          <w:p w:rsidR="005C36F2" w:rsidRPr="00E31214" w:rsidRDefault="005C36F2" w:rsidP="0004228D">
            <w:pPr>
              <w:ind w:left="34" w:right="-612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∴ -0.02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Q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w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c∆T</m:t>
                    </m:r>
                  </m:e>
                </m:d>
                <m:r>
                  <w:rPr>
                    <w:rFonts w:ascii="Cambria Math" w:hAnsi="Cambria Math"/>
                  </w:rPr>
                  <m:t>+5.6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b>
                    </m:sSub>
                  </m:e>
                </m:d>
              </m:oMath>
            </m:oMathPara>
          </w:p>
          <w:p w:rsidR="00E31214" w:rsidRPr="00E31214" w:rsidRDefault="00E31214" w:rsidP="00E31214">
            <w:pPr>
              <w:ind w:left="34" w:right="-612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∴ -0.02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Q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w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4.18×10</m:t>
                    </m:r>
                  </m:e>
                </m:d>
                <m:r>
                  <w:rPr>
                    <w:rFonts w:ascii="Cambria Math" w:hAnsi="Cambria Math"/>
                  </w:rPr>
                  <m:t>+5.6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b>
                    </m:sSub>
                  </m:e>
                </m:d>
              </m:oMath>
            </m:oMathPara>
          </w:p>
          <w:p w:rsidR="005C36F2" w:rsidRDefault="005C36F2" w:rsidP="001106A4">
            <w:pPr>
              <w:jc w:val="both"/>
            </w:pPr>
          </w:p>
        </w:tc>
      </w:tr>
      <w:tr w:rsidR="005C36F2" w:rsidTr="00C23B73">
        <w:tc>
          <w:tcPr>
            <w:tcW w:w="1271" w:type="dxa"/>
          </w:tcPr>
          <w:p w:rsidR="005C36F2" w:rsidRDefault="00E31214" w:rsidP="00E31214">
            <w:pPr>
              <w:jc w:val="both"/>
            </w:pPr>
            <w:r>
              <w:t>water</w:t>
            </w:r>
            <w:r w:rsidR="005C36F2">
              <w:t xml:space="preserve"> </w:t>
            </w:r>
            <w:r>
              <w:t>p</w:t>
            </w:r>
            <w:r w:rsidR="005C36F2">
              <w:t>ipe</w:t>
            </w:r>
          </w:p>
        </w:tc>
        <w:tc>
          <w:tcPr>
            <w:tcW w:w="3119" w:type="dxa"/>
          </w:tcPr>
          <w:p w:rsidR="005C36F2" w:rsidRPr="0004228D" w:rsidRDefault="00711F1D" w:rsidP="0004228D">
            <w:pPr>
              <w:pStyle w:val="ListParagraph"/>
              <w:ind w:left="0"/>
              <w:jc w:val="both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W</m:t>
                    </m:r>
                  </m:sub>
                </m:sSub>
              </m:oMath>
            </m:oMathPara>
          </w:p>
          <w:p w:rsidR="005C36F2" w:rsidRDefault="005C36F2" w:rsidP="001106A4">
            <w:pPr>
              <w:jc w:val="both"/>
            </w:pPr>
          </w:p>
        </w:tc>
        <w:tc>
          <w:tcPr>
            <w:tcW w:w="5244" w:type="dxa"/>
          </w:tcPr>
          <w:p w:rsidR="005C36F2" w:rsidRPr="001106A4" w:rsidRDefault="00711F1D" w:rsidP="0004228D">
            <w:pPr>
              <w:ind w:left="34" w:right="-612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Q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</m:oMath>
            </m:oMathPara>
          </w:p>
          <w:p w:rsidR="005C36F2" w:rsidRPr="00112C00" w:rsidRDefault="00711F1D" w:rsidP="0004228D">
            <w:pPr>
              <w:ind w:left="34" w:right="-612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∴</m:t>
                    </m:r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Q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W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e>
                </m:d>
              </m:oMath>
            </m:oMathPara>
          </w:p>
          <w:p w:rsidR="005C36F2" w:rsidRPr="00E31214" w:rsidRDefault="00711F1D" w:rsidP="00112C00">
            <w:pPr>
              <w:ind w:left="34" w:right="-612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∴</m:t>
                    </m:r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Q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W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c∆T</m:t>
                    </m:r>
                  </m:e>
                </m:d>
              </m:oMath>
            </m:oMathPara>
          </w:p>
          <w:p w:rsidR="00E31214" w:rsidRPr="00E31214" w:rsidRDefault="00711F1D" w:rsidP="00E31214">
            <w:pPr>
              <w:ind w:left="34" w:right="-612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∴</m:t>
                    </m:r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Q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W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4.18×10</m:t>
                    </m:r>
                  </m:e>
                </m:d>
              </m:oMath>
            </m:oMathPara>
          </w:p>
          <w:p w:rsidR="005C36F2" w:rsidRDefault="005C36F2" w:rsidP="001106A4">
            <w:pPr>
              <w:jc w:val="both"/>
            </w:pPr>
          </w:p>
        </w:tc>
      </w:tr>
      <w:tr w:rsidR="005C36F2" w:rsidTr="00C23B73">
        <w:tc>
          <w:tcPr>
            <w:tcW w:w="1271" w:type="dxa"/>
          </w:tcPr>
          <w:p w:rsidR="005C36F2" w:rsidRDefault="00E31214" w:rsidP="001106A4">
            <w:pPr>
              <w:jc w:val="both"/>
            </w:pPr>
            <w:r>
              <w:t>steam</w:t>
            </w:r>
            <w:r w:rsidR="005C36F2">
              <w:t xml:space="preserve"> tank</w:t>
            </w:r>
          </w:p>
        </w:tc>
        <w:tc>
          <w:tcPr>
            <w:tcW w:w="3119" w:type="dxa"/>
          </w:tcPr>
          <w:p w:rsidR="00E31214" w:rsidRPr="0004228D" w:rsidRDefault="00711F1D" w:rsidP="00E31214">
            <w:pPr>
              <w:pStyle w:val="ListParagraph"/>
              <w:ind w:left="0"/>
              <w:jc w:val="both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3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4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S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=5.6 </m:t>
                </m:r>
                <m:f>
                  <m:fPr>
                    <m:type m:val="lin"/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kg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s</m:t>
                    </m:r>
                  </m:den>
                </m:f>
              </m:oMath>
            </m:oMathPara>
          </w:p>
          <w:p w:rsidR="005C36F2" w:rsidRDefault="005C36F2" w:rsidP="0004228D">
            <w:pPr>
              <w:pStyle w:val="ListParagraph"/>
              <w:ind w:left="284"/>
              <w:jc w:val="both"/>
            </w:pPr>
          </w:p>
        </w:tc>
        <w:tc>
          <w:tcPr>
            <w:tcW w:w="5244" w:type="dxa"/>
          </w:tcPr>
          <w:p w:rsidR="005C36F2" w:rsidRPr="001106A4" w:rsidRDefault="00711F1D" w:rsidP="0004228D">
            <w:pPr>
              <w:ind w:left="34" w:right="-612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Q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Q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p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4</m:t>
                    </m:r>
                  </m:sub>
                </m:sSub>
                <m:r>
                  <w:rPr>
                    <w:rFonts w:ascii="Cambria Math" w:hAnsi="Cambria Math"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4</m:t>
                    </m:r>
                  </m:sub>
                </m:sSub>
                <m:r>
                  <w:rPr>
                    <w:rFonts w:ascii="Cambria Math" w:hAnsi="Cambria Math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3</m:t>
                    </m:r>
                  </m:sub>
                </m:sSub>
                <m:r>
                  <w:rPr>
                    <w:rFonts w:ascii="Cambria Math" w:hAnsi="Cambria Math"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3</m:t>
                    </m:r>
                  </m:sub>
                </m:sSub>
              </m:oMath>
            </m:oMathPara>
          </w:p>
          <w:p w:rsidR="005C36F2" w:rsidRPr="00E31214" w:rsidRDefault="005C36F2" w:rsidP="0004228D">
            <w:pPr>
              <w:ind w:left="34" w:right="-612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∴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1</m:t>
                    </m:r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Q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</w:rPr>
                  <m:t>-0.02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Q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S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b>
                    </m:sSub>
                  </m:e>
                </m:d>
              </m:oMath>
            </m:oMathPara>
          </w:p>
          <w:p w:rsidR="00E31214" w:rsidRPr="001106A4" w:rsidRDefault="00340E00" w:rsidP="00E31214">
            <w:pPr>
              <w:ind w:left="34" w:right="-612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∴ 0.98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Q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</w:rPr>
                  <m:t>=5.6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b>
                    </m:sSub>
                  </m:e>
                </m:d>
              </m:oMath>
            </m:oMathPara>
          </w:p>
          <w:p w:rsidR="005C36F2" w:rsidRDefault="005C36F2" w:rsidP="001106A4">
            <w:pPr>
              <w:jc w:val="both"/>
            </w:pPr>
          </w:p>
        </w:tc>
      </w:tr>
    </w:tbl>
    <w:p w:rsidR="0004228D" w:rsidRDefault="00C23B73" w:rsidP="00C23B73">
      <w:pPr>
        <w:jc w:val="right"/>
      </w:pPr>
      <w:r>
        <w:t>5 marks</w:t>
      </w:r>
    </w:p>
    <w:p w:rsidR="0004228D" w:rsidRPr="001106A4" w:rsidRDefault="0004228D" w:rsidP="001106A4">
      <w:pPr>
        <w:jc w:val="both"/>
      </w:pPr>
    </w:p>
    <w:p w:rsidR="001106A4" w:rsidRPr="001106A4" w:rsidRDefault="007D6D27" w:rsidP="00E31214">
      <w:pPr>
        <w:jc w:val="both"/>
      </w:pPr>
      <w:r>
        <w:t xml:space="preserve">Using the energy balance from the </w:t>
      </w:r>
      <w:r w:rsidR="00F316FD">
        <w:t>steam tank:</w:t>
      </w:r>
    </w:p>
    <w:p w:rsidR="001106A4" w:rsidRPr="001106A4" w:rsidRDefault="001106A4" w:rsidP="001106A4">
      <w:pPr>
        <w:pStyle w:val="ListParagraph"/>
        <w:ind w:left="284"/>
        <w:jc w:val="both"/>
      </w:pPr>
    </w:p>
    <w:p w:rsidR="001106A4" w:rsidRPr="00F316FD" w:rsidRDefault="00340E00" w:rsidP="00F316FD">
      <w:pPr>
        <w:pStyle w:val="ListParagraph"/>
        <w:ind w:left="2127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0.98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Q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r>
            <w:rPr>
              <w:rFonts w:ascii="Cambria Math" w:hAnsi="Cambria Math"/>
            </w:rPr>
            <m:t>=5.6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4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</m:sSub>
            </m:e>
          </m:d>
        </m:oMath>
      </m:oMathPara>
    </w:p>
    <w:p w:rsidR="00F316FD" w:rsidRPr="00F316FD" w:rsidRDefault="00F316FD" w:rsidP="00F316FD">
      <w:pPr>
        <w:pStyle w:val="ListParagraph"/>
        <w:ind w:left="2127"/>
        <w:jc w:val="both"/>
      </w:pPr>
    </w:p>
    <w:p w:rsidR="001106A4" w:rsidRPr="007D6D27" w:rsidRDefault="007D6D27" w:rsidP="007D6D27">
      <w:pPr>
        <w:pStyle w:val="ListParagraph"/>
        <w:ind w:left="1276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Q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5.6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4</m:t>
                      </m:r>
                    </m:sub>
                  </m:sSub>
                  <m:r>
                    <w:rPr>
                      <w:rFonts w:ascii="Cambria Math" w:hAnsi="Cambria Math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3</m:t>
                      </m:r>
                    </m:sub>
                  </m:sSub>
                </m:e>
              </m:d>
            </m:num>
            <m:den>
              <m:r>
                <w:rPr>
                  <w:rFonts w:ascii="Cambria Math" w:hAnsi="Cambria Math"/>
                </w:rPr>
                <m:t>0.98</m:t>
              </m:r>
            </m:den>
          </m:f>
        </m:oMath>
      </m:oMathPara>
    </w:p>
    <w:p w:rsidR="001106A4" w:rsidRPr="001106A4" w:rsidRDefault="005A470E" w:rsidP="005A470E">
      <w:pPr>
        <w:pStyle w:val="ListParagraph"/>
        <w:ind w:left="284"/>
        <w:jc w:val="right"/>
      </w:pPr>
      <w:r>
        <w:t>5 marks</w:t>
      </w:r>
    </w:p>
    <w:p w:rsidR="001106A4" w:rsidRPr="001106A4" w:rsidRDefault="001106A4" w:rsidP="001106A4">
      <w:pPr>
        <w:pStyle w:val="ListParagraph"/>
        <w:ind w:left="284"/>
        <w:jc w:val="both"/>
      </w:pPr>
    </w:p>
    <w:p w:rsidR="001106A4" w:rsidRPr="001106A4" w:rsidRDefault="00F316FD" w:rsidP="001106A4">
      <w:pPr>
        <w:pStyle w:val="ListParagraph"/>
        <w:ind w:left="567"/>
        <w:jc w:val="both"/>
      </w:pPr>
      <w:r>
        <w:lastRenderedPageBreak/>
        <w:t>Where,</w:t>
      </w:r>
    </w:p>
    <w:p w:rsidR="001106A4" w:rsidRPr="001106A4" w:rsidRDefault="001106A4" w:rsidP="001106A4">
      <w:pPr>
        <w:pStyle w:val="ListParagraph"/>
        <w:ind w:left="567"/>
        <w:jc w:val="both"/>
      </w:pPr>
    </w:p>
    <w:p w:rsidR="001106A4" w:rsidRPr="001106A4" w:rsidRDefault="00711F1D" w:rsidP="001106A4">
      <w:pPr>
        <w:pStyle w:val="ListParagraph"/>
        <w:ind w:left="2835"/>
        <w:jc w:val="both"/>
      </w:pP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i/>
              </w:rPr>
            </m:ctrlPr>
          </m:mPr>
          <m:m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4</m:t>
                  </m:r>
                </m:sub>
              </m:sSub>
              <m:r>
                <w:rPr>
                  <w:rFonts w:ascii="Cambria Math" w:hAnsi="Cambria Math"/>
                </w:rPr>
                <m:t xml:space="preserve">=251.42 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kJ/kg</m:t>
              </m:r>
            </m:e>
          </m:mr>
          <m:m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</m:sSub>
              <m:r>
                <w:rPr>
                  <w:rFonts w:ascii="Cambria Math" w:hAnsi="Cambria Math"/>
                </w:rPr>
                <m:t xml:space="preserve">=2608.9 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kJ/kg</m:t>
              </m:r>
            </m:e>
          </m:mr>
        </m:m>
      </m:oMath>
      <w:r w:rsidR="001106A4" w:rsidRPr="001106A4">
        <w:t xml:space="preserve">             (Table A-</w:t>
      </w:r>
      <w:r w:rsidR="00F316FD">
        <w:t>5</w:t>
      </w:r>
      <w:r w:rsidR="001106A4" w:rsidRPr="001106A4">
        <w:t>)</w:t>
      </w:r>
    </w:p>
    <w:p w:rsidR="001106A4" w:rsidRPr="001106A4" w:rsidRDefault="005F2818" w:rsidP="00AC7CEF">
      <w:pPr>
        <w:pStyle w:val="ListParagraph"/>
        <w:ind w:left="142"/>
        <w:jc w:val="right"/>
      </w:pPr>
      <w:r>
        <w:t>5</w:t>
      </w:r>
      <w:r w:rsidR="00AC7CEF">
        <w:t xml:space="preserve"> marks</w:t>
      </w:r>
    </w:p>
    <w:p w:rsidR="00AC7CEF" w:rsidRDefault="00AC7CEF" w:rsidP="001106A4">
      <w:pPr>
        <w:pStyle w:val="ListParagraph"/>
        <w:ind w:left="567"/>
        <w:jc w:val="both"/>
      </w:pPr>
    </w:p>
    <w:p w:rsidR="001106A4" w:rsidRPr="001106A4" w:rsidRDefault="001106A4" w:rsidP="001106A4">
      <w:pPr>
        <w:pStyle w:val="ListParagraph"/>
        <w:tabs>
          <w:tab w:val="left" w:pos="6663"/>
        </w:tabs>
        <w:ind w:left="567"/>
        <w:jc w:val="both"/>
      </w:pPr>
      <w:r w:rsidRPr="001106A4">
        <w:t>Substituting, we find:</w:t>
      </w:r>
    </w:p>
    <w:p w:rsidR="001106A4" w:rsidRPr="001106A4" w:rsidRDefault="001106A4" w:rsidP="001106A4">
      <w:pPr>
        <w:pStyle w:val="ListParagraph"/>
        <w:tabs>
          <w:tab w:val="left" w:pos="6663"/>
        </w:tabs>
        <w:ind w:left="567"/>
        <w:jc w:val="both"/>
      </w:pPr>
    </w:p>
    <w:p w:rsidR="00257EB4" w:rsidRDefault="00257EB4" w:rsidP="001106A4">
      <w:pPr>
        <w:ind w:left="2552" w:right="-612"/>
        <w:jc w:val="both"/>
        <w:rPr>
          <w:noProof/>
        </w:rPr>
      </w:pPr>
    </w:p>
    <w:p w:rsidR="00257EB4" w:rsidRPr="001106A4" w:rsidRDefault="00711F1D" w:rsidP="001106A4">
      <w:pPr>
        <w:ind w:left="2552" w:right="-612"/>
        <w:jc w:val="both"/>
        <w:rPr>
          <w:noProof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Q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5.6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251.42-2608.9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0.98</m:t>
              </m:r>
            </m:den>
          </m:f>
        </m:oMath>
      </m:oMathPara>
    </w:p>
    <w:p w:rsidR="001106A4" w:rsidRPr="001106A4" w:rsidRDefault="001106A4" w:rsidP="001106A4">
      <w:pPr>
        <w:ind w:left="2552" w:right="-612"/>
        <w:jc w:val="both"/>
        <w:rPr>
          <w:noProof/>
        </w:rPr>
      </w:pPr>
    </w:p>
    <w:p w:rsidR="001106A4" w:rsidRPr="001106A4" w:rsidRDefault="00711F1D" w:rsidP="001106A4">
      <w:pPr>
        <w:ind w:left="2552" w:right="-612"/>
        <w:jc w:val="both"/>
        <w:rPr>
          <w:noProof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 xml:space="preserve">∴     </m:t>
              </m:r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Q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  <w:noProof/>
            </w:rPr>
            <m:t>-13471.31</m:t>
          </m:r>
          <m:r>
            <w:rPr>
              <w:rFonts w:ascii="Cambria Math" w:hAnsi="Cambria Math"/>
              <w:noProof/>
            </w:rPr>
            <m:t xml:space="preserve"> </m:t>
          </m:r>
          <m:f>
            <m:fPr>
              <m:type m:val="lin"/>
              <m:ctrlPr>
                <w:rPr>
                  <w:rFonts w:ascii="Cambria Math" w:hAnsi="Cambria Math"/>
                  <w:i/>
                  <w:noProof/>
                </w:rPr>
              </m:ctrlPr>
            </m:fPr>
            <m:num>
              <m:r>
                <w:rPr>
                  <w:rFonts w:ascii="Cambria Math" w:hAnsi="Cambria Math"/>
                  <w:noProof/>
                </w:rPr>
                <m:t>kJ</m:t>
              </m:r>
            </m:num>
            <m:den>
              <m:r>
                <w:rPr>
                  <w:rFonts w:ascii="Cambria Math" w:hAnsi="Cambria Math"/>
                  <w:noProof/>
                </w:rPr>
                <m:t>s</m:t>
              </m:r>
            </m:den>
          </m:f>
        </m:oMath>
      </m:oMathPara>
    </w:p>
    <w:p w:rsidR="001106A4" w:rsidRPr="001106A4" w:rsidRDefault="005A470E" w:rsidP="003E7AC8">
      <w:pPr>
        <w:ind w:left="2552"/>
        <w:jc w:val="right"/>
        <w:rPr>
          <w:noProof/>
        </w:rPr>
      </w:pPr>
      <w:r>
        <w:rPr>
          <w:noProof/>
        </w:rPr>
        <w:t>5</w:t>
      </w:r>
      <w:r w:rsidR="003E7AC8">
        <w:rPr>
          <w:noProof/>
        </w:rPr>
        <w:t xml:space="preserve"> marks</w:t>
      </w:r>
    </w:p>
    <w:p w:rsidR="001106A4" w:rsidRDefault="001106A4" w:rsidP="001106A4">
      <w:pPr>
        <w:pStyle w:val="ListParagraph"/>
        <w:ind w:left="284"/>
        <w:jc w:val="both"/>
      </w:pPr>
    </w:p>
    <w:p w:rsidR="00257EB4" w:rsidRPr="001106A4" w:rsidRDefault="00257EB4" w:rsidP="001106A4">
      <w:pPr>
        <w:pStyle w:val="ListParagraph"/>
        <w:ind w:left="284"/>
        <w:jc w:val="both"/>
      </w:pPr>
    </w:p>
    <w:p w:rsidR="001106A4" w:rsidRDefault="001106A4" w:rsidP="001106A4">
      <w:pPr>
        <w:jc w:val="both"/>
        <w:rPr>
          <w:rFonts w:cs="Arial"/>
        </w:rPr>
      </w:pPr>
    </w:p>
    <w:p w:rsidR="001106A4" w:rsidRDefault="001106A4" w:rsidP="001106A4">
      <w:pPr>
        <w:jc w:val="both"/>
        <w:rPr>
          <w:rFonts w:cs="Arial"/>
        </w:rPr>
      </w:pPr>
    </w:p>
    <w:p w:rsidR="00CD03D1" w:rsidRDefault="00CD03D1" w:rsidP="00CD03D1">
      <w:pPr>
        <w:jc w:val="both"/>
      </w:pPr>
      <w:r>
        <w:t>Using the energy balance from the water pipe:</w:t>
      </w:r>
    </w:p>
    <w:p w:rsidR="00CD03D1" w:rsidRPr="001106A4" w:rsidRDefault="00CD03D1" w:rsidP="00CD03D1">
      <w:pPr>
        <w:jc w:val="both"/>
      </w:pPr>
    </w:p>
    <w:p w:rsidR="00CD03D1" w:rsidRPr="00CD03D1" w:rsidRDefault="00711F1D" w:rsidP="00CD03D1">
      <w:pPr>
        <w:ind w:left="2694" w:right="-612"/>
        <w:jc w:val="both"/>
        <w:rPr>
          <w:noProof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Q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W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10</m:t>
              </m:r>
            </m:e>
          </m:d>
        </m:oMath>
      </m:oMathPara>
    </w:p>
    <w:p w:rsidR="00CD03D1" w:rsidRDefault="00CD03D1" w:rsidP="00CD03D1">
      <w:pPr>
        <w:ind w:left="2694" w:right="-612"/>
        <w:jc w:val="both"/>
        <w:rPr>
          <w:noProof/>
        </w:rPr>
      </w:pPr>
    </w:p>
    <w:p w:rsidR="00CD03D1" w:rsidRPr="00E31214" w:rsidRDefault="00711F1D" w:rsidP="00CD03D1">
      <w:pPr>
        <w:ind w:left="2694" w:right="-612"/>
        <w:jc w:val="both"/>
        <w:rPr>
          <w:noProof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W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Q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4.18×10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  <w:noProof/>
                </w:rPr>
                <m:t>13471.31</m:t>
              </m:r>
              <m:r>
                <w:rPr>
                  <w:rFonts w:ascii="Cambria Math" w:hAnsi="Cambria Math"/>
                  <w:noProof/>
                </w:rPr>
                <m:t xml:space="preserve"> </m:t>
              </m:r>
            </m:num>
            <m:den>
              <m:r>
                <w:rPr>
                  <w:rFonts w:ascii="Cambria Math" w:hAnsi="Cambria Math"/>
                </w:rPr>
                <m:t>41.8</m:t>
              </m:r>
            </m:den>
          </m:f>
          <m:r>
            <w:rPr>
              <w:rFonts w:ascii="Cambria Math" w:hAnsi="Cambria Math"/>
            </w:rPr>
            <m:t>=3</m:t>
          </m:r>
          <m:r>
            <w:rPr>
              <w:rFonts w:ascii="Cambria Math" w:hAnsi="Cambria Math"/>
            </w:rPr>
            <m:t>22.28</m:t>
          </m:r>
          <m:f>
            <m:fPr>
              <m:type m:val="lin"/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kg</m:t>
              </m:r>
            </m:num>
            <m:den>
              <m:r>
                <w:rPr>
                  <w:rFonts w:ascii="Cambria Math" w:hAnsi="Cambria Math"/>
                </w:rPr>
                <m:t>s</m:t>
              </m:r>
            </m:den>
          </m:f>
        </m:oMath>
      </m:oMathPara>
    </w:p>
    <w:p w:rsidR="00CD03D1" w:rsidRPr="00E31214" w:rsidRDefault="00CD03D1" w:rsidP="00CD03D1">
      <w:pPr>
        <w:ind w:left="2694" w:right="-612"/>
        <w:jc w:val="both"/>
        <w:rPr>
          <w:noProof/>
        </w:rPr>
      </w:pPr>
    </w:p>
    <w:p w:rsidR="001106A4" w:rsidRDefault="00C23B73" w:rsidP="00C23B73">
      <w:pPr>
        <w:jc w:val="right"/>
      </w:pPr>
      <w:bookmarkStart w:id="0" w:name="_GoBack"/>
      <w:bookmarkEnd w:id="0"/>
      <w:r>
        <w:t>5 marks</w:t>
      </w:r>
    </w:p>
    <w:sectPr w:rsidR="001106A4" w:rsidSect="009A1D4A">
      <w:footerReference w:type="default" r:id="rId8"/>
      <w:headerReference w:type="first" r:id="rId9"/>
      <w:footerReference w:type="first" r:id="rId10"/>
      <w:pgSz w:w="11906" w:h="16838"/>
      <w:pgMar w:top="850" w:right="850" w:bottom="850" w:left="85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1214" w:rsidRDefault="00E31214">
      <w:r>
        <w:separator/>
      </w:r>
    </w:p>
  </w:endnote>
  <w:endnote w:type="continuationSeparator" w:id="0">
    <w:p w:rsidR="00E31214" w:rsidRDefault="00E31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1214" w:rsidRDefault="00E31214" w:rsidP="00311A2C">
    <w:pPr>
      <w:pStyle w:val="Footer"/>
      <w:jc w:val="right"/>
    </w:pPr>
    <w:r>
      <w:t xml:space="preserve">Page </w:t>
    </w:r>
    <w:r>
      <w:fldChar w:fldCharType="begin"/>
    </w:r>
    <w:r>
      <w:instrText xml:space="preserve"> PAGE </w:instrText>
    </w:r>
    <w:r>
      <w:fldChar w:fldCharType="separate"/>
    </w:r>
    <w:r w:rsidR="00711F1D">
      <w:rPr>
        <w:noProof/>
      </w:rPr>
      <w:t>5</w:t>
    </w:r>
    <w:r>
      <w:rPr>
        <w:noProof/>
      </w:rPr>
      <w:fldChar w:fldCharType="end"/>
    </w:r>
    <w:r>
      <w:t xml:space="preserve"> of </w:t>
    </w:r>
    <w:r w:rsidR="00711F1D">
      <w:fldChar w:fldCharType="begin"/>
    </w:r>
    <w:r w:rsidR="00711F1D">
      <w:instrText xml:space="preserve"> NUMPAGES </w:instrText>
    </w:r>
    <w:r w:rsidR="00711F1D">
      <w:fldChar w:fldCharType="separate"/>
    </w:r>
    <w:r w:rsidR="00711F1D">
      <w:rPr>
        <w:noProof/>
      </w:rPr>
      <w:t>6</w:t>
    </w:r>
    <w:r w:rsidR="00711F1D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1214" w:rsidRDefault="00E31214" w:rsidP="009A0958">
    <w:pPr>
      <w:pStyle w:val="Footer"/>
    </w:pPr>
    <w:r>
      <w:rPr>
        <w:rStyle w:val="PageNumber"/>
      </w:rPr>
      <w:t>Faculty Ref:</w:t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 w:rsidRPr="00A66CD7">
      <w:rPr>
        <w:rStyle w:val="PageNumber"/>
      </w:rPr>
      <w:t xml:space="preserve">Page </w:t>
    </w:r>
    <w:r w:rsidRPr="00A66CD7">
      <w:rPr>
        <w:rStyle w:val="PageNumber"/>
      </w:rPr>
      <w:fldChar w:fldCharType="begin"/>
    </w:r>
    <w:r w:rsidRPr="00A66CD7">
      <w:rPr>
        <w:rStyle w:val="PageNumber"/>
      </w:rPr>
      <w:instrText xml:space="preserve"> PAGE </w:instrText>
    </w:r>
    <w:r w:rsidRPr="00A66CD7">
      <w:rPr>
        <w:rStyle w:val="PageNumber"/>
      </w:rPr>
      <w:fldChar w:fldCharType="separate"/>
    </w:r>
    <w:r w:rsidR="00340E00">
      <w:rPr>
        <w:rStyle w:val="PageNumber"/>
        <w:noProof/>
      </w:rPr>
      <w:t>1</w:t>
    </w:r>
    <w:r w:rsidRPr="00A66CD7">
      <w:rPr>
        <w:rStyle w:val="PageNumber"/>
      </w:rPr>
      <w:fldChar w:fldCharType="end"/>
    </w:r>
    <w:r w:rsidRPr="00A66CD7">
      <w:rPr>
        <w:rStyle w:val="PageNumber"/>
      </w:rPr>
      <w:t xml:space="preserve"> of </w:t>
    </w:r>
    <w:r w:rsidRPr="00A66CD7">
      <w:rPr>
        <w:rStyle w:val="PageNumber"/>
      </w:rPr>
      <w:fldChar w:fldCharType="begin"/>
    </w:r>
    <w:r w:rsidRPr="00A66CD7">
      <w:rPr>
        <w:rStyle w:val="PageNumber"/>
      </w:rPr>
      <w:instrText xml:space="preserve"> NUMPAGES </w:instrText>
    </w:r>
    <w:r w:rsidRPr="00A66CD7">
      <w:rPr>
        <w:rStyle w:val="PageNumber"/>
      </w:rPr>
      <w:fldChar w:fldCharType="separate"/>
    </w:r>
    <w:r w:rsidR="00340E00">
      <w:rPr>
        <w:rStyle w:val="PageNumber"/>
        <w:noProof/>
      </w:rPr>
      <w:t>6</w:t>
    </w:r>
    <w:r w:rsidRPr="00A66CD7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1214" w:rsidRDefault="00E31214">
      <w:r>
        <w:separator/>
      </w:r>
    </w:p>
  </w:footnote>
  <w:footnote w:type="continuationSeparator" w:id="0">
    <w:p w:rsidR="00E31214" w:rsidRDefault="00E312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1214" w:rsidRDefault="00E31214">
    <w:pPr>
      <w:pStyle w:val="Header"/>
    </w:pPr>
    <w:r>
      <w:rPr>
        <w:noProof/>
      </w:rPr>
      <w:drawing>
        <wp:inline distT="0" distB="0" distL="0" distR="0" wp14:anchorId="36B5B862" wp14:editId="746F4B69">
          <wp:extent cx="2304000" cy="920380"/>
          <wp:effectExtent l="0" t="0" r="1270" b="0"/>
          <wp:docPr id="2" name="Picture 2" descr="U: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UWTSD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0" cy="92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A7E1F"/>
    <w:multiLevelType w:val="hybridMultilevel"/>
    <w:tmpl w:val="9C389F5E"/>
    <w:lvl w:ilvl="0" w:tplc="EFF8C04E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67604EE8">
      <w:start w:val="1"/>
      <w:numFmt w:val="lowerRoman"/>
      <w:lvlText w:val="(%2)"/>
      <w:lvlJc w:val="left"/>
      <w:pPr>
        <w:tabs>
          <w:tab w:val="num" w:pos="5820"/>
        </w:tabs>
        <w:ind w:left="5820" w:hanging="474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F313DE"/>
    <w:multiLevelType w:val="hybridMultilevel"/>
    <w:tmpl w:val="D0447986"/>
    <w:lvl w:ilvl="0" w:tplc="020CE76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C51A1A"/>
    <w:multiLevelType w:val="hybridMultilevel"/>
    <w:tmpl w:val="518843E0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05EA08D9"/>
    <w:multiLevelType w:val="hybridMultilevel"/>
    <w:tmpl w:val="53BA599A"/>
    <w:lvl w:ilvl="0" w:tplc="0809000D">
      <w:start w:val="1"/>
      <w:numFmt w:val="bullet"/>
      <w:lvlText w:val=""/>
      <w:lvlJc w:val="left"/>
      <w:pPr>
        <w:ind w:left="199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 w15:restartNumberingAfterBreak="0">
    <w:nsid w:val="08A25786"/>
    <w:multiLevelType w:val="hybridMultilevel"/>
    <w:tmpl w:val="EEA83416"/>
    <w:lvl w:ilvl="0" w:tplc="6E6A39C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BC53AD0"/>
    <w:multiLevelType w:val="hybridMultilevel"/>
    <w:tmpl w:val="BDA26C46"/>
    <w:lvl w:ilvl="0" w:tplc="316AFC4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6C2F6A"/>
    <w:multiLevelType w:val="hybridMultilevel"/>
    <w:tmpl w:val="466E3CA2"/>
    <w:lvl w:ilvl="0" w:tplc="C242D11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6C7389"/>
    <w:multiLevelType w:val="hybridMultilevel"/>
    <w:tmpl w:val="F55A08A6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1C4116CA"/>
    <w:multiLevelType w:val="hybridMultilevel"/>
    <w:tmpl w:val="E10ABA2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4068C8"/>
    <w:multiLevelType w:val="hybridMultilevel"/>
    <w:tmpl w:val="01C66B7A"/>
    <w:lvl w:ilvl="0" w:tplc="018CBF3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5260F4"/>
    <w:multiLevelType w:val="hybridMultilevel"/>
    <w:tmpl w:val="96E41A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660E1D"/>
    <w:multiLevelType w:val="hybridMultilevel"/>
    <w:tmpl w:val="EF4CFB62"/>
    <w:lvl w:ilvl="0" w:tplc="6DB40E18">
      <w:start w:val="1"/>
      <w:numFmt w:val="lowerRoman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D994C6C"/>
    <w:multiLevelType w:val="hybridMultilevel"/>
    <w:tmpl w:val="87A0A43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4A6211"/>
    <w:multiLevelType w:val="hybridMultilevel"/>
    <w:tmpl w:val="BF0E1E16"/>
    <w:lvl w:ilvl="0" w:tplc="018CBF3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58B1927"/>
    <w:multiLevelType w:val="hybridMultilevel"/>
    <w:tmpl w:val="303CC890"/>
    <w:lvl w:ilvl="0" w:tplc="9C3C413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7BA78AA"/>
    <w:multiLevelType w:val="hybridMultilevel"/>
    <w:tmpl w:val="3D1260E4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49772838"/>
    <w:multiLevelType w:val="hybridMultilevel"/>
    <w:tmpl w:val="AD287AF0"/>
    <w:lvl w:ilvl="0" w:tplc="2A86D24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A2A7435"/>
    <w:multiLevelType w:val="hybridMultilevel"/>
    <w:tmpl w:val="96E41A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971C0"/>
    <w:multiLevelType w:val="hybridMultilevel"/>
    <w:tmpl w:val="2A0216DA"/>
    <w:lvl w:ilvl="0" w:tplc="FFD2AB46">
      <w:start w:val="1"/>
      <w:numFmt w:val="lowerRoman"/>
      <w:lvlText w:val="(%1)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19" w15:restartNumberingAfterBreak="0">
    <w:nsid w:val="51822375"/>
    <w:multiLevelType w:val="hybridMultilevel"/>
    <w:tmpl w:val="F2926B6C"/>
    <w:lvl w:ilvl="0" w:tplc="0809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0" w15:restartNumberingAfterBreak="0">
    <w:nsid w:val="52FC5E90"/>
    <w:multiLevelType w:val="hybridMultilevel"/>
    <w:tmpl w:val="B99AF6C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0D6E06"/>
    <w:multiLevelType w:val="hybridMultilevel"/>
    <w:tmpl w:val="66AAEE54"/>
    <w:lvl w:ilvl="0" w:tplc="08090019">
      <w:start w:val="1"/>
      <w:numFmt w:val="lowerLetter"/>
      <w:lvlText w:val="%1.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5E9B39A9"/>
    <w:multiLevelType w:val="hybridMultilevel"/>
    <w:tmpl w:val="3D40390A"/>
    <w:lvl w:ilvl="0" w:tplc="316AFC4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5A3A41"/>
    <w:multiLevelType w:val="hybridMultilevel"/>
    <w:tmpl w:val="09926D06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1F1162B"/>
    <w:multiLevelType w:val="hybridMultilevel"/>
    <w:tmpl w:val="44AAAE0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CC623C"/>
    <w:multiLevelType w:val="hybridMultilevel"/>
    <w:tmpl w:val="DE90CFF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4E46B9"/>
    <w:multiLevelType w:val="hybridMultilevel"/>
    <w:tmpl w:val="B128CB5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7C2F6B"/>
    <w:multiLevelType w:val="hybridMultilevel"/>
    <w:tmpl w:val="97C85B5A"/>
    <w:lvl w:ilvl="0" w:tplc="080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8" w15:restartNumberingAfterBreak="0">
    <w:nsid w:val="6B126198"/>
    <w:multiLevelType w:val="hybridMultilevel"/>
    <w:tmpl w:val="8E10A2C4"/>
    <w:lvl w:ilvl="0" w:tplc="BB58A4A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C9F5194"/>
    <w:multiLevelType w:val="hybridMultilevel"/>
    <w:tmpl w:val="A2C86460"/>
    <w:lvl w:ilvl="0" w:tplc="3B74437E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0" w15:restartNumberingAfterBreak="0">
    <w:nsid w:val="76DA6AB0"/>
    <w:multiLevelType w:val="hybridMultilevel"/>
    <w:tmpl w:val="7A68770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334339"/>
    <w:multiLevelType w:val="hybridMultilevel"/>
    <w:tmpl w:val="4F280788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A671317"/>
    <w:multiLevelType w:val="hybridMultilevel"/>
    <w:tmpl w:val="C83A1178"/>
    <w:lvl w:ilvl="0" w:tplc="EDF6A63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B16C77"/>
    <w:multiLevelType w:val="hybridMultilevel"/>
    <w:tmpl w:val="4AC249A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1"/>
  </w:num>
  <w:num w:numId="3">
    <w:abstractNumId w:val="11"/>
  </w:num>
  <w:num w:numId="4">
    <w:abstractNumId w:val="14"/>
  </w:num>
  <w:num w:numId="5">
    <w:abstractNumId w:val="28"/>
  </w:num>
  <w:num w:numId="6">
    <w:abstractNumId w:val="18"/>
  </w:num>
  <w:num w:numId="7">
    <w:abstractNumId w:val="4"/>
  </w:num>
  <w:num w:numId="8">
    <w:abstractNumId w:val="9"/>
  </w:num>
  <w:num w:numId="9">
    <w:abstractNumId w:val="16"/>
  </w:num>
  <w:num w:numId="10">
    <w:abstractNumId w:val="13"/>
  </w:num>
  <w:num w:numId="11">
    <w:abstractNumId w:val="29"/>
  </w:num>
  <w:num w:numId="12">
    <w:abstractNumId w:val="23"/>
  </w:num>
  <w:num w:numId="13">
    <w:abstractNumId w:val="20"/>
  </w:num>
  <w:num w:numId="14">
    <w:abstractNumId w:val="26"/>
  </w:num>
  <w:num w:numId="15">
    <w:abstractNumId w:val="27"/>
  </w:num>
  <w:num w:numId="16">
    <w:abstractNumId w:val="3"/>
  </w:num>
  <w:num w:numId="17">
    <w:abstractNumId w:val="8"/>
  </w:num>
  <w:num w:numId="18">
    <w:abstractNumId w:val="19"/>
  </w:num>
  <w:num w:numId="19">
    <w:abstractNumId w:val="5"/>
  </w:num>
  <w:num w:numId="20">
    <w:abstractNumId w:val="1"/>
  </w:num>
  <w:num w:numId="21">
    <w:abstractNumId w:val="22"/>
  </w:num>
  <w:num w:numId="22">
    <w:abstractNumId w:val="32"/>
  </w:num>
  <w:num w:numId="23">
    <w:abstractNumId w:val="33"/>
  </w:num>
  <w:num w:numId="24">
    <w:abstractNumId w:val="25"/>
  </w:num>
  <w:num w:numId="25">
    <w:abstractNumId w:val="12"/>
  </w:num>
  <w:num w:numId="26">
    <w:abstractNumId w:val="30"/>
  </w:num>
  <w:num w:numId="27">
    <w:abstractNumId w:val="15"/>
  </w:num>
  <w:num w:numId="28">
    <w:abstractNumId w:val="21"/>
  </w:num>
  <w:num w:numId="29">
    <w:abstractNumId w:val="2"/>
  </w:num>
  <w:num w:numId="30">
    <w:abstractNumId w:val="10"/>
  </w:num>
  <w:num w:numId="31">
    <w:abstractNumId w:val="24"/>
  </w:num>
  <w:num w:numId="32">
    <w:abstractNumId w:val="7"/>
  </w:num>
  <w:num w:numId="33">
    <w:abstractNumId w:val="17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attachedTemplate r:id="rId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81"/>
  <w:drawingGridVerticalSpacing w:val="181"/>
  <w:characterSpacingControl w:val="doNotCompress"/>
  <w:hdrShapeDefaults>
    <o:shapedefaults v:ext="edit" spidmax="15361" strokecolor="none [2405]">
      <v:stroke startarrow="block" color="none [2405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E21"/>
    <w:rsid w:val="00002550"/>
    <w:rsid w:val="00006661"/>
    <w:rsid w:val="0001301E"/>
    <w:rsid w:val="0001403B"/>
    <w:rsid w:val="000203F2"/>
    <w:rsid w:val="00022819"/>
    <w:rsid w:val="0002529A"/>
    <w:rsid w:val="0004008F"/>
    <w:rsid w:val="0004228D"/>
    <w:rsid w:val="00044F06"/>
    <w:rsid w:val="0004703C"/>
    <w:rsid w:val="000524D7"/>
    <w:rsid w:val="000542DA"/>
    <w:rsid w:val="0005775D"/>
    <w:rsid w:val="00065CFC"/>
    <w:rsid w:val="000736E0"/>
    <w:rsid w:val="00075DD1"/>
    <w:rsid w:val="000955B7"/>
    <w:rsid w:val="000B631B"/>
    <w:rsid w:val="000B7A78"/>
    <w:rsid w:val="000C054D"/>
    <w:rsid w:val="000C203D"/>
    <w:rsid w:val="000C7C32"/>
    <w:rsid w:val="000D0C66"/>
    <w:rsid w:val="000D7792"/>
    <w:rsid w:val="000E31E7"/>
    <w:rsid w:val="000E70FE"/>
    <w:rsid w:val="000F13E8"/>
    <w:rsid w:val="000F2E12"/>
    <w:rsid w:val="000F307E"/>
    <w:rsid w:val="000F3C14"/>
    <w:rsid w:val="000F4B88"/>
    <w:rsid w:val="000F5021"/>
    <w:rsid w:val="000F689F"/>
    <w:rsid w:val="00102CD6"/>
    <w:rsid w:val="001106A4"/>
    <w:rsid w:val="00112399"/>
    <w:rsid w:val="00112C00"/>
    <w:rsid w:val="0011687E"/>
    <w:rsid w:val="001169DB"/>
    <w:rsid w:val="00121CE6"/>
    <w:rsid w:val="0012565E"/>
    <w:rsid w:val="00134038"/>
    <w:rsid w:val="00151605"/>
    <w:rsid w:val="001539CF"/>
    <w:rsid w:val="001550EC"/>
    <w:rsid w:val="00171693"/>
    <w:rsid w:val="0017269A"/>
    <w:rsid w:val="00172CFD"/>
    <w:rsid w:val="00177156"/>
    <w:rsid w:val="001868F7"/>
    <w:rsid w:val="001A0F7C"/>
    <w:rsid w:val="001B1DD3"/>
    <w:rsid w:val="001C0DDD"/>
    <w:rsid w:val="001C134D"/>
    <w:rsid w:val="001C6D7D"/>
    <w:rsid w:val="001D2B3A"/>
    <w:rsid w:val="001E3D0C"/>
    <w:rsid w:val="001F1B91"/>
    <w:rsid w:val="001F7EBB"/>
    <w:rsid w:val="00203100"/>
    <w:rsid w:val="00223E36"/>
    <w:rsid w:val="00224DC0"/>
    <w:rsid w:val="00227200"/>
    <w:rsid w:val="00231AA3"/>
    <w:rsid w:val="002320EA"/>
    <w:rsid w:val="00235A6C"/>
    <w:rsid w:val="00241201"/>
    <w:rsid w:val="00241878"/>
    <w:rsid w:val="0025430D"/>
    <w:rsid w:val="00256A55"/>
    <w:rsid w:val="00257EB4"/>
    <w:rsid w:val="00261382"/>
    <w:rsid w:val="0026494D"/>
    <w:rsid w:val="00267B3E"/>
    <w:rsid w:val="00285596"/>
    <w:rsid w:val="00287433"/>
    <w:rsid w:val="002877EB"/>
    <w:rsid w:val="002A4734"/>
    <w:rsid w:val="002A6212"/>
    <w:rsid w:val="002A7A9F"/>
    <w:rsid w:val="002B07AE"/>
    <w:rsid w:val="002B1E5D"/>
    <w:rsid w:val="002C0020"/>
    <w:rsid w:val="002C4F2B"/>
    <w:rsid w:val="002C6B7F"/>
    <w:rsid w:val="002D1E52"/>
    <w:rsid w:val="002D707D"/>
    <w:rsid w:val="002E4EDE"/>
    <w:rsid w:val="002F3057"/>
    <w:rsid w:val="0030193A"/>
    <w:rsid w:val="003055A6"/>
    <w:rsid w:val="00310B89"/>
    <w:rsid w:val="00311A2C"/>
    <w:rsid w:val="003125AB"/>
    <w:rsid w:val="0032012F"/>
    <w:rsid w:val="00320351"/>
    <w:rsid w:val="00322E2A"/>
    <w:rsid w:val="00323D90"/>
    <w:rsid w:val="003319AE"/>
    <w:rsid w:val="003341C7"/>
    <w:rsid w:val="00340E00"/>
    <w:rsid w:val="00344716"/>
    <w:rsid w:val="00346730"/>
    <w:rsid w:val="003475CD"/>
    <w:rsid w:val="003559E2"/>
    <w:rsid w:val="00361F80"/>
    <w:rsid w:val="003653CC"/>
    <w:rsid w:val="003727F9"/>
    <w:rsid w:val="003759AD"/>
    <w:rsid w:val="00381C55"/>
    <w:rsid w:val="00387AD1"/>
    <w:rsid w:val="00387FBE"/>
    <w:rsid w:val="00391050"/>
    <w:rsid w:val="00392CA0"/>
    <w:rsid w:val="003935C9"/>
    <w:rsid w:val="003937D3"/>
    <w:rsid w:val="003A2BBE"/>
    <w:rsid w:val="003A52E9"/>
    <w:rsid w:val="003A562C"/>
    <w:rsid w:val="003B6631"/>
    <w:rsid w:val="003B758B"/>
    <w:rsid w:val="003C4622"/>
    <w:rsid w:val="003C671C"/>
    <w:rsid w:val="003D1447"/>
    <w:rsid w:val="003E32DB"/>
    <w:rsid w:val="003E7AC8"/>
    <w:rsid w:val="003F1DF9"/>
    <w:rsid w:val="00413ABA"/>
    <w:rsid w:val="00414010"/>
    <w:rsid w:val="004151E4"/>
    <w:rsid w:val="004210D0"/>
    <w:rsid w:val="004348FB"/>
    <w:rsid w:val="004362FA"/>
    <w:rsid w:val="00441042"/>
    <w:rsid w:val="004471C4"/>
    <w:rsid w:val="0045356D"/>
    <w:rsid w:val="0045377D"/>
    <w:rsid w:val="00456ADD"/>
    <w:rsid w:val="004577D9"/>
    <w:rsid w:val="004601EE"/>
    <w:rsid w:val="00471397"/>
    <w:rsid w:val="00475F55"/>
    <w:rsid w:val="00481945"/>
    <w:rsid w:val="00484769"/>
    <w:rsid w:val="00491247"/>
    <w:rsid w:val="00495091"/>
    <w:rsid w:val="004A21BC"/>
    <w:rsid w:val="004A3146"/>
    <w:rsid w:val="004A4C82"/>
    <w:rsid w:val="004A52A6"/>
    <w:rsid w:val="004B27D1"/>
    <w:rsid w:val="004B30D8"/>
    <w:rsid w:val="004B36DC"/>
    <w:rsid w:val="004C49EB"/>
    <w:rsid w:val="004C4BDE"/>
    <w:rsid w:val="004C4FEA"/>
    <w:rsid w:val="004C5D65"/>
    <w:rsid w:val="004D2B8C"/>
    <w:rsid w:val="004E6584"/>
    <w:rsid w:val="004F3DA1"/>
    <w:rsid w:val="004F7AFE"/>
    <w:rsid w:val="00504831"/>
    <w:rsid w:val="00504CAC"/>
    <w:rsid w:val="00507FDF"/>
    <w:rsid w:val="005119C2"/>
    <w:rsid w:val="00512351"/>
    <w:rsid w:val="00515636"/>
    <w:rsid w:val="00526001"/>
    <w:rsid w:val="00530CC7"/>
    <w:rsid w:val="005417B1"/>
    <w:rsid w:val="0054677F"/>
    <w:rsid w:val="005468E8"/>
    <w:rsid w:val="00562542"/>
    <w:rsid w:val="00564BEA"/>
    <w:rsid w:val="00572133"/>
    <w:rsid w:val="00575BFA"/>
    <w:rsid w:val="005967F9"/>
    <w:rsid w:val="005A2716"/>
    <w:rsid w:val="005A470E"/>
    <w:rsid w:val="005B4DF8"/>
    <w:rsid w:val="005C36F2"/>
    <w:rsid w:val="005D40B7"/>
    <w:rsid w:val="005E0AD2"/>
    <w:rsid w:val="005E10D6"/>
    <w:rsid w:val="005F094D"/>
    <w:rsid w:val="005F2818"/>
    <w:rsid w:val="005F514A"/>
    <w:rsid w:val="00602C78"/>
    <w:rsid w:val="00605611"/>
    <w:rsid w:val="0060646D"/>
    <w:rsid w:val="00611732"/>
    <w:rsid w:val="00616EFA"/>
    <w:rsid w:val="006252E3"/>
    <w:rsid w:val="006310AE"/>
    <w:rsid w:val="00640A44"/>
    <w:rsid w:val="006411C6"/>
    <w:rsid w:val="006522F6"/>
    <w:rsid w:val="0065490C"/>
    <w:rsid w:val="00666C0E"/>
    <w:rsid w:val="00670C31"/>
    <w:rsid w:val="00692FF7"/>
    <w:rsid w:val="00694B37"/>
    <w:rsid w:val="0069783D"/>
    <w:rsid w:val="006A04E5"/>
    <w:rsid w:val="006A576B"/>
    <w:rsid w:val="006B3BDF"/>
    <w:rsid w:val="006B4333"/>
    <w:rsid w:val="006C3506"/>
    <w:rsid w:val="006C5E03"/>
    <w:rsid w:val="006C71EF"/>
    <w:rsid w:val="006C76ED"/>
    <w:rsid w:val="006D10AC"/>
    <w:rsid w:val="006F1439"/>
    <w:rsid w:val="006F7402"/>
    <w:rsid w:val="007044F9"/>
    <w:rsid w:val="00707654"/>
    <w:rsid w:val="00711F1D"/>
    <w:rsid w:val="00711FBB"/>
    <w:rsid w:val="007128BE"/>
    <w:rsid w:val="00712BD3"/>
    <w:rsid w:val="00712D01"/>
    <w:rsid w:val="00713938"/>
    <w:rsid w:val="007209B9"/>
    <w:rsid w:val="00727EE0"/>
    <w:rsid w:val="0073328B"/>
    <w:rsid w:val="0073695A"/>
    <w:rsid w:val="007375BD"/>
    <w:rsid w:val="00742C22"/>
    <w:rsid w:val="00745256"/>
    <w:rsid w:val="00750C5D"/>
    <w:rsid w:val="0075104D"/>
    <w:rsid w:val="00751BC2"/>
    <w:rsid w:val="00756104"/>
    <w:rsid w:val="007579F4"/>
    <w:rsid w:val="00757D5D"/>
    <w:rsid w:val="00773B7F"/>
    <w:rsid w:val="00782BD2"/>
    <w:rsid w:val="00783002"/>
    <w:rsid w:val="00790045"/>
    <w:rsid w:val="00793901"/>
    <w:rsid w:val="00795F9F"/>
    <w:rsid w:val="007A2E87"/>
    <w:rsid w:val="007A49EA"/>
    <w:rsid w:val="007B0CED"/>
    <w:rsid w:val="007C40BD"/>
    <w:rsid w:val="007C54D3"/>
    <w:rsid w:val="007D09EC"/>
    <w:rsid w:val="007D107F"/>
    <w:rsid w:val="007D6D27"/>
    <w:rsid w:val="007E56E0"/>
    <w:rsid w:val="007E5DB7"/>
    <w:rsid w:val="007E789E"/>
    <w:rsid w:val="007F2C0B"/>
    <w:rsid w:val="00806CA4"/>
    <w:rsid w:val="00807AD4"/>
    <w:rsid w:val="00807FE6"/>
    <w:rsid w:val="00810A82"/>
    <w:rsid w:val="00813B3F"/>
    <w:rsid w:val="00823A0C"/>
    <w:rsid w:val="00853C7E"/>
    <w:rsid w:val="00865984"/>
    <w:rsid w:val="008665E1"/>
    <w:rsid w:val="00872BA7"/>
    <w:rsid w:val="0087576C"/>
    <w:rsid w:val="008758D4"/>
    <w:rsid w:val="00886468"/>
    <w:rsid w:val="008951B6"/>
    <w:rsid w:val="008B320E"/>
    <w:rsid w:val="008B3632"/>
    <w:rsid w:val="008C34FB"/>
    <w:rsid w:val="008D481A"/>
    <w:rsid w:val="008E0926"/>
    <w:rsid w:val="008E1CC2"/>
    <w:rsid w:val="008F1393"/>
    <w:rsid w:val="008F31D2"/>
    <w:rsid w:val="00921B6E"/>
    <w:rsid w:val="009274DD"/>
    <w:rsid w:val="0092761E"/>
    <w:rsid w:val="00933AA5"/>
    <w:rsid w:val="00940C0F"/>
    <w:rsid w:val="009416DB"/>
    <w:rsid w:val="00942AA0"/>
    <w:rsid w:val="00955EDE"/>
    <w:rsid w:val="009611FD"/>
    <w:rsid w:val="00964CB0"/>
    <w:rsid w:val="0096541F"/>
    <w:rsid w:val="009673B8"/>
    <w:rsid w:val="00976019"/>
    <w:rsid w:val="00982728"/>
    <w:rsid w:val="00986EF1"/>
    <w:rsid w:val="009A0958"/>
    <w:rsid w:val="009A1D4A"/>
    <w:rsid w:val="009A3AFB"/>
    <w:rsid w:val="009A52DD"/>
    <w:rsid w:val="009B268C"/>
    <w:rsid w:val="009B57F5"/>
    <w:rsid w:val="009B7496"/>
    <w:rsid w:val="009C4946"/>
    <w:rsid w:val="009D6725"/>
    <w:rsid w:val="009D7580"/>
    <w:rsid w:val="009E62EE"/>
    <w:rsid w:val="009E6E21"/>
    <w:rsid w:val="00A00D75"/>
    <w:rsid w:val="00A0798E"/>
    <w:rsid w:val="00A10E73"/>
    <w:rsid w:val="00A15FB0"/>
    <w:rsid w:val="00A410F1"/>
    <w:rsid w:val="00A60FF8"/>
    <w:rsid w:val="00A611FF"/>
    <w:rsid w:val="00A624FD"/>
    <w:rsid w:val="00A64E67"/>
    <w:rsid w:val="00A6630E"/>
    <w:rsid w:val="00A66CD7"/>
    <w:rsid w:val="00A72B6D"/>
    <w:rsid w:val="00A77EF2"/>
    <w:rsid w:val="00A8162F"/>
    <w:rsid w:val="00A827E0"/>
    <w:rsid w:val="00A9152F"/>
    <w:rsid w:val="00A964C6"/>
    <w:rsid w:val="00A9677C"/>
    <w:rsid w:val="00AA7F18"/>
    <w:rsid w:val="00AB22C3"/>
    <w:rsid w:val="00AC3009"/>
    <w:rsid w:val="00AC3498"/>
    <w:rsid w:val="00AC7CEF"/>
    <w:rsid w:val="00AD1E3F"/>
    <w:rsid w:val="00AD2601"/>
    <w:rsid w:val="00AD3F67"/>
    <w:rsid w:val="00AD7E96"/>
    <w:rsid w:val="00AE1C32"/>
    <w:rsid w:val="00AE21FF"/>
    <w:rsid w:val="00B03110"/>
    <w:rsid w:val="00B07AE1"/>
    <w:rsid w:val="00B10D40"/>
    <w:rsid w:val="00B15FD5"/>
    <w:rsid w:val="00B329C7"/>
    <w:rsid w:val="00B34014"/>
    <w:rsid w:val="00B37733"/>
    <w:rsid w:val="00B41800"/>
    <w:rsid w:val="00B425DC"/>
    <w:rsid w:val="00B54AB3"/>
    <w:rsid w:val="00B70B63"/>
    <w:rsid w:val="00B73F85"/>
    <w:rsid w:val="00B768F8"/>
    <w:rsid w:val="00B81DEE"/>
    <w:rsid w:val="00B86DB7"/>
    <w:rsid w:val="00B929D4"/>
    <w:rsid w:val="00B92FBE"/>
    <w:rsid w:val="00BA2AD1"/>
    <w:rsid w:val="00BA3AB6"/>
    <w:rsid w:val="00BB3C8A"/>
    <w:rsid w:val="00BC188C"/>
    <w:rsid w:val="00BC33C8"/>
    <w:rsid w:val="00BE6CF4"/>
    <w:rsid w:val="00BF2DF3"/>
    <w:rsid w:val="00BF730A"/>
    <w:rsid w:val="00C0221F"/>
    <w:rsid w:val="00C040BE"/>
    <w:rsid w:val="00C113AA"/>
    <w:rsid w:val="00C231D7"/>
    <w:rsid w:val="00C23B73"/>
    <w:rsid w:val="00C30816"/>
    <w:rsid w:val="00C33C15"/>
    <w:rsid w:val="00C517EA"/>
    <w:rsid w:val="00C51858"/>
    <w:rsid w:val="00C5725B"/>
    <w:rsid w:val="00C65917"/>
    <w:rsid w:val="00C72D1C"/>
    <w:rsid w:val="00C80D48"/>
    <w:rsid w:val="00CB49EC"/>
    <w:rsid w:val="00CC1A50"/>
    <w:rsid w:val="00CD03D1"/>
    <w:rsid w:val="00CD7A95"/>
    <w:rsid w:val="00CE418E"/>
    <w:rsid w:val="00CE59E0"/>
    <w:rsid w:val="00CF2E92"/>
    <w:rsid w:val="00CF7902"/>
    <w:rsid w:val="00D0254D"/>
    <w:rsid w:val="00D04703"/>
    <w:rsid w:val="00D10982"/>
    <w:rsid w:val="00D10AD7"/>
    <w:rsid w:val="00D128EA"/>
    <w:rsid w:val="00D133E3"/>
    <w:rsid w:val="00D21877"/>
    <w:rsid w:val="00D25B7D"/>
    <w:rsid w:val="00D552B5"/>
    <w:rsid w:val="00D61DAF"/>
    <w:rsid w:val="00D637AB"/>
    <w:rsid w:val="00D64E01"/>
    <w:rsid w:val="00D73AD8"/>
    <w:rsid w:val="00D77CC4"/>
    <w:rsid w:val="00D84ADC"/>
    <w:rsid w:val="00D91465"/>
    <w:rsid w:val="00D91713"/>
    <w:rsid w:val="00D920AE"/>
    <w:rsid w:val="00D9285C"/>
    <w:rsid w:val="00DB1B13"/>
    <w:rsid w:val="00DC2C61"/>
    <w:rsid w:val="00DD66CA"/>
    <w:rsid w:val="00DE12E8"/>
    <w:rsid w:val="00DF0501"/>
    <w:rsid w:val="00DF2ED3"/>
    <w:rsid w:val="00DF7D37"/>
    <w:rsid w:val="00E1325D"/>
    <w:rsid w:val="00E1421E"/>
    <w:rsid w:val="00E146AD"/>
    <w:rsid w:val="00E21938"/>
    <w:rsid w:val="00E31214"/>
    <w:rsid w:val="00E403CE"/>
    <w:rsid w:val="00E44DFA"/>
    <w:rsid w:val="00E51B5D"/>
    <w:rsid w:val="00E63A9A"/>
    <w:rsid w:val="00E667C8"/>
    <w:rsid w:val="00E71322"/>
    <w:rsid w:val="00E72D99"/>
    <w:rsid w:val="00E74D67"/>
    <w:rsid w:val="00E85284"/>
    <w:rsid w:val="00E95461"/>
    <w:rsid w:val="00EB5B69"/>
    <w:rsid w:val="00ED0EF5"/>
    <w:rsid w:val="00ED212A"/>
    <w:rsid w:val="00EE4D85"/>
    <w:rsid w:val="00EE6DD4"/>
    <w:rsid w:val="00EF25ED"/>
    <w:rsid w:val="00F10375"/>
    <w:rsid w:val="00F25039"/>
    <w:rsid w:val="00F26BA1"/>
    <w:rsid w:val="00F316FD"/>
    <w:rsid w:val="00F4283F"/>
    <w:rsid w:val="00F42E4C"/>
    <w:rsid w:val="00F4311E"/>
    <w:rsid w:val="00F472B8"/>
    <w:rsid w:val="00F5143A"/>
    <w:rsid w:val="00F65011"/>
    <w:rsid w:val="00F723D0"/>
    <w:rsid w:val="00F84809"/>
    <w:rsid w:val="00F86E63"/>
    <w:rsid w:val="00F87BED"/>
    <w:rsid w:val="00F916D7"/>
    <w:rsid w:val="00FA21DE"/>
    <w:rsid w:val="00FC06E5"/>
    <w:rsid w:val="00FC15E8"/>
    <w:rsid w:val="00FC1AFA"/>
    <w:rsid w:val="00FC1B8F"/>
    <w:rsid w:val="00FD2FD7"/>
    <w:rsid w:val="00FD5992"/>
    <w:rsid w:val="00FF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 strokecolor="none [2405]">
      <v:stroke startarrow="block" color="none [2405]" weight="1pt"/>
    </o:shapedefaults>
    <o:shapelayout v:ext="edit">
      <o:idmap v:ext="edit" data="1"/>
    </o:shapelayout>
  </w:shapeDefaults>
  <w:decimalSymbol w:val="."/>
  <w:listSeparator w:val=","/>
  <w14:docId w14:val="4AEAFB12"/>
  <w15:docId w15:val="{4432A2F8-0E15-438E-B9F3-55C1C31A4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3AD8"/>
    <w:rPr>
      <w:sz w:val="24"/>
      <w:szCs w:val="24"/>
    </w:rPr>
  </w:style>
  <w:style w:type="paragraph" w:styleId="Heading1">
    <w:name w:val="heading 1"/>
    <w:basedOn w:val="Normal"/>
    <w:next w:val="Normal"/>
    <w:autoRedefine/>
    <w:qFormat/>
    <w:rsid w:val="00A64E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6D10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6D10AC"/>
    <w:pPr>
      <w:tabs>
        <w:tab w:val="center" w:pos="4153"/>
        <w:tab w:val="right" w:pos="8306"/>
      </w:tabs>
    </w:pPr>
  </w:style>
  <w:style w:type="paragraph" w:customStyle="1" w:styleId="SMUNORMALARIAL">
    <w:name w:val="SMU NORMAL ARIAL"/>
    <w:basedOn w:val="Normal"/>
    <w:rsid w:val="006D10AC"/>
    <w:rPr>
      <w:rFonts w:ascii="Arial" w:hAnsi="Arial"/>
      <w:sz w:val="22"/>
    </w:rPr>
  </w:style>
  <w:style w:type="character" w:styleId="PageNumber">
    <w:name w:val="page number"/>
    <w:basedOn w:val="DefaultParagraphFont"/>
    <w:semiHidden/>
    <w:rsid w:val="00311A2C"/>
  </w:style>
  <w:style w:type="table" w:styleId="TableGrid">
    <w:name w:val="Table Grid"/>
    <w:basedOn w:val="TableNormal"/>
    <w:rsid w:val="005721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5E0A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E0AD2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E0AD2"/>
    <w:rPr>
      <w:color w:val="808080"/>
    </w:rPr>
  </w:style>
  <w:style w:type="paragraph" w:styleId="ListParagraph">
    <w:name w:val="List Paragraph"/>
    <w:basedOn w:val="Normal"/>
    <w:uiPriority w:val="34"/>
    <w:qFormat/>
    <w:rsid w:val="00392CA0"/>
    <w:pPr>
      <w:ind w:left="720"/>
      <w:contextualSpacing/>
    </w:pPr>
  </w:style>
  <w:style w:type="paragraph" w:customStyle="1" w:styleId="Default">
    <w:name w:val="Default"/>
    <w:rsid w:val="001106A4"/>
    <w:pPr>
      <w:autoSpaceDE w:val="0"/>
      <w:autoSpaceDN w:val="0"/>
      <w:adjustRightInd w:val="0"/>
    </w:pPr>
    <w:rPr>
      <w:rFonts w:eastAsiaTheme="minorEastAs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kk\Local%20Settings\Temporary%20Internet%20Files\OLK4\smu%20examinations%20(2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EDD044-F77C-4A4F-ACFC-9924DB9AC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smu examinations (2)</Template>
  <TotalTime>2073</TotalTime>
  <Pages>6</Pages>
  <Words>268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EXAMINATIONS 200  / 200</vt:lpstr>
    </vt:vector>
  </TitlesOfParts>
  <Company>SIHE</Company>
  <LinksUpToDate>false</LinksUpToDate>
  <CharactersWithSpaces>4023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EXAMINATIONS 200  / 200</dc:title>
  <dc:subject/>
  <dc:creator>fad-kk</dc:creator>
  <cp:keywords/>
  <dc:description/>
  <cp:lastModifiedBy>Arnaud Marotin</cp:lastModifiedBy>
  <cp:revision>25</cp:revision>
  <cp:lastPrinted>2011-05-06T13:11:00Z</cp:lastPrinted>
  <dcterms:created xsi:type="dcterms:W3CDTF">2013-05-20T14:02:00Z</dcterms:created>
  <dcterms:modified xsi:type="dcterms:W3CDTF">2019-10-18T17:59:00Z</dcterms:modified>
</cp:coreProperties>
</file>