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1F8DC" w14:textId="77777777" w:rsidR="00021C04" w:rsidRDefault="00D76AB2">
      <w:r>
        <w:rPr>
          <w:noProof/>
        </w:rPr>
        <w:drawing>
          <wp:anchor distT="0" distB="0" distL="114300" distR="114300" simplePos="0" relativeHeight="251657216" behindDoc="1" locked="0" layoutInCell="1" allowOverlap="1" wp14:anchorId="27EDEA80" wp14:editId="6D49FA60">
            <wp:simplePos x="0" y="0"/>
            <wp:positionH relativeFrom="column">
              <wp:posOffset>-165735</wp:posOffset>
            </wp:positionH>
            <wp:positionV relativeFrom="paragraph">
              <wp:posOffset>-35576</wp:posOffset>
            </wp:positionV>
            <wp:extent cx="7926515" cy="4096987"/>
            <wp:effectExtent l="0" t="0" r="0" b="0"/>
            <wp:wrapNone/>
            <wp:docPr id="5" name="Picture 5" descr="laptop on office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for-report-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6515" cy="409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245"/>
      </w:tblGrid>
      <w:tr w:rsidR="00021C04" w14:paraId="2B6D9BDB" w14:textId="77777777" w:rsidTr="00A1111B">
        <w:trPr>
          <w:trHeight w:val="7553"/>
        </w:trPr>
        <w:tc>
          <w:tcPr>
            <w:tcW w:w="12229" w:type="dxa"/>
          </w:tcPr>
          <w:p w14:paraId="17F4F527" w14:textId="77777777" w:rsidR="00021C04" w:rsidRDefault="00D76AB2" w:rsidP="00D76AB2">
            <w:pPr>
              <w:ind w:left="72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4A1738D3" wp14:editId="2A78CE26">
                      <wp:simplePos x="0" y="0"/>
                      <wp:positionH relativeFrom="margin">
                        <wp:posOffset>-73025</wp:posOffset>
                      </wp:positionH>
                      <wp:positionV relativeFrom="margin">
                        <wp:posOffset>1343025</wp:posOffset>
                      </wp:positionV>
                      <wp:extent cx="8285480" cy="6515100"/>
                      <wp:effectExtent l="0" t="0" r="1270" b="0"/>
                      <wp:wrapSquare wrapText="bothSides"/>
                      <wp:docPr id="9" name="Group 9" descr="Title and text&#10;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85480" cy="6515100"/>
                                <a:chOff x="-63858" y="28574"/>
                                <a:chExt cx="6721833" cy="8715376"/>
                              </a:xfrm>
                            </wpg:grpSpPr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76191" y="3228975"/>
                                  <a:ext cx="4105285" cy="1389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CAE9B40" w14:textId="5080002D" w:rsidR="009B680B" w:rsidRDefault="009B680B" w:rsidP="009B680B">
                                    <w:pPr>
                                      <w:pStyle w:val="Title"/>
                                      <w:ind w:left="0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Assignment 1</w:t>
                                    </w:r>
                                  </w:p>
                                  <w:p w14:paraId="1152F7CE" w14:textId="23562E29" w:rsidR="009B680B" w:rsidRDefault="009B680B" w:rsidP="009B680B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Module</w:t>
                                    </w:r>
                                    <w:r w:rsidR="0059125E">
                                      <w:rPr>
                                        <w:sz w:val="28"/>
                                        <w:szCs w:val="28"/>
                                      </w:rPr>
                                      <w:t xml:space="preserve"> Learning Outcomes.</w:t>
                                    </w:r>
                                  </w:p>
                                  <w:p w14:paraId="75C3E3A8" w14:textId="5B17AA2B" w:rsidR="0059125E" w:rsidRDefault="0059125E" w:rsidP="009B680B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Module: Skills of Academic Success.</w:t>
                                    </w:r>
                                  </w:p>
                                  <w:p w14:paraId="70B740BF" w14:textId="10250EC5" w:rsidR="0059125E" w:rsidRPr="009B680B" w:rsidRDefault="0059125E" w:rsidP="009B680B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Programme</w:t>
                                    </w:r>
                                    <w:proofErr w:type="spellEnd"/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 xml:space="preserve">: </w:t>
                                    </w:r>
                                    <w:proofErr w:type="spellStart"/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CertHE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-63858" y="28574"/>
                                  <a:ext cx="3004185" cy="2390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15747F01" w14:textId="3A87502A" w:rsidR="00D76AB2" w:rsidRDefault="00D76AB2" w:rsidP="009B680B">
                                    <w:pPr>
                                      <w:pStyle w:val="Heading1"/>
                                      <w:ind w:left="720"/>
                                    </w:pPr>
                                    <w:r>
                                      <w:t>Name</w:t>
                                    </w:r>
                                    <w:r w:rsidR="009B680B">
                                      <w:t>: Iasmina   Cirpaci</w:t>
                                    </w:r>
                                  </w:p>
                                  <w:p w14:paraId="3138F92B" w14:textId="4E52B195" w:rsidR="00D76AB2" w:rsidRDefault="009B680B" w:rsidP="00D76AB2">
                                    <w:pPr>
                                      <w:pStyle w:val="Heading2"/>
                                      <w:ind w:left="720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Student number: 2233751</w:t>
                                    </w:r>
                                  </w:p>
                                  <w:p w14:paraId="373CC46D" w14:textId="0690F780" w:rsidR="00E44DF3" w:rsidRPr="006968B7" w:rsidRDefault="00E44DF3" w:rsidP="00E44DF3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t xml:space="preserve">               </w:t>
                                    </w:r>
                                    <w:r w:rsidR="00807A3D">
                                      <w:rPr>
                                        <w:sz w:val="28"/>
                                        <w:szCs w:val="28"/>
                                      </w:rPr>
                                      <w:t>lec</w:t>
                                    </w:r>
                                    <w:r w:rsidR="007869FC">
                                      <w:rPr>
                                        <w:sz w:val="28"/>
                                        <w:szCs w:val="28"/>
                                      </w:rPr>
                                      <w:t>ture</w:t>
                                    </w:r>
                                    <w:r w:rsidR="006968B7">
                                      <w:rPr>
                                        <w:sz w:val="28"/>
                                        <w:szCs w:val="28"/>
                                      </w:rPr>
                                      <w:t xml:space="preserve">: </w:t>
                                    </w:r>
                                    <w:r w:rsidR="006C6E8C">
                                      <w:rPr>
                                        <w:sz w:val="28"/>
                                        <w:szCs w:val="28"/>
                                      </w:rPr>
                                      <w:t>Nathan Morgan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4866939"/>
                                  <a:ext cx="6657975" cy="387701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88CA1AC" w14:textId="67498B56" w:rsidR="00D76AB2" w:rsidRDefault="00D76AB2" w:rsidP="00A1111B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1738D3" id="Group 9" o:spid="_x0000_s1026" alt="Title and text&#10;" style="position:absolute;left:0;text-align:left;margin-left:-5.75pt;margin-top:105.75pt;width:652.4pt;height:513pt;z-index:251658240;mso-position-horizontal-relative:margin;mso-position-vertical-relative:margin;mso-height-relative:margin" coordorigin="-638,285" coordsize="67218,87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" o:spid="_x0000_s1027" type="#_x0000_t202" style="position:absolute;left:761;top:32289;width:41053;height:13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" fillcolor="#323e4f [2415]" stroked="f" strokeweight=".5pt">
                        <v:textbox>
                          <w:txbxContent>
                            <w:p w14:paraId="1CAE9B40" w14:textId="5080002D" w:rsidR="009B680B" w:rsidRDefault="009B680B" w:rsidP="009B680B">
                              <w:pPr>
                                <w:pStyle w:val="Title"/>
                                <w:ind w:left="0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sz w:val="40"/>
                                  <w:szCs w:val="40"/>
                                </w:rPr>
                                <w:t>Assignment 1</w:t>
                              </w:r>
                            </w:p>
                            <w:p w14:paraId="1152F7CE" w14:textId="23562E29" w:rsidR="009B680B" w:rsidRDefault="009B680B" w:rsidP="009B680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Module</w:t>
                              </w:r>
                              <w:r w:rsidR="0059125E">
                                <w:rPr>
                                  <w:sz w:val="28"/>
                                  <w:szCs w:val="28"/>
                                </w:rPr>
                                <w:t xml:space="preserve"> Learning Outcomes.</w:t>
                              </w:r>
                            </w:p>
                            <w:p w14:paraId="75C3E3A8" w14:textId="5B17AA2B" w:rsidR="0059125E" w:rsidRDefault="0059125E" w:rsidP="009B680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Module: Skills of Academic Success.</w:t>
                              </w:r>
                            </w:p>
                            <w:p w14:paraId="70B740BF" w14:textId="10250EC5" w:rsidR="0059125E" w:rsidRPr="009B680B" w:rsidRDefault="0059125E" w:rsidP="009B680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Programme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CertHE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 Box 7" o:spid="_x0000_s1028" type="#_x0000_t202" style="position:absolute;left:-638;top:285;width:30041;height:23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" fillcolor="#f2f2f2 [3052]" stroked="f" strokeweight=".5pt">
                        <v:textbox>
                          <w:txbxContent>
                            <w:p w14:paraId="15747F01" w14:textId="3A87502A" w:rsidR="00D76AB2" w:rsidRDefault="00D76AB2" w:rsidP="009B680B">
                              <w:pPr>
                                <w:pStyle w:val="Heading1"/>
                                <w:ind w:left="720"/>
                              </w:pPr>
                              <w:r>
                                <w:t>Name</w:t>
                              </w:r>
                              <w:r w:rsidR="009B680B">
                                <w:t>: Iasmina   Cirpaci</w:t>
                              </w:r>
                            </w:p>
                            <w:p w14:paraId="3138F92B" w14:textId="4E52B195" w:rsidR="00D76AB2" w:rsidRDefault="009B680B" w:rsidP="00D76AB2">
                              <w:pPr>
                                <w:pStyle w:val="Heading2"/>
                                <w:ind w:left="720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sz w:val="40"/>
                                  <w:szCs w:val="40"/>
                                </w:rPr>
                                <w:t>Student number: 2233751</w:t>
                              </w:r>
                            </w:p>
                            <w:p w14:paraId="373CC46D" w14:textId="0690F780" w:rsidR="00E44DF3" w:rsidRPr="006968B7" w:rsidRDefault="00E44DF3" w:rsidP="00E44DF3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 xml:space="preserve">               </w:t>
                              </w:r>
                              <w:r w:rsidR="00807A3D">
                                <w:rPr>
                                  <w:sz w:val="28"/>
                                  <w:szCs w:val="28"/>
                                </w:rPr>
                                <w:t>lec</w:t>
                              </w:r>
                              <w:r w:rsidR="007869FC">
                                <w:rPr>
                                  <w:sz w:val="28"/>
                                  <w:szCs w:val="28"/>
                                </w:rPr>
                                <w:t>ture</w:t>
                              </w:r>
                              <w:r w:rsidR="006968B7">
                                <w:rPr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6C6E8C">
                                <w:rPr>
                                  <w:sz w:val="28"/>
                                  <w:szCs w:val="28"/>
                                </w:rPr>
                                <w:t>Nathan Morgan</w:t>
                              </w:r>
                            </w:p>
                          </w:txbxContent>
                        </v:textbox>
                      </v:shape>
                      <v:shape id="Text Box 8" o:spid="_x0000_s1029" type="#_x0000_t202" style="position:absolute;top:48669;width:66579;height:38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      <v:textbox>
                          <w:txbxContent>
                            <w:p w14:paraId="688CA1AC" w14:textId="67498B56" w:rsidR="00D76AB2" w:rsidRDefault="00D76AB2" w:rsidP="00A1111B"/>
                          </w:txbxContent>
                        </v:textbox>
                      </v:shape>
                      <w10:wrap type="square" anchorx="margin" anchory="margin"/>
                    </v:group>
                  </w:pict>
                </mc:Fallback>
              </mc:AlternateContent>
            </w:r>
          </w:p>
        </w:tc>
      </w:tr>
      <w:tr w:rsidR="00A1111B" w14:paraId="699EC33A" w14:textId="77777777" w:rsidTr="00A1111B">
        <w:trPr>
          <w:trHeight w:val="900"/>
        </w:trPr>
        <w:tc>
          <w:tcPr>
            <w:tcW w:w="12229" w:type="dxa"/>
            <w:vAlign w:val="bottom"/>
          </w:tcPr>
          <w:p w14:paraId="2700ED5D" w14:textId="433AB979" w:rsidR="00A1111B" w:rsidRDefault="00A1111B" w:rsidP="00A1111B">
            <w:pPr>
              <w:ind w:left="720"/>
              <w:jc w:val="right"/>
              <w:rPr>
                <w:noProof/>
              </w:rPr>
            </w:pPr>
          </w:p>
        </w:tc>
      </w:tr>
    </w:tbl>
    <w:p w14:paraId="0AB47BFD" w14:textId="77777777" w:rsidR="000B4502" w:rsidRDefault="000B4502"/>
    <w:p w14:paraId="7F4B2690" w14:textId="77777777" w:rsidR="002009E4" w:rsidRDefault="002009E4"/>
    <w:p w14:paraId="61DC3B12" w14:textId="77777777" w:rsidR="002009E4" w:rsidRDefault="002009E4"/>
    <w:p w14:paraId="35CDFE27" w14:textId="77777777" w:rsidR="002009E4" w:rsidRDefault="002009E4"/>
    <w:p w14:paraId="0C01FC5A" w14:textId="77777777" w:rsidR="002009E4" w:rsidRDefault="002009E4"/>
    <w:p w14:paraId="698E1883" w14:textId="37A425D5" w:rsidR="005F1588" w:rsidRDefault="00F667F0">
      <w:r>
        <w:t xml:space="preserve">    </w:t>
      </w:r>
      <w:r w:rsidR="00CA16CD">
        <w:t>INTRODUCTION:</w:t>
      </w:r>
    </w:p>
    <w:p w14:paraId="250A9716" w14:textId="2C009D9F" w:rsidR="00AE79C5" w:rsidRDefault="00AE79C5"/>
    <w:tbl>
      <w:tblPr>
        <w:tblW w:w="12180" w:type="dxa"/>
        <w:tblInd w:w="5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180"/>
      </w:tblGrid>
      <w:tr w:rsidR="000B4502" w14:paraId="4C7A114B" w14:textId="77777777" w:rsidTr="00515218">
        <w:trPr>
          <w:trHeight w:val="2727"/>
        </w:trPr>
        <w:tc>
          <w:tcPr>
            <w:tcW w:w="12180" w:type="dxa"/>
            <w:vAlign w:val="center"/>
          </w:tcPr>
          <w:p w14:paraId="1F1B89E6" w14:textId="23399777" w:rsidR="005856F6" w:rsidRDefault="00964204" w:rsidP="007B32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REPORT</w:t>
            </w:r>
            <w:r w:rsidR="00BF5CCC">
              <w:rPr>
                <w:sz w:val="28"/>
                <w:szCs w:val="28"/>
              </w:rPr>
              <w:t xml:space="preserve"> Of Computer History</w:t>
            </w:r>
            <w:r>
              <w:rPr>
                <w:sz w:val="28"/>
                <w:szCs w:val="28"/>
              </w:rPr>
              <w:t>:</w:t>
            </w:r>
            <w:r w:rsidR="008B08AF">
              <w:rPr>
                <w:sz w:val="28"/>
                <w:szCs w:val="28"/>
              </w:rPr>
              <w:t xml:space="preserve"> the word computer</w:t>
            </w:r>
            <w:r w:rsidR="002360CC">
              <w:rPr>
                <w:sz w:val="28"/>
                <w:szCs w:val="28"/>
              </w:rPr>
              <w:t xml:space="preserve"> has a very interesting origin it was u</w:t>
            </w:r>
            <w:r w:rsidR="00984E6E">
              <w:rPr>
                <w:sz w:val="28"/>
                <w:szCs w:val="28"/>
              </w:rPr>
              <w:t>sed in the 16</w:t>
            </w:r>
            <w:r w:rsidR="00984E6E" w:rsidRPr="00984E6E">
              <w:rPr>
                <w:sz w:val="28"/>
                <w:szCs w:val="28"/>
                <w:vertAlign w:val="superscript"/>
              </w:rPr>
              <w:t>th</w:t>
            </w:r>
            <w:r w:rsidR="00984E6E">
              <w:rPr>
                <w:sz w:val="28"/>
                <w:szCs w:val="28"/>
              </w:rPr>
              <w:t xml:space="preserve"> century</w:t>
            </w:r>
            <w:r w:rsidR="00704D19">
              <w:rPr>
                <w:sz w:val="28"/>
                <w:szCs w:val="28"/>
              </w:rPr>
              <w:t xml:space="preserve"> a man who used</w:t>
            </w:r>
            <w:r w:rsidR="00480060">
              <w:rPr>
                <w:sz w:val="28"/>
                <w:szCs w:val="28"/>
              </w:rPr>
              <w:t xml:space="preserve"> to calculate this word was </w:t>
            </w:r>
            <w:proofErr w:type="spellStart"/>
            <w:r w:rsidR="00480060">
              <w:rPr>
                <w:sz w:val="28"/>
                <w:szCs w:val="28"/>
              </w:rPr>
              <w:t>use</w:t>
            </w:r>
            <w:proofErr w:type="spellEnd"/>
            <w:r w:rsidR="00480060">
              <w:rPr>
                <w:sz w:val="28"/>
                <w:szCs w:val="28"/>
              </w:rPr>
              <w:t xml:space="preserve"> as </w:t>
            </w:r>
            <w:proofErr w:type="gramStart"/>
            <w:r w:rsidR="00480060">
              <w:rPr>
                <w:sz w:val="28"/>
                <w:szCs w:val="28"/>
              </w:rPr>
              <w:t>an</w:t>
            </w:r>
            <w:proofErr w:type="gramEnd"/>
            <w:r w:rsidR="00480060">
              <w:rPr>
                <w:sz w:val="28"/>
                <w:szCs w:val="28"/>
              </w:rPr>
              <w:t xml:space="preserve"> n</w:t>
            </w:r>
            <w:r w:rsidR="00E2749A">
              <w:rPr>
                <w:sz w:val="28"/>
                <w:szCs w:val="28"/>
              </w:rPr>
              <w:t>oun until the 20</w:t>
            </w:r>
            <w:r w:rsidR="00E2749A" w:rsidRPr="00E2749A">
              <w:rPr>
                <w:sz w:val="28"/>
                <w:szCs w:val="28"/>
                <w:vertAlign w:val="superscript"/>
              </w:rPr>
              <w:t>th</w:t>
            </w:r>
            <w:r w:rsidR="00E2749A">
              <w:rPr>
                <w:sz w:val="28"/>
                <w:szCs w:val="28"/>
              </w:rPr>
              <w:t xml:space="preserve"> century</w:t>
            </w:r>
            <w:r w:rsidR="00874BE8">
              <w:rPr>
                <w:sz w:val="28"/>
                <w:szCs w:val="28"/>
              </w:rPr>
              <w:t xml:space="preserve">. Most women back then were hired as a </w:t>
            </w:r>
            <w:proofErr w:type="gramStart"/>
            <w:r w:rsidR="00874BE8">
              <w:rPr>
                <w:sz w:val="28"/>
                <w:szCs w:val="28"/>
              </w:rPr>
              <w:t>human computers</w:t>
            </w:r>
            <w:proofErr w:type="gramEnd"/>
            <w:r w:rsidR="00874BE8">
              <w:rPr>
                <w:sz w:val="28"/>
                <w:szCs w:val="28"/>
              </w:rPr>
              <w:t xml:space="preserve"> </w:t>
            </w:r>
            <w:r w:rsidR="00F2450B">
              <w:rPr>
                <w:sz w:val="28"/>
                <w:szCs w:val="28"/>
              </w:rPr>
              <w:t>to carry out all the forms of calculations and computations.</w:t>
            </w:r>
            <w:r w:rsidR="00B617BB">
              <w:rPr>
                <w:sz w:val="28"/>
                <w:szCs w:val="28"/>
              </w:rPr>
              <w:t xml:space="preserve"> In the 19</w:t>
            </w:r>
            <w:r w:rsidR="00B617BB" w:rsidRPr="00B617BB">
              <w:rPr>
                <w:sz w:val="28"/>
                <w:szCs w:val="28"/>
                <w:vertAlign w:val="superscript"/>
              </w:rPr>
              <w:t>th</w:t>
            </w:r>
            <w:r w:rsidR="00B617BB">
              <w:rPr>
                <w:sz w:val="28"/>
                <w:szCs w:val="28"/>
              </w:rPr>
              <w:t xml:space="preserve"> century the word was also used to describe machines</w:t>
            </w:r>
            <w:r w:rsidR="00EA1F47">
              <w:rPr>
                <w:sz w:val="28"/>
                <w:szCs w:val="28"/>
              </w:rPr>
              <w:t xml:space="preserve"> that did calculations. In </w:t>
            </w:r>
            <w:proofErr w:type="spellStart"/>
            <w:proofErr w:type="gramStart"/>
            <w:r w:rsidR="00EA1F47">
              <w:rPr>
                <w:sz w:val="28"/>
                <w:szCs w:val="28"/>
              </w:rPr>
              <w:t>todays</w:t>
            </w:r>
            <w:proofErr w:type="spellEnd"/>
            <w:proofErr w:type="gramEnd"/>
            <w:r w:rsidR="00EA1F47">
              <w:rPr>
                <w:sz w:val="28"/>
                <w:szCs w:val="28"/>
              </w:rPr>
              <w:t xml:space="preserve"> world</w:t>
            </w:r>
            <w:r w:rsidR="00EE0DAA">
              <w:rPr>
                <w:sz w:val="28"/>
                <w:szCs w:val="28"/>
              </w:rPr>
              <w:t xml:space="preserve"> we use the word computers to describe a programmable digital devices that run on electricity.</w:t>
            </w:r>
          </w:p>
          <w:p w14:paraId="70175E57" w14:textId="212C4D9A" w:rsidR="00D657A8" w:rsidRDefault="005856F6" w:rsidP="00D657A8">
            <w:pPr>
              <w:ind w:left="720"/>
              <w:jc w:val="both"/>
              <w:rPr>
                <w:sz w:val="28"/>
                <w:szCs w:val="28"/>
              </w:rPr>
            </w:pPr>
            <w:r w:rsidRPr="008D2D42">
              <w:rPr>
                <w:sz w:val="28"/>
                <w:szCs w:val="28"/>
              </w:rPr>
              <w:t xml:space="preserve">The history of computers </w:t>
            </w:r>
            <w:r w:rsidR="00337C92" w:rsidRPr="008D2D42">
              <w:rPr>
                <w:sz w:val="28"/>
                <w:szCs w:val="28"/>
              </w:rPr>
              <w:t>has been invented in the 19</w:t>
            </w:r>
            <w:r w:rsidR="00337C92" w:rsidRPr="008D2D42">
              <w:rPr>
                <w:sz w:val="28"/>
                <w:szCs w:val="28"/>
                <w:vertAlign w:val="superscript"/>
              </w:rPr>
              <w:t>th</w:t>
            </w:r>
            <w:r w:rsidR="00337C92" w:rsidRPr="008D2D42">
              <w:rPr>
                <w:sz w:val="28"/>
                <w:szCs w:val="28"/>
              </w:rPr>
              <w:t xml:space="preserve"> century</w:t>
            </w:r>
            <w:r w:rsidR="008D2D42" w:rsidRPr="008D2D42">
              <w:rPr>
                <w:sz w:val="28"/>
                <w:szCs w:val="28"/>
              </w:rPr>
              <w:t xml:space="preserve">. </w:t>
            </w:r>
            <w:r w:rsidR="00103429" w:rsidRPr="008D2D42">
              <w:rPr>
                <w:sz w:val="28"/>
                <w:szCs w:val="28"/>
              </w:rPr>
              <w:t xml:space="preserve">The first </w:t>
            </w:r>
            <w:r w:rsidR="008901A5" w:rsidRPr="008D2D42">
              <w:rPr>
                <w:sz w:val="28"/>
                <w:szCs w:val="28"/>
              </w:rPr>
              <w:t>person who invented the computer is called Charles</w:t>
            </w:r>
            <w:r w:rsidR="00E857C6" w:rsidRPr="008D2D42">
              <w:rPr>
                <w:sz w:val="28"/>
                <w:szCs w:val="28"/>
              </w:rPr>
              <w:t xml:space="preserve"> Babbag</w:t>
            </w:r>
            <w:r w:rsidR="006D360F" w:rsidRPr="008D2D42">
              <w:rPr>
                <w:sz w:val="28"/>
                <w:szCs w:val="28"/>
              </w:rPr>
              <w:t>e</w:t>
            </w:r>
            <w:r w:rsidR="00B622CA">
              <w:rPr>
                <w:sz w:val="28"/>
                <w:szCs w:val="28"/>
              </w:rPr>
              <w:t xml:space="preserve"> and had wor</w:t>
            </w:r>
            <w:r w:rsidR="00D657A8">
              <w:rPr>
                <w:sz w:val="28"/>
                <w:szCs w:val="28"/>
              </w:rPr>
              <w:t>ked on it for almost 40 years</w:t>
            </w:r>
            <w:r w:rsidR="006D360F" w:rsidRPr="008D2D42">
              <w:rPr>
                <w:sz w:val="28"/>
                <w:szCs w:val="28"/>
              </w:rPr>
              <w:t>.</w:t>
            </w:r>
          </w:p>
          <w:p w14:paraId="725BC4D5" w14:textId="28707F16" w:rsidR="00F32CEC" w:rsidRDefault="002C67DE" w:rsidP="00A87AAF">
            <w:pPr>
              <w:pStyle w:val="ListParagraph"/>
              <w:ind w:left="1440"/>
              <w:jc w:val="both"/>
              <w:rPr>
                <w:sz w:val="28"/>
                <w:szCs w:val="28"/>
              </w:rPr>
            </w:pPr>
            <w:r w:rsidRPr="00A87AAF">
              <w:rPr>
                <w:sz w:val="28"/>
                <w:szCs w:val="28"/>
              </w:rPr>
              <w:t xml:space="preserve">The definition of computers </w:t>
            </w:r>
          </w:p>
          <w:p w14:paraId="201A0E8F" w14:textId="1568D53D" w:rsidR="00A87AAF" w:rsidRDefault="00A87AAF" w:rsidP="00A87AA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All computers are </w:t>
            </w:r>
            <w:r w:rsidR="00BC7316">
              <w:rPr>
                <w:sz w:val="28"/>
                <w:szCs w:val="28"/>
              </w:rPr>
              <w:t>programmable machines</w:t>
            </w:r>
            <w:r w:rsidR="00031B95">
              <w:rPr>
                <w:sz w:val="28"/>
                <w:szCs w:val="28"/>
              </w:rPr>
              <w:t>.</w:t>
            </w:r>
          </w:p>
          <w:p w14:paraId="2C622BD0" w14:textId="0CD10215" w:rsidR="00031B95" w:rsidRDefault="00974D51" w:rsidP="00A87AA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Computers are machines that </w:t>
            </w:r>
            <w:proofErr w:type="gramStart"/>
            <w:r>
              <w:rPr>
                <w:sz w:val="28"/>
                <w:szCs w:val="28"/>
              </w:rPr>
              <w:t>manipul</w:t>
            </w:r>
            <w:r w:rsidR="006214A8">
              <w:rPr>
                <w:sz w:val="28"/>
                <w:szCs w:val="28"/>
              </w:rPr>
              <w:t>ates</w:t>
            </w:r>
            <w:proofErr w:type="gramEnd"/>
            <w:r w:rsidR="006214A8">
              <w:rPr>
                <w:sz w:val="28"/>
                <w:szCs w:val="28"/>
              </w:rPr>
              <w:t xml:space="preserve"> data according</w:t>
            </w:r>
            <w:r w:rsidR="00F144E2">
              <w:rPr>
                <w:sz w:val="28"/>
                <w:szCs w:val="28"/>
              </w:rPr>
              <w:t xml:space="preserve"> </w:t>
            </w:r>
            <w:proofErr w:type="gramStart"/>
            <w:r w:rsidR="00F144E2">
              <w:rPr>
                <w:sz w:val="28"/>
                <w:szCs w:val="28"/>
              </w:rPr>
              <w:t>the a</w:t>
            </w:r>
            <w:proofErr w:type="gramEnd"/>
            <w:r w:rsidR="00F144E2">
              <w:rPr>
                <w:sz w:val="28"/>
                <w:szCs w:val="28"/>
              </w:rPr>
              <w:t xml:space="preserve"> list of instructions</w:t>
            </w:r>
            <w:r w:rsidR="00901F31">
              <w:rPr>
                <w:sz w:val="28"/>
                <w:szCs w:val="28"/>
              </w:rPr>
              <w:t>.</w:t>
            </w:r>
          </w:p>
          <w:p w14:paraId="2641489F" w14:textId="3760ACDE" w:rsidR="00901F31" w:rsidRDefault="00691B29" w:rsidP="00A87AAF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Computers </w:t>
            </w:r>
            <w:proofErr w:type="gramStart"/>
            <w:r w:rsidR="00B63620">
              <w:rPr>
                <w:sz w:val="28"/>
                <w:szCs w:val="28"/>
              </w:rPr>
              <w:t xml:space="preserve">have the </w:t>
            </w:r>
            <w:r w:rsidR="00116CEE">
              <w:rPr>
                <w:sz w:val="28"/>
                <w:szCs w:val="28"/>
              </w:rPr>
              <w:t>ability to</w:t>
            </w:r>
            <w:proofErr w:type="gramEnd"/>
            <w:r w:rsidR="00116CEE">
              <w:rPr>
                <w:sz w:val="28"/>
                <w:szCs w:val="28"/>
              </w:rPr>
              <w:t xml:space="preserve"> store, retrieve</w:t>
            </w:r>
            <w:r w:rsidR="00BC7316">
              <w:rPr>
                <w:sz w:val="28"/>
                <w:szCs w:val="28"/>
              </w:rPr>
              <w:t xml:space="preserve"> and process data.</w:t>
            </w:r>
          </w:p>
          <w:p w14:paraId="026B1140" w14:textId="180007DF" w:rsidR="00BC7316" w:rsidRDefault="00C159C8" w:rsidP="00860235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860235">
              <w:rPr>
                <w:sz w:val="28"/>
                <w:szCs w:val="28"/>
              </w:rPr>
              <w:t>Computers can</w:t>
            </w:r>
            <w:r w:rsidR="006634BF" w:rsidRPr="00860235">
              <w:rPr>
                <w:sz w:val="28"/>
                <w:szCs w:val="28"/>
              </w:rPr>
              <w:t xml:space="preserve"> operate and perform a </w:t>
            </w:r>
            <w:proofErr w:type="gramStart"/>
            <w:r w:rsidR="00860235" w:rsidRPr="00860235">
              <w:rPr>
                <w:sz w:val="28"/>
                <w:szCs w:val="28"/>
              </w:rPr>
              <w:t xml:space="preserve">wide </w:t>
            </w:r>
            <w:r w:rsidR="006634BF" w:rsidRPr="00860235">
              <w:rPr>
                <w:sz w:val="28"/>
                <w:szCs w:val="28"/>
              </w:rPr>
              <w:t xml:space="preserve"> range</w:t>
            </w:r>
            <w:proofErr w:type="gramEnd"/>
            <w:r w:rsidR="006634BF" w:rsidRPr="00860235">
              <w:rPr>
                <w:sz w:val="28"/>
                <w:szCs w:val="28"/>
              </w:rPr>
              <w:t xml:space="preserve"> of tasks.</w:t>
            </w:r>
          </w:p>
          <w:p w14:paraId="6BB414AF" w14:textId="77777777" w:rsidR="00F0315E" w:rsidRDefault="00F0315E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66595D1F" w14:textId="01169762" w:rsidR="00F0315E" w:rsidRDefault="00EA4A34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the history of </w:t>
            </w:r>
            <w:proofErr w:type="gramStart"/>
            <w:r>
              <w:rPr>
                <w:sz w:val="28"/>
                <w:szCs w:val="28"/>
              </w:rPr>
              <w:t>computer</w:t>
            </w:r>
            <w:proofErr w:type="gramEnd"/>
            <w:r>
              <w:rPr>
                <w:sz w:val="28"/>
                <w:szCs w:val="28"/>
              </w:rPr>
              <w:t xml:space="preserve"> the first computer</w:t>
            </w:r>
            <w:r w:rsidR="004B3071">
              <w:rPr>
                <w:sz w:val="28"/>
                <w:szCs w:val="28"/>
              </w:rPr>
              <w:t xml:space="preserve"> calculating device</w:t>
            </w:r>
            <w:r>
              <w:rPr>
                <w:sz w:val="28"/>
                <w:szCs w:val="28"/>
              </w:rPr>
              <w:t xml:space="preserve"> was called the </w:t>
            </w:r>
            <w:proofErr w:type="spellStart"/>
            <w:r>
              <w:rPr>
                <w:sz w:val="28"/>
                <w:szCs w:val="28"/>
              </w:rPr>
              <w:t>abatus</w:t>
            </w:r>
            <w:proofErr w:type="spellEnd"/>
            <w:sdt>
              <w:sdtPr>
                <w:rPr>
                  <w:sz w:val="28"/>
                  <w:szCs w:val="28"/>
                </w:rPr>
                <w:id w:val="-43374258"/>
                <w:citation/>
              </w:sdtPr>
              <w:sdtEndPr/>
              <w:sdtContent>
                <w:r w:rsidR="00505348">
                  <w:rPr>
                    <w:sz w:val="28"/>
                    <w:szCs w:val="28"/>
                  </w:rPr>
                  <w:fldChar w:fldCharType="begin"/>
                </w:r>
                <w:r w:rsidR="00505348">
                  <w:rPr>
                    <w:sz w:val="28"/>
                    <w:szCs w:val="28"/>
                  </w:rPr>
                  <w:instrText xml:space="preserve"> CITATION bri08 \l 1033 </w:instrText>
                </w:r>
                <w:r w:rsidR="00505348">
                  <w:rPr>
                    <w:sz w:val="28"/>
                    <w:szCs w:val="28"/>
                  </w:rPr>
                  <w:fldChar w:fldCharType="separate"/>
                </w:r>
                <w:r w:rsidR="005D3368">
                  <w:rPr>
                    <w:noProof/>
                    <w:sz w:val="28"/>
                    <w:szCs w:val="28"/>
                  </w:rPr>
                  <w:t xml:space="preserve"> </w:t>
                </w:r>
                <w:r w:rsidR="005D3368" w:rsidRPr="005D3368">
                  <w:rPr>
                    <w:noProof/>
                    <w:sz w:val="28"/>
                    <w:szCs w:val="28"/>
                  </w:rPr>
                  <w:t>[1]</w:t>
                </w:r>
                <w:r w:rsidR="00505348">
                  <w:rPr>
                    <w:sz w:val="28"/>
                    <w:szCs w:val="28"/>
                  </w:rPr>
                  <w:fldChar w:fldCharType="end"/>
                </w:r>
              </w:sdtContent>
            </w:sdt>
            <w:r>
              <w:rPr>
                <w:sz w:val="28"/>
                <w:szCs w:val="28"/>
              </w:rPr>
              <w:t>.</w:t>
            </w:r>
            <w:r w:rsidR="00C85ECF">
              <w:rPr>
                <w:sz w:val="28"/>
                <w:szCs w:val="28"/>
              </w:rPr>
              <w:t xml:space="preserve"> </w:t>
            </w:r>
            <w:r w:rsidR="00424114">
              <w:rPr>
                <w:sz w:val="28"/>
                <w:szCs w:val="28"/>
              </w:rPr>
              <w:t xml:space="preserve"> The abacus was initially used for ar</w:t>
            </w:r>
            <w:r w:rsidR="00287A93">
              <w:rPr>
                <w:sz w:val="28"/>
                <w:szCs w:val="28"/>
              </w:rPr>
              <w:t xml:space="preserve">ithmetic </w:t>
            </w:r>
            <w:r w:rsidR="00F71C8B">
              <w:rPr>
                <w:sz w:val="28"/>
                <w:szCs w:val="28"/>
              </w:rPr>
              <w:t>tasks. The</w:t>
            </w:r>
            <w:r w:rsidR="00CE60F9">
              <w:rPr>
                <w:sz w:val="28"/>
                <w:szCs w:val="28"/>
              </w:rPr>
              <w:t xml:space="preserve"> Roman abacus was developed form device</w:t>
            </w:r>
            <w:r w:rsidR="00BD1C93">
              <w:rPr>
                <w:sz w:val="28"/>
                <w:szCs w:val="28"/>
              </w:rPr>
              <w:t>s and used in Babylonia as early as 2400</w:t>
            </w:r>
            <w:proofErr w:type="gramStart"/>
            <w:r w:rsidR="002A40E3">
              <w:rPr>
                <w:sz w:val="28"/>
                <w:szCs w:val="28"/>
              </w:rPr>
              <w:t xml:space="preserve"> since</w:t>
            </w:r>
            <w:proofErr w:type="gramEnd"/>
            <w:r w:rsidR="002A40E3">
              <w:rPr>
                <w:sz w:val="28"/>
                <w:szCs w:val="28"/>
              </w:rPr>
              <w:t xml:space="preserve"> then many other forms have been </w:t>
            </w:r>
            <w:proofErr w:type="gramStart"/>
            <w:r w:rsidR="002A40E3">
              <w:rPr>
                <w:sz w:val="28"/>
                <w:szCs w:val="28"/>
              </w:rPr>
              <w:t xml:space="preserve">invented </w:t>
            </w:r>
            <w:r w:rsidR="007364DB">
              <w:rPr>
                <w:sz w:val="28"/>
                <w:szCs w:val="28"/>
              </w:rPr>
              <w:t xml:space="preserve"> and</w:t>
            </w:r>
            <w:proofErr w:type="gramEnd"/>
            <w:r w:rsidR="007364DB">
              <w:rPr>
                <w:sz w:val="28"/>
                <w:szCs w:val="28"/>
              </w:rPr>
              <w:t xml:space="preserve"> tables have been </w:t>
            </w:r>
            <w:r w:rsidR="00262591">
              <w:rPr>
                <w:sz w:val="28"/>
                <w:szCs w:val="28"/>
              </w:rPr>
              <w:t xml:space="preserve">invented. </w:t>
            </w:r>
            <w:r w:rsidR="00304523">
              <w:rPr>
                <w:sz w:val="28"/>
                <w:szCs w:val="28"/>
              </w:rPr>
              <w:t xml:space="preserve">This computer goes back more than 10BC and they still use it in </w:t>
            </w:r>
            <w:proofErr w:type="spellStart"/>
            <w:proofErr w:type="gramStart"/>
            <w:r w:rsidR="00304523">
              <w:rPr>
                <w:sz w:val="28"/>
                <w:szCs w:val="28"/>
              </w:rPr>
              <w:t>todays</w:t>
            </w:r>
            <w:proofErr w:type="spellEnd"/>
            <w:proofErr w:type="gramEnd"/>
            <w:r w:rsidR="00304523">
              <w:rPr>
                <w:sz w:val="28"/>
                <w:szCs w:val="28"/>
              </w:rPr>
              <w:t xml:space="preserve"> world in Asia mostly</w:t>
            </w:r>
            <w:r w:rsidR="005B413C">
              <w:rPr>
                <w:sz w:val="28"/>
                <w:szCs w:val="28"/>
              </w:rPr>
              <w:t xml:space="preserve"> it has </w:t>
            </w:r>
            <w:r w:rsidR="003A7F84">
              <w:rPr>
                <w:sz w:val="28"/>
                <w:szCs w:val="28"/>
              </w:rPr>
              <w:t>a rectangular frame with</w:t>
            </w:r>
            <w:r w:rsidR="00BF5A41">
              <w:rPr>
                <w:sz w:val="28"/>
                <w:szCs w:val="28"/>
              </w:rPr>
              <w:t xml:space="preserve"> parallel rods.</w:t>
            </w:r>
          </w:p>
          <w:p w14:paraId="4E2D4B81" w14:textId="7F451F89" w:rsidR="00305523" w:rsidRDefault="00305523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computer is a machine that can always be</w:t>
            </w:r>
            <w:r w:rsidR="00A01F42">
              <w:rPr>
                <w:sz w:val="28"/>
                <w:szCs w:val="28"/>
              </w:rPr>
              <w:t xml:space="preserve"> programed automatically. </w:t>
            </w:r>
            <w:r w:rsidR="004F7570">
              <w:rPr>
                <w:sz w:val="28"/>
                <w:szCs w:val="28"/>
              </w:rPr>
              <w:t>M</w:t>
            </w:r>
            <w:r w:rsidR="00A01F42">
              <w:rPr>
                <w:sz w:val="28"/>
                <w:szCs w:val="28"/>
              </w:rPr>
              <w:t>odern</w:t>
            </w:r>
            <w:r w:rsidR="004F7570">
              <w:rPr>
                <w:sz w:val="28"/>
                <w:szCs w:val="28"/>
              </w:rPr>
              <w:t xml:space="preserve"> digital technologies can </w:t>
            </w:r>
            <w:r w:rsidR="0099755E">
              <w:rPr>
                <w:sz w:val="28"/>
                <w:szCs w:val="28"/>
              </w:rPr>
              <w:t>perform</w:t>
            </w:r>
            <w:r w:rsidR="008438CF">
              <w:rPr>
                <w:sz w:val="28"/>
                <w:szCs w:val="28"/>
              </w:rPr>
              <w:t xml:space="preserve"> </w:t>
            </w:r>
            <w:r w:rsidR="0099755E">
              <w:rPr>
                <w:sz w:val="28"/>
                <w:szCs w:val="28"/>
              </w:rPr>
              <w:t>generic</w:t>
            </w:r>
            <w:r w:rsidR="008438CF">
              <w:rPr>
                <w:sz w:val="28"/>
                <w:szCs w:val="28"/>
              </w:rPr>
              <w:t xml:space="preserve"> sets of operation and are called progra</w:t>
            </w:r>
            <w:r w:rsidR="00191EDC">
              <w:rPr>
                <w:sz w:val="28"/>
                <w:szCs w:val="28"/>
              </w:rPr>
              <w:t xml:space="preserve">ms in </w:t>
            </w:r>
            <w:r w:rsidR="0099755E">
              <w:rPr>
                <w:sz w:val="28"/>
                <w:szCs w:val="28"/>
              </w:rPr>
              <w:t>computers. The</w:t>
            </w:r>
            <w:r w:rsidR="00191EDC">
              <w:rPr>
                <w:sz w:val="28"/>
                <w:szCs w:val="28"/>
              </w:rPr>
              <w:t xml:space="preserve"> term computer system</w:t>
            </w:r>
            <w:r w:rsidR="005C724F">
              <w:rPr>
                <w:sz w:val="28"/>
                <w:szCs w:val="28"/>
              </w:rPr>
              <w:t xml:space="preserve"> includes hardware, operating </w:t>
            </w:r>
            <w:proofErr w:type="gramStart"/>
            <w:r w:rsidR="005C724F">
              <w:rPr>
                <w:sz w:val="28"/>
                <w:szCs w:val="28"/>
              </w:rPr>
              <w:lastRenderedPageBreak/>
              <w:t>systems</w:t>
            </w:r>
            <w:proofErr w:type="gramEnd"/>
            <w:r w:rsidR="00715E6F">
              <w:rPr>
                <w:sz w:val="28"/>
                <w:szCs w:val="28"/>
              </w:rPr>
              <w:t xml:space="preserve"> and software. The computer is linked </w:t>
            </w:r>
            <w:r w:rsidR="002D3EFC">
              <w:rPr>
                <w:sz w:val="28"/>
                <w:szCs w:val="28"/>
              </w:rPr>
              <w:t xml:space="preserve">and </w:t>
            </w:r>
            <w:proofErr w:type="gramStart"/>
            <w:r w:rsidR="002D3EFC">
              <w:rPr>
                <w:sz w:val="28"/>
                <w:szCs w:val="28"/>
              </w:rPr>
              <w:t>its</w:t>
            </w:r>
            <w:proofErr w:type="gramEnd"/>
            <w:r w:rsidR="002D3EFC">
              <w:rPr>
                <w:sz w:val="28"/>
                <w:szCs w:val="28"/>
              </w:rPr>
              <w:t xml:space="preserve"> works</w:t>
            </w:r>
            <w:r w:rsidR="00E07599">
              <w:rPr>
                <w:sz w:val="28"/>
                <w:szCs w:val="28"/>
              </w:rPr>
              <w:t xml:space="preserve"> together such as computer network or computer cluster</w:t>
            </w:r>
            <w:r w:rsidR="0049224A">
              <w:rPr>
                <w:sz w:val="28"/>
                <w:szCs w:val="28"/>
              </w:rPr>
              <w:t>.</w:t>
            </w:r>
          </w:p>
          <w:p w14:paraId="167F97FC" w14:textId="5B0FB462" w:rsidR="00A032C4" w:rsidRDefault="0062054A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A032C4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e history of computers goes back over 200 years ago. The first </w:t>
            </w:r>
            <w:r w:rsidR="00975996">
              <w:rPr>
                <w:sz w:val="28"/>
                <w:szCs w:val="28"/>
              </w:rPr>
              <w:t>computer was in the 19</w:t>
            </w:r>
            <w:r w:rsidR="00975996" w:rsidRPr="00975996">
              <w:rPr>
                <w:sz w:val="28"/>
                <w:szCs w:val="28"/>
                <w:vertAlign w:val="superscript"/>
              </w:rPr>
              <w:t>th</w:t>
            </w:r>
            <w:r w:rsidR="00975996">
              <w:rPr>
                <w:sz w:val="28"/>
                <w:szCs w:val="28"/>
              </w:rPr>
              <w:t xml:space="preserve"> century</w:t>
            </w:r>
            <w:r w:rsidR="008749FE">
              <w:rPr>
                <w:sz w:val="28"/>
                <w:szCs w:val="28"/>
              </w:rPr>
              <w:t xml:space="preserve"> mechanical calculating machines wer</w:t>
            </w:r>
            <w:r w:rsidR="00A92C4D">
              <w:rPr>
                <w:sz w:val="28"/>
                <w:szCs w:val="28"/>
              </w:rPr>
              <w:t>e</w:t>
            </w:r>
            <w:r w:rsidR="008749FE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8749FE">
              <w:rPr>
                <w:sz w:val="28"/>
                <w:szCs w:val="28"/>
              </w:rPr>
              <w:t>de</w:t>
            </w:r>
            <w:r w:rsidR="00A92C4D">
              <w:rPr>
                <w:sz w:val="28"/>
                <w:szCs w:val="28"/>
              </w:rPr>
              <w:t>igned</w:t>
            </w:r>
            <w:proofErr w:type="spellEnd"/>
            <w:proofErr w:type="gramEnd"/>
            <w:r w:rsidR="00A92C4D">
              <w:rPr>
                <w:sz w:val="28"/>
                <w:szCs w:val="28"/>
              </w:rPr>
              <w:t xml:space="preserve"> and built.</w:t>
            </w:r>
            <w:r w:rsidR="005A312D">
              <w:rPr>
                <w:sz w:val="28"/>
                <w:szCs w:val="28"/>
              </w:rPr>
              <w:t xml:space="preserve"> </w:t>
            </w:r>
          </w:p>
          <w:p w14:paraId="1D76BFD9" w14:textId="32EBEF79" w:rsidR="006C23D5" w:rsidRDefault="006C23D5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07DC56C1" w14:textId="6F274EFE" w:rsidR="005D5D11" w:rsidRDefault="005D5D11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060CD4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apiers: john Napier</w:t>
            </w:r>
            <w:r w:rsidR="00267887">
              <w:rPr>
                <w:sz w:val="28"/>
                <w:szCs w:val="28"/>
              </w:rPr>
              <w:t xml:space="preserve"> bones, a manually operated </w:t>
            </w:r>
            <w:r w:rsidR="00DC623D">
              <w:rPr>
                <w:sz w:val="28"/>
                <w:szCs w:val="28"/>
              </w:rPr>
              <w:t>calculating apparatus, this instrument</w:t>
            </w:r>
            <w:r w:rsidR="00396440">
              <w:rPr>
                <w:sz w:val="28"/>
                <w:szCs w:val="28"/>
              </w:rPr>
              <w:t xml:space="preserve"> has been used 9 </w:t>
            </w:r>
            <w:r w:rsidR="0056744D">
              <w:rPr>
                <w:sz w:val="28"/>
                <w:szCs w:val="28"/>
              </w:rPr>
              <w:t>separate</w:t>
            </w:r>
            <w:r w:rsidR="00396440">
              <w:rPr>
                <w:sz w:val="28"/>
                <w:szCs w:val="28"/>
              </w:rPr>
              <w:t xml:space="preserve"> ivory stripes and bones marked</w:t>
            </w:r>
            <w:r w:rsidR="00014007">
              <w:rPr>
                <w:sz w:val="28"/>
                <w:szCs w:val="28"/>
              </w:rPr>
              <w:t xml:space="preserve"> with numerals to multiply and </w:t>
            </w:r>
            <w:r w:rsidR="0056744D">
              <w:rPr>
                <w:sz w:val="28"/>
                <w:szCs w:val="28"/>
              </w:rPr>
              <w:t>divided</w:t>
            </w:r>
            <w:r w:rsidR="00CB5422">
              <w:rPr>
                <w:sz w:val="28"/>
                <w:szCs w:val="28"/>
              </w:rPr>
              <w:t xml:space="preserve"> </w:t>
            </w:r>
            <w:proofErr w:type="gramStart"/>
            <w:r w:rsidR="00CB5422">
              <w:rPr>
                <w:sz w:val="28"/>
                <w:szCs w:val="28"/>
              </w:rPr>
              <w:t>and also</w:t>
            </w:r>
            <w:proofErr w:type="gramEnd"/>
            <w:r w:rsidR="00CB5422">
              <w:rPr>
                <w:sz w:val="28"/>
                <w:szCs w:val="28"/>
              </w:rPr>
              <w:t xml:space="preserve"> it was the first machine t</w:t>
            </w:r>
            <w:r w:rsidR="0056744D">
              <w:rPr>
                <w:sz w:val="28"/>
                <w:szCs w:val="28"/>
              </w:rPr>
              <w:t xml:space="preserve">o </w:t>
            </w:r>
            <w:r w:rsidR="00CB5422">
              <w:rPr>
                <w:sz w:val="28"/>
                <w:szCs w:val="28"/>
              </w:rPr>
              <w:t>calculate using decimal point sys</w:t>
            </w:r>
            <w:r w:rsidR="0056744D">
              <w:rPr>
                <w:sz w:val="28"/>
                <w:szCs w:val="28"/>
              </w:rPr>
              <w:t>tem.</w:t>
            </w:r>
          </w:p>
          <w:p w14:paraId="05F5C26F" w14:textId="77777777" w:rsidR="0056744D" w:rsidRDefault="0056744D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2A590BE4" w14:textId="119AB75E" w:rsidR="0056744D" w:rsidRDefault="0056744D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060CD4">
              <w:rPr>
                <w:sz w:val="28"/>
                <w:szCs w:val="28"/>
              </w:rPr>
              <w:t xml:space="preserve"> Pascaline:</w:t>
            </w:r>
            <w:r w:rsidR="00E76F4C">
              <w:rPr>
                <w:sz w:val="28"/>
                <w:szCs w:val="28"/>
              </w:rPr>
              <w:t xml:space="preserve"> this was invented in </w:t>
            </w:r>
            <w:proofErr w:type="gramStart"/>
            <w:r w:rsidR="00E76F4C">
              <w:rPr>
                <w:sz w:val="28"/>
                <w:szCs w:val="28"/>
              </w:rPr>
              <w:t>1642  by</w:t>
            </w:r>
            <w:proofErr w:type="gramEnd"/>
            <w:r w:rsidR="00E76F4C">
              <w:rPr>
                <w:sz w:val="28"/>
                <w:szCs w:val="28"/>
              </w:rPr>
              <w:t xml:space="preserve"> </w:t>
            </w:r>
            <w:proofErr w:type="spellStart"/>
            <w:r w:rsidR="00E76F4C">
              <w:rPr>
                <w:sz w:val="28"/>
                <w:szCs w:val="28"/>
              </w:rPr>
              <w:t>Bia</w:t>
            </w:r>
            <w:r w:rsidR="00BD10C0">
              <w:rPr>
                <w:sz w:val="28"/>
                <w:szCs w:val="28"/>
              </w:rPr>
              <w:t>ise</w:t>
            </w:r>
            <w:proofErr w:type="spellEnd"/>
            <w:r w:rsidR="00BD10C0">
              <w:rPr>
                <w:sz w:val="28"/>
                <w:szCs w:val="28"/>
              </w:rPr>
              <w:t xml:space="preserve"> Pascal a French mathematician</w:t>
            </w:r>
            <w:r w:rsidR="00E64FFB">
              <w:rPr>
                <w:sz w:val="28"/>
                <w:szCs w:val="28"/>
              </w:rPr>
              <w:t xml:space="preserve"> and phi</w:t>
            </w:r>
            <w:r w:rsidR="003762D9">
              <w:rPr>
                <w:sz w:val="28"/>
                <w:szCs w:val="28"/>
              </w:rPr>
              <w:t xml:space="preserve">losopher. This is also thought to be the first </w:t>
            </w:r>
            <w:r w:rsidR="002F1C4C">
              <w:rPr>
                <w:sz w:val="28"/>
                <w:szCs w:val="28"/>
              </w:rPr>
              <w:t>mechanical</w:t>
            </w:r>
            <w:r w:rsidR="003E36AB">
              <w:rPr>
                <w:sz w:val="28"/>
                <w:szCs w:val="28"/>
              </w:rPr>
              <w:t xml:space="preserve"> automated calculator. It was a wooden box </w:t>
            </w:r>
            <w:r w:rsidR="002F1C4C">
              <w:rPr>
                <w:sz w:val="28"/>
                <w:szCs w:val="28"/>
              </w:rPr>
              <w:t>with gear and a wheel inside.</w:t>
            </w:r>
          </w:p>
          <w:p w14:paraId="02C05A80" w14:textId="00444AEA" w:rsidR="002F1C4C" w:rsidRDefault="002F1C4C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6AE57CCB" w14:textId="2A22021D" w:rsidR="002F1C4C" w:rsidRDefault="002069B2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the different engine: in the 1820s, Charles Babbage created the </w:t>
            </w:r>
            <w:proofErr w:type="gramStart"/>
            <w:r>
              <w:rPr>
                <w:sz w:val="28"/>
                <w:szCs w:val="28"/>
              </w:rPr>
              <w:t>difference</w:t>
            </w:r>
            <w:proofErr w:type="gramEnd"/>
            <w:r w:rsidR="000C164D">
              <w:rPr>
                <w:sz w:val="28"/>
                <w:szCs w:val="28"/>
              </w:rPr>
              <w:t xml:space="preserve"> engine. It was</w:t>
            </w:r>
            <w:r w:rsidR="00CE7668">
              <w:rPr>
                <w:sz w:val="28"/>
                <w:szCs w:val="28"/>
              </w:rPr>
              <w:t xml:space="preserve"> </w:t>
            </w:r>
            <w:proofErr w:type="gramStart"/>
            <w:r w:rsidR="00CE7668">
              <w:rPr>
                <w:sz w:val="28"/>
                <w:szCs w:val="28"/>
              </w:rPr>
              <w:t>mechanical</w:t>
            </w:r>
            <w:proofErr w:type="gramEnd"/>
            <w:r w:rsidR="00CE7668">
              <w:rPr>
                <w:sz w:val="28"/>
                <w:szCs w:val="28"/>
              </w:rPr>
              <w:t xml:space="preserve"> computer that could do the basic components</w:t>
            </w:r>
            <w:r w:rsidR="00D00111">
              <w:rPr>
                <w:sz w:val="28"/>
                <w:szCs w:val="28"/>
              </w:rPr>
              <w:t xml:space="preserve">. This was a steam powered calculating machine used to solve numerical tables </w:t>
            </w:r>
            <w:r w:rsidR="009D6122">
              <w:rPr>
                <w:sz w:val="28"/>
                <w:szCs w:val="28"/>
              </w:rPr>
              <w:t xml:space="preserve">such as a </w:t>
            </w:r>
            <w:proofErr w:type="gramStart"/>
            <w:r w:rsidR="009D6122">
              <w:rPr>
                <w:sz w:val="28"/>
                <w:szCs w:val="28"/>
              </w:rPr>
              <w:t>logarithmic tables</w:t>
            </w:r>
            <w:proofErr w:type="gramEnd"/>
            <w:r w:rsidR="009D6122">
              <w:rPr>
                <w:sz w:val="28"/>
                <w:szCs w:val="28"/>
              </w:rPr>
              <w:t>.</w:t>
            </w:r>
          </w:p>
          <w:p w14:paraId="7FC548DB" w14:textId="77777777" w:rsidR="004E15C7" w:rsidRDefault="004E15C7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2C474CCC" w14:textId="77777777" w:rsidR="009D6122" w:rsidRDefault="009D6122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17A35FFD" w14:textId="45A23F20" w:rsidR="004E15C7" w:rsidRDefault="009D6122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4E15C7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he </w:t>
            </w:r>
            <w:r w:rsidR="004E15C7">
              <w:rPr>
                <w:sz w:val="28"/>
                <w:szCs w:val="28"/>
              </w:rPr>
              <w:t>Tabulating engine:</w:t>
            </w:r>
            <w:r w:rsidR="00D512E7">
              <w:rPr>
                <w:sz w:val="28"/>
                <w:szCs w:val="28"/>
              </w:rPr>
              <w:t xml:space="preserve"> An American </w:t>
            </w:r>
            <w:proofErr w:type="spellStart"/>
            <w:r w:rsidR="00D512E7">
              <w:rPr>
                <w:sz w:val="28"/>
                <w:szCs w:val="28"/>
              </w:rPr>
              <w:t>statistrician</w:t>
            </w:r>
            <w:proofErr w:type="spellEnd"/>
            <w:r w:rsidR="00D512E7">
              <w:rPr>
                <w:sz w:val="28"/>
                <w:szCs w:val="28"/>
              </w:rPr>
              <w:t xml:space="preserve"> Herman Holler</w:t>
            </w:r>
            <w:r w:rsidR="005737A8">
              <w:rPr>
                <w:sz w:val="28"/>
                <w:szCs w:val="28"/>
              </w:rPr>
              <w:t xml:space="preserve">ith invented this machine in 1890. The tabulating machine was a punch cards based </w:t>
            </w:r>
            <w:proofErr w:type="spellStart"/>
            <w:r w:rsidR="005737A8">
              <w:rPr>
                <w:sz w:val="28"/>
                <w:szCs w:val="28"/>
              </w:rPr>
              <w:t>mechancical</w:t>
            </w:r>
            <w:proofErr w:type="spellEnd"/>
            <w:r w:rsidR="005737A8">
              <w:rPr>
                <w:sz w:val="28"/>
                <w:szCs w:val="28"/>
              </w:rPr>
              <w:t xml:space="preserve"> tab</w:t>
            </w:r>
            <w:r w:rsidR="0041734C">
              <w:rPr>
                <w:sz w:val="28"/>
                <w:szCs w:val="28"/>
              </w:rPr>
              <w:t xml:space="preserve">ulator. This is also </w:t>
            </w:r>
            <w:proofErr w:type="gramStart"/>
            <w:r w:rsidR="0041734C">
              <w:rPr>
                <w:sz w:val="28"/>
                <w:szCs w:val="28"/>
              </w:rPr>
              <w:t>compute</w:t>
            </w:r>
            <w:proofErr w:type="gramEnd"/>
            <w:r w:rsidR="0041734C">
              <w:rPr>
                <w:sz w:val="28"/>
                <w:szCs w:val="28"/>
              </w:rPr>
              <w:t xml:space="preserve"> statistics and </w:t>
            </w:r>
            <w:proofErr w:type="gramStart"/>
            <w:r w:rsidR="0041734C">
              <w:rPr>
                <w:sz w:val="28"/>
                <w:szCs w:val="28"/>
              </w:rPr>
              <w:t>record</w:t>
            </w:r>
            <w:proofErr w:type="gramEnd"/>
            <w:r w:rsidR="0041734C">
              <w:rPr>
                <w:sz w:val="28"/>
                <w:szCs w:val="28"/>
              </w:rPr>
              <w:t xml:space="preserve"> or sort data </w:t>
            </w:r>
            <w:r w:rsidR="00F10B11">
              <w:rPr>
                <w:sz w:val="28"/>
                <w:szCs w:val="28"/>
              </w:rPr>
              <w:t xml:space="preserve">or information. Hollerith began manufacturing these machines </w:t>
            </w:r>
            <w:r w:rsidR="001B2904">
              <w:rPr>
                <w:sz w:val="28"/>
                <w:szCs w:val="28"/>
              </w:rPr>
              <w:t xml:space="preserve">in </w:t>
            </w:r>
            <w:proofErr w:type="gramStart"/>
            <w:r w:rsidR="001B2904">
              <w:rPr>
                <w:sz w:val="28"/>
                <w:szCs w:val="28"/>
              </w:rPr>
              <w:t>this</w:t>
            </w:r>
            <w:proofErr w:type="gramEnd"/>
            <w:r w:rsidR="001B2904">
              <w:rPr>
                <w:sz w:val="28"/>
                <w:szCs w:val="28"/>
              </w:rPr>
              <w:t xml:space="preserve"> own company which later on he has become a major </w:t>
            </w:r>
            <w:r w:rsidR="006E7A9E">
              <w:rPr>
                <w:sz w:val="28"/>
                <w:szCs w:val="28"/>
              </w:rPr>
              <w:t xml:space="preserve">success and </w:t>
            </w:r>
            <w:proofErr w:type="gramStart"/>
            <w:r w:rsidR="006E7A9E">
              <w:rPr>
                <w:sz w:val="28"/>
                <w:szCs w:val="28"/>
              </w:rPr>
              <w:t>a</w:t>
            </w:r>
            <w:proofErr w:type="gramEnd"/>
            <w:r w:rsidR="006E7A9E">
              <w:rPr>
                <w:sz w:val="28"/>
                <w:szCs w:val="28"/>
              </w:rPr>
              <w:t xml:space="preserve"> </w:t>
            </w:r>
            <w:proofErr w:type="spellStart"/>
            <w:r w:rsidR="006E7A9E">
              <w:rPr>
                <w:sz w:val="28"/>
                <w:szCs w:val="28"/>
              </w:rPr>
              <w:t>interntional</w:t>
            </w:r>
            <w:proofErr w:type="spellEnd"/>
            <w:r w:rsidR="006E7A9E">
              <w:rPr>
                <w:sz w:val="28"/>
                <w:szCs w:val="28"/>
              </w:rPr>
              <w:t xml:space="preserve"> business machine in 1924.</w:t>
            </w:r>
          </w:p>
          <w:p w14:paraId="410E30F5" w14:textId="77777777" w:rsidR="00543615" w:rsidRDefault="00543615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464D5B68" w14:textId="0E0B31B5" w:rsidR="004E4595" w:rsidRDefault="00050B8D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Analytical Engine:</w:t>
            </w:r>
            <w:r w:rsidR="00591D76">
              <w:rPr>
                <w:sz w:val="28"/>
                <w:szCs w:val="28"/>
              </w:rPr>
              <w:t xml:space="preserve"> Charles Babbage create another calculating m</w:t>
            </w:r>
            <w:r w:rsidR="00543615">
              <w:rPr>
                <w:sz w:val="28"/>
                <w:szCs w:val="28"/>
              </w:rPr>
              <w:t>achines</w:t>
            </w:r>
            <w:r w:rsidR="00D3141E">
              <w:rPr>
                <w:sz w:val="28"/>
                <w:szCs w:val="28"/>
              </w:rPr>
              <w:t>, the Analytical engine</w:t>
            </w:r>
            <w:r w:rsidR="00600A9C">
              <w:rPr>
                <w:sz w:val="28"/>
                <w:szCs w:val="28"/>
              </w:rPr>
              <w:t xml:space="preserve"> in 1830.this was a mechan</w:t>
            </w:r>
            <w:r w:rsidR="00D34533">
              <w:rPr>
                <w:sz w:val="28"/>
                <w:szCs w:val="28"/>
              </w:rPr>
              <w:t xml:space="preserve">ical computer that took input from </w:t>
            </w:r>
            <w:proofErr w:type="gramStart"/>
            <w:r w:rsidR="00D34533">
              <w:rPr>
                <w:sz w:val="28"/>
                <w:szCs w:val="28"/>
              </w:rPr>
              <w:t>cards .this</w:t>
            </w:r>
            <w:proofErr w:type="gramEnd"/>
            <w:r w:rsidR="00D34533">
              <w:rPr>
                <w:sz w:val="28"/>
                <w:szCs w:val="28"/>
              </w:rPr>
              <w:t xml:space="preserve"> was capable of solving any math</w:t>
            </w:r>
            <w:r w:rsidR="00213FDF">
              <w:rPr>
                <w:sz w:val="28"/>
                <w:szCs w:val="28"/>
              </w:rPr>
              <w:t>ematical problem and sorting data in an indefinite memory.</w:t>
            </w:r>
          </w:p>
          <w:p w14:paraId="27DA32FF" w14:textId="77777777" w:rsidR="00E533E7" w:rsidRDefault="00E533E7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3CFFD1C1" w14:textId="0E223F41" w:rsidR="00E533E7" w:rsidRDefault="00E533E7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50183D">
              <w:rPr>
                <w:sz w:val="28"/>
                <w:szCs w:val="28"/>
              </w:rPr>
              <w:t xml:space="preserve"> </w:t>
            </w:r>
            <w:proofErr w:type="spellStart"/>
            <w:r w:rsidR="0050183D">
              <w:rPr>
                <w:sz w:val="28"/>
                <w:szCs w:val="28"/>
              </w:rPr>
              <w:t>vannevar</w:t>
            </w:r>
            <w:proofErr w:type="spellEnd"/>
            <w:r w:rsidR="0050183D">
              <w:rPr>
                <w:sz w:val="28"/>
                <w:szCs w:val="28"/>
              </w:rPr>
              <w:t xml:space="preserve"> bus introduced the first electrical</w:t>
            </w:r>
            <w:r w:rsidR="00D56992">
              <w:rPr>
                <w:sz w:val="28"/>
                <w:szCs w:val="28"/>
              </w:rPr>
              <w:t xml:space="preserve"> computer. This machine was made like a </w:t>
            </w:r>
            <w:proofErr w:type="spellStart"/>
            <w:r w:rsidR="00D56992">
              <w:rPr>
                <w:sz w:val="28"/>
                <w:szCs w:val="28"/>
              </w:rPr>
              <w:t>vaccume</w:t>
            </w:r>
            <w:proofErr w:type="spellEnd"/>
            <w:r w:rsidR="00D56992">
              <w:rPr>
                <w:sz w:val="28"/>
                <w:szCs w:val="28"/>
              </w:rPr>
              <w:t xml:space="preserve"> tubes </w:t>
            </w:r>
            <w:proofErr w:type="spellStart"/>
            <w:r w:rsidR="00D56992">
              <w:rPr>
                <w:sz w:val="28"/>
                <w:szCs w:val="28"/>
              </w:rPr>
              <w:t>s</w:t>
            </w:r>
            <w:r w:rsidR="00107B6D">
              <w:rPr>
                <w:sz w:val="28"/>
                <w:szCs w:val="28"/>
              </w:rPr>
              <w:t>withches</w:t>
            </w:r>
            <w:proofErr w:type="spellEnd"/>
            <w:r w:rsidR="00107B6D">
              <w:rPr>
                <w:sz w:val="28"/>
                <w:szCs w:val="28"/>
              </w:rPr>
              <w:t xml:space="preserve"> electrical impulse </w:t>
            </w:r>
            <w:proofErr w:type="gramStart"/>
            <w:r w:rsidR="00107B6D">
              <w:rPr>
                <w:sz w:val="28"/>
                <w:szCs w:val="28"/>
              </w:rPr>
              <w:t>in order to</w:t>
            </w:r>
            <w:proofErr w:type="gramEnd"/>
            <w:r w:rsidR="00107B6D">
              <w:rPr>
                <w:sz w:val="28"/>
                <w:szCs w:val="28"/>
              </w:rPr>
              <w:t xml:space="preserve"> </w:t>
            </w:r>
            <w:r w:rsidR="002C5BBD">
              <w:rPr>
                <w:sz w:val="28"/>
                <w:szCs w:val="28"/>
              </w:rPr>
              <w:t xml:space="preserve">do calculations. </w:t>
            </w:r>
            <w:proofErr w:type="gramStart"/>
            <w:r w:rsidR="002C5BBD">
              <w:rPr>
                <w:sz w:val="28"/>
                <w:szCs w:val="28"/>
              </w:rPr>
              <w:t>This machines</w:t>
            </w:r>
            <w:proofErr w:type="gramEnd"/>
            <w:r w:rsidR="002C5BBD">
              <w:rPr>
                <w:sz w:val="28"/>
                <w:szCs w:val="28"/>
              </w:rPr>
              <w:t xml:space="preserve"> was capable of </w:t>
            </w:r>
            <w:proofErr w:type="spellStart"/>
            <w:r w:rsidR="002C5BBD">
              <w:rPr>
                <w:sz w:val="28"/>
                <w:szCs w:val="28"/>
              </w:rPr>
              <w:t>permorming</w:t>
            </w:r>
            <w:proofErr w:type="spellEnd"/>
            <w:r w:rsidR="002C5BBD">
              <w:rPr>
                <w:sz w:val="28"/>
                <w:szCs w:val="28"/>
              </w:rPr>
              <w:t xml:space="preserve"> 25 </w:t>
            </w:r>
            <w:proofErr w:type="gramStart"/>
            <w:r w:rsidR="002C5BBD">
              <w:rPr>
                <w:sz w:val="28"/>
                <w:szCs w:val="28"/>
              </w:rPr>
              <w:t>calculation</w:t>
            </w:r>
            <w:proofErr w:type="gramEnd"/>
            <w:r w:rsidR="002C5BBD">
              <w:rPr>
                <w:sz w:val="28"/>
                <w:szCs w:val="28"/>
              </w:rPr>
              <w:t xml:space="preserve"> in a matter of minutes.</w:t>
            </w:r>
          </w:p>
          <w:p w14:paraId="22E4917F" w14:textId="77777777" w:rsidR="00E03334" w:rsidRDefault="00E03334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F493CB2" w14:textId="209092DB" w:rsidR="00E03334" w:rsidRDefault="00E03334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9.Howard Aiken planned to build a m</w:t>
            </w:r>
            <w:r w:rsidR="006A5C60">
              <w:rPr>
                <w:sz w:val="28"/>
                <w:szCs w:val="28"/>
              </w:rPr>
              <w:t xml:space="preserve">achine in 1937 that could conduct big </w:t>
            </w:r>
            <w:proofErr w:type="spellStart"/>
            <w:r w:rsidR="006A5C60">
              <w:rPr>
                <w:sz w:val="28"/>
                <w:szCs w:val="28"/>
              </w:rPr>
              <w:t>calculcations</w:t>
            </w:r>
            <w:proofErr w:type="spellEnd"/>
            <w:r w:rsidR="006A5C60">
              <w:rPr>
                <w:sz w:val="28"/>
                <w:szCs w:val="28"/>
              </w:rPr>
              <w:t xml:space="preserve"> </w:t>
            </w:r>
            <w:r w:rsidR="0054751A">
              <w:rPr>
                <w:sz w:val="28"/>
                <w:szCs w:val="28"/>
              </w:rPr>
              <w:t>using extreme numbers. The mark 1 computer</w:t>
            </w:r>
            <w:r w:rsidR="00D46C04">
              <w:rPr>
                <w:sz w:val="28"/>
                <w:szCs w:val="28"/>
              </w:rPr>
              <w:t xml:space="preserve"> was constructed in 1944 as a collaboration between</w:t>
            </w:r>
            <w:r w:rsidR="00FA0C59">
              <w:rPr>
                <w:sz w:val="28"/>
                <w:szCs w:val="28"/>
              </w:rPr>
              <w:t xml:space="preserve"> </w:t>
            </w:r>
            <w:proofErr w:type="spellStart"/>
            <w:r w:rsidR="00FA0C59">
              <w:rPr>
                <w:sz w:val="28"/>
                <w:szCs w:val="28"/>
              </w:rPr>
              <w:t>Ibm</w:t>
            </w:r>
            <w:proofErr w:type="spellEnd"/>
            <w:r w:rsidR="00FA0C59">
              <w:rPr>
                <w:sz w:val="28"/>
                <w:szCs w:val="28"/>
              </w:rPr>
              <w:t xml:space="preserve"> and Harvard.</w:t>
            </w:r>
          </w:p>
          <w:p w14:paraId="6CEBF30E" w14:textId="0767E453" w:rsidR="00BB78DE" w:rsidRPr="002461AB" w:rsidRDefault="00CA16CD" w:rsidP="004E15C7">
            <w:pPr>
              <w:pStyle w:val="ListParagraph"/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2461AB">
              <w:rPr>
                <w:b/>
                <w:bCs/>
                <w:sz w:val="28"/>
                <w:szCs w:val="28"/>
              </w:rPr>
              <w:t>Main Body:</w:t>
            </w:r>
          </w:p>
          <w:p w14:paraId="2EFECA92" w14:textId="0999FCD7" w:rsidR="00BB78DE" w:rsidRPr="004E15C7" w:rsidRDefault="000630BF" w:rsidP="004E15C7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the history of </w:t>
            </w:r>
            <w:proofErr w:type="gramStart"/>
            <w:r>
              <w:rPr>
                <w:sz w:val="28"/>
                <w:szCs w:val="28"/>
              </w:rPr>
              <w:t>computers</w:t>
            </w:r>
            <w:proofErr w:type="gramEnd"/>
            <w:r>
              <w:rPr>
                <w:sz w:val="28"/>
                <w:szCs w:val="28"/>
              </w:rPr>
              <w:t xml:space="preserve"> we often refer to the </w:t>
            </w:r>
            <w:r w:rsidR="006F5F3E">
              <w:rPr>
                <w:sz w:val="28"/>
                <w:szCs w:val="28"/>
              </w:rPr>
              <w:t>advancements of modern computers as the generations of computers</w:t>
            </w:r>
            <w:r w:rsidR="00A367A4">
              <w:rPr>
                <w:sz w:val="28"/>
                <w:szCs w:val="28"/>
              </w:rPr>
              <w:t xml:space="preserve">. We are now in the </w:t>
            </w:r>
            <w:proofErr w:type="spellStart"/>
            <w:r w:rsidR="00A367A4">
              <w:rPr>
                <w:sz w:val="28"/>
                <w:szCs w:val="28"/>
              </w:rPr>
              <w:t>fith</w:t>
            </w:r>
            <w:proofErr w:type="spellEnd"/>
            <w:r w:rsidR="00A367A4">
              <w:rPr>
                <w:sz w:val="28"/>
                <w:szCs w:val="28"/>
              </w:rPr>
              <w:t xml:space="preserve"> generation of using computers.</w:t>
            </w:r>
          </w:p>
          <w:p w14:paraId="2ABF3ECD" w14:textId="38A0F9FE" w:rsidR="0056744D" w:rsidRDefault="00333101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 w:rsidRPr="00C03EB3">
              <w:rPr>
                <w:b/>
                <w:bCs/>
                <w:sz w:val="28"/>
                <w:szCs w:val="28"/>
              </w:rPr>
              <w:t xml:space="preserve"> The first generation</w:t>
            </w:r>
            <w:r>
              <w:rPr>
                <w:sz w:val="28"/>
                <w:szCs w:val="28"/>
              </w:rPr>
              <w:t>:</w:t>
            </w:r>
            <w:r w:rsidR="002F02AA">
              <w:rPr>
                <w:sz w:val="28"/>
                <w:szCs w:val="28"/>
              </w:rPr>
              <w:t xml:space="preserve"> this was </w:t>
            </w:r>
            <w:proofErr w:type="gramStart"/>
            <w:r w:rsidR="002F02AA">
              <w:rPr>
                <w:sz w:val="28"/>
                <w:szCs w:val="28"/>
              </w:rPr>
              <w:t>in</w:t>
            </w:r>
            <w:proofErr w:type="gramEnd"/>
            <w:r w:rsidR="002F02AA">
              <w:rPr>
                <w:sz w:val="28"/>
                <w:szCs w:val="28"/>
              </w:rPr>
              <w:t xml:space="preserve"> 1940 to 1955. This was when </w:t>
            </w:r>
            <w:proofErr w:type="gramStart"/>
            <w:r w:rsidR="002F02AA">
              <w:rPr>
                <w:sz w:val="28"/>
                <w:szCs w:val="28"/>
              </w:rPr>
              <w:t>the machine</w:t>
            </w:r>
            <w:proofErr w:type="gramEnd"/>
            <w:r w:rsidR="002F02AA">
              <w:rPr>
                <w:sz w:val="28"/>
                <w:szCs w:val="28"/>
              </w:rPr>
              <w:t xml:space="preserve"> la</w:t>
            </w:r>
            <w:r w:rsidR="009D2BDB">
              <w:rPr>
                <w:sz w:val="28"/>
                <w:szCs w:val="28"/>
              </w:rPr>
              <w:t xml:space="preserve">nguage was developed for the use of computers. They used </w:t>
            </w:r>
            <w:r w:rsidR="00A92240">
              <w:rPr>
                <w:sz w:val="28"/>
                <w:szCs w:val="28"/>
              </w:rPr>
              <w:t>vacuum tubes for the circuitry. And the purpose of the memory</w:t>
            </w:r>
            <w:r w:rsidR="00026DE7">
              <w:rPr>
                <w:sz w:val="28"/>
                <w:szCs w:val="28"/>
              </w:rPr>
              <w:t xml:space="preserve"> </w:t>
            </w:r>
            <w:proofErr w:type="gramStart"/>
            <w:r w:rsidR="00026DE7">
              <w:rPr>
                <w:sz w:val="28"/>
                <w:szCs w:val="28"/>
              </w:rPr>
              <w:t>they</w:t>
            </w:r>
            <w:proofErr w:type="gramEnd"/>
            <w:r w:rsidR="00026DE7">
              <w:rPr>
                <w:sz w:val="28"/>
                <w:szCs w:val="28"/>
              </w:rPr>
              <w:t xml:space="preserve"> used magnetic drums. Thes machines were comp</w:t>
            </w:r>
            <w:r w:rsidR="00307D79">
              <w:rPr>
                <w:sz w:val="28"/>
                <w:szCs w:val="28"/>
              </w:rPr>
              <w:t xml:space="preserve">licated, </w:t>
            </w:r>
            <w:proofErr w:type="gramStart"/>
            <w:r w:rsidR="00307D79">
              <w:rPr>
                <w:sz w:val="28"/>
                <w:szCs w:val="28"/>
              </w:rPr>
              <w:t>large</w:t>
            </w:r>
            <w:proofErr w:type="gramEnd"/>
            <w:r w:rsidR="00307D79">
              <w:rPr>
                <w:sz w:val="28"/>
                <w:szCs w:val="28"/>
              </w:rPr>
              <w:t xml:space="preserve"> and expensive. They were mostly reliant on batch operating systems and punch cards. As </w:t>
            </w:r>
            <w:proofErr w:type="gramStart"/>
            <w:r w:rsidR="00EC7B4A">
              <w:rPr>
                <w:sz w:val="28"/>
                <w:szCs w:val="28"/>
              </w:rPr>
              <w:t>an output</w:t>
            </w:r>
            <w:proofErr w:type="gramEnd"/>
            <w:r w:rsidR="00EC7B4A">
              <w:rPr>
                <w:sz w:val="28"/>
                <w:szCs w:val="28"/>
              </w:rPr>
              <w:t xml:space="preserve"> and input devices, magnetic tape and paper tape were implemented</w:t>
            </w:r>
            <w:r w:rsidR="00C03EB3">
              <w:rPr>
                <w:sz w:val="28"/>
                <w:szCs w:val="28"/>
              </w:rPr>
              <w:t xml:space="preserve">. For example </w:t>
            </w:r>
            <w:proofErr w:type="gramStart"/>
            <w:r w:rsidR="00C03EB3">
              <w:rPr>
                <w:sz w:val="28"/>
                <w:szCs w:val="28"/>
              </w:rPr>
              <w:t>ENIAC,UNIVAC</w:t>
            </w:r>
            <w:proofErr w:type="gramEnd"/>
            <w:r w:rsidR="00C03EB3">
              <w:rPr>
                <w:sz w:val="28"/>
                <w:szCs w:val="28"/>
              </w:rPr>
              <w:t>-1 and so on.</w:t>
            </w:r>
          </w:p>
          <w:p w14:paraId="39F77CEF" w14:textId="6F8931C2" w:rsidR="00CC319E" w:rsidRDefault="005D40DD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639A3">
              <w:rPr>
                <w:sz w:val="28"/>
                <w:szCs w:val="28"/>
              </w:rPr>
              <w:t xml:space="preserve"> </w:t>
            </w:r>
            <w:r w:rsidR="00A639A3" w:rsidRPr="002461AB">
              <w:rPr>
                <w:b/>
                <w:bCs/>
                <w:sz w:val="28"/>
                <w:szCs w:val="28"/>
              </w:rPr>
              <w:t>The second Generation</w:t>
            </w:r>
            <w:r w:rsidR="00A639A3">
              <w:rPr>
                <w:sz w:val="28"/>
                <w:szCs w:val="28"/>
              </w:rPr>
              <w:t>: in 1957-1</w:t>
            </w:r>
            <w:r w:rsidR="00375E98">
              <w:rPr>
                <w:sz w:val="28"/>
                <w:szCs w:val="28"/>
              </w:rPr>
              <w:t>963</w:t>
            </w:r>
            <w:r w:rsidR="008A5735">
              <w:rPr>
                <w:sz w:val="28"/>
                <w:szCs w:val="28"/>
              </w:rPr>
              <w:t xml:space="preserve"> in this </w:t>
            </w:r>
            <w:proofErr w:type="gramStart"/>
            <w:r w:rsidR="008A5735">
              <w:rPr>
                <w:sz w:val="28"/>
                <w:szCs w:val="28"/>
              </w:rPr>
              <w:t>time</w:t>
            </w:r>
            <w:proofErr w:type="gramEnd"/>
            <w:r w:rsidR="008A5735">
              <w:rPr>
                <w:sz w:val="28"/>
                <w:szCs w:val="28"/>
              </w:rPr>
              <w:t xml:space="preserve"> they have been advanced </w:t>
            </w:r>
            <w:r w:rsidR="00443483">
              <w:rPr>
                <w:sz w:val="28"/>
                <w:szCs w:val="28"/>
              </w:rPr>
              <w:t xml:space="preserve">from vacuum tubes to transistors. This made the computer </w:t>
            </w:r>
            <w:proofErr w:type="gramStart"/>
            <w:r w:rsidR="00443483">
              <w:rPr>
                <w:sz w:val="28"/>
                <w:szCs w:val="28"/>
              </w:rPr>
              <w:t>smaller</w:t>
            </w:r>
            <w:proofErr w:type="gramEnd"/>
            <w:r w:rsidR="00443483">
              <w:rPr>
                <w:sz w:val="28"/>
                <w:szCs w:val="28"/>
              </w:rPr>
              <w:t xml:space="preserve"> faster and more energy</w:t>
            </w:r>
            <w:r w:rsidR="00AC1B05">
              <w:rPr>
                <w:sz w:val="28"/>
                <w:szCs w:val="28"/>
              </w:rPr>
              <w:t xml:space="preserve"> efficient. They have advanced from binary to assembly languages. For instance, IBM 162</w:t>
            </w:r>
            <w:r w:rsidR="00BC7FCD">
              <w:rPr>
                <w:sz w:val="28"/>
                <w:szCs w:val="28"/>
              </w:rPr>
              <w:t>0, IBM 7094.</w:t>
            </w:r>
          </w:p>
          <w:p w14:paraId="1FC9CCF2" w14:textId="3975DA71" w:rsidR="00BC7FCD" w:rsidRDefault="00BC7FCD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Third </w:t>
            </w:r>
            <w:r w:rsidR="00CF75DF">
              <w:rPr>
                <w:sz w:val="28"/>
                <w:szCs w:val="28"/>
              </w:rPr>
              <w:t xml:space="preserve">generation: the Hallmark of this period 1964-1971 was development </w:t>
            </w:r>
            <w:proofErr w:type="spellStart"/>
            <w:r w:rsidR="00C03982">
              <w:rPr>
                <w:sz w:val="28"/>
                <w:szCs w:val="28"/>
              </w:rPr>
              <w:t>og</w:t>
            </w:r>
            <w:proofErr w:type="spellEnd"/>
            <w:r w:rsidR="00C03982">
              <w:rPr>
                <w:sz w:val="28"/>
                <w:szCs w:val="28"/>
              </w:rPr>
              <w:t xml:space="preserve"> the integrated circuit. A single integrated circuit</w:t>
            </w:r>
            <w:r w:rsidR="00EA45BA">
              <w:rPr>
                <w:sz w:val="28"/>
                <w:szCs w:val="28"/>
              </w:rPr>
              <w:t xml:space="preserve"> is made up of many transistors which has then </w:t>
            </w:r>
            <w:proofErr w:type="gramStart"/>
            <w:r w:rsidR="00EA45BA">
              <w:rPr>
                <w:sz w:val="28"/>
                <w:szCs w:val="28"/>
              </w:rPr>
              <w:t>increase</w:t>
            </w:r>
            <w:proofErr w:type="gramEnd"/>
            <w:r w:rsidR="00EA45BA">
              <w:rPr>
                <w:sz w:val="28"/>
                <w:szCs w:val="28"/>
              </w:rPr>
              <w:t xml:space="preserve"> the power</w:t>
            </w:r>
            <w:r w:rsidR="00EE6411">
              <w:rPr>
                <w:sz w:val="28"/>
                <w:szCs w:val="28"/>
              </w:rPr>
              <w:t xml:space="preserve"> of the computer while it was lowing the cost.</w:t>
            </w:r>
            <w:r w:rsidR="001B6974">
              <w:rPr>
                <w:sz w:val="28"/>
                <w:szCs w:val="28"/>
              </w:rPr>
              <w:t xml:space="preserve"> These computers were smaller and quicker</w:t>
            </w:r>
            <w:r w:rsidR="00692B37">
              <w:rPr>
                <w:sz w:val="28"/>
                <w:szCs w:val="28"/>
              </w:rPr>
              <w:t xml:space="preserve"> and more reliable and less expensive than </w:t>
            </w:r>
            <w:proofErr w:type="spellStart"/>
            <w:proofErr w:type="gramStart"/>
            <w:r w:rsidR="00692B37">
              <w:rPr>
                <w:sz w:val="28"/>
                <w:szCs w:val="28"/>
              </w:rPr>
              <w:t>there</w:t>
            </w:r>
            <w:proofErr w:type="spellEnd"/>
            <w:proofErr w:type="gramEnd"/>
            <w:r w:rsidR="00692B37">
              <w:rPr>
                <w:sz w:val="28"/>
                <w:szCs w:val="28"/>
              </w:rPr>
              <w:t xml:space="preserve"> predec</w:t>
            </w:r>
            <w:r w:rsidR="0064554C">
              <w:rPr>
                <w:sz w:val="28"/>
                <w:szCs w:val="28"/>
              </w:rPr>
              <w:t>essors, high level programming languages</w:t>
            </w:r>
            <w:r w:rsidR="00F15277">
              <w:rPr>
                <w:sz w:val="28"/>
                <w:szCs w:val="28"/>
              </w:rPr>
              <w:t>.</w:t>
            </w:r>
          </w:p>
          <w:p w14:paraId="27ABFD2C" w14:textId="36C5561D" w:rsidR="00F15277" w:rsidRDefault="00F15277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461AB">
              <w:rPr>
                <w:b/>
                <w:bCs/>
                <w:sz w:val="28"/>
                <w:szCs w:val="28"/>
              </w:rPr>
              <w:t xml:space="preserve">The fourth </w:t>
            </w:r>
            <w:proofErr w:type="gramStart"/>
            <w:r w:rsidRPr="002461AB">
              <w:rPr>
                <w:b/>
                <w:bCs/>
                <w:sz w:val="28"/>
                <w:szCs w:val="28"/>
              </w:rPr>
              <w:t>generations</w:t>
            </w:r>
            <w:proofErr w:type="gramEnd"/>
            <w:r>
              <w:rPr>
                <w:sz w:val="28"/>
                <w:szCs w:val="28"/>
              </w:rPr>
              <w:t>:</w:t>
            </w:r>
            <w:r w:rsidR="00B5547F">
              <w:rPr>
                <w:sz w:val="28"/>
                <w:szCs w:val="28"/>
              </w:rPr>
              <w:t xml:space="preserve"> the invention of microprocessors brought </w:t>
            </w:r>
            <w:r w:rsidR="003853B2">
              <w:rPr>
                <w:sz w:val="28"/>
                <w:szCs w:val="28"/>
              </w:rPr>
              <w:t xml:space="preserve">along with the computers. The </w:t>
            </w:r>
            <w:proofErr w:type="gramStart"/>
            <w:r w:rsidR="003853B2">
              <w:rPr>
                <w:sz w:val="28"/>
                <w:szCs w:val="28"/>
              </w:rPr>
              <w:t>year</w:t>
            </w:r>
            <w:proofErr w:type="gramEnd"/>
            <w:r w:rsidR="00F31627">
              <w:rPr>
                <w:sz w:val="28"/>
                <w:szCs w:val="28"/>
              </w:rPr>
              <w:t xml:space="preserve"> 1971-1980 were dominated by </w:t>
            </w:r>
            <w:proofErr w:type="spellStart"/>
            <w:r w:rsidR="00F31627">
              <w:rPr>
                <w:sz w:val="28"/>
                <w:szCs w:val="28"/>
              </w:rPr>
              <w:t>fouth</w:t>
            </w:r>
            <w:proofErr w:type="spellEnd"/>
            <w:r w:rsidR="00F31627">
              <w:rPr>
                <w:sz w:val="28"/>
                <w:szCs w:val="28"/>
              </w:rPr>
              <w:t xml:space="preserve"> generation computers</w:t>
            </w:r>
            <w:r w:rsidR="004F1B15">
              <w:rPr>
                <w:sz w:val="28"/>
                <w:szCs w:val="28"/>
              </w:rPr>
              <w:t xml:space="preserve">. </w:t>
            </w:r>
            <w:proofErr w:type="gramStart"/>
            <w:r w:rsidR="004F1B15">
              <w:rPr>
                <w:sz w:val="28"/>
                <w:szCs w:val="28"/>
              </w:rPr>
              <w:t>C,C++</w:t>
            </w:r>
            <w:proofErr w:type="gramEnd"/>
            <w:r w:rsidR="004F1B15">
              <w:rPr>
                <w:sz w:val="28"/>
                <w:szCs w:val="28"/>
              </w:rPr>
              <w:t xml:space="preserve"> AND JAVA were pro</w:t>
            </w:r>
            <w:r w:rsidR="00503316">
              <w:rPr>
                <w:sz w:val="28"/>
                <w:szCs w:val="28"/>
              </w:rPr>
              <w:t>gramming languages utilized in this generation of computers</w:t>
            </w:r>
            <w:r w:rsidR="00EE4507">
              <w:rPr>
                <w:sz w:val="28"/>
                <w:szCs w:val="28"/>
              </w:rPr>
              <w:t xml:space="preserve">. The star </w:t>
            </w:r>
            <w:proofErr w:type="gramStart"/>
            <w:r w:rsidR="00EE4507">
              <w:rPr>
                <w:sz w:val="28"/>
                <w:szCs w:val="28"/>
              </w:rPr>
              <w:t>1000</w:t>
            </w:r>
            <w:r w:rsidR="004C04EE">
              <w:rPr>
                <w:sz w:val="28"/>
                <w:szCs w:val="28"/>
              </w:rPr>
              <w:t>,PDP</w:t>
            </w:r>
            <w:proofErr w:type="gramEnd"/>
            <w:r w:rsidR="004C04EE">
              <w:rPr>
                <w:sz w:val="28"/>
                <w:szCs w:val="28"/>
              </w:rPr>
              <w:t xml:space="preserve">11 </w:t>
            </w:r>
            <w:proofErr w:type="spellStart"/>
            <w:r w:rsidR="004C04EE">
              <w:rPr>
                <w:sz w:val="28"/>
                <w:szCs w:val="28"/>
              </w:rPr>
              <w:t>ans</w:t>
            </w:r>
            <w:proofErr w:type="spellEnd"/>
            <w:r w:rsidR="004C04EE">
              <w:rPr>
                <w:sz w:val="28"/>
                <w:szCs w:val="28"/>
              </w:rPr>
              <w:t xml:space="preserve"> apple II were start to </w:t>
            </w:r>
            <w:r w:rsidR="00C00252">
              <w:rPr>
                <w:sz w:val="28"/>
                <w:szCs w:val="28"/>
              </w:rPr>
              <w:t>producing computers for use at home.</w:t>
            </w:r>
          </w:p>
          <w:p w14:paraId="5A80E5A5" w14:textId="2B529AB2" w:rsidR="00C00252" w:rsidRDefault="00C00252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 w:rsidRPr="002461AB">
              <w:rPr>
                <w:b/>
                <w:bCs/>
                <w:sz w:val="28"/>
                <w:szCs w:val="28"/>
              </w:rPr>
              <w:t>The fifth generation</w:t>
            </w:r>
            <w:r w:rsidR="000074E7">
              <w:rPr>
                <w:sz w:val="28"/>
                <w:szCs w:val="28"/>
              </w:rPr>
              <w:t xml:space="preserve"> in 1980 </w:t>
            </w:r>
            <w:proofErr w:type="spellStart"/>
            <w:proofErr w:type="gramStart"/>
            <w:r w:rsidR="000074E7">
              <w:rPr>
                <w:sz w:val="28"/>
                <w:szCs w:val="28"/>
              </w:rPr>
              <w:t>til</w:t>
            </w:r>
            <w:proofErr w:type="spellEnd"/>
            <w:proofErr w:type="gramEnd"/>
            <w:r w:rsidR="000074E7">
              <w:rPr>
                <w:sz w:val="28"/>
                <w:szCs w:val="28"/>
              </w:rPr>
              <w:t xml:space="preserve"> </w:t>
            </w:r>
            <w:proofErr w:type="gramStart"/>
            <w:r w:rsidR="000074E7">
              <w:rPr>
                <w:sz w:val="28"/>
                <w:szCs w:val="28"/>
              </w:rPr>
              <w:t>todays</w:t>
            </w:r>
            <w:proofErr w:type="gramEnd"/>
            <w:r w:rsidR="000074E7">
              <w:rPr>
                <w:sz w:val="28"/>
                <w:szCs w:val="28"/>
              </w:rPr>
              <w:t xml:space="preserve"> date</w:t>
            </w:r>
            <w:r w:rsidR="0023669D">
              <w:rPr>
                <w:sz w:val="28"/>
                <w:szCs w:val="28"/>
              </w:rPr>
              <w:t xml:space="preserve"> computers and technology were placed </w:t>
            </w:r>
            <w:r w:rsidR="00B54E49">
              <w:rPr>
                <w:sz w:val="28"/>
                <w:szCs w:val="28"/>
              </w:rPr>
              <w:t>with ULSI (Ultra</w:t>
            </w:r>
            <w:r w:rsidR="00481B8A">
              <w:rPr>
                <w:sz w:val="28"/>
                <w:szCs w:val="28"/>
              </w:rPr>
              <w:t xml:space="preserve"> large scale integration) this had made possible the </w:t>
            </w:r>
            <w:r w:rsidR="00004A56">
              <w:rPr>
                <w:sz w:val="28"/>
                <w:szCs w:val="28"/>
              </w:rPr>
              <w:t>pro</w:t>
            </w:r>
            <w:r w:rsidR="00B27FA3">
              <w:rPr>
                <w:sz w:val="28"/>
                <w:szCs w:val="28"/>
              </w:rPr>
              <w:t>duction</w:t>
            </w:r>
            <w:r w:rsidR="0005231B">
              <w:rPr>
                <w:sz w:val="28"/>
                <w:szCs w:val="28"/>
              </w:rPr>
              <w:t xml:space="preserve"> of microprocessor chips with ten million</w:t>
            </w:r>
            <w:r w:rsidR="00432A61">
              <w:rPr>
                <w:sz w:val="28"/>
                <w:szCs w:val="28"/>
              </w:rPr>
              <w:t xml:space="preserve"> electronic </w:t>
            </w:r>
            <w:r w:rsidR="003E10BA">
              <w:rPr>
                <w:sz w:val="28"/>
                <w:szCs w:val="28"/>
              </w:rPr>
              <w:t>components.</w:t>
            </w:r>
            <w:r w:rsidR="006834A6">
              <w:rPr>
                <w:sz w:val="28"/>
                <w:szCs w:val="28"/>
              </w:rPr>
              <w:t xml:space="preserve"> The </w:t>
            </w:r>
            <w:proofErr w:type="gramStart"/>
            <w:r w:rsidR="006834A6">
              <w:rPr>
                <w:sz w:val="28"/>
                <w:szCs w:val="28"/>
              </w:rPr>
              <w:t>pcs</w:t>
            </w:r>
            <w:proofErr w:type="gramEnd"/>
            <w:r w:rsidR="006834A6">
              <w:rPr>
                <w:sz w:val="28"/>
                <w:szCs w:val="28"/>
              </w:rPr>
              <w:t xml:space="preserve"> </w:t>
            </w:r>
            <w:r w:rsidR="005D2AF3">
              <w:rPr>
                <w:sz w:val="28"/>
                <w:szCs w:val="28"/>
              </w:rPr>
              <w:t xml:space="preserve">are made more affordable. </w:t>
            </w:r>
            <w:proofErr w:type="spellStart"/>
            <w:r w:rsidR="005D2AF3">
              <w:rPr>
                <w:sz w:val="28"/>
                <w:szCs w:val="28"/>
              </w:rPr>
              <w:t>Techological</w:t>
            </w:r>
            <w:proofErr w:type="spellEnd"/>
            <w:r w:rsidR="005D2AF3">
              <w:rPr>
                <w:sz w:val="28"/>
                <w:szCs w:val="28"/>
              </w:rPr>
              <w:t xml:space="preserve"> convergences</w:t>
            </w:r>
            <w:r w:rsidR="00FD31EE">
              <w:rPr>
                <w:sz w:val="28"/>
                <w:szCs w:val="28"/>
              </w:rPr>
              <w:t xml:space="preserve"> </w:t>
            </w:r>
            <w:proofErr w:type="gramStart"/>
            <w:r w:rsidR="00FD31EE">
              <w:rPr>
                <w:sz w:val="28"/>
                <w:szCs w:val="28"/>
              </w:rPr>
              <w:t>has</w:t>
            </w:r>
            <w:proofErr w:type="gramEnd"/>
            <w:r w:rsidR="00FD31EE">
              <w:rPr>
                <w:sz w:val="28"/>
                <w:szCs w:val="28"/>
              </w:rPr>
              <w:t xml:space="preserve"> changed lifestyle. Communications technology dominates development at </w:t>
            </w:r>
            <w:proofErr w:type="spellStart"/>
            <w:r w:rsidR="00FD31EE">
              <w:rPr>
                <w:sz w:val="28"/>
                <w:szCs w:val="28"/>
              </w:rPr>
              <w:t>alsomost</w:t>
            </w:r>
            <w:proofErr w:type="spellEnd"/>
            <w:r w:rsidR="00FD31EE">
              <w:rPr>
                <w:sz w:val="28"/>
                <w:szCs w:val="28"/>
              </w:rPr>
              <w:t xml:space="preserve"> </w:t>
            </w:r>
            <w:r w:rsidR="008120C5">
              <w:rPr>
                <w:sz w:val="28"/>
                <w:szCs w:val="28"/>
              </w:rPr>
              <w:t xml:space="preserve">leap speed with the introduction of text messaging, </w:t>
            </w:r>
            <w:proofErr w:type="gramStart"/>
            <w:r w:rsidR="008120C5">
              <w:rPr>
                <w:sz w:val="28"/>
                <w:szCs w:val="28"/>
              </w:rPr>
              <w:t>the internet</w:t>
            </w:r>
            <w:proofErr w:type="gramEnd"/>
            <w:r w:rsidR="008120C5">
              <w:rPr>
                <w:sz w:val="28"/>
                <w:szCs w:val="28"/>
              </w:rPr>
              <w:t xml:space="preserve"> surfing video stre</w:t>
            </w:r>
            <w:r w:rsidR="00E65EAE">
              <w:rPr>
                <w:sz w:val="28"/>
                <w:szCs w:val="28"/>
              </w:rPr>
              <w:t>aming on the line gaming and interactive televiewing and more via cellphones.</w:t>
            </w:r>
          </w:p>
          <w:p w14:paraId="008CC031" w14:textId="77777777" w:rsidR="008B0BA8" w:rsidRDefault="008B0BA8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C2AC504" w14:textId="0298ECD5" w:rsidR="00050C8B" w:rsidRDefault="00050C8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The first programmer was </w:t>
            </w:r>
            <w:r w:rsidR="000C6E52">
              <w:rPr>
                <w:sz w:val="28"/>
                <w:szCs w:val="28"/>
              </w:rPr>
              <w:t>invented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Ada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A62FC0">
              <w:rPr>
                <w:sz w:val="28"/>
                <w:szCs w:val="28"/>
              </w:rPr>
              <w:t xml:space="preserve">daughter of the lord </w:t>
            </w:r>
            <w:proofErr w:type="gramStart"/>
            <w:r w:rsidR="00A62FC0">
              <w:rPr>
                <w:sz w:val="28"/>
                <w:szCs w:val="28"/>
              </w:rPr>
              <w:t>Byron</w:t>
            </w:r>
            <w:proofErr w:type="gramEnd"/>
            <w:r w:rsidR="00A62FC0">
              <w:rPr>
                <w:sz w:val="28"/>
                <w:szCs w:val="28"/>
              </w:rPr>
              <w:t xml:space="preserve"> wrote programs for the difference </w:t>
            </w:r>
            <w:r w:rsidR="007A54F1">
              <w:rPr>
                <w:sz w:val="28"/>
                <w:szCs w:val="28"/>
              </w:rPr>
              <w:t>engine make the first programmer.</w:t>
            </w:r>
          </w:p>
          <w:p w14:paraId="143F0E92" w14:textId="3DC3B639" w:rsidR="004051B3" w:rsidRDefault="004051B3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Alan Turing 1912-</w:t>
            </w:r>
            <w:proofErr w:type="gramStart"/>
            <w:r>
              <w:rPr>
                <w:sz w:val="28"/>
                <w:szCs w:val="28"/>
              </w:rPr>
              <w:t>1954 he</w:t>
            </w:r>
            <w:proofErr w:type="gramEnd"/>
            <w:r>
              <w:rPr>
                <w:sz w:val="28"/>
                <w:szCs w:val="28"/>
              </w:rPr>
              <w:t xml:space="preserve"> led </w:t>
            </w:r>
            <w:proofErr w:type="gramStart"/>
            <w:r>
              <w:rPr>
                <w:sz w:val="28"/>
                <w:szCs w:val="28"/>
              </w:rPr>
              <w:t>world war II</w:t>
            </w:r>
            <w:proofErr w:type="gramEnd"/>
            <w:r>
              <w:rPr>
                <w:sz w:val="28"/>
                <w:szCs w:val="28"/>
              </w:rPr>
              <w:t xml:space="preserve"> and researc</w:t>
            </w:r>
            <w:r w:rsidR="00E26157">
              <w:rPr>
                <w:sz w:val="28"/>
                <w:szCs w:val="28"/>
              </w:rPr>
              <w:t>h group that broke the code for the enigma machines</w:t>
            </w:r>
            <w:r w:rsidR="00422101">
              <w:rPr>
                <w:sz w:val="28"/>
                <w:szCs w:val="28"/>
              </w:rPr>
              <w:t xml:space="preserve">. </w:t>
            </w:r>
            <w:proofErr w:type="gramStart"/>
            <w:r w:rsidR="00422101">
              <w:rPr>
                <w:sz w:val="28"/>
                <w:szCs w:val="28"/>
              </w:rPr>
              <w:t>The</w:t>
            </w:r>
            <w:proofErr w:type="gramEnd"/>
            <w:r w:rsidR="00422101">
              <w:rPr>
                <w:sz w:val="28"/>
                <w:szCs w:val="28"/>
              </w:rPr>
              <w:t xml:space="preserve"> proposed a simple abstract universal machine model for defining computability the turning machine</w:t>
            </w:r>
            <w:r w:rsidR="0007525B">
              <w:rPr>
                <w:sz w:val="28"/>
                <w:szCs w:val="28"/>
              </w:rPr>
              <w:t>.</w:t>
            </w:r>
          </w:p>
          <w:p w14:paraId="6300DAF6" w14:textId="4AB218B0" w:rsidR="0007525B" w:rsidRDefault="0007525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enigma machine was invented in 1918</w:t>
            </w:r>
            <w:proofErr w:type="gramStart"/>
            <w:r w:rsidR="000605FF">
              <w:rPr>
                <w:sz w:val="28"/>
                <w:szCs w:val="28"/>
              </w:rPr>
              <w:t xml:space="preserve"> it</w:t>
            </w:r>
            <w:proofErr w:type="gramEnd"/>
            <w:r w:rsidR="000605FF">
              <w:rPr>
                <w:sz w:val="28"/>
                <w:szCs w:val="28"/>
              </w:rPr>
              <w:t xml:space="preserve"> was the most sophisticated code of the da and priority th</w:t>
            </w:r>
            <w:r w:rsidR="002A66B1">
              <w:rPr>
                <w:sz w:val="28"/>
                <w:szCs w:val="28"/>
              </w:rPr>
              <w:t xml:space="preserve">e </w:t>
            </w:r>
            <w:r w:rsidR="000605FF">
              <w:rPr>
                <w:sz w:val="28"/>
                <w:szCs w:val="28"/>
              </w:rPr>
              <w:t>allie</w:t>
            </w:r>
            <w:r w:rsidR="001F201F">
              <w:rPr>
                <w:sz w:val="28"/>
                <w:szCs w:val="28"/>
              </w:rPr>
              <w:t>s to break it.</w:t>
            </w:r>
          </w:p>
          <w:p w14:paraId="3DB548B6" w14:textId="77777777" w:rsidR="00EA60CF" w:rsidRDefault="00EA60CF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0B97E34" w14:textId="7F69FBE4" w:rsidR="00EA60CF" w:rsidRDefault="00EA60CF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Grace Murry Hopper 1906-19</w:t>
            </w:r>
            <w:r w:rsidR="009A6642">
              <w:rPr>
                <w:sz w:val="28"/>
                <w:szCs w:val="28"/>
              </w:rPr>
              <w:t xml:space="preserve">22 she was the first real computer </w:t>
            </w:r>
            <w:proofErr w:type="gramStart"/>
            <w:r w:rsidR="009A6642">
              <w:rPr>
                <w:sz w:val="28"/>
                <w:szCs w:val="28"/>
              </w:rPr>
              <w:t>science</w:t>
            </w:r>
            <w:proofErr w:type="gramEnd"/>
            <w:r w:rsidR="009A6642">
              <w:rPr>
                <w:sz w:val="28"/>
                <w:szCs w:val="28"/>
              </w:rPr>
              <w:t>. She had created the computer</w:t>
            </w:r>
            <w:r w:rsidR="003F0AF7">
              <w:rPr>
                <w:sz w:val="28"/>
                <w:szCs w:val="28"/>
              </w:rPr>
              <w:t xml:space="preserve"> because she was tired of writing in the machine code by </w:t>
            </w:r>
            <w:proofErr w:type="gramStart"/>
            <w:r w:rsidR="003F0AF7">
              <w:rPr>
                <w:sz w:val="28"/>
                <w:szCs w:val="28"/>
              </w:rPr>
              <w:t>hand</w:t>
            </w:r>
            <w:proofErr w:type="gramEnd"/>
            <w:r w:rsidR="003F0AF7">
              <w:rPr>
                <w:sz w:val="28"/>
                <w:szCs w:val="28"/>
              </w:rPr>
              <w:t xml:space="preserve"> </w:t>
            </w:r>
            <w:r w:rsidR="00E05010">
              <w:rPr>
                <w:sz w:val="28"/>
                <w:szCs w:val="28"/>
              </w:rPr>
              <w:t>she improved programming speed and efficiency.</w:t>
            </w:r>
          </w:p>
          <w:p w14:paraId="63887D9C" w14:textId="24A682DC" w:rsidR="00436A1E" w:rsidRPr="00CA16CD" w:rsidRDefault="00653485" w:rsidP="00CA16CD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The integrated circuit was invented by jack Ki</w:t>
            </w:r>
            <w:r w:rsidR="00AA272D">
              <w:rPr>
                <w:sz w:val="28"/>
                <w:szCs w:val="28"/>
              </w:rPr>
              <w:t xml:space="preserve">lby at Texas instruments in 1957. This enabled many transistors to be into </w:t>
            </w:r>
            <w:r w:rsidR="008D00DE">
              <w:rPr>
                <w:sz w:val="28"/>
                <w:szCs w:val="28"/>
              </w:rPr>
              <w:t xml:space="preserve">groups and then in single package also it had </w:t>
            </w:r>
            <w:proofErr w:type="gramStart"/>
            <w:r w:rsidR="008D00DE">
              <w:rPr>
                <w:sz w:val="28"/>
                <w:szCs w:val="28"/>
              </w:rPr>
              <w:t>lower</w:t>
            </w:r>
            <w:proofErr w:type="gramEnd"/>
            <w:r w:rsidR="008D00DE">
              <w:rPr>
                <w:sz w:val="28"/>
                <w:szCs w:val="28"/>
              </w:rPr>
              <w:t xml:space="preserve"> the cost</w:t>
            </w:r>
            <w:r w:rsidR="005C2E9C">
              <w:rPr>
                <w:sz w:val="28"/>
                <w:szCs w:val="28"/>
              </w:rPr>
              <w:t xml:space="preserve"> and </w:t>
            </w:r>
            <w:r w:rsidR="00122C41">
              <w:rPr>
                <w:sz w:val="28"/>
                <w:szCs w:val="28"/>
              </w:rPr>
              <w:t>decreased</w:t>
            </w:r>
            <w:r w:rsidR="005C2E9C">
              <w:rPr>
                <w:sz w:val="28"/>
                <w:szCs w:val="28"/>
              </w:rPr>
              <w:t xml:space="preserve"> space compered to using </w:t>
            </w:r>
            <w:r w:rsidR="00473770">
              <w:rPr>
                <w:sz w:val="28"/>
                <w:szCs w:val="28"/>
              </w:rPr>
              <w:t>individual</w:t>
            </w:r>
            <w:r w:rsidR="00406364">
              <w:rPr>
                <w:sz w:val="28"/>
                <w:szCs w:val="28"/>
              </w:rPr>
              <w:t>002E</w:t>
            </w:r>
          </w:p>
          <w:p w14:paraId="0832C96B" w14:textId="69997068" w:rsidR="00436A1E" w:rsidRDefault="00436A1E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apple II this </w:t>
            </w:r>
            <w:r w:rsidR="005066A6">
              <w:rPr>
                <w:sz w:val="28"/>
                <w:szCs w:val="28"/>
              </w:rPr>
              <w:t xml:space="preserve">was the first commercial </w:t>
            </w:r>
            <w:r w:rsidR="00FE2612">
              <w:rPr>
                <w:sz w:val="28"/>
                <w:szCs w:val="28"/>
              </w:rPr>
              <w:t xml:space="preserve">and available apple this was sold to wall </w:t>
            </w:r>
            <w:proofErr w:type="spellStart"/>
            <w:r w:rsidR="00FE2612">
              <w:rPr>
                <w:sz w:val="28"/>
                <w:szCs w:val="28"/>
              </w:rPr>
              <w:t>st</w:t>
            </w:r>
            <w:proofErr w:type="spellEnd"/>
            <w:r w:rsidR="00FE2612">
              <w:rPr>
                <w:sz w:val="28"/>
                <w:szCs w:val="28"/>
              </w:rPr>
              <w:t xml:space="preserve"> bankers who wanted to spreadsheet program called </w:t>
            </w:r>
            <w:r w:rsidR="00122C41">
              <w:rPr>
                <w:sz w:val="28"/>
                <w:szCs w:val="28"/>
              </w:rPr>
              <w:t>VisiCalc</w:t>
            </w:r>
            <w:r w:rsidR="00316423">
              <w:rPr>
                <w:sz w:val="28"/>
                <w:szCs w:val="28"/>
              </w:rPr>
              <w:t xml:space="preserve"> and then they have also put the small computer on the map.</w:t>
            </w:r>
            <w:r w:rsidR="0048302B">
              <w:rPr>
                <w:sz w:val="28"/>
                <w:szCs w:val="28"/>
              </w:rPr>
              <w:t xml:space="preserve"> </w:t>
            </w:r>
          </w:p>
          <w:p w14:paraId="7301300B" w14:textId="016FB33B" w:rsidR="0074327A" w:rsidRDefault="0074327A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rise of mobile computing gas begun in 1980 </w:t>
            </w:r>
            <w:proofErr w:type="spellStart"/>
            <w:proofErr w:type="gramStart"/>
            <w:r>
              <w:rPr>
                <w:sz w:val="28"/>
                <w:szCs w:val="28"/>
              </w:rPr>
              <w:t>witch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was development of laptops and it</w:t>
            </w:r>
            <w:r w:rsidR="00C7519A">
              <w:rPr>
                <w:sz w:val="28"/>
                <w:szCs w:val="28"/>
              </w:rPr>
              <w:t xml:space="preserve"> goes faster in 2000s with the </w:t>
            </w:r>
            <w:r w:rsidR="004B2BED">
              <w:rPr>
                <w:sz w:val="28"/>
                <w:szCs w:val="28"/>
              </w:rPr>
              <w:t>introduction</w:t>
            </w:r>
            <w:r w:rsidR="00C7519A">
              <w:rPr>
                <w:sz w:val="28"/>
                <w:szCs w:val="28"/>
              </w:rPr>
              <w:t xml:space="preserve"> of the smart phones and tablets</w:t>
            </w:r>
            <w:r w:rsidR="00146839">
              <w:rPr>
                <w:sz w:val="28"/>
                <w:szCs w:val="28"/>
              </w:rPr>
              <w:t>.</w:t>
            </w:r>
            <w:r w:rsidR="00A863F1">
              <w:rPr>
                <w:sz w:val="28"/>
                <w:szCs w:val="28"/>
              </w:rPr>
              <w:t xml:space="preserve"> Mobile computing has also been presented with some new challenges for security </w:t>
            </w:r>
            <w:r w:rsidR="004B2BED">
              <w:rPr>
                <w:sz w:val="28"/>
                <w:szCs w:val="28"/>
              </w:rPr>
              <w:t>concerns</w:t>
            </w:r>
            <w:proofErr w:type="gramStart"/>
            <w:r w:rsidR="00CA38FE">
              <w:rPr>
                <w:sz w:val="28"/>
                <w:szCs w:val="28"/>
              </w:rPr>
              <w:t xml:space="preserve"> advances</w:t>
            </w:r>
            <w:proofErr w:type="gramEnd"/>
            <w:r w:rsidR="00CA38FE">
              <w:rPr>
                <w:sz w:val="28"/>
                <w:szCs w:val="28"/>
              </w:rPr>
              <w:t xml:space="preserve"> in hardware and software have made mobile phones</w:t>
            </w:r>
            <w:r w:rsidR="004B2BED">
              <w:rPr>
                <w:sz w:val="28"/>
                <w:szCs w:val="28"/>
              </w:rPr>
              <w:t xml:space="preserve"> more powerful.</w:t>
            </w:r>
          </w:p>
          <w:p w14:paraId="4992E6BB" w14:textId="5ED98DA3" w:rsidR="004B2BED" w:rsidRDefault="00A1166C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future of computing is to be more likely shaped by ongoing development of these tec</w:t>
            </w:r>
            <w:r w:rsidR="00E373FA">
              <w:rPr>
                <w:sz w:val="28"/>
                <w:szCs w:val="28"/>
              </w:rPr>
              <w:t xml:space="preserve">hnologies and by the choices of </w:t>
            </w:r>
            <w:proofErr w:type="gramStart"/>
            <w:r w:rsidR="00E373FA">
              <w:rPr>
                <w:sz w:val="28"/>
                <w:szCs w:val="28"/>
              </w:rPr>
              <w:t>the society</w:t>
            </w:r>
            <w:proofErr w:type="gramEnd"/>
            <w:r w:rsidR="00E373FA">
              <w:rPr>
                <w:sz w:val="28"/>
                <w:szCs w:val="28"/>
              </w:rPr>
              <w:t xml:space="preserve"> and how they use it.</w:t>
            </w:r>
          </w:p>
          <w:p w14:paraId="35650499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4326CD31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410A38D7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0D24153B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4500D38F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40F4EB51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503C6619" w14:textId="77777777" w:rsidR="002461AB" w:rsidRDefault="002461AB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5D087307" w14:textId="77777777" w:rsidR="00F07628" w:rsidRDefault="00F07628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2367FBC7" w14:textId="72B872CB" w:rsidR="007B14F0" w:rsidRDefault="007B14F0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Conclusion: the history of computing</w:t>
            </w:r>
            <w:r w:rsidR="00732628">
              <w:rPr>
                <w:sz w:val="28"/>
                <w:szCs w:val="28"/>
              </w:rPr>
              <w:t xml:space="preserve"> is a remarkable journey that has transformed </w:t>
            </w:r>
            <w:proofErr w:type="spellStart"/>
            <w:proofErr w:type="gramStart"/>
            <w:r w:rsidR="00732628">
              <w:rPr>
                <w:sz w:val="28"/>
                <w:szCs w:val="28"/>
              </w:rPr>
              <w:t>they</w:t>
            </w:r>
            <w:proofErr w:type="spellEnd"/>
            <w:proofErr w:type="gramEnd"/>
            <w:r w:rsidR="00732628">
              <w:rPr>
                <w:sz w:val="28"/>
                <w:szCs w:val="28"/>
              </w:rPr>
              <w:t xml:space="preserve"> way we live and when we work.</w:t>
            </w:r>
            <w:r w:rsidR="00E57569">
              <w:rPr>
                <w:sz w:val="28"/>
                <w:szCs w:val="28"/>
              </w:rPr>
              <w:t xml:space="preserve"> This is from the earliest mechanical </w:t>
            </w:r>
            <w:r w:rsidR="00122C41">
              <w:rPr>
                <w:sz w:val="28"/>
                <w:szCs w:val="28"/>
              </w:rPr>
              <w:t>calculator</w:t>
            </w:r>
            <w:r w:rsidR="00DE340F">
              <w:rPr>
                <w:sz w:val="28"/>
                <w:szCs w:val="28"/>
              </w:rPr>
              <w:t xml:space="preserve"> to the latest advances in </w:t>
            </w:r>
            <w:proofErr w:type="gramStart"/>
            <w:r w:rsidR="00DE340F">
              <w:rPr>
                <w:sz w:val="28"/>
                <w:szCs w:val="28"/>
              </w:rPr>
              <w:t>the quantum</w:t>
            </w:r>
            <w:proofErr w:type="gramEnd"/>
            <w:r w:rsidR="00DE340F">
              <w:rPr>
                <w:sz w:val="28"/>
                <w:szCs w:val="28"/>
              </w:rPr>
              <w:t xml:space="preserve"> computing and the artificial of intelligence </w:t>
            </w:r>
            <w:r w:rsidR="000A4723">
              <w:rPr>
                <w:sz w:val="28"/>
                <w:szCs w:val="28"/>
              </w:rPr>
              <w:t xml:space="preserve">the computers </w:t>
            </w:r>
            <w:proofErr w:type="gramStart"/>
            <w:r w:rsidR="000A4723">
              <w:rPr>
                <w:sz w:val="28"/>
                <w:szCs w:val="28"/>
              </w:rPr>
              <w:t>has</w:t>
            </w:r>
            <w:proofErr w:type="gramEnd"/>
            <w:r w:rsidR="000A4723">
              <w:rPr>
                <w:sz w:val="28"/>
                <w:szCs w:val="28"/>
              </w:rPr>
              <w:t xml:space="preserve"> pushed the boundaries of what is </w:t>
            </w:r>
            <w:r w:rsidR="00122C41">
              <w:rPr>
                <w:sz w:val="28"/>
                <w:szCs w:val="28"/>
              </w:rPr>
              <w:lastRenderedPageBreak/>
              <w:t>impossible</w:t>
            </w:r>
            <w:r w:rsidR="00BE5E9E">
              <w:rPr>
                <w:sz w:val="28"/>
                <w:szCs w:val="28"/>
              </w:rPr>
              <w:t xml:space="preserve"> transformed</w:t>
            </w:r>
            <w:r w:rsidR="00EE0D88">
              <w:rPr>
                <w:sz w:val="28"/>
                <w:szCs w:val="28"/>
              </w:rPr>
              <w:t xml:space="preserve"> society.</w:t>
            </w:r>
            <w:r w:rsidR="005D5C09">
              <w:rPr>
                <w:sz w:val="28"/>
                <w:szCs w:val="28"/>
              </w:rPr>
              <w:t xml:space="preserve"> The evolution of computing presents both new opportunities and challenges and </w:t>
            </w:r>
            <w:proofErr w:type="spellStart"/>
            <w:proofErr w:type="gramStart"/>
            <w:r w:rsidR="00DC4EF9">
              <w:rPr>
                <w:sz w:val="28"/>
                <w:szCs w:val="28"/>
              </w:rPr>
              <w:t>its</w:t>
            </w:r>
            <w:proofErr w:type="spellEnd"/>
            <w:proofErr w:type="gramEnd"/>
            <w:r w:rsidR="00DC4EF9">
              <w:rPr>
                <w:sz w:val="28"/>
                <w:szCs w:val="28"/>
              </w:rPr>
              <w:t xml:space="preserve"> up to all the people to use technology for </w:t>
            </w:r>
            <w:proofErr w:type="spellStart"/>
            <w:r w:rsidR="00DC4EF9">
              <w:rPr>
                <w:sz w:val="28"/>
                <w:szCs w:val="28"/>
              </w:rPr>
              <w:t>there own</w:t>
            </w:r>
            <w:proofErr w:type="spellEnd"/>
            <w:r w:rsidR="00DC4EF9">
              <w:rPr>
                <w:sz w:val="28"/>
                <w:szCs w:val="28"/>
              </w:rPr>
              <w:t xml:space="preserve"> </w:t>
            </w:r>
            <w:r w:rsidR="00C9484D">
              <w:rPr>
                <w:sz w:val="28"/>
                <w:szCs w:val="28"/>
              </w:rPr>
              <w:t>benefit.</w:t>
            </w:r>
            <w:r w:rsidR="001E1D25">
              <w:rPr>
                <w:sz w:val="28"/>
                <w:szCs w:val="28"/>
              </w:rPr>
              <w:t xml:space="preserve"> </w:t>
            </w:r>
            <w:proofErr w:type="gramStart"/>
            <w:r w:rsidR="001E1D25">
              <w:rPr>
                <w:sz w:val="28"/>
                <w:szCs w:val="28"/>
              </w:rPr>
              <w:t>The computers</w:t>
            </w:r>
            <w:proofErr w:type="gramEnd"/>
            <w:r w:rsidR="001E1D25">
              <w:rPr>
                <w:sz w:val="28"/>
                <w:szCs w:val="28"/>
              </w:rPr>
              <w:t xml:space="preserve"> also </w:t>
            </w:r>
            <w:r w:rsidR="00B743C1">
              <w:rPr>
                <w:sz w:val="28"/>
                <w:szCs w:val="28"/>
              </w:rPr>
              <w:t>enable and has made business development.</w:t>
            </w:r>
            <w:r w:rsidR="009A3D6D">
              <w:rPr>
                <w:sz w:val="28"/>
                <w:szCs w:val="28"/>
              </w:rPr>
              <w:t xml:space="preserve"> </w:t>
            </w:r>
            <w:proofErr w:type="gramStart"/>
            <w:r w:rsidR="009A3D6D">
              <w:rPr>
                <w:sz w:val="28"/>
                <w:szCs w:val="28"/>
              </w:rPr>
              <w:t>The computers</w:t>
            </w:r>
            <w:proofErr w:type="gramEnd"/>
            <w:r w:rsidR="009A3D6D">
              <w:rPr>
                <w:sz w:val="28"/>
                <w:szCs w:val="28"/>
              </w:rPr>
              <w:t xml:space="preserve"> are used in all </w:t>
            </w:r>
            <w:proofErr w:type="gramStart"/>
            <w:r w:rsidR="009A3D6D">
              <w:rPr>
                <w:sz w:val="28"/>
                <w:szCs w:val="28"/>
              </w:rPr>
              <w:t>area</w:t>
            </w:r>
            <w:proofErr w:type="gramEnd"/>
            <w:r w:rsidR="009A3D6D">
              <w:rPr>
                <w:sz w:val="28"/>
                <w:szCs w:val="28"/>
              </w:rPr>
              <w:t xml:space="preserve"> of our life style. Education,</w:t>
            </w:r>
            <w:r w:rsidR="00F928FC">
              <w:rPr>
                <w:sz w:val="28"/>
                <w:szCs w:val="28"/>
              </w:rPr>
              <w:t xml:space="preserve"> </w:t>
            </w:r>
            <w:r w:rsidR="009A3D6D">
              <w:rPr>
                <w:sz w:val="28"/>
                <w:szCs w:val="28"/>
              </w:rPr>
              <w:t>entertainment</w:t>
            </w:r>
            <w:r w:rsidR="00F928FC">
              <w:rPr>
                <w:sz w:val="28"/>
                <w:szCs w:val="28"/>
              </w:rPr>
              <w:t>, advertising, sports</w:t>
            </w:r>
            <w:r w:rsidR="004C6813">
              <w:rPr>
                <w:sz w:val="28"/>
                <w:szCs w:val="28"/>
              </w:rPr>
              <w:t xml:space="preserve"> in medicine and science.</w:t>
            </w:r>
            <w:r w:rsidR="00263CDC">
              <w:rPr>
                <w:sz w:val="28"/>
                <w:szCs w:val="28"/>
              </w:rPr>
              <w:t xml:space="preserve"> </w:t>
            </w:r>
            <w:proofErr w:type="gramStart"/>
            <w:r w:rsidR="00263CDC">
              <w:rPr>
                <w:sz w:val="28"/>
                <w:szCs w:val="28"/>
              </w:rPr>
              <w:t>the</w:t>
            </w:r>
            <w:proofErr w:type="gramEnd"/>
            <w:r w:rsidR="00263CDC">
              <w:rPr>
                <w:sz w:val="28"/>
                <w:szCs w:val="28"/>
              </w:rPr>
              <w:t xml:space="preserve"> research </w:t>
            </w:r>
            <w:r w:rsidR="005B20B7">
              <w:rPr>
                <w:sz w:val="28"/>
                <w:szCs w:val="28"/>
              </w:rPr>
              <w:t xml:space="preserve">concludes with some of the </w:t>
            </w:r>
            <w:r w:rsidR="00122C41">
              <w:rPr>
                <w:sz w:val="28"/>
                <w:szCs w:val="28"/>
              </w:rPr>
              <w:t>latest</w:t>
            </w:r>
            <w:r w:rsidR="005B20B7">
              <w:rPr>
                <w:sz w:val="28"/>
                <w:szCs w:val="28"/>
              </w:rPr>
              <w:t xml:space="preserve"> development </w:t>
            </w:r>
            <w:r w:rsidR="0017037A">
              <w:rPr>
                <w:sz w:val="28"/>
                <w:szCs w:val="28"/>
              </w:rPr>
              <w:t>in computing which includes quantum computing and artific</w:t>
            </w:r>
            <w:r w:rsidR="00073AAC">
              <w:rPr>
                <w:sz w:val="28"/>
                <w:szCs w:val="28"/>
              </w:rPr>
              <w:t xml:space="preserve">ial intelligence and the potential impact of these </w:t>
            </w:r>
            <w:r w:rsidR="00122C41">
              <w:rPr>
                <w:sz w:val="28"/>
                <w:szCs w:val="28"/>
              </w:rPr>
              <w:t>technologies</w:t>
            </w:r>
            <w:r w:rsidR="00073AAC">
              <w:rPr>
                <w:sz w:val="28"/>
                <w:szCs w:val="28"/>
              </w:rPr>
              <w:t xml:space="preserve"> on </w:t>
            </w:r>
            <w:proofErr w:type="gramStart"/>
            <w:r w:rsidR="00B959A7">
              <w:rPr>
                <w:sz w:val="28"/>
                <w:szCs w:val="28"/>
              </w:rPr>
              <w:t>society  the</w:t>
            </w:r>
            <w:proofErr w:type="gramEnd"/>
            <w:r w:rsidR="00B959A7">
              <w:rPr>
                <w:sz w:val="28"/>
                <w:szCs w:val="28"/>
              </w:rPr>
              <w:t xml:space="preserve"> importance of working </w:t>
            </w:r>
            <w:r w:rsidR="00122C41">
              <w:rPr>
                <w:sz w:val="28"/>
                <w:szCs w:val="28"/>
              </w:rPr>
              <w:t>together</w:t>
            </w:r>
            <w:r w:rsidR="002461AB">
              <w:rPr>
                <w:sz w:val="28"/>
                <w:szCs w:val="28"/>
              </w:rPr>
              <w:t>.</w:t>
            </w:r>
          </w:p>
          <w:p w14:paraId="46769A95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AB44507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6C4AF3CB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11758FEE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5A4B7A8A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16F53DA8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2DB8BD69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CB01917" w14:textId="77777777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6F9DF7D5" w14:textId="3C77B4A1" w:rsidR="002F7246" w:rsidRDefault="002F7246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References:</w:t>
            </w:r>
          </w:p>
          <w:p w14:paraId="35838928" w14:textId="56013D3F" w:rsidR="0089157A" w:rsidRDefault="0089157A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[Randell1972]</w:t>
            </w:r>
            <w:r w:rsidR="009A3F7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A3F77">
              <w:rPr>
                <w:sz w:val="28"/>
                <w:szCs w:val="28"/>
              </w:rPr>
              <w:t>B.randell</w:t>
            </w:r>
            <w:proofErr w:type="spellEnd"/>
            <w:proofErr w:type="gramEnd"/>
            <w:r w:rsidR="009A3F77">
              <w:rPr>
                <w:sz w:val="28"/>
                <w:szCs w:val="28"/>
              </w:rPr>
              <w:t>.</w:t>
            </w:r>
            <w:r w:rsidR="00E92A34">
              <w:rPr>
                <w:sz w:val="28"/>
                <w:szCs w:val="28"/>
              </w:rPr>
              <w:t xml:space="preserve"> </w:t>
            </w:r>
            <w:r w:rsidR="009A3F77">
              <w:rPr>
                <w:sz w:val="28"/>
                <w:szCs w:val="28"/>
              </w:rPr>
              <w:t>on Alan</w:t>
            </w:r>
            <w:r w:rsidR="009B6884">
              <w:rPr>
                <w:sz w:val="28"/>
                <w:szCs w:val="28"/>
              </w:rPr>
              <w:t xml:space="preserve"> </w:t>
            </w:r>
            <w:r w:rsidR="002325FB">
              <w:rPr>
                <w:sz w:val="28"/>
                <w:szCs w:val="28"/>
              </w:rPr>
              <w:t>Turing</w:t>
            </w:r>
            <w:r w:rsidR="009B6884">
              <w:rPr>
                <w:sz w:val="28"/>
                <w:szCs w:val="28"/>
              </w:rPr>
              <w:t xml:space="preserve"> an</w:t>
            </w:r>
            <w:r w:rsidR="002325FB">
              <w:rPr>
                <w:sz w:val="28"/>
                <w:szCs w:val="28"/>
              </w:rPr>
              <w:t xml:space="preserve">d </w:t>
            </w:r>
            <w:r w:rsidR="009B6884">
              <w:rPr>
                <w:sz w:val="28"/>
                <w:szCs w:val="28"/>
              </w:rPr>
              <w:t>the Origins of Digital Computers</w:t>
            </w:r>
            <w:r w:rsidR="002F6DB3">
              <w:rPr>
                <w:sz w:val="28"/>
                <w:szCs w:val="28"/>
              </w:rPr>
              <w:t xml:space="preserve"> in Machine </w:t>
            </w:r>
            <w:r w:rsidR="002325FB">
              <w:rPr>
                <w:sz w:val="28"/>
                <w:szCs w:val="28"/>
              </w:rPr>
              <w:t>intelligence</w:t>
            </w:r>
            <w:r w:rsidR="002F6DB3">
              <w:rPr>
                <w:sz w:val="28"/>
                <w:szCs w:val="28"/>
              </w:rPr>
              <w:t xml:space="preserve"> </w:t>
            </w:r>
            <w:proofErr w:type="gramStart"/>
            <w:r w:rsidR="002F6DB3">
              <w:rPr>
                <w:sz w:val="28"/>
                <w:szCs w:val="28"/>
              </w:rPr>
              <w:t>7,ed.B</w:t>
            </w:r>
            <w:r w:rsidR="000F167A">
              <w:rPr>
                <w:sz w:val="28"/>
                <w:szCs w:val="28"/>
              </w:rPr>
              <w:t>.</w:t>
            </w:r>
            <w:proofErr w:type="gramEnd"/>
            <w:r w:rsidR="000F167A">
              <w:rPr>
                <w:sz w:val="28"/>
                <w:szCs w:val="28"/>
              </w:rPr>
              <w:t xml:space="preserve"> Meltzer and D.M</w:t>
            </w:r>
            <w:r w:rsidR="00987A97">
              <w:rPr>
                <w:sz w:val="28"/>
                <w:szCs w:val="28"/>
              </w:rPr>
              <w:t>ichie,pp.3-20,Edinburgh</w:t>
            </w:r>
            <w:r w:rsidR="002325FB">
              <w:rPr>
                <w:sz w:val="28"/>
                <w:szCs w:val="28"/>
              </w:rPr>
              <w:t xml:space="preserve"> Univ.press,1973.</w:t>
            </w:r>
          </w:p>
          <w:p w14:paraId="1DD0F8FC" w14:textId="48F27168" w:rsidR="000C6E52" w:rsidRDefault="000C6E52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1FEA4D19" w14:textId="3AE0AB61" w:rsidR="002325FB" w:rsidRDefault="00534281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Additional pictures:</w:t>
            </w:r>
          </w:p>
          <w:p w14:paraId="4E3D0F3C" w14:textId="77777777" w:rsidR="00534281" w:rsidRDefault="00534281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5DB5C25F" w14:textId="77777777" w:rsidR="000C6E52" w:rsidRDefault="000C6E52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C2A3298" w14:textId="106AA485" w:rsidR="000C6E52" w:rsidRDefault="00CF342A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6636400E" wp14:editId="4A444CB3">
                  <wp:extent cx="1543050" cy="933450"/>
                  <wp:effectExtent l="0" t="0" r="0" b="0"/>
                  <wp:docPr id="1" name="Picture 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4A8ACB" w14:textId="77777777" w:rsidR="005B5E37" w:rsidRDefault="005B5E37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1C50AE96" w14:textId="77777777" w:rsidR="005B5E37" w:rsidRDefault="005B5E37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7C774990" w14:textId="495435F6" w:rsidR="003E10BA" w:rsidRDefault="005B5E37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64F10053" wp14:editId="0CA660D9">
                  <wp:extent cx="1543050" cy="1209675"/>
                  <wp:effectExtent l="0" t="0" r="0" b="9525"/>
                  <wp:docPr id="3" name="Picture 2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E618E">
              <w:rPr>
                <w:sz w:val="28"/>
                <w:szCs w:val="28"/>
              </w:rPr>
              <w:t xml:space="preserve">                              </w:t>
            </w:r>
            <w:r w:rsidR="00EE618E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3EA70B8A" wp14:editId="29727990">
                  <wp:extent cx="1200150" cy="1333500"/>
                  <wp:effectExtent l="0" t="0" r="0" b="0"/>
                  <wp:docPr id="787099813" name="Picture 5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BC0FB7" w14:textId="77777777" w:rsidR="00AA1B09" w:rsidRDefault="00AA1B09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3D6E1BB2" w14:textId="77777777" w:rsidR="00AA1B09" w:rsidRDefault="00AA1B09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01B37CAD" w14:textId="56FEE757" w:rsidR="00AA1B09" w:rsidRDefault="00990170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Abacus</w:t>
            </w:r>
            <w:r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0BFDC84E" wp14:editId="21FA07B1">
                  <wp:extent cx="1543050" cy="828675"/>
                  <wp:effectExtent l="0" t="0" r="0" b="9525"/>
                  <wp:docPr id="195594979" name="Picture 4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E84F00" w14:textId="77777777" w:rsidR="00990170" w:rsidRDefault="00990170" w:rsidP="00F0315E">
            <w:pPr>
              <w:pStyle w:val="ListParagraph"/>
              <w:ind w:left="2160"/>
              <w:jc w:val="both"/>
              <w:rPr>
                <w:sz w:val="28"/>
                <w:szCs w:val="28"/>
              </w:rPr>
            </w:pPr>
          </w:p>
          <w:p w14:paraId="5C3C553E" w14:textId="77777777" w:rsidR="00860235" w:rsidRPr="00860235" w:rsidRDefault="00860235" w:rsidP="00860235">
            <w:pPr>
              <w:ind w:left="1440"/>
              <w:jc w:val="both"/>
              <w:rPr>
                <w:sz w:val="28"/>
                <w:szCs w:val="28"/>
              </w:rPr>
            </w:pPr>
          </w:p>
          <w:p w14:paraId="17EF2563" w14:textId="1D08D4A6" w:rsidR="006D360F" w:rsidRPr="00964204" w:rsidRDefault="006D360F" w:rsidP="008D2D42">
            <w:pPr>
              <w:rPr>
                <w:sz w:val="28"/>
                <w:szCs w:val="28"/>
              </w:rPr>
            </w:pPr>
          </w:p>
        </w:tc>
      </w:tr>
      <w:tr w:rsidR="00A1111B" w14:paraId="60B2C53F" w14:textId="77777777" w:rsidTr="00A1111B">
        <w:trPr>
          <w:trHeight w:val="630"/>
        </w:trPr>
        <w:tc>
          <w:tcPr>
            <w:tcW w:w="12180" w:type="dxa"/>
            <w:vAlign w:val="bottom"/>
          </w:tcPr>
          <w:p w14:paraId="01F64B48" w14:textId="4ACFFE46" w:rsidR="00A1111B" w:rsidRDefault="00A1111B" w:rsidP="00A1111B">
            <w:pPr>
              <w:ind w:left="720"/>
              <w:jc w:val="right"/>
              <w:rPr>
                <w:noProof/>
              </w:rPr>
            </w:pPr>
          </w:p>
        </w:tc>
      </w:tr>
    </w:tbl>
    <w:p w14:paraId="4545F5A7" w14:textId="77777777" w:rsidR="00392FA9" w:rsidRDefault="00392FA9"/>
    <w:sectPr w:rsidR="00392FA9" w:rsidSect="00A861B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22AF5" w14:textId="77777777" w:rsidR="00A861B8" w:rsidRDefault="00A861B8" w:rsidP="000B4152">
      <w:pPr>
        <w:spacing w:after="0" w:line="240" w:lineRule="auto"/>
      </w:pPr>
      <w:r>
        <w:separator/>
      </w:r>
    </w:p>
  </w:endnote>
  <w:endnote w:type="continuationSeparator" w:id="0">
    <w:p w14:paraId="222E4755" w14:textId="77777777" w:rsidR="00A861B8" w:rsidRDefault="00A861B8" w:rsidP="000B4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79E2" w14:textId="77777777" w:rsidR="000B4152" w:rsidRDefault="000B41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6F0DA5BD61D2462DBDCC4B93D321B0C5"/>
      </w:placeholder>
      <w:temporary/>
      <w:showingPlcHdr/>
      <w15:appearance w15:val="hidden"/>
    </w:sdtPr>
    <w:sdtEndPr/>
    <w:sdtContent>
      <w:p w14:paraId="5875119E" w14:textId="77777777" w:rsidR="000B4152" w:rsidRDefault="000B4152">
        <w:pPr>
          <w:pStyle w:val="Footer"/>
        </w:pPr>
        <w:r>
          <w:t>[Type here]</w:t>
        </w:r>
      </w:p>
    </w:sdtContent>
  </w:sdt>
  <w:p w14:paraId="62C2EEE4" w14:textId="79A8550B" w:rsidR="000B4152" w:rsidRDefault="00562CCA">
    <w:pPr>
      <w:pStyle w:val="Footer"/>
    </w:pPr>
    <w:r>
      <w:t>Pictures?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841C" w14:textId="77777777" w:rsidR="000B4152" w:rsidRDefault="000B41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144C" w14:textId="77777777" w:rsidR="00A861B8" w:rsidRDefault="00A861B8" w:rsidP="000B4152">
      <w:pPr>
        <w:spacing w:after="0" w:line="240" w:lineRule="auto"/>
      </w:pPr>
      <w:r>
        <w:separator/>
      </w:r>
    </w:p>
  </w:footnote>
  <w:footnote w:type="continuationSeparator" w:id="0">
    <w:p w14:paraId="69195D67" w14:textId="77777777" w:rsidR="00A861B8" w:rsidRDefault="00A861B8" w:rsidP="000B4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FB81" w14:textId="77777777" w:rsidR="000B4152" w:rsidRDefault="000B41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F4739" w14:textId="77777777" w:rsidR="000B4152" w:rsidRDefault="000B41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6BC8C" w14:textId="77777777" w:rsidR="000B4152" w:rsidRDefault="000B41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80B45"/>
    <w:multiLevelType w:val="hybridMultilevel"/>
    <w:tmpl w:val="7B2499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35F4126"/>
    <w:multiLevelType w:val="hybridMultilevel"/>
    <w:tmpl w:val="1EFC1F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59950155">
    <w:abstractNumId w:val="1"/>
  </w:num>
  <w:num w:numId="2" w16cid:durableId="1320696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80B"/>
    <w:rsid w:val="00004A56"/>
    <w:rsid w:val="000074E7"/>
    <w:rsid w:val="00014007"/>
    <w:rsid w:val="00021C04"/>
    <w:rsid w:val="00026DE7"/>
    <w:rsid w:val="00031B95"/>
    <w:rsid w:val="00050B8D"/>
    <w:rsid w:val="00050C8B"/>
    <w:rsid w:val="0005231B"/>
    <w:rsid w:val="000605FF"/>
    <w:rsid w:val="00060CD4"/>
    <w:rsid w:val="000630BF"/>
    <w:rsid w:val="00073AAC"/>
    <w:rsid w:val="0007525B"/>
    <w:rsid w:val="000A4723"/>
    <w:rsid w:val="000B4152"/>
    <w:rsid w:val="000B4502"/>
    <w:rsid w:val="000C164D"/>
    <w:rsid w:val="000C6E52"/>
    <w:rsid w:val="000F167A"/>
    <w:rsid w:val="00103429"/>
    <w:rsid w:val="00107B6D"/>
    <w:rsid w:val="00116CEE"/>
    <w:rsid w:val="00122C41"/>
    <w:rsid w:val="00146839"/>
    <w:rsid w:val="0017037A"/>
    <w:rsid w:val="00191EDC"/>
    <w:rsid w:val="001B2904"/>
    <w:rsid w:val="001B6974"/>
    <w:rsid w:val="001E1D25"/>
    <w:rsid w:val="001F201F"/>
    <w:rsid w:val="002009E4"/>
    <w:rsid w:val="002069B2"/>
    <w:rsid w:val="00213FDF"/>
    <w:rsid w:val="002325FB"/>
    <w:rsid w:val="002360CC"/>
    <w:rsid w:val="0023669D"/>
    <w:rsid w:val="002461AB"/>
    <w:rsid w:val="00262591"/>
    <w:rsid w:val="00263CDC"/>
    <w:rsid w:val="00267887"/>
    <w:rsid w:val="00287A93"/>
    <w:rsid w:val="002A40E3"/>
    <w:rsid w:val="002A66B1"/>
    <w:rsid w:val="002C5BBD"/>
    <w:rsid w:val="002C67DE"/>
    <w:rsid w:val="002C78EA"/>
    <w:rsid w:val="002D3EFC"/>
    <w:rsid w:val="002F02AA"/>
    <w:rsid w:val="002F1C4C"/>
    <w:rsid w:val="002F6DB3"/>
    <w:rsid w:val="002F7246"/>
    <w:rsid w:val="00304523"/>
    <w:rsid w:val="00305523"/>
    <w:rsid w:val="00307D79"/>
    <w:rsid w:val="00316423"/>
    <w:rsid w:val="00333101"/>
    <w:rsid w:val="00337C92"/>
    <w:rsid w:val="00375E98"/>
    <w:rsid w:val="003762D9"/>
    <w:rsid w:val="003853B2"/>
    <w:rsid w:val="00392FA9"/>
    <w:rsid w:val="00396440"/>
    <w:rsid w:val="003A7F84"/>
    <w:rsid w:val="003E10BA"/>
    <w:rsid w:val="003E36AB"/>
    <w:rsid w:val="003F0AF7"/>
    <w:rsid w:val="004051B3"/>
    <w:rsid w:val="00406364"/>
    <w:rsid w:val="0041734C"/>
    <w:rsid w:val="00422101"/>
    <w:rsid w:val="00424114"/>
    <w:rsid w:val="00432A61"/>
    <w:rsid w:val="00435A5E"/>
    <w:rsid w:val="00436A1E"/>
    <w:rsid w:val="00443483"/>
    <w:rsid w:val="00473770"/>
    <w:rsid w:val="00480060"/>
    <w:rsid w:val="00481B8A"/>
    <w:rsid w:val="0048302B"/>
    <w:rsid w:val="0049224A"/>
    <w:rsid w:val="004B2BED"/>
    <w:rsid w:val="004B3071"/>
    <w:rsid w:val="004C04EE"/>
    <w:rsid w:val="004C6813"/>
    <w:rsid w:val="004E15C7"/>
    <w:rsid w:val="004E4595"/>
    <w:rsid w:val="004F1B15"/>
    <w:rsid w:val="004F7570"/>
    <w:rsid w:val="0050183D"/>
    <w:rsid w:val="00503316"/>
    <w:rsid w:val="00505348"/>
    <w:rsid w:val="005066A6"/>
    <w:rsid w:val="00515218"/>
    <w:rsid w:val="00534281"/>
    <w:rsid w:val="00543615"/>
    <w:rsid w:val="0054751A"/>
    <w:rsid w:val="00562CCA"/>
    <w:rsid w:val="0056744D"/>
    <w:rsid w:val="005737A8"/>
    <w:rsid w:val="005856F6"/>
    <w:rsid w:val="0059125E"/>
    <w:rsid w:val="00591D76"/>
    <w:rsid w:val="005A312D"/>
    <w:rsid w:val="005B20B7"/>
    <w:rsid w:val="005B413C"/>
    <w:rsid w:val="005B5E37"/>
    <w:rsid w:val="005C2E9C"/>
    <w:rsid w:val="005C3F67"/>
    <w:rsid w:val="005C724F"/>
    <w:rsid w:val="005D2AF3"/>
    <w:rsid w:val="005D3368"/>
    <w:rsid w:val="005D40DD"/>
    <w:rsid w:val="005D5C09"/>
    <w:rsid w:val="005D5D11"/>
    <w:rsid w:val="005D78E2"/>
    <w:rsid w:val="005F1588"/>
    <w:rsid w:val="005F41BC"/>
    <w:rsid w:val="00600A9C"/>
    <w:rsid w:val="0062054A"/>
    <w:rsid w:val="006214A8"/>
    <w:rsid w:val="0064308C"/>
    <w:rsid w:val="0064554C"/>
    <w:rsid w:val="00653485"/>
    <w:rsid w:val="006634BF"/>
    <w:rsid w:val="006834A6"/>
    <w:rsid w:val="00691B29"/>
    <w:rsid w:val="00692B37"/>
    <w:rsid w:val="006968B7"/>
    <w:rsid w:val="006A5C60"/>
    <w:rsid w:val="006C23D5"/>
    <w:rsid w:val="006C6E8C"/>
    <w:rsid w:val="006D360F"/>
    <w:rsid w:val="006E7A9E"/>
    <w:rsid w:val="006F5F3E"/>
    <w:rsid w:val="00700F17"/>
    <w:rsid w:val="00704D19"/>
    <w:rsid w:val="00715E6F"/>
    <w:rsid w:val="00732628"/>
    <w:rsid w:val="007364DB"/>
    <w:rsid w:val="0074327A"/>
    <w:rsid w:val="007869FC"/>
    <w:rsid w:val="00797348"/>
    <w:rsid w:val="007A54F1"/>
    <w:rsid w:val="007B14F0"/>
    <w:rsid w:val="007B3283"/>
    <w:rsid w:val="007C479E"/>
    <w:rsid w:val="007F6FF5"/>
    <w:rsid w:val="00807A3D"/>
    <w:rsid w:val="008120C5"/>
    <w:rsid w:val="00821AA4"/>
    <w:rsid w:val="008438CF"/>
    <w:rsid w:val="008544D6"/>
    <w:rsid w:val="00860235"/>
    <w:rsid w:val="008749FE"/>
    <w:rsid w:val="00874BE8"/>
    <w:rsid w:val="008901A5"/>
    <w:rsid w:val="0089157A"/>
    <w:rsid w:val="008A5735"/>
    <w:rsid w:val="008B08AF"/>
    <w:rsid w:val="008B0BA8"/>
    <w:rsid w:val="008D00DE"/>
    <w:rsid w:val="008D2D42"/>
    <w:rsid w:val="00901F31"/>
    <w:rsid w:val="0092423E"/>
    <w:rsid w:val="00942622"/>
    <w:rsid w:val="00964204"/>
    <w:rsid w:val="00974D51"/>
    <w:rsid w:val="00975996"/>
    <w:rsid w:val="00984E6E"/>
    <w:rsid w:val="00987A97"/>
    <w:rsid w:val="00990170"/>
    <w:rsid w:val="0099755E"/>
    <w:rsid w:val="009A3D6D"/>
    <w:rsid w:val="009A3F77"/>
    <w:rsid w:val="009A6642"/>
    <w:rsid w:val="009B680B"/>
    <w:rsid w:val="009B6884"/>
    <w:rsid w:val="009D2BDB"/>
    <w:rsid w:val="009D6122"/>
    <w:rsid w:val="00A01834"/>
    <w:rsid w:val="00A01F42"/>
    <w:rsid w:val="00A032C4"/>
    <w:rsid w:val="00A1111B"/>
    <w:rsid w:val="00A1166C"/>
    <w:rsid w:val="00A30ED2"/>
    <w:rsid w:val="00A367A4"/>
    <w:rsid w:val="00A62FC0"/>
    <w:rsid w:val="00A639A3"/>
    <w:rsid w:val="00A861B8"/>
    <w:rsid w:val="00A863F1"/>
    <w:rsid w:val="00A87AAF"/>
    <w:rsid w:val="00A92240"/>
    <w:rsid w:val="00A92C4D"/>
    <w:rsid w:val="00AA1B09"/>
    <w:rsid w:val="00AA272D"/>
    <w:rsid w:val="00AC1B05"/>
    <w:rsid w:val="00AE79C5"/>
    <w:rsid w:val="00AF361B"/>
    <w:rsid w:val="00B27FA3"/>
    <w:rsid w:val="00B54E49"/>
    <w:rsid w:val="00B5547F"/>
    <w:rsid w:val="00B617BB"/>
    <w:rsid w:val="00B622CA"/>
    <w:rsid w:val="00B63620"/>
    <w:rsid w:val="00B743C1"/>
    <w:rsid w:val="00B959A7"/>
    <w:rsid w:val="00BB78DE"/>
    <w:rsid w:val="00BC7316"/>
    <w:rsid w:val="00BC7FCD"/>
    <w:rsid w:val="00BD10C0"/>
    <w:rsid w:val="00BD1C93"/>
    <w:rsid w:val="00BE5E9E"/>
    <w:rsid w:val="00BF5A41"/>
    <w:rsid w:val="00BF5CCC"/>
    <w:rsid w:val="00C00252"/>
    <w:rsid w:val="00C02D59"/>
    <w:rsid w:val="00C03982"/>
    <w:rsid w:val="00C03EB3"/>
    <w:rsid w:val="00C159C8"/>
    <w:rsid w:val="00C268F2"/>
    <w:rsid w:val="00C7519A"/>
    <w:rsid w:val="00C85ECF"/>
    <w:rsid w:val="00C9484D"/>
    <w:rsid w:val="00CA16CD"/>
    <w:rsid w:val="00CA38FE"/>
    <w:rsid w:val="00CB5422"/>
    <w:rsid w:val="00CC319E"/>
    <w:rsid w:val="00CE60F9"/>
    <w:rsid w:val="00CE7668"/>
    <w:rsid w:val="00CF342A"/>
    <w:rsid w:val="00CF75DF"/>
    <w:rsid w:val="00D00111"/>
    <w:rsid w:val="00D3141E"/>
    <w:rsid w:val="00D34533"/>
    <w:rsid w:val="00D46C04"/>
    <w:rsid w:val="00D512E7"/>
    <w:rsid w:val="00D56992"/>
    <w:rsid w:val="00D657A8"/>
    <w:rsid w:val="00D76AB2"/>
    <w:rsid w:val="00DB4585"/>
    <w:rsid w:val="00DC4EF9"/>
    <w:rsid w:val="00DC623D"/>
    <w:rsid w:val="00DE340F"/>
    <w:rsid w:val="00E03334"/>
    <w:rsid w:val="00E05010"/>
    <w:rsid w:val="00E07599"/>
    <w:rsid w:val="00E26157"/>
    <w:rsid w:val="00E2749A"/>
    <w:rsid w:val="00E373FA"/>
    <w:rsid w:val="00E44DF3"/>
    <w:rsid w:val="00E533E7"/>
    <w:rsid w:val="00E57569"/>
    <w:rsid w:val="00E64FFB"/>
    <w:rsid w:val="00E65EAE"/>
    <w:rsid w:val="00E76F4C"/>
    <w:rsid w:val="00E857C6"/>
    <w:rsid w:val="00E92A34"/>
    <w:rsid w:val="00EA1630"/>
    <w:rsid w:val="00EA1F47"/>
    <w:rsid w:val="00EA45BA"/>
    <w:rsid w:val="00EA4A34"/>
    <w:rsid w:val="00EA60CF"/>
    <w:rsid w:val="00EC7B4A"/>
    <w:rsid w:val="00EE0D88"/>
    <w:rsid w:val="00EE0DAA"/>
    <w:rsid w:val="00EE4507"/>
    <w:rsid w:val="00EE560D"/>
    <w:rsid w:val="00EE618E"/>
    <w:rsid w:val="00EE6411"/>
    <w:rsid w:val="00F0315E"/>
    <w:rsid w:val="00F07628"/>
    <w:rsid w:val="00F10B11"/>
    <w:rsid w:val="00F144E2"/>
    <w:rsid w:val="00F15277"/>
    <w:rsid w:val="00F2450B"/>
    <w:rsid w:val="00F30AD6"/>
    <w:rsid w:val="00F31627"/>
    <w:rsid w:val="00F32CEC"/>
    <w:rsid w:val="00F667F0"/>
    <w:rsid w:val="00F71C8B"/>
    <w:rsid w:val="00F928FC"/>
    <w:rsid w:val="00FA0C59"/>
    <w:rsid w:val="00FD31EE"/>
    <w:rsid w:val="00FE2612"/>
    <w:rsid w:val="00FF204C"/>
    <w:rsid w:val="00FF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1EA48"/>
  <w15:chartTrackingRefBased/>
  <w15:docId w15:val="{C1D9A2D8-230E-4BAC-AD1D-F1C511FD1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A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6A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45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B4502"/>
    <w:pPr>
      <w:spacing w:after="0" w:line="240" w:lineRule="auto"/>
      <w:ind w:left="720"/>
      <w:contextualSpacing/>
    </w:pPr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502"/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502"/>
    <w:pPr>
      <w:numPr>
        <w:ilvl w:val="1"/>
      </w:numPr>
      <w:ind w:left="720"/>
    </w:pPr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B4502"/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0B4502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0B45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A87AA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F6FF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4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152"/>
  </w:style>
  <w:style w:type="paragraph" w:styleId="Footer">
    <w:name w:val="footer"/>
    <w:basedOn w:val="Normal"/>
    <w:link w:val="FooterChar"/>
    <w:uiPriority w:val="99"/>
    <w:unhideWhenUsed/>
    <w:rsid w:val="000B4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s://www.google.com/url?esrc=s&amp;q=&amp;rct=j&amp;sa=U&amp;url=https://www.scientecheasy.com/2023/03/history-of-computing.html/&amp;ved=2ahUKEwi5icfKjtSFAxVOQEEAHRtPBaoQqoUBegQIChAB&amp;usg=AOvVaw0UxDvh_ZgX_pcIbtE3WfpI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www.google.com/url?esrc=s&amp;q=&amp;rct=j&amp;sa=U&amp;url=https://www.thoughtco.com/first-historical-hobby-and-home-computers-4079036&amp;ved=2ahUKEwihst6ejtSFAxWGUkEAHVfoCDsQqoUBegQIERAB&amp;usg=AOvVaw30K1JRg8Zo3ImBzcVz9ER4" TargetMode="External"/><Relationship Id="rId17" Type="http://schemas.openxmlformats.org/officeDocument/2006/relationships/image" Target="media/image4.jpe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url?esrc=s&amp;q=&amp;rct=j&amp;sa=U&amp;url=https://www.britannica.com/technology/computer/History-of-computing&amp;ved=2ahUKEwi2uvzijtSFAxW3X0EAHff9CkcQqoUBegQIAxAB&amp;usg=AOvVaw0jX6DZzZrx_L9_sXHT2jrr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footer" Target="footer2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ogle.com/url?esrc=s&amp;q=&amp;rct=j&amp;sa=U&amp;url=https://commons.wikimedia.org/wiki/File:Living_Large_--_Argonne%2527s_First_Computer_(8056998342).jpg&amp;ved=2ahUKEwihst6ejtSFAxWGUkEAHVfoCDsQqoUBegQICBAB&amp;usg=AOvVaw3y8SMwYCouM5OUHJGs2PKt" TargetMode="External"/><Relationship Id="rId22" Type="http://schemas.openxmlformats.org/officeDocument/2006/relationships/footer" Target="footer1.xml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dion\AppData\Roaming\Microsoft\Templates\Report%20(Origin%20them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0DA5BD61D2462DBDCC4B93D321B0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CE51A-2D75-4533-80C3-1E53FF16810C}"/>
      </w:docPartPr>
      <w:docPartBody>
        <w:p w:rsidR="000D6F7E" w:rsidRDefault="00555E2A" w:rsidP="00555E2A">
          <w:pPr>
            <w:pStyle w:val="6F0DA5BD61D2462DBDCC4B93D321B0C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2A"/>
    <w:rsid w:val="000D6F7E"/>
    <w:rsid w:val="00243F14"/>
    <w:rsid w:val="0055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0DA5BD61D2462DBDCC4B93D321B0C5">
    <w:name w:val="6F0DA5BD61D2462DBDCC4B93D321B0C5"/>
    <w:rsid w:val="00555E2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5" ma:contentTypeDescription="Create a new document." ma:contentTypeScope="" ma:versionID="667b6358023c599f82ef337296e8633b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0b5de60b14a5504f45227332a3621c3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bri08</b:Tag>
    <b:SourceType>JournalArticle</b:SourceType>
    <b:Guid>{AE256E79-18D9-427A-A663-56F440CEC7EB}</b:Guid>
    <b:Title>computer history</b:Title>
    <b:Year>2008</b:Year>
    <b:Author>
      <b:Author>
        <b:NameList>
          <b:Person>
            <b:Last>briannca</b:Last>
          </b:Person>
        </b:NameList>
      </b:Author>
    </b:Author>
    <b:JournalName>brianna</b:JournalName>
    <b:Pages>3</b:Pages>
    <b:RefOrder>1</b:RefOrder>
  </b:Source>
</b:Sources>
</file>

<file path=customXml/itemProps1.xml><?xml version="1.0" encoding="utf-8"?>
<ds:datastoreItem xmlns:ds="http://schemas.openxmlformats.org/officeDocument/2006/customXml" ds:itemID="{065A0E8D-AE74-45B5-9C52-4E7A49D5ED2F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d8e79d84-78fb-44a9-92e9-d04bdd8f0359"/>
    <ds:schemaRef ds:uri="http://purl.org/dc/elements/1.1/"/>
    <ds:schemaRef ds:uri="http://schemas.microsoft.com/office/2006/documentManagement/types"/>
    <ds:schemaRef ds:uri="04c7059f-bde8-4ce9-bb0f-e52888740953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C71E638-918F-4E6A-B51F-D95DCB4183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A51C9-DDF4-4504-817F-3AB07F1E9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F22234-80DD-4C45-91D4-51BC6A0D4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(Origin theme)</Template>
  <TotalTime>1</TotalTime>
  <Pages>7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Medion</dc:creator>
  <cp:keywords/>
  <dc:description/>
  <cp:lastModifiedBy>Iasmina Cirpaci (2233751)</cp:lastModifiedBy>
  <cp:revision>2</cp:revision>
  <dcterms:created xsi:type="dcterms:W3CDTF">2024-04-21T20:30:00Z</dcterms:created>
  <dcterms:modified xsi:type="dcterms:W3CDTF">2024-04-21T20:30:00Z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