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01290ABB" w:rsidR="00D544AE" w:rsidRPr="00D544AE" w:rsidRDefault="00C472AD" w:rsidP="00C46C11">
            <w:pPr>
              <w:rPr>
                <w:rFonts w:ascii="Arial" w:hAnsi="Arial" w:cs="Arial"/>
                <w:b/>
                <w:sz w:val="16"/>
                <w:szCs w:val="16"/>
              </w:rPr>
            </w:pPr>
            <w:r>
              <w:rPr>
                <w:rFonts w:ascii="Arial" w:hAnsi="Arial" w:cs="Arial"/>
                <w:b/>
                <w:sz w:val="16"/>
                <w:szCs w:val="16"/>
              </w:rPr>
              <w:t>Marie Wilkinson</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096EF792" w:rsidR="00525EC2" w:rsidRPr="000946C4" w:rsidRDefault="0097635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14CA88E5" w:rsidR="00525EC2" w:rsidRPr="000946C4" w:rsidRDefault="0097635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692FAF84" w:rsidR="00525EC2" w:rsidRPr="000946C4" w:rsidRDefault="0097635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0B406920" w:rsidR="00525EC2" w:rsidRPr="000946C4" w:rsidRDefault="0097635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46074E6" w:rsidR="00525EC2" w:rsidRPr="000946C4" w:rsidRDefault="0097635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869AD">
              <w:rPr>
                <w:rFonts w:ascii="Arial" w:hAnsi="Arial" w:cs="Arial"/>
                <w:b/>
                <w:sz w:val="16"/>
                <w:szCs w:val="16"/>
              </w:rPr>
            </w:r>
            <w:r w:rsidR="006869AD">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48CF3D04" w:rsidR="005A4051" w:rsidRPr="00A406E5" w:rsidRDefault="00976354" w:rsidP="0063038A">
            <w:pPr>
              <w:jc w:val="right"/>
              <w:rPr>
                <w:rFonts w:ascii="Arial" w:hAnsi="Arial" w:cs="Arial"/>
                <w:b/>
                <w:bCs/>
              </w:rPr>
            </w:pPr>
            <w:r>
              <w:rPr>
                <w:rFonts w:ascii="Arial" w:hAnsi="Arial" w:cs="Arial"/>
                <w:b/>
                <w:bCs/>
              </w:rPr>
              <w:t>69</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6869AD">
              <w:rPr>
                <w:rFonts w:ascii="Arial" w:hAnsi="Arial" w:cs="Arial"/>
                <w:sz w:val="12"/>
                <w:szCs w:val="12"/>
              </w:rPr>
            </w:r>
            <w:r w:rsidR="006869AD">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6869AD">
              <w:rPr>
                <w:rFonts w:ascii="Arial" w:hAnsi="Arial" w:cs="Arial"/>
                <w:sz w:val="12"/>
                <w:szCs w:val="12"/>
              </w:rPr>
            </w:r>
            <w:r w:rsidR="006869AD">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7DB353D" w14:textId="77777777" w:rsidR="006B2644" w:rsidRDefault="006B2644" w:rsidP="006B2644">
            <w:pPr>
              <w:spacing w:after="120"/>
              <w:rPr>
                <w:rFonts w:ascii="Arial" w:hAnsi="Arial" w:cs="Arial"/>
                <w:sz w:val="14"/>
                <w:szCs w:val="14"/>
              </w:rPr>
            </w:pPr>
          </w:p>
          <w:p w14:paraId="6AA1E2C8" w14:textId="15CEC152" w:rsidR="005A4705" w:rsidRPr="006B2644" w:rsidRDefault="006344E4" w:rsidP="006B2644">
            <w:pPr>
              <w:spacing w:after="120"/>
              <w:rPr>
                <w:rFonts w:ascii="Arial" w:hAnsi="Arial" w:cs="Arial"/>
              </w:rPr>
            </w:pPr>
            <w:r w:rsidRPr="006B2644">
              <w:rPr>
                <w:rFonts w:ascii="Arial" w:hAnsi="Arial" w:cs="Arial"/>
              </w:rPr>
              <w:t>You have looked at some appropriate research for this project and have started to make connections between your own developing ideas and designs and that of designers and artists working in similar ways and contexts.  Grow this expanse of research now as you go forward into the 3</w:t>
            </w:r>
            <w:r w:rsidRPr="006B2644">
              <w:rPr>
                <w:rFonts w:ascii="Arial" w:hAnsi="Arial" w:cs="Arial"/>
                <w:vertAlign w:val="superscript"/>
              </w:rPr>
              <w:t>rd</w:t>
            </w:r>
            <w:r w:rsidRPr="006B2644">
              <w:rPr>
                <w:rFonts w:ascii="Arial" w:hAnsi="Arial" w:cs="Arial"/>
              </w:rPr>
              <w:t xml:space="preserve"> year, it was a brave choice to move into a fashion context away from the interior collection that you planned, this is reflective of your growing understanding.  Some more bird research, would help the questioning of how they fit into a design, </w:t>
            </w:r>
            <w:r w:rsidR="00DA35BF" w:rsidRPr="006B2644">
              <w:rPr>
                <w:rFonts w:ascii="Arial" w:hAnsi="Arial" w:cs="Arial"/>
              </w:rPr>
              <w:t xml:space="preserve">perched, in flight, above, below and facing in other directions etc, good to see that they fit into the narrative behind your collection.  </w:t>
            </w:r>
          </w:p>
          <w:p w14:paraId="3BA879D3" w14:textId="77777777" w:rsidR="005A4705" w:rsidRPr="00A406E5" w:rsidRDefault="005A4705" w:rsidP="00532E9F">
            <w:pPr>
              <w:spacing w:after="120"/>
              <w:rPr>
                <w:rFonts w:ascii="Arial" w:hAnsi="Arial" w:cs="Arial"/>
                <w:sz w:val="14"/>
                <w:szCs w:val="14"/>
              </w:rPr>
            </w:pP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1356A801" w14:textId="77777777" w:rsidR="006B2644" w:rsidRDefault="006B2644" w:rsidP="00152E9D">
            <w:pPr>
              <w:spacing w:after="120"/>
              <w:rPr>
                <w:rFonts w:ascii="Arial" w:hAnsi="Arial" w:cs="Arial"/>
              </w:rPr>
            </w:pPr>
          </w:p>
          <w:p w14:paraId="1A8818BC" w14:textId="730148E7" w:rsidR="005A4705" w:rsidRPr="006B2644" w:rsidRDefault="006E637F" w:rsidP="00152E9D">
            <w:pPr>
              <w:spacing w:after="120"/>
              <w:rPr>
                <w:rFonts w:ascii="Arial" w:hAnsi="Arial" w:cs="Arial"/>
              </w:rPr>
            </w:pPr>
            <w:r w:rsidRPr="006B2644">
              <w:rPr>
                <w:rFonts w:ascii="Arial" w:hAnsi="Arial" w:cs="Arial"/>
              </w:rPr>
              <w:t>You have learnt a lot from this project, the gathering of initial primary research is essential in the design process, more drawings and motifs allow you more to play with at the design stage.  Your understanding is growing and you are showing how your ideas could link with your future direction, you feel like you are in a positive position going into the 3</w:t>
            </w:r>
            <w:r w:rsidRPr="006B2644">
              <w:rPr>
                <w:rFonts w:ascii="Arial" w:hAnsi="Arial" w:cs="Arial"/>
                <w:vertAlign w:val="superscript"/>
              </w:rPr>
              <w:t>rd</w:t>
            </w:r>
            <w:r w:rsidRPr="006B2644">
              <w:rPr>
                <w:rFonts w:ascii="Arial" w:hAnsi="Arial" w:cs="Arial"/>
              </w:rPr>
              <w:t xml:space="preserve"> year.  </w:t>
            </w:r>
            <w:r w:rsidR="00DA35BF" w:rsidRPr="006B2644">
              <w:rPr>
                <w:rFonts w:ascii="Arial" w:hAnsi="Arial" w:cs="Arial"/>
              </w:rPr>
              <w:t xml:space="preserve">There is a nice link with the fruit and birds, but this could be seen as being literal, think about this </w:t>
            </w:r>
            <w:r w:rsidR="00DA35BF" w:rsidRPr="006B2644">
              <w:rPr>
                <w:rFonts w:ascii="Arial" w:hAnsi="Arial" w:cs="Arial"/>
              </w:rPr>
              <w:lastRenderedPageBreak/>
              <w:t>in your designs and consider how you may improve, change or respond in a different way.   You have worked hard on this project and analysed the elements of a print collection, well done.</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56CC9609" w14:textId="77777777" w:rsidR="006B2644" w:rsidRDefault="006B2644" w:rsidP="00152E9D">
            <w:pPr>
              <w:spacing w:after="120"/>
              <w:rPr>
                <w:rFonts w:ascii="Arial" w:hAnsi="Arial" w:cs="Arial"/>
                <w:b/>
                <w:i/>
                <w:color w:val="BFBFBF" w:themeColor="background1" w:themeShade="BF"/>
              </w:rPr>
            </w:pPr>
          </w:p>
          <w:p w14:paraId="293636A1" w14:textId="761695A1" w:rsidR="005A4705" w:rsidRPr="006B2644" w:rsidRDefault="00532E9F" w:rsidP="00152E9D">
            <w:pPr>
              <w:spacing w:after="120"/>
              <w:rPr>
                <w:rFonts w:ascii="Arial" w:hAnsi="Arial" w:cs="Arial"/>
              </w:rPr>
            </w:pPr>
            <w:r w:rsidRPr="006B2644">
              <w:rPr>
                <w:rFonts w:ascii="Arial" w:hAnsi="Arial" w:cs="Arial"/>
              </w:rPr>
              <w:t xml:space="preserve">Your reflection on the self-evaluation form is positive, </w:t>
            </w:r>
            <w:r w:rsidR="001D2D43" w:rsidRPr="006B2644">
              <w:rPr>
                <w:rFonts w:ascii="Arial" w:hAnsi="Arial" w:cs="Arial"/>
              </w:rPr>
              <w:t>yes,</w:t>
            </w:r>
            <w:r w:rsidRPr="006B2644">
              <w:rPr>
                <w:rFonts w:ascii="Arial" w:hAnsi="Arial" w:cs="Arial"/>
              </w:rPr>
              <w:t xml:space="preserve"> a focused visual enquiry will aid your project outcomes and ideas, take this forward into your major project and the ACE module in the third year.  Well done for writing your own evaluation, you have been quite reflective here showing that your understanding </w:t>
            </w:r>
            <w:r w:rsidR="006E637F" w:rsidRPr="006B2644">
              <w:rPr>
                <w:rFonts w:ascii="Arial" w:hAnsi="Arial" w:cs="Arial"/>
              </w:rPr>
              <w:t xml:space="preserve">of a project </w:t>
            </w:r>
            <w:r w:rsidRPr="006B2644">
              <w:rPr>
                <w:rFonts w:ascii="Arial" w:hAnsi="Arial" w:cs="Arial"/>
              </w:rPr>
              <w:t>is improving</w:t>
            </w:r>
            <w:r w:rsidR="006E637F" w:rsidRPr="006B2644">
              <w:rPr>
                <w:rFonts w:ascii="Arial" w:hAnsi="Arial" w:cs="Arial"/>
              </w:rPr>
              <w:t>.  A great idea to see how your fashion internship goes, this will help you decide and focus on a potential pathway in your 3</w:t>
            </w:r>
            <w:r w:rsidR="006E637F" w:rsidRPr="006B2644">
              <w:rPr>
                <w:rFonts w:ascii="Arial" w:hAnsi="Arial" w:cs="Arial"/>
                <w:vertAlign w:val="superscript"/>
              </w:rPr>
              <w:t>rd</w:t>
            </w:r>
            <w:r w:rsidR="006E637F" w:rsidRPr="006B2644">
              <w:rPr>
                <w:rFonts w:ascii="Arial" w:hAnsi="Arial" w:cs="Arial"/>
              </w:rPr>
              <w:t xml:space="preserve"> year of study, good luck.</w:t>
            </w:r>
            <w:r w:rsidR="00DA35BF" w:rsidRPr="006B2644">
              <w:rPr>
                <w:rFonts w:ascii="Arial" w:hAnsi="Arial" w:cs="Arial"/>
              </w:rPr>
              <w:t xml:space="preserve">  You have made good links and connections between your context based research and your own research and technical testing.  </w:t>
            </w:r>
          </w:p>
          <w:p w14:paraId="14BF8FC4" w14:textId="77777777" w:rsidR="006E637F" w:rsidRPr="00A406E5" w:rsidRDefault="006E637F" w:rsidP="00152E9D">
            <w:pPr>
              <w:spacing w:after="120"/>
              <w:rPr>
                <w:rFonts w:ascii="Arial" w:hAnsi="Arial" w:cs="Arial"/>
                <w:sz w:val="14"/>
                <w:szCs w:val="14"/>
              </w:rPr>
            </w:pPr>
          </w:p>
          <w:p w14:paraId="666F3B29" w14:textId="77777777" w:rsidR="005A4705" w:rsidRPr="00A406E5" w:rsidRDefault="005A4705" w:rsidP="00532E9F">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C4DEAAF" w14:textId="77777777" w:rsidR="006B2644" w:rsidRDefault="006B2644" w:rsidP="00152E9D">
            <w:pPr>
              <w:spacing w:after="120"/>
              <w:rPr>
                <w:rFonts w:ascii="Arial" w:hAnsi="Arial" w:cs="Arial"/>
                <w:sz w:val="14"/>
                <w:szCs w:val="14"/>
              </w:rPr>
            </w:pPr>
          </w:p>
          <w:p w14:paraId="5BE27020" w14:textId="02BB0843" w:rsidR="006344E4" w:rsidRDefault="006E637F" w:rsidP="00152E9D">
            <w:pPr>
              <w:spacing w:after="120"/>
              <w:rPr>
                <w:rFonts w:ascii="Arial" w:hAnsi="Arial" w:cs="Arial"/>
              </w:rPr>
            </w:pPr>
            <w:r w:rsidRPr="006B2644">
              <w:rPr>
                <w:rFonts w:ascii="Arial" w:hAnsi="Arial" w:cs="Arial"/>
              </w:rPr>
              <w:t xml:space="preserve">The digital drawings are interesting and definitely something that you could practice, play with all that knowledge that you have to further explore your visual language.   Your repeats are </w:t>
            </w:r>
            <w:bookmarkStart w:id="2" w:name="_GoBack"/>
            <w:bookmarkEnd w:id="2"/>
            <w:r w:rsidR="00CF2324" w:rsidRPr="006B2644">
              <w:rPr>
                <w:rFonts w:ascii="Arial" w:hAnsi="Arial" w:cs="Arial"/>
              </w:rPr>
              <w:t xml:space="preserve">good, they flow nicely across the surface of the fabric.  The choice of fabric is good and feels quite luxurious for a fashion collection.  Your paintings have been translated nicely into digital prints, you have maintained the texture in the original paintings which works well for this project, the fruit in some prints would benefit from a little more texture.  There is a change of scale in the collection which works well and the exploration of composition where you have added borders and placed ideas around the edges works well.  There is evidence of lots of testing </w:t>
            </w:r>
            <w:r w:rsidR="006344E4" w:rsidRPr="006B2644">
              <w:rPr>
                <w:rFonts w:ascii="Arial" w:hAnsi="Arial" w:cs="Arial"/>
              </w:rPr>
              <w:t>throughout your sketchbook, this is really great to see, keep exploring in this way going into your third year.  Some of the foil print samples are really lovely, it would have been good to have perhaps been a little braver and used this process in your final samples.  The overall collection feels like a collection, well done.</w:t>
            </w:r>
          </w:p>
          <w:p w14:paraId="4E1A5725" w14:textId="34312197" w:rsidR="006B2644" w:rsidRPr="006B2644" w:rsidRDefault="006B2644" w:rsidP="00152E9D">
            <w:pPr>
              <w:spacing w:after="120"/>
              <w:rPr>
                <w:rFonts w:ascii="Arial" w:hAnsi="Arial" w:cs="Arial"/>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09EB995D" w14:textId="2F761D3C" w:rsidR="005A4051" w:rsidRPr="006B2644" w:rsidRDefault="00DA35BF" w:rsidP="00152E9D">
            <w:pPr>
              <w:spacing w:after="120"/>
              <w:rPr>
                <w:rFonts w:ascii="Arial" w:hAnsi="Arial" w:cs="Arial"/>
              </w:rPr>
            </w:pPr>
            <w:r w:rsidRPr="006B2644">
              <w:rPr>
                <w:rFonts w:ascii="Arial" w:hAnsi="Arial" w:cs="Arial"/>
              </w:rPr>
              <w:t xml:space="preserve">Your headers have a good feel and feel </w:t>
            </w:r>
            <w:r w:rsidR="00084BF1" w:rsidRPr="006B2644">
              <w:rPr>
                <w:rFonts w:ascii="Arial" w:hAnsi="Arial" w:cs="Arial"/>
              </w:rPr>
              <w:t xml:space="preserve">and the branding feels </w:t>
            </w:r>
            <w:r w:rsidRPr="006B2644">
              <w:rPr>
                <w:rFonts w:ascii="Arial" w:hAnsi="Arial" w:cs="Arial"/>
              </w:rPr>
              <w:t xml:space="preserve">right for the context, this is a great step forward in your presentation, your samples are neatly trimmed and taped.  Consider adding information to the reverse of your headers, fabric composition, process etc, this is a nice addition for potential </w:t>
            </w:r>
            <w:r w:rsidR="00084BF1" w:rsidRPr="006B2644">
              <w:rPr>
                <w:rFonts w:ascii="Arial" w:hAnsi="Arial" w:cs="Arial"/>
              </w:rPr>
              <w:t xml:space="preserve">clients who may want to buy samples, something to keep in mind for your third year.  You have presented a wide range of ideas that could have been easily worked into your collection, some of them are a little small and this may have caused you to dismiss them early on in the design process, there are some real gems in here that are beginning for further investigation, we have put them in a little pile!  </w:t>
            </w:r>
          </w:p>
          <w:p w14:paraId="09C72830" w14:textId="77777777" w:rsidR="005A4705" w:rsidRPr="00A406E5" w:rsidRDefault="005A4705" w:rsidP="00152E9D">
            <w:pPr>
              <w:spacing w:after="120"/>
              <w:rPr>
                <w:rFonts w:ascii="Arial" w:hAnsi="Arial" w:cs="Arial"/>
                <w:sz w:val="14"/>
                <w:szCs w:val="14"/>
              </w:rPr>
            </w:pP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09915F3A" w:rsidR="00B92654" w:rsidRPr="002B5631" w:rsidRDefault="00C472AD" w:rsidP="00152E25">
            <w:pPr>
              <w:spacing w:after="120"/>
              <w:rPr>
                <w:rFonts w:ascii="Arial" w:hAnsi="Arial" w:cs="Arial"/>
                <w:sz w:val="14"/>
                <w:szCs w:val="14"/>
              </w:rPr>
            </w:pPr>
            <w:r>
              <w:rPr>
                <w:rFonts w:ascii="Arial" w:hAnsi="Arial" w:cs="Arial"/>
                <w:sz w:val="14"/>
                <w:szCs w:val="1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2A6352CB" w:rsidR="00B92654" w:rsidRPr="002B5631" w:rsidRDefault="00C472AD" w:rsidP="00152E25">
            <w:pPr>
              <w:spacing w:after="120"/>
              <w:rPr>
                <w:rFonts w:ascii="Arial" w:hAnsi="Arial" w:cs="Arial"/>
                <w:sz w:val="14"/>
                <w:szCs w:val="14"/>
              </w:rPr>
            </w:pPr>
            <w:r>
              <w:rPr>
                <w:rFonts w:ascii="Arial" w:hAnsi="Arial" w:cs="Arial"/>
                <w:sz w:val="14"/>
                <w:szCs w:val="14"/>
              </w:rPr>
              <w:t xml:space="preserve">Georgia Mckie </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58144809" w:rsidR="00B92654" w:rsidRPr="002B5631" w:rsidRDefault="00C472AD" w:rsidP="00152E25">
            <w:pPr>
              <w:spacing w:after="120"/>
              <w:rPr>
                <w:rFonts w:ascii="Arial" w:hAnsi="Arial" w:cs="Arial"/>
                <w:b/>
              </w:rPr>
            </w:pPr>
            <w:r>
              <w:rPr>
                <w:rFonts w:ascii="Arial" w:hAnsi="Arial" w:cs="Arial"/>
                <w:b/>
              </w:rPr>
              <w:t>21-5-19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2FC98" w14:textId="77777777" w:rsidR="006869AD" w:rsidRDefault="006869AD">
      <w:r>
        <w:separator/>
      </w:r>
    </w:p>
  </w:endnote>
  <w:endnote w:type="continuationSeparator" w:id="0">
    <w:p w14:paraId="65952B02" w14:textId="77777777" w:rsidR="006869AD" w:rsidRDefault="00686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796BC" w14:textId="77777777" w:rsidR="006869AD" w:rsidRDefault="006869AD">
      <w:r>
        <w:separator/>
      </w:r>
    </w:p>
  </w:footnote>
  <w:footnote w:type="continuationSeparator" w:id="0">
    <w:p w14:paraId="4CB5A305" w14:textId="77777777" w:rsidR="006869AD" w:rsidRDefault="00686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84BF1"/>
    <w:rsid w:val="000946C4"/>
    <w:rsid w:val="00094CBE"/>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1B8A"/>
    <w:rsid w:val="00152E9D"/>
    <w:rsid w:val="00154487"/>
    <w:rsid w:val="001573E6"/>
    <w:rsid w:val="00157F67"/>
    <w:rsid w:val="0017512A"/>
    <w:rsid w:val="0018349F"/>
    <w:rsid w:val="00196958"/>
    <w:rsid w:val="001A1E39"/>
    <w:rsid w:val="001A24F3"/>
    <w:rsid w:val="001B405C"/>
    <w:rsid w:val="001B5F45"/>
    <w:rsid w:val="001D2D43"/>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32E9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3450"/>
    <w:rsid w:val="006062A3"/>
    <w:rsid w:val="00610E08"/>
    <w:rsid w:val="006140BF"/>
    <w:rsid w:val="006161BE"/>
    <w:rsid w:val="00620787"/>
    <w:rsid w:val="00632434"/>
    <w:rsid w:val="006344E4"/>
    <w:rsid w:val="0063478F"/>
    <w:rsid w:val="00644256"/>
    <w:rsid w:val="0064508E"/>
    <w:rsid w:val="00655ECF"/>
    <w:rsid w:val="00661D6F"/>
    <w:rsid w:val="006628E9"/>
    <w:rsid w:val="0066725E"/>
    <w:rsid w:val="006716C7"/>
    <w:rsid w:val="00680AA0"/>
    <w:rsid w:val="00681208"/>
    <w:rsid w:val="00681FA9"/>
    <w:rsid w:val="006869AD"/>
    <w:rsid w:val="00691EA9"/>
    <w:rsid w:val="006934D4"/>
    <w:rsid w:val="006A6DC3"/>
    <w:rsid w:val="006B2644"/>
    <w:rsid w:val="006C1480"/>
    <w:rsid w:val="006C43E8"/>
    <w:rsid w:val="006D49ED"/>
    <w:rsid w:val="006D55CE"/>
    <w:rsid w:val="006D637A"/>
    <w:rsid w:val="006D67B2"/>
    <w:rsid w:val="006D6B5E"/>
    <w:rsid w:val="006D6F24"/>
    <w:rsid w:val="006E3E4E"/>
    <w:rsid w:val="006E637F"/>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6151"/>
    <w:rsid w:val="00907500"/>
    <w:rsid w:val="00911394"/>
    <w:rsid w:val="00921431"/>
    <w:rsid w:val="00923EF2"/>
    <w:rsid w:val="00926D25"/>
    <w:rsid w:val="00926E9D"/>
    <w:rsid w:val="00932C6E"/>
    <w:rsid w:val="00933F10"/>
    <w:rsid w:val="009433C5"/>
    <w:rsid w:val="0095419D"/>
    <w:rsid w:val="00965881"/>
    <w:rsid w:val="00975394"/>
    <w:rsid w:val="00975DEE"/>
    <w:rsid w:val="00976354"/>
    <w:rsid w:val="0098498C"/>
    <w:rsid w:val="009871FF"/>
    <w:rsid w:val="00990799"/>
    <w:rsid w:val="00995D51"/>
    <w:rsid w:val="009A0631"/>
    <w:rsid w:val="009B10ED"/>
    <w:rsid w:val="009D3EA4"/>
    <w:rsid w:val="009D649C"/>
    <w:rsid w:val="009E4BC1"/>
    <w:rsid w:val="009F5CB2"/>
    <w:rsid w:val="00A024D1"/>
    <w:rsid w:val="00A036A7"/>
    <w:rsid w:val="00A03BB8"/>
    <w:rsid w:val="00A24201"/>
    <w:rsid w:val="00A3505D"/>
    <w:rsid w:val="00A358F6"/>
    <w:rsid w:val="00A4036F"/>
    <w:rsid w:val="00A406E5"/>
    <w:rsid w:val="00A4641C"/>
    <w:rsid w:val="00A55876"/>
    <w:rsid w:val="00A67FB1"/>
    <w:rsid w:val="00A73E3F"/>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472AD"/>
    <w:rsid w:val="00C61FC2"/>
    <w:rsid w:val="00C705F9"/>
    <w:rsid w:val="00C80F0F"/>
    <w:rsid w:val="00C8585E"/>
    <w:rsid w:val="00C8667A"/>
    <w:rsid w:val="00C93BCB"/>
    <w:rsid w:val="00CA6804"/>
    <w:rsid w:val="00CC241A"/>
    <w:rsid w:val="00CE4035"/>
    <w:rsid w:val="00CE65AB"/>
    <w:rsid w:val="00CF2324"/>
    <w:rsid w:val="00CF4266"/>
    <w:rsid w:val="00D0219D"/>
    <w:rsid w:val="00D22D9C"/>
    <w:rsid w:val="00D241F1"/>
    <w:rsid w:val="00D275CB"/>
    <w:rsid w:val="00D30DFA"/>
    <w:rsid w:val="00D463A5"/>
    <w:rsid w:val="00D4710D"/>
    <w:rsid w:val="00D47D25"/>
    <w:rsid w:val="00D544AE"/>
    <w:rsid w:val="00D61B32"/>
    <w:rsid w:val="00D62ACD"/>
    <w:rsid w:val="00D65069"/>
    <w:rsid w:val="00DA35BF"/>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458D3"/>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62</TotalTime>
  <Pages>2</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6917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2019-05-21T09:13:00Z</dcterms:created>
  <dcterms:modified xsi:type="dcterms:W3CDTF">2019-06-06T09:32:00Z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