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4174BED0" w:rsidR="00D46A8E" w:rsidRPr="00D46A8E" w:rsidRDefault="006D57E8" w:rsidP="002E7D74">
      <w:pPr>
        <w:jc w:val="center"/>
        <w:rPr>
          <w:sz w:val="28"/>
          <w:szCs w:val="28"/>
          <w:lang w:val="cy-GB"/>
        </w:rPr>
      </w:pPr>
      <w:r w:rsidRPr="006D57E8">
        <w:rPr>
          <w:b/>
          <w:sz w:val="28"/>
          <w:szCs w:val="28"/>
          <w:highlight w:val="yellow"/>
          <w:u w:val="single"/>
          <w:lang w:val="cy-GB"/>
        </w:rPr>
        <w:t>Please note:</w:t>
      </w:r>
      <w:r>
        <w:rPr>
          <w:sz w:val="28"/>
          <w:szCs w:val="28"/>
          <w:highlight w:val="yellow"/>
          <w:lang w:val="cy-GB"/>
        </w:rPr>
        <w:t xml:space="preserve"> t</w:t>
      </w:r>
      <w:r w:rsidR="002E7D74" w:rsidRPr="002E7D74">
        <w:rPr>
          <w:sz w:val="28"/>
          <w:szCs w:val="28"/>
          <w:highlight w:val="yellow"/>
          <w:lang w:val="cy-GB"/>
        </w:rPr>
        <w:t xml:space="preserve">his plan is based on the planning session Catharine and I delivered to </w:t>
      </w:r>
      <w:r>
        <w:rPr>
          <w:sz w:val="28"/>
          <w:szCs w:val="28"/>
          <w:highlight w:val="yellow"/>
          <w:lang w:val="cy-GB"/>
        </w:rPr>
        <w:t xml:space="preserve">PGCE </w:t>
      </w:r>
      <w:r w:rsidR="002E7D74" w:rsidRPr="002E7D74">
        <w:rPr>
          <w:sz w:val="28"/>
          <w:szCs w:val="28"/>
          <w:highlight w:val="yellow"/>
          <w:lang w:val="cy-GB"/>
        </w:rPr>
        <w:t>students on 14/10/19. It is therefore related directly to the planning process and QTS.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5FE11B09" w:rsidR="00D46A8E" w:rsidRPr="006D57E8" w:rsidRDefault="00793C9F" w:rsidP="00E4674D">
            <w:pPr>
              <w:rPr>
                <w:lang w:val="cy-GB"/>
              </w:rPr>
            </w:pPr>
            <w:r w:rsidRPr="006D57E8">
              <w:rPr>
                <w:lang w:val="cy-GB"/>
              </w:rPr>
              <w:t>CB/RB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D57E8" w:rsidRDefault="00D46A8E" w:rsidP="00E4674D">
            <w:pPr>
              <w:rPr>
                <w:szCs w:val="28"/>
                <w:lang w:val="cy-GB"/>
              </w:rPr>
            </w:pPr>
            <w:r w:rsidRPr="006D57E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443B14B5" w:rsidR="00D46A8E" w:rsidRPr="006D57E8" w:rsidRDefault="006D57E8" w:rsidP="00E4674D">
            <w:pPr>
              <w:rPr>
                <w:lang w:val="cy-GB"/>
              </w:rPr>
            </w:pPr>
            <w:r>
              <w:rPr>
                <w:lang w:val="cy-GB"/>
              </w:rPr>
              <w:t>PGCE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7541FA52" w:rsidR="00D46A8E" w:rsidRPr="006D57E8" w:rsidRDefault="00793C9F" w:rsidP="006D57E8">
            <w:pPr>
              <w:jc w:val="center"/>
              <w:rPr>
                <w:b/>
                <w:i/>
                <w:u w:val="single"/>
                <w:lang w:val="cy-GB"/>
              </w:rPr>
            </w:pPr>
            <w:r w:rsidRPr="006D57E8">
              <w:rPr>
                <w:b/>
                <w:i/>
                <w:u w:val="single"/>
                <w:lang w:val="cy-GB"/>
              </w:rPr>
              <w:t>All</w:t>
            </w:r>
            <w:r w:rsidR="006D57E8" w:rsidRPr="006D57E8">
              <w:rPr>
                <w:b/>
                <w:i/>
                <w:u w:val="single"/>
                <w:lang w:val="cy-GB"/>
              </w:rPr>
              <w:t xml:space="preserve"> s</w:t>
            </w:r>
            <w:r w:rsidR="002E7D74" w:rsidRPr="006D57E8">
              <w:rPr>
                <w:b/>
                <w:i/>
                <w:u w:val="single"/>
                <w:lang w:val="cy-GB"/>
              </w:rPr>
              <w:t>tudents from all AoLEs/Subjects were present</w:t>
            </w:r>
            <w:r w:rsidR="006D57E8">
              <w:rPr>
                <w:b/>
                <w:i/>
                <w:u w:val="single"/>
                <w:lang w:val="cy-GB"/>
              </w:rPr>
              <w:t xml:space="preserve"> in this session. In school, you’d need to be specific.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D57E8" w:rsidRDefault="00D46A8E" w:rsidP="00E4674D">
            <w:pPr>
              <w:rPr>
                <w:szCs w:val="28"/>
                <w:lang w:val="cy-GB"/>
              </w:rPr>
            </w:pPr>
            <w:r w:rsidRPr="006D57E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69CA2225" w:rsidR="00D46A8E" w:rsidRPr="006D57E8" w:rsidRDefault="00793C9F" w:rsidP="00E4674D">
            <w:pPr>
              <w:rPr>
                <w:lang w:val="cy-GB"/>
              </w:rPr>
            </w:pPr>
            <w:r w:rsidRPr="006D57E8">
              <w:rPr>
                <w:lang w:val="cy-GB"/>
              </w:rPr>
              <w:t>14.10.19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2ACBA915" w14:textId="62225B66" w:rsidR="006D57E8" w:rsidRDefault="002F2A96" w:rsidP="002F2A96">
            <w:r w:rsidRPr="006D57E8">
              <w:t>The planning process: Step 1</w:t>
            </w:r>
            <w:r w:rsidR="002E7D74" w:rsidRPr="006D57E8">
              <w:t xml:space="preserve"> </w:t>
            </w:r>
          </w:p>
          <w:p w14:paraId="5B1950EA" w14:textId="77777777" w:rsidR="00D46A8E" w:rsidRDefault="000E5FA9" w:rsidP="006D57E8">
            <w:pPr>
              <w:jc w:val="center"/>
              <w:rPr>
                <w:b/>
                <w:i/>
                <w:u w:val="single"/>
              </w:rPr>
            </w:pPr>
            <w:r w:rsidRPr="006D57E8">
              <w:rPr>
                <w:b/>
                <w:i/>
                <w:u w:val="single"/>
              </w:rPr>
              <w:t>In school, t</w:t>
            </w:r>
            <w:r w:rsidR="002E7D74" w:rsidRPr="006D57E8">
              <w:rPr>
                <w:b/>
                <w:i/>
                <w:u w:val="single"/>
              </w:rPr>
              <w:t>his is the lesson’s topic</w:t>
            </w:r>
            <w:r w:rsidR="006D57E8">
              <w:rPr>
                <w:b/>
                <w:i/>
                <w:u w:val="single"/>
              </w:rPr>
              <w:t>/theme</w:t>
            </w:r>
          </w:p>
          <w:p w14:paraId="5DF6FF10" w14:textId="640B9122" w:rsidR="006D57E8" w:rsidRPr="006D57E8" w:rsidRDefault="006D57E8" w:rsidP="006D57E8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465F955B" w14:textId="25CBB629" w:rsidR="006D57E8" w:rsidRPr="006D57E8" w:rsidRDefault="00516BA7" w:rsidP="006D57E8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bCs/>
                <w:i/>
                <w:color w:val="000000"/>
                <w:u w:val="single"/>
                <w:lang w:val="en-IE"/>
              </w:rPr>
            </w:pPr>
            <w:r w:rsidRPr="006D57E8">
              <w:rPr>
                <w:rFonts w:eastAsia="Times New Roman" w:cs="Arial"/>
                <w:b/>
                <w:bCs/>
                <w:i/>
                <w:color w:val="000000"/>
                <w:u w:val="single"/>
                <w:lang w:val="en-IE"/>
              </w:rPr>
              <w:t>Taken from the Prof</w:t>
            </w:r>
            <w:r w:rsidR="000802DC">
              <w:rPr>
                <w:rFonts w:eastAsia="Times New Roman" w:cs="Arial"/>
                <w:b/>
                <w:bCs/>
                <w:i/>
                <w:color w:val="000000"/>
                <w:u w:val="single"/>
                <w:lang w:val="en-IE"/>
              </w:rPr>
              <w:t>essional Standards for Teaching as these are what all students are aiming to achieve.</w:t>
            </w:r>
          </w:p>
          <w:p w14:paraId="42597C53" w14:textId="1FF6491D" w:rsidR="00516BA7" w:rsidRPr="006D57E8" w:rsidRDefault="002E7D74" w:rsidP="006D57E8">
            <w:pPr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bCs/>
                <w:i/>
                <w:color w:val="000000"/>
                <w:lang w:val="en-IE"/>
              </w:rPr>
            </w:pPr>
            <w:r w:rsidRPr="006D57E8">
              <w:rPr>
                <w:rFonts w:eastAsia="Times New Roman" w:cs="Arial"/>
                <w:b/>
                <w:bCs/>
                <w:i/>
                <w:color w:val="000000"/>
                <w:u w:val="single"/>
                <w:lang w:val="en-IE"/>
              </w:rPr>
              <w:t>In school, this would be the current curriculum documents, or the Curriculum for Wales if this is what you’ve been asked to include.</w:t>
            </w:r>
          </w:p>
          <w:p w14:paraId="7E035B4F" w14:textId="77777777" w:rsidR="00516BA7" w:rsidRPr="006D57E8" w:rsidRDefault="00516BA7" w:rsidP="00516BA7">
            <w:pPr>
              <w:autoSpaceDE w:val="0"/>
              <w:autoSpaceDN w:val="0"/>
              <w:adjustRightInd w:val="0"/>
              <w:rPr>
                <w:rFonts w:eastAsia="Times New Roman" w:cs="Arial"/>
                <w:bCs/>
                <w:color w:val="000000"/>
                <w:lang w:val="en-IE"/>
              </w:rPr>
            </w:pPr>
          </w:p>
          <w:p w14:paraId="13AD8EB4" w14:textId="77777777" w:rsidR="00516BA7" w:rsidRPr="006D57E8" w:rsidRDefault="00516BA7" w:rsidP="00516BA7">
            <w:pPr>
              <w:autoSpaceDE w:val="0"/>
              <w:autoSpaceDN w:val="0"/>
              <w:adjustRightInd w:val="0"/>
              <w:rPr>
                <w:rFonts w:cs="Arial"/>
                <w:b/>
                <w:bCs/>
                <w:i/>
                <w:color w:val="000000"/>
              </w:rPr>
            </w:pPr>
            <w:r w:rsidRPr="006D57E8">
              <w:rPr>
                <w:rFonts w:eastAsia="Times New Roman" w:cs="Arial"/>
                <w:bCs/>
                <w:color w:val="000000"/>
                <w:lang w:val="en-IE"/>
              </w:rPr>
              <w:t>Pedagogy – Advancing:</w:t>
            </w:r>
            <w:r w:rsidRPr="006D57E8">
              <w:rPr>
                <w:rFonts w:eastAsia="Times New Roman" w:cs="Arial"/>
                <w:bCs/>
                <w:i/>
                <w:color w:val="000000"/>
                <w:lang w:val="en-IE"/>
              </w:rPr>
              <w:t xml:space="preserve"> </w:t>
            </w:r>
            <w:r w:rsidRPr="006D57E8">
              <w:rPr>
                <w:rFonts w:cs="Arial"/>
                <w:bCs/>
                <w:i/>
                <w:color w:val="000000"/>
                <w:lang w:val="en-IE"/>
              </w:rPr>
              <w:t>The student-teacher demonstrates an understandin</w:t>
            </w:r>
            <w:bookmarkStart w:id="0" w:name="_GoBack"/>
            <w:bookmarkEnd w:id="0"/>
            <w:r w:rsidRPr="006D57E8">
              <w:rPr>
                <w:rFonts w:cs="Arial"/>
                <w:bCs/>
                <w:i/>
                <w:color w:val="000000"/>
                <w:lang w:val="en-IE"/>
              </w:rPr>
              <w:t>g of how learning develops incrementally and tangentially, building on prior experience and learning, and plans for progress in learning based on this.</w:t>
            </w:r>
          </w:p>
          <w:p w14:paraId="5902D7F2" w14:textId="77777777" w:rsidR="00516BA7" w:rsidRPr="006D57E8" w:rsidRDefault="00516BA7" w:rsidP="00793C9F">
            <w:pPr>
              <w:rPr>
                <w:rFonts w:eastAsia="Times New Roman" w:cs="Arial"/>
                <w:bCs/>
                <w:i/>
                <w:color w:val="000000"/>
                <w:lang w:val="en-IE"/>
              </w:rPr>
            </w:pPr>
          </w:p>
          <w:p w14:paraId="6D138673" w14:textId="0115F4B5" w:rsidR="00516BA7" w:rsidRPr="006D57E8" w:rsidRDefault="00516BA7" w:rsidP="00516BA7">
            <w:pPr>
              <w:rPr>
                <w:rFonts w:eastAsia="Times New Roman" w:cs="Arial"/>
                <w:bCs/>
                <w:i/>
                <w:color w:val="000000"/>
                <w:lang w:val="en-IE"/>
              </w:rPr>
            </w:pPr>
            <w:r w:rsidRPr="006D57E8">
              <w:rPr>
                <w:rFonts w:eastAsia="Times New Roman" w:cs="Arial"/>
                <w:bCs/>
                <w:color w:val="000000"/>
                <w:lang w:val="en-IE"/>
              </w:rPr>
              <w:t>Pedagogy - Refining:</w:t>
            </w:r>
            <w:r w:rsidRPr="006D57E8">
              <w:rPr>
                <w:rFonts w:eastAsia="Times New Roman" w:cs="Arial"/>
                <w:bCs/>
                <w:i/>
                <w:color w:val="000000"/>
                <w:lang w:val="en-IE"/>
              </w:rPr>
              <w:t xml:space="preserve"> The range of purposes and practices for assessment is understood and articulated. </w:t>
            </w:r>
          </w:p>
          <w:p w14:paraId="752A4DDE" w14:textId="77777777" w:rsidR="00516BA7" w:rsidRPr="006D57E8" w:rsidRDefault="00516BA7" w:rsidP="00516BA7">
            <w:pPr>
              <w:rPr>
                <w:rFonts w:eastAsia="Times New Roman" w:cs="Arial"/>
                <w:bCs/>
                <w:i/>
                <w:color w:val="000000"/>
                <w:lang w:val="en-IE"/>
              </w:rPr>
            </w:pPr>
          </w:p>
          <w:p w14:paraId="05EF7EA2" w14:textId="2119C86A" w:rsidR="00516BA7" w:rsidRPr="006D57E8" w:rsidRDefault="00516BA7" w:rsidP="00516BA7">
            <w:pPr>
              <w:rPr>
                <w:sz w:val="28"/>
                <w:szCs w:val="28"/>
                <w:lang w:val="cy-GB"/>
              </w:rPr>
            </w:pPr>
            <w:r w:rsidRPr="006D57E8">
              <w:rPr>
                <w:rFonts w:eastAsia="Times New Roman" w:cs="Arial"/>
                <w:bCs/>
                <w:color w:val="000000"/>
                <w:lang w:val="en-IE"/>
              </w:rPr>
              <w:t>Professional Learning:</w:t>
            </w:r>
            <w:r w:rsidRPr="006D57E8">
              <w:rPr>
                <w:rFonts w:eastAsia="Times New Roman" w:cs="Arial"/>
                <w:bCs/>
                <w:i/>
                <w:color w:val="000000"/>
                <w:lang w:val="en-IE"/>
              </w:rPr>
              <w:t xml:space="preserve"> The student- teacher demonstrates an increasingly confident understanding of the theories and research about assessment, pedagogy, human development and learning relevant to planning and day-to-day practice.</w:t>
            </w:r>
          </w:p>
          <w:p w14:paraId="7102E20E" w14:textId="6163514B" w:rsidR="00793C9F" w:rsidRPr="006D57E8" w:rsidRDefault="00793C9F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5BF1AA42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8F6850F" w14:textId="537657D3" w:rsidR="002E7D74" w:rsidRPr="002E7D74" w:rsidRDefault="002E7D74" w:rsidP="006D57E8">
            <w:pPr>
              <w:jc w:val="center"/>
              <w:rPr>
                <w:b/>
                <w:i/>
                <w:u w:val="single"/>
                <w:lang w:val="cy-GB"/>
              </w:rPr>
            </w:pPr>
            <w:r w:rsidRPr="006D57E8">
              <w:rPr>
                <w:b/>
                <w:i/>
                <w:u w:val="single"/>
                <w:lang w:val="cy-GB"/>
              </w:rPr>
              <w:t>I’ve made these up just for the purposes of this planning session</w:t>
            </w:r>
            <w:r w:rsidR="006D57E8" w:rsidRPr="006D57E8">
              <w:rPr>
                <w:b/>
                <w:i/>
                <w:u w:val="single"/>
                <w:lang w:val="cy-GB"/>
              </w:rPr>
              <w:t>.</w:t>
            </w:r>
            <w:r>
              <w:rPr>
                <w:lang w:val="cy-GB"/>
              </w:rPr>
              <w:t xml:space="preserve"> </w:t>
            </w:r>
            <w:r w:rsidRPr="002E7D74">
              <w:rPr>
                <w:b/>
                <w:i/>
                <w:u w:val="single"/>
                <w:lang w:val="cy-GB"/>
              </w:rPr>
              <w:t xml:space="preserve">In </w:t>
            </w:r>
            <w:r w:rsidR="000E5FA9">
              <w:rPr>
                <w:b/>
                <w:i/>
                <w:u w:val="single"/>
                <w:lang w:val="cy-GB"/>
              </w:rPr>
              <w:t>school, links will</w:t>
            </w:r>
            <w:r w:rsidRPr="002E7D74">
              <w:rPr>
                <w:b/>
                <w:i/>
                <w:u w:val="single"/>
                <w:lang w:val="cy-GB"/>
              </w:rPr>
              <w:t xml:space="preserve"> be made directly to the relevant aspects/elements/strands of the LNF/DCF</w:t>
            </w:r>
          </w:p>
          <w:p w14:paraId="345B76E1" w14:textId="77777777" w:rsidR="002E7D74" w:rsidRDefault="002E7D74" w:rsidP="00E4674D">
            <w:pPr>
              <w:rPr>
                <w:lang w:val="cy-GB"/>
              </w:rPr>
            </w:pPr>
          </w:p>
          <w:p w14:paraId="7D9657B4" w14:textId="579E7C5E" w:rsidR="00A84D05" w:rsidRPr="00A84D05" w:rsidRDefault="00793C9F" w:rsidP="00E4674D">
            <w:pPr>
              <w:rPr>
                <w:lang w:val="cy-GB"/>
              </w:rPr>
            </w:pPr>
            <w:r w:rsidRPr="00F54581">
              <w:rPr>
                <w:b/>
                <w:lang w:val="cy-GB"/>
              </w:rPr>
              <w:t>Literacy</w:t>
            </w:r>
            <w:r w:rsidRPr="00A84D05">
              <w:rPr>
                <w:lang w:val="cy-GB"/>
              </w:rPr>
              <w:t xml:space="preserve"> – developing an awareness of language used for the sharing of learning objectives, success criteria and assessment of pupils’ learning.</w:t>
            </w:r>
          </w:p>
          <w:p w14:paraId="0BAF8B61" w14:textId="15A78B7A" w:rsidR="00A84D05" w:rsidRPr="00A84D05" w:rsidRDefault="00793C9F" w:rsidP="00E4674D">
            <w:pPr>
              <w:rPr>
                <w:lang w:val="cy-GB"/>
              </w:rPr>
            </w:pPr>
            <w:r w:rsidRPr="00F54581">
              <w:rPr>
                <w:b/>
                <w:lang w:val="cy-GB"/>
              </w:rPr>
              <w:t>Numeracy</w:t>
            </w:r>
            <w:r w:rsidRPr="00A84D05">
              <w:rPr>
                <w:lang w:val="cy-GB"/>
              </w:rPr>
              <w:t xml:space="preserve"> – identifying timing requirements associated with lesson planning.</w:t>
            </w:r>
          </w:p>
          <w:p w14:paraId="4B837964" w14:textId="13FA19D2" w:rsidR="00793C9F" w:rsidRPr="00D46A8E" w:rsidRDefault="00793C9F" w:rsidP="00793C9F">
            <w:pPr>
              <w:rPr>
                <w:sz w:val="28"/>
                <w:szCs w:val="28"/>
                <w:lang w:val="cy-GB"/>
              </w:rPr>
            </w:pPr>
            <w:r w:rsidRPr="00F54581">
              <w:rPr>
                <w:b/>
                <w:lang w:val="cy-GB"/>
              </w:rPr>
              <w:t>Digital Competence</w:t>
            </w:r>
            <w:r w:rsidRPr="00A84D05">
              <w:rPr>
                <w:lang w:val="cy-GB"/>
              </w:rPr>
              <w:t xml:space="preserve"> – utilising Moodle for the downloading of relevant templates, and Word for the completion of these templates.</w:t>
            </w: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46A2CF1C" w14:textId="77777777" w:rsidR="006D57E8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523F361" w14:textId="14743ED3" w:rsidR="00D46A8E" w:rsidRPr="005411B8" w:rsidRDefault="002E7D74" w:rsidP="006D57E8">
            <w:pPr>
              <w:jc w:val="center"/>
              <w:rPr>
                <w:b/>
                <w:i/>
                <w:lang w:val="cy-GB"/>
              </w:rPr>
            </w:pPr>
            <w:r w:rsidRPr="005411B8">
              <w:rPr>
                <w:b/>
                <w:i/>
                <w:u w:val="single"/>
                <w:lang w:val="cy-GB"/>
              </w:rPr>
              <w:lastRenderedPageBreak/>
              <w:t xml:space="preserve">In school, these targets will come from </w:t>
            </w:r>
            <w:r w:rsidRPr="005411B8">
              <w:rPr>
                <w:b/>
                <w:i/>
                <w:u w:val="single"/>
              </w:rPr>
              <w:t>lesson</w:t>
            </w:r>
            <w:r w:rsidRPr="005411B8">
              <w:rPr>
                <w:b/>
                <w:i/>
                <w:u w:val="single"/>
                <w:lang w:val="cy-GB"/>
              </w:rPr>
              <w:t xml:space="preserve"> evaluations, the Learning Journal and discussions in the weekly review.</w:t>
            </w:r>
          </w:p>
          <w:p w14:paraId="1F3C7DDF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1BB4D0C5" w:rsidR="00A84D05" w:rsidRPr="00A84D05" w:rsidRDefault="00516BA7" w:rsidP="00E4674D">
            <w:pPr>
              <w:rPr>
                <w:lang w:val="cy-GB"/>
              </w:rPr>
            </w:pPr>
            <w:r w:rsidRPr="00A84D05">
              <w:rPr>
                <w:lang w:val="cy-GB"/>
              </w:rPr>
              <w:t xml:space="preserve">My mentor </w:t>
            </w:r>
            <w:r w:rsidR="00A84D05" w:rsidRPr="00A84D05">
              <w:rPr>
                <w:lang w:val="cy-GB"/>
              </w:rPr>
              <w:t>and I have agreed that my main target for this week is to develop my knowledge and understanding of the planning process, with a particular focus on the link between learning objectives, success criteria and assessment. This is linked to Progression in Learning under the Pedagogy-Advancing QTS standard.</w:t>
            </w:r>
          </w:p>
        </w:tc>
      </w:tr>
    </w:tbl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A9AE085" w14:textId="77777777" w:rsidR="006D57E8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  <w:r w:rsidR="00EB707D">
              <w:rPr>
                <w:sz w:val="22"/>
                <w:szCs w:val="28"/>
                <w:lang w:val="cy-GB"/>
              </w:rPr>
              <w:t xml:space="preserve"> </w:t>
            </w:r>
            <w:r w:rsidR="002E7D74">
              <w:rPr>
                <w:sz w:val="22"/>
                <w:szCs w:val="28"/>
                <w:lang w:val="cy-GB"/>
              </w:rPr>
              <w:t xml:space="preserve"> </w:t>
            </w:r>
          </w:p>
          <w:p w14:paraId="4D43E3C2" w14:textId="4B4CF3AE" w:rsidR="00D46A8E" w:rsidRPr="005411B8" w:rsidRDefault="002E7D74" w:rsidP="006D57E8">
            <w:pPr>
              <w:jc w:val="center"/>
              <w:rPr>
                <w:b/>
                <w:i/>
                <w:u w:val="single"/>
                <w:lang w:val="cy-GB"/>
              </w:rPr>
            </w:pPr>
            <w:r w:rsidRPr="005411B8">
              <w:rPr>
                <w:b/>
                <w:i/>
                <w:u w:val="single"/>
                <w:lang w:val="cy-GB"/>
              </w:rPr>
              <w:t>(Learning objectives must be specific about what children/pupils will learn</w:t>
            </w:r>
            <w:r w:rsidR="00F54581">
              <w:rPr>
                <w:b/>
                <w:i/>
                <w:u w:val="single"/>
                <w:lang w:val="cy-GB"/>
              </w:rPr>
              <w:t>, not what they will do</w:t>
            </w:r>
            <w:r w:rsidR="003105A8" w:rsidRPr="005411B8">
              <w:rPr>
                <w:b/>
                <w:i/>
                <w:u w:val="single"/>
                <w:lang w:val="cy-GB"/>
              </w:rPr>
              <w:t>)</w:t>
            </w:r>
          </w:p>
          <w:p w14:paraId="1A3DB00F" w14:textId="77777777" w:rsidR="00A84D05" w:rsidRPr="008B2B15" w:rsidRDefault="00A84D05" w:rsidP="00E4674D">
            <w:pPr>
              <w:rPr>
                <w:sz w:val="22"/>
                <w:szCs w:val="28"/>
                <w:lang w:val="cy-GB"/>
              </w:rPr>
            </w:pPr>
          </w:p>
          <w:p w14:paraId="42A1BEE3" w14:textId="77DCEAD8" w:rsidR="006B3729" w:rsidRPr="00A84D05" w:rsidRDefault="003C591C" w:rsidP="00A84D05">
            <w:pPr>
              <w:numPr>
                <w:ilvl w:val="0"/>
                <w:numId w:val="4"/>
              </w:numPr>
              <w:rPr>
                <w:szCs w:val="28"/>
              </w:rPr>
            </w:pPr>
            <w:r>
              <w:rPr>
                <w:szCs w:val="28"/>
              </w:rPr>
              <w:t>Remember</w:t>
            </w:r>
            <w:r w:rsidR="00201200">
              <w:rPr>
                <w:szCs w:val="28"/>
              </w:rPr>
              <w:t xml:space="preserve"> and understand</w:t>
            </w:r>
            <w:r w:rsidR="00E15A64" w:rsidRPr="00A84D05">
              <w:rPr>
                <w:szCs w:val="28"/>
              </w:rPr>
              <w:t xml:space="preserve"> the key components in lesson planning</w:t>
            </w:r>
          </w:p>
          <w:p w14:paraId="5224D505" w14:textId="1E177D2C" w:rsidR="006B3729" w:rsidRDefault="00201200" w:rsidP="00A84D05">
            <w:pPr>
              <w:numPr>
                <w:ilvl w:val="0"/>
                <w:numId w:val="4"/>
              </w:numPr>
              <w:rPr>
                <w:szCs w:val="28"/>
              </w:rPr>
            </w:pPr>
            <w:r>
              <w:rPr>
                <w:szCs w:val="28"/>
              </w:rPr>
              <w:t xml:space="preserve">Apply theory to the </w:t>
            </w:r>
            <w:r w:rsidR="00E15A64" w:rsidRPr="00A84D05">
              <w:rPr>
                <w:szCs w:val="28"/>
              </w:rPr>
              <w:t>lesson plan</w:t>
            </w:r>
            <w:r>
              <w:rPr>
                <w:szCs w:val="28"/>
              </w:rPr>
              <w:t>ning process</w:t>
            </w:r>
          </w:p>
          <w:p w14:paraId="0629B85C" w14:textId="4F25DDD6" w:rsidR="00201200" w:rsidRDefault="00201200" w:rsidP="00A84D05">
            <w:pPr>
              <w:numPr>
                <w:ilvl w:val="0"/>
                <w:numId w:val="4"/>
              </w:numPr>
              <w:rPr>
                <w:szCs w:val="28"/>
              </w:rPr>
            </w:pPr>
            <w:r>
              <w:rPr>
                <w:szCs w:val="28"/>
              </w:rPr>
              <w:t>Create their own lesson plan</w:t>
            </w:r>
          </w:p>
          <w:p w14:paraId="66A4E7A7" w14:textId="77777777" w:rsidR="00EB707D" w:rsidRDefault="00EB707D" w:rsidP="00EB707D">
            <w:pPr>
              <w:ind w:left="720"/>
              <w:rPr>
                <w:szCs w:val="28"/>
              </w:rPr>
            </w:pPr>
          </w:p>
          <w:p w14:paraId="5F57CFED" w14:textId="13180642" w:rsidR="00EB707D" w:rsidRPr="006D57E8" w:rsidRDefault="003105A8" w:rsidP="006D57E8">
            <w:pPr>
              <w:jc w:val="center"/>
              <w:rPr>
                <w:b/>
                <w:i/>
                <w:szCs w:val="28"/>
                <w:u w:val="single"/>
              </w:rPr>
            </w:pPr>
            <w:r w:rsidRPr="006D57E8">
              <w:rPr>
                <w:b/>
                <w:i/>
                <w:szCs w:val="28"/>
                <w:u w:val="single"/>
              </w:rPr>
              <w:t>I’ve devised t</w:t>
            </w:r>
            <w:r w:rsidR="00EB707D" w:rsidRPr="006D57E8">
              <w:rPr>
                <w:b/>
                <w:i/>
                <w:szCs w:val="28"/>
                <w:u w:val="single"/>
              </w:rPr>
              <w:t>hese learning objectives follow</w:t>
            </w:r>
            <w:r w:rsidRPr="006D57E8">
              <w:rPr>
                <w:b/>
                <w:i/>
                <w:szCs w:val="28"/>
                <w:u w:val="single"/>
              </w:rPr>
              <w:t>ing</w:t>
            </w:r>
            <w:r w:rsidR="00EB707D" w:rsidRPr="006D57E8">
              <w:rPr>
                <w:b/>
                <w:i/>
                <w:szCs w:val="28"/>
                <w:u w:val="single"/>
              </w:rPr>
              <w:t xml:space="preserve"> Bloom’s Taxonomy</w:t>
            </w:r>
            <w:r w:rsidR="003C591C" w:rsidRPr="006D57E8">
              <w:rPr>
                <w:b/>
                <w:i/>
                <w:szCs w:val="28"/>
                <w:u w:val="single"/>
              </w:rPr>
              <w:t xml:space="preserve"> – see slide 21 of the Planning PowerPoint</w:t>
            </w:r>
            <w:r w:rsidR="000802DC">
              <w:rPr>
                <w:b/>
                <w:i/>
                <w:szCs w:val="28"/>
                <w:u w:val="single"/>
              </w:rPr>
              <w:t>. Different schools may use different approaches to framing learning objectives.</w:t>
            </w:r>
          </w:p>
          <w:p w14:paraId="145FAC42" w14:textId="5B60448B" w:rsidR="00D46A8E" w:rsidRPr="006E32EF" w:rsidRDefault="00D46A8E" w:rsidP="00A84D05">
            <w:pPr>
              <w:ind w:left="720"/>
              <w:rPr>
                <w:szCs w:val="28"/>
                <w:lang w:val="cy-GB"/>
              </w:rPr>
            </w:pPr>
          </w:p>
        </w:tc>
      </w:tr>
    </w:tbl>
    <w:p w14:paraId="32BC907E" w14:textId="77777777" w:rsidR="00D46A8E" w:rsidRPr="000802DC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3C6AA39B" w:rsidR="00D46A8E" w:rsidRDefault="00F54581" w:rsidP="006D57E8">
            <w:pPr>
              <w:jc w:val="center"/>
              <w:rPr>
                <w:b/>
                <w:i/>
                <w:u w:val="single"/>
                <w:lang w:val="cy-GB"/>
              </w:rPr>
            </w:pPr>
            <w:r>
              <w:rPr>
                <w:b/>
                <w:i/>
                <w:u w:val="single"/>
                <w:lang w:val="cy-GB"/>
              </w:rPr>
              <w:t>Success criteria make it explicit what successful learning looks/sounds like</w:t>
            </w:r>
            <w:r w:rsidR="003105A8">
              <w:rPr>
                <w:b/>
                <w:i/>
                <w:u w:val="single"/>
                <w:lang w:val="cy-GB"/>
              </w:rPr>
              <w:t>. Be specific.</w:t>
            </w:r>
          </w:p>
          <w:p w14:paraId="5D6561F2" w14:textId="77777777" w:rsidR="003105A8" w:rsidRDefault="003105A8" w:rsidP="00E4674D">
            <w:pPr>
              <w:rPr>
                <w:b/>
                <w:i/>
                <w:u w:val="single"/>
                <w:lang w:val="cy-GB"/>
              </w:rPr>
            </w:pPr>
          </w:p>
          <w:p w14:paraId="156B67CB" w14:textId="77777777" w:rsidR="003105A8" w:rsidRPr="003105A8" w:rsidRDefault="003105A8" w:rsidP="00E4674D">
            <w:pPr>
              <w:rPr>
                <w:b/>
                <w:i/>
                <w:u w:val="single"/>
                <w:lang w:val="cy-GB"/>
              </w:rPr>
            </w:pPr>
          </w:p>
          <w:p w14:paraId="359AA551" w14:textId="6221369A" w:rsidR="001B1AE9" w:rsidRPr="000629DB" w:rsidRDefault="001B1AE9" w:rsidP="001B1AE9">
            <w:pPr>
              <w:pStyle w:val="ListParagraph"/>
              <w:numPr>
                <w:ilvl w:val="0"/>
                <w:numId w:val="5"/>
              </w:numPr>
              <w:rPr>
                <w:lang w:val="cy-GB"/>
              </w:rPr>
            </w:pPr>
            <w:r w:rsidRPr="000629DB">
              <w:rPr>
                <w:lang w:val="cy-GB"/>
              </w:rPr>
              <w:t xml:space="preserve">Pupils will be able to </w:t>
            </w:r>
            <w:r w:rsidR="003C591C">
              <w:rPr>
                <w:lang w:val="cy-GB"/>
              </w:rPr>
              <w:t xml:space="preserve">recall and </w:t>
            </w:r>
            <w:r w:rsidRPr="000629DB">
              <w:rPr>
                <w:lang w:val="cy-GB"/>
              </w:rPr>
              <w:t>explain</w:t>
            </w:r>
            <w:r w:rsidR="000629DB" w:rsidRPr="000629DB">
              <w:rPr>
                <w:lang w:val="cy-GB"/>
              </w:rPr>
              <w:t xml:space="preserve"> the</w:t>
            </w:r>
            <w:r w:rsidRPr="000629DB">
              <w:rPr>
                <w:lang w:val="cy-GB"/>
              </w:rPr>
              <w:t xml:space="preserve"> lesson planning </w:t>
            </w:r>
            <w:r w:rsidR="000629DB" w:rsidRPr="000629DB">
              <w:rPr>
                <w:lang w:val="cy-GB"/>
              </w:rPr>
              <w:t xml:space="preserve">process as outlined </w:t>
            </w:r>
            <w:r w:rsidRPr="000629DB">
              <w:rPr>
                <w:lang w:val="cy-GB"/>
              </w:rPr>
              <w:t>during the session.</w:t>
            </w:r>
          </w:p>
          <w:p w14:paraId="5E9E6941" w14:textId="744DF409" w:rsidR="00D46A8E" w:rsidRPr="000629DB" w:rsidRDefault="006E0EBF" w:rsidP="001B1AE9">
            <w:pPr>
              <w:pStyle w:val="ListParagraph"/>
              <w:numPr>
                <w:ilvl w:val="0"/>
                <w:numId w:val="5"/>
              </w:numPr>
              <w:rPr>
                <w:lang w:val="cy-GB"/>
              </w:rPr>
            </w:pPr>
            <w:r>
              <w:rPr>
                <w:lang w:val="cy-GB"/>
              </w:rPr>
              <w:t xml:space="preserve">Using </w:t>
            </w:r>
            <w:r w:rsidRPr="000629DB">
              <w:rPr>
                <w:lang w:val="cy-GB"/>
              </w:rPr>
              <w:t>theory introduced during the session</w:t>
            </w:r>
            <w:r>
              <w:rPr>
                <w:lang w:val="cy-GB"/>
              </w:rPr>
              <w:t>,</w:t>
            </w:r>
            <w:r w:rsidRPr="000629DB">
              <w:rPr>
                <w:lang w:val="cy-GB"/>
              </w:rPr>
              <w:t xml:space="preserve"> </w:t>
            </w:r>
            <w:r>
              <w:rPr>
                <w:lang w:val="cy-GB"/>
              </w:rPr>
              <w:t>p</w:t>
            </w:r>
            <w:r w:rsidR="001B1AE9" w:rsidRPr="000629DB">
              <w:rPr>
                <w:lang w:val="cy-GB"/>
              </w:rPr>
              <w:t>upils will be able to</w:t>
            </w:r>
            <w:r w:rsidR="003C591C">
              <w:rPr>
                <w:lang w:val="cy-GB"/>
              </w:rPr>
              <w:t xml:space="preserve"> demonstrate how to plan a lesson</w:t>
            </w:r>
            <w:r w:rsidR="001B1AE9" w:rsidRPr="000629DB">
              <w:rPr>
                <w:lang w:val="cy-GB"/>
              </w:rPr>
              <w:t>.</w:t>
            </w:r>
          </w:p>
          <w:p w14:paraId="01ED86CF" w14:textId="55401D2F" w:rsidR="001B1AE9" w:rsidRPr="000629DB" w:rsidRDefault="00EB707D" w:rsidP="001B1AE9">
            <w:pPr>
              <w:pStyle w:val="ListParagraph"/>
              <w:numPr>
                <w:ilvl w:val="0"/>
                <w:numId w:val="5"/>
              </w:numPr>
              <w:rPr>
                <w:lang w:val="cy-GB"/>
              </w:rPr>
            </w:pPr>
            <w:r w:rsidRPr="000629DB">
              <w:rPr>
                <w:lang w:val="cy-GB"/>
              </w:rPr>
              <w:t>Pupils will be able to write a lesson plan which brings</w:t>
            </w:r>
            <w:r w:rsidR="001B1AE9" w:rsidRPr="000629DB">
              <w:rPr>
                <w:lang w:val="cy-GB"/>
              </w:rPr>
              <w:t xml:space="preserve"> together</w:t>
            </w:r>
            <w:r w:rsidRPr="000629DB">
              <w:rPr>
                <w:lang w:val="cy-GB"/>
              </w:rPr>
              <w:t xml:space="preserve"> the key components of lesson planning</w:t>
            </w:r>
            <w:r w:rsidR="000629DB" w:rsidRPr="000629DB">
              <w:rPr>
                <w:lang w:val="cy-GB"/>
              </w:rPr>
              <w:t xml:space="preserve"> as demonstrated during the session</w:t>
            </w:r>
            <w:r w:rsidRPr="000629DB">
              <w:rPr>
                <w:lang w:val="cy-GB"/>
              </w:rPr>
              <w:t>.</w:t>
            </w:r>
          </w:p>
          <w:p w14:paraId="7E38D51A" w14:textId="77777777" w:rsidR="00D46A8E" w:rsidRPr="000629DB" w:rsidRDefault="00D46A8E" w:rsidP="00E4674D">
            <w:pPr>
              <w:rPr>
                <w:lang w:val="cy-GB"/>
              </w:rPr>
            </w:pPr>
          </w:p>
          <w:p w14:paraId="21357C73" w14:textId="62B02015" w:rsidR="00D46A8E" w:rsidRPr="000629DB" w:rsidRDefault="00D46A8E" w:rsidP="00E4674D">
            <w:pPr>
              <w:rPr>
                <w:lang w:val="cy-GB"/>
              </w:rPr>
            </w:pPr>
          </w:p>
          <w:p w14:paraId="1BF407B2" w14:textId="77777777" w:rsidR="00D46A8E" w:rsidRPr="000629DB" w:rsidRDefault="00D46A8E" w:rsidP="00E4674D">
            <w:pPr>
              <w:rPr>
                <w:lang w:val="cy-GB"/>
              </w:rPr>
            </w:pPr>
          </w:p>
          <w:p w14:paraId="7BD7E8D0" w14:textId="77777777" w:rsidR="00D46A8E" w:rsidRPr="000629DB" w:rsidRDefault="00D46A8E" w:rsidP="00E4674D">
            <w:pPr>
              <w:rPr>
                <w:lang w:val="cy-GB"/>
              </w:rPr>
            </w:pPr>
          </w:p>
        </w:tc>
        <w:tc>
          <w:tcPr>
            <w:tcW w:w="4505" w:type="dxa"/>
          </w:tcPr>
          <w:p w14:paraId="7ABC3C72" w14:textId="62133365" w:rsidR="00D46A8E" w:rsidRPr="003105A8" w:rsidRDefault="00F54581" w:rsidP="006D57E8">
            <w:pPr>
              <w:jc w:val="center"/>
              <w:rPr>
                <w:b/>
                <w:i/>
                <w:u w:val="single"/>
                <w:lang w:val="cy-GB"/>
              </w:rPr>
            </w:pPr>
            <w:r>
              <w:rPr>
                <w:b/>
                <w:i/>
                <w:u w:val="single"/>
                <w:lang w:val="cy-GB"/>
              </w:rPr>
              <w:t>Assessment is how</w:t>
            </w:r>
            <w:r w:rsidR="003105A8" w:rsidRPr="003105A8">
              <w:rPr>
                <w:b/>
                <w:i/>
                <w:u w:val="single"/>
                <w:lang w:val="cy-GB"/>
              </w:rPr>
              <w:t xml:space="preserve"> learning</w:t>
            </w:r>
            <w:r>
              <w:rPr>
                <w:b/>
                <w:i/>
                <w:u w:val="single"/>
                <w:lang w:val="cy-GB"/>
              </w:rPr>
              <w:t xml:space="preserve"> is evidenced/measured</w:t>
            </w:r>
            <w:r w:rsidR="003105A8" w:rsidRPr="003105A8">
              <w:rPr>
                <w:b/>
                <w:i/>
                <w:u w:val="single"/>
                <w:lang w:val="cy-GB"/>
              </w:rPr>
              <w:t xml:space="preserve"> – how you and the children/pupils know the learning objectives have/haven’t been met</w:t>
            </w:r>
            <w:r w:rsidR="003105A8">
              <w:rPr>
                <w:b/>
                <w:i/>
                <w:u w:val="single"/>
                <w:lang w:val="cy-GB"/>
              </w:rPr>
              <w:t>. Be specific.</w:t>
            </w:r>
          </w:p>
          <w:p w14:paraId="7C001E75" w14:textId="6D97F00F" w:rsidR="00201200" w:rsidRPr="000629DB" w:rsidRDefault="00EB707D" w:rsidP="00201200">
            <w:pPr>
              <w:pStyle w:val="ListParagraph"/>
              <w:numPr>
                <w:ilvl w:val="0"/>
                <w:numId w:val="6"/>
              </w:numPr>
              <w:rPr>
                <w:lang w:val="cy-GB"/>
              </w:rPr>
            </w:pPr>
            <w:r w:rsidRPr="000629DB">
              <w:rPr>
                <w:lang w:val="cy-GB"/>
              </w:rPr>
              <w:t>Answering open and closed questions</w:t>
            </w:r>
            <w:r w:rsidR="003C591C">
              <w:rPr>
                <w:lang w:val="cy-GB"/>
              </w:rPr>
              <w:t xml:space="preserve"> in verbal and written form</w:t>
            </w:r>
            <w:r w:rsidRPr="000629DB">
              <w:rPr>
                <w:lang w:val="cy-GB"/>
              </w:rPr>
              <w:t xml:space="preserve"> to demonstrate knowledge and understanding of the key components in lesson planning.</w:t>
            </w:r>
          </w:p>
          <w:p w14:paraId="008D829E" w14:textId="5221CC20" w:rsidR="003C591C" w:rsidRDefault="003C591C" w:rsidP="003C591C">
            <w:pPr>
              <w:pStyle w:val="ListParagraph"/>
              <w:numPr>
                <w:ilvl w:val="0"/>
                <w:numId w:val="6"/>
              </w:numPr>
              <w:rPr>
                <w:lang w:val="cy-GB"/>
              </w:rPr>
            </w:pPr>
            <w:r>
              <w:rPr>
                <w:lang w:val="cy-GB"/>
              </w:rPr>
              <w:t>Illustrative interpre</w:t>
            </w:r>
            <w:r w:rsidR="00C04F08">
              <w:rPr>
                <w:lang w:val="cy-GB"/>
              </w:rPr>
              <w:t>t</w:t>
            </w:r>
            <w:r>
              <w:rPr>
                <w:lang w:val="cy-GB"/>
              </w:rPr>
              <w:t>ation of the lesson planning process</w:t>
            </w:r>
            <w:r w:rsidR="00C04F08">
              <w:rPr>
                <w:lang w:val="cy-GB"/>
              </w:rPr>
              <w:t xml:space="preserve"> (dual coding)</w:t>
            </w:r>
            <w:r>
              <w:rPr>
                <w:lang w:val="cy-GB"/>
              </w:rPr>
              <w:t xml:space="preserve">. </w:t>
            </w:r>
          </w:p>
          <w:p w14:paraId="250B79C3" w14:textId="3AB879B4" w:rsidR="00EB707D" w:rsidRPr="000629DB" w:rsidRDefault="00EB707D" w:rsidP="003C591C">
            <w:pPr>
              <w:pStyle w:val="ListParagraph"/>
              <w:numPr>
                <w:ilvl w:val="0"/>
                <w:numId w:val="6"/>
              </w:numPr>
              <w:rPr>
                <w:lang w:val="cy-GB"/>
              </w:rPr>
            </w:pPr>
            <w:r w:rsidRPr="000629DB">
              <w:rPr>
                <w:lang w:val="cy-GB"/>
              </w:rPr>
              <w:t>A written lesson plan using the template provided</w:t>
            </w:r>
            <w:r w:rsidR="000629DB" w:rsidRPr="000629DB">
              <w:rPr>
                <w:lang w:val="cy-GB"/>
              </w:rPr>
              <w:t xml:space="preserve"> to </w:t>
            </w:r>
            <w:r w:rsidR="00C04F08">
              <w:rPr>
                <w:lang w:val="cy-GB"/>
              </w:rPr>
              <w:t>develop</w:t>
            </w:r>
            <w:r w:rsidRPr="000629DB">
              <w:rPr>
                <w:lang w:val="cy-GB"/>
              </w:rPr>
              <w:t xml:space="preserve"> the lesson’s focus, learning objectives, success criteria and assessment of pupils’ learning.</w:t>
            </w:r>
          </w:p>
        </w:tc>
      </w:tr>
    </w:tbl>
    <w:p w14:paraId="30135971" w14:textId="4C494DB3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7BD0D533" w14:textId="77777777" w:rsid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  <w:p w14:paraId="088B6083" w14:textId="158FFE3D" w:rsidR="006E0EBF" w:rsidRPr="002B2D5B" w:rsidRDefault="006E0EBF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 hour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54799948" w14:textId="77777777" w:rsid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  <w:p w14:paraId="7E8C7567" w14:textId="43A391AD" w:rsidR="003105A8" w:rsidRPr="005411B8" w:rsidRDefault="003105A8" w:rsidP="003105A8">
            <w:pPr>
              <w:jc w:val="center"/>
              <w:rPr>
                <w:b/>
                <w:i/>
                <w:u w:val="single"/>
                <w:lang w:val="cy-GB"/>
              </w:rPr>
            </w:pPr>
            <w:r w:rsidRPr="005411B8">
              <w:rPr>
                <w:b/>
                <w:i/>
                <w:u w:val="single"/>
                <w:lang w:val="cy-GB"/>
              </w:rPr>
              <w:t>In school, you will have to include differentiation strategies</w:t>
            </w:r>
            <w:r w:rsidR="00621F4F">
              <w:rPr>
                <w:b/>
                <w:i/>
                <w:u w:val="single"/>
                <w:lang w:val="cy-GB"/>
              </w:rPr>
              <w:t>, and be specific about the teaching strategies being used</w:t>
            </w:r>
            <w:r w:rsidRPr="005411B8">
              <w:rPr>
                <w:b/>
                <w:i/>
                <w:u w:val="single"/>
                <w:lang w:val="cy-GB"/>
              </w:rPr>
              <w:t>.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75187FAC" w:rsidR="002B2D5B" w:rsidRPr="005411B8" w:rsidRDefault="003105A8" w:rsidP="002B2D5B">
            <w:pPr>
              <w:jc w:val="center"/>
              <w:rPr>
                <w:lang w:val="cy-GB"/>
              </w:rPr>
            </w:pPr>
            <w:r w:rsidRPr="005411B8">
              <w:rPr>
                <w:b/>
                <w:i/>
                <w:u w:val="single"/>
                <w:lang w:val="cy-GB"/>
              </w:rPr>
              <w:t>In school, you will have to include differentiation</w:t>
            </w:r>
            <w:r w:rsidR="00621F4F">
              <w:rPr>
                <w:b/>
                <w:i/>
                <w:u w:val="single"/>
                <w:lang w:val="cy-GB"/>
              </w:rPr>
              <w:t>, and be specific about the learning and AfL strategies being used</w:t>
            </w:r>
            <w:r w:rsidRPr="005411B8">
              <w:rPr>
                <w:b/>
                <w:i/>
                <w:u w:val="single"/>
                <w:lang w:val="cy-GB"/>
              </w:rPr>
              <w:t>.</w:t>
            </w: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47E6E3EB" w14:textId="77777777" w:rsidR="002B2D5B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  <w:p w14:paraId="18C6DCA1" w14:textId="20FF4F6E" w:rsidR="00621F4F" w:rsidRPr="00621F4F" w:rsidRDefault="00621F4F" w:rsidP="002B2D5B">
            <w:pPr>
              <w:jc w:val="center"/>
              <w:rPr>
                <w:b/>
                <w:i/>
                <w:u w:val="single"/>
                <w:lang w:val="cy-GB"/>
              </w:rPr>
            </w:pPr>
            <w:r>
              <w:rPr>
                <w:b/>
                <w:i/>
                <w:u w:val="single"/>
                <w:lang w:val="cy-GB"/>
              </w:rPr>
              <w:t>Be spe</w:t>
            </w:r>
            <w:r w:rsidRPr="00621F4F">
              <w:rPr>
                <w:b/>
                <w:i/>
                <w:u w:val="single"/>
                <w:lang w:val="cy-GB"/>
              </w:rPr>
              <w:t>cif</w:t>
            </w:r>
            <w:r>
              <w:rPr>
                <w:b/>
                <w:i/>
                <w:u w:val="single"/>
                <w:lang w:val="cy-GB"/>
              </w:rPr>
              <w:t>i</w:t>
            </w:r>
            <w:r w:rsidRPr="00621F4F">
              <w:rPr>
                <w:b/>
                <w:i/>
                <w:u w:val="single"/>
                <w:lang w:val="cy-GB"/>
              </w:rPr>
              <w:t>c about the resources you’ll need and will be using.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4858FAFE" w:rsidR="002B2D5B" w:rsidRPr="002B2D5B" w:rsidRDefault="00C357AD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10 minutes</w:t>
            </w: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27503536" w14:textId="3F4FCBF0" w:rsidR="0090512B" w:rsidRPr="00093311" w:rsidRDefault="00093311" w:rsidP="00093311">
            <w:pPr>
              <w:rPr>
                <w:lang w:val="cy-GB"/>
              </w:rPr>
            </w:pPr>
            <w:r w:rsidRPr="00093311">
              <w:rPr>
                <w:lang w:val="cy-GB"/>
              </w:rPr>
              <w:t xml:space="preserve">APK: </w:t>
            </w:r>
            <w:r w:rsidR="0090512B" w:rsidRPr="00093311">
              <w:rPr>
                <w:lang w:val="cy-GB"/>
              </w:rPr>
              <w:t>Teacher to ask pupils to conisder the work they’ve been doing on the ECAD6007 and ECAD6008 modules, and the planning opportunities they have had to date.</w:t>
            </w:r>
          </w:p>
          <w:p w14:paraId="4B161E4D" w14:textId="77777777" w:rsidR="0090512B" w:rsidRPr="00093311" w:rsidRDefault="0090512B" w:rsidP="00093311">
            <w:pPr>
              <w:rPr>
                <w:lang w:val="cy-GB"/>
              </w:rPr>
            </w:pPr>
          </w:p>
          <w:p w14:paraId="7802204C" w14:textId="6AD871F1" w:rsidR="002B2D5B" w:rsidRPr="00093311" w:rsidRDefault="0090512B" w:rsidP="00093311">
            <w:pPr>
              <w:rPr>
                <w:lang w:val="cy-GB"/>
              </w:rPr>
            </w:pPr>
            <w:r w:rsidRPr="00093311">
              <w:rPr>
                <w:lang w:val="cy-GB"/>
              </w:rPr>
              <w:t>Teacher to outline this session’s focus, and share the learning objectives, success criteria and assessment opportunities with the pupils.</w:t>
            </w:r>
          </w:p>
          <w:p w14:paraId="049DFB93" w14:textId="77777777" w:rsidR="002B2D5B" w:rsidRPr="00093311" w:rsidRDefault="002B2D5B" w:rsidP="00093311">
            <w:pPr>
              <w:rPr>
                <w:lang w:val="cy-GB"/>
              </w:rPr>
            </w:pPr>
          </w:p>
          <w:p w14:paraId="3BC8E289" w14:textId="77777777" w:rsidR="002B2D5B" w:rsidRPr="00093311" w:rsidRDefault="002B2D5B" w:rsidP="00093311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24A77B16" w14:textId="0C980870" w:rsidR="002B2D5B" w:rsidRPr="00093311" w:rsidRDefault="0090512B" w:rsidP="00093311">
            <w:pPr>
              <w:rPr>
                <w:lang w:val="cy-GB"/>
              </w:rPr>
            </w:pPr>
            <w:r w:rsidRPr="00093311">
              <w:rPr>
                <w:lang w:val="cy-GB"/>
              </w:rPr>
              <w:t>Pupils to engage in a think, pair, share activity in order to activate prior knowledge of the planning process.</w:t>
            </w:r>
          </w:p>
          <w:p w14:paraId="4829C240" w14:textId="77777777" w:rsidR="002B2D5B" w:rsidRPr="00093311" w:rsidRDefault="002B2D5B" w:rsidP="00093311">
            <w:pPr>
              <w:rPr>
                <w:lang w:val="cy-GB"/>
              </w:rPr>
            </w:pPr>
          </w:p>
          <w:p w14:paraId="050DE121" w14:textId="19EDDE8B" w:rsidR="002B2D5B" w:rsidRPr="00093311" w:rsidRDefault="0090512B" w:rsidP="00093311">
            <w:pPr>
              <w:rPr>
                <w:lang w:val="cy-GB"/>
              </w:rPr>
            </w:pPr>
            <w:r w:rsidRPr="00093311">
              <w:rPr>
                <w:lang w:val="cy-GB"/>
              </w:rPr>
              <w:t>Pupils to listen to the teacher’s introduction and make notes to support their learning.</w:t>
            </w:r>
          </w:p>
          <w:p w14:paraId="0082543B" w14:textId="77777777" w:rsidR="002B2D5B" w:rsidRPr="00093311" w:rsidRDefault="002B2D5B" w:rsidP="00093311">
            <w:pPr>
              <w:rPr>
                <w:lang w:val="cy-GB"/>
              </w:rPr>
            </w:pPr>
          </w:p>
          <w:p w14:paraId="22E6197A" w14:textId="77777777" w:rsidR="002B2D5B" w:rsidRPr="00093311" w:rsidRDefault="002B2D5B" w:rsidP="00093311">
            <w:pPr>
              <w:rPr>
                <w:lang w:val="cy-GB"/>
              </w:rPr>
            </w:pPr>
          </w:p>
          <w:p w14:paraId="706C2014" w14:textId="77777777" w:rsidR="002B2D5B" w:rsidRPr="00093311" w:rsidRDefault="002B2D5B" w:rsidP="00093311">
            <w:pPr>
              <w:rPr>
                <w:lang w:val="cy-GB"/>
              </w:rPr>
            </w:pPr>
          </w:p>
          <w:p w14:paraId="7F17A4E6" w14:textId="77777777" w:rsidR="002B2D5B" w:rsidRPr="00093311" w:rsidRDefault="002B2D5B" w:rsidP="00093311">
            <w:pPr>
              <w:rPr>
                <w:lang w:val="cy-GB"/>
              </w:rPr>
            </w:pPr>
          </w:p>
        </w:tc>
        <w:tc>
          <w:tcPr>
            <w:tcW w:w="2903" w:type="dxa"/>
          </w:tcPr>
          <w:p w14:paraId="557F49C5" w14:textId="77777777" w:rsidR="002B2D5B" w:rsidRPr="00093311" w:rsidRDefault="0090512B" w:rsidP="00093311">
            <w:pPr>
              <w:rPr>
                <w:lang w:val="cy-GB"/>
              </w:rPr>
            </w:pPr>
            <w:r w:rsidRPr="00093311">
              <w:rPr>
                <w:lang w:val="cy-GB"/>
              </w:rPr>
              <w:t>Planning PowerPoint</w:t>
            </w:r>
          </w:p>
          <w:p w14:paraId="5572EFD0" w14:textId="77777777" w:rsidR="0090512B" w:rsidRPr="00093311" w:rsidRDefault="0090512B" w:rsidP="00093311">
            <w:pPr>
              <w:rPr>
                <w:lang w:val="cy-GB"/>
              </w:rPr>
            </w:pPr>
          </w:p>
          <w:p w14:paraId="3566E4B1" w14:textId="77777777" w:rsidR="0090512B" w:rsidRPr="00093311" w:rsidRDefault="0090512B" w:rsidP="00093311">
            <w:pPr>
              <w:rPr>
                <w:lang w:val="cy-GB"/>
              </w:rPr>
            </w:pPr>
            <w:r w:rsidRPr="00093311">
              <w:rPr>
                <w:lang w:val="cy-GB"/>
              </w:rPr>
              <w:t>APLP Phase 1 Planning Template</w:t>
            </w:r>
          </w:p>
          <w:p w14:paraId="4E4D56D0" w14:textId="77777777" w:rsidR="0090512B" w:rsidRPr="00093311" w:rsidRDefault="0090512B" w:rsidP="00093311">
            <w:pPr>
              <w:rPr>
                <w:lang w:val="cy-GB"/>
              </w:rPr>
            </w:pPr>
          </w:p>
          <w:p w14:paraId="491DF6ED" w14:textId="74904CB3" w:rsidR="0090512B" w:rsidRPr="00093311" w:rsidRDefault="0090512B" w:rsidP="00093311">
            <w:pPr>
              <w:rPr>
                <w:lang w:val="cy-GB"/>
              </w:rPr>
            </w:pPr>
            <w:r w:rsidRPr="00093311">
              <w:rPr>
                <w:lang w:val="cy-GB"/>
              </w:rPr>
              <w:t xml:space="preserve">H&amp;S: Ensure bags are away under tables, and computer cables are not likely to cause a trip hazzard. </w:t>
            </w: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676AF1EA" w:rsidR="002B2D5B" w:rsidRPr="002B2D5B" w:rsidRDefault="00C357AD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35 minutes</w:t>
            </w: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1A4372CD" w:rsidR="002B2D5B" w:rsidRPr="00093311" w:rsidRDefault="00093311" w:rsidP="00093311">
            <w:pPr>
              <w:rPr>
                <w:lang w:val="cy-GB"/>
              </w:rPr>
            </w:pPr>
            <w:r w:rsidRPr="00093311">
              <w:rPr>
                <w:lang w:val="cy-GB"/>
              </w:rPr>
              <w:t>Teacher to adopt a direct teaching approach in order to guide pupils through the key components of the planning process. These key components are:</w:t>
            </w:r>
          </w:p>
          <w:p w14:paraId="26CFB1A3" w14:textId="77777777" w:rsidR="00093311" w:rsidRPr="00093311" w:rsidRDefault="00093311" w:rsidP="00093311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 w:rsidRPr="00093311">
              <w:rPr>
                <w:lang w:val="cy-GB"/>
              </w:rPr>
              <w:t>The lesson focus</w:t>
            </w:r>
          </w:p>
          <w:p w14:paraId="43A70163" w14:textId="77777777" w:rsidR="00093311" w:rsidRPr="00093311" w:rsidRDefault="00093311" w:rsidP="00093311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 w:rsidRPr="00093311">
              <w:rPr>
                <w:lang w:val="cy-GB"/>
              </w:rPr>
              <w:t>Learning objectives</w:t>
            </w:r>
          </w:p>
          <w:p w14:paraId="36DDA5DB" w14:textId="77777777" w:rsidR="00093311" w:rsidRPr="00093311" w:rsidRDefault="00093311" w:rsidP="00093311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 w:rsidRPr="00093311">
              <w:rPr>
                <w:lang w:val="cy-GB"/>
              </w:rPr>
              <w:t>Success criteria</w:t>
            </w:r>
          </w:p>
          <w:p w14:paraId="1431C3A0" w14:textId="18250A0E" w:rsidR="00093311" w:rsidRPr="00093311" w:rsidRDefault="00093311" w:rsidP="00093311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 w:rsidRPr="00093311">
              <w:rPr>
                <w:lang w:val="cy-GB"/>
              </w:rPr>
              <w:t>Assessment of pupils’ learning</w:t>
            </w:r>
          </w:p>
          <w:p w14:paraId="0CF76629" w14:textId="77777777" w:rsidR="002B2D5B" w:rsidRPr="00093311" w:rsidRDefault="002B2D5B" w:rsidP="00093311">
            <w:pPr>
              <w:rPr>
                <w:lang w:val="cy-GB"/>
              </w:rPr>
            </w:pPr>
          </w:p>
          <w:p w14:paraId="0A16F9DB" w14:textId="5C812ABD" w:rsidR="002B2D5B" w:rsidRDefault="00093311" w:rsidP="00093311">
            <w:pPr>
              <w:rPr>
                <w:lang w:val="cy-GB"/>
              </w:rPr>
            </w:pPr>
            <w:r>
              <w:rPr>
                <w:lang w:val="cy-GB"/>
              </w:rPr>
              <w:t xml:space="preserve">Teacher </w:t>
            </w:r>
            <w:r w:rsidR="0090577E">
              <w:rPr>
                <w:lang w:val="cy-GB"/>
              </w:rPr>
              <w:t xml:space="preserve">to ask the following key questions </w:t>
            </w:r>
            <w:r w:rsidR="00E73017">
              <w:rPr>
                <w:lang w:val="cy-GB"/>
              </w:rPr>
              <w:t xml:space="preserve">as pitstops/mini plenaries/hinge questions </w:t>
            </w:r>
            <w:r w:rsidR="0090577E">
              <w:rPr>
                <w:lang w:val="cy-GB"/>
              </w:rPr>
              <w:t xml:space="preserve">during </w:t>
            </w:r>
            <w:r w:rsidR="0090577E">
              <w:rPr>
                <w:lang w:val="cy-GB"/>
              </w:rPr>
              <w:lastRenderedPageBreak/>
              <w:t>this phase</w:t>
            </w:r>
            <w:r w:rsidR="00E73017">
              <w:rPr>
                <w:lang w:val="cy-GB"/>
              </w:rPr>
              <w:t xml:space="preserve"> of the lesson</w:t>
            </w:r>
            <w:r w:rsidR="00C357AD">
              <w:rPr>
                <w:lang w:val="cy-GB"/>
              </w:rPr>
              <w:t xml:space="preserve"> to monitor and assess learning. Teacher to</w:t>
            </w:r>
            <w:r w:rsidR="0090577E">
              <w:rPr>
                <w:lang w:val="cy-GB"/>
              </w:rPr>
              <w:t xml:space="preserve"> adopt a variety of questioning strategies (e.g. thinking time, cold calling, ‘pose, pause, pounce, bounce’):</w:t>
            </w:r>
          </w:p>
          <w:p w14:paraId="45D7FB82" w14:textId="77777777" w:rsidR="0090577E" w:rsidRDefault="0090577E" w:rsidP="0090577E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>
              <w:rPr>
                <w:lang w:val="cy-GB"/>
              </w:rPr>
              <w:t>What is the purpose of the learning objectives?</w:t>
            </w:r>
          </w:p>
          <w:p w14:paraId="0D8D5445" w14:textId="77777777" w:rsidR="0090577E" w:rsidRDefault="0090577E" w:rsidP="0090577E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>
              <w:rPr>
                <w:lang w:val="cy-GB"/>
              </w:rPr>
              <w:t>How are success criteria linked to the learning objectives?</w:t>
            </w:r>
          </w:p>
          <w:p w14:paraId="07E85A4A" w14:textId="46407C52" w:rsidR="0090577E" w:rsidRPr="0090577E" w:rsidRDefault="0090577E" w:rsidP="0090577E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>
              <w:rPr>
                <w:lang w:val="cy-GB"/>
              </w:rPr>
              <w:t>Why should we ‘begin with the end’ when it comes to planning?</w:t>
            </w:r>
          </w:p>
          <w:p w14:paraId="2E7BFA8F" w14:textId="77777777" w:rsidR="002B2D5B" w:rsidRPr="00093311" w:rsidRDefault="002B2D5B" w:rsidP="00093311">
            <w:pPr>
              <w:rPr>
                <w:lang w:val="cy-GB"/>
              </w:rPr>
            </w:pPr>
          </w:p>
          <w:p w14:paraId="74AED134" w14:textId="77777777" w:rsidR="002B2D5B" w:rsidRDefault="0090577E" w:rsidP="00093311">
            <w:pPr>
              <w:rPr>
                <w:lang w:val="cy-GB"/>
              </w:rPr>
            </w:pPr>
            <w:r>
              <w:rPr>
                <w:lang w:val="cy-GB"/>
              </w:rPr>
              <w:t>Teacher to provide feedback on responses to these questions, and to provide further information/guidance if necessary.</w:t>
            </w:r>
          </w:p>
          <w:p w14:paraId="719CB8B1" w14:textId="77777777" w:rsidR="0090577E" w:rsidRDefault="0090577E" w:rsidP="00093311">
            <w:pPr>
              <w:rPr>
                <w:lang w:val="cy-GB"/>
              </w:rPr>
            </w:pPr>
          </w:p>
          <w:p w14:paraId="5BE6E2D2" w14:textId="77777777" w:rsidR="0090577E" w:rsidRDefault="0090577E" w:rsidP="00093311">
            <w:pPr>
              <w:rPr>
                <w:lang w:val="cy-GB"/>
              </w:rPr>
            </w:pPr>
            <w:r>
              <w:rPr>
                <w:lang w:val="cy-GB"/>
              </w:rPr>
              <w:t>Teacher to introduce a group task for groups of 4-6 pupils to complete. The task asks pupils to plan for the development of literacy in a lesson with a focus of their choice. Teacher to provide an example as a starting point.</w:t>
            </w:r>
          </w:p>
          <w:p w14:paraId="43987E09" w14:textId="77777777" w:rsidR="00C357AD" w:rsidRDefault="00C357AD" w:rsidP="00093311">
            <w:pPr>
              <w:rPr>
                <w:lang w:val="cy-GB"/>
              </w:rPr>
            </w:pPr>
          </w:p>
          <w:p w14:paraId="65481C09" w14:textId="7C1300B4" w:rsidR="00C357AD" w:rsidRPr="00093311" w:rsidRDefault="00C357AD" w:rsidP="00093311">
            <w:pPr>
              <w:rPr>
                <w:lang w:val="cy-GB"/>
              </w:rPr>
            </w:pPr>
            <w:r>
              <w:rPr>
                <w:lang w:val="cy-GB"/>
              </w:rPr>
              <w:t>Teacher to monitor the groups as they work on the template, provide feedback and targets, identify and respond to any misconceptions.</w:t>
            </w:r>
          </w:p>
        </w:tc>
        <w:tc>
          <w:tcPr>
            <w:tcW w:w="4971" w:type="dxa"/>
          </w:tcPr>
          <w:p w14:paraId="269F28E6" w14:textId="3480D483" w:rsidR="0090577E" w:rsidRDefault="0090577E" w:rsidP="0090577E">
            <w:pPr>
              <w:rPr>
                <w:lang w:val="cy-GB"/>
              </w:rPr>
            </w:pPr>
            <w:r w:rsidRPr="00093311">
              <w:rPr>
                <w:lang w:val="cy-GB"/>
              </w:rPr>
              <w:lastRenderedPageBreak/>
              <w:t>Pupils to listen to the teacher’</w:t>
            </w:r>
            <w:r>
              <w:rPr>
                <w:lang w:val="cy-GB"/>
              </w:rPr>
              <w:t>s guidance</w:t>
            </w:r>
            <w:r w:rsidRPr="00093311">
              <w:rPr>
                <w:lang w:val="cy-GB"/>
              </w:rPr>
              <w:t xml:space="preserve"> and make notes to support their learning.</w:t>
            </w:r>
            <w:r w:rsidR="00C04F08">
              <w:rPr>
                <w:lang w:val="cy-GB"/>
              </w:rPr>
              <w:t xml:space="preserve"> Pupils to be encouraged to use a dual-coding approach, i.e a combination of written notes and diagrams.</w:t>
            </w:r>
          </w:p>
          <w:p w14:paraId="146E547C" w14:textId="77777777" w:rsidR="0090577E" w:rsidRDefault="0090577E" w:rsidP="0090577E">
            <w:pPr>
              <w:rPr>
                <w:lang w:val="cy-GB"/>
              </w:rPr>
            </w:pPr>
          </w:p>
          <w:p w14:paraId="6C60D0F2" w14:textId="77777777" w:rsidR="00C357AD" w:rsidRDefault="00C357AD" w:rsidP="0090577E">
            <w:pPr>
              <w:rPr>
                <w:lang w:val="cy-GB"/>
              </w:rPr>
            </w:pPr>
          </w:p>
          <w:p w14:paraId="593CB7DE" w14:textId="77777777" w:rsidR="00C357AD" w:rsidRDefault="00C357AD" w:rsidP="0090577E">
            <w:pPr>
              <w:rPr>
                <w:lang w:val="cy-GB"/>
              </w:rPr>
            </w:pPr>
          </w:p>
          <w:p w14:paraId="0966A57B" w14:textId="77777777" w:rsidR="00C357AD" w:rsidRDefault="00C357AD" w:rsidP="0090577E">
            <w:pPr>
              <w:rPr>
                <w:lang w:val="cy-GB"/>
              </w:rPr>
            </w:pPr>
          </w:p>
          <w:p w14:paraId="41E70D64" w14:textId="77777777" w:rsidR="00C357AD" w:rsidRDefault="00C357AD" w:rsidP="0090577E">
            <w:pPr>
              <w:rPr>
                <w:lang w:val="cy-GB"/>
              </w:rPr>
            </w:pPr>
          </w:p>
          <w:p w14:paraId="67ABC986" w14:textId="445F0786" w:rsidR="0090577E" w:rsidRDefault="0090577E" w:rsidP="0090577E">
            <w:pPr>
              <w:rPr>
                <w:lang w:val="cy-GB"/>
              </w:rPr>
            </w:pPr>
            <w:r>
              <w:rPr>
                <w:lang w:val="cy-GB"/>
              </w:rPr>
              <w:t>Pupils to respond to key questions</w:t>
            </w:r>
            <w:r w:rsidR="00C357AD">
              <w:rPr>
                <w:lang w:val="cy-GB"/>
              </w:rPr>
              <w:t xml:space="preserve"> as groups or individuals.</w:t>
            </w:r>
          </w:p>
          <w:p w14:paraId="581FE82B" w14:textId="77777777" w:rsidR="00C357AD" w:rsidRDefault="00C357AD" w:rsidP="0090577E">
            <w:pPr>
              <w:rPr>
                <w:lang w:val="cy-GB"/>
              </w:rPr>
            </w:pPr>
          </w:p>
          <w:p w14:paraId="5F7F83C9" w14:textId="77777777" w:rsidR="00C357AD" w:rsidRDefault="00C357AD" w:rsidP="0090577E">
            <w:pPr>
              <w:rPr>
                <w:lang w:val="cy-GB"/>
              </w:rPr>
            </w:pPr>
          </w:p>
          <w:p w14:paraId="39EFAAC2" w14:textId="77777777" w:rsidR="00C357AD" w:rsidRDefault="00C357AD" w:rsidP="0090577E">
            <w:pPr>
              <w:rPr>
                <w:lang w:val="cy-GB"/>
              </w:rPr>
            </w:pPr>
          </w:p>
          <w:p w14:paraId="3A76AE2B" w14:textId="77777777" w:rsidR="00C357AD" w:rsidRDefault="00C357AD" w:rsidP="0090577E">
            <w:pPr>
              <w:rPr>
                <w:lang w:val="cy-GB"/>
              </w:rPr>
            </w:pPr>
          </w:p>
          <w:p w14:paraId="76046B5A" w14:textId="77777777" w:rsidR="00C357AD" w:rsidRDefault="00C357AD" w:rsidP="0090577E">
            <w:pPr>
              <w:rPr>
                <w:lang w:val="cy-GB"/>
              </w:rPr>
            </w:pPr>
          </w:p>
          <w:p w14:paraId="229763B1" w14:textId="77777777" w:rsidR="00C357AD" w:rsidRDefault="00C357AD" w:rsidP="0090577E">
            <w:pPr>
              <w:rPr>
                <w:lang w:val="cy-GB"/>
              </w:rPr>
            </w:pPr>
          </w:p>
          <w:p w14:paraId="24D84ADB" w14:textId="77777777" w:rsidR="00C357AD" w:rsidRDefault="00C357AD" w:rsidP="0090577E">
            <w:pPr>
              <w:rPr>
                <w:lang w:val="cy-GB"/>
              </w:rPr>
            </w:pPr>
          </w:p>
          <w:p w14:paraId="18BC66F6" w14:textId="77777777" w:rsidR="00C357AD" w:rsidRDefault="00C357AD" w:rsidP="0090577E">
            <w:pPr>
              <w:rPr>
                <w:lang w:val="cy-GB"/>
              </w:rPr>
            </w:pPr>
          </w:p>
          <w:p w14:paraId="0EC6B613" w14:textId="77777777" w:rsidR="00C357AD" w:rsidRDefault="00C357AD" w:rsidP="0090577E">
            <w:pPr>
              <w:rPr>
                <w:lang w:val="cy-GB"/>
              </w:rPr>
            </w:pPr>
          </w:p>
          <w:p w14:paraId="7843AE0C" w14:textId="77777777" w:rsidR="00C357AD" w:rsidRDefault="00C357AD" w:rsidP="0090577E">
            <w:pPr>
              <w:rPr>
                <w:lang w:val="cy-GB"/>
              </w:rPr>
            </w:pPr>
          </w:p>
          <w:p w14:paraId="5778F692" w14:textId="77777777" w:rsidR="00C357AD" w:rsidRDefault="00C357AD" w:rsidP="0090577E">
            <w:pPr>
              <w:rPr>
                <w:lang w:val="cy-GB"/>
              </w:rPr>
            </w:pPr>
          </w:p>
          <w:p w14:paraId="569834C0" w14:textId="77777777" w:rsidR="00C357AD" w:rsidRDefault="00C357AD" w:rsidP="0090577E">
            <w:pPr>
              <w:rPr>
                <w:lang w:val="cy-GB"/>
              </w:rPr>
            </w:pPr>
          </w:p>
          <w:p w14:paraId="282C914D" w14:textId="77777777" w:rsidR="00C357AD" w:rsidRDefault="00C357AD" w:rsidP="0090577E">
            <w:pPr>
              <w:rPr>
                <w:lang w:val="cy-GB"/>
              </w:rPr>
            </w:pPr>
          </w:p>
          <w:p w14:paraId="50CF11DC" w14:textId="77777777" w:rsidR="00C357AD" w:rsidRDefault="00C357AD" w:rsidP="0090577E">
            <w:pPr>
              <w:rPr>
                <w:lang w:val="cy-GB"/>
              </w:rPr>
            </w:pPr>
          </w:p>
          <w:p w14:paraId="32ED0B6D" w14:textId="77777777" w:rsidR="00C357AD" w:rsidRDefault="00C357AD" w:rsidP="0090577E">
            <w:pPr>
              <w:rPr>
                <w:lang w:val="cy-GB"/>
              </w:rPr>
            </w:pPr>
          </w:p>
          <w:p w14:paraId="04EA0E98" w14:textId="722A9E80" w:rsidR="00C357AD" w:rsidRDefault="00C357AD" w:rsidP="0090577E">
            <w:pPr>
              <w:rPr>
                <w:lang w:val="cy-GB"/>
              </w:rPr>
            </w:pPr>
            <w:r>
              <w:rPr>
                <w:lang w:val="cy-GB"/>
              </w:rPr>
              <w:t>Pupils to work as a group to complete the lesson plan template and use the example modelled</w:t>
            </w:r>
            <w:r w:rsidR="006E0EBF">
              <w:rPr>
                <w:lang w:val="cy-GB"/>
              </w:rPr>
              <w:t xml:space="preserve"> by</w:t>
            </w:r>
            <w:r>
              <w:rPr>
                <w:lang w:val="cy-GB"/>
              </w:rPr>
              <w:t xml:space="preserve"> the teacher as a scaffold for their own work.  Each group to decide who will feed</w:t>
            </w:r>
            <w:r w:rsidR="006E0EBF">
              <w:rPr>
                <w:lang w:val="cy-GB"/>
              </w:rPr>
              <w:t xml:space="preserve"> </w:t>
            </w:r>
            <w:r>
              <w:rPr>
                <w:lang w:val="cy-GB"/>
              </w:rPr>
              <w:t>back on behalf of the group during the plenary.</w:t>
            </w:r>
          </w:p>
          <w:p w14:paraId="5724B89C" w14:textId="77777777" w:rsidR="00C357AD" w:rsidRDefault="00C357AD" w:rsidP="0090577E">
            <w:pPr>
              <w:rPr>
                <w:lang w:val="cy-GB"/>
              </w:rPr>
            </w:pPr>
          </w:p>
          <w:p w14:paraId="27B16F5B" w14:textId="78DD02F2" w:rsidR="00C357AD" w:rsidRDefault="00C357AD" w:rsidP="0090577E">
            <w:pPr>
              <w:rPr>
                <w:lang w:val="cy-GB"/>
              </w:rPr>
            </w:pPr>
            <w:r>
              <w:rPr>
                <w:lang w:val="cy-GB"/>
              </w:rPr>
              <w:t xml:space="preserve">Pupils to respond to any feedback and targets given by the teacher. </w:t>
            </w:r>
          </w:p>
          <w:p w14:paraId="6F32319A" w14:textId="09D634C3" w:rsidR="002B2D5B" w:rsidRPr="00093311" w:rsidRDefault="00C357AD" w:rsidP="00093311">
            <w:pPr>
              <w:rPr>
                <w:lang w:val="cy-GB"/>
              </w:rPr>
            </w:pPr>
            <w:r>
              <w:rPr>
                <w:lang w:val="cy-GB"/>
              </w:rPr>
              <w:t>Pupils to ask further questions should they not understand what is required of them.</w:t>
            </w:r>
          </w:p>
        </w:tc>
        <w:tc>
          <w:tcPr>
            <w:tcW w:w="2903" w:type="dxa"/>
          </w:tcPr>
          <w:p w14:paraId="6DF72D82" w14:textId="77777777" w:rsidR="009E60AC" w:rsidRPr="00093311" w:rsidRDefault="009E60AC" w:rsidP="009E60AC">
            <w:pPr>
              <w:rPr>
                <w:lang w:val="cy-GB"/>
              </w:rPr>
            </w:pPr>
            <w:r w:rsidRPr="00093311">
              <w:rPr>
                <w:lang w:val="cy-GB"/>
              </w:rPr>
              <w:lastRenderedPageBreak/>
              <w:t>Planning PowerPoint</w:t>
            </w:r>
          </w:p>
          <w:p w14:paraId="3E99B5DC" w14:textId="77777777" w:rsidR="009E60AC" w:rsidRPr="00093311" w:rsidRDefault="009E60AC" w:rsidP="009E60AC">
            <w:pPr>
              <w:rPr>
                <w:lang w:val="cy-GB"/>
              </w:rPr>
            </w:pPr>
          </w:p>
          <w:p w14:paraId="29E28679" w14:textId="77777777" w:rsidR="009E60AC" w:rsidRDefault="009E60AC" w:rsidP="009E60AC">
            <w:pPr>
              <w:rPr>
                <w:lang w:val="cy-GB"/>
              </w:rPr>
            </w:pPr>
            <w:r w:rsidRPr="00093311">
              <w:rPr>
                <w:lang w:val="cy-GB"/>
              </w:rPr>
              <w:t>APLP Phase 1 Planning Template</w:t>
            </w:r>
          </w:p>
          <w:p w14:paraId="2818103B" w14:textId="77777777" w:rsidR="009E60AC" w:rsidRDefault="009E60AC" w:rsidP="009E60AC">
            <w:pPr>
              <w:rPr>
                <w:lang w:val="cy-GB"/>
              </w:rPr>
            </w:pPr>
          </w:p>
          <w:p w14:paraId="3E337C41" w14:textId="36B22BB9" w:rsidR="009E60AC" w:rsidRDefault="009E60AC" w:rsidP="009E60AC">
            <w:pPr>
              <w:rPr>
                <w:lang w:val="cy-GB"/>
              </w:rPr>
            </w:pPr>
            <w:r>
              <w:rPr>
                <w:lang w:val="cy-GB"/>
              </w:rPr>
              <w:t>Literacy group task instructions and information sheets</w:t>
            </w:r>
            <w:r w:rsidR="006E0EBF">
              <w:rPr>
                <w:lang w:val="cy-GB"/>
              </w:rPr>
              <w:t xml:space="preserve"> from the LNF.</w:t>
            </w:r>
          </w:p>
          <w:p w14:paraId="2782042A" w14:textId="77777777" w:rsidR="009E60AC" w:rsidRDefault="009E60AC" w:rsidP="009E60AC">
            <w:pPr>
              <w:rPr>
                <w:lang w:val="cy-GB"/>
              </w:rPr>
            </w:pPr>
          </w:p>
          <w:p w14:paraId="41E67462" w14:textId="410BA520" w:rsidR="009E60AC" w:rsidRPr="00093311" w:rsidRDefault="009E60AC" w:rsidP="009E60AC">
            <w:pPr>
              <w:rPr>
                <w:lang w:val="cy-GB"/>
              </w:rPr>
            </w:pPr>
            <w:r>
              <w:rPr>
                <w:lang w:val="cy-GB"/>
              </w:rPr>
              <w:lastRenderedPageBreak/>
              <w:t>Example of completed lesson plan</w:t>
            </w:r>
          </w:p>
          <w:p w14:paraId="724DA9B8" w14:textId="77777777" w:rsidR="009E60AC" w:rsidRPr="00093311" w:rsidRDefault="009E60AC" w:rsidP="009E60AC">
            <w:pPr>
              <w:rPr>
                <w:lang w:val="cy-GB"/>
              </w:rPr>
            </w:pPr>
          </w:p>
          <w:p w14:paraId="73A5E4AB" w14:textId="2874E8EA" w:rsidR="002B2D5B" w:rsidRPr="00093311" w:rsidRDefault="009E60AC" w:rsidP="009E60AC">
            <w:pPr>
              <w:rPr>
                <w:lang w:val="cy-GB"/>
              </w:rPr>
            </w:pPr>
            <w:r w:rsidRPr="00093311">
              <w:rPr>
                <w:lang w:val="cy-GB"/>
              </w:rPr>
              <w:t>H&amp;S: Ensure bags are away under tables, and computer cables are not likely to cause a trip hazzard.</w:t>
            </w: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57C6C258" w:rsidR="002B2D5B" w:rsidRPr="002B2D5B" w:rsidRDefault="00C357AD" w:rsidP="002B2D5B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lastRenderedPageBreak/>
              <w:t>15 minutes</w:t>
            </w: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86D94BB" w14:textId="77777777" w:rsidR="002B2D5B" w:rsidRDefault="009E60AC" w:rsidP="009E60AC">
            <w:pPr>
              <w:rPr>
                <w:lang w:val="cy-GB"/>
              </w:rPr>
            </w:pPr>
            <w:r w:rsidRPr="009E60AC">
              <w:rPr>
                <w:lang w:val="cy-GB"/>
              </w:rPr>
              <w:t>Teacher to ask the following questions so a summary of learning is provided by pupils:</w:t>
            </w:r>
          </w:p>
          <w:p w14:paraId="368F68BF" w14:textId="77777777" w:rsidR="006E0EBF" w:rsidRPr="009E60AC" w:rsidRDefault="006E0EBF" w:rsidP="009E60AC">
            <w:pPr>
              <w:rPr>
                <w:lang w:val="cy-GB"/>
              </w:rPr>
            </w:pPr>
          </w:p>
          <w:p w14:paraId="76CA8813" w14:textId="77777777" w:rsidR="009E60AC" w:rsidRPr="009E60AC" w:rsidRDefault="009E60AC" w:rsidP="009E60AC">
            <w:pPr>
              <w:rPr>
                <w:lang w:val="cy-GB"/>
              </w:rPr>
            </w:pPr>
          </w:p>
          <w:p w14:paraId="0CF42074" w14:textId="411F6533" w:rsidR="009E60AC" w:rsidRPr="009E60AC" w:rsidRDefault="009E60AC" w:rsidP="009E60AC">
            <w:pPr>
              <w:pStyle w:val="ListParagraph"/>
              <w:numPr>
                <w:ilvl w:val="0"/>
                <w:numId w:val="9"/>
              </w:numPr>
              <w:rPr>
                <w:lang w:val="cy-GB"/>
              </w:rPr>
            </w:pPr>
            <w:r w:rsidRPr="009E60AC">
              <w:rPr>
                <w:lang w:val="cy-GB"/>
              </w:rPr>
              <w:t>What were</w:t>
            </w:r>
            <w:r>
              <w:rPr>
                <w:lang w:val="cy-GB"/>
              </w:rPr>
              <w:t xml:space="preserve"> the</w:t>
            </w:r>
            <w:r w:rsidRPr="009E60AC">
              <w:rPr>
                <w:lang w:val="cy-GB"/>
              </w:rPr>
              <w:t xml:space="preserve"> least challenging aspects of the planning process?</w:t>
            </w:r>
          </w:p>
          <w:p w14:paraId="740393DB" w14:textId="77777777" w:rsidR="009E60AC" w:rsidRPr="009E60AC" w:rsidRDefault="009E60AC" w:rsidP="009E60AC">
            <w:pPr>
              <w:pStyle w:val="ListParagraph"/>
              <w:numPr>
                <w:ilvl w:val="0"/>
                <w:numId w:val="9"/>
              </w:numPr>
              <w:rPr>
                <w:lang w:val="cy-GB"/>
              </w:rPr>
            </w:pPr>
            <w:r w:rsidRPr="009E60AC">
              <w:rPr>
                <w:lang w:val="cy-GB"/>
              </w:rPr>
              <w:t>What were the most challenging aspects of the planning process?</w:t>
            </w:r>
          </w:p>
          <w:p w14:paraId="2E782A9B" w14:textId="250AEB3F" w:rsidR="009E60AC" w:rsidRDefault="009E60AC" w:rsidP="009E60AC">
            <w:pPr>
              <w:pStyle w:val="ListParagraph"/>
              <w:numPr>
                <w:ilvl w:val="0"/>
                <w:numId w:val="9"/>
              </w:numPr>
              <w:rPr>
                <w:lang w:val="cy-GB"/>
              </w:rPr>
            </w:pPr>
            <w:r w:rsidRPr="009E60AC">
              <w:rPr>
                <w:lang w:val="cy-GB"/>
              </w:rPr>
              <w:t>How might being in s</w:t>
            </w:r>
            <w:r>
              <w:rPr>
                <w:lang w:val="cy-GB"/>
              </w:rPr>
              <w:t xml:space="preserve">chool for </w:t>
            </w:r>
            <w:r w:rsidRPr="009E60AC">
              <w:rPr>
                <w:lang w:val="cy-GB"/>
              </w:rPr>
              <w:t>PTE further enhance knowledge, understanding and application of the planning process?</w:t>
            </w:r>
          </w:p>
          <w:p w14:paraId="56D5179F" w14:textId="77777777" w:rsidR="009E60AC" w:rsidRDefault="009E60AC" w:rsidP="009E60AC">
            <w:pPr>
              <w:pStyle w:val="ListParagraph"/>
              <w:rPr>
                <w:lang w:val="cy-GB"/>
              </w:rPr>
            </w:pPr>
          </w:p>
          <w:p w14:paraId="47F80E25" w14:textId="7E0A8AB6" w:rsidR="009E60AC" w:rsidRPr="009E60AC" w:rsidRDefault="009E60AC" w:rsidP="009E60AC">
            <w:pPr>
              <w:rPr>
                <w:lang w:val="cy-GB"/>
              </w:rPr>
            </w:pPr>
            <w:r>
              <w:rPr>
                <w:lang w:val="cy-GB"/>
              </w:rPr>
              <w:t>Teacher to direct pupils to the resources needed to complete the homework task.</w:t>
            </w:r>
          </w:p>
          <w:p w14:paraId="2EEFA067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9E95A6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0D911D8" w14:textId="77777777" w:rsidR="006E0EBF" w:rsidRDefault="006E0EBF" w:rsidP="006E0EBF">
            <w:pPr>
              <w:rPr>
                <w:lang w:val="cy-GB"/>
              </w:rPr>
            </w:pPr>
          </w:p>
          <w:p w14:paraId="328E75CB" w14:textId="77777777" w:rsidR="006E0EBF" w:rsidRDefault="006E0EBF" w:rsidP="006E0EBF">
            <w:pPr>
              <w:rPr>
                <w:lang w:val="cy-GB"/>
              </w:rPr>
            </w:pPr>
          </w:p>
          <w:p w14:paraId="483EB441" w14:textId="30573912" w:rsidR="002B2D5B" w:rsidRPr="006E0EBF" w:rsidRDefault="002B2D5B" w:rsidP="006E0EBF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1102D2DF" w14:textId="32F361FC" w:rsidR="009E60AC" w:rsidRDefault="006E0EBF" w:rsidP="009E60AC">
            <w:pPr>
              <w:rPr>
                <w:lang w:val="cy-GB"/>
              </w:rPr>
            </w:pPr>
            <w:r>
              <w:rPr>
                <w:lang w:val="cy-GB"/>
              </w:rPr>
              <w:t xml:space="preserve">Think, pair, share: </w:t>
            </w:r>
            <w:r w:rsidR="009E60AC">
              <w:rPr>
                <w:lang w:val="cy-GB"/>
              </w:rPr>
              <w:t>Pupils to respond to the teacher’s questions as groups or individuals.</w:t>
            </w:r>
          </w:p>
          <w:p w14:paraId="28960558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E57D1BE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A163885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831FA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E61511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F4416B6" w14:textId="77777777" w:rsid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228180A" w14:textId="77777777" w:rsidR="009E60AC" w:rsidRDefault="009E60AC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72EFBE5" w14:textId="77777777" w:rsidR="009E60AC" w:rsidRDefault="009E60AC" w:rsidP="009E60AC">
            <w:pPr>
              <w:rPr>
                <w:sz w:val="28"/>
                <w:szCs w:val="28"/>
                <w:lang w:val="cy-GB"/>
              </w:rPr>
            </w:pPr>
          </w:p>
          <w:p w14:paraId="195B4978" w14:textId="77777777" w:rsidR="009E60AC" w:rsidRDefault="009E60AC" w:rsidP="009E60AC">
            <w:pPr>
              <w:rPr>
                <w:lang w:val="cy-GB"/>
              </w:rPr>
            </w:pPr>
          </w:p>
          <w:p w14:paraId="1DFA84D8" w14:textId="77777777" w:rsidR="00621F4F" w:rsidRDefault="00621F4F" w:rsidP="009E60AC">
            <w:pPr>
              <w:rPr>
                <w:lang w:val="cy-GB"/>
              </w:rPr>
            </w:pPr>
          </w:p>
          <w:p w14:paraId="508245E0" w14:textId="5AA87470" w:rsidR="009E60AC" w:rsidRPr="009E60AC" w:rsidRDefault="009E60AC" w:rsidP="009E60AC">
            <w:pPr>
              <w:rPr>
                <w:lang w:val="cy-GB"/>
              </w:rPr>
            </w:pPr>
            <w:r w:rsidRPr="009E60AC">
              <w:rPr>
                <w:lang w:val="cy-GB"/>
              </w:rPr>
              <w:t>Homework: Before leaving University today, use the instructions found on Moodle to</w:t>
            </w:r>
            <w:r w:rsidR="00A03A37">
              <w:rPr>
                <w:lang w:val="cy-GB"/>
              </w:rPr>
              <w:t xml:space="preserve"> set up the electronic PTE file on OneDrive.</w:t>
            </w:r>
          </w:p>
          <w:p w14:paraId="3C9FE091" w14:textId="77777777" w:rsidR="009E60AC" w:rsidRPr="009E60AC" w:rsidRDefault="009E60AC" w:rsidP="009E60AC">
            <w:pPr>
              <w:jc w:val="center"/>
              <w:rPr>
                <w:lang w:val="cy-GB"/>
              </w:rPr>
            </w:pPr>
          </w:p>
          <w:p w14:paraId="299CC17C" w14:textId="77777777" w:rsidR="009E60AC" w:rsidRDefault="009E60AC" w:rsidP="009E60AC">
            <w:pPr>
              <w:rPr>
                <w:lang w:val="cy-GB"/>
              </w:rPr>
            </w:pPr>
            <w:r w:rsidRPr="009E60AC">
              <w:rPr>
                <w:lang w:val="cy-GB"/>
              </w:rPr>
              <w:t>Pupils to complete the homework task during designated time given.</w:t>
            </w:r>
          </w:p>
          <w:p w14:paraId="46716F0C" w14:textId="1D3539E3" w:rsidR="00E73017" w:rsidRPr="00E73017" w:rsidRDefault="00E73017" w:rsidP="009E60AC">
            <w:pPr>
              <w:rPr>
                <w:lang w:val="cy-GB"/>
              </w:rPr>
            </w:pPr>
          </w:p>
        </w:tc>
        <w:tc>
          <w:tcPr>
            <w:tcW w:w="2903" w:type="dxa"/>
          </w:tcPr>
          <w:p w14:paraId="56B60775" w14:textId="27CE9993" w:rsidR="002B2D5B" w:rsidRPr="006E0EBF" w:rsidRDefault="006E0EBF" w:rsidP="002F2A96">
            <w:pPr>
              <w:rPr>
                <w:lang w:val="cy-GB"/>
              </w:rPr>
            </w:pPr>
            <w:r w:rsidRPr="006E0EBF">
              <w:rPr>
                <w:lang w:val="cy-GB"/>
              </w:rPr>
              <w:t>Electronic PTE</w:t>
            </w:r>
            <w:r w:rsidR="005967AD">
              <w:rPr>
                <w:lang w:val="cy-GB"/>
              </w:rPr>
              <w:t xml:space="preserve"> (OneDrive)</w:t>
            </w:r>
            <w:r w:rsidRPr="006E0EBF">
              <w:rPr>
                <w:lang w:val="cy-GB"/>
              </w:rPr>
              <w:t xml:space="preserve"> file instructions</w:t>
            </w:r>
          </w:p>
          <w:p w14:paraId="678ED5C4" w14:textId="77777777" w:rsidR="006E0EBF" w:rsidRPr="006E0EBF" w:rsidRDefault="006E0EBF" w:rsidP="002F2A96">
            <w:pPr>
              <w:rPr>
                <w:lang w:val="cy-GB"/>
              </w:rPr>
            </w:pPr>
          </w:p>
          <w:p w14:paraId="49BA100A" w14:textId="77777777" w:rsidR="006E0EBF" w:rsidRDefault="006E0EBF" w:rsidP="002F2A96">
            <w:pPr>
              <w:rPr>
                <w:lang w:val="cy-GB"/>
              </w:rPr>
            </w:pPr>
            <w:r w:rsidRPr="006E0EBF">
              <w:rPr>
                <w:lang w:val="cy-GB"/>
              </w:rPr>
              <w:t>Access to Moodle</w:t>
            </w:r>
          </w:p>
          <w:p w14:paraId="02062880" w14:textId="77777777" w:rsidR="006E0EBF" w:rsidRDefault="006E0EBF" w:rsidP="002F2A96">
            <w:pPr>
              <w:rPr>
                <w:lang w:val="cy-GB"/>
              </w:rPr>
            </w:pPr>
          </w:p>
          <w:p w14:paraId="08BDEAF7" w14:textId="608D9754" w:rsidR="006E0EBF" w:rsidRPr="002B2D5B" w:rsidRDefault="006E0EBF" w:rsidP="002F2A96">
            <w:pPr>
              <w:rPr>
                <w:sz w:val="28"/>
                <w:szCs w:val="28"/>
                <w:lang w:val="cy-GB"/>
              </w:rPr>
            </w:pPr>
            <w:r w:rsidRPr="00093311">
              <w:rPr>
                <w:lang w:val="cy-GB"/>
              </w:rPr>
              <w:t>H&amp;S: Ensure bags are away under tables, and computer cables are not likely to cause a trip hazzard.</w:t>
            </w:r>
          </w:p>
        </w:tc>
      </w:tr>
    </w:tbl>
    <w:p w14:paraId="21627C5E" w14:textId="2048FD3B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028D65DE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</w:p>
        </w:tc>
        <w:tc>
          <w:tcPr>
            <w:tcW w:w="7030" w:type="dxa"/>
          </w:tcPr>
          <w:p w14:paraId="598404E4" w14:textId="5831D88E" w:rsidR="00825827" w:rsidRPr="000E5FA9" w:rsidRDefault="000E5FA9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 w:rsidRPr="000E5FA9">
              <w:rPr>
                <w:b/>
                <w:i/>
                <w:sz w:val="20"/>
                <w:szCs w:val="20"/>
                <w:u w:val="single"/>
                <w:lang w:val="cy-GB"/>
              </w:rPr>
              <w:t>In school, this will come from the lesson’s learning objectives, success criteria and assessment.</w:t>
            </w: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382837A8" w:rsidR="00825827" w:rsidRPr="000E5FA9" w:rsidRDefault="000E5FA9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 w:rsidRPr="000E5FA9">
              <w:rPr>
                <w:b/>
                <w:i/>
                <w:sz w:val="20"/>
                <w:szCs w:val="20"/>
                <w:u w:val="single"/>
                <w:lang w:val="cy-GB"/>
              </w:rPr>
              <w:t>What do you need to plan for in your next lesson to ensure children/pupils learn and make progress?</w:t>
            </w: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7777777" w:rsidR="00825827" w:rsidRPr="000E5FA9" w:rsidRDefault="000E5FA9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 w:rsidRPr="000E5FA9">
              <w:rPr>
                <w:b/>
                <w:i/>
                <w:sz w:val="20"/>
                <w:szCs w:val="20"/>
                <w:u w:val="single"/>
                <w:lang w:val="cy-GB"/>
              </w:rPr>
              <w:t xml:space="preserve">What strategies/approaches did you use? Why? </w:t>
            </w:r>
          </w:p>
          <w:p w14:paraId="79EC00D1" w14:textId="060ADD80" w:rsidR="000E5FA9" w:rsidRDefault="000E5FA9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 w:rsidRPr="000E5FA9">
              <w:rPr>
                <w:b/>
                <w:i/>
                <w:sz w:val="20"/>
                <w:szCs w:val="20"/>
                <w:u w:val="single"/>
                <w:lang w:val="cy-GB"/>
              </w:rPr>
              <w:t>What made them effective? How do you know?</w:t>
            </w:r>
          </w:p>
          <w:p w14:paraId="69E01A31" w14:textId="5559A776" w:rsidR="000E5FA9" w:rsidRDefault="000E5FA9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>
              <w:rPr>
                <w:b/>
                <w:i/>
                <w:sz w:val="20"/>
                <w:szCs w:val="20"/>
                <w:u w:val="single"/>
                <w:lang w:val="cy-GB"/>
              </w:rPr>
              <w:t>How does this link to QTS? Make reference to specific QTS standards.</w:t>
            </w:r>
          </w:p>
          <w:p w14:paraId="3EA619EB" w14:textId="77777777" w:rsidR="005967AD" w:rsidRDefault="005967AD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</w:p>
          <w:p w14:paraId="053D2158" w14:textId="7FA0D97A" w:rsidR="005967AD" w:rsidRPr="000E5FA9" w:rsidRDefault="005967AD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hyperlink r:id="rId10" w:history="1">
              <w:r>
                <w:rPr>
                  <w:rStyle w:val="Hyperlink"/>
                </w:rPr>
                <w:t>https://hwb.gov.wales/professional-development/professional-standards/</w:t>
              </w:r>
            </w:hyperlink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6DE85B7E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0E5FA9" w:rsidRDefault="000E5FA9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 w:rsidRPr="000E5FA9">
              <w:rPr>
                <w:b/>
                <w:i/>
                <w:sz w:val="20"/>
                <w:szCs w:val="20"/>
                <w:u w:val="single"/>
                <w:lang w:val="cy-GB"/>
              </w:rPr>
              <w:t>How might you adapt/adjust the strategies/approaches you used? Why?</w:t>
            </w:r>
          </w:p>
          <w:p w14:paraId="6B7A35A7" w14:textId="41258825" w:rsidR="000E5FA9" w:rsidRPr="000E5FA9" w:rsidRDefault="000E5FA9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 w:rsidRPr="000E5FA9">
              <w:rPr>
                <w:b/>
                <w:i/>
                <w:sz w:val="20"/>
                <w:szCs w:val="20"/>
                <w:u w:val="single"/>
                <w:lang w:val="cy-GB"/>
              </w:rPr>
              <w:t>What impact do you hope this will have on teaching and learning?</w:t>
            </w:r>
          </w:p>
          <w:p w14:paraId="57E4CB68" w14:textId="77777777" w:rsid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8B241F7" w14:textId="77777777" w:rsidR="000E5FA9" w:rsidRDefault="006D57E8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 w:rsidRPr="006D57E8">
              <w:rPr>
                <w:b/>
                <w:i/>
                <w:sz w:val="20"/>
                <w:szCs w:val="20"/>
                <w:u w:val="single"/>
                <w:lang w:val="cy-GB"/>
              </w:rPr>
              <w:t>What do you need to do next, and how does it link to QTS?</w:t>
            </w:r>
          </w:p>
          <w:p w14:paraId="12D2BCF1" w14:textId="32C604C5" w:rsidR="006D57E8" w:rsidRPr="006D57E8" w:rsidRDefault="006D57E8" w:rsidP="00825827">
            <w:pPr>
              <w:rPr>
                <w:b/>
                <w:i/>
                <w:sz w:val="20"/>
                <w:szCs w:val="20"/>
                <w:u w:val="single"/>
                <w:lang w:val="cy-GB"/>
              </w:rPr>
            </w:pPr>
            <w:r>
              <w:rPr>
                <w:b/>
                <w:i/>
                <w:sz w:val="20"/>
                <w:szCs w:val="20"/>
                <w:u w:val="single"/>
                <w:lang w:val="cy-GB"/>
              </w:rPr>
              <w:t>Discuss this further during the weekly review.</w:t>
            </w:r>
          </w:p>
        </w:tc>
      </w:tr>
    </w:tbl>
    <w:p w14:paraId="5C255ACC" w14:textId="4A693510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3C7688" w14:textId="77777777" w:rsidR="00ED595B" w:rsidRDefault="00ED595B" w:rsidP="00B24C18">
      <w:r>
        <w:separator/>
      </w:r>
    </w:p>
  </w:endnote>
  <w:endnote w:type="continuationSeparator" w:id="0">
    <w:p w14:paraId="01A6E164" w14:textId="77777777" w:rsidR="00ED595B" w:rsidRDefault="00ED595B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62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FB7E5" w14:textId="77777777" w:rsidR="00ED595B" w:rsidRDefault="00ED595B" w:rsidP="00B24C18">
      <w:r>
        <w:separator/>
      </w:r>
    </w:p>
  </w:footnote>
  <w:footnote w:type="continuationSeparator" w:id="0">
    <w:p w14:paraId="08E96A6F" w14:textId="77777777" w:rsidR="00ED595B" w:rsidRDefault="00ED595B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95B11"/>
    <w:multiLevelType w:val="hybridMultilevel"/>
    <w:tmpl w:val="E4E852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D348D"/>
    <w:multiLevelType w:val="hybridMultilevel"/>
    <w:tmpl w:val="B50AF7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B7B57"/>
    <w:multiLevelType w:val="hybridMultilevel"/>
    <w:tmpl w:val="2D50C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A5BFE"/>
    <w:multiLevelType w:val="hybridMultilevel"/>
    <w:tmpl w:val="C2E2DFAA"/>
    <w:lvl w:ilvl="0" w:tplc="02828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44A1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58B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988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D69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206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A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3E8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D8A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A0D413A"/>
    <w:multiLevelType w:val="hybridMultilevel"/>
    <w:tmpl w:val="44CE0A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D28F9"/>
    <w:multiLevelType w:val="hybridMultilevel"/>
    <w:tmpl w:val="318AD4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51531B"/>
    <w:multiLevelType w:val="hybridMultilevel"/>
    <w:tmpl w:val="FBB6FF7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44A1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58B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988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D69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206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A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3E8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D8A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6F54604"/>
    <w:multiLevelType w:val="hybridMultilevel"/>
    <w:tmpl w:val="44CE0A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B3C83"/>
    <w:multiLevelType w:val="hybridMultilevel"/>
    <w:tmpl w:val="3D0A05BE"/>
    <w:lvl w:ilvl="0" w:tplc="97F2AF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DC80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AA7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82A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8A2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463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7242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F2B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D09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29DB"/>
    <w:rsid w:val="00063D4A"/>
    <w:rsid w:val="000802DC"/>
    <w:rsid w:val="00093311"/>
    <w:rsid w:val="000973E5"/>
    <w:rsid w:val="000B6B62"/>
    <w:rsid w:val="000E5C05"/>
    <w:rsid w:val="000E5FA9"/>
    <w:rsid w:val="00167F75"/>
    <w:rsid w:val="001B1AE9"/>
    <w:rsid w:val="00201200"/>
    <w:rsid w:val="002B2D5B"/>
    <w:rsid w:val="002E7D74"/>
    <w:rsid w:val="002F2A96"/>
    <w:rsid w:val="002F72F8"/>
    <w:rsid w:val="003105A8"/>
    <w:rsid w:val="0031228F"/>
    <w:rsid w:val="003502C7"/>
    <w:rsid w:val="003770F9"/>
    <w:rsid w:val="003B005D"/>
    <w:rsid w:val="003C591C"/>
    <w:rsid w:val="003D443E"/>
    <w:rsid w:val="0040291F"/>
    <w:rsid w:val="00405745"/>
    <w:rsid w:val="00467647"/>
    <w:rsid w:val="004847B6"/>
    <w:rsid w:val="004B73CD"/>
    <w:rsid w:val="004E1B77"/>
    <w:rsid w:val="00516BA7"/>
    <w:rsid w:val="005404E0"/>
    <w:rsid w:val="005411B8"/>
    <w:rsid w:val="005967AD"/>
    <w:rsid w:val="005B7769"/>
    <w:rsid w:val="00610C4A"/>
    <w:rsid w:val="00621F4F"/>
    <w:rsid w:val="00645E24"/>
    <w:rsid w:val="006953EE"/>
    <w:rsid w:val="006B3729"/>
    <w:rsid w:val="006D57E8"/>
    <w:rsid w:val="006E0EBF"/>
    <w:rsid w:val="006E32EF"/>
    <w:rsid w:val="00713823"/>
    <w:rsid w:val="00793C9F"/>
    <w:rsid w:val="007B65F8"/>
    <w:rsid w:val="00816DB9"/>
    <w:rsid w:val="00825827"/>
    <w:rsid w:val="00825DEF"/>
    <w:rsid w:val="008723DA"/>
    <w:rsid w:val="00896514"/>
    <w:rsid w:val="008B2B15"/>
    <w:rsid w:val="0090512B"/>
    <w:rsid w:val="0090577E"/>
    <w:rsid w:val="009A03EA"/>
    <w:rsid w:val="009C26DA"/>
    <w:rsid w:val="009D68DF"/>
    <w:rsid w:val="009E60AC"/>
    <w:rsid w:val="00A03A37"/>
    <w:rsid w:val="00A46632"/>
    <w:rsid w:val="00A53AE4"/>
    <w:rsid w:val="00A84D05"/>
    <w:rsid w:val="00AA5380"/>
    <w:rsid w:val="00AE2F67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C04F08"/>
    <w:rsid w:val="00C357AD"/>
    <w:rsid w:val="00CF1309"/>
    <w:rsid w:val="00D060A6"/>
    <w:rsid w:val="00D46A8E"/>
    <w:rsid w:val="00D91956"/>
    <w:rsid w:val="00DB1D3B"/>
    <w:rsid w:val="00E15A64"/>
    <w:rsid w:val="00E73017"/>
    <w:rsid w:val="00E75960"/>
    <w:rsid w:val="00EB6268"/>
    <w:rsid w:val="00EB707D"/>
    <w:rsid w:val="00EC0A98"/>
    <w:rsid w:val="00ED595B"/>
    <w:rsid w:val="00EE0418"/>
    <w:rsid w:val="00EE0AC1"/>
    <w:rsid w:val="00EF0BE1"/>
    <w:rsid w:val="00F54581"/>
    <w:rsid w:val="00F636FF"/>
    <w:rsid w:val="00F707F4"/>
    <w:rsid w:val="00F8496A"/>
    <w:rsid w:val="00FB7625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9C125FF5-9F64-426F-B63C-B8404937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16BA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967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2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51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13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82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01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hwb.gov.wales/professional-development/professional-standards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24</TotalTime>
  <Pages>1</Pages>
  <Words>1447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Gruff Bendall</cp:lastModifiedBy>
  <cp:revision>4</cp:revision>
  <dcterms:created xsi:type="dcterms:W3CDTF">2019-10-18T07:37:00Z</dcterms:created>
  <dcterms:modified xsi:type="dcterms:W3CDTF">2019-10-18T08:50:00Z</dcterms:modified>
</cp:coreProperties>
</file>