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C04" w:rsidRDefault="00760C0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="Arial"/>
          <w:b/>
          <w:sz w:val="40"/>
          <w:szCs w:val="40"/>
        </w:rPr>
      </w:pPr>
      <w:r>
        <w:rPr>
          <w:rFonts w:cs="Arial"/>
          <w:b/>
          <w:noProof/>
          <w:sz w:val="40"/>
          <w:szCs w:val="40"/>
        </w:rPr>
        <w:drawing>
          <wp:inline distT="0" distB="0" distL="0" distR="0">
            <wp:extent cx="6677660" cy="3365500"/>
            <wp:effectExtent l="0" t="0" r="889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TC Trip Headedletter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347"/>
                    <a:stretch/>
                  </pic:blipFill>
                  <pic:spPr bwMode="auto">
                    <a:xfrm>
                      <a:off x="0" y="0"/>
                      <a:ext cx="6677819" cy="3365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94A7A">
        <w:rPr>
          <w:rFonts w:cs="Arial"/>
          <w:b/>
          <w:sz w:val="40"/>
          <w:szCs w:val="40"/>
        </w:rPr>
        <w:t xml:space="preserve">    </w:t>
      </w:r>
    </w:p>
    <w:p w:rsidR="00760C04" w:rsidRDefault="00760C0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Dear all,</w:t>
      </w:r>
    </w:p>
    <w:p w:rsidR="00EB01B9" w:rsidRPr="00AC0E80" w:rsidRDefault="00EB01B9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</w:p>
    <w:p w:rsidR="00760C04" w:rsidRPr="00AC0E80" w:rsidRDefault="00760C0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 xml:space="preserve">I’m delighted to confirm </w:t>
      </w:r>
      <w:r w:rsidR="00E9144B" w:rsidRPr="00AC0E80">
        <w:rPr>
          <w:rFonts w:cstheme="minorHAnsi"/>
          <w:sz w:val="28"/>
          <w:szCs w:val="28"/>
        </w:rPr>
        <w:t xml:space="preserve">you </w:t>
      </w:r>
      <w:r w:rsidRPr="00AC0E80">
        <w:rPr>
          <w:rFonts w:cstheme="minorHAnsi"/>
          <w:sz w:val="28"/>
          <w:szCs w:val="28"/>
        </w:rPr>
        <w:t xml:space="preserve">that we are officially going to visit the </w:t>
      </w:r>
    </w:p>
    <w:p w:rsidR="00E9144B" w:rsidRPr="00AC0E80" w:rsidRDefault="000E7A1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Amazing</w:t>
      </w:r>
      <w:r w:rsidR="00760C04" w:rsidRPr="00AC0E80">
        <w:rPr>
          <w:rFonts w:cstheme="minorHAnsi"/>
          <w:sz w:val="28"/>
          <w:szCs w:val="28"/>
        </w:rPr>
        <w:t xml:space="preserve"> MTC in Woking, Surrey, home of McLaren</w:t>
      </w:r>
      <w:r w:rsidRPr="00AC0E80">
        <w:rPr>
          <w:rFonts w:cstheme="minorHAnsi"/>
          <w:sz w:val="28"/>
          <w:szCs w:val="28"/>
        </w:rPr>
        <w:t xml:space="preserve"> Automotive</w:t>
      </w:r>
      <w:r w:rsidR="00760C04" w:rsidRPr="00AC0E80">
        <w:rPr>
          <w:rFonts w:cstheme="minorHAnsi"/>
          <w:sz w:val="28"/>
          <w:szCs w:val="28"/>
        </w:rPr>
        <w:t>.</w:t>
      </w:r>
    </w:p>
    <w:p w:rsidR="00E9144B" w:rsidRPr="00AC0E80" w:rsidRDefault="00E9144B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If you are receiving this email is because you have been shortlisted for this trip</w:t>
      </w:r>
    </w:p>
    <w:p w:rsidR="000E7A14" w:rsidRPr="00AC0E80" w:rsidRDefault="000E7A1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And your name is down for an exclusive factory &amp; facilities tour at the MTC.</w:t>
      </w:r>
    </w:p>
    <w:p w:rsidR="000E7A14" w:rsidRPr="00AC0E80" w:rsidRDefault="000E7A1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 xml:space="preserve"> </w:t>
      </w:r>
    </w:p>
    <w:p w:rsidR="00E9144B" w:rsidRPr="00AC0E80" w:rsidRDefault="00760C04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This is going to be a fantastic experience on his own</w:t>
      </w:r>
      <w:r w:rsidR="00E9144B" w:rsidRPr="00AC0E80">
        <w:rPr>
          <w:rFonts w:cstheme="minorHAnsi"/>
          <w:sz w:val="28"/>
          <w:szCs w:val="28"/>
        </w:rPr>
        <w:t xml:space="preserve">, </w:t>
      </w:r>
      <w:r w:rsidRPr="00AC0E80">
        <w:rPr>
          <w:rFonts w:cstheme="minorHAnsi"/>
          <w:sz w:val="28"/>
          <w:szCs w:val="28"/>
        </w:rPr>
        <w:t>and for the second year Automotiv</w:t>
      </w:r>
      <w:r w:rsidR="00E9144B" w:rsidRPr="00AC0E80">
        <w:rPr>
          <w:rFonts w:cstheme="minorHAnsi"/>
          <w:sz w:val="28"/>
          <w:szCs w:val="28"/>
        </w:rPr>
        <w:t>e and Transport Design students, the</w:t>
      </w:r>
      <w:r w:rsidRPr="00AC0E80">
        <w:rPr>
          <w:rFonts w:cstheme="minorHAnsi"/>
          <w:sz w:val="28"/>
          <w:szCs w:val="28"/>
        </w:rPr>
        <w:t xml:space="preserve"> chance to be introduced </w:t>
      </w:r>
      <w:r w:rsidR="00E9144B" w:rsidRPr="00AC0E80">
        <w:rPr>
          <w:rFonts w:cstheme="minorHAnsi"/>
          <w:sz w:val="28"/>
          <w:szCs w:val="28"/>
        </w:rPr>
        <w:t>officially</w:t>
      </w:r>
      <w:r w:rsidRPr="00AC0E80">
        <w:rPr>
          <w:rFonts w:cstheme="minorHAnsi"/>
          <w:sz w:val="28"/>
          <w:szCs w:val="28"/>
        </w:rPr>
        <w:t xml:space="preserve"> </w:t>
      </w:r>
    </w:p>
    <w:p w:rsidR="00760C04" w:rsidRPr="00AC0E80" w:rsidRDefault="00E9144B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To</w:t>
      </w:r>
      <w:r w:rsidR="00760C04" w:rsidRPr="00AC0E80">
        <w:rPr>
          <w:rFonts w:cstheme="minorHAnsi"/>
          <w:sz w:val="28"/>
          <w:szCs w:val="28"/>
        </w:rPr>
        <w:t xml:space="preserve"> this year live project’s brief.</w:t>
      </w:r>
    </w:p>
    <w:p w:rsidR="00AC0E80" w:rsidRPr="00AC0E80" w:rsidRDefault="00E9144B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 xml:space="preserve">We are meeting at 8.30 am of </w:t>
      </w:r>
      <w:r w:rsidRPr="00AC0E80">
        <w:rPr>
          <w:rFonts w:cstheme="minorHAnsi"/>
          <w:b/>
          <w:sz w:val="28"/>
          <w:szCs w:val="28"/>
        </w:rPr>
        <w:t xml:space="preserve">Friday the </w:t>
      </w:r>
      <w:r w:rsidR="00352797">
        <w:rPr>
          <w:rFonts w:cstheme="minorHAnsi"/>
          <w:b/>
          <w:sz w:val="28"/>
          <w:szCs w:val="28"/>
        </w:rPr>
        <w:t>8</w:t>
      </w:r>
      <w:r w:rsidR="00352797" w:rsidRPr="00352797">
        <w:rPr>
          <w:rFonts w:cstheme="minorHAnsi"/>
          <w:b/>
          <w:sz w:val="28"/>
          <w:szCs w:val="28"/>
          <w:vertAlign w:val="superscript"/>
        </w:rPr>
        <w:t>th</w:t>
      </w:r>
      <w:r w:rsidR="00352797">
        <w:rPr>
          <w:rFonts w:cstheme="minorHAnsi"/>
          <w:b/>
          <w:sz w:val="28"/>
          <w:szCs w:val="28"/>
        </w:rPr>
        <w:t xml:space="preserve"> </w:t>
      </w:r>
      <w:r w:rsidRPr="00AC0E80">
        <w:rPr>
          <w:rFonts w:cstheme="minorHAnsi"/>
          <w:b/>
          <w:sz w:val="28"/>
          <w:szCs w:val="28"/>
        </w:rPr>
        <w:t xml:space="preserve">of </w:t>
      </w:r>
      <w:r w:rsidR="00352797">
        <w:rPr>
          <w:rFonts w:cstheme="minorHAnsi"/>
          <w:b/>
          <w:sz w:val="28"/>
          <w:szCs w:val="28"/>
        </w:rPr>
        <w:t>March</w:t>
      </w:r>
      <w:r w:rsidRPr="00AC0E80">
        <w:rPr>
          <w:rFonts w:cstheme="minorHAnsi"/>
          <w:b/>
          <w:sz w:val="28"/>
          <w:szCs w:val="28"/>
        </w:rPr>
        <w:t xml:space="preserve"> 2019</w:t>
      </w:r>
      <w:r w:rsidRPr="00AC0E80">
        <w:rPr>
          <w:rFonts w:cstheme="minorHAnsi"/>
          <w:sz w:val="28"/>
          <w:szCs w:val="28"/>
        </w:rPr>
        <w:t xml:space="preserve"> in Alex (your </w:t>
      </w:r>
    </w:p>
    <w:p w:rsidR="00AC0E80" w:rsidRPr="00AC0E80" w:rsidRDefault="00E9144B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Design</w:t>
      </w:r>
      <w:r w:rsidR="00AC0E80" w:rsidRPr="00AC0E80">
        <w:rPr>
          <w:rFonts w:cstheme="minorHAnsi"/>
          <w:sz w:val="28"/>
          <w:szCs w:val="28"/>
        </w:rPr>
        <w:t xml:space="preserve"> </w:t>
      </w:r>
      <w:r w:rsidRPr="00AC0E80">
        <w:rPr>
          <w:rFonts w:cstheme="minorHAnsi"/>
          <w:sz w:val="28"/>
          <w:szCs w:val="28"/>
        </w:rPr>
        <w:t xml:space="preserve">Studio) and </w:t>
      </w:r>
      <w:r w:rsidRPr="00AC0E80">
        <w:rPr>
          <w:rFonts w:cstheme="minorHAnsi"/>
          <w:b/>
          <w:sz w:val="28"/>
          <w:szCs w:val="28"/>
        </w:rPr>
        <w:t>we are leaving at 9.00 am with CYMRU Coach</w:t>
      </w:r>
      <w:r w:rsidR="00AC0E80" w:rsidRPr="00AC0E80">
        <w:rPr>
          <w:rFonts w:cstheme="minorHAnsi"/>
          <w:b/>
          <w:sz w:val="28"/>
          <w:szCs w:val="28"/>
        </w:rPr>
        <w:t>es</w:t>
      </w:r>
      <w:r w:rsidRPr="00AC0E80">
        <w:rPr>
          <w:rFonts w:cstheme="minorHAnsi"/>
          <w:sz w:val="28"/>
          <w:szCs w:val="28"/>
        </w:rPr>
        <w:t xml:space="preserve"> from the </w:t>
      </w:r>
    </w:p>
    <w:p w:rsidR="00E9144B" w:rsidRPr="00AC0E80" w:rsidRDefault="00E9144B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Parking Bay in front of the GLYNN VIVIAN ART GALLERY (opposite ALEX).</w:t>
      </w:r>
    </w:p>
    <w:p w:rsidR="000E7A14" w:rsidRPr="00AC0E80" w:rsidRDefault="000E7A14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</w:p>
    <w:p w:rsidR="000E7A14" w:rsidRPr="00AC0E80" w:rsidRDefault="000E7A14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b/>
          <w:sz w:val="28"/>
          <w:szCs w:val="28"/>
        </w:rPr>
      </w:pPr>
      <w:r w:rsidRPr="00AC0E80">
        <w:rPr>
          <w:rFonts w:cstheme="minorHAnsi"/>
          <w:b/>
          <w:sz w:val="28"/>
          <w:szCs w:val="28"/>
        </w:rPr>
        <w:t xml:space="preserve">Please be punctual as it is a long journey and we must be in Woking by 2pm </w:t>
      </w:r>
      <w:r w:rsidR="00AC0E80">
        <w:rPr>
          <w:rFonts w:cstheme="minorHAnsi"/>
          <w:b/>
          <w:sz w:val="28"/>
          <w:szCs w:val="28"/>
        </w:rPr>
        <w:t>a</w:t>
      </w:r>
      <w:r w:rsidR="00AC0E80" w:rsidRPr="00AC0E80">
        <w:rPr>
          <w:rFonts w:cstheme="minorHAnsi"/>
          <w:b/>
          <w:sz w:val="28"/>
          <w:szCs w:val="28"/>
        </w:rPr>
        <w:t>t</w:t>
      </w:r>
      <w:r w:rsidRPr="00AC0E80">
        <w:rPr>
          <w:rFonts w:cstheme="minorHAnsi"/>
          <w:b/>
          <w:sz w:val="28"/>
          <w:szCs w:val="28"/>
        </w:rPr>
        <w:t xml:space="preserve"> the latest. </w:t>
      </w:r>
    </w:p>
    <w:p w:rsidR="00AC0E80" w:rsidRPr="00AC0E80" w:rsidRDefault="00AC0E80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I’m sure it will be a fantastic experience and well worth the long journey.</w:t>
      </w:r>
    </w:p>
    <w:p w:rsidR="00AC0E80" w:rsidRDefault="00AC0E80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bookmarkStart w:id="0" w:name="_GoBack"/>
      <w:bookmarkEnd w:id="0"/>
    </w:p>
    <w:p w:rsidR="00AC0E80" w:rsidRDefault="00AC0E80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  <w:r w:rsidRPr="00AC0E80">
        <w:rPr>
          <w:rFonts w:cstheme="minorHAnsi"/>
          <w:sz w:val="28"/>
          <w:szCs w:val="28"/>
        </w:rPr>
        <w:t>Kind Regards</w:t>
      </w:r>
    </w:p>
    <w:p w:rsidR="00EB01B9" w:rsidRPr="00AC0E80" w:rsidRDefault="00EB01B9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28"/>
          <w:szCs w:val="28"/>
        </w:rPr>
      </w:pPr>
    </w:p>
    <w:p w:rsidR="00AC0E80" w:rsidRPr="00AC0E80" w:rsidRDefault="00AC0E80" w:rsidP="00AC0E80">
      <w:pPr>
        <w:rPr>
          <w:rFonts w:ascii="Calibri" w:hAnsi="Calibri"/>
          <w:color w:val="0D0D0D"/>
          <w:sz w:val="28"/>
          <w:szCs w:val="28"/>
          <w:lang w:val="en-US"/>
        </w:rPr>
      </w:pPr>
      <w:r w:rsidRPr="00AC0E80">
        <w:rPr>
          <w:color w:val="0D0D0D"/>
          <w:sz w:val="28"/>
          <w:szCs w:val="28"/>
          <w:lang w:val="en-US"/>
        </w:rPr>
        <w:t>Sergio Fontanarosa</w:t>
      </w:r>
    </w:p>
    <w:p w:rsidR="00AC0E80" w:rsidRDefault="00AC0E80" w:rsidP="00AC0E80">
      <w:pPr>
        <w:rPr>
          <w:color w:val="808080"/>
          <w:sz w:val="22"/>
          <w:szCs w:val="22"/>
          <w:lang w:val="en-US"/>
        </w:rPr>
      </w:pPr>
      <w:r w:rsidRPr="00AC0E80">
        <w:rPr>
          <w:color w:val="808080"/>
          <w:sz w:val="24"/>
          <w:szCs w:val="24"/>
          <w:lang w:val="en-US"/>
        </w:rPr>
        <w:t>Programme Director - BA/MDes Automotive &amp; Transport</w:t>
      </w:r>
      <w:r>
        <w:rPr>
          <w:color w:val="808080"/>
          <w:lang w:val="en-US"/>
        </w:rPr>
        <w:t xml:space="preserve"> Design         </w:t>
      </w:r>
    </w:p>
    <w:p w:rsidR="00AC0E80" w:rsidRPr="00E9144B" w:rsidRDefault="00AC0E80" w:rsidP="00760C04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sz w:val="32"/>
          <w:szCs w:val="32"/>
        </w:rPr>
      </w:pPr>
    </w:p>
    <w:p w:rsidR="00760C04" w:rsidRPr="00E9144B" w:rsidRDefault="00760C0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theme="minorHAnsi"/>
          <w:b/>
          <w:sz w:val="32"/>
          <w:szCs w:val="32"/>
        </w:rPr>
      </w:pPr>
    </w:p>
    <w:p w:rsidR="00760C04" w:rsidRDefault="00760C0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="Arial"/>
          <w:b/>
          <w:sz w:val="40"/>
          <w:szCs w:val="40"/>
        </w:rPr>
      </w:pPr>
    </w:p>
    <w:p w:rsidR="00760C04" w:rsidRPr="00760C04" w:rsidRDefault="00220D29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</w:t>
      </w:r>
    </w:p>
    <w:p w:rsidR="00760C04" w:rsidRDefault="00760C0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ascii="Arial" w:hAnsi="Arial" w:cs="Arial"/>
          <w:b/>
          <w:noProof/>
          <w:sz w:val="28"/>
          <w:szCs w:val="28"/>
        </w:rPr>
      </w:pPr>
    </w:p>
    <w:p w:rsidR="00D53833" w:rsidRDefault="00760C04" w:rsidP="004E7E7C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28"/>
          <w:szCs w:val="28"/>
        </w:rPr>
        <w:t xml:space="preserve">   </w:t>
      </w:r>
    </w:p>
    <w:sectPr w:rsidR="00D53833" w:rsidSect="00E9144B">
      <w:footerReference w:type="default" r:id="rId8"/>
      <w:footerReference w:type="first" r:id="rId9"/>
      <w:pgSz w:w="11894" w:h="16834"/>
      <w:pgMar w:top="851" w:right="720" w:bottom="426" w:left="720" w:header="706" w:footer="238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161" w:rsidRDefault="004D3161">
      <w:r>
        <w:separator/>
      </w:r>
    </w:p>
  </w:endnote>
  <w:endnote w:type="continuationSeparator" w:id="0">
    <w:p w:rsidR="004D3161" w:rsidRDefault="004D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99306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F6F9F" w:rsidRDefault="005E082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FA7535">
          <w:instrText xml:space="preserve"> PAGE   \* MERGEFORMAT </w:instrText>
        </w:r>
        <w:r>
          <w:fldChar w:fldCharType="separate"/>
        </w:r>
        <w:r w:rsidR="00352797">
          <w:rPr>
            <w:noProof/>
          </w:rPr>
          <w:t>2</w:t>
        </w:r>
        <w:r>
          <w:rPr>
            <w:noProof/>
          </w:rPr>
          <w:fldChar w:fldCharType="end"/>
        </w:r>
        <w:r w:rsidR="009F6F9F">
          <w:t xml:space="preserve"> | </w:t>
        </w:r>
        <w:r w:rsidR="009F6F9F">
          <w:rPr>
            <w:color w:val="7F7F7F" w:themeColor="background1" w:themeShade="7F"/>
            <w:spacing w:val="60"/>
          </w:rPr>
          <w:t>Page</w:t>
        </w:r>
      </w:p>
    </w:sdtContent>
  </w:sdt>
  <w:p w:rsidR="009F6F9F" w:rsidRDefault="009F6F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320737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45812" w:rsidRDefault="005E082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FA7535">
          <w:instrText xml:space="preserve"> PAGE   \* MERGEFORMAT </w:instrText>
        </w:r>
        <w:r>
          <w:fldChar w:fldCharType="separate"/>
        </w:r>
        <w:r w:rsidR="00352797">
          <w:rPr>
            <w:noProof/>
          </w:rPr>
          <w:t>1</w:t>
        </w:r>
        <w:r>
          <w:rPr>
            <w:noProof/>
          </w:rPr>
          <w:fldChar w:fldCharType="end"/>
        </w:r>
        <w:r w:rsidR="00E45812">
          <w:t xml:space="preserve"> | </w:t>
        </w:r>
        <w:r w:rsidR="00E45812">
          <w:rPr>
            <w:color w:val="7F7F7F" w:themeColor="background1" w:themeShade="7F"/>
            <w:spacing w:val="60"/>
          </w:rPr>
          <w:t>Page</w:t>
        </w:r>
      </w:p>
    </w:sdtContent>
  </w:sdt>
  <w:p w:rsidR="00E45812" w:rsidRDefault="00E458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161" w:rsidRDefault="004D3161">
      <w:r>
        <w:separator/>
      </w:r>
    </w:p>
  </w:footnote>
  <w:footnote w:type="continuationSeparator" w:id="0">
    <w:p w:rsidR="004D3161" w:rsidRDefault="004D3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742DBC"/>
    <w:multiLevelType w:val="hybridMultilevel"/>
    <w:tmpl w:val="7478B2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2583"/>
    <w:rsid w:val="00002758"/>
    <w:rsid w:val="0000303D"/>
    <w:rsid w:val="00007ECB"/>
    <w:rsid w:val="000119D1"/>
    <w:rsid w:val="000136A9"/>
    <w:rsid w:val="0002067F"/>
    <w:rsid w:val="000375BA"/>
    <w:rsid w:val="00045319"/>
    <w:rsid w:val="000823EC"/>
    <w:rsid w:val="00090CCE"/>
    <w:rsid w:val="000971FC"/>
    <w:rsid w:val="000A2682"/>
    <w:rsid w:val="000A2A3A"/>
    <w:rsid w:val="000A492A"/>
    <w:rsid w:val="000B0435"/>
    <w:rsid w:val="000B4C8F"/>
    <w:rsid w:val="000C0FC2"/>
    <w:rsid w:val="000C47FC"/>
    <w:rsid w:val="000D49B4"/>
    <w:rsid w:val="000E2067"/>
    <w:rsid w:val="000E3C70"/>
    <w:rsid w:val="000E413A"/>
    <w:rsid w:val="000E7A14"/>
    <w:rsid w:val="000F1F74"/>
    <w:rsid w:val="000F4710"/>
    <w:rsid w:val="000F5AA3"/>
    <w:rsid w:val="000F5E31"/>
    <w:rsid w:val="00100396"/>
    <w:rsid w:val="00100B13"/>
    <w:rsid w:val="00100B5C"/>
    <w:rsid w:val="00103C84"/>
    <w:rsid w:val="001065E9"/>
    <w:rsid w:val="001106E9"/>
    <w:rsid w:val="00120FBD"/>
    <w:rsid w:val="00123D83"/>
    <w:rsid w:val="00125CE3"/>
    <w:rsid w:val="00134F77"/>
    <w:rsid w:val="00137546"/>
    <w:rsid w:val="001409AB"/>
    <w:rsid w:val="0014175D"/>
    <w:rsid w:val="00143B48"/>
    <w:rsid w:val="00154487"/>
    <w:rsid w:val="00161626"/>
    <w:rsid w:val="00161BA6"/>
    <w:rsid w:val="00162469"/>
    <w:rsid w:val="0016253C"/>
    <w:rsid w:val="00162E10"/>
    <w:rsid w:val="001708AA"/>
    <w:rsid w:val="001874FE"/>
    <w:rsid w:val="001879CD"/>
    <w:rsid w:val="00193AE4"/>
    <w:rsid w:val="001A2FEA"/>
    <w:rsid w:val="001A6016"/>
    <w:rsid w:val="001B110A"/>
    <w:rsid w:val="001B342A"/>
    <w:rsid w:val="001B5F45"/>
    <w:rsid w:val="001C42D7"/>
    <w:rsid w:val="001E04EC"/>
    <w:rsid w:val="001E1050"/>
    <w:rsid w:val="001E1E1F"/>
    <w:rsid w:val="001E57C1"/>
    <w:rsid w:val="001E5869"/>
    <w:rsid w:val="001F07EF"/>
    <w:rsid w:val="001F18C1"/>
    <w:rsid w:val="001F2DD9"/>
    <w:rsid w:val="001F6D7A"/>
    <w:rsid w:val="001F79AF"/>
    <w:rsid w:val="002032FD"/>
    <w:rsid w:val="002058E6"/>
    <w:rsid w:val="00211FC0"/>
    <w:rsid w:val="00212D77"/>
    <w:rsid w:val="00215C82"/>
    <w:rsid w:val="00220D29"/>
    <w:rsid w:val="0023139E"/>
    <w:rsid w:val="00235F71"/>
    <w:rsid w:val="002364BB"/>
    <w:rsid w:val="00243BBA"/>
    <w:rsid w:val="00243C89"/>
    <w:rsid w:val="002444CA"/>
    <w:rsid w:val="00245CBA"/>
    <w:rsid w:val="00247979"/>
    <w:rsid w:val="00247F59"/>
    <w:rsid w:val="00260DE6"/>
    <w:rsid w:val="00272C1A"/>
    <w:rsid w:val="00273FEE"/>
    <w:rsid w:val="0028204E"/>
    <w:rsid w:val="00284DAB"/>
    <w:rsid w:val="0028591B"/>
    <w:rsid w:val="00285E17"/>
    <w:rsid w:val="002909E1"/>
    <w:rsid w:val="0029160A"/>
    <w:rsid w:val="00291841"/>
    <w:rsid w:val="002B3605"/>
    <w:rsid w:val="002C2550"/>
    <w:rsid w:val="002C3EEF"/>
    <w:rsid w:val="002C449B"/>
    <w:rsid w:val="002C58DD"/>
    <w:rsid w:val="002C6040"/>
    <w:rsid w:val="002D5B3F"/>
    <w:rsid w:val="002D71A9"/>
    <w:rsid w:val="002E272E"/>
    <w:rsid w:val="002F0C29"/>
    <w:rsid w:val="002F0C5C"/>
    <w:rsid w:val="002F2959"/>
    <w:rsid w:val="002F5778"/>
    <w:rsid w:val="0030388C"/>
    <w:rsid w:val="00312111"/>
    <w:rsid w:val="0031415F"/>
    <w:rsid w:val="00316EDD"/>
    <w:rsid w:val="00321D54"/>
    <w:rsid w:val="003223E0"/>
    <w:rsid w:val="00330B8D"/>
    <w:rsid w:val="0033520D"/>
    <w:rsid w:val="003356DC"/>
    <w:rsid w:val="00342FE6"/>
    <w:rsid w:val="00344550"/>
    <w:rsid w:val="00352797"/>
    <w:rsid w:val="00352C4A"/>
    <w:rsid w:val="00354E49"/>
    <w:rsid w:val="0035533A"/>
    <w:rsid w:val="003565DA"/>
    <w:rsid w:val="00362560"/>
    <w:rsid w:val="0036568F"/>
    <w:rsid w:val="00365705"/>
    <w:rsid w:val="00365940"/>
    <w:rsid w:val="00370022"/>
    <w:rsid w:val="003732FD"/>
    <w:rsid w:val="00374065"/>
    <w:rsid w:val="003750BC"/>
    <w:rsid w:val="003753B2"/>
    <w:rsid w:val="00376559"/>
    <w:rsid w:val="00384D73"/>
    <w:rsid w:val="00385515"/>
    <w:rsid w:val="003875D2"/>
    <w:rsid w:val="00391DF4"/>
    <w:rsid w:val="00393EB6"/>
    <w:rsid w:val="00394874"/>
    <w:rsid w:val="003A3CE5"/>
    <w:rsid w:val="003B366F"/>
    <w:rsid w:val="003B3F9D"/>
    <w:rsid w:val="003C1B5C"/>
    <w:rsid w:val="003C3D2C"/>
    <w:rsid w:val="003C53B3"/>
    <w:rsid w:val="003D51B5"/>
    <w:rsid w:val="003E5F06"/>
    <w:rsid w:val="004023D7"/>
    <w:rsid w:val="0040388E"/>
    <w:rsid w:val="00404C50"/>
    <w:rsid w:val="0041763A"/>
    <w:rsid w:val="00423934"/>
    <w:rsid w:val="00426244"/>
    <w:rsid w:val="00427184"/>
    <w:rsid w:val="00434A7A"/>
    <w:rsid w:val="00440EDA"/>
    <w:rsid w:val="00445011"/>
    <w:rsid w:val="004525E7"/>
    <w:rsid w:val="00453AA8"/>
    <w:rsid w:val="00455B9F"/>
    <w:rsid w:val="0046650E"/>
    <w:rsid w:val="004727F4"/>
    <w:rsid w:val="004732AC"/>
    <w:rsid w:val="004734A0"/>
    <w:rsid w:val="00474A82"/>
    <w:rsid w:val="00475E9B"/>
    <w:rsid w:val="00483076"/>
    <w:rsid w:val="00485113"/>
    <w:rsid w:val="0048730E"/>
    <w:rsid w:val="004874DE"/>
    <w:rsid w:val="00494A7A"/>
    <w:rsid w:val="004A065B"/>
    <w:rsid w:val="004A4928"/>
    <w:rsid w:val="004A703A"/>
    <w:rsid w:val="004B5334"/>
    <w:rsid w:val="004B6C14"/>
    <w:rsid w:val="004C5684"/>
    <w:rsid w:val="004C721A"/>
    <w:rsid w:val="004D0F13"/>
    <w:rsid w:val="004D230B"/>
    <w:rsid w:val="004D3161"/>
    <w:rsid w:val="004E3853"/>
    <w:rsid w:val="004E513E"/>
    <w:rsid w:val="004E7E7C"/>
    <w:rsid w:val="004F6293"/>
    <w:rsid w:val="00500846"/>
    <w:rsid w:val="005018B7"/>
    <w:rsid w:val="0050249F"/>
    <w:rsid w:val="00516D0B"/>
    <w:rsid w:val="005244F1"/>
    <w:rsid w:val="00524566"/>
    <w:rsid w:val="00526A6F"/>
    <w:rsid w:val="00530A72"/>
    <w:rsid w:val="00530BEF"/>
    <w:rsid w:val="00530CFC"/>
    <w:rsid w:val="00535FCF"/>
    <w:rsid w:val="00547501"/>
    <w:rsid w:val="005548DD"/>
    <w:rsid w:val="0056190D"/>
    <w:rsid w:val="00561F00"/>
    <w:rsid w:val="00562DEC"/>
    <w:rsid w:val="00564189"/>
    <w:rsid w:val="005710F1"/>
    <w:rsid w:val="0057274A"/>
    <w:rsid w:val="00576334"/>
    <w:rsid w:val="00576AB4"/>
    <w:rsid w:val="00577917"/>
    <w:rsid w:val="00590667"/>
    <w:rsid w:val="005969E2"/>
    <w:rsid w:val="005A0708"/>
    <w:rsid w:val="005A1B6F"/>
    <w:rsid w:val="005A52A0"/>
    <w:rsid w:val="005B47EB"/>
    <w:rsid w:val="005B61CD"/>
    <w:rsid w:val="005B7938"/>
    <w:rsid w:val="005C1FE7"/>
    <w:rsid w:val="005D1D58"/>
    <w:rsid w:val="005D2723"/>
    <w:rsid w:val="005D432C"/>
    <w:rsid w:val="005E0829"/>
    <w:rsid w:val="005E285E"/>
    <w:rsid w:val="005E2DE1"/>
    <w:rsid w:val="005E6533"/>
    <w:rsid w:val="005E68AD"/>
    <w:rsid w:val="005E72F8"/>
    <w:rsid w:val="005F2FD7"/>
    <w:rsid w:val="005F52DF"/>
    <w:rsid w:val="006011ED"/>
    <w:rsid w:val="00603C96"/>
    <w:rsid w:val="0060675E"/>
    <w:rsid w:val="00610E08"/>
    <w:rsid w:val="006122EE"/>
    <w:rsid w:val="006140BF"/>
    <w:rsid w:val="00615675"/>
    <w:rsid w:val="00622AA5"/>
    <w:rsid w:val="006245B3"/>
    <w:rsid w:val="006277B8"/>
    <w:rsid w:val="00632434"/>
    <w:rsid w:val="00632DC4"/>
    <w:rsid w:val="00637656"/>
    <w:rsid w:val="006403D3"/>
    <w:rsid w:val="006420E1"/>
    <w:rsid w:val="00644256"/>
    <w:rsid w:val="006527BE"/>
    <w:rsid w:val="00655764"/>
    <w:rsid w:val="00661D6F"/>
    <w:rsid w:val="0066725E"/>
    <w:rsid w:val="006716C7"/>
    <w:rsid w:val="00674499"/>
    <w:rsid w:val="006747A0"/>
    <w:rsid w:val="00677A90"/>
    <w:rsid w:val="00681208"/>
    <w:rsid w:val="006934D4"/>
    <w:rsid w:val="006A1071"/>
    <w:rsid w:val="006A5364"/>
    <w:rsid w:val="006A6DC3"/>
    <w:rsid w:val="006C4989"/>
    <w:rsid w:val="006C778A"/>
    <w:rsid w:val="006D49ED"/>
    <w:rsid w:val="006D55CE"/>
    <w:rsid w:val="006D637A"/>
    <w:rsid w:val="006E1543"/>
    <w:rsid w:val="006E2EF8"/>
    <w:rsid w:val="006F45BF"/>
    <w:rsid w:val="006F60E0"/>
    <w:rsid w:val="00702F71"/>
    <w:rsid w:val="007123C6"/>
    <w:rsid w:val="007134C6"/>
    <w:rsid w:val="007366DF"/>
    <w:rsid w:val="00737723"/>
    <w:rsid w:val="00737907"/>
    <w:rsid w:val="00744242"/>
    <w:rsid w:val="00752E3A"/>
    <w:rsid w:val="00752FDF"/>
    <w:rsid w:val="007548A7"/>
    <w:rsid w:val="00757839"/>
    <w:rsid w:val="00760C04"/>
    <w:rsid w:val="007610B6"/>
    <w:rsid w:val="00766F18"/>
    <w:rsid w:val="007673AD"/>
    <w:rsid w:val="00770C81"/>
    <w:rsid w:val="00770D5C"/>
    <w:rsid w:val="007804E3"/>
    <w:rsid w:val="00782FAC"/>
    <w:rsid w:val="00783332"/>
    <w:rsid w:val="00793EB5"/>
    <w:rsid w:val="007A4B00"/>
    <w:rsid w:val="007B7279"/>
    <w:rsid w:val="007C682C"/>
    <w:rsid w:val="007D2385"/>
    <w:rsid w:val="007D416C"/>
    <w:rsid w:val="007E4831"/>
    <w:rsid w:val="007F1681"/>
    <w:rsid w:val="00800069"/>
    <w:rsid w:val="008004F6"/>
    <w:rsid w:val="0080179D"/>
    <w:rsid w:val="00806F32"/>
    <w:rsid w:val="008168B2"/>
    <w:rsid w:val="0082263E"/>
    <w:rsid w:val="00823D40"/>
    <w:rsid w:val="008245CF"/>
    <w:rsid w:val="0082550E"/>
    <w:rsid w:val="008310A0"/>
    <w:rsid w:val="0083458D"/>
    <w:rsid w:val="00835573"/>
    <w:rsid w:val="00840565"/>
    <w:rsid w:val="00842E7F"/>
    <w:rsid w:val="00844418"/>
    <w:rsid w:val="008476E2"/>
    <w:rsid w:val="008521CA"/>
    <w:rsid w:val="00852933"/>
    <w:rsid w:val="00854EC7"/>
    <w:rsid w:val="00865B46"/>
    <w:rsid w:val="008852B8"/>
    <w:rsid w:val="00896134"/>
    <w:rsid w:val="008A43F8"/>
    <w:rsid w:val="008A556F"/>
    <w:rsid w:val="008A62BC"/>
    <w:rsid w:val="008B43E7"/>
    <w:rsid w:val="008C1488"/>
    <w:rsid w:val="008C70DE"/>
    <w:rsid w:val="008C72AC"/>
    <w:rsid w:val="008D763F"/>
    <w:rsid w:val="008E1FC6"/>
    <w:rsid w:val="008E71B4"/>
    <w:rsid w:val="008F036F"/>
    <w:rsid w:val="008F75BE"/>
    <w:rsid w:val="008F78C2"/>
    <w:rsid w:val="009048F5"/>
    <w:rsid w:val="00904ED2"/>
    <w:rsid w:val="0090751D"/>
    <w:rsid w:val="00911394"/>
    <w:rsid w:val="00923EF2"/>
    <w:rsid w:val="00923F97"/>
    <w:rsid w:val="00923FCC"/>
    <w:rsid w:val="00926D25"/>
    <w:rsid w:val="00926E9D"/>
    <w:rsid w:val="00932C6E"/>
    <w:rsid w:val="00933EA2"/>
    <w:rsid w:val="00933F10"/>
    <w:rsid w:val="009353BB"/>
    <w:rsid w:val="00942548"/>
    <w:rsid w:val="009433C5"/>
    <w:rsid w:val="00952464"/>
    <w:rsid w:val="00965881"/>
    <w:rsid w:val="00966790"/>
    <w:rsid w:val="009871FF"/>
    <w:rsid w:val="00995257"/>
    <w:rsid w:val="009969C4"/>
    <w:rsid w:val="009B2601"/>
    <w:rsid w:val="009B3B3F"/>
    <w:rsid w:val="009C2452"/>
    <w:rsid w:val="009D349C"/>
    <w:rsid w:val="009D3B08"/>
    <w:rsid w:val="009D3EA4"/>
    <w:rsid w:val="009D5277"/>
    <w:rsid w:val="009D588B"/>
    <w:rsid w:val="009D6EDC"/>
    <w:rsid w:val="009E4BC1"/>
    <w:rsid w:val="009E7AF2"/>
    <w:rsid w:val="009F2737"/>
    <w:rsid w:val="009F6F9F"/>
    <w:rsid w:val="00A03BB8"/>
    <w:rsid w:val="00A226D0"/>
    <w:rsid w:val="00A334A1"/>
    <w:rsid w:val="00A35DB0"/>
    <w:rsid w:val="00A4036F"/>
    <w:rsid w:val="00A4504D"/>
    <w:rsid w:val="00A4641C"/>
    <w:rsid w:val="00A5523E"/>
    <w:rsid w:val="00A55876"/>
    <w:rsid w:val="00A60FBE"/>
    <w:rsid w:val="00A638E1"/>
    <w:rsid w:val="00A671F5"/>
    <w:rsid w:val="00A74F40"/>
    <w:rsid w:val="00A76531"/>
    <w:rsid w:val="00A86BC8"/>
    <w:rsid w:val="00A909A7"/>
    <w:rsid w:val="00A90E4C"/>
    <w:rsid w:val="00AB6FE7"/>
    <w:rsid w:val="00AB71D8"/>
    <w:rsid w:val="00AB7AD7"/>
    <w:rsid w:val="00AC0E80"/>
    <w:rsid w:val="00AD05DF"/>
    <w:rsid w:val="00AD2430"/>
    <w:rsid w:val="00AE5DC1"/>
    <w:rsid w:val="00AF0E34"/>
    <w:rsid w:val="00AF120D"/>
    <w:rsid w:val="00AF271D"/>
    <w:rsid w:val="00AF56C2"/>
    <w:rsid w:val="00AF5D91"/>
    <w:rsid w:val="00B003D7"/>
    <w:rsid w:val="00B004E6"/>
    <w:rsid w:val="00B00ED5"/>
    <w:rsid w:val="00B0744D"/>
    <w:rsid w:val="00B12D39"/>
    <w:rsid w:val="00B14AF0"/>
    <w:rsid w:val="00B15445"/>
    <w:rsid w:val="00B17364"/>
    <w:rsid w:val="00B408B8"/>
    <w:rsid w:val="00B4368E"/>
    <w:rsid w:val="00B459AB"/>
    <w:rsid w:val="00B47B6A"/>
    <w:rsid w:val="00B653B1"/>
    <w:rsid w:val="00B70C5A"/>
    <w:rsid w:val="00B70D42"/>
    <w:rsid w:val="00B75548"/>
    <w:rsid w:val="00B7723C"/>
    <w:rsid w:val="00B81AD3"/>
    <w:rsid w:val="00B829D8"/>
    <w:rsid w:val="00B84B5B"/>
    <w:rsid w:val="00B94995"/>
    <w:rsid w:val="00B9569C"/>
    <w:rsid w:val="00BA1176"/>
    <w:rsid w:val="00BC493F"/>
    <w:rsid w:val="00BC6FCE"/>
    <w:rsid w:val="00BE0B01"/>
    <w:rsid w:val="00BE79C7"/>
    <w:rsid w:val="00BE7ECF"/>
    <w:rsid w:val="00BF3CB5"/>
    <w:rsid w:val="00BF6FA0"/>
    <w:rsid w:val="00C02AB0"/>
    <w:rsid w:val="00C072EC"/>
    <w:rsid w:val="00C1285B"/>
    <w:rsid w:val="00C1361B"/>
    <w:rsid w:val="00C17691"/>
    <w:rsid w:val="00C17FC2"/>
    <w:rsid w:val="00C26CBB"/>
    <w:rsid w:val="00C36D9A"/>
    <w:rsid w:val="00C43E72"/>
    <w:rsid w:val="00C44A72"/>
    <w:rsid w:val="00C544BC"/>
    <w:rsid w:val="00C565BF"/>
    <w:rsid w:val="00C677B5"/>
    <w:rsid w:val="00C72C7D"/>
    <w:rsid w:val="00C80F0F"/>
    <w:rsid w:val="00C863C2"/>
    <w:rsid w:val="00C875EA"/>
    <w:rsid w:val="00C93BCB"/>
    <w:rsid w:val="00C97767"/>
    <w:rsid w:val="00CA4D7E"/>
    <w:rsid w:val="00CA5826"/>
    <w:rsid w:val="00CA6329"/>
    <w:rsid w:val="00CB1008"/>
    <w:rsid w:val="00CB5D27"/>
    <w:rsid w:val="00CB7D8F"/>
    <w:rsid w:val="00CC241A"/>
    <w:rsid w:val="00CD5BFE"/>
    <w:rsid w:val="00CE4E89"/>
    <w:rsid w:val="00CE65AB"/>
    <w:rsid w:val="00CF4266"/>
    <w:rsid w:val="00D01515"/>
    <w:rsid w:val="00D104CC"/>
    <w:rsid w:val="00D16854"/>
    <w:rsid w:val="00D20AB5"/>
    <w:rsid w:val="00D241F1"/>
    <w:rsid w:val="00D27420"/>
    <w:rsid w:val="00D275CB"/>
    <w:rsid w:val="00D316F0"/>
    <w:rsid w:val="00D53833"/>
    <w:rsid w:val="00D635EA"/>
    <w:rsid w:val="00D6641D"/>
    <w:rsid w:val="00D765AC"/>
    <w:rsid w:val="00D921CE"/>
    <w:rsid w:val="00DA2887"/>
    <w:rsid w:val="00DA3C19"/>
    <w:rsid w:val="00DB116D"/>
    <w:rsid w:val="00DB6A61"/>
    <w:rsid w:val="00DC3792"/>
    <w:rsid w:val="00DC768A"/>
    <w:rsid w:val="00DD17CC"/>
    <w:rsid w:val="00DD2264"/>
    <w:rsid w:val="00DE394A"/>
    <w:rsid w:val="00DF2934"/>
    <w:rsid w:val="00DF685A"/>
    <w:rsid w:val="00DF77A6"/>
    <w:rsid w:val="00E04392"/>
    <w:rsid w:val="00E14C8D"/>
    <w:rsid w:val="00E203FF"/>
    <w:rsid w:val="00E216F9"/>
    <w:rsid w:val="00E2280B"/>
    <w:rsid w:val="00E230E0"/>
    <w:rsid w:val="00E242D6"/>
    <w:rsid w:val="00E25788"/>
    <w:rsid w:val="00E27D92"/>
    <w:rsid w:val="00E44B0D"/>
    <w:rsid w:val="00E4526F"/>
    <w:rsid w:val="00E45812"/>
    <w:rsid w:val="00E51AAC"/>
    <w:rsid w:val="00E52D4E"/>
    <w:rsid w:val="00E57A54"/>
    <w:rsid w:val="00E64D0D"/>
    <w:rsid w:val="00E66CC0"/>
    <w:rsid w:val="00E70CDF"/>
    <w:rsid w:val="00E728A9"/>
    <w:rsid w:val="00E77A50"/>
    <w:rsid w:val="00E825D6"/>
    <w:rsid w:val="00E829E7"/>
    <w:rsid w:val="00E82C76"/>
    <w:rsid w:val="00E9144B"/>
    <w:rsid w:val="00E94582"/>
    <w:rsid w:val="00E96044"/>
    <w:rsid w:val="00E97736"/>
    <w:rsid w:val="00E979F3"/>
    <w:rsid w:val="00EA0F4E"/>
    <w:rsid w:val="00EA295B"/>
    <w:rsid w:val="00EA553D"/>
    <w:rsid w:val="00EB01B9"/>
    <w:rsid w:val="00EB0646"/>
    <w:rsid w:val="00EB22B2"/>
    <w:rsid w:val="00EB4F96"/>
    <w:rsid w:val="00EB5260"/>
    <w:rsid w:val="00EC1B29"/>
    <w:rsid w:val="00EC72F5"/>
    <w:rsid w:val="00ED599E"/>
    <w:rsid w:val="00ED60F9"/>
    <w:rsid w:val="00EE1A4F"/>
    <w:rsid w:val="00EE3132"/>
    <w:rsid w:val="00EE3D9D"/>
    <w:rsid w:val="00EE66E6"/>
    <w:rsid w:val="00EE6F25"/>
    <w:rsid w:val="00EF016B"/>
    <w:rsid w:val="00EF0F1A"/>
    <w:rsid w:val="00EF6618"/>
    <w:rsid w:val="00EF7D7F"/>
    <w:rsid w:val="00F02126"/>
    <w:rsid w:val="00F03D85"/>
    <w:rsid w:val="00F16180"/>
    <w:rsid w:val="00F249F1"/>
    <w:rsid w:val="00F25B9D"/>
    <w:rsid w:val="00F2664E"/>
    <w:rsid w:val="00F301A5"/>
    <w:rsid w:val="00F31163"/>
    <w:rsid w:val="00F31C04"/>
    <w:rsid w:val="00F47D22"/>
    <w:rsid w:val="00F61A20"/>
    <w:rsid w:val="00F6373D"/>
    <w:rsid w:val="00F64B5D"/>
    <w:rsid w:val="00F66141"/>
    <w:rsid w:val="00F679A4"/>
    <w:rsid w:val="00F76FBB"/>
    <w:rsid w:val="00F80F6A"/>
    <w:rsid w:val="00F8381F"/>
    <w:rsid w:val="00F83995"/>
    <w:rsid w:val="00FA0416"/>
    <w:rsid w:val="00FA04CD"/>
    <w:rsid w:val="00FA3381"/>
    <w:rsid w:val="00FA4129"/>
    <w:rsid w:val="00FA68F8"/>
    <w:rsid w:val="00FA7072"/>
    <w:rsid w:val="00FA7535"/>
    <w:rsid w:val="00FB0B0A"/>
    <w:rsid w:val="00FB1DC0"/>
    <w:rsid w:val="00FB4521"/>
    <w:rsid w:val="00FB4ECD"/>
    <w:rsid w:val="00FB4F84"/>
    <w:rsid w:val="00FB5CF8"/>
    <w:rsid w:val="00FB5F54"/>
    <w:rsid w:val="00FB777C"/>
    <w:rsid w:val="00FE186A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517048"/>
  <w15:docId w15:val="{097B2E66-C280-41DA-9547-1755A505C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CCE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rsid w:val="00090CCE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6C778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1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6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0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Sergio Fontanarosa</cp:lastModifiedBy>
  <cp:revision>2</cp:revision>
  <cp:lastPrinted>2018-09-25T13:25:00Z</cp:lastPrinted>
  <dcterms:created xsi:type="dcterms:W3CDTF">2019-02-26T14:46:00Z</dcterms:created>
  <dcterms:modified xsi:type="dcterms:W3CDTF">2019-02-26T14:46:00Z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