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54044C06" w:rsidR="00EF0BE1" w:rsidRDefault="00EF0BE1" w:rsidP="00EF0BE1">
      <w:pPr>
        <w:sectPr w:rsidR="00EF0BE1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3F56CFB8" w:rsidR="00D46A8E" w:rsidRPr="00D46A8E" w:rsidRDefault="0046570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Holly Davies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44F7E609" w:rsidR="00D46A8E" w:rsidRPr="00D46A8E" w:rsidRDefault="0046570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Year 2/3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6940299D" w:rsidR="00D46A8E" w:rsidRPr="00D46A8E" w:rsidRDefault="0046570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 Language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24D1B3D8" w:rsidR="00D46A8E" w:rsidRPr="00D46A8E" w:rsidRDefault="0046570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23.01.20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69878B13" w:rsidR="00D46A8E" w:rsidRPr="00D46A8E" w:rsidRDefault="0046570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Slot Drillio</w:t>
            </w: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30A11B9C" w14:textId="7E2D098B" w:rsidR="00EB6268" w:rsidRDefault="00F12659" w:rsidP="00E4674D">
            <w:r>
              <w:t>D</w:t>
            </w:r>
            <w:r w:rsidR="00465702">
              <w:t>evelop their ability to spell common and familiar words in a recognisable way</w:t>
            </w:r>
            <w:r>
              <w:t>.</w:t>
            </w:r>
          </w:p>
          <w:p w14:paraId="7102E20E" w14:textId="62CD6F20" w:rsidR="00F12659" w:rsidRPr="00D46A8E" w:rsidRDefault="00F12659" w:rsidP="00E4674D">
            <w:pPr>
              <w:rPr>
                <w:sz w:val="28"/>
                <w:szCs w:val="28"/>
                <w:lang w:val="cy-GB"/>
              </w:rPr>
            </w:pPr>
            <w:r>
              <w:t>L</w:t>
            </w:r>
            <w:r>
              <w:t>isten to increasingly complex phrases and instructions and respond as appropriate</w:t>
            </w:r>
            <w:r>
              <w:t>.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1671CD11" w:rsidR="00EB6268" w:rsidRPr="00D46A8E" w:rsidRDefault="00F12659" w:rsidP="00E4674D">
            <w:pPr>
              <w:rPr>
                <w:sz w:val="28"/>
                <w:szCs w:val="28"/>
                <w:lang w:val="cy-GB"/>
              </w:rPr>
            </w:pPr>
            <w:r>
              <w:t>D</w:t>
            </w:r>
            <w:r>
              <w:t>evelop and use their understanding of colour, line, tone, texture, pattern, shape and form</w:t>
            </w:r>
            <w:r>
              <w:t>.</w:t>
            </w: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40855DA0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57658CEE" w14:textId="46FCACF3" w:rsidR="00D46A8E" w:rsidRPr="006E32EF" w:rsidRDefault="003C1389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To listen, understand and draw a welsh description. </w:t>
            </w: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14A0E569" w:rsidR="00D46A8E" w:rsidRDefault="003C138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Must: Draw features as described.</w:t>
            </w:r>
          </w:p>
          <w:p w14:paraId="534BB5B1" w14:textId="5282B83C" w:rsidR="003C1389" w:rsidRDefault="003C138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Should: Label the features in welsh.</w:t>
            </w:r>
          </w:p>
          <w:p w14:paraId="7BD7E8D0" w14:textId="5E97F90E" w:rsidR="00D46A8E" w:rsidRPr="00D46A8E" w:rsidRDefault="003C1389" w:rsidP="003C1389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E.B.I: students’ peer mark. </w:t>
            </w:r>
          </w:p>
        </w:tc>
        <w:tc>
          <w:tcPr>
            <w:tcW w:w="4505" w:type="dxa"/>
          </w:tcPr>
          <w:p w14:paraId="77E9C294" w14:textId="77777777" w:rsidR="00D46A8E" w:rsidRDefault="003C138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Accurate pictures drawn to match the description. </w:t>
            </w:r>
          </w:p>
          <w:p w14:paraId="250B79C3" w14:textId="4324469C" w:rsidR="003C1389" w:rsidRPr="00D46A8E" w:rsidRDefault="003C1389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Peer marking. 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7802204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F23280F" w14:textId="591C6C00" w:rsidR="003C1389" w:rsidRPr="002B2D5B" w:rsidRDefault="003C1389" w:rsidP="003C1389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Use the Features Roulette Powerpoint: Students say STOP and the roulette stops on a body part or item of clothing.</w:t>
            </w:r>
          </w:p>
          <w:p w14:paraId="3BC8E289" w14:textId="5DA7AFF3" w:rsidR="002B2D5B" w:rsidRPr="002B2D5B" w:rsidRDefault="002B2D5B" w:rsidP="003C1389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4A77B1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50DE121" w14:textId="59D389D2" w:rsidR="002B2D5B" w:rsidRDefault="003C1389" w:rsidP="001B1FB4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Students shout out the welsh name of the picture on the board.</w:t>
            </w:r>
          </w:p>
          <w:p w14:paraId="4535AFD2" w14:textId="71121A55" w:rsidR="001B1FB4" w:rsidRDefault="001B1FB4" w:rsidP="001B1FB4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Then students start using the sentence “Mae gen i”, practicing as a class.</w:t>
            </w:r>
          </w:p>
          <w:p w14:paraId="17A2C0D2" w14:textId="59CBEF0F" w:rsidR="001B1FB4" w:rsidRDefault="001B1FB4" w:rsidP="001B1FB4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9F0A2E" w14:textId="77777777" w:rsidR="001B1FB4" w:rsidRDefault="001B1FB4" w:rsidP="001B1FB4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235B133C" w:rsidR="002B2D5B" w:rsidRPr="002B2D5B" w:rsidRDefault="003C1389" w:rsidP="001B1FB4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Differentiation through participation.</w:t>
            </w:r>
          </w:p>
        </w:tc>
        <w:tc>
          <w:tcPr>
            <w:tcW w:w="2903" w:type="dxa"/>
          </w:tcPr>
          <w:p w14:paraId="59845545" w14:textId="77777777" w:rsid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C71CB49" w14:textId="77777777" w:rsidR="003C1389" w:rsidRDefault="003C1389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91DF6ED" w14:textId="7ADCB0E0" w:rsidR="003C1389" w:rsidRPr="002B2D5B" w:rsidRDefault="003C1389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Features Roulette Powerpoint.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30AF2484" w14:textId="77777777" w:rsidR="0088118C" w:rsidRDefault="0088118C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A396669" w14:textId="0BE6CF66" w:rsidR="00F60B6A" w:rsidRDefault="003C1389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Describe a person.</w:t>
            </w:r>
          </w:p>
          <w:p w14:paraId="463F7EFC" w14:textId="1DD33CBE" w:rsidR="002B2D5B" w:rsidRPr="002B2D5B" w:rsidRDefault="00F60B6A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Key sentence structure – “Mae gen i..”</w:t>
            </w:r>
            <w:r w:rsidR="003C1389">
              <w:rPr>
                <w:sz w:val="28"/>
                <w:szCs w:val="28"/>
                <w:lang w:val="cy-GB"/>
              </w:rPr>
              <w:t xml:space="preserve"> </w:t>
            </w:r>
            <w:r>
              <w:rPr>
                <w:sz w:val="28"/>
                <w:szCs w:val="28"/>
                <w:lang w:val="cy-GB"/>
              </w:rPr>
              <w:t xml:space="preserve">Each feature is described in a sentence e.g. </w:t>
            </w:r>
            <w:r w:rsidR="001B1FB4">
              <w:rPr>
                <w:sz w:val="28"/>
                <w:szCs w:val="28"/>
                <w:lang w:val="cy-GB"/>
              </w:rPr>
              <w:t xml:space="preserve">Mae gen i llygaid glas. </w:t>
            </w:r>
          </w:p>
          <w:p w14:paraId="65481C0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1A68682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2715732" w14:textId="6B4A765A" w:rsidR="002B2D5B" w:rsidRDefault="001B1FB4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Students draw the person based on the sentences. Labelling in welsh as they go. </w:t>
            </w:r>
          </w:p>
          <w:p w14:paraId="25F9E702" w14:textId="3347B7F4" w:rsidR="001B1FB4" w:rsidRPr="002B2D5B" w:rsidRDefault="001B1FB4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Differentation through outcome. </w:t>
            </w:r>
          </w:p>
          <w:p w14:paraId="6F32319A" w14:textId="77777777" w:rsidR="002B2D5B" w:rsidRPr="002B2D5B" w:rsidRDefault="002B2D5B" w:rsidP="001B1FB4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4E701AEE" w14:textId="77777777" w:rsid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3A5E4AB" w14:textId="54613357" w:rsidR="001B1FB4" w:rsidRPr="002B2D5B" w:rsidRDefault="001B1FB4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Paper and pencils. </w:t>
            </w: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D27D36D" w14:textId="77777777" w:rsidR="0088118C" w:rsidRDefault="0088118C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6D94BB" w14:textId="4B92788F" w:rsidR="002B2D5B" w:rsidRPr="002B2D5B" w:rsidRDefault="001B1FB4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Students swap drawings.</w:t>
            </w:r>
          </w:p>
          <w:p w14:paraId="2EEFA067" w14:textId="49E93AFC" w:rsidR="002B2D5B" w:rsidRPr="002B2D5B" w:rsidRDefault="001B1FB4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Say the sentences and ask students for the translation. </w:t>
            </w: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8960558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E57D1BE" w14:textId="4A18B917" w:rsidR="002B2D5B" w:rsidRDefault="001B1FB4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Students peer mark. </w:t>
            </w:r>
            <w:r w:rsidR="0088118C">
              <w:rPr>
                <w:sz w:val="28"/>
                <w:szCs w:val="28"/>
                <w:lang w:val="cy-GB"/>
              </w:rPr>
              <w:t xml:space="preserve">Correcting where necessary. </w:t>
            </w:r>
          </w:p>
          <w:p w14:paraId="318178BB" w14:textId="4F015B73" w:rsidR="0088118C" w:rsidRDefault="0088118C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125CE64" w14:textId="77777777" w:rsid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8BDEAF7" w14:textId="088F6BC3" w:rsidR="0088118C" w:rsidRPr="002B2D5B" w:rsidRDefault="0088118C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54DFFF43" w:rsidR="00825827" w:rsidRPr="00825827" w:rsidRDefault="0088118C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Students responded positively to the introduction, participating in the powerpoint and were very good at remembering the welsh for the features. A couple of students didn’t enjoy the drawing, as they didn’t think they were good at art, however, they did a good job and labelled accurately. </w:t>
            </w: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61A0096B" w:rsidR="00825827" w:rsidRPr="00825827" w:rsidRDefault="0088118C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Steps moving forward would be to review the welsh alphabet to improve spelling. </w:t>
            </w: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205C352D" w14:textId="32CA0954" w:rsidR="0088118C" w:rsidRDefault="0088118C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Students were egaged throughout the task. They understood the task, and were able to transltate the sentences accurately.</w:t>
            </w:r>
          </w:p>
          <w:p w14:paraId="0BD4B941" w14:textId="0FB4B6F1" w:rsidR="0088118C" w:rsidRPr="00825827" w:rsidRDefault="0088118C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Resources were fun and engaging. </w:t>
            </w: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6D30B5E4" w:rsidR="00825827" w:rsidRPr="00825827" w:rsidRDefault="0088118C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Need to know other parts of the body, not just the ones use din the activity in case of questions. 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7A10A6" w14:textId="77777777" w:rsidR="009371A0" w:rsidRDefault="009371A0" w:rsidP="00B24C18">
      <w:r>
        <w:separator/>
      </w:r>
    </w:p>
  </w:endnote>
  <w:endnote w:type="continuationSeparator" w:id="0">
    <w:p w14:paraId="2AB342FF" w14:textId="77777777" w:rsidR="009371A0" w:rsidRDefault="009371A0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F8397" w14:textId="77777777" w:rsidR="009371A0" w:rsidRDefault="009371A0" w:rsidP="00B24C18">
      <w:r>
        <w:separator/>
      </w:r>
    </w:p>
  </w:footnote>
  <w:footnote w:type="continuationSeparator" w:id="0">
    <w:p w14:paraId="5E6DE351" w14:textId="77777777" w:rsidR="009371A0" w:rsidRDefault="009371A0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1B1FB4"/>
    <w:rsid w:val="002B2D5B"/>
    <w:rsid w:val="002F72F8"/>
    <w:rsid w:val="0031228F"/>
    <w:rsid w:val="003502C7"/>
    <w:rsid w:val="003770F9"/>
    <w:rsid w:val="003B005D"/>
    <w:rsid w:val="003C1389"/>
    <w:rsid w:val="003D443E"/>
    <w:rsid w:val="0040291F"/>
    <w:rsid w:val="00405745"/>
    <w:rsid w:val="00465702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8118C"/>
    <w:rsid w:val="00896514"/>
    <w:rsid w:val="008B2B15"/>
    <w:rsid w:val="009371A0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12659"/>
    <w:rsid w:val="00F60B6A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42FB0D15-AD9D-4AF3-9A51-7FC2FC31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blue.dotx</Template>
  <TotalTime>10</TotalTime>
  <Pages>4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Holly Davies</cp:lastModifiedBy>
  <cp:revision>2</cp:revision>
  <dcterms:created xsi:type="dcterms:W3CDTF">2020-04-15T13:11:00Z</dcterms:created>
  <dcterms:modified xsi:type="dcterms:W3CDTF">2020-04-15T13:11:00Z</dcterms:modified>
</cp:coreProperties>
</file>