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A085F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64A09DF" wp14:editId="464A09E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464A0860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64A0862" w14:textId="77777777" w:rsidTr="00342C53">
        <w:tc>
          <w:tcPr>
            <w:tcW w:w="9922" w:type="dxa"/>
            <w:shd w:val="clear" w:color="auto" w:fill="C0C0C0"/>
          </w:tcPr>
          <w:p w14:paraId="464A0861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464A0863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64A0868" w14:textId="77777777" w:rsidTr="008F1308">
        <w:tc>
          <w:tcPr>
            <w:tcW w:w="2093" w:type="dxa"/>
            <w:shd w:val="pct15" w:color="auto" w:fill="auto"/>
          </w:tcPr>
          <w:p w14:paraId="464A0864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64A086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464A0866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64A0867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4168C" w:rsidRPr="00A406E5" w14:paraId="464A086B" w14:textId="77777777" w:rsidTr="00A406E5">
        <w:tc>
          <w:tcPr>
            <w:tcW w:w="2093" w:type="dxa"/>
            <w:shd w:val="pct15" w:color="auto" w:fill="auto"/>
          </w:tcPr>
          <w:p w14:paraId="464A0869" w14:textId="77777777" w:rsidR="0004168C" w:rsidRPr="00A406E5" w:rsidRDefault="0004168C" w:rsidP="0004168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464A086A" w14:textId="720569E7" w:rsidR="0004168C" w:rsidRPr="00DA25CB" w:rsidRDefault="00CD05A9" w:rsidP="0004168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A25CB"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r w:rsidRPr="00DA25CB">
              <w:rPr>
                <w:rFonts w:ascii="Arial" w:hAnsi="Arial" w:cs="Arial"/>
                <w:b/>
                <w:sz w:val="22"/>
                <w:szCs w:val="22"/>
                <w:lang w:val="cy"/>
              </w:rPr>
              <w:t>Astudiaethau Addysg</w:t>
            </w:r>
          </w:p>
        </w:tc>
      </w:tr>
      <w:tr w:rsidR="008F1308" w:rsidRPr="00A406E5" w14:paraId="464A086E" w14:textId="77777777" w:rsidTr="00274691">
        <w:tc>
          <w:tcPr>
            <w:tcW w:w="2093" w:type="dxa"/>
            <w:shd w:val="pct15" w:color="auto" w:fill="auto"/>
          </w:tcPr>
          <w:p w14:paraId="464A086C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64A086D" w14:textId="60B45928" w:rsidR="008F1308" w:rsidRPr="00B660FA" w:rsidRDefault="008D6B25" w:rsidP="00E51AAC">
            <w:pPr>
              <w:spacing w:before="120" w:after="120"/>
              <w:jc w:val="both"/>
              <w:rPr>
                <w:b/>
                <w:bCs/>
              </w:rPr>
            </w:pPr>
            <w:r>
              <w:rPr>
                <w:rFonts w:ascii="Segoe UI" w:hAnsi="Segoe UI" w:cs="Segoe UI"/>
                <w:b/>
                <w:bCs/>
                <w:color w:val="373A3C"/>
                <w:sz w:val="23"/>
                <w:szCs w:val="23"/>
                <w:shd w:val="clear" w:color="auto" w:fill="FBF7F5"/>
                <w:lang w:val="cy-GB"/>
              </w:rPr>
              <w:t>Parchu Hawliau Plant a Phobl Ifanc yng Nghymru</w:t>
            </w:r>
          </w:p>
        </w:tc>
      </w:tr>
      <w:tr w:rsidR="00B84B5B" w:rsidRPr="00A406E5" w14:paraId="464A0873" w14:textId="77777777" w:rsidTr="008F1308">
        <w:tc>
          <w:tcPr>
            <w:tcW w:w="2093" w:type="dxa"/>
            <w:shd w:val="pct15" w:color="auto" w:fill="auto"/>
          </w:tcPr>
          <w:p w14:paraId="464A086F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64A0870" w14:textId="17F8B374" w:rsidR="00B84B5B" w:rsidRPr="00A406E5" w:rsidRDefault="00256FCD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37096">
              <w:rPr>
                <w:rFonts w:ascii="Arial" w:hAnsi="Arial" w:cs="Arial"/>
                <w:b/>
                <w:sz w:val="22"/>
                <w:szCs w:val="22"/>
                <w:lang w:val="cy"/>
              </w:rPr>
              <w:t>ECES40</w:t>
            </w:r>
            <w:r w:rsidR="0027704B">
              <w:rPr>
                <w:rFonts w:ascii="Arial" w:hAnsi="Arial" w:cs="Arial"/>
                <w:b/>
                <w:sz w:val="22"/>
                <w:szCs w:val="22"/>
                <w:lang w:val="cy"/>
              </w:rPr>
              <w:t>1</w:t>
            </w:r>
            <w:r w:rsidR="008D6B25">
              <w:rPr>
                <w:rFonts w:ascii="Arial" w:hAnsi="Arial" w:cs="Arial"/>
                <w:b/>
                <w:sz w:val="22"/>
                <w:szCs w:val="22"/>
                <w:lang w:val="cy"/>
              </w:rPr>
              <w:t>4C</w:t>
            </w:r>
          </w:p>
        </w:tc>
        <w:tc>
          <w:tcPr>
            <w:tcW w:w="2268" w:type="dxa"/>
            <w:shd w:val="clear" w:color="auto" w:fill="D9D9D9"/>
          </w:tcPr>
          <w:p w14:paraId="464A0871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64A0872" w14:textId="689F719D" w:rsidR="00B84B5B" w:rsidRPr="00A406E5" w:rsidRDefault="00263E9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37096">
              <w:rPr>
                <w:rFonts w:ascii="Arial" w:hAnsi="Arial" w:cs="Arial"/>
                <w:b/>
                <w:sz w:val="22"/>
                <w:szCs w:val="22"/>
                <w:lang w:val="cy"/>
              </w:rPr>
              <w:t>100%</w:t>
            </w:r>
          </w:p>
        </w:tc>
      </w:tr>
      <w:tr w:rsidR="00BF05A6" w:rsidRPr="00A406E5" w14:paraId="464A0878" w14:textId="77777777" w:rsidTr="008F1308">
        <w:tc>
          <w:tcPr>
            <w:tcW w:w="2093" w:type="dxa"/>
            <w:shd w:val="pct15" w:color="auto" w:fill="auto"/>
          </w:tcPr>
          <w:p w14:paraId="464A0874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64A0875" w14:textId="0C0AF55A" w:rsidR="0009643E" w:rsidRPr="00A406E5" w:rsidRDefault="00CA55E2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Alison Rees-Edwards</w:t>
            </w:r>
          </w:p>
        </w:tc>
        <w:tc>
          <w:tcPr>
            <w:tcW w:w="2268" w:type="dxa"/>
            <w:shd w:val="clear" w:color="auto" w:fill="D9D9D9"/>
          </w:tcPr>
          <w:p w14:paraId="464A0876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464A0877" w14:textId="7E620D47" w:rsidR="00BF05A6" w:rsidRPr="00A406E5" w:rsidRDefault="00CA55E2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</w:tr>
      <w:tr w:rsidR="00BF05A6" w:rsidRPr="00A406E5" w14:paraId="464A087D" w14:textId="77777777" w:rsidTr="008F1308">
        <w:tc>
          <w:tcPr>
            <w:tcW w:w="2093" w:type="dxa"/>
            <w:shd w:val="pct15" w:color="auto" w:fill="auto"/>
          </w:tcPr>
          <w:p w14:paraId="464A0879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464A087A" w14:textId="2EC65094" w:rsidR="00BF05A6" w:rsidRPr="00A406E5" w:rsidRDefault="00DE48FE" w:rsidP="00521933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Trafod</w:t>
            </w:r>
            <w:r>
              <w:rPr>
                <w:rFonts w:ascii="Arial" w:hAnsi="Arial" w:cs="Arial"/>
                <w:bCs/>
                <w:sz w:val="24"/>
                <w:szCs w:val="24"/>
              </w:rPr>
              <w:t>wch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sut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mae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'dull sy'n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seiliedig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ar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hawliau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'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yn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rhan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annatod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o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gyd-destunau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addysg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yng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Nghymru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drwy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ddeddfwriaeth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 xml:space="preserve"> a </w:t>
            </w:r>
            <w:proofErr w:type="spellStart"/>
            <w:r w:rsidRPr="00DE48FE">
              <w:rPr>
                <w:rFonts w:ascii="Arial" w:hAnsi="Arial" w:cs="Arial"/>
                <w:bCs/>
                <w:sz w:val="24"/>
                <w:szCs w:val="24"/>
              </w:rPr>
              <w:t>pholisi</w:t>
            </w:r>
            <w:proofErr w:type="spellEnd"/>
            <w:r w:rsidRPr="00DE48F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14:paraId="464A087B" w14:textId="5F0E9F25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</w:t>
            </w:r>
            <w:r w:rsidR="008C352B">
              <w:rPr>
                <w:rFonts w:ascii="Arial" w:hAnsi="Arial" w:cs="Arial"/>
                <w:b/>
                <w:sz w:val="22"/>
                <w:szCs w:val="22"/>
                <w:lang w:val="cy-GB"/>
              </w:rPr>
              <w:t>y g</w:t>
            </w: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eiriau (neu’r cyfwerth): </w:t>
            </w:r>
          </w:p>
        </w:tc>
        <w:tc>
          <w:tcPr>
            <w:tcW w:w="2268" w:type="dxa"/>
          </w:tcPr>
          <w:p w14:paraId="464A087C" w14:textId="029FFEF9" w:rsidR="00BF05A6" w:rsidRPr="00A406E5" w:rsidRDefault="0022064A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Traethawd </w:t>
            </w:r>
            <w:r w:rsidR="00BF0D10" w:rsidRPr="00837096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3,000 </w:t>
            </w: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o eiriau</w:t>
            </w:r>
          </w:p>
        </w:tc>
      </w:tr>
      <w:tr w:rsidR="00BF05A6" w:rsidRPr="00A406E5" w14:paraId="464A0882" w14:textId="77777777" w:rsidTr="008F1308">
        <w:tc>
          <w:tcPr>
            <w:tcW w:w="2093" w:type="dxa"/>
            <w:shd w:val="pct15" w:color="auto" w:fill="auto"/>
          </w:tcPr>
          <w:p w14:paraId="464A087E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64A087F" w14:textId="2F9E7A8F" w:rsidR="00BF05A6" w:rsidRPr="00A406E5" w:rsidRDefault="007E4AD8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1</w:t>
            </w:r>
            <w:r w:rsidR="00CA55E2">
              <w:rPr>
                <w:rFonts w:ascii="Arial" w:hAnsi="Arial" w:cs="Arial"/>
                <w:b/>
                <w:sz w:val="22"/>
                <w:szCs w:val="22"/>
                <w:lang w:val="cy"/>
              </w:rPr>
              <w:t>8</w:t>
            </w:r>
            <w:r w:rsidR="00255BC3" w:rsidRPr="00837096">
              <w:rPr>
                <w:rFonts w:ascii="Arial" w:hAnsi="Arial" w:cs="Arial"/>
                <w:b/>
                <w:sz w:val="22"/>
                <w:szCs w:val="22"/>
                <w:lang w:val="cy"/>
              </w:rPr>
              <w:t>.0</w:t>
            </w: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5</w:t>
            </w:r>
            <w:r w:rsidR="00255BC3" w:rsidRPr="00837096">
              <w:rPr>
                <w:rFonts w:ascii="Arial" w:hAnsi="Arial" w:cs="Arial"/>
                <w:b/>
                <w:sz w:val="22"/>
                <w:szCs w:val="22"/>
                <w:lang w:val="cy"/>
              </w:rPr>
              <w:t>.</w:t>
            </w:r>
            <w:r w:rsidR="0022064A">
              <w:rPr>
                <w:rFonts w:ascii="Arial" w:hAnsi="Arial" w:cs="Arial"/>
                <w:b/>
                <w:sz w:val="22"/>
                <w:szCs w:val="22"/>
                <w:lang w:val="cy"/>
              </w:rPr>
              <w:t>2</w:t>
            </w:r>
            <w:r w:rsidR="00CA55E2">
              <w:rPr>
                <w:rFonts w:ascii="Arial" w:hAnsi="Arial" w:cs="Arial"/>
                <w:b/>
                <w:sz w:val="22"/>
                <w:szCs w:val="22"/>
                <w:lang w:val="cy"/>
              </w:rPr>
              <w:t>6</w:t>
            </w:r>
          </w:p>
        </w:tc>
        <w:tc>
          <w:tcPr>
            <w:tcW w:w="2268" w:type="dxa"/>
            <w:shd w:val="pct15" w:color="auto" w:fill="auto"/>
          </w:tcPr>
          <w:p w14:paraId="464A0880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64A0881" w14:textId="403BCE77" w:rsidR="00BF05A6" w:rsidRPr="00A406E5" w:rsidRDefault="007E4AD8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1</w:t>
            </w:r>
            <w:r w:rsidR="00CA55E2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5</w:t>
            </w:r>
            <w:r w:rsidR="00BB5536" w:rsidRPr="00837096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.0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6</w:t>
            </w:r>
            <w:r w:rsidR="00BB5536" w:rsidRPr="00837096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.</w:t>
            </w:r>
            <w:r w:rsidR="0022064A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2</w:t>
            </w:r>
            <w:r w:rsidR="00CA55E2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6</w:t>
            </w:r>
          </w:p>
        </w:tc>
      </w:tr>
      <w:tr w:rsidR="00BF05A6" w:rsidRPr="00A406E5" w14:paraId="464A0887" w14:textId="77777777" w:rsidTr="00A406E5">
        <w:tc>
          <w:tcPr>
            <w:tcW w:w="2093" w:type="dxa"/>
            <w:shd w:val="pct15" w:color="auto" w:fill="auto"/>
          </w:tcPr>
          <w:p w14:paraId="464A0883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64A0884" w14:textId="77777777" w:rsidR="00BF05A6" w:rsidRPr="00A406E5" w:rsidRDefault="00BF05A6" w:rsidP="00BF05A6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464A0885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64A0886" w14:textId="77777777" w:rsidR="00BF05A6" w:rsidRPr="00A406E5" w:rsidRDefault="00BF05A6" w:rsidP="00BF05A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BF05A6" w:rsidRPr="00A406E5" w14:paraId="464A088A" w14:textId="77777777" w:rsidTr="00A406E5">
        <w:tc>
          <w:tcPr>
            <w:tcW w:w="2093" w:type="dxa"/>
            <w:shd w:val="pct15" w:color="auto" w:fill="auto"/>
          </w:tcPr>
          <w:p w14:paraId="464A0888" w14:textId="77777777" w:rsidR="00BF05A6" w:rsidRPr="00A406E5" w:rsidRDefault="00BF05A6" w:rsidP="00BF05A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3DFA2DA" w14:textId="77777777" w:rsidR="00CA55E2" w:rsidRDefault="00CA55E2" w:rsidP="00CA55E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64A0889" w14:textId="25775871" w:rsidR="00BF05A6" w:rsidRPr="00A406E5" w:rsidRDefault="00CA55E2" w:rsidP="00CA55E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Cofiwch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gadw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copi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o'ch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adnoddau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eraill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gennych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cyn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ôl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defnyddio offer AI.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amheuaeth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 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gofynnir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ddarparu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64A088B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64A088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64A088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464A0894" w14:textId="77777777" w:rsidTr="00A406E5">
        <w:tc>
          <w:tcPr>
            <w:tcW w:w="9747" w:type="dxa"/>
            <w:shd w:val="pct10" w:color="auto" w:fill="auto"/>
          </w:tcPr>
          <w:p w14:paraId="464A0892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64A0893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464A089C" w14:textId="77777777" w:rsidTr="00A406E5">
        <w:tc>
          <w:tcPr>
            <w:tcW w:w="9747" w:type="dxa"/>
          </w:tcPr>
          <w:p w14:paraId="464A0895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BFA864" w14:textId="77777777" w:rsidR="008D6B25" w:rsidRPr="009231B5" w:rsidRDefault="008D6B25" w:rsidP="008D6B25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  <w:r w:rsidRPr="009231B5">
              <w:rPr>
                <w:rFonts w:ascii="Arial" w:eastAsia="Arial" w:hAnsi="Arial" w:cs="Arial"/>
                <w:sz w:val="24"/>
                <w:szCs w:val="24"/>
                <w:lang w:val="cy-GB"/>
              </w:rPr>
              <w:t>deall hawliau plant a phobl ifanc mewn amrywiaeth o gyd-destunau addysgol a sefyllfaoedd;</w:t>
            </w:r>
          </w:p>
          <w:p w14:paraId="62ABF864" w14:textId="77777777" w:rsidR="008D6B25" w:rsidRPr="009231B5" w:rsidRDefault="008D6B25" w:rsidP="008D6B25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  <w:r w:rsidRPr="009231B5">
              <w:rPr>
                <w:rFonts w:ascii="Arial" w:eastAsia="Arial" w:hAnsi="Arial" w:cs="Arial"/>
                <w:sz w:val="24"/>
                <w:szCs w:val="24"/>
                <w:lang w:val="cy-GB"/>
              </w:rPr>
              <w:t>dangos ymwybyddiaeth o hawliau a chyfrifoldebau plant a phobl ifanc mewn deddfwriaeth, polisi ac ymarfer cyfredol;</w:t>
            </w:r>
          </w:p>
          <w:p w14:paraId="464A089B" w14:textId="677EB36E" w:rsidR="00C01A3F" w:rsidRPr="008D6B25" w:rsidRDefault="008D6B25" w:rsidP="008D6B25">
            <w:pPr>
              <w:pStyle w:val="ListParagraph"/>
              <w:numPr>
                <w:ilvl w:val="0"/>
                <w:numId w:val="21"/>
              </w:numPr>
              <w:spacing w:after="20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val="cy-GB"/>
              </w:rPr>
            </w:pPr>
            <w:r w:rsidRPr="009231B5">
              <w:rPr>
                <w:rFonts w:ascii="Arial" w:eastAsia="Arial" w:hAnsi="Arial" w:cs="Arial"/>
                <w:sz w:val="24"/>
                <w:szCs w:val="24"/>
                <w:lang w:val="cy-GB"/>
              </w:rPr>
              <w:t>disgrifio rhwystrau a materion a all godi wrth weithredu polisi ac ymarfer o amgylch hawliau plant a phobl ifanc.</w:t>
            </w:r>
          </w:p>
        </w:tc>
      </w:tr>
    </w:tbl>
    <w:p w14:paraId="464A089D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64A089F" w14:textId="77777777" w:rsidR="0028204E" w:rsidRPr="008D6B25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464A08A1" w14:textId="77777777" w:rsidTr="00342C53">
        <w:tc>
          <w:tcPr>
            <w:tcW w:w="9781" w:type="dxa"/>
            <w:shd w:val="clear" w:color="auto" w:fill="C0C0C0"/>
          </w:tcPr>
          <w:p w14:paraId="464A08A0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8D6B25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64A08A3" w14:textId="77777777" w:rsidR="00A67FB1" w:rsidRDefault="00A67FB1" w:rsidP="00012F33">
      <w:pPr>
        <w:rPr>
          <w:rFonts w:ascii="Arial" w:hAnsi="Arial" w:cs="Arial"/>
          <w:sz w:val="24"/>
          <w:szCs w:val="24"/>
        </w:rPr>
      </w:pPr>
    </w:p>
    <w:p w14:paraId="3504ECD3" w14:textId="77777777" w:rsidR="0028785B" w:rsidRPr="00DA79A5" w:rsidRDefault="0028785B" w:rsidP="00994DEE">
      <w:pPr>
        <w:rPr>
          <w:rFonts w:ascii="Arial" w:hAnsi="Arial" w:cs="Arial"/>
          <w:b/>
          <w:sz w:val="24"/>
          <w:szCs w:val="24"/>
        </w:rPr>
      </w:pPr>
      <w:r w:rsidRPr="00DA79A5">
        <w:rPr>
          <w:rFonts w:ascii="Arial" w:hAnsi="Arial" w:cs="Arial"/>
          <w:b/>
          <w:sz w:val="24"/>
          <w:szCs w:val="24"/>
          <w:lang w:val="cy"/>
        </w:rPr>
        <w:t>Elfen Asesu 1 – 100%</w:t>
      </w:r>
    </w:p>
    <w:p w14:paraId="34E67C1B" w14:textId="77777777" w:rsidR="0028785B" w:rsidRPr="00DA79A5" w:rsidRDefault="0028785B" w:rsidP="0028785B">
      <w:pPr>
        <w:ind w:left="720"/>
        <w:textAlignment w:val="baseline"/>
        <w:rPr>
          <w:rFonts w:ascii="Arial" w:hAnsi="Arial" w:cs="Arial"/>
          <w:color w:val="000000"/>
          <w:position w:val="2"/>
        </w:rPr>
      </w:pPr>
    </w:p>
    <w:p w14:paraId="0933F313" w14:textId="7975FD98" w:rsidR="0028785B" w:rsidRPr="00DA79A5" w:rsidRDefault="0028785B" w:rsidP="00994DEE">
      <w:pPr>
        <w:textAlignment w:val="baseline"/>
        <w:rPr>
          <w:rFonts w:ascii="Arial" w:hAnsi="Arial" w:cs="Arial"/>
          <w:color w:val="000000"/>
          <w:position w:val="2"/>
          <w:sz w:val="24"/>
          <w:szCs w:val="24"/>
        </w:rPr>
      </w:pPr>
      <w:r w:rsidRPr="00DA79A5">
        <w:rPr>
          <w:rFonts w:ascii="Arial" w:hAnsi="Arial" w:cs="Arial"/>
          <w:b/>
          <w:bCs/>
          <w:color w:val="000000"/>
          <w:position w:val="2"/>
          <w:sz w:val="24"/>
          <w:szCs w:val="24"/>
          <w:lang w:val="cy"/>
        </w:rPr>
        <w:t>Gwaith Cwrs</w:t>
      </w:r>
      <w:r w:rsidRPr="00DA79A5">
        <w:rPr>
          <w:rFonts w:ascii="Arial" w:hAnsi="Arial" w:cs="Arial"/>
          <w:color w:val="000000"/>
          <w:position w:val="2"/>
          <w:sz w:val="24"/>
          <w:szCs w:val="24"/>
          <w:lang w:val="cy"/>
        </w:rPr>
        <w:t xml:space="preserve">: </w:t>
      </w:r>
      <w:r w:rsidRPr="00DA79A5">
        <w:rPr>
          <w:rFonts w:ascii="Arial" w:hAnsi="Arial" w:cs="Arial"/>
          <w:b/>
          <w:sz w:val="24"/>
          <w:szCs w:val="24"/>
          <w:lang w:val="cy"/>
        </w:rPr>
        <w:t>Traethawd (3000 o eiriau</w:t>
      </w:r>
      <w:r w:rsidRPr="00DA79A5">
        <w:rPr>
          <w:rFonts w:ascii="Arial" w:hAnsi="Arial" w:cs="Arial"/>
          <w:b/>
          <w:sz w:val="24"/>
          <w:szCs w:val="24"/>
        </w:rPr>
        <w:t>)</w:t>
      </w:r>
    </w:p>
    <w:p w14:paraId="610F13C5" w14:textId="77777777" w:rsidR="00004525" w:rsidRDefault="00004525" w:rsidP="00004525">
      <w:pPr>
        <w:pStyle w:val="ListParagraph"/>
        <w:rPr>
          <w:rFonts w:ascii="Arial" w:hAnsi="Arial" w:cs="Arial"/>
          <w:sz w:val="24"/>
          <w:szCs w:val="24"/>
        </w:rPr>
      </w:pPr>
    </w:p>
    <w:p w14:paraId="7C985582" w14:textId="07CB4A1D" w:rsidR="008D6B25" w:rsidRDefault="00DE48FE" w:rsidP="008D6B25">
      <w:pPr>
        <w:ind w:left="720"/>
        <w:rPr>
          <w:rFonts w:ascii="Arial" w:hAnsi="Arial" w:cs="Arial"/>
          <w:bCs/>
          <w:sz w:val="24"/>
          <w:szCs w:val="24"/>
        </w:rPr>
      </w:pPr>
      <w:proofErr w:type="spellStart"/>
      <w:r w:rsidRPr="00DE48FE">
        <w:rPr>
          <w:rFonts w:ascii="Arial" w:hAnsi="Arial" w:cs="Arial"/>
          <w:bCs/>
          <w:sz w:val="24"/>
          <w:szCs w:val="24"/>
        </w:rPr>
        <w:t>Trafod</w:t>
      </w:r>
      <w:r>
        <w:rPr>
          <w:rFonts w:ascii="Arial" w:hAnsi="Arial" w:cs="Arial"/>
          <w:bCs/>
          <w:sz w:val="24"/>
          <w:szCs w:val="24"/>
        </w:rPr>
        <w:t>wch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sut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mae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'dull sy'n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seiliedig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ar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hawliau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'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yn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rhan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annatod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gyd-destunau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addysg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yng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Nghymru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drwy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ddeddfwriaeth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 xml:space="preserve"> a </w:t>
      </w:r>
      <w:proofErr w:type="spellStart"/>
      <w:r w:rsidRPr="00DE48FE">
        <w:rPr>
          <w:rFonts w:ascii="Arial" w:hAnsi="Arial" w:cs="Arial"/>
          <w:bCs/>
          <w:sz w:val="24"/>
          <w:szCs w:val="24"/>
        </w:rPr>
        <w:t>pholisi</w:t>
      </w:r>
      <w:proofErr w:type="spellEnd"/>
      <w:r w:rsidRPr="00DE48FE">
        <w:rPr>
          <w:rFonts w:ascii="Arial" w:hAnsi="Arial" w:cs="Arial"/>
          <w:bCs/>
          <w:sz w:val="24"/>
          <w:szCs w:val="24"/>
        </w:rPr>
        <w:t>.</w:t>
      </w:r>
    </w:p>
    <w:p w14:paraId="643CC421" w14:textId="77777777" w:rsidR="00DE48FE" w:rsidRPr="008D6B25" w:rsidRDefault="00DE48FE" w:rsidP="008D6B25">
      <w:pPr>
        <w:ind w:left="720"/>
        <w:rPr>
          <w:rFonts w:ascii="Arial" w:hAnsi="Arial" w:cs="Arial"/>
          <w:sz w:val="24"/>
          <w:szCs w:val="24"/>
        </w:rPr>
      </w:pPr>
    </w:p>
    <w:p w14:paraId="7B15638B" w14:textId="77777777" w:rsidR="008D6B25" w:rsidRPr="008D6B25" w:rsidRDefault="008D6B25" w:rsidP="00994DEE">
      <w:pPr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8D6B25">
        <w:rPr>
          <w:rFonts w:ascii="Arial" w:hAnsi="Arial" w:cs="Arial"/>
          <w:b/>
          <w:bCs/>
          <w:sz w:val="24"/>
          <w:szCs w:val="24"/>
          <w:u w:val="single"/>
        </w:rPr>
        <w:t>Strwythur</w:t>
      </w:r>
      <w:proofErr w:type="spellEnd"/>
      <w:r w:rsidRPr="008D6B2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8D6B25">
        <w:rPr>
          <w:rFonts w:ascii="Arial" w:hAnsi="Arial" w:cs="Arial"/>
          <w:b/>
          <w:bCs/>
          <w:sz w:val="24"/>
          <w:szCs w:val="24"/>
          <w:u w:val="single"/>
        </w:rPr>
        <w:t>Awgrymiedig</w:t>
      </w:r>
      <w:proofErr w:type="spellEnd"/>
    </w:p>
    <w:p w14:paraId="7E98CD7E" w14:textId="77777777" w:rsidR="008D6B25" w:rsidRPr="008D6B25" w:rsidRDefault="008D6B25" w:rsidP="008D6B25">
      <w:pPr>
        <w:ind w:left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29F59DE" w14:textId="030C432C" w:rsidR="00521933" w:rsidRPr="00521933" w:rsidRDefault="00521933" w:rsidP="00994DEE">
      <w:pPr>
        <w:pStyle w:val="Footer"/>
        <w:rPr>
          <w:rFonts w:ascii="Arial" w:hAnsi="Arial" w:cs="Arial"/>
          <w:b/>
          <w:bCs/>
          <w:sz w:val="24"/>
          <w:szCs w:val="24"/>
        </w:rPr>
      </w:pPr>
      <w:r w:rsidRPr="00521933">
        <w:rPr>
          <w:rFonts w:ascii="Arial" w:hAnsi="Arial" w:cs="Arial"/>
          <w:b/>
          <w:bCs/>
          <w:sz w:val="24"/>
          <w:szCs w:val="24"/>
        </w:rPr>
        <w:t>•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Cyflwyniad</w:t>
      </w:r>
      <w:proofErr w:type="spellEnd"/>
    </w:p>
    <w:p w14:paraId="27773A1F" w14:textId="462529D2" w:rsidR="00521933" w:rsidRPr="00521933" w:rsidRDefault="00521933" w:rsidP="00521933">
      <w:pPr>
        <w:pStyle w:val="Footer"/>
        <w:ind w:left="36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Trosolwg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byr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21933">
        <w:rPr>
          <w:rFonts w:ascii="Arial" w:hAnsi="Arial" w:cs="Arial"/>
          <w:sz w:val="24"/>
          <w:szCs w:val="24"/>
        </w:rPr>
        <w:t>arwyddocâd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dull sy'n </w:t>
      </w:r>
      <w:proofErr w:type="spellStart"/>
      <w:r w:rsidRPr="00521933">
        <w:rPr>
          <w:rFonts w:ascii="Arial" w:hAnsi="Arial" w:cs="Arial"/>
          <w:sz w:val="24"/>
          <w:szCs w:val="24"/>
        </w:rPr>
        <w:t>seiliedig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mewn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addysg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21933">
        <w:rPr>
          <w:rFonts w:ascii="Arial" w:hAnsi="Arial" w:cs="Arial"/>
          <w:sz w:val="24"/>
          <w:szCs w:val="24"/>
        </w:rPr>
        <w:t>Cyflwyniad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gyd-destun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Cymru a </w:t>
      </w:r>
      <w:proofErr w:type="spellStart"/>
      <w:r w:rsidRPr="00521933">
        <w:rPr>
          <w:rFonts w:ascii="Arial" w:hAnsi="Arial" w:cs="Arial"/>
          <w:sz w:val="24"/>
          <w:szCs w:val="24"/>
        </w:rPr>
        <w:t>fframwaith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deddfwriaethol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pholisi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Cymru.</w:t>
      </w:r>
    </w:p>
    <w:p w14:paraId="23FD8231" w14:textId="77777777" w:rsidR="00521933" w:rsidRPr="00521933" w:rsidRDefault="00521933" w:rsidP="00521933">
      <w:pPr>
        <w:pStyle w:val="Footer"/>
        <w:ind w:left="36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Diffiniadau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21933">
        <w:rPr>
          <w:rFonts w:ascii="Arial" w:hAnsi="Arial" w:cs="Arial"/>
          <w:sz w:val="24"/>
          <w:szCs w:val="24"/>
        </w:rPr>
        <w:t>dermau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ddefnyddir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e.e.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beth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yw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plant? Beth </w:t>
      </w:r>
      <w:proofErr w:type="spellStart"/>
      <w:r w:rsidRPr="00521933">
        <w:rPr>
          <w:rFonts w:ascii="Arial" w:hAnsi="Arial" w:cs="Arial"/>
          <w:sz w:val="24"/>
          <w:szCs w:val="24"/>
        </w:rPr>
        <w:t>yw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521933">
        <w:rPr>
          <w:rFonts w:ascii="Arial" w:hAnsi="Arial" w:cs="Arial"/>
          <w:sz w:val="24"/>
          <w:szCs w:val="24"/>
        </w:rPr>
        <w:t>gweithredu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seiliedig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>?</w:t>
      </w:r>
    </w:p>
    <w:p w14:paraId="4F785DDA" w14:textId="77777777" w:rsidR="00521933" w:rsidRPr="00521933" w:rsidRDefault="00521933" w:rsidP="00521933">
      <w:pPr>
        <w:pStyle w:val="Footer"/>
        <w:ind w:left="360"/>
        <w:rPr>
          <w:rFonts w:ascii="Arial" w:hAnsi="Arial" w:cs="Arial"/>
          <w:sz w:val="24"/>
          <w:szCs w:val="24"/>
        </w:rPr>
      </w:pPr>
    </w:p>
    <w:p w14:paraId="57B55C0B" w14:textId="77777777" w:rsidR="00521933" w:rsidRDefault="00521933" w:rsidP="00994DEE">
      <w:pPr>
        <w:pStyle w:val="Footer"/>
        <w:rPr>
          <w:rFonts w:ascii="Arial" w:hAnsi="Arial" w:cs="Arial"/>
          <w:b/>
          <w:bCs/>
          <w:sz w:val="24"/>
          <w:szCs w:val="24"/>
        </w:rPr>
      </w:pPr>
      <w:r w:rsidRPr="00521933">
        <w:rPr>
          <w:rFonts w:ascii="Arial" w:hAnsi="Arial" w:cs="Arial"/>
          <w:b/>
          <w:bCs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Prif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Gorff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C23E882" w14:textId="77777777" w:rsidR="00521933" w:rsidRPr="00521933" w:rsidRDefault="00521933" w:rsidP="00521933">
      <w:pPr>
        <w:pStyle w:val="Footer"/>
        <w:ind w:left="360"/>
        <w:rPr>
          <w:rFonts w:ascii="Arial" w:hAnsi="Arial" w:cs="Arial"/>
          <w:b/>
          <w:bCs/>
          <w:sz w:val="24"/>
          <w:szCs w:val="24"/>
        </w:rPr>
      </w:pPr>
    </w:p>
    <w:p w14:paraId="713125FF" w14:textId="5702F8B9" w:rsidR="0028785B" w:rsidRDefault="00521933" w:rsidP="00521933">
      <w:pPr>
        <w:pStyle w:val="Footer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Trafod</w:t>
      </w:r>
      <w:r w:rsidR="00FB5679">
        <w:rPr>
          <w:rFonts w:ascii="Arial" w:hAnsi="Arial" w:cs="Arial"/>
          <w:b/>
          <w:bCs/>
          <w:sz w:val="24"/>
          <w:szCs w:val="24"/>
        </w:rPr>
        <w:t>wch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  <w:r w:rsidR="00FB5679">
        <w:rPr>
          <w:rFonts w:ascii="Arial" w:hAnsi="Arial" w:cs="Arial"/>
          <w:b/>
          <w:bCs/>
          <w:sz w:val="24"/>
          <w:szCs w:val="24"/>
        </w:rPr>
        <w:t xml:space="preserve">rhai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cerrig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milltir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deddfwriaethol</w:t>
      </w:r>
      <w:proofErr w:type="spellEnd"/>
      <w:r w:rsidRPr="005219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b/>
          <w:bCs/>
          <w:sz w:val="24"/>
          <w:szCs w:val="24"/>
        </w:rPr>
        <w:t>allweddol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e.e.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Mesur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521933">
        <w:rPr>
          <w:rFonts w:ascii="Arial" w:hAnsi="Arial" w:cs="Arial"/>
          <w:sz w:val="24"/>
          <w:szCs w:val="24"/>
        </w:rPr>
        <w:t>Theuluoedd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(Cymru) 2010, sy'n </w:t>
      </w:r>
      <w:proofErr w:type="spellStart"/>
      <w:r w:rsidRPr="00521933">
        <w:rPr>
          <w:rFonts w:ascii="Arial" w:hAnsi="Arial" w:cs="Arial"/>
          <w:sz w:val="24"/>
          <w:szCs w:val="24"/>
        </w:rPr>
        <w:t>gosod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dyletswydd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Weinidogion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roi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sylw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i'r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CCUHP wrth </w:t>
      </w:r>
      <w:proofErr w:type="spellStart"/>
      <w:r w:rsidRPr="00521933">
        <w:rPr>
          <w:rFonts w:ascii="Arial" w:hAnsi="Arial" w:cs="Arial"/>
          <w:sz w:val="24"/>
          <w:szCs w:val="24"/>
        </w:rPr>
        <w:t>wneud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penderfyniadau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effeithio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blant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phobl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ifanc</w:t>
      </w:r>
      <w:proofErr w:type="spellEnd"/>
    </w:p>
    <w:p w14:paraId="1F1276AC" w14:textId="77777777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31F86A72" w14:textId="0D029755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Mesur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521933">
        <w:rPr>
          <w:rFonts w:ascii="Arial" w:hAnsi="Arial" w:cs="Arial"/>
          <w:sz w:val="24"/>
          <w:szCs w:val="24"/>
        </w:rPr>
        <w:t>Phobl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Ifanc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(Cymru) 2011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cryfhau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ymgorffori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21933">
        <w:rPr>
          <w:rFonts w:ascii="Arial" w:hAnsi="Arial" w:cs="Arial"/>
          <w:sz w:val="24"/>
          <w:szCs w:val="24"/>
        </w:rPr>
        <w:t>yng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nghyfraith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Cymru.</w:t>
      </w:r>
    </w:p>
    <w:p w14:paraId="40FA504E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22185E99" w14:textId="27004C45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Cwricwlwm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Gymru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adlewyrchu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521933">
        <w:rPr>
          <w:rFonts w:ascii="Arial" w:hAnsi="Arial" w:cs="Arial"/>
          <w:sz w:val="24"/>
          <w:szCs w:val="24"/>
        </w:rPr>
        <w:t>seiliedig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drwy </w:t>
      </w:r>
      <w:proofErr w:type="spellStart"/>
      <w:r w:rsidRPr="00521933">
        <w:rPr>
          <w:rFonts w:ascii="Arial" w:hAnsi="Arial" w:cs="Arial"/>
          <w:sz w:val="24"/>
          <w:szCs w:val="24"/>
        </w:rPr>
        <w:t>bwysleisio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datblygiad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cyfannol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dysgwyr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hyrwyddo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gymryd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rhan </w:t>
      </w:r>
      <w:proofErr w:type="spellStart"/>
      <w:r w:rsidRPr="00521933">
        <w:rPr>
          <w:rFonts w:ascii="Arial" w:hAnsi="Arial" w:cs="Arial"/>
          <w:sz w:val="24"/>
          <w:szCs w:val="24"/>
        </w:rPr>
        <w:t>mewn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penderfyniadau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effeithio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profiadau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dysgu.</w:t>
      </w:r>
    </w:p>
    <w:p w14:paraId="16D67BC2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1B3007E2" w14:textId="60E89279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Efallai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521933">
        <w:rPr>
          <w:rFonts w:ascii="Arial" w:hAnsi="Arial" w:cs="Arial"/>
          <w:sz w:val="24"/>
          <w:szCs w:val="24"/>
        </w:rPr>
        <w:t>hoffech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gyfeirio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at y Rhaglen </w:t>
      </w:r>
      <w:proofErr w:type="spellStart"/>
      <w:r w:rsidRPr="00521933">
        <w:rPr>
          <w:rFonts w:ascii="Arial" w:hAnsi="Arial" w:cs="Arial"/>
          <w:sz w:val="24"/>
          <w:szCs w:val="24"/>
        </w:rPr>
        <w:t>Diwygio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Addysg </w:t>
      </w:r>
      <w:proofErr w:type="spellStart"/>
      <w:r w:rsidRPr="00521933">
        <w:rPr>
          <w:rFonts w:ascii="Arial" w:hAnsi="Arial" w:cs="Arial"/>
          <w:sz w:val="24"/>
          <w:szCs w:val="24"/>
        </w:rPr>
        <w:t>yng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Nghymru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anelu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521933">
        <w:rPr>
          <w:rFonts w:ascii="Arial" w:hAnsi="Arial" w:cs="Arial"/>
          <w:sz w:val="24"/>
          <w:szCs w:val="24"/>
        </w:rPr>
        <w:t>greu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system </w:t>
      </w:r>
      <w:proofErr w:type="spellStart"/>
      <w:r w:rsidRPr="00521933">
        <w:rPr>
          <w:rFonts w:ascii="Arial" w:hAnsi="Arial" w:cs="Arial"/>
          <w:sz w:val="24"/>
          <w:szCs w:val="24"/>
        </w:rPr>
        <w:t>addysg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nid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unig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cyflawni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rhagoriaeth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academaidd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ond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hefyd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meithrin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lles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dysgwyr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3AEB0E21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1CAB33A8" w14:textId="40AE0069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proofErr w:type="spellStart"/>
      <w:r w:rsidRPr="00521933">
        <w:rPr>
          <w:rFonts w:ascii="Arial" w:hAnsi="Arial" w:cs="Arial"/>
          <w:sz w:val="24"/>
          <w:szCs w:val="24"/>
        </w:rPr>
        <w:t>Dangos</w:t>
      </w:r>
      <w:r w:rsidR="00012F33">
        <w:rPr>
          <w:rFonts w:ascii="Arial" w:hAnsi="Arial" w:cs="Arial"/>
          <w:sz w:val="24"/>
          <w:szCs w:val="24"/>
        </w:rPr>
        <w:t>wch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sut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y gall y </w:t>
      </w:r>
      <w:proofErr w:type="spellStart"/>
      <w:r w:rsidRPr="00521933">
        <w:rPr>
          <w:rFonts w:ascii="Arial" w:hAnsi="Arial" w:cs="Arial"/>
          <w:sz w:val="24"/>
          <w:szCs w:val="24"/>
        </w:rPr>
        <w:t>rhain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hyrwyddo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diogelu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521933">
        <w:rPr>
          <w:rFonts w:ascii="Arial" w:hAnsi="Arial" w:cs="Arial"/>
          <w:sz w:val="24"/>
          <w:szCs w:val="24"/>
        </w:rPr>
        <w:t>phobl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ifanc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drwy </w:t>
      </w:r>
      <w:proofErr w:type="spellStart"/>
      <w:r w:rsidRPr="00521933">
        <w:rPr>
          <w:rFonts w:ascii="Arial" w:hAnsi="Arial" w:cs="Arial"/>
          <w:sz w:val="24"/>
          <w:szCs w:val="24"/>
        </w:rPr>
        <w:t>gydol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taith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addysgol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539005EC" w14:textId="77777777" w:rsidR="00FB5679" w:rsidRDefault="00FB5679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65EA976B" w14:textId="77777777" w:rsidR="00FB5679" w:rsidRPr="00FB5679" w:rsidRDefault="00FB5679" w:rsidP="00FB5679">
      <w:pPr>
        <w:pStyle w:val="Footer"/>
        <w:ind w:left="720"/>
        <w:rPr>
          <w:rFonts w:ascii="Arial" w:hAnsi="Arial" w:cs="Arial"/>
          <w:sz w:val="24"/>
          <w:szCs w:val="24"/>
        </w:rPr>
      </w:pPr>
      <w:proofErr w:type="spellStart"/>
      <w:r w:rsidRPr="00FB5679">
        <w:rPr>
          <w:rFonts w:ascii="Arial" w:hAnsi="Arial" w:cs="Arial"/>
          <w:sz w:val="24"/>
          <w:szCs w:val="24"/>
        </w:rPr>
        <w:t>Anelwch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FB5679">
        <w:rPr>
          <w:rFonts w:ascii="Arial" w:hAnsi="Arial" w:cs="Arial"/>
          <w:sz w:val="24"/>
          <w:szCs w:val="24"/>
        </w:rPr>
        <w:t>drafod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rhai </w:t>
      </w:r>
      <w:proofErr w:type="spellStart"/>
      <w:r w:rsidRPr="00FB5679">
        <w:rPr>
          <w:rFonts w:ascii="Arial" w:hAnsi="Arial" w:cs="Arial"/>
          <w:sz w:val="24"/>
          <w:szCs w:val="24"/>
        </w:rPr>
        <w:t>mewn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mwy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B5679">
        <w:rPr>
          <w:rFonts w:ascii="Arial" w:hAnsi="Arial" w:cs="Arial"/>
          <w:sz w:val="24"/>
          <w:szCs w:val="24"/>
        </w:rPr>
        <w:t>ddyfnder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yn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hytrach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na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chyfeirio’n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sz w:val="24"/>
          <w:szCs w:val="24"/>
        </w:rPr>
        <w:t>arwynebol</w:t>
      </w:r>
      <w:proofErr w:type="spellEnd"/>
      <w:r w:rsidRPr="00FB567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FB5679">
        <w:rPr>
          <w:rFonts w:ascii="Arial" w:hAnsi="Arial" w:cs="Arial"/>
          <w:sz w:val="24"/>
          <w:szCs w:val="24"/>
        </w:rPr>
        <w:t>fwy</w:t>
      </w:r>
      <w:proofErr w:type="spellEnd"/>
      <w:r w:rsidRPr="00FB5679">
        <w:rPr>
          <w:rFonts w:ascii="Arial" w:hAnsi="Arial" w:cs="Arial"/>
          <w:sz w:val="24"/>
          <w:szCs w:val="24"/>
        </w:rPr>
        <w:t>.</w:t>
      </w:r>
    </w:p>
    <w:p w14:paraId="4F64B7C3" w14:textId="77777777" w:rsidR="00FB5679" w:rsidRDefault="00FB5679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77124272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0F6AA768" w14:textId="3DE91654" w:rsidR="00521933" w:rsidRPr="00FB5679" w:rsidRDefault="00521933" w:rsidP="004B0E81">
      <w:pPr>
        <w:pStyle w:val="Footer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Nod</w:t>
      </w:r>
      <w:r w:rsidR="00FB5679">
        <w:rPr>
          <w:rFonts w:ascii="Arial" w:hAnsi="Arial" w:cs="Arial"/>
          <w:b/>
          <w:bCs/>
          <w:sz w:val="24"/>
          <w:szCs w:val="24"/>
        </w:rPr>
        <w:t>wch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rhai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heriau o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ymgorffori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dull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seiliedig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hawliau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lleoliadau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addysg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yng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B5679">
        <w:rPr>
          <w:rFonts w:ascii="Arial" w:hAnsi="Arial" w:cs="Arial"/>
          <w:b/>
          <w:bCs/>
          <w:sz w:val="24"/>
          <w:szCs w:val="24"/>
        </w:rPr>
        <w:t>Nghymru</w:t>
      </w:r>
      <w:proofErr w:type="spellEnd"/>
      <w:r w:rsidRPr="00FB5679">
        <w:rPr>
          <w:rFonts w:ascii="Arial" w:hAnsi="Arial" w:cs="Arial"/>
          <w:b/>
          <w:bCs/>
          <w:sz w:val="24"/>
          <w:szCs w:val="24"/>
        </w:rPr>
        <w:t>.</w:t>
      </w:r>
      <w:r w:rsidR="00FB5679" w:rsidRPr="00FB5679">
        <w:rPr>
          <w:rFonts w:ascii="Arial" w:hAnsi="Arial" w:cs="Arial"/>
          <w:b/>
          <w:bCs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O</w:t>
      </w:r>
      <w:r w:rsidR="00FB5679" w:rsidRPr="00FB5679">
        <w:rPr>
          <w:rFonts w:ascii="Arial" w:hAnsi="Arial" w:cs="Arial"/>
          <w:b/>
          <w:bCs/>
          <w:sz w:val="24"/>
          <w:szCs w:val="24"/>
        </w:rPr>
        <w:t>sgowch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ceisio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cynnwys yr holl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esiamplau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isod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Dewiswch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y rhai sy’n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fwyaf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allweddol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i’ch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B5679" w:rsidRPr="00FB5679">
        <w:rPr>
          <w:rFonts w:ascii="Arial" w:hAnsi="Arial" w:cs="Arial"/>
          <w:b/>
          <w:bCs/>
          <w:sz w:val="24"/>
          <w:szCs w:val="24"/>
        </w:rPr>
        <w:t>dadl</w:t>
      </w:r>
      <w:proofErr w:type="spellEnd"/>
      <w:r w:rsidR="00FB5679" w:rsidRPr="00FB5679">
        <w:rPr>
          <w:rFonts w:ascii="Arial" w:hAnsi="Arial" w:cs="Arial"/>
          <w:b/>
          <w:bCs/>
          <w:sz w:val="24"/>
          <w:szCs w:val="24"/>
        </w:rPr>
        <w:t>.</w:t>
      </w:r>
    </w:p>
    <w:p w14:paraId="2A6CD092" w14:textId="77777777" w:rsidR="00FB5679" w:rsidRPr="00FB5679" w:rsidRDefault="00FB5679" w:rsidP="00FB5679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09A4E905" w14:textId="72525A84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r w:rsidRPr="00521933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sz w:val="24"/>
          <w:szCs w:val="24"/>
        </w:rPr>
        <w:t>Dyraniad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adnoddau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21933">
        <w:rPr>
          <w:rFonts w:ascii="Arial" w:hAnsi="Arial" w:cs="Arial"/>
          <w:sz w:val="24"/>
          <w:szCs w:val="24"/>
        </w:rPr>
        <w:t>gallai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cyllid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cyfyngedig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blaenoriaethau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cystadlu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rwystro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dyrannu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adnoddau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angenrheidiol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gefnogi </w:t>
      </w:r>
      <w:proofErr w:type="spellStart"/>
      <w:r w:rsidRPr="00521933">
        <w:rPr>
          <w:rFonts w:ascii="Arial" w:hAnsi="Arial" w:cs="Arial"/>
          <w:sz w:val="24"/>
          <w:szCs w:val="24"/>
        </w:rPr>
        <w:t>mentrau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â'r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nod o </w:t>
      </w:r>
      <w:proofErr w:type="spellStart"/>
      <w:r w:rsidRPr="00521933">
        <w:rPr>
          <w:rFonts w:ascii="Arial" w:hAnsi="Arial" w:cs="Arial"/>
          <w:sz w:val="24"/>
          <w:szCs w:val="24"/>
        </w:rPr>
        <w:t>hyrwyddo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diogelu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plant</w:t>
      </w:r>
      <w:r w:rsidR="00012F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12F33">
        <w:rPr>
          <w:rFonts w:ascii="Arial" w:hAnsi="Arial" w:cs="Arial"/>
          <w:sz w:val="24"/>
          <w:szCs w:val="24"/>
        </w:rPr>
        <w:t>phobl</w:t>
      </w:r>
      <w:proofErr w:type="spellEnd"/>
      <w:r w:rsidR="00012F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12F33">
        <w:rPr>
          <w:rFonts w:ascii="Arial" w:hAnsi="Arial" w:cs="Arial"/>
          <w:sz w:val="24"/>
          <w:szCs w:val="24"/>
        </w:rPr>
        <w:t>ifanc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7292620A" w14:textId="77777777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755CD338" w14:textId="04E3582E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r w:rsidRPr="00521933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sz w:val="24"/>
          <w:szCs w:val="24"/>
        </w:rPr>
        <w:t>Gweithredu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polisi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: gall </w:t>
      </w:r>
      <w:proofErr w:type="spellStart"/>
      <w:r w:rsidRPr="00521933">
        <w:rPr>
          <w:rFonts w:ascii="Arial" w:hAnsi="Arial" w:cs="Arial"/>
          <w:sz w:val="24"/>
          <w:szCs w:val="24"/>
        </w:rPr>
        <w:t>trosi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deddfwriaeth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bolisïau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21933">
        <w:rPr>
          <w:rFonts w:ascii="Arial" w:hAnsi="Arial" w:cs="Arial"/>
          <w:sz w:val="24"/>
          <w:szCs w:val="24"/>
        </w:rPr>
        <w:t>arferion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effeithiol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lefel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lleoliad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fod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heriol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521933">
        <w:rPr>
          <w:rFonts w:ascii="Arial" w:hAnsi="Arial" w:cs="Arial"/>
          <w:sz w:val="24"/>
          <w:szCs w:val="24"/>
        </w:rPr>
        <w:t>sicrhau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521933">
        <w:rPr>
          <w:rFonts w:ascii="Arial" w:hAnsi="Arial" w:cs="Arial"/>
          <w:sz w:val="24"/>
          <w:szCs w:val="24"/>
        </w:rPr>
        <w:t>gweithredu'n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gyson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521933">
        <w:rPr>
          <w:rFonts w:ascii="Arial" w:hAnsi="Arial" w:cs="Arial"/>
          <w:sz w:val="24"/>
          <w:szCs w:val="24"/>
        </w:rPr>
        <w:t>lleoliad</w:t>
      </w:r>
      <w:r w:rsidR="00012F33">
        <w:rPr>
          <w:rFonts w:ascii="Arial" w:hAnsi="Arial" w:cs="Arial"/>
          <w:sz w:val="24"/>
          <w:szCs w:val="24"/>
        </w:rPr>
        <w:t>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amrywiol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gofyn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521933">
        <w:rPr>
          <w:rFonts w:ascii="Arial" w:hAnsi="Arial" w:cs="Arial"/>
          <w:sz w:val="24"/>
          <w:szCs w:val="24"/>
        </w:rPr>
        <w:t>arweiniad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21933">
        <w:rPr>
          <w:rFonts w:ascii="Arial" w:hAnsi="Arial" w:cs="Arial"/>
          <w:sz w:val="24"/>
          <w:szCs w:val="24"/>
        </w:rPr>
        <w:t>hyfforddiant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monitro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clir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051FEEC7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F636C42" w14:textId="3517FD45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r w:rsidRPr="00521933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sz w:val="24"/>
          <w:szCs w:val="24"/>
        </w:rPr>
        <w:t>Adeiladu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capasiti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21933">
        <w:rPr>
          <w:rFonts w:ascii="Arial" w:hAnsi="Arial" w:cs="Arial"/>
          <w:sz w:val="24"/>
          <w:szCs w:val="24"/>
        </w:rPr>
        <w:t>efallai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21933">
        <w:rPr>
          <w:rFonts w:ascii="Arial" w:hAnsi="Arial" w:cs="Arial"/>
          <w:sz w:val="24"/>
          <w:szCs w:val="24"/>
        </w:rPr>
        <w:t>bydd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angen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hyfforddiant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chymorth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ychwanegol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addysgwyr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rhanddeiliaid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eraill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ddeall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sut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weithredu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521933">
        <w:rPr>
          <w:rFonts w:ascii="Arial" w:hAnsi="Arial" w:cs="Arial"/>
          <w:sz w:val="24"/>
          <w:szCs w:val="24"/>
        </w:rPr>
        <w:t>seiliedig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effeithiol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hymarfer</w:t>
      </w:r>
      <w:proofErr w:type="spellEnd"/>
    </w:p>
    <w:p w14:paraId="39D0C3CC" w14:textId="77777777" w:rsid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3D978F7D" w14:textId="494FF76A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  <w:r w:rsidRPr="00521933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sz w:val="24"/>
          <w:szCs w:val="24"/>
        </w:rPr>
        <w:t>Rhwystrau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12F33">
        <w:rPr>
          <w:rFonts w:ascii="Arial" w:hAnsi="Arial" w:cs="Arial"/>
          <w:sz w:val="24"/>
          <w:szCs w:val="24"/>
        </w:rPr>
        <w:t>d</w:t>
      </w:r>
      <w:r w:rsidRPr="00521933">
        <w:rPr>
          <w:rFonts w:ascii="Arial" w:hAnsi="Arial" w:cs="Arial"/>
          <w:sz w:val="24"/>
          <w:szCs w:val="24"/>
        </w:rPr>
        <w:t>iwylliannol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12F33">
        <w:rPr>
          <w:rFonts w:ascii="Arial" w:hAnsi="Arial" w:cs="Arial"/>
          <w:sz w:val="24"/>
          <w:szCs w:val="24"/>
        </w:rPr>
        <w:t>s</w:t>
      </w:r>
      <w:r w:rsidRPr="00521933">
        <w:rPr>
          <w:rFonts w:ascii="Arial" w:hAnsi="Arial" w:cs="Arial"/>
          <w:sz w:val="24"/>
          <w:szCs w:val="24"/>
        </w:rPr>
        <w:t>trwythurol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012F33">
        <w:rPr>
          <w:rFonts w:ascii="Arial" w:hAnsi="Arial" w:cs="Arial"/>
          <w:sz w:val="24"/>
          <w:szCs w:val="24"/>
        </w:rPr>
        <w:t>g</w:t>
      </w:r>
      <w:r w:rsidRPr="00521933">
        <w:rPr>
          <w:rFonts w:ascii="Arial" w:hAnsi="Arial" w:cs="Arial"/>
          <w:sz w:val="24"/>
          <w:szCs w:val="24"/>
        </w:rPr>
        <w:t>wrthwynebiad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newid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hyrwyddo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arferion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cynhwysol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21933">
        <w:rPr>
          <w:rFonts w:ascii="Arial" w:hAnsi="Arial" w:cs="Arial"/>
          <w:sz w:val="24"/>
          <w:szCs w:val="24"/>
        </w:rPr>
        <w:t>parchu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hawliau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21933">
        <w:rPr>
          <w:rFonts w:ascii="Arial" w:hAnsi="Arial" w:cs="Arial"/>
          <w:sz w:val="24"/>
          <w:szCs w:val="24"/>
        </w:rPr>
        <w:t>urddas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pob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dysgwr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521933">
        <w:rPr>
          <w:rFonts w:ascii="Arial" w:hAnsi="Arial" w:cs="Arial"/>
          <w:sz w:val="24"/>
          <w:szCs w:val="24"/>
        </w:rPr>
        <w:t>mynd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i'r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afael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21933">
        <w:rPr>
          <w:rFonts w:ascii="Arial" w:hAnsi="Arial" w:cs="Arial"/>
          <w:sz w:val="24"/>
          <w:szCs w:val="24"/>
        </w:rPr>
        <w:t>normau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21933">
        <w:rPr>
          <w:rFonts w:ascii="Arial" w:hAnsi="Arial" w:cs="Arial"/>
          <w:sz w:val="24"/>
          <w:szCs w:val="24"/>
        </w:rPr>
        <w:t>agweddau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rhwystrau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diwylliannol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sydd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wedi'u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gwreiddio'n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ddwfn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all</w:t>
      </w:r>
      <w:r w:rsidR="00012F33">
        <w:rPr>
          <w:rFonts w:ascii="Arial" w:hAnsi="Arial" w:cs="Arial"/>
          <w:sz w:val="24"/>
          <w:szCs w:val="24"/>
        </w:rPr>
        <w:t>ai</w:t>
      </w:r>
      <w:proofErr w:type="spellEnd"/>
      <w:r w:rsidR="00012F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12F33">
        <w:rPr>
          <w:rFonts w:ascii="Arial" w:hAnsi="Arial" w:cs="Arial"/>
          <w:sz w:val="24"/>
          <w:szCs w:val="24"/>
        </w:rPr>
        <w:t>hyrwyddo</w:t>
      </w:r>
      <w:proofErr w:type="spellEnd"/>
      <w:r w:rsidR="00012F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anghydraddoldeb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gwahaniaethu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7A68706B" w14:textId="77777777" w:rsidR="00521933" w:rsidRPr="00521933" w:rsidRDefault="00521933" w:rsidP="005219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1FF01DA" w14:textId="13ADBA0D" w:rsidR="00521933" w:rsidRDefault="005219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  <w:r w:rsidRPr="00521933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21933">
        <w:rPr>
          <w:rFonts w:ascii="Arial" w:hAnsi="Arial" w:cs="Arial"/>
          <w:sz w:val="24"/>
          <w:szCs w:val="24"/>
        </w:rPr>
        <w:t>Monitro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gwerthuso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: gall </w:t>
      </w:r>
      <w:proofErr w:type="spellStart"/>
      <w:r w:rsidRPr="00521933">
        <w:rPr>
          <w:rFonts w:ascii="Arial" w:hAnsi="Arial" w:cs="Arial"/>
          <w:sz w:val="24"/>
          <w:szCs w:val="24"/>
        </w:rPr>
        <w:t>sefydlu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mecanweithiau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cadarn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521933">
        <w:rPr>
          <w:rFonts w:ascii="Arial" w:hAnsi="Arial" w:cs="Arial"/>
          <w:sz w:val="24"/>
          <w:szCs w:val="24"/>
        </w:rPr>
        <w:t>monitro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cynnydd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21933">
        <w:rPr>
          <w:rFonts w:ascii="Arial" w:hAnsi="Arial" w:cs="Arial"/>
          <w:sz w:val="24"/>
          <w:szCs w:val="24"/>
        </w:rPr>
        <w:t>gwerthuso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canlyniadau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fod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heriol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21933">
        <w:rPr>
          <w:rFonts w:ascii="Arial" w:hAnsi="Arial" w:cs="Arial"/>
          <w:sz w:val="24"/>
          <w:szCs w:val="24"/>
        </w:rPr>
        <w:t>yn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enwedig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lle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rhennir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cyfrifoldebau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ymhlith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nifer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21933">
        <w:rPr>
          <w:rFonts w:ascii="Arial" w:hAnsi="Arial" w:cs="Arial"/>
          <w:sz w:val="24"/>
          <w:szCs w:val="24"/>
        </w:rPr>
        <w:t>randdeiliaid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ar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draws </w:t>
      </w:r>
      <w:proofErr w:type="spellStart"/>
      <w:r w:rsidRPr="00521933">
        <w:rPr>
          <w:rFonts w:ascii="Arial" w:hAnsi="Arial" w:cs="Arial"/>
          <w:sz w:val="24"/>
          <w:szCs w:val="24"/>
        </w:rPr>
        <w:t>pob</w:t>
      </w:r>
      <w:proofErr w:type="spellEnd"/>
      <w:r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1933">
        <w:rPr>
          <w:rFonts w:ascii="Arial" w:hAnsi="Arial" w:cs="Arial"/>
          <w:sz w:val="24"/>
          <w:szCs w:val="24"/>
        </w:rPr>
        <w:t>lleoliad</w:t>
      </w:r>
      <w:proofErr w:type="spellEnd"/>
      <w:r w:rsidRPr="00521933">
        <w:rPr>
          <w:rFonts w:ascii="Arial" w:hAnsi="Arial" w:cs="Arial"/>
          <w:sz w:val="24"/>
          <w:szCs w:val="24"/>
        </w:rPr>
        <w:t>.</w:t>
      </w:r>
    </w:p>
    <w:p w14:paraId="2DB83BB3" w14:textId="77777777" w:rsidR="00012F33" w:rsidRPr="00521933" w:rsidRDefault="00012F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65682CF8" w14:textId="77777777" w:rsidR="00521933" w:rsidRPr="00012F33" w:rsidRDefault="00521933" w:rsidP="00994DEE">
      <w:pPr>
        <w:pStyle w:val="Footer"/>
        <w:rPr>
          <w:rFonts w:ascii="Arial" w:hAnsi="Arial" w:cs="Arial"/>
          <w:b/>
          <w:bCs/>
          <w:sz w:val="24"/>
          <w:szCs w:val="24"/>
        </w:rPr>
      </w:pPr>
      <w:r w:rsidRPr="00012F33">
        <w:rPr>
          <w:rFonts w:ascii="Arial" w:hAnsi="Arial" w:cs="Arial"/>
          <w:b/>
          <w:bCs/>
          <w:sz w:val="24"/>
          <w:szCs w:val="24"/>
        </w:rPr>
        <w:t xml:space="preserve">• PWYSIG: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datblygwch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eich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pwyntiau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trwy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gysylltiadau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clir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ag ystod o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fframweithiau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damcaniaethol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ffynonellau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cadarn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e.e.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erthyglau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mewn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cyfnodolion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ac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enghreifftiau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arfer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effeithiol</w:t>
      </w:r>
      <w:proofErr w:type="spellEnd"/>
      <w:r w:rsidRPr="00012F33">
        <w:rPr>
          <w:rFonts w:ascii="Arial" w:hAnsi="Arial" w:cs="Arial"/>
          <w:b/>
          <w:bCs/>
          <w:sz w:val="24"/>
          <w:szCs w:val="24"/>
        </w:rPr>
        <w:t>.</w:t>
      </w:r>
    </w:p>
    <w:p w14:paraId="689205A0" w14:textId="77777777" w:rsidR="00521933" w:rsidRPr="00521933" w:rsidRDefault="005219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4EEBBAB" w14:textId="77777777" w:rsidR="00521933" w:rsidRDefault="00521933" w:rsidP="00994DEE">
      <w:pPr>
        <w:pStyle w:val="Footer"/>
        <w:rPr>
          <w:rFonts w:ascii="Arial" w:hAnsi="Arial" w:cs="Arial"/>
          <w:b/>
          <w:bCs/>
          <w:sz w:val="24"/>
          <w:szCs w:val="24"/>
        </w:rPr>
      </w:pPr>
      <w:r w:rsidRPr="00012F33">
        <w:rPr>
          <w:rFonts w:ascii="Arial" w:hAnsi="Arial" w:cs="Arial"/>
          <w:b/>
          <w:bCs/>
          <w:sz w:val="24"/>
          <w:szCs w:val="24"/>
        </w:rPr>
        <w:t>•</w:t>
      </w:r>
      <w:proofErr w:type="spellStart"/>
      <w:r w:rsidRPr="00012F33">
        <w:rPr>
          <w:rFonts w:ascii="Arial" w:hAnsi="Arial" w:cs="Arial"/>
          <w:b/>
          <w:bCs/>
          <w:sz w:val="24"/>
          <w:szCs w:val="24"/>
        </w:rPr>
        <w:t>Casgliad</w:t>
      </w:r>
      <w:proofErr w:type="spellEnd"/>
    </w:p>
    <w:p w14:paraId="47BFC311" w14:textId="77777777" w:rsidR="00012F33" w:rsidRPr="00012F33" w:rsidRDefault="00012F33" w:rsidP="00012F33">
      <w:pPr>
        <w:pStyle w:val="Footer"/>
        <w:ind w:left="720"/>
        <w:rPr>
          <w:rFonts w:ascii="Arial" w:hAnsi="Arial" w:cs="Arial"/>
          <w:b/>
          <w:bCs/>
          <w:sz w:val="24"/>
          <w:szCs w:val="24"/>
        </w:rPr>
      </w:pPr>
    </w:p>
    <w:p w14:paraId="30ECF51D" w14:textId="6F8115CC" w:rsidR="00521933" w:rsidRDefault="00012F33" w:rsidP="00994DEE">
      <w:pPr>
        <w:pStyle w:val="Foo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pwyntiau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at ei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gilydd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sut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mae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seiliedig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ar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hawliau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yn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cael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ei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ymgorffori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trwy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ddeddfwriaeth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pholisi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fewn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cyd-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destunau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addysgol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yng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Nghymru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greu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amgylchedd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galluogi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lle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mae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hawliau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yn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cael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eu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parchu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eu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diogelu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a'u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1933" w:rsidRPr="00521933">
        <w:rPr>
          <w:rFonts w:ascii="Arial" w:hAnsi="Arial" w:cs="Arial"/>
          <w:sz w:val="24"/>
          <w:szCs w:val="24"/>
        </w:rPr>
        <w:t>cyflawni</w:t>
      </w:r>
      <w:proofErr w:type="spellEnd"/>
      <w:r w:rsidR="00521933" w:rsidRPr="00521933">
        <w:rPr>
          <w:rFonts w:ascii="Arial" w:hAnsi="Arial" w:cs="Arial"/>
          <w:sz w:val="24"/>
          <w:szCs w:val="24"/>
        </w:rPr>
        <w:t>.</w:t>
      </w:r>
    </w:p>
    <w:p w14:paraId="1C90284D" w14:textId="77777777" w:rsidR="00012F33" w:rsidRDefault="00012F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2FBAD0C" w14:textId="77777777" w:rsidR="00012F33" w:rsidRDefault="00012F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01F994E3" w14:textId="77777777" w:rsidR="00CA55E2" w:rsidRPr="00F73317" w:rsidRDefault="00CA55E2" w:rsidP="00CA55E2">
      <w:pPr>
        <w:rPr>
          <w:rFonts w:ascii="Arial" w:hAnsi="Arial" w:cs="Arial"/>
          <w:b/>
          <w:sz w:val="24"/>
          <w:szCs w:val="24"/>
        </w:rPr>
      </w:pPr>
      <w:r w:rsidRPr="00F73317">
        <w:rPr>
          <w:rFonts w:ascii="Arial" w:hAnsi="Arial" w:cs="Arial"/>
          <w:b/>
          <w:sz w:val="24"/>
          <w:szCs w:val="24"/>
        </w:rPr>
        <w:t xml:space="preserve">Defnyddio AI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Cynhyrchiol</w:t>
      </w:r>
      <w:proofErr w:type="spellEnd"/>
      <w:r w:rsidRPr="00F733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mewn</w:t>
      </w:r>
      <w:proofErr w:type="spellEnd"/>
      <w:r w:rsidRPr="00F733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73317">
        <w:rPr>
          <w:rFonts w:ascii="Arial" w:hAnsi="Arial" w:cs="Arial"/>
          <w:b/>
          <w:sz w:val="24"/>
          <w:szCs w:val="24"/>
        </w:rPr>
        <w:t>Asesiadau</w:t>
      </w:r>
      <w:proofErr w:type="spellEnd"/>
    </w:p>
    <w:p w14:paraId="15199C4E" w14:textId="77777777" w:rsidR="00012F33" w:rsidRDefault="00012F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CA55E2" w:rsidRPr="00FA7E96" w14:paraId="18C99362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B663221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A9DF4DA" w14:textId="77777777" w:rsidR="00CA55E2" w:rsidRPr="00332C10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defnyddio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78C7395E" w14:textId="77777777" w:rsidR="00CA55E2" w:rsidRDefault="00CA55E2" w:rsidP="002C45B7">
            <w:pPr>
              <w:spacing w:line="259" w:lineRule="auto"/>
            </w:pPr>
          </w:p>
          <w:p w14:paraId="0DF0B3C0" w14:textId="77777777" w:rsidR="00CA55E2" w:rsidRPr="00332C10" w:rsidRDefault="00CA55E2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662C961A" w14:textId="77777777" w:rsidR="00CA55E2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ymchwil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57875CFA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F06D47C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41287F1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5F5FBCD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A55E2" w:rsidRPr="00FA7E96" w14:paraId="2BC4D2C7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827DB04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C09D5B5" w14:textId="77777777" w:rsidR="00CA55E2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5875DE" w14:textId="77777777" w:rsidR="00CA55E2" w:rsidRPr="00FA708A" w:rsidRDefault="00CA55E2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CAE9BE3" w14:textId="77777777" w:rsidR="00CA55E2" w:rsidRPr="00332C10" w:rsidRDefault="00CA55E2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519F564A" w14:textId="77777777" w:rsidR="00CA55E2" w:rsidRDefault="00CA55E2" w:rsidP="002C45B7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8BE346A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3EDB70C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319440D2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F877CA0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A55E2" w:rsidRPr="00FA7E96" w14:paraId="49556B10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8D6EF2A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A1F40D" w14:textId="77777777" w:rsidR="00CA55E2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1C6FBC" w14:textId="77777777" w:rsidR="00CA55E2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25F77769" w14:textId="77777777" w:rsidR="00CA55E2" w:rsidRPr="00FA708A" w:rsidRDefault="00CA55E2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21ACB124" w14:textId="77777777" w:rsidR="00CA55E2" w:rsidRDefault="00CA55E2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79147C2E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1ECE334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7D50A59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2FAC49B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A55E2" w:rsidRPr="00FA7E96" w14:paraId="72960C22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CF92F35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E9501C3" w14:textId="77777777" w:rsidR="00CA55E2" w:rsidRPr="00FA708A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257152E9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0786698C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A8BDC7A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A55E2" w:rsidRPr="00FA7E96" w14:paraId="0EF2364A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15C7010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243C517" w14:textId="77777777" w:rsidR="00CA55E2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  <w:p w14:paraId="0CECF4CD" w14:textId="77777777" w:rsidR="00CA55E2" w:rsidRPr="00FA708A" w:rsidRDefault="00CA55E2" w:rsidP="002C45B7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9781B8F" w14:textId="77777777" w:rsidR="00CA55E2" w:rsidRPr="00FA708A" w:rsidRDefault="00CA55E2" w:rsidP="002C45B7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0FC63AE8" w14:textId="77777777" w:rsidR="00CA55E2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unrhyw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god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Dylid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holl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2CE96CB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A7BD2A6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B4CE92B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99FFAB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A55E2" w:rsidRPr="00FA7E96" w14:paraId="4D0F9EF7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D196F53" w14:textId="77777777" w:rsidR="00CA55E2" w:rsidRPr="00FA7E96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3D0B711" w14:textId="77777777" w:rsidR="00CA55E2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090BE105" w14:textId="77777777" w:rsidR="00CA55E2" w:rsidRPr="00332C10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7C42820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B442D04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17FC0AD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A55E2" w:rsidRPr="00FA7E96" w14:paraId="06F3D3D3" w14:textId="77777777" w:rsidTr="002C45B7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B5235C8" w14:textId="77777777" w:rsidR="00CA55E2" w:rsidRPr="00FA7E96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BE62182" w14:textId="77777777" w:rsidR="00CA55E2" w:rsidRDefault="00CA55E2" w:rsidP="002C45B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unrhyw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ymchwil,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56A048C6" w14:textId="77777777" w:rsidR="00CA55E2" w:rsidRPr="00332C10" w:rsidRDefault="00CA55E2" w:rsidP="002C45B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E14B7E2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BDF3EC7" w14:textId="77777777" w:rsidR="00CA55E2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E7844CB" w14:textId="77777777" w:rsidR="00CA55E2" w:rsidRPr="00FA7E96" w:rsidRDefault="00CA55E2" w:rsidP="002C45B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50A709E8" w14:textId="77777777" w:rsidR="00CA55E2" w:rsidRDefault="00CA55E2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2454A9D9" w14:textId="77777777" w:rsidR="00CA55E2" w:rsidRDefault="00CA55E2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047360D" w14:textId="77777777" w:rsidR="00CA55E2" w:rsidRPr="001D48EF" w:rsidRDefault="00CA55E2" w:rsidP="00CA55E2">
      <w:pPr>
        <w:rPr>
          <w:rFonts w:ascii="Arial" w:hAnsi="Arial" w:cs="Arial"/>
          <w:sz w:val="22"/>
          <w:szCs w:val="22"/>
        </w:rPr>
      </w:pPr>
      <w:proofErr w:type="spellStart"/>
      <w:r w:rsidRPr="001D48EF">
        <w:rPr>
          <w:rFonts w:ascii="Arial" w:hAnsi="Arial" w:cs="Arial"/>
          <w:sz w:val="22"/>
          <w:szCs w:val="22"/>
        </w:rPr>
        <w:t>Cofia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1D48EF">
        <w:rPr>
          <w:rFonts w:ascii="Arial" w:hAnsi="Arial" w:cs="Arial"/>
          <w:sz w:val="22"/>
          <w:szCs w:val="22"/>
        </w:rPr>
        <w:t>amser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gadw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copi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D48EF">
        <w:rPr>
          <w:rFonts w:ascii="Arial" w:hAnsi="Arial" w:cs="Arial"/>
          <w:sz w:val="22"/>
          <w:szCs w:val="22"/>
        </w:rPr>
        <w:t>dy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ddrafftiadau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D48EF">
        <w:rPr>
          <w:rFonts w:ascii="Arial" w:hAnsi="Arial" w:cs="Arial"/>
          <w:sz w:val="22"/>
          <w:szCs w:val="22"/>
        </w:rPr>
        <w:t>nodiadau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D48EF">
        <w:rPr>
          <w:rFonts w:ascii="Arial" w:hAnsi="Arial" w:cs="Arial"/>
          <w:sz w:val="22"/>
          <w:szCs w:val="22"/>
        </w:rPr>
        <w:t>adnoddau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eraill a </w:t>
      </w:r>
      <w:proofErr w:type="spellStart"/>
      <w:r w:rsidRPr="001D48EF">
        <w:rPr>
          <w:rFonts w:ascii="Arial" w:hAnsi="Arial" w:cs="Arial"/>
          <w:sz w:val="22"/>
          <w:szCs w:val="22"/>
        </w:rPr>
        <w:t>ddefnyddiwyd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cyn ac </w:t>
      </w:r>
      <w:proofErr w:type="spellStart"/>
      <w:r w:rsidRPr="001D48EF">
        <w:rPr>
          <w:rFonts w:ascii="Arial" w:hAnsi="Arial" w:cs="Arial"/>
          <w:sz w:val="22"/>
          <w:szCs w:val="22"/>
        </w:rPr>
        <w:t>ar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ôl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defnyddio offer </w:t>
      </w:r>
      <w:proofErr w:type="spellStart"/>
      <w:r w:rsidRPr="001D48EF">
        <w:rPr>
          <w:rFonts w:ascii="Arial" w:hAnsi="Arial" w:cs="Arial"/>
          <w:sz w:val="22"/>
          <w:szCs w:val="22"/>
        </w:rPr>
        <w:t>Deallusrwydd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Artiffisial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D48EF">
        <w:rPr>
          <w:rFonts w:ascii="Arial" w:hAnsi="Arial" w:cs="Arial"/>
          <w:sz w:val="22"/>
          <w:szCs w:val="22"/>
        </w:rPr>
        <w:t>Os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bydd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amheuaeth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D48EF">
        <w:rPr>
          <w:rFonts w:ascii="Arial" w:hAnsi="Arial" w:cs="Arial"/>
          <w:sz w:val="22"/>
          <w:szCs w:val="22"/>
        </w:rPr>
        <w:t>ddefnydd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o offer </w:t>
      </w:r>
      <w:proofErr w:type="spellStart"/>
      <w:r w:rsidRPr="001D48EF">
        <w:rPr>
          <w:rFonts w:ascii="Arial" w:hAnsi="Arial" w:cs="Arial"/>
          <w:sz w:val="22"/>
          <w:szCs w:val="22"/>
        </w:rPr>
        <w:t>Deallusrwydd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Artiffisial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D48EF">
        <w:rPr>
          <w:rFonts w:ascii="Arial" w:hAnsi="Arial" w:cs="Arial"/>
          <w:sz w:val="22"/>
          <w:szCs w:val="22"/>
        </w:rPr>
        <w:t>tu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hwnt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i'r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hyn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D48EF">
        <w:rPr>
          <w:rFonts w:ascii="Arial" w:hAnsi="Arial" w:cs="Arial"/>
          <w:sz w:val="22"/>
          <w:szCs w:val="22"/>
        </w:rPr>
        <w:t>bennwyd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ar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gyfer y </w:t>
      </w:r>
      <w:proofErr w:type="spellStart"/>
      <w:r w:rsidRPr="001D48EF">
        <w:rPr>
          <w:rFonts w:ascii="Arial" w:hAnsi="Arial" w:cs="Arial"/>
          <w:sz w:val="22"/>
          <w:szCs w:val="22"/>
        </w:rPr>
        <w:t>gwaith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penodol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D48EF">
        <w:rPr>
          <w:rFonts w:ascii="Arial" w:hAnsi="Arial" w:cs="Arial"/>
          <w:sz w:val="22"/>
          <w:szCs w:val="22"/>
        </w:rPr>
        <w:t>gofynnir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i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chi </w:t>
      </w:r>
      <w:proofErr w:type="spellStart"/>
      <w:r w:rsidRPr="001D48EF">
        <w:rPr>
          <w:rFonts w:ascii="Arial" w:hAnsi="Arial" w:cs="Arial"/>
          <w:sz w:val="22"/>
          <w:szCs w:val="22"/>
        </w:rPr>
        <w:t>gyflwyno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drafftiadau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48EF">
        <w:rPr>
          <w:rFonts w:ascii="Arial" w:hAnsi="Arial" w:cs="Arial"/>
          <w:sz w:val="22"/>
          <w:szCs w:val="22"/>
        </w:rPr>
        <w:t>blaenorol</w:t>
      </w:r>
      <w:proofErr w:type="spellEnd"/>
      <w:r w:rsidRPr="001D48E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D48EF">
        <w:rPr>
          <w:rFonts w:ascii="Arial" w:hAnsi="Arial" w:cs="Arial"/>
          <w:sz w:val="22"/>
          <w:szCs w:val="22"/>
        </w:rPr>
        <w:t>nodiadau</w:t>
      </w:r>
      <w:proofErr w:type="spellEnd"/>
      <w:r w:rsidRPr="001D48EF">
        <w:rPr>
          <w:rFonts w:ascii="Arial" w:hAnsi="Arial" w:cs="Arial"/>
          <w:sz w:val="22"/>
          <w:szCs w:val="22"/>
        </w:rPr>
        <w:t>.</w:t>
      </w:r>
    </w:p>
    <w:p w14:paraId="43954ABC" w14:textId="77777777" w:rsidR="00012F33" w:rsidRPr="00B057FE" w:rsidRDefault="00012F33" w:rsidP="00012F33">
      <w:pPr>
        <w:pStyle w:val="Footer"/>
        <w:ind w:left="720"/>
        <w:rPr>
          <w:rFonts w:ascii="Arial" w:hAnsi="Arial" w:cs="Arial"/>
          <w:sz w:val="24"/>
          <w:szCs w:val="24"/>
        </w:rPr>
      </w:pPr>
    </w:p>
    <w:p w14:paraId="464A08C4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64A08C6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464A08C5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542966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</w:t>
            </w: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WRTH GWBLHAU TASGAU</w:t>
            </w:r>
          </w:p>
        </w:tc>
      </w:tr>
    </w:tbl>
    <w:p w14:paraId="464A08C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64A08C8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64A08C9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64A08CA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64A08CB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464A08C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C212F55" w14:textId="77777777" w:rsidR="00994DEE" w:rsidRDefault="00A04F8B" w:rsidP="00994DEE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673E1AF" w14:textId="77777777" w:rsidR="00994DEE" w:rsidRDefault="00012F33" w:rsidP="00994DEE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"/>
        </w:rPr>
      </w:pPr>
      <w:r w:rsidRPr="00012F33">
        <w:rPr>
          <w:rFonts w:ascii="Arial" w:hAnsi="Arial" w:cs="Arial"/>
          <w:i/>
          <w:iCs/>
          <w:color w:val="FF0000"/>
          <w:sz w:val="22"/>
          <w:szCs w:val="22"/>
          <w:lang w:val="cy"/>
        </w:rPr>
        <w:t>Bydd angen i chi ddarllen yn eang a chefnogi'ch trafodaeth drwyddi draw gydag ystod o ffynonellau dibynadwy e.e. erthyglau cyfnodolion, gwefannau academaidd priodol, dogfennau deddfwriaeth, dogfennau polisi'r llywodraeth a llyfrau. Bydd angen i chi wneud cysylltiadau clir ag ystod o fframweithiau damcaniaethol sefydledig i gefnogi eich dadl gyffredinol ymhellach.  Gwn</w:t>
      </w:r>
      <w:r>
        <w:rPr>
          <w:rFonts w:ascii="Arial" w:hAnsi="Arial" w:cs="Arial"/>
          <w:i/>
          <w:iCs/>
          <w:color w:val="FF0000"/>
          <w:sz w:val="22"/>
          <w:szCs w:val="22"/>
          <w:lang w:val="cy"/>
        </w:rPr>
        <w:t>ewch</w:t>
      </w:r>
      <w:r w:rsidRPr="00012F33">
        <w:rPr>
          <w:rFonts w:ascii="Arial" w:hAnsi="Arial" w:cs="Arial"/>
          <w:i/>
          <w:iCs/>
          <w:color w:val="FF0000"/>
          <w:sz w:val="22"/>
          <w:szCs w:val="22"/>
          <w:lang w:val="cy"/>
        </w:rPr>
        <w:t xml:space="preserve"> defnydd da o adnoddau llyfrgell Y Drindod Dewi Sant.</w:t>
      </w:r>
      <w:r>
        <w:rPr>
          <w:rFonts w:ascii="Arial" w:hAnsi="Arial" w:cs="Arial"/>
          <w:i/>
          <w:iCs/>
          <w:color w:val="FF0000"/>
          <w:sz w:val="22"/>
          <w:szCs w:val="22"/>
          <w:lang w:val="cy"/>
        </w:rPr>
        <w:t xml:space="preserve"> </w:t>
      </w:r>
      <w:r w:rsidRPr="00012F33">
        <w:rPr>
          <w:rFonts w:ascii="Arial" w:hAnsi="Arial" w:cs="Arial"/>
          <w:i/>
          <w:iCs/>
          <w:color w:val="FF0000"/>
          <w:sz w:val="22"/>
          <w:szCs w:val="22"/>
          <w:lang w:val="cy"/>
        </w:rPr>
        <w:t xml:space="preserve">Mae'n rhaid i chi ddefnyddio cyfeirnod </w:t>
      </w:r>
      <w:proofErr w:type="spellStart"/>
      <w:r w:rsidRPr="00012F33">
        <w:rPr>
          <w:rFonts w:ascii="Arial" w:hAnsi="Arial" w:cs="Arial"/>
          <w:i/>
          <w:iCs/>
          <w:color w:val="FF0000"/>
          <w:sz w:val="22"/>
          <w:szCs w:val="22"/>
          <w:lang w:val="cy"/>
        </w:rPr>
        <w:t>Harvard</w:t>
      </w:r>
      <w:proofErr w:type="spellEnd"/>
      <w:r w:rsidRPr="00012F33">
        <w:rPr>
          <w:rFonts w:ascii="Arial" w:hAnsi="Arial" w:cs="Arial"/>
          <w:i/>
          <w:iCs/>
          <w:color w:val="FF0000"/>
          <w:sz w:val="22"/>
          <w:szCs w:val="22"/>
          <w:lang w:val="cy"/>
        </w:rPr>
        <w:t xml:space="preserve"> cywir drwyddi draw.</w:t>
      </w:r>
      <w:r w:rsidR="00994DEE">
        <w:rPr>
          <w:rFonts w:ascii="Arial" w:hAnsi="Arial" w:cs="Arial"/>
          <w:i/>
          <w:iCs/>
          <w:color w:val="FF0000"/>
          <w:sz w:val="22"/>
          <w:szCs w:val="22"/>
          <w:lang w:val="cy"/>
        </w:rPr>
        <w:t xml:space="preserve"> </w:t>
      </w:r>
    </w:p>
    <w:p w14:paraId="2E518CF0" w14:textId="04F78347" w:rsidR="00994DEE" w:rsidRDefault="00994DEE" w:rsidP="00994DEE">
      <w:pPr>
        <w:jc w:val="both"/>
        <w:rPr>
          <w:rFonts w:ascii="Arial" w:hAnsi="Arial" w:cs="Arial"/>
          <w:i/>
          <w:iCs/>
          <w:color w:val="FF0000"/>
          <w:sz w:val="22"/>
          <w:szCs w:val="22"/>
          <w:lang w:val="cy"/>
        </w:rPr>
      </w:pPr>
      <w:r w:rsidRPr="00994DEE">
        <w:rPr>
          <w:rFonts w:ascii="Arial" w:hAnsi="Arial" w:cs="Arial"/>
          <w:i/>
          <w:iCs/>
          <w:color w:val="FF0000"/>
          <w:sz w:val="22"/>
          <w:szCs w:val="22"/>
          <w:lang w:val="cy"/>
        </w:rPr>
        <w:t>Bydd angen i chi gynnwys rhestr gyfeirio ar ddiwedd eich gwaith a dylid ei fformatio'n gywir a'i restru yn nhrefn yr wyddor.</w:t>
      </w:r>
    </w:p>
    <w:p w14:paraId="5E09146B" w14:textId="77777777" w:rsidR="00994DEE" w:rsidRPr="00994DEE" w:rsidRDefault="00994DEE" w:rsidP="00994DEE">
      <w:pPr>
        <w:jc w:val="both"/>
        <w:rPr>
          <w:rFonts w:ascii="Arial" w:hAnsi="Arial" w:cs="Arial"/>
          <w:i/>
          <w:sz w:val="22"/>
          <w:szCs w:val="22"/>
          <w:lang w:val="cy"/>
        </w:rPr>
      </w:pPr>
    </w:p>
    <w:p w14:paraId="464A08D0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64A08D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464A08D2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64A08D3" w14:textId="77777777"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43337B" w14:textId="1E96FAA5" w:rsidR="00C41867" w:rsidRPr="00994DEE" w:rsidRDefault="00994DEE" w:rsidP="00C01A3F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Dyfernir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marciau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am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ddangos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gwybodaeth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a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dealltwriaeth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dda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o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faterion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allweddol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sy'n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gysylltiedig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â'ch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dadl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yn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ogystal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â'r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fframweithiau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deddfwriaethol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a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pholisi</w:t>
      </w:r>
      <w:r>
        <w:rPr>
          <w:rFonts w:ascii="Arial" w:hAnsi="Arial" w:cs="Arial"/>
          <w:i/>
          <w:color w:val="FF0000"/>
          <w:sz w:val="22"/>
          <w:szCs w:val="22"/>
        </w:rPr>
        <w:t>au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sy'n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amgylchynu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hyn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.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Bydd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angen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i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chi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hefyd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ddangos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dealltwriaeth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o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gysylltiadau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perthnasol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â </w:t>
      </w:r>
      <w:proofErr w:type="spellStart"/>
      <w:r>
        <w:rPr>
          <w:rFonts w:ascii="Arial" w:hAnsi="Arial" w:cs="Arial"/>
          <w:i/>
          <w:color w:val="FF0000"/>
          <w:sz w:val="22"/>
          <w:szCs w:val="22"/>
        </w:rPr>
        <w:t>damcaniaeth</w:t>
      </w:r>
      <w:r w:rsidRPr="00994DEE">
        <w:rPr>
          <w:rFonts w:ascii="Arial" w:hAnsi="Arial" w:cs="Arial"/>
          <w:i/>
          <w:color w:val="FF0000"/>
          <w:sz w:val="22"/>
          <w:szCs w:val="22"/>
        </w:rPr>
        <w:t>i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ac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ymarfer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</w:rPr>
        <w:t>perthnasol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</w:rPr>
        <w:t>.</w:t>
      </w:r>
    </w:p>
    <w:p w14:paraId="464A08D5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64A08D6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464A08D7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464A08D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B2C8D8F" w14:textId="77777777" w:rsidR="00994DEE" w:rsidRDefault="00274691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64A08DB" w14:textId="1085E19A" w:rsidR="00D22D9C" w:rsidRDefault="00994DEE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94DEE">
        <w:rPr>
          <w:rFonts w:ascii="Arial" w:hAnsi="Arial" w:cs="Arial"/>
          <w:i/>
          <w:iCs/>
          <w:color w:val="FF0000"/>
          <w:sz w:val="22"/>
          <w:szCs w:val="22"/>
          <w:lang w:val="cy"/>
        </w:rPr>
        <w:t>Dyfernir marciau yma ar gyfer eich gwerthusiad o ystod o safbwyntiau ar draws ystod eang o ffynonellau. A'ch gallu i ddatblygu dadl glir. Darllenwch yn eang a holwch eich ffynonellau. A yw'r wybodaeth rydych wedi'i chasglu yn rhoi digon o dystiolaeth i chi i wneud dyfarniad gwybodus o fewn eich dadl? Mae'n rhaid i chi gefnogi pob pwynt a wneir gyda thystiolaeth gadarn o'ch darllen/ymchwil.</w:t>
      </w:r>
    </w:p>
    <w:p w14:paraId="1EB679E6" w14:textId="77777777" w:rsidR="0062178D" w:rsidRPr="00A406E5" w:rsidRDefault="0062178D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64A08DC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64A08DD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464A08D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64A08DF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B1CD9DA" w14:textId="7F8D9E40" w:rsidR="00496680" w:rsidRPr="00FB657D" w:rsidRDefault="00994DEE" w:rsidP="00D22D9C">
      <w:pPr>
        <w:jc w:val="both"/>
        <w:rPr>
          <w:rFonts w:ascii="Arial" w:hAnsi="Arial" w:cs="Arial"/>
          <w:sz w:val="22"/>
          <w:szCs w:val="22"/>
        </w:rPr>
      </w:pPr>
      <w:r w:rsidRPr="00994DEE">
        <w:rPr>
          <w:rFonts w:ascii="Arial" w:hAnsi="Arial" w:cs="Arial"/>
          <w:i/>
          <w:color w:val="FF0000"/>
          <w:sz w:val="22"/>
          <w:szCs w:val="22"/>
          <w:lang w:val="cy"/>
        </w:rPr>
        <w:t>Dyfernir marciau yma am eich gallu i gymhwyso eich pwyntiau/dadl i arfer bywyd go iawn. Sut mae dull seiliedig ar hawliau yn cefnogi addysgu a dysgu? Pa strategaethau sy'n cael eu defnyddio? Sut maen nhw'n gweithio? Pa mor effeithiol ydyn nhw? Beth yw'r rhwystrau? Sut gellir goresgyn y rhain? Cysylltiadau â modelau/damcaniaethau perthnasol.</w:t>
      </w:r>
    </w:p>
    <w:p w14:paraId="464A08E1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64A08E2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464A08E3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464A08E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64A08E7" w14:textId="2299B506" w:rsidR="00C01A3F" w:rsidRPr="00994DEE" w:rsidRDefault="00E246E7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64A08E8" w14:textId="32F36324" w:rsidR="00FB3B4E" w:rsidRPr="00DE3553" w:rsidRDefault="00994DEE" w:rsidP="00D22D9C">
      <w:pPr>
        <w:jc w:val="both"/>
        <w:rPr>
          <w:rFonts w:ascii="Arial" w:hAnsi="Arial" w:cs="Arial"/>
          <w:sz w:val="22"/>
          <w:szCs w:val="22"/>
          <w:lang w:val="cy"/>
        </w:rPr>
      </w:pPr>
      <w:r w:rsidRPr="00994DEE">
        <w:rPr>
          <w:rFonts w:ascii="Arial" w:hAnsi="Arial" w:cs="Arial"/>
          <w:i/>
          <w:color w:val="FF0000"/>
          <w:sz w:val="22"/>
          <w:szCs w:val="22"/>
          <w:lang w:val="cy"/>
        </w:rPr>
        <w:t xml:space="preserve">Dyfernir marciau am draethawd wedi'i strwythuro'n dda gyda chyflwyniad clir, prif gorff a chasgliad.  Dylid ysgrifennu'ch traethawd yn gywir ac mewn tôn academaidd briodol.  Sicrhewch eich bod yn </w:t>
      </w:r>
      <w:proofErr w:type="spellStart"/>
      <w:r w:rsidRPr="00994DEE">
        <w:rPr>
          <w:rFonts w:ascii="Arial" w:hAnsi="Arial" w:cs="Arial"/>
          <w:i/>
          <w:color w:val="FF0000"/>
          <w:sz w:val="22"/>
          <w:szCs w:val="22"/>
          <w:lang w:val="cy"/>
        </w:rPr>
        <w:t>prawfddarllen</w:t>
      </w:r>
      <w:proofErr w:type="spellEnd"/>
      <w:r w:rsidRPr="00994DEE">
        <w:rPr>
          <w:rFonts w:ascii="Arial" w:hAnsi="Arial" w:cs="Arial"/>
          <w:i/>
          <w:color w:val="FF0000"/>
          <w:sz w:val="22"/>
          <w:szCs w:val="22"/>
          <w:lang w:val="cy"/>
        </w:rPr>
        <w:t xml:space="preserve"> eich gwaith yn ofalus er mwyn osgoi unrhyw wallau sillafu neu ramadegol gan y bydd hyn yn effeithio ar eich marc.</w:t>
      </w:r>
    </w:p>
    <w:p w14:paraId="464A08E9" w14:textId="77777777" w:rsidR="00D22D9C" w:rsidRPr="00DE3553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464A08EA" w14:textId="77777777" w:rsidR="00C01A3F" w:rsidRPr="00DE3553" w:rsidRDefault="00C01A3F">
      <w:pPr>
        <w:rPr>
          <w:rFonts w:ascii="Arial" w:hAnsi="Arial" w:cs="Arial"/>
          <w:sz w:val="22"/>
          <w:szCs w:val="22"/>
          <w:lang w:val="cy"/>
        </w:rPr>
      </w:pPr>
      <w:r w:rsidRPr="00DE3553">
        <w:rPr>
          <w:rFonts w:ascii="Arial" w:hAnsi="Arial" w:cs="Arial"/>
          <w:sz w:val="22"/>
          <w:szCs w:val="22"/>
          <w:lang w:val="cy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64A08EC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464A08EB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DE3553">
              <w:rPr>
                <w:rFonts w:ascii="Arial" w:hAnsi="Arial" w:cs="Arial"/>
                <w:sz w:val="32"/>
                <w:szCs w:val="32"/>
                <w:lang w:val="cy"/>
              </w:rPr>
              <w:br w:type="page"/>
            </w:r>
            <w:r w:rsidR="004D5E9B" w:rsidRPr="00DE3553">
              <w:rPr>
                <w:rFonts w:ascii="Arial" w:hAnsi="Arial" w:cs="Arial"/>
                <w:b/>
                <w:caps/>
                <w:sz w:val="40"/>
                <w:lang w:val="cy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64A08ED" w14:textId="77777777" w:rsidR="00152E9D" w:rsidRPr="00A406E5" w:rsidRDefault="00152E9D" w:rsidP="00152E9D">
      <w:pPr>
        <w:rPr>
          <w:rFonts w:ascii="Arial" w:hAnsi="Arial" w:cs="Arial"/>
        </w:rPr>
      </w:pPr>
    </w:p>
    <w:p w14:paraId="464A08EE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64A08EF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464A08F0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64A08F4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4A08F1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64A08F2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64A08F3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464A08F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8F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464A08F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8F7" w14:textId="088505C6" w:rsidR="00152E9D" w:rsidRPr="00A406E5" w:rsidRDefault="007A0E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A08F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0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8F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8F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8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8F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8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8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0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0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0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0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07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64A09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09" w14:textId="64FBF779" w:rsidR="00152E9D" w:rsidRPr="00A406E5" w:rsidRDefault="007A0E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A09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1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0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0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1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1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1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1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1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1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1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1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64A09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1B" w14:textId="342BAA6F" w:rsidR="00152E9D" w:rsidRPr="00A406E5" w:rsidRDefault="007A0E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994DEE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A09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2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1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1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2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2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2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2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2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2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2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2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64A092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2D" w14:textId="5A04F095" w:rsidR="00152E9D" w:rsidRPr="00A406E5" w:rsidRDefault="00E35EC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994DEE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A09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3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3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3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3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3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3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3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3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4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3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64A093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4A093F" w14:textId="73C84C99" w:rsidR="00152E9D" w:rsidRPr="00A406E5" w:rsidRDefault="00BE749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A09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4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4A09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A09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4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A094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094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64A094D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4A095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64A094E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64A094F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4A0950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464A095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64A0952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64A0953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464A09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64A0955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64A095B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64A095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64A0958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64A095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64A095A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464A095C" w14:textId="77777777" w:rsidR="00C073F1" w:rsidRDefault="00C073F1" w:rsidP="00152E9D">
      <w:pPr>
        <w:rPr>
          <w:rFonts w:ascii="Arial" w:hAnsi="Arial" w:cs="Arial"/>
        </w:rPr>
      </w:pPr>
    </w:p>
    <w:p w14:paraId="464A095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64A095E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  <w:bookmarkStart w:id="0" w:name="cysill"/>
      <w:bookmarkEnd w:id="0"/>
    </w:p>
    <w:p w14:paraId="464A095F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464A0960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464A0962" w14:textId="77777777" w:rsidTr="00924471">
        <w:tc>
          <w:tcPr>
            <w:tcW w:w="13858" w:type="dxa"/>
            <w:shd w:val="clear" w:color="auto" w:fill="8DB3E2" w:themeFill="text2" w:themeFillTint="66"/>
          </w:tcPr>
          <w:p w14:paraId="464A0961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464A0963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464A0965" w14:textId="77777777" w:rsidTr="00EE00D3">
        <w:tc>
          <w:tcPr>
            <w:tcW w:w="13948" w:type="dxa"/>
            <w:shd w:val="clear" w:color="auto" w:fill="8DB3E2" w:themeFill="text2" w:themeFillTint="66"/>
          </w:tcPr>
          <w:p w14:paraId="464A0964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464A096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464A0966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464A0968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464A0976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64A0969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6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6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6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464A096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6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64A096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7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64A097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7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64A097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4A097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64A097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464A097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64A0977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64A097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464A097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464A098D" w14:textId="77777777" w:rsidTr="00EE00D3">
        <w:tc>
          <w:tcPr>
            <w:tcW w:w="1735" w:type="dxa"/>
            <w:shd w:val="clear" w:color="auto" w:fill="8DB3E2" w:themeFill="text2" w:themeFillTint="66"/>
          </w:tcPr>
          <w:p w14:paraId="464A0980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64A0981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64A098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64A098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464A098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64A09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64A098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64A098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8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8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64A098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8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64A098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464A099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64A098E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464A098F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64A0990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64A0991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64A099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9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9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95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64A099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eithriadol a manwl 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464A09AB" w14:textId="77777777" w:rsidTr="00EE00D3">
        <w:tc>
          <w:tcPr>
            <w:tcW w:w="1735" w:type="dxa"/>
            <w:shd w:val="clear" w:color="auto" w:fill="8DB3E2" w:themeFill="text2" w:themeFillTint="66"/>
          </w:tcPr>
          <w:p w14:paraId="464A0998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4A0999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464A099A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464A099B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64A099C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464A099D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464A099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64A099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F64A84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64A84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464A09A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464A09A1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464A09A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64A09A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464A09A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464A09A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64A09A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464A09A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64A09A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64A09A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464A09A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464A09C2" w14:textId="77777777" w:rsidTr="00EE00D3">
        <w:tc>
          <w:tcPr>
            <w:tcW w:w="1735" w:type="dxa"/>
            <w:shd w:val="clear" w:color="auto" w:fill="8DB3E2" w:themeFill="text2" w:themeFillTint="66"/>
          </w:tcPr>
          <w:p w14:paraId="464A09AC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64A09AD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cyd-destunau penodol). </w:t>
            </w:r>
          </w:p>
          <w:p w14:paraId="464A09AE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64A09A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Defnydd cyfyngedig, neu ddim defnydd o ddulliau sylfaenol a addysgwyd, deunyddiau, offer a/neu dechnegau.</w:t>
            </w:r>
          </w:p>
          <w:p w14:paraId="464A09B0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4A09B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64A09B2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 a addysgwyd,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464A09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464A09B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464A09B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64A09B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Ymwybyddiaeth ddigonol a chymhwyso dulliau sylfaenol, deunyddiau, offer a/neu dechnegau, mewn modd sy’n briodol ar y cyfan.</w:t>
            </w:r>
          </w:p>
          <w:p w14:paraId="464A09B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464A09B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64A09B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sylfaenol, deunyddiau, offer a/neu dechnegau mewn modd da a phriodol.</w:t>
            </w:r>
          </w:p>
          <w:p w14:paraId="464A09BA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464A09B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>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464A09B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sylfaenol, deunyddiau, offer a/neu dechnegau mewn modd da iawn.</w:t>
            </w:r>
          </w:p>
          <w:p w14:paraId="464A09B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464A09B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 a addysgwyd, deunyddiau, offer a/neu dechnegau mewn modd uwch.</w:t>
            </w:r>
          </w:p>
          <w:p w14:paraId="464A09B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464A09C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64A09C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Lefelau eithriadol o sgiliau cymhwyso a 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464A09D2" w14:textId="77777777" w:rsidTr="00EE00D3">
        <w:tc>
          <w:tcPr>
            <w:tcW w:w="1735" w:type="dxa"/>
            <w:shd w:val="clear" w:color="auto" w:fill="8DB3E2" w:themeFill="text2" w:themeFillTint="66"/>
          </w:tcPr>
          <w:p w14:paraId="464A09C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464A09C4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64A09C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464A09C6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464A09C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64A09C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64A09C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464A09C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C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464A09C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CD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464A09C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64A09C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awydd i ddatblygu ymhellach.  </w:t>
            </w:r>
          </w:p>
          <w:p w14:paraId="464A09D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64A09D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</w:tbl>
    <w:p w14:paraId="464A09D3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6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8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B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4A09DE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CB75E" w14:textId="77777777" w:rsidR="00460684" w:rsidRDefault="00460684">
      <w:r>
        <w:separator/>
      </w:r>
    </w:p>
  </w:endnote>
  <w:endnote w:type="continuationSeparator" w:id="0">
    <w:p w14:paraId="736C79A5" w14:textId="77777777" w:rsidR="00460684" w:rsidRDefault="00460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A09E5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126346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464A09E6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A09E7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F717A" w14:textId="77777777" w:rsidR="00460684" w:rsidRDefault="00460684">
      <w:r>
        <w:separator/>
      </w:r>
    </w:p>
  </w:footnote>
  <w:footnote w:type="continuationSeparator" w:id="0">
    <w:p w14:paraId="02555622" w14:textId="77777777" w:rsidR="00460684" w:rsidRDefault="00460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21FEB"/>
    <w:multiLevelType w:val="hybridMultilevel"/>
    <w:tmpl w:val="54AE1F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3A3516"/>
    <w:multiLevelType w:val="multilevel"/>
    <w:tmpl w:val="A4029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5FFC7"/>
    <w:multiLevelType w:val="hybridMultilevel"/>
    <w:tmpl w:val="D1262144"/>
    <w:lvl w:ilvl="0" w:tplc="A8BCCE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FAC5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E271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823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3EC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1C41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046C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1AF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70FF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2D6D7D"/>
    <w:multiLevelType w:val="hybridMultilevel"/>
    <w:tmpl w:val="35C2D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03335"/>
    <w:multiLevelType w:val="hybridMultilevel"/>
    <w:tmpl w:val="42B47E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69908914">
    <w:abstractNumId w:val="2"/>
  </w:num>
  <w:num w:numId="2" w16cid:durableId="1975478042">
    <w:abstractNumId w:val="12"/>
  </w:num>
  <w:num w:numId="3" w16cid:durableId="40595288">
    <w:abstractNumId w:val="20"/>
  </w:num>
  <w:num w:numId="4" w16cid:durableId="1866482839">
    <w:abstractNumId w:val="15"/>
  </w:num>
  <w:num w:numId="5" w16cid:durableId="2131388097">
    <w:abstractNumId w:val="10"/>
  </w:num>
  <w:num w:numId="6" w16cid:durableId="937717223">
    <w:abstractNumId w:val="19"/>
  </w:num>
  <w:num w:numId="7" w16cid:durableId="19280445">
    <w:abstractNumId w:val="4"/>
  </w:num>
  <w:num w:numId="8" w16cid:durableId="1850680850">
    <w:abstractNumId w:val="17"/>
  </w:num>
  <w:num w:numId="9" w16cid:durableId="1682704540">
    <w:abstractNumId w:val="13"/>
  </w:num>
  <w:num w:numId="10" w16cid:durableId="1104037878">
    <w:abstractNumId w:val="6"/>
  </w:num>
  <w:num w:numId="11" w16cid:durableId="707414030">
    <w:abstractNumId w:val="7"/>
  </w:num>
  <w:num w:numId="12" w16cid:durableId="1228764518">
    <w:abstractNumId w:val="11"/>
  </w:num>
  <w:num w:numId="13" w16cid:durableId="1133014786">
    <w:abstractNumId w:val="16"/>
  </w:num>
  <w:num w:numId="14" w16cid:durableId="565535904">
    <w:abstractNumId w:val="5"/>
  </w:num>
  <w:num w:numId="15" w16cid:durableId="1307081108">
    <w:abstractNumId w:val="0"/>
  </w:num>
  <w:num w:numId="16" w16cid:durableId="1586107842">
    <w:abstractNumId w:val="9"/>
  </w:num>
  <w:num w:numId="17" w16cid:durableId="1152405878">
    <w:abstractNumId w:val="1"/>
  </w:num>
  <w:num w:numId="18" w16cid:durableId="1688289956">
    <w:abstractNumId w:val="14"/>
  </w:num>
  <w:num w:numId="19" w16cid:durableId="701057600">
    <w:abstractNumId w:val="3"/>
  </w:num>
  <w:num w:numId="20" w16cid:durableId="5043215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1267907">
    <w:abstractNumId w:val="8"/>
  </w:num>
  <w:num w:numId="22" w16cid:durableId="139593265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4525"/>
    <w:rsid w:val="00011666"/>
    <w:rsid w:val="00012F33"/>
    <w:rsid w:val="00026B02"/>
    <w:rsid w:val="0004168C"/>
    <w:rsid w:val="00077476"/>
    <w:rsid w:val="000822E5"/>
    <w:rsid w:val="0009643E"/>
    <w:rsid w:val="000971FC"/>
    <w:rsid w:val="000A2A3A"/>
    <w:rsid w:val="000A492A"/>
    <w:rsid w:val="000B5FD4"/>
    <w:rsid w:val="000D2F80"/>
    <w:rsid w:val="000E413A"/>
    <w:rsid w:val="000E7C1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44C8"/>
    <w:rsid w:val="0017512A"/>
    <w:rsid w:val="00196958"/>
    <w:rsid w:val="001A1C18"/>
    <w:rsid w:val="001A1E39"/>
    <w:rsid w:val="001A24F3"/>
    <w:rsid w:val="001B0B5A"/>
    <w:rsid w:val="001B405C"/>
    <w:rsid w:val="001B5F45"/>
    <w:rsid w:val="001C188D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064A"/>
    <w:rsid w:val="00224849"/>
    <w:rsid w:val="0022746E"/>
    <w:rsid w:val="00235F71"/>
    <w:rsid w:val="00236238"/>
    <w:rsid w:val="002444CA"/>
    <w:rsid w:val="00247E87"/>
    <w:rsid w:val="00255BC3"/>
    <w:rsid w:val="00256FCD"/>
    <w:rsid w:val="00260DE6"/>
    <w:rsid w:val="00263E93"/>
    <w:rsid w:val="00273FEE"/>
    <w:rsid w:val="00274691"/>
    <w:rsid w:val="0027704B"/>
    <w:rsid w:val="0028204E"/>
    <w:rsid w:val="0028591B"/>
    <w:rsid w:val="0028785B"/>
    <w:rsid w:val="002878BF"/>
    <w:rsid w:val="00291841"/>
    <w:rsid w:val="00297A80"/>
    <w:rsid w:val="002A16CA"/>
    <w:rsid w:val="002C449B"/>
    <w:rsid w:val="002C6040"/>
    <w:rsid w:val="002D5B3F"/>
    <w:rsid w:val="002D61F2"/>
    <w:rsid w:val="002E272E"/>
    <w:rsid w:val="002F0E34"/>
    <w:rsid w:val="002F5778"/>
    <w:rsid w:val="0031544B"/>
    <w:rsid w:val="003223E0"/>
    <w:rsid w:val="00331AD6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6BA5"/>
    <w:rsid w:val="003E5751"/>
    <w:rsid w:val="004046A9"/>
    <w:rsid w:val="00404C50"/>
    <w:rsid w:val="00411398"/>
    <w:rsid w:val="00423934"/>
    <w:rsid w:val="00426244"/>
    <w:rsid w:val="00437CE3"/>
    <w:rsid w:val="00451810"/>
    <w:rsid w:val="00454759"/>
    <w:rsid w:val="00455842"/>
    <w:rsid w:val="00460684"/>
    <w:rsid w:val="00463A74"/>
    <w:rsid w:val="00470A38"/>
    <w:rsid w:val="00471667"/>
    <w:rsid w:val="00477880"/>
    <w:rsid w:val="004874DE"/>
    <w:rsid w:val="00496680"/>
    <w:rsid w:val="004B5334"/>
    <w:rsid w:val="004B6C14"/>
    <w:rsid w:val="004C1317"/>
    <w:rsid w:val="004D5E9B"/>
    <w:rsid w:val="004D63D9"/>
    <w:rsid w:val="004E4484"/>
    <w:rsid w:val="004E6585"/>
    <w:rsid w:val="004F35C0"/>
    <w:rsid w:val="004F38B4"/>
    <w:rsid w:val="0050249F"/>
    <w:rsid w:val="0051046D"/>
    <w:rsid w:val="00510FF4"/>
    <w:rsid w:val="00521933"/>
    <w:rsid w:val="00523F32"/>
    <w:rsid w:val="00524566"/>
    <w:rsid w:val="00527E60"/>
    <w:rsid w:val="00530BEF"/>
    <w:rsid w:val="00542966"/>
    <w:rsid w:val="00552351"/>
    <w:rsid w:val="00561F00"/>
    <w:rsid w:val="00562C4E"/>
    <w:rsid w:val="00562DEC"/>
    <w:rsid w:val="00565CFB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178D"/>
    <w:rsid w:val="00632434"/>
    <w:rsid w:val="0063478F"/>
    <w:rsid w:val="006365D4"/>
    <w:rsid w:val="00641ECA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73E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660BA"/>
    <w:rsid w:val="00770C81"/>
    <w:rsid w:val="00791024"/>
    <w:rsid w:val="00793F0A"/>
    <w:rsid w:val="007A0A6C"/>
    <w:rsid w:val="007A0ED9"/>
    <w:rsid w:val="007A2657"/>
    <w:rsid w:val="007C682C"/>
    <w:rsid w:val="007D2385"/>
    <w:rsid w:val="007D5DE2"/>
    <w:rsid w:val="007E4AD8"/>
    <w:rsid w:val="007F214F"/>
    <w:rsid w:val="00800069"/>
    <w:rsid w:val="008042F0"/>
    <w:rsid w:val="00816D2C"/>
    <w:rsid w:val="008310A0"/>
    <w:rsid w:val="00835D29"/>
    <w:rsid w:val="00842E7F"/>
    <w:rsid w:val="00851859"/>
    <w:rsid w:val="00852933"/>
    <w:rsid w:val="008566E5"/>
    <w:rsid w:val="008566FE"/>
    <w:rsid w:val="00865B46"/>
    <w:rsid w:val="00883914"/>
    <w:rsid w:val="00895247"/>
    <w:rsid w:val="00896134"/>
    <w:rsid w:val="008A1193"/>
    <w:rsid w:val="008A36C9"/>
    <w:rsid w:val="008A62BC"/>
    <w:rsid w:val="008B43E7"/>
    <w:rsid w:val="008B440B"/>
    <w:rsid w:val="008C352B"/>
    <w:rsid w:val="008D6B25"/>
    <w:rsid w:val="008D763F"/>
    <w:rsid w:val="008F036F"/>
    <w:rsid w:val="008F1308"/>
    <w:rsid w:val="008F5A79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576B4"/>
    <w:rsid w:val="00961FCE"/>
    <w:rsid w:val="00965881"/>
    <w:rsid w:val="009758DC"/>
    <w:rsid w:val="009871FF"/>
    <w:rsid w:val="00990799"/>
    <w:rsid w:val="00993C86"/>
    <w:rsid w:val="00994DEE"/>
    <w:rsid w:val="00995D51"/>
    <w:rsid w:val="009A0631"/>
    <w:rsid w:val="009B10ED"/>
    <w:rsid w:val="009B6B59"/>
    <w:rsid w:val="009B7D11"/>
    <w:rsid w:val="009D3EA4"/>
    <w:rsid w:val="009D4033"/>
    <w:rsid w:val="009D649C"/>
    <w:rsid w:val="009E4BC1"/>
    <w:rsid w:val="009F5CB2"/>
    <w:rsid w:val="00A03BB8"/>
    <w:rsid w:val="00A04F8B"/>
    <w:rsid w:val="00A13A07"/>
    <w:rsid w:val="00A16E98"/>
    <w:rsid w:val="00A33825"/>
    <w:rsid w:val="00A3505D"/>
    <w:rsid w:val="00A4036F"/>
    <w:rsid w:val="00A406E5"/>
    <w:rsid w:val="00A423D0"/>
    <w:rsid w:val="00A4641C"/>
    <w:rsid w:val="00A53706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660FA"/>
    <w:rsid w:val="00B72325"/>
    <w:rsid w:val="00B81AD3"/>
    <w:rsid w:val="00B829D8"/>
    <w:rsid w:val="00B84B5B"/>
    <w:rsid w:val="00B86446"/>
    <w:rsid w:val="00B87BA0"/>
    <w:rsid w:val="00B91D12"/>
    <w:rsid w:val="00BA1176"/>
    <w:rsid w:val="00BA7960"/>
    <w:rsid w:val="00BB5536"/>
    <w:rsid w:val="00BE0B01"/>
    <w:rsid w:val="00BE7491"/>
    <w:rsid w:val="00BE79C7"/>
    <w:rsid w:val="00BF05A6"/>
    <w:rsid w:val="00BF0D10"/>
    <w:rsid w:val="00BF3CB5"/>
    <w:rsid w:val="00C01A3F"/>
    <w:rsid w:val="00C073F1"/>
    <w:rsid w:val="00C1285B"/>
    <w:rsid w:val="00C1361B"/>
    <w:rsid w:val="00C14E1F"/>
    <w:rsid w:val="00C315AF"/>
    <w:rsid w:val="00C36D9A"/>
    <w:rsid w:val="00C41867"/>
    <w:rsid w:val="00C44A72"/>
    <w:rsid w:val="00C61FC2"/>
    <w:rsid w:val="00C705F9"/>
    <w:rsid w:val="00C80F0F"/>
    <w:rsid w:val="00C8667A"/>
    <w:rsid w:val="00C93BCB"/>
    <w:rsid w:val="00C95551"/>
    <w:rsid w:val="00CA55E2"/>
    <w:rsid w:val="00CB3980"/>
    <w:rsid w:val="00CC241A"/>
    <w:rsid w:val="00CC6CBA"/>
    <w:rsid w:val="00CD05A9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25CB"/>
    <w:rsid w:val="00DA36EE"/>
    <w:rsid w:val="00DA401D"/>
    <w:rsid w:val="00DA79A5"/>
    <w:rsid w:val="00DB116D"/>
    <w:rsid w:val="00DB6F6B"/>
    <w:rsid w:val="00DD17CC"/>
    <w:rsid w:val="00DE217A"/>
    <w:rsid w:val="00DE3553"/>
    <w:rsid w:val="00DE48FE"/>
    <w:rsid w:val="00DE5E96"/>
    <w:rsid w:val="00DF321B"/>
    <w:rsid w:val="00DF46EB"/>
    <w:rsid w:val="00E230E0"/>
    <w:rsid w:val="00E246E7"/>
    <w:rsid w:val="00E27F15"/>
    <w:rsid w:val="00E35ECC"/>
    <w:rsid w:val="00E51AAC"/>
    <w:rsid w:val="00E56F18"/>
    <w:rsid w:val="00E66CC0"/>
    <w:rsid w:val="00E728A9"/>
    <w:rsid w:val="00E807D9"/>
    <w:rsid w:val="00E81034"/>
    <w:rsid w:val="00E91024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77C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693A"/>
    <w:rsid w:val="00F67644"/>
    <w:rsid w:val="00F82352"/>
    <w:rsid w:val="00F8381F"/>
    <w:rsid w:val="00F847F3"/>
    <w:rsid w:val="00F84FAF"/>
    <w:rsid w:val="00FA04CD"/>
    <w:rsid w:val="00FA25F5"/>
    <w:rsid w:val="00FA2810"/>
    <w:rsid w:val="00FA68F8"/>
    <w:rsid w:val="00FB1DC0"/>
    <w:rsid w:val="00FB3B4E"/>
    <w:rsid w:val="00FB4521"/>
    <w:rsid w:val="00FB4F84"/>
    <w:rsid w:val="00FB5679"/>
    <w:rsid w:val="00FB5CF8"/>
    <w:rsid w:val="00FB657D"/>
    <w:rsid w:val="00FD3EDB"/>
    <w:rsid w:val="00FE7F5E"/>
    <w:rsid w:val="00FF273B"/>
    <w:rsid w:val="00FF4AC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4A085F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DF46EB"/>
    <w:rPr>
      <w:lang w:eastAsia="en-GB"/>
    </w:rPr>
  </w:style>
  <w:style w:type="paragraph" w:customStyle="1" w:styleId="paragraph">
    <w:name w:val="paragraph"/>
    <w:basedOn w:val="Normal"/>
    <w:rsid w:val="001744C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1744C8"/>
  </w:style>
  <w:style w:type="character" w:styleId="Strong">
    <w:name w:val="Strong"/>
    <w:basedOn w:val="DefaultParagraphFont"/>
    <w:qFormat/>
    <w:rsid w:val="008D6B25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8D6B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</Pages>
  <Words>4081</Words>
  <Characters>23267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27294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Helen A Griffiths</cp:lastModifiedBy>
  <cp:revision>3</cp:revision>
  <cp:lastPrinted>2014-10-10T07:42:00Z</cp:lastPrinted>
  <dcterms:created xsi:type="dcterms:W3CDTF">2025-08-04T14:15:00Z</dcterms:created>
  <dcterms:modified xsi:type="dcterms:W3CDTF">2025-08-06T15:55:00Z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