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Toc321147011" w:displacedByCustomXml="next"/>
    <w:bookmarkStart w:id="1" w:name="_Toc318189312" w:displacedByCustomXml="next"/>
    <w:bookmarkStart w:id="2" w:name="_Toc318188327" w:displacedByCustomXml="next"/>
    <w:bookmarkStart w:id="3" w:name="_Toc318188227" w:displacedByCustomXml="next"/>
    <w:bookmarkStart w:id="4" w:name="_Toc321147149" w:displacedByCustomXml="next"/>
    <w:sdt>
      <w:sdtPr>
        <w:rPr>
          <w:color w:val="595959" w:themeColor="text1" w:themeTint="A6"/>
          <w:sz w:val="24"/>
        </w:rPr>
        <w:id w:val="-1290352585"/>
        <w:docPartObj>
          <w:docPartGallery w:val="Cover Pages"/>
          <w:docPartUnique/>
        </w:docPartObj>
      </w:sdtPr>
      <w:sdtEndPr>
        <w:rPr>
          <w:color w:val="auto"/>
          <w:sz w:val="22"/>
        </w:rPr>
      </w:sdtEndPr>
      <w:sdtContent>
        <w:p w:rsidR="00FA3798" w:rsidRDefault="00FA3798">
          <w:pPr>
            <w:pStyle w:val="NoSpacing"/>
            <w:rPr>
              <w:sz w:val="24"/>
            </w:rPr>
          </w:pPr>
        </w:p>
        <w:p w:rsidR="00FA3798" w:rsidRDefault="009F654E">
          <w:r>
            <w:rPr>
              <w:noProof/>
              <w:lang w:eastAsia="en-US"/>
            </w:rPr>
            <mc:AlternateContent>
              <mc:Choice Requires="wps">
                <w:drawing>
                  <wp:anchor distT="0" distB="0" distL="114300" distR="114300" simplePos="0" relativeHeight="251659264" behindDoc="0" locked="0" layoutInCell="1" allowOverlap="0">
                    <wp:simplePos x="0" y="0"/>
                    <wp:positionH relativeFrom="margin">
                      <wp:posOffset>133350</wp:posOffset>
                    </wp:positionH>
                    <wp:positionV relativeFrom="bottomMargin">
                      <wp:posOffset>-466725</wp:posOffset>
                    </wp:positionV>
                    <wp:extent cx="5638800" cy="264795"/>
                    <wp:effectExtent l="0" t="0" r="0" b="3810"/>
                    <wp:wrapSquare wrapText="bothSides"/>
                    <wp:docPr id="20" name="Text Box 20"/>
                    <wp:cNvGraphicFramePr/>
                    <a:graphic xmlns:a="http://schemas.openxmlformats.org/drawingml/2006/main">
                      <a:graphicData uri="http://schemas.microsoft.com/office/word/2010/wordprocessingShape">
                        <wps:wsp>
                          <wps:cNvSpPr txBox="1"/>
                          <wps:spPr>
                            <a:xfrm>
                              <a:off x="0" y="0"/>
                              <a:ext cx="5638800" cy="2647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E659D" w:rsidRPr="009F654E" w:rsidRDefault="007E659D">
                                <w:pPr>
                                  <w:pStyle w:val="ContactInfo"/>
                                  <w:rPr>
                                    <w:lang w:val="pt-PT"/>
                                  </w:rPr>
                                </w:pPr>
                                <w:sdt>
                                  <w:sdtPr>
                                    <w:rPr>
                                      <w:lang w:val="pt-PT"/>
                                    </w:rPr>
                                    <w:alias w:val="Name"/>
                                    <w:tag w:val=""/>
                                    <w:id w:val="-486556235"/>
                                    <w:placeholder>
                                      <w:docPart w:val="69F524A084554424846A1F9D82ED7748"/>
                                    </w:placeholder>
                                    <w:dataBinding w:prefixMappings="xmlns:ns0='http://purl.org/dc/elements/1.1/' xmlns:ns1='http://schemas.openxmlformats.org/package/2006/metadata/core-properties' " w:xpath="/ns1:coreProperties[1]/ns0:creator[1]" w:storeItemID="{6C3C8BC8-F283-45AE-878A-BAB7291924A1}"/>
                                    <w:text/>
                                  </w:sdtPr>
                                  <w:sdtContent>
                                    <w:r>
                                      <w:rPr>
                                        <w:lang w:val="pt-PT"/>
                                      </w:rPr>
                                      <w:t xml:space="preserve">Guy Miguel Soares Costa- </w:t>
                                    </w:r>
                                    <w:proofErr w:type="spellStart"/>
                                    <w:r>
                                      <w:rPr>
                                        <w:lang w:val="pt-PT"/>
                                      </w:rPr>
                                      <w:t>Student</w:t>
                                    </w:r>
                                    <w:proofErr w:type="spellEnd"/>
                                    <w:r>
                                      <w:rPr>
                                        <w:lang w:val="pt-PT"/>
                                      </w:rPr>
                                      <w:t xml:space="preserve"> </w:t>
                                    </w:r>
                                    <w:proofErr w:type="spellStart"/>
                                    <w:r>
                                      <w:rPr>
                                        <w:lang w:val="pt-PT"/>
                                      </w:rPr>
                                      <w:t>Number</w:t>
                                    </w:r>
                                    <w:proofErr w:type="spellEnd"/>
                                    <w:r>
                                      <w:rPr>
                                        <w:lang w:val="pt-PT"/>
                                      </w:rPr>
                                      <w:t xml:space="preserve"> - 1705978</w:t>
                                    </w:r>
                                  </w:sdtContent>
                                </w:sdt>
                                <w:r w:rsidRPr="009F654E">
                                  <w:rPr>
                                    <w:lang w:val="pt-PT"/>
                                  </w:rPr>
                                  <w:t> | </w:t>
                                </w:r>
                                <w:sdt>
                                  <w:sdtPr>
                                    <w:rPr>
                                      <w:lang w:val="pt-PT"/>
                                    </w:rPr>
                                    <w:alias w:val="Course Title"/>
                                    <w:tag w:val=""/>
                                    <w:id w:val="581573006"/>
                                    <w:placeholder>
                                      <w:docPart w:val="A6066CC7E6504308A36ABA10627303A7"/>
                                    </w:placeholder>
                                    <w:dataBinding w:prefixMappings="xmlns:ns0='http://purl.org/dc/elements/1.1/' xmlns:ns1='http://schemas.openxmlformats.org/package/2006/metadata/core-properties' " w:xpath="/ns1:coreProperties[1]/ns1:keywords[1]" w:storeItemID="{6C3C8BC8-F283-45AE-878A-BAB7291924A1}"/>
                                    <w:text/>
                                  </w:sdtPr>
                                  <w:sdtContent>
                                    <w:proofErr w:type="spellStart"/>
                                    <w:r w:rsidRPr="009F654E">
                                      <w:rPr>
                                        <w:lang w:val="pt-PT"/>
                                      </w:rPr>
                                      <w:t>Entrepreneurship</w:t>
                                    </w:r>
                                    <w:proofErr w:type="spellEnd"/>
                                    <w:r w:rsidR="00800C70">
                                      <w:rPr>
                                        <w:lang w:val="pt-PT"/>
                                      </w:rPr>
                                      <w:t xml:space="preserve"> – SBMA7111D</w:t>
                                    </w:r>
                                    <w:r w:rsidR="00D43F3A">
                                      <w:rPr>
                                        <w:lang w:val="pt-PT"/>
                                      </w:rPr>
                                      <w:t xml:space="preserve">       Dr. </w:t>
                                    </w:r>
                                    <w:proofErr w:type="spellStart"/>
                                    <w:r w:rsidR="00D43F3A">
                                      <w:rPr>
                                        <w:lang w:val="pt-PT"/>
                                      </w:rPr>
                                      <w:t>Louise</w:t>
                                    </w:r>
                                    <w:proofErr w:type="spellEnd"/>
                                    <w:r w:rsidR="00D43F3A">
                                      <w:rPr>
                                        <w:lang w:val="pt-PT"/>
                                      </w:rPr>
                                      <w:t xml:space="preserve"> Emanuel</w:t>
                                    </w:r>
                                  </w:sdtContent>
                                </w:sdt>
                                <w:r w:rsidRPr="009F654E">
                                  <w:rPr>
                                    <w:lang w:val="pt-PT"/>
                                  </w:rPr>
                                  <w:t> | </w:t>
                                </w:r>
                                <w:proofErr w:type="spellStart"/>
                                <w:sdt>
                                  <w:sdtPr>
                                    <w:rPr>
                                      <w:lang w:val="pt-PT"/>
                                    </w:rPr>
                                    <w:alias w:val="Date"/>
                                    <w:tag w:val=""/>
                                    <w:id w:val="-1627694390"/>
                                    <w:placeholder>
                                      <w:docPart w:val="0903900B3CC74D92A7EF47FFB03F58BF"/>
                                    </w:placeholder>
                                    <w:dataBinding w:prefixMappings="xmlns:ns0='http://schemas.microsoft.com/office/2006/coverPageProps' " w:xpath="/ns0:CoverPageProperties[1]/ns0:PublishDate[1]" w:storeItemID="{55AF091B-3C7A-41E3-B477-F2FDAA23CFDA}"/>
                                    <w:date w:fullDate="2017-11-05T00:00:00Z">
                                      <w:dateFormat w:val="MMMM d, yyyy"/>
                                      <w:lid w:val="en-US"/>
                                      <w:storeMappedDataAs w:val="dateTime"/>
                                      <w:calendar w:val="gregorian"/>
                                    </w:date>
                                  </w:sdtPr>
                                  <w:sdtContent>
                                    <w:r w:rsidRPr="009F654E">
                                      <w:rPr>
                                        <w:lang w:val="pt-PT"/>
                                      </w:rPr>
                                      <w:t>November</w:t>
                                    </w:r>
                                    <w:proofErr w:type="spellEnd"/>
                                    <w:r w:rsidRPr="009F654E">
                                      <w:rPr>
                                        <w:lang w:val="pt-PT"/>
                                      </w:rPr>
                                      <w:t xml:space="preserve"> 5, 2017</w:t>
                                    </w:r>
                                  </w:sdtContent>
                                </w:sdt>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0" o:spid="_x0000_s1026" type="#_x0000_t202" style="position:absolute;margin-left:10.5pt;margin-top:-36.75pt;width:444pt;height:20.8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" o:allowoverlap="f" filled="f" stroked="f" strokeweight=".5pt">
                    <v:textbox style="mso-fit-shape-to-text:t" inset="0,,0">
                      <w:txbxContent>
                        <w:p w:rsidR="007E659D" w:rsidRPr="009F654E" w:rsidRDefault="007E659D">
                          <w:pPr>
                            <w:pStyle w:val="ContactInfo"/>
                            <w:rPr>
                              <w:lang w:val="pt-PT"/>
                            </w:rPr>
                          </w:pPr>
                          <w:sdt>
                            <w:sdtPr>
                              <w:rPr>
                                <w:lang w:val="pt-PT"/>
                              </w:rPr>
                              <w:alias w:val="Name"/>
                              <w:tag w:val=""/>
                              <w:id w:val="-486556235"/>
                              <w:placeholder>
                                <w:docPart w:val="69F524A084554424846A1F9D82ED7748"/>
                              </w:placeholder>
                              <w:dataBinding w:prefixMappings="xmlns:ns0='http://purl.org/dc/elements/1.1/' xmlns:ns1='http://schemas.openxmlformats.org/package/2006/metadata/core-properties' " w:xpath="/ns1:coreProperties[1]/ns0:creator[1]" w:storeItemID="{6C3C8BC8-F283-45AE-878A-BAB7291924A1}"/>
                              <w:text/>
                            </w:sdtPr>
                            <w:sdtContent>
                              <w:r>
                                <w:rPr>
                                  <w:lang w:val="pt-PT"/>
                                </w:rPr>
                                <w:t xml:space="preserve">Guy Miguel Soares Costa- </w:t>
                              </w:r>
                              <w:proofErr w:type="spellStart"/>
                              <w:r>
                                <w:rPr>
                                  <w:lang w:val="pt-PT"/>
                                </w:rPr>
                                <w:t>Student</w:t>
                              </w:r>
                              <w:proofErr w:type="spellEnd"/>
                              <w:r>
                                <w:rPr>
                                  <w:lang w:val="pt-PT"/>
                                </w:rPr>
                                <w:t xml:space="preserve"> </w:t>
                              </w:r>
                              <w:proofErr w:type="spellStart"/>
                              <w:r>
                                <w:rPr>
                                  <w:lang w:val="pt-PT"/>
                                </w:rPr>
                                <w:t>Number</w:t>
                              </w:r>
                              <w:proofErr w:type="spellEnd"/>
                              <w:r>
                                <w:rPr>
                                  <w:lang w:val="pt-PT"/>
                                </w:rPr>
                                <w:t xml:space="preserve"> - 1705978</w:t>
                              </w:r>
                            </w:sdtContent>
                          </w:sdt>
                          <w:r w:rsidRPr="009F654E">
                            <w:rPr>
                              <w:lang w:val="pt-PT"/>
                            </w:rPr>
                            <w:t> | </w:t>
                          </w:r>
                          <w:sdt>
                            <w:sdtPr>
                              <w:rPr>
                                <w:lang w:val="pt-PT"/>
                              </w:rPr>
                              <w:alias w:val="Course Title"/>
                              <w:tag w:val=""/>
                              <w:id w:val="581573006"/>
                              <w:placeholder>
                                <w:docPart w:val="A6066CC7E6504308A36ABA10627303A7"/>
                              </w:placeholder>
                              <w:dataBinding w:prefixMappings="xmlns:ns0='http://purl.org/dc/elements/1.1/' xmlns:ns1='http://schemas.openxmlformats.org/package/2006/metadata/core-properties' " w:xpath="/ns1:coreProperties[1]/ns1:keywords[1]" w:storeItemID="{6C3C8BC8-F283-45AE-878A-BAB7291924A1}"/>
                              <w:text/>
                            </w:sdtPr>
                            <w:sdtContent>
                              <w:proofErr w:type="spellStart"/>
                              <w:r w:rsidRPr="009F654E">
                                <w:rPr>
                                  <w:lang w:val="pt-PT"/>
                                </w:rPr>
                                <w:t>Entrepreneurship</w:t>
                              </w:r>
                              <w:proofErr w:type="spellEnd"/>
                              <w:r w:rsidR="00800C70">
                                <w:rPr>
                                  <w:lang w:val="pt-PT"/>
                                </w:rPr>
                                <w:t xml:space="preserve"> – SBMA7111D</w:t>
                              </w:r>
                              <w:r w:rsidR="00D43F3A">
                                <w:rPr>
                                  <w:lang w:val="pt-PT"/>
                                </w:rPr>
                                <w:t xml:space="preserve">       Dr. </w:t>
                              </w:r>
                              <w:proofErr w:type="spellStart"/>
                              <w:r w:rsidR="00D43F3A">
                                <w:rPr>
                                  <w:lang w:val="pt-PT"/>
                                </w:rPr>
                                <w:t>Louise</w:t>
                              </w:r>
                              <w:proofErr w:type="spellEnd"/>
                              <w:r w:rsidR="00D43F3A">
                                <w:rPr>
                                  <w:lang w:val="pt-PT"/>
                                </w:rPr>
                                <w:t xml:space="preserve"> Emanuel</w:t>
                              </w:r>
                            </w:sdtContent>
                          </w:sdt>
                          <w:r w:rsidRPr="009F654E">
                            <w:rPr>
                              <w:lang w:val="pt-PT"/>
                            </w:rPr>
                            <w:t> | </w:t>
                          </w:r>
                          <w:proofErr w:type="spellStart"/>
                          <w:sdt>
                            <w:sdtPr>
                              <w:rPr>
                                <w:lang w:val="pt-PT"/>
                              </w:rPr>
                              <w:alias w:val="Date"/>
                              <w:tag w:val=""/>
                              <w:id w:val="-1627694390"/>
                              <w:placeholder>
                                <w:docPart w:val="0903900B3CC74D92A7EF47FFB03F58BF"/>
                              </w:placeholder>
                              <w:dataBinding w:prefixMappings="xmlns:ns0='http://schemas.microsoft.com/office/2006/coverPageProps' " w:xpath="/ns0:CoverPageProperties[1]/ns0:PublishDate[1]" w:storeItemID="{55AF091B-3C7A-41E3-B477-F2FDAA23CFDA}"/>
                              <w:date w:fullDate="2017-11-05T00:00:00Z">
                                <w:dateFormat w:val="MMMM d, yyyy"/>
                                <w:lid w:val="en-US"/>
                                <w:storeMappedDataAs w:val="dateTime"/>
                                <w:calendar w:val="gregorian"/>
                              </w:date>
                            </w:sdtPr>
                            <w:sdtContent>
                              <w:r w:rsidRPr="009F654E">
                                <w:rPr>
                                  <w:lang w:val="pt-PT"/>
                                </w:rPr>
                                <w:t>November</w:t>
                              </w:r>
                              <w:proofErr w:type="spellEnd"/>
                              <w:r w:rsidRPr="009F654E">
                                <w:rPr>
                                  <w:lang w:val="pt-PT"/>
                                </w:rPr>
                                <w:t xml:space="preserve"> 5, 2017</w:t>
                              </w:r>
                            </w:sdtContent>
                          </w:sdt>
                        </w:p>
                      </w:txbxContent>
                    </v:textbox>
                    <w10:wrap type="square" anchorx="margin" anchory="margin"/>
                  </v:shape>
                </w:pict>
              </mc:Fallback>
            </mc:AlternateContent>
          </w:r>
          <w:r>
            <w:rPr>
              <w:noProof/>
              <w:lang w:eastAsia="en-US"/>
            </w:rPr>
            <mc:AlternateContent>
              <mc:Choice Requires="wps">
                <w:drawing>
                  <wp:anchor distT="0" distB="0" distL="114300" distR="114300" simplePos="0" relativeHeight="251660288" behindDoc="0" locked="0" layoutInCell="1" allowOverlap="0">
                    <wp:simplePos x="0" y="0"/>
                    <wp:positionH relativeFrom="margin">
                      <wp:align>center</wp:align>
                    </wp:positionH>
                    <wp:positionV relativeFrom="margin">
                      <wp:posOffset>4319270</wp:posOffset>
                    </wp:positionV>
                    <wp:extent cx="3943350" cy="1325880"/>
                    <wp:effectExtent l="0" t="0" r="7620" b="5080"/>
                    <wp:wrapSquare wrapText="bothSides"/>
                    <wp:docPr id="21" name="Text Box 21"/>
                    <wp:cNvGraphicFramePr/>
                    <a:graphic xmlns:a="http://schemas.openxmlformats.org/drawingml/2006/main">
                      <a:graphicData uri="http://schemas.microsoft.com/office/word/2010/wordprocessingShape">
                        <wps:wsp>
                          <wps:cNvSpPr txBox="1"/>
                          <wps:spPr>
                            <a:xfrm>
                              <a:off x="0" y="0"/>
                              <a:ext cx="3943350" cy="13258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E659D" w:rsidRDefault="007E659D">
                                <w:pPr>
                                  <w:pStyle w:val="Title"/>
                                </w:pPr>
                                <w:sdt>
                                  <w:sdtPr>
                                    <w:alias w:val="Title"/>
                                    <w:tag w:val=""/>
                                    <w:id w:val="1091980889"/>
                                    <w:dataBinding w:prefixMappings="xmlns:ns0='http://purl.org/dc/elements/1.1/' xmlns:ns1='http://schemas.openxmlformats.org/package/2006/metadata/core-properties' " w:xpath="/ns1:coreProperties[1]/ns0:title[1]" w:storeItemID="{6C3C8BC8-F283-45AE-878A-BAB7291924A1}"/>
                                    <w:text/>
                                  </w:sdtPr>
                                  <w:sdtContent>
                                    <w:r>
                                      <w:t>Entrepreneurship</w:t>
                                    </w:r>
                                  </w:sdtContent>
                                </w:sdt>
                              </w:p>
                              <w:p w:rsidR="007E659D" w:rsidRDefault="007E659D">
                                <w:pPr>
                                  <w:pStyle w:val="Subtitle"/>
                                </w:pPr>
                                <w:sdt>
                                  <w:sdtPr>
                                    <w:alias w:val="Subtitle"/>
                                    <w:tag w:val=""/>
                                    <w:id w:val="183094743"/>
                                    <w:dataBinding w:prefixMappings="xmlns:ns0='http://purl.org/dc/elements/1.1/' xmlns:ns1='http://schemas.openxmlformats.org/package/2006/metadata/core-properties' " w:xpath="/ns1:coreProperties[1]/ns0:subject[1]" w:storeItemID="{6C3C8BC8-F283-45AE-878A-BAB7291924A1}"/>
                                    <w:text/>
                                  </w:sdtPr>
                                  <w:sdtContent>
                                    <w:r>
                                      <w:t>Entrepreneurs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95000</wp14:pctWidth>
                    </wp14:sizeRelH>
                    <wp14:sizeRelV relativeFrom="margin">
                      <wp14:pctHeight>0</wp14:pctHeight>
                    </wp14:sizeRelV>
                  </wp:anchor>
                </w:drawing>
              </mc:Choice>
              <mc:Fallback>
                <w:pict>
                  <v:shape id="Text Box 21" o:spid="_x0000_s1027" type="#_x0000_t202" style="position:absolute;margin-left:0;margin-top:340.1pt;width:310.5pt;height:104.4pt;z-index:251660288;visibility:visible;mso-wrap-style:square;mso-width-percent:950;mso-height-percent:0;mso-wrap-distance-left:9pt;mso-wrap-distance-top:0;mso-wrap-distance-right:9pt;mso-wrap-distance-bottom:0;mso-position-horizontal:center;mso-position-horizontal-relative:margin;mso-position-vertical:absolute;mso-position-vertical-relative:margin;mso-width-percent:95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" o:allowoverlap="f" filled="f" stroked="f" strokeweight=".5pt">
                    <v:textbox style="mso-fit-shape-to-text:t" inset="0,0,0,0">
                      <w:txbxContent>
                        <w:p w:rsidR="007E659D" w:rsidRDefault="007E659D">
                          <w:pPr>
                            <w:pStyle w:val="Title"/>
                          </w:pPr>
                          <w:sdt>
                            <w:sdtPr>
                              <w:alias w:val="Title"/>
                              <w:tag w:val=""/>
                              <w:id w:val="1091980889"/>
                              <w:dataBinding w:prefixMappings="xmlns:ns0='http://purl.org/dc/elements/1.1/' xmlns:ns1='http://schemas.openxmlformats.org/package/2006/metadata/core-properties' " w:xpath="/ns1:coreProperties[1]/ns0:title[1]" w:storeItemID="{6C3C8BC8-F283-45AE-878A-BAB7291924A1}"/>
                              <w:text/>
                            </w:sdtPr>
                            <w:sdtContent>
                              <w:r>
                                <w:t>Entrepreneurship</w:t>
                              </w:r>
                            </w:sdtContent>
                          </w:sdt>
                        </w:p>
                        <w:p w:rsidR="007E659D" w:rsidRDefault="007E659D">
                          <w:pPr>
                            <w:pStyle w:val="Subtitle"/>
                          </w:pPr>
                          <w:sdt>
                            <w:sdtPr>
                              <w:alias w:val="Subtitle"/>
                              <w:tag w:val=""/>
                              <w:id w:val="183094743"/>
                              <w:dataBinding w:prefixMappings="xmlns:ns0='http://purl.org/dc/elements/1.1/' xmlns:ns1='http://schemas.openxmlformats.org/package/2006/metadata/core-properties' " w:xpath="/ns1:coreProperties[1]/ns0:subject[1]" w:storeItemID="{6C3C8BC8-F283-45AE-878A-BAB7291924A1}"/>
                              <w:text/>
                            </w:sdtPr>
                            <w:sdtContent>
                              <w:r>
                                <w:t>Entrepreneurs</w:t>
                              </w:r>
                            </w:sdtContent>
                          </w:sdt>
                        </w:p>
                      </w:txbxContent>
                    </v:textbox>
                    <w10:wrap type="square" anchorx="margin" anchory="margin"/>
                  </v:shape>
                </w:pict>
              </mc:Fallback>
            </mc:AlternateContent>
          </w:r>
          <w:r w:rsidR="005C5E48">
            <w:br w:type="page"/>
          </w:r>
        </w:p>
        <w:bookmarkStart w:id="5" w:name="_GoBack" w:displacedByCustomXml="next"/>
        <w:bookmarkEnd w:id="5" w:displacedByCustomXml="next"/>
      </w:sdtContent>
    </w:sdt>
    <w:bookmarkEnd w:id="0" w:displacedByCustomXml="next"/>
    <w:bookmarkEnd w:id="1" w:displacedByCustomXml="next"/>
    <w:bookmarkEnd w:id="2" w:displacedByCustomXml="next"/>
    <w:bookmarkEnd w:id="3" w:displacedByCustomXml="next"/>
    <w:bookmarkEnd w:id="4" w:displacedByCustomXml="next"/>
    <w:sdt>
      <w:sdtPr>
        <w:rPr>
          <w:rFonts w:asciiTheme="minorHAnsi" w:eastAsiaTheme="minorEastAsia" w:hAnsiTheme="minorHAnsi" w:cstheme="minorBidi"/>
          <w:b w:val="0"/>
          <w:bCs w:val="0"/>
          <w:smallCaps w:val="0"/>
          <w:color w:val="auto"/>
          <w:sz w:val="22"/>
          <w:szCs w:val="22"/>
        </w:rPr>
        <w:id w:val="-1512955"/>
        <w:docPartObj>
          <w:docPartGallery w:val="Table of Contents"/>
          <w:docPartUnique/>
        </w:docPartObj>
      </w:sdtPr>
      <w:sdtEndPr>
        <w:rPr>
          <w:noProof/>
        </w:rPr>
      </w:sdtEndPr>
      <w:sdtContent>
        <w:p w:rsidR="009F654E" w:rsidRDefault="009F654E" w:rsidP="009F654E">
          <w:pPr>
            <w:pStyle w:val="TOCHeading"/>
            <w:numPr>
              <w:ilvl w:val="0"/>
              <w:numId w:val="0"/>
            </w:numPr>
            <w:ind w:left="432" w:hanging="432"/>
          </w:pPr>
          <w:r>
            <w:t>Contents</w:t>
          </w:r>
        </w:p>
        <w:p w:rsidR="000A0D97" w:rsidRDefault="009F654E">
          <w:pPr>
            <w:pStyle w:val="TOC1"/>
            <w:tabs>
              <w:tab w:val="left" w:pos="400"/>
              <w:tab w:val="right" w:leader="dot" w:pos="8630"/>
            </w:tabs>
            <w:rPr>
              <w:noProof/>
              <w:lang w:eastAsia="en-US"/>
            </w:rPr>
          </w:pPr>
          <w:r>
            <w:fldChar w:fldCharType="begin"/>
          </w:r>
          <w:r>
            <w:instrText xml:space="preserve"> TOC \o "1-3" \h \z \u </w:instrText>
          </w:r>
          <w:r>
            <w:fldChar w:fldCharType="separate"/>
          </w:r>
          <w:hyperlink w:anchor="_Toc497561946" w:history="1">
            <w:r w:rsidR="000A0D97" w:rsidRPr="00D91BA3">
              <w:rPr>
                <w:rStyle w:val="Hyperlink"/>
                <w:noProof/>
              </w:rPr>
              <w:t>1</w:t>
            </w:r>
            <w:r w:rsidR="000A0D97">
              <w:rPr>
                <w:noProof/>
                <w:lang w:eastAsia="en-US"/>
              </w:rPr>
              <w:tab/>
            </w:r>
            <w:r w:rsidR="000A0D97" w:rsidRPr="00D91BA3">
              <w:rPr>
                <w:rStyle w:val="Hyperlink"/>
                <w:noProof/>
              </w:rPr>
              <w:t>Introduction</w:t>
            </w:r>
            <w:r w:rsidR="000A0D97">
              <w:rPr>
                <w:noProof/>
                <w:webHidden/>
              </w:rPr>
              <w:tab/>
            </w:r>
            <w:r w:rsidR="000A0D97">
              <w:rPr>
                <w:noProof/>
                <w:webHidden/>
              </w:rPr>
              <w:fldChar w:fldCharType="begin"/>
            </w:r>
            <w:r w:rsidR="000A0D97">
              <w:rPr>
                <w:noProof/>
                <w:webHidden/>
              </w:rPr>
              <w:instrText xml:space="preserve"> PAGEREF _Toc497561946 \h </w:instrText>
            </w:r>
            <w:r w:rsidR="000A0D97">
              <w:rPr>
                <w:noProof/>
                <w:webHidden/>
              </w:rPr>
            </w:r>
            <w:r w:rsidR="000A0D97">
              <w:rPr>
                <w:noProof/>
                <w:webHidden/>
              </w:rPr>
              <w:fldChar w:fldCharType="separate"/>
            </w:r>
            <w:r w:rsidR="000A0D97">
              <w:rPr>
                <w:noProof/>
                <w:webHidden/>
              </w:rPr>
              <w:t>2</w:t>
            </w:r>
            <w:r w:rsidR="000A0D97">
              <w:rPr>
                <w:noProof/>
                <w:webHidden/>
              </w:rPr>
              <w:fldChar w:fldCharType="end"/>
            </w:r>
          </w:hyperlink>
        </w:p>
        <w:p w:rsidR="000A0D97" w:rsidRDefault="000A0D97">
          <w:pPr>
            <w:pStyle w:val="TOC1"/>
            <w:tabs>
              <w:tab w:val="left" w:pos="400"/>
              <w:tab w:val="right" w:leader="dot" w:pos="8630"/>
            </w:tabs>
            <w:rPr>
              <w:noProof/>
              <w:lang w:eastAsia="en-US"/>
            </w:rPr>
          </w:pPr>
          <w:hyperlink w:anchor="_Toc497561947" w:history="1">
            <w:r w:rsidRPr="00D91BA3">
              <w:rPr>
                <w:rStyle w:val="Hyperlink"/>
                <w:noProof/>
              </w:rPr>
              <w:t>2</w:t>
            </w:r>
            <w:r>
              <w:rPr>
                <w:noProof/>
                <w:lang w:eastAsia="en-US"/>
              </w:rPr>
              <w:tab/>
            </w:r>
            <w:r w:rsidRPr="00D91BA3">
              <w:rPr>
                <w:rStyle w:val="Hyperlink"/>
                <w:noProof/>
              </w:rPr>
              <w:t>Entrepreneurship and Entrepreneur</w:t>
            </w:r>
            <w:r>
              <w:rPr>
                <w:noProof/>
                <w:webHidden/>
              </w:rPr>
              <w:tab/>
            </w:r>
            <w:r>
              <w:rPr>
                <w:noProof/>
                <w:webHidden/>
              </w:rPr>
              <w:fldChar w:fldCharType="begin"/>
            </w:r>
            <w:r>
              <w:rPr>
                <w:noProof/>
                <w:webHidden/>
              </w:rPr>
              <w:instrText xml:space="preserve"> PAGEREF _Toc497561947 \h </w:instrText>
            </w:r>
            <w:r>
              <w:rPr>
                <w:noProof/>
                <w:webHidden/>
              </w:rPr>
            </w:r>
            <w:r>
              <w:rPr>
                <w:noProof/>
                <w:webHidden/>
              </w:rPr>
              <w:fldChar w:fldCharType="separate"/>
            </w:r>
            <w:r>
              <w:rPr>
                <w:noProof/>
                <w:webHidden/>
              </w:rPr>
              <w:t>2</w:t>
            </w:r>
            <w:r>
              <w:rPr>
                <w:noProof/>
                <w:webHidden/>
              </w:rPr>
              <w:fldChar w:fldCharType="end"/>
            </w:r>
          </w:hyperlink>
        </w:p>
        <w:p w:rsidR="000A0D97" w:rsidRDefault="000A0D97">
          <w:pPr>
            <w:pStyle w:val="TOC2"/>
            <w:tabs>
              <w:tab w:val="left" w:pos="880"/>
              <w:tab w:val="right" w:leader="dot" w:pos="8630"/>
            </w:tabs>
            <w:rPr>
              <w:noProof/>
              <w:lang w:eastAsia="en-US"/>
            </w:rPr>
          </w:pPr>
          <w:hyperlink w:anchor="_Toc497561948" w:history="1">
            <w:r w:rsidRPr="00D91BA3">
              <w:rPr>
                <w:rStyle w:val="Hyperlink"/>
                <w:noProof/>
              </w:rPr>
              <w:t>2.1</w:t>
            </w:r>
            <w:r>
              <w:rPr>
                <w:noProof/>
                <w:lang w:eastAsia="en-US"/>
              </w:rPr>
              <w:tab/>
            </w:r>
            <w:r w:rsidRPr="00D91BA3">
              <w:rPr>
                <w:rStyle w:val="Hyperlink"/>
                <w:noProof/>
              </w:rPr>
              <w:t>Entrepreneurship</w:t>
            </w:r>
            <w:r>
              <w:rPr>
                <w:noProof/>
                <w:webHidden/>
              </w:rPr>
              <w:tab/>
            </w:r>
            <w:r>
              <w:rPr>
                <w:noProof/>
                <w:webHidden/>
              </w:rPr>
              <w:fldChar w:fldCharType="begin"/>
            </w:r>
            <w:r>
              <w:rPr>
                <w:noProof/>
                <w:webHidden/>
              </w:rPr>
              <w:instrText xml:space="preserve"> PAGEREF _Toc497561948 \h </w:instrText>
            </w:r>
            <w:r>
              <w:rPr>
                <w:noProof/>
                <w:webHidden/>
              </w:rPr>
            </w:r>
            <w:r>
              <w:rPr>
                <w:noProof/>
                <w:webHidden/>
              </w:rPr>
              <w:fldChar w:fldCharType="separate"/>
            </w:r>
            <w:r>
              <w:rPr>
                <w:noProof/>
                <w:webHidden/>
              </w:rPr>
              <w:t>2</w:t>
            </w:r>
            <w:r>
              <w:rPr>
                <w:noProof/>
                <w:webHidden/>
              </w:rPr>
              <w:fldChar w:fldCharType="end"/>
            </w:r>
          </w:hyperlink>
        </w:p>
        <w:p w:rsidR="000A0D97" w:rsidRDefault="000A0D97">
          <w:pPr>
            <w:pStyle w:val="TOC2"/>
            <w:tabs>
              <w:tab w:val="left" w:pos="880"/>
              <w:tab w:val="right" w:leader="dot" w:pos="8630"/>
            </w:tabs>
            <w:rPr>
              <w:noProof/>
              <w:lang w:eastAsia="en-US"/>
            </w:rPr>
          </w:pPr>
          <w:hyperlink w:anchor="_Toc497561949" w:history="1">
            <w:r w:rsidRPr="00D91BA3">
              <w:rPr>
                <w:rStyle w:val="Hyperlink"/>
                <w:noProof/>
              </w:rPr>
              <w:t>2.2</w:t>
            </w:r>
            <w:r>
              <w:rPr>
                <w:noProof/>
                <w:lang w:eastAsia="en-US"/>
              </w:rPr>
              <w:tab/>
            </w:r>
            <w:r w:rsidRPr="00D91BA3">
              <w:rPr>
                <w:rStyle w:val="Hyperlink"/>
                <w:noProof/>
              </w:rPr>
              <w:t>The Entrepreneur</w:t>
            </w:r>
            <w:r>
              <w:rPr>
                <w:noProof/>
                <w:webHidden/>
              </w:rPr>
              <w:tab/>
            </w:r>
            <w:r>
              <w:rPr>
                <w:noProof/>
                <w:webHidden/>
              </w:rPr>
              <w:fldChar w:fldCharType="begin"/>
            </w:r>
            <w:r>
              <w:rPr>
                <w:noProof/>
                <w:webHidden/>
              </w:rPr>
              <w:instrText xml:space="preserve"> PAGEREF _Toc497561949 \h </w:instrText>
            </w:r>
            <w:r>
              <w:rPr>
                <w:noProof/>
                <w:webHidden/>
              </w:rPr>
            </w:r>
            <w:r>
              <w:rPr>
                <w:noProof/>
                <w:webHidden/>
              </w:rPr>
              <w:fldChar w:fldCharType="separate"/>
            </w:r>
            <w:r>
              <w:rPr>
                <w:noProof/>
                <w:webHidden/>
              </w:rPr>
              <w:t>3</w:t>
            </w:r>
            <w:r>
              <w:rPr>
                <w:noProof/>
                <w:webHidden/>
              </w:rPr>
              <w:fldChar w:fldCharType="end"/>
            </w:r>
          </w:hyperlink>
        </w:p>
        <w:p w:rsidR="000A0D97" w:rsidRDefault="000A0D97">
          <w:pPr>
            <w:pStyle w:val="TOC3"/>
            <w:tabs>
              <w:tab w:val="left" w:pos="1100"/>
              <w:tab w:val="right" w:leader="dot" w:pos="8630"/>
            </w:tabs>
            <w:rPr>
              <w:i w:val="0"/>
              <w:iCs w:val="0"/>
              <w:noProof/>
              <w:lang w:eastAsia="en-US"/>
            </w:rPr>
          </w:pPr>
          <w:hyperlink w:anchor="_Toc497561950" w:history="1">
            <w:r w:rsidRPr="00D91BA3">
              <w:rPr>
                <w:rStyle w:val="Hyperlink"/>
                <w:noProof/>
              </w:rPr>
              <w:t>2.2.1</w:t>
            </w:r>
            <w:r>
              <w:rPr>
                <w:i w:val="0"/>
                <w:iCs w:val="0"/>
                <w:noProof/>
                <w:lang w:eastAsia="en-US"/>
              </w:rPr>
              <w:tab/>
            </w:r>
            <w:r w:rsidRPr="00D91BA3">
              <w:rPr>
                <w:rStyle w:val="Hyperlink"/>
                <w:noProof/>
              </w:rPr>
              <w:t>Entrepreneur as risk-taker</w:t>
            </w:r>
            <w:r>
              <w:rPr>
                <w:noProof/>
                <w:webHidden/>
              </w:rPr>
              <w:tab/>
            </w:r>
            <w:r>
              <w:rPr>
                <w:noProof/>
                <w:webHidden/>
              </w:rPr>
              <w:fldChar w:fldCharType="begin"/>
            </w:r>
            <w:r>
              <w:rPr>
                <w:noProof/>
                <w:webHidden/>
              </w:rPr>
              <w:instrText xml:space="preserve"> PAGEREF _Toc497561950 \h </w:instrText>
            </w:r>
            <w:r>
              <w:rPr>
                <w:noProof/>
                <w:webHidden/>
              </w:rPr>
            </w:r>
            <w:r>
              <w:rPr>
                <w:noProof/>
                <w:webHidden/>
              </w:rPr>
              <w:fldChar w:fldCharType="separate"/>
            </w:r>
            <w:r>
              <w:rPr>
                <w:noProof/>
                <w:webHidden/>
              </w:rPr>
              <w:t>3</w:t>
            </w:r>
            <w:r>
              <w:rPr>
                <w:noProof/>
                <w:webHidden/>
              </w:rPr>
              <w:fldChar w:fldCharType="end"/>
            </w:r>
          </w:hyperlink>
        </w:p>
        <w:p w:rsidR="000A0D97" w:rsidRDefault="000A0D97">
          <w:pPr>
            <w:pStyle w:val="TOC3"/>
            <w:tabs>
              <w:tab w:val="left" w:pos="1100"/>
              <w:tab w:val="right" w:leader="dot" w:pos="8630"/>
            </w:tabs>
            <w:rPr>
              <w:i w:val="0"/>
              <w:iCs w:val="0"/>
              <w:noProof/>
              <w:lang w:eastAsia="en-US"/>
            </w:rPr>
          </w:pPr>
          <w:hyperlink w:anchor="_Toc497561951" w:history="1">
            <w:r w:rsidRPr="00D91BA3">
              <w:rPr>
                <w:rStyle w:val="Hyperlink"/>
                <w:noProof/>
              </w:rPr>
              <w:t>2.2.2</w:t>
            </w:r>
            <w:r>
              <w:rPr>
                <w:i w:val="0"/>
                <w:iCs w:val="0"/>
                <w:noProof/>
                <w:lang w:eastAsia="en-US"/>
              </w:rPr>
              <w:tab/>
            </w:r>
            <w:r w:rsidRPr="00D91BA3">
              <w:rPr>
                <w:rStyle w:val="Hyperlink"/>
                <w:noProof/>
              </w:rPr>
              <w:t>Entrepreneur as business manager</w:t>
            </w:r>
            <w:r>
              <w:rPr>
                <w:noProof/>
                <w:webHidden/>
              </w:rPr>
              <w:tab/>
            </w:r>
            <w:r>
              <w:rPr>
                <w:noProof/>
                <w:webHidden/>
              </w:rPr>
              <w:fldChar w:fldCharType="begin"/>
            </w:r>
            <w:r>
              <w:rPr>
                <w:noProof/>
                <w:webHidden/>
              </w:rPr>
              <w:instrText xml:space="preserve"> PAGEREF _Toc497561951 \h </w:instrText>
            </w:r>
            <w:r>
              <w:rPr>
                <w:noProof/>
                <w:webHidden/>
              </w:rPr>
            </w:r>
            <w:r>
              <w:rPr>
                <w:noProof/>
                <w:webHidden/>
              </w:rPr>
              <w:fldChar w:fldCharType="separate"/>
            </w:r>
            <w:r>
              <w:rPr>
                <w:noProof/>
                <w:webHidden/>
              </w:rPr>
              <w:t>3</w:t>
            </w:r>
            <w:r>
              <w:rPr>
                <w:noProof/>
                <w:webHidden/>
              </w:rPr>
              <w:fldChar w:fldCharType="end"/>
            </w:r>
          </w:hyperlink>
        </w:p>
        <w:p w:rsidR="000A0D97" w:rsidRDefault="000A0D97">
          <w:pPr>
            <w:pStyle w:val="TOC3"/>
            <w:tabs>
              <w:tab w:val="left" w:pos="1100"/>
              <w:tab w:val="right" w:leader="dot" w:pos="8630"/>
            </w:tabs>
            <w:rPr>
              <w:i w:val="0"/>
              <w:iCs w:val="0"/>
              <w:noProof/>
              <w:lang w:eastAsia="en-US"/>
            </w:rPr>
          </w:pPr>
          <w:hyperlink w:anchor="_Toc497561952" w:history="1">
            <w:r w:rsidRPr="00D91BA3">
              <w:rPr>
                <w:rStyle w:val="Hyperlink"/>
                <w:noProof/>
              </w:rPr>
              <w:t>2.2.3</w:t>
            </w:r>
            <w:r>
              <w:rPr>
                <w:i w:val="0"/>
                <w:iCs w:val="0"/>
                <w:noProof/>
                <w:lang w:eastAsia="en-US"/>
              </w:rPr>
              <w:tab/>
            </w:r>
            <w:r w:rsidRPr="00D91BA3">
              <w:rPr>
                <w:rStyle w:val="Hyperlink"/>
                <w:noProof/>
              </w:rPr>
              <w:t>Entrepreneur as exceptional leader</w:t>
            </w:r>
            <w:r>
              <w:rPr>
                <w:noProof/>
                <w:webHidden/>
              </w:rPr>
              <w:tab/>
            </w:r>
            <w:r>
              <w:rPr>
                <w:noProof/>
                <w:webHidden/>
              </w:rPr>
              <w:fldChar w:fldCharType="begin"/>
            </w:r>
            <w:r>
              <w:rPr>
                <w:noProof/>
                <w:webHidden/>
              </w:rPr>
              <w:instrText xml:space="preserve"> PAGEREF _Toc497561952 \h </w:instrText>
            </w:r>
            <w:r>
              <w:rPr>
                <w:noProof/>
                <w:webHidden/>
              </w:rPr>
            </w:r>
            <w:r>
              <w:rPr>
                <w:noProof/>
                <w:webHidden/>
              </w:rPr>
              <w:fldChar w:fldCharType="separate"/>
            </w:r>
            <w:r>
              <w:rPr>
                <w:noProof/>
                <w:webHidden/>
              </w:rPr>
              <w:t>3</w:t>
            </w:r>
            <w:r>
              <w:rPr>
                <w:noProof/>
                <w:webHidden/>
              </w:rPr>
              <w:fldChar w:fldCharType="end"/>
            </w:r>
          </w:hyperlink>
        </w:p>
        <w:p w:rsidR="000A0D97" w:rsidRDefault="000A0D97">
          <w:pPr>
            <w:pStyle w:val="TOC3"/>
            <w:tabs>
              <w:tab w:val="left" w:pos="1100"/>
              <w:tab w:val="right" w:leader="dot" w:pos="8630"/>
            </w:tabs>
            <w:rPr>
              <w:i w:val="0"/>
              <w:iCs w:val="0"/>
              <w:noProof/>
              <w:lang w:eastAsia="en-US"/>
            </w:rPr>
          </w:pPr>
          <w:hyperlink w:anchor="_Toc497561953" w:history="1">
            <w:r w:rsidRPr="00D91BA3">
              <w:rPr>
                <w:rStyle w:val="Hyperlink"/>
                <w:noProof/>
              </w:rPr>
              <w:t>2.2.4</w:t>
            </w:r>
            <w:r>
              <w:rPr>
                <w:i w:val="0"/>
                <w:iCs w:val="0"/>
                <w:noProof/>
                <w:lang w:eastAsia="en-US"/>
              </w:rPr>
              <w:tab/>
            </w:r>
            <w:r w:rsidRPr="00D91BA3">
              <w:rPr>
                <w:rStyle w:val="Hyperlink"/>
                <w:noProof/>
              </w:rPr>
              <w:t>Entrepreneur as perceiver/restorer</w:t>
            </w:r>
            <w:r>
              <w:rPr>
                <w:noProof/>
                <w:webHidden/>
              </w:rPr>
              <w:tab/>
            </w:r>
            <w:r>
              <w:rPr>
                <w:noProof/>
                <w:webHidden/>
              </w:rPr>
              <w:fldChar w:fldCharType="begin"/>
            </w:r>
            <w:r>
              <w:rPr>
                <w:noProof/>
                <w:webHidden/>
              </w:rPr>
              <w:instrText xml:space="preserve"> PAGEREF _Toc497561953 \h </w:instrText>
            </w:r>
            <w:r>
              <w:rPr>
                <w:noProof/>
                <w:webHidden/>
              </w:rPr>
            </w:r>
            <w:r>
              <w:rPr>
                <w:noProof/>
                <w:webHidden/>
              </w:rPr>
              <w:fldChar w:fldCharType="separate"/>
            </w:r>
            <w:r>
              <w:rPr>
                <w:noProof/>
                <w:webHidden/>
              </w:rPr>
              <w:t>3</w:t>
            </w:r>
            <w:r>
              <w:rPr>
                <w:noProof/>
                <w:webHidden/>
              </w:rPr>
              <w:fldChar w:fldCharType="end"/>
            </w:r>
          </w:hyperlink>
        </w:p>
        <w:p w:rsidR="000A0D97" w:rsidRDefault="000A0D97">
          <w:pPr>
            <w:pStyle w:val="TOC3"/>
            <w:tabs>
              <w:tab w:val="left" w:pos="1100"/>
              <w:tab w:val="right" w:leader="dot" w:pos="8630"/>
            </w:tabs>
            <w:rPr>
              <w:i w:val="0"/>
              <w:iCs w:val="0"/>
              <w:noProof/>
              <w:lang w:eastAsia="en-US"/>
            </w:rPr>
          </w:pPr>
          <w:hyperlink w:anchor="_Toc497561954" w:history="1">
            <w:r w:rsidRPr="00D91BA3">
              <w:rPr>
                <w:rStyle w:val="Hyperlink"/>
                <w:noProof/>
              </w:rPr>
              <w:t>2.2.5</w:t>
            </w:r>
            <w:r>
              <w:rPr>
                <w:i w:val="0"/>
                <w:iCs w:val="0"/>
                <w:noProof/>
                <w:lang w:eastAsia="en-US"/>
              </w:rPr>
              <w:tab/>
            </w:r>
            <w:r w:rsidRPr="00D91BA3">
              <w:rPr>
                <w:rStyle w:val="Hyperlink"/>
                <w:noProof/>
              </w:rPr>
              <w:t>Entrepreneur as innovator</w:t>
            </w:r>
            <w:r>
              <w:rPr>
                <w:noProof/>
                <w:webHidden/>
              </w:rPr>
              <w:tab/>
            </w:r>
            <w:r>
              <w:rPr>
                <w:noProof/>
                <w:webHidden/>
              </w:rPr>
              <w:fldChar w:fldCharType="begin"/>
            </w:r>
            <w:r>
              <w:rPr>
                <w:noProof/>
                <w:webHidden/>
              </w:rPr>
              <w:instrText xml:space="preserve"> PAGEREF _Toc497561954 \h </w:instrText>
            </w:r>
            <w:r>
              <w:rPr>
                <w:noProof/>
                <w:webHidden/>
              </w:rPr>
            </w:r>
            <w:r>
              <w:rPr>
                <w:noProof/>
                <w:webHidden/>
              </w:rPr>
              <w:fldChar w:fldCharType="separate"/>
            </w:r>
            <w:r>
              <w:rPr>
                <w:noProof/>
                <w:webHidden/>
              </w:rPr>
              <w:t>3</w:t>
            </w:r>
            <w:r>
              <w:rPr>
                <w:noProof/>
                <w:webHidden/>
              </w:rPr>
              <w:fldChar w:fldCharType="end"/>
            </w:r>
          </w:hyperlink>
        </w:p>
        <w:p w:rsidR="000A0D97" w:rsidRDefault="000A0D97">
          <w:pPr>
            <w:pStyle w:val="TOC1"/>
            <w:tabs>
              <w:tab w:val="left" w:pos="400"/>
              <w:tab w:val="right" w:leader="dot" w:pos="8630"/>
            </w:tabs>
            <w:rPr>
              <w:noProof/>
              <w:lang w:eastAsia="en-US"/>
            </w:rPr>
          </w:pPr>
          <w:hyperlink w:anchor="_Toc497561955" w:history="1">
            <w:r w:rsidRPr="00D91BA3">
              <w:rPr>
                <w:rStyle w:val="Hyperlink"/>
                <w:noProof/>
              </w:rPr>
              <w:t>3</w:t>
            </w:r>
            <w:r>
              <w:rPr>
                <w:noProof/>
                <w:lang w:eastAsia="en-US"/>
              </w:rPr>
              <w:tab/>
            </w:r>
            <w:r w:rsidRPr="00D91BA3">
              <w:rPr>
                <w:rStyle w:val="Hyperlink"/>
                <w:noProof/>
              </w:rPr>
              <w:t>Motivation</w:t>
            </w:r>
            <w:r>
              <w:rPr>
                <w:noProof/>
                <w:webHidden/>
              </w:rPr>
              <w:tab/>
            </w:r>
            <w:r>
              <w:rPr>
                <w:noProof/>
                <w:webHidden/>
              </w:rPr>
              <w:fldChar w:fldCharType="begin"/>
            </w:r>
            <w:r>
              <w:rPr>
                <w:noProof/>
                <w:webHidden/>
              </w:rPr>
              <w:instrText xml:space="preserve"> PAGEREF _Toc497561955 \h </w:instrText>
            </w:r>
            <w:r>
              <w:rPr>
                <w:noProof/>
                <w:webHidden/>
              </w:rPr>
            </w:r>
            <w:r>
              <w:rPr>
                <w:noProof/>
                <w:webHidden/>
              </w:rPr>
              <w:fldChar w:fldCharType="separate"/>
            </w:r>
            <w:r>
              <w:rPr>
                <w:noProof/>
                <w:webHidden/>
              </w:rPr>
              <w:t>3</w:t>
            </w:r>
            <w:r>
              <w:rPr>
                <w:noProof/>
                <w:webHidden/>
              </w:rPr>
              <w:fldChar w:fldCharType="end"/>
            </w:r>
          </w:hyperlink>
        </w:p>
        <w:p w:rsidR="000A0D97" w:rsidRDefault="000A0D97">
          <w:pPr>
            <w:pStyle w:val="TOC2"/>
            <w:tabs>
              <w:tab w:val="left" w:pos="880"/>
              <w:tab w:val="right" w:leader="dot" w:pos="8630"/>
            </w:tabs>
            <w:rPr>
              <w:noProof/>
              <w:lang w:eastAsia="en-US"/>
            </w:rPr>
          </w:pPr>
          <w:hyperlink w:anchor="_Toc497561956" w:history="1">
            <w:r w:rsidRPr="00D91BA3">
              <w:rPr>
                <w:rStyle w:val="Hyperlink"/>
                <w:noProof/>
              </w:rPr>
              <w:t>3.1</w:t>
            </w:r>
            <w:r>
              <w:rPr>
                <w:noProof/>
                <w:lang w:eastAsia="en-US"/>
              </w:rPr>
              <w:tab/>
            </w:r>
            <w:r w:rsidRPr="00D91BA3">
              <w:rPr>
                <w:rStyle w:val="Hyperlink"/>
                <w:noProof/>
              </w:rPr>
              <w:t>Entrepreneurial Characteristics and Motivation</w:t>
            </w:r>
            <w:r>
              <w:rPr>
                <w:noProof/>
                <w:webHidden/>
              </w:rPr>
              <w:tab/>
            </w:r>
            <w:r>
              <w:rPr>
                <w:noProof/>
                <w:webHidden/>
              </w:rPr>
              <w:fldChar w:fldCharType="begin"/>
            </w:r>
            <w:r>
              <w:rPr>
                <w:noProof/>
                <w:webHidden/>
              </w:rPr>
              <w:instrText xml:space="preserve"> PAGEREF _Toc497561956 \h </w:instrText>
            </w:r>
            <w:r>
              <w:rPr>
                <w:noProof/>
                <w:webHidden/>
              </w:rPr>
            </w:r>
            <w:r>
              <w:rPr>
                <w:noProof/>
                <w:webHidden/>
              </w:rPr>
              <w:fldChar w:fldCharType="separate"/>
            </w:r>
            <w:r>
              <w:rPr>
                <w:noProof/>
                <w:webHidden/>
              </w:rPr>
              <w:t>4</w:t>
            </w:r>
            <w:r>
              <w:rPr>
                <w:noProof/>
                <w:webHidden/>
              </w:rPr>
              <w:fldChar w:fldCharType="end"/>
            </w:r>
          </w:hyperlink>
        </w:p>
        <w:p w:rsidR="000A0D97" w:rsidRDefault="000A0D97">
          <w:pPr>
            <w:pStyle w:val="TOC2"/>
            <w:tabs>
              <w:tab w:val="left" w:pos="880"/>
              <w:tab w:val="right" w:leader="dot" w:pos="8630"/>
            </w:tabs>
            <w:rPr>
              <w:noProof/>
              <w:lang w:eastAsia="en-US"/>
            </w:rPr>
          </w:pPr>
          <w:hyperlink w:anchor="_Toc497561957" w:history="1">
            <w:r w:rsidRPr="00D91BA3">
              <w:rPr>
                <w:rStyle w:val="Hyperlink"/>
                <w:noProof/>
                <w:lang w:val="en-GB"/>
              </w:rPr>
              <w:t>3.2</w:t>
            </w:r>
            <w:r>
              <w:rPr>
                <w:noProof/>
                <w:lang w:eastAsia="en-US"/>
              </w:rPr>
              <w:tab/>
            </w:r>
            <w:r w:rsidRPr="00D91BA3">
              <w:rPr>
                <w:rStyle w:val="Hyperlink"/>
                <w:noProof/>
                <w:lang w:val="en-GB"/>
              </w:rPr>
              <w:t>Selected Entrepreneur Biography</w:t>
            </w:r>
            <w:r>
              <w:rPr>
                <w:noProof/>
                <w:webHidden/>
              </w:rPr>
              <w:tab/>
            </w:r>
            <w:r>
              <w:rPr>
                <w:noProof/>
                <w:webHidden/>
              </w:rPr>
              <w:fldChar w:fldCharType="begin"/>
            </w:r>
            <w:r>
              <w:rPr>
                <w:noProof/>
                <w:webHidden/>
              </w:rPr>
              <w:instrText xml:space="preserve"> PAGEREF _Toc497561957 \h </w:instrText>
            </w:r>
            <w:r>
              <w:rPr>
                <w:noProof/>
                <w:webHidden/>
              </w:rPr>
            </w:r>
            <w:r>
              <w:rPr>
                <w:noProof/>
                <w:webHidden/>
              </w:rPr>
              <w:fldChar w:fldCharType="separate"/>
            </w:r>
            <w:r>
              <w:rPr>
                <w:noProof/>
                <w:webHidden/>
              </w:rPr>
              <w:t>5</w:t>
            </w:r>
            <w:r>
              <w:rPr>
                <w:noProof/>
                <w:webHidden/>
              </w:rPr>
              <w:fldChar w:fldCharType="end"/>
            </w:r>
          </w:hyperlink>
        </w:p>
        <w:p w:rsidR="000A0D97" w:rsidRDefault="000A0D97">
          <w:pPr>
            <w:pStyle w:val="TOC2"/>
            <w:tabs>
              <w:tab w:val="left" w:pos="880"/>
              <w:tab w:val="right" w:leader="dot" w:pos="8630"/>
            </w:tabs>
            <w:rPr>
              <w:noProof/>
              <w:lang w:eastAsia="en-US"/>
            </w:rPr>
          </w:pPr>
          <w:hyperlink w:anchor="_Toc497561958" w:history="1">
            <w:r w:rsidRPr="00D91BA3">
              <w:rPr>
                <w:rStyle w:val="Hyperlink"/>
                <w:noProof/>
              </w:rPr>
              <w:t>3.3</w:t>
            </w:r>
            <w:r>
              <w:rPr>
                <w:noProof/>
                <w:lang w:eastAsia="en-US"/>
              </w:rPr>
              <w:tab/>
            </w:r>
            <w:r w:rsidRPr="00D91BA3">
              <w:rPr>
                <w:rStyle w:val="Hyperlink"/>
                <w:noProof/>
              </w:rPr>
              <w:t>Entrepreneurial Illustrations</w:t>
            </w:r>
            <w:r>
              <w:rPr>
                <w:noProof/>
                <w:webHidden/>
              </w:rPr>
              <w:tab/>
            </w:r>
            <w:r>
              <w:rPr>
                <w:noProof/>
                <w:webHidden/>
              </w:rPr>
              <w:fldChar w:fldCharType="begin"/>
            </w:r>
            <w:r>
              <w:rPr>
                <w:noProof/>
                <w:webHidden/>
              </w:rPr>
              <w:instrText xml:space="preserve"> PAGEREF _Toc497561958 \h </w:instrText>
            </w:r>
            <w:r>
              <w:rPr>
                <w:noProof/>
                <w:webHidden/>
              </w:rPr>
            </w:r>
            <w:r>
              <w:rPr>
                <w:noProof/>
                <w:webHidden/>
              </w:rPr>
              <w:fldChar w:fldCharType="separate"/>
            </w:r>
            <w:r>
              <w:rPr>
                <w:noProof/>
                <w:webHidden/>
              </w:rPr>
              <w:t>5</w:t>
            </w:r>
            <w:r>
              <w:rPr>
                <w:noProof/>
                <w:webHidden/>
              </w:rPr>
              <w:fldChar w:fldCharType="end"/>
            </w:r>
          </w:hyperlink>
        </w:p>
        <w:p w:rsidR="000A0D97" w:rsidRDefault="000A0D97">
          <w:pPr>
            <w:pStyle w:val="TOC3"/>
            <w:tabs>
              <w:tab w:val="left" w:pos="1100"/>
              <w:tab w:val="right" w:leader="dot" w:pos="8630"/>
            </w:tabs>
            <w:rPr>
              <w:i w:val="0"/>
              <w:iCs w:val="0"/>
              <w:noProof/>
              <w:lang w:eastAsia="en-US"/>
            </w:rPr>
          </w:pPr>
          <w:hyperlink w:anchor="_Toc497561959" w:history="1">
            <w:r w:rsidRPr="00D91BA3">
              <w:rPr>
                <w:rStyle w:val="Hyperlink"/>
                <w:noProof/>
              </w:rPr>
              <w:t>3.3.1</w:t>
            </w:r>
            <w:r>
              <w:rPr>
                <w:i w:val="0"/>
                <w:iCs w:val="0"/>
                <w:noProof/>
                <w:lang w:eastAsia="en-US"/>
              </w:rPr>
              <w:tab/>
            </w:r>
            <w:r w:rsidRPr="00D91BA3">
              <w:rPr>
                <w:rStyle w:val="Hyperlink"/>
                <w:noProof/>
              </w:rPr>
              <w:t>Need for achievement</w:t>
            </w:r>
            <w:r>
              <w:rPr>
                <w:noProof/>
                <w:webHidden/>
              </w:rPr>
              <w:tab/>
            </w:r>
            <w:r>
              <w:rPr>
                <w:noProof/>
                <w:webHidden/>
              </w:rPr>
              <w:fldChar w:fldCharType="begin"/>
            </w:r>
            <w:r>
              <w:rPr>
                <w:noProof/>
                <w:webHidden/>
              </w:rPr>
              <w:instrText xml:space="preserve"> PAGEREF _Toc497561959 \h </w:instrText>
            </w:r>
            <w:r>
              <w:rPr>
                <w:noProof/>
                <w:webHidden/>
              </w:rPr>
            </w:r>
            <w:r>
              <w:rPr>
                <w:noProof/>
                <w:webHidden/>
              </w:rPr>
              <w:fldChar w:fldCharType="separate"/>
            </w:r>
            <w:r>
              <w:rPr>
                <w:noProof/>
                <w:webHidden/>
              </w:rPr>
              <w:t>6</w:t>
            </w:r>
            <w:r>
              <w:rPr>
                <w:noProof/>
                <w:webHidden/>
              </w:rPr>
              <w:fldChar w:fldCharType="end"/>
            </w:r>
          </w:hyperlink>
        </w:p>
        <w:p w:rsidR="000A0D97" w:rsidRDefault="000A0D97">
          <w:pPr>
            <w:pStyle w:val="TOC3"/>
            <w:tabs>
              <w:tab w:val="left" w:pos="1100"/>
              <w:tab w:val="right" w:leader="dot" w:pos="8630"/>
            </w:tabs>
            <w:rPr>
              <w:i w:val="0"/>
              <w:iCs w:val="0"/>
              <w:noProof/>
              <w:lang w:eastAsia="en-US"/>
            </w:rPr>
          </w:pPr>
          <w:hyperlink w:anchor="_Toc497561960" w:history="1">
            <w:r w:rsidRPr="00D91BA3">
              <w:rPr>
                <w:rStyle w:val="Hyperlink"/>
                <w:noProof/>
              </w:rPr>
              <w:t>3.3.2</w:t>
            </w:r>
            <w:r>
              <w:rPr>
                <w:i w:val="0"/>
                <w:iCs w:val="0"/>
                <w:noProof/>
                <w:lang w:eastAsia="en-US"/>
              </w:rPr>
              <w:tab/>
            </w:r>
            <w:r w:rsidRPr="00D91BA3">
              <w:rPr>
                <w:rStyle w:val="Hyperlink"/>
                <w:noProof/>
              </w:rPr>
              <w:t>Locus of control</w:t>
            </w:r>
            <w:r>
              <w:rPr>
                <w:noProof/>
                <w:webHidden/>
              </w:rPr>
              <w:tab/>
            </w:r>
            <w:r>
              <w:rPr>
                <w:noProof/>
                <w:webHidden/>
              </w:rPr>
              <w:fldChar w:fldCharType="begin"/>
            </w:r>
            <w:r>
              <w:rPr>
                <w:noProof/>
                <w:webHidden/>
              </w:rPr>
              <w:instrText xml:space="preserve"> PAGEREF _Toc497561960 \h </w:instrText>
            </w:r>
            <w:r>
              <w:rPr>
                <w:noProof/>
                <w:webHidden/>
              </w:rPr>
            </w:r>
            <w:r>
              <w:rPr>
                <w:noProof/>
                <w:webHidden/>
              </w:rPr>
              <w:fldChar w:fldCharType="separate"/>
            </w:r>
            <w:r>
              <w:rPr>
                <w:noProof/>
                <w:webHidden/>
              </w:rPr>
              <w:t>6</w:t>
            </w:r>
            <w:r>
              <w:rPr>
                <w:noProof/>
                <w:webHidden/>
              </w:rPr>
              <w:fldChar w:fldCharType="end"/>
            </w:r>
          </w:hyperlink>
        </w:p>
        <w:p w:rsidR="000A0D97" w:rsidRDefault="000A0D97">
          <w:pPr>
            <w:pStyle w:val="TOC3"/>
            <w:tabs>
              <w:tab w:val="left" w:pos="1100"/>
              <w:tab w:val="right" w:leader="dot" w:pos="8630"/>
            </w:tabs>
            <w:rPr>
              <w:i w:val="0"/>
              <w:iCs w:val="0"/>
              <w:noProof/>
              <w:lang w:eastAsia="en-US"/>
            </w:rPr>
          </w:pPr>
          <w:hyperlink w:anchor="_Toc497561961" w:history="1">
            <w:r w:rsidRPr="00D91BA3">
              <w:rPr>
                <w:rStyle w:val="Hyperlink"/>
                <w:noProof/>
              </w:rPr>
              <w:t>3.3.3</w:t>
            </w:r>
            <w:r>
              <w:rPr>
                <w:i w:val="0"/>
                <w:iCs w:val="0"/>
                <w:noProof/>
                <w:lang w:eastAsia="en-US"/>
              </w:rPr>
              <w:tab/>
            </w:r>
            <w:r w:rsidRPr="00D91BA3">
              <w:rPr>
                <w:rStyle w:val="Hyperlink"/>
                <w:noProof/>
              </w:rPr>
              <w:t>Vision</w:t>
            </w:r>
            <w:r>
              <w:rPr>
                <w:noProof/>
                <w:webHidden/>
              </w:rPr>
              <w:tab/>
            </w:r>
            <w:r>
              <w:rPr>
                <w:noProof/>
                <w:webHidden/>
              </w:rPr>
              <w:fldChar w:fldCharType="begin"/>
            </w:r>
            <w:r>
              <w:rPr>
                <w:noProof/>
                <w:webHidden/>
              </w:rPr>
              <w:instrText xml:space="preserve"> PAGEREF _Toc497561961 \h </w:instrText>
            </w:r>
            <w:r>
              <w:rPr>
                <w:noProof/>
                <w:webHidden/>
              </w:rPr>
            </w:r>
            <w:r>
              <w:rPr>
                <w:noProof/>
                <w:webHidden/>
              </w:rPr>
              <w:fldChar w:fldCharType="separate"/>
            </w:r>
            <w:r>
              <w:rPr>
                <w:noProof/>
                <w:webHidden/>
              </w:rPr>
              <w:t>7</w:t>
            </w:r>
            <w:r>
              <w:rPr>
                <w:noProof/>
                <w:webHidden/>
              </w:rPr>
              <w:fldChar w:fldCharType="end"/>
            </w:r>
          </w:hyperlink>
        </w:p>
        <w:p w:rsidR="000A0D97" w:rsidRDefault="000A0D97">
          <w:pPr>
            <w:pStyle w:val="TOC3"/>
            <w:tabs>
              <w:tab w:val="left" w:pos="1100"/>
              <w:tab w:val="right" w:leader="dot" w:pos="8630"/>
            </w:tabs>
            <w:rPr>
              <w:i w:val="0"/>
              <w:iCs w:val="0"/>
              <w:noProof/>
              <w:lang w:eastAsia="en-US"/>
            </w:rPr>
          </w:pPr>
          <w:hyperlink w:anchor="_Toc497561962" w:history="1">
            <w:r w:rsidRPr="00D91BA3">
              <w:rPr>
                <w:rStyle w:val="Hyperlink"/>
                <w:noProof/>
              </w:rPr>
              <w:t>3.3.4</w:t>
            </w:r>
            <w:r>
              <w:rPr>
                <w:i w:val="0"/>
                <w:iCs w:val="0"/>
                <w:noProof/>
                <w:lang w:eastAsia="en-US"/>
              </w:rPr>
              <w:tab/>
            </w:r>
            <w:r w:rsidRPr="00D91BA3">
              <w:rPr>
                <w:rStyle w:val="Hyperlink"/>
                <w:noProof/>
              </w:rPr>
              <w:t>Desire for independence</w:t>
            </w:r>
            <w:r>
              <w:rPr>
                <w:noProof/>
                <w:webHidden/>
              </w:rPr>
              <w:tab/>
            </w:r>
            <w:r>
              <w:rPr>
                <w:noProof/>
                <w:webHidden/>
              </w:rPr>
              <w:fldChar w:fldCharType="begin"/>
            </w:r>
            <w:r>
              <w:rPr>
                <w:noProof/>
                <w:webHidden/>
              </w:rPr>
              <w:instrText xml:space="preserve"> PAGEREF _Toc497561962 \h </w:instrText>
            </w:r>
            <w:r>
              <w:rPr>
                <w:noProof/>
                <w:webHidden/>
              </w:rPr>
            </w:r>
            <w:r>
              <w:rPr>
                <w:noProof/>
                <w:webHidden/>
              </w:rPr>
              <w:fldChar w:fldCharType="separate"/>
            </w:r>
            <w:r>
              <w:rPr>
                <w:noProof/>
                <w:webHidden/>
              </w:rPr>
              <w:t>7</w:t>
            </w:r>
            <w:r>
              <w:rPr>
                <w:noProof/>
                <w:webHidden/>
              </w:rPr>
              <w:fldChar w:fldCharType="end"/>
            </w:r>
          </w:hyperlink>
        </w:p>
        <w:p w:rsidR="000A0D97" w:rsidRDefault="000A0D97">
          <w:pPr>
            <w:pStyle w:val="TOC3"/>
            <w:tabs>
              <w:tab w:val="left" w:pos="1100"/>
              <w:tab w:val="right" w:leader="dot" w:pos="8630"/>
            </w:tabs>
            <w:rPr>
              <w:i w:val="0"/>
              <w:iCs w:val="0"/>
              <w:noProof/>
              <w:lang w:eastAsia="en-US"/>
            </w:rPr>
          </w:pPr>
          <w:hyperlink w:anchor="_Toc497561963" w:history="1">
            <w:r w:rsidRPr="00D91BA3">
              <w:rPr>
                <w:rStyle w:val="Hyperlink"/>
                <w:noProof/>
              </w:rPr>
              <w:t>3.3.5</w:t>
            </w:r>
            <w:r>
              <w:rPr>
                <w:i w:val="0"/>
                <w:iCs w:val="0"/>
                <w:noProof/>
                <w:lang w:eastAsia="en-US"/>
              </w:rPr>
              <w:tab/>
            </w:r>
            <w:r w:rsidRPr="00D91BA3">
              <w:rPr>
                <w:rStyle w:val="Hyperlink"/>
                <w:noProof/>
              </w:rPr>
              <w:t>Passion</w:t>
            </w:r>
            <w:r>
              <w:rPr>
                <w:noProof/>
                <w:webHidden/>
              </w:rPr>
              <w:tab/>
            </w:r>
            <w:r>
              <w:rPr>
                <w:noProof/>
                <w:webHidden/>
              </w:rPr>
              <w:fldChar w:fldCharType="begin"/>
            </w:r>
            <w:r>
              <w:rPr>
                <w:noProof/>
                <w:webHidden/>
              </w:rPr>
              <w:instrText xml:space="preserve"> PAGEREF _Toc497561963 \h </w:instrText>
            </w:r>
            <w:r>
              <w:rPr>
                <w:noProof/>
                <w:webHidden/>
              </w:rPr>
            </w:r>
            <w:r>
              <w:rPr>
                <w:noProof/>
                <w:webHidden/>
              </w:rPr>
              <w:fldChar w:fldCharType="separate"/>
            </w:r>
            <w:r>
              <w:rPr>
                <w:noProof/>
                <w:webHidden/>
              </w:rPr>
              <w:t>7</w:t>
            </w:r>
            <w:r>
              <w:rPr>
                <w:noProof/>
                <w:webHidden/>
              </w:rPr>
              <w:fldChar w:fldCharType="end"/>
            </w:r>
          </w:hyperlink>
        </w:p>
        <w:p w:rsidR="000A0D97" w:rsidRDefault="000A0D97">
          <w:pPr>
            <w:pStyle w:val="TOC3"/>
            <w:tabs>
              <w:tab w:val="left" w:pos="1100"/>
              <w:tab w:val="right" w:leader="dot" w:pos="8630"/>
            </w:tabs>
            <w:rPr>
              <w:i w:val="0"/>
              <w:iCs w:val="0"/>
              <w:noProof/>
              <w:lang w:eastAsia="en-US"/>
            </w:rPr>
          </w:pPr>
          <w:hyperlink w:anchor="_Toc497561964" w:history="1">
            <w:r w:rsidRPr="00D91BA3">
              <w:rPr>
                <w:rStyle w:val="Hyperlink"/>
                <w:noProof/>
              </w:rPr>
              <w:t>3.3.6</w:t>
            </w:r>
            <w:r>
              <w:rPr>
                <w:i w:val="0"/>
                <w:iCs w:val="0"/>
                <w:noProof/>
                <w:lang w:eastAsia="en-US"/>
              </w:rPr>
              <w:tab/>
            </w:r>
            <w:r w:rsidRPr="00D91BA3">
              <w:rPr>
                <w:rStyle w:val="Hyperlink"/>
                <w:noProof/>
              </w:rPr>
              <w:t>Personal drive</w:t>
            </w:r>
            <w:r>
              <w:rPr>
                <w:noProof/>
                <w:webHidden/>
              </w:rPr>
              <w:tab/>
            </w:r>
            <w:r>
              <w:rPr>
                <w:noProof/>
                <w:webHidden/>
              </w:rPr>
              <w:fldChar w:fldCharType="begin"/>
            </w:r>
            <w:r>
              <w:rPr>
                <w:noProof/>
                <w:webHidden/>
              </w:rPr>
              <w:instrText xml:space="preserve"> PAGEREF _Toc497561964 \h </w:instrText>
            </w:r>
            <w:r>
              <w:rPr>
                <w:noProof/>
                <w:webHidden/>
              </w:rPr>
            </w:r>
            <w:r>
              <w:rPr>
                <w:noProof/>
                <w:webHidden/>
              </w:rPr>
              <w:fldChar w:fldCharType="separate"/>
            </w:r>
            <w:r>
              <w:rPr>
                <w:noProof/>
                <w:webHidden/>
              </w:rPr>
              <w:t>7</w:t>
            </w:r>
            <w:r>
              <w:rPr>
                <w:noProof/>
                <w:webHidden/>
              </w:rPr>
              <w:fldChar w:fldCharType="end"/>
            </w:r>
          </w:hyperlink>
        </w:p>
        <w:p w:rsidR="000A0D97" w:rsidRDefault="000A0D97">
          <w:pPr>
            <w:pStyle w:val="TOC3"/>
            <w:tabs>
              <w:tab w:val="left" w:pos="1100"/>
              <w:tab w:val="right" w:leader="dot" w:pos="8630"/>
            </w:tabs>
            <w:rPr>
              <w:i w:val="0"/>
              <w:iCs w:val="0"/>
              <w:noProof/>
              <w:lang w:eastAsia="en-US"/>
            </w:rPr>
          </w:pPr>
          <w:hyperlink w:anchor="_Toc497561965" w:history="1">
            <w:r w:rsidRPr="00D91BA3">
              <w:rPr>
                <w:rStyle w:val="Hyperlink"/>
                <w:noProof/>
              </w:rPr>
              <w:t>3.3.7</w:t>
            </w:r>
            <w:r>
              <w:rPr>
                <w:i w:val="0"/>
                <w:iCs w:val="0"/>
                <w:noProof/>
                <w:lang w:eastAsia="en-US"/>
              </w:rPr>
              <w:tab/>
            </w:r>
            <w:r w:rsidRPr="00D91BA3">
              <w:rPr>
                <w:rStyle w:val="Hyperlink"/>
                <w:noProof/>
              </w:rPr>
              <w:t>Goal set</w:t>
            </w:r>
            <w:r>
              <w:rPr>
                <w:noProof/>
                <w:webHidden/>
              </w:rPr>
              <w:tab/>
            </w:r>
            <w:r>
              <w:rPr>
                <w:noProof/>
                <w:webHidden/>
              </w:rPr>
              <w:fldChar w:fldCharType="begin"/>
            </w:r>
            <w:r>
              <w:rPr>
                <w:noProof/>
                <w:webHidden/>
              </w:rPr>
              <w:instrText xml:space="preserve"> PAGEREF _Toc497561965 \h </w:instrText>
            </w:r>
            <w:r>
              <w:rPr>
                <w:noProof/>
                <w:webHidden/>
              </w:rPr>
            </w:r>
            <w:r>
              <w:rPr>
                <w:noProof/>
                <w:webHidden/>
              </w:rPr>
              <w:fldChar w:fldCharType="separate"/>
            </w:r>
            <w:r>
              <w:rPr>
                <w:noProof/>
                <w:webHidden/>
              </w:rPr>
              <w:t>7</w:t>
            </w:r>
            <w:r>
              <w:rPr>
                <w:noProof/>
                <w:webHidden/>
              </w:rPr>
              <w:fldChar w:fldCharType="end"/>
            </w:r>
          </w:hyperlink>
        </w:p>
        <w:p w:rsidR="000A0D97" w:rsidRDefault="000A0D97">
          <w:pPr>
            <w:pStyle w:val="TOC3"/>
            <w:tabs>
              <w:tab w:val="left" w:pos="1100"/>
              <w:tab w:val="right" w:leader="dot" w:pos="8630"/>
            </w:tabs>
            <w:rPr>
              <w:i w:val="0"/>
              <w:iCs w:val="0"/>
              <w:noProof/>
              <w:lang w:eastAsia="en-US"/>
            </w:rPr>
          </w:pPr>
          <w:hyperlink w:anchor="_Toc497561966" w:history="1">
            <w:r w:rsidRPr="00D91BA3">
              <w:rPr>
                <w:rStyle w:val="Hyperlink"/>
                <w:noProof/>
              </w:rPr>
              <w:t>3.3.8</w:t>
            </w:r>
            <w:r>
              <w:rPr>
                <w:i w:val="0"/>
                <w:iCs w:val="0"/>
                <w:noProof/>
                <w:lang w:eastAsia="en-US"/>
              </w:rPr>
              <w:tab/>
            </w:r>
            <w:r w:rsidRPr="00D91BA3">
              <w:rPr>
                <w:rStyle w:val="Hyperlink"/>
                <w:noProof/>
              </w:rPr>
              <w:t>Self-efficacy</w:t>
            </w:r>
            <w:r>
              <w:rPr>
                <w:noProof/>
                <w:webHidden/>
              </w:rPr>
              <w:tab/>
            </w:r>
            <w:r>
              <w:rPr>
                <w:noProof/>
                <w:webHidden/>
              </w:rPr>
              <w:fldChar w:fldCharType="begin"/>
            </w:r>
            <w:r>
              <w:rPr>
                <w:noProof/>
                <w:webHidden/>
              </w:rPr>
              <w:instrText xml:space="preserve"> PAGEREF _Toc497561966 \h </w:instrText>
            </w:r>
            <w:r>
              <w:rPr>
                <w:noProof/>
                <w:webHidden/>
              </w:rPr>
            </w:r>
            <w:r>
              <w:rPr>
                <w:noProof/>
                <w:webHidden/>
              </w:rPr>
              <w:fldChar w:fldCharType="separate"/>
            </w:r>
            <w:r>
              <w:rPr>
                <w:noProof/>
                <w:webHidden/>
              </w:rPr>
              <w:t>8</w:t>
            </w:r>
            <w:r>
              <w:rPr>
                <w:noProof/>
                <w:webHidden/>
              </w:rPr>
              <w:fldChar w:fldCharType="end"/>
            </w:r>
          </w:hyperlink>
        </w:p>
        <w:p w:rsidR="000A0D97" w:rsidRDefault="000A0D97">
          <w:pPr>
            <w:pStyle w:val="TOC3"/>
            <w:tabs>
              <w:tab w:val="left" w:pos="1100"/>
              <w:tab w:val="right" w:leader="dot" w:pos="8630"/>
            </w:tabs>
            <w:rPr>
              <w:i w:val="0"/>
              <w:iCs w:val="0"/>
              <w:noProof/>
              <w:lang w:eastAsia="en-US"/>
            </w:rPr>
          </w:pPr>
          <w:hyperlink w:anchor="_Toc497561967" w:history="1">
            <w:r w:rsidRPr="00D91BA3">
              <w:rPr>
                <w:rStyle w:val="Hyperlink"/>
                <w:noProof/>
              </w:rPr>
              <w:t>3.3.9</w:t>
            </w:r>
            <w:r>
              <w:rPr>
                <w:i w:val="0"/>
                <w:iCs w:val="0"/>
                <w:noProof/>
                <w:lang w:eastAsia="en-US"/>
              </w:rPr>
              <w:tab/>
            </w:r>
            <w:r w:rsidRPr="00D91BA3">
              <w:rPr>
                <w:rStyle w:val="Hyperlink"/>
                <w:noProof/>
              </w:rPr>
              <w:t>Cognitive factors</w:t>
            </w:r>
            <w:r>
              <w:rPr>
                <w:noProof/>
                <w:webHidden/>
              </w:rPr>
              <w:tab/>
            </w:r>
            <w:r>
              <w:rPr>
                <w:noProof/>
                <w:webHidden/>
              </w:rPr>
              <w:fldChar w:fldCharType="begin"/>
            </w:r>
            <w:r>
              <w:rPr>
                <w:noProof/>
                <w:webHidden/>
              </w:rPr>
              <w:instrText xml:space="preserve"> PAGEREF _Toc497561967 \h </w:instrText>
            </w:r>
            <w:r>
              <w:rPr>
                <w:noProof/>
                <w:webHidden/>
              </w:rPr>
            </w:r>
            <w:r>
              <w:rPr>
                <w:noProof/>
                <w:webHidden/>
              </w:rPr>
              <w:fldChar w:fldCharType="separate"/>
            </w:r>
            <w:r>
              <w:rPr>
                <w:noProof/>
                <w:webHidden/>
              </w:rPr>
              <w:t>8</w:t>
            </w:r>
            <w:r>
              <w:rPr>
                <w:noProof/>
                <w:webHidden/>
              </w:rPr>
              <w:fldChar w:fldCharType="end"/>
            </w:r>
          </w:hyperlink>
        </w:p>
        <w:p w:rsidR="000A0D97" w:rsidRDefault="000A0D97">
          <w:pPr>
            <w:pStyle w:val="TOC1"/>
            <w:tabs>
              <w:tab w:val="left" w:pos="400"/>
              <w:tab w:val="right" w:leader="dot" w:pos="8630"/>
            </w:tabs>
            <w:rPr>
              <w:noProof/>
              <w:lang w:eastAsia="en-US"/>
            </w:rPr>
          </w:pPr>
          <w:hyperlink w:anchor="_Toc497561968" w:history="1">
            <w:r w:rsidRPr="00D91BA3">
              <w:rPr>
                <w:rStyle w:val="Hyperlink"/>
                <w:noProof/>
              </w:rPr>
              <w:t>4</w:t>
            </w:r>
            <w:r>
              <w:rPr>
                <w:noProof/>
                <w:lang w:eastAsia="en-US"/>
              </w:rPr>
              <w:tab/>
            </w:r>
            <w:r w:rsidRPr="00D91BA3">
              <w:rPr>
                <w:rStyle w:val="Hyperlink"/>
                <w:noProof/>
              </w:rPr>
              <w:t>conclusion</w:t>
            </w:r>
            <w:r>
              <w:rPr>
                <w:noProof/>
                <w:webHidden/>
              </w:rPr>
              <w:tab/>
            </w:r>
            <w:r>
              <w:rPr>
                <w:noProof/>
                <w:webHidden/>
              </w:rPr>
              <w:fldChar w:fldCharType="begin"/>
            </w:r>
            <w:r>
              <w:rPr>
                <w:noProof/>
                <w:webHidden/>
              </w:rPr>
              <w:instrText xml:space="preserve"> PAGEREF _Toc497561968 \h </w:instrText>
            </w:r>
            <w:r>
              <w:rPr>
                <w:noProof/>
                <w:webHidden/>
              </w:rPr>
            </w:r>
            <w:r>
              <w:rPr>
                <w:noProof/>
                <w:webHidden/>
              </w:rPr>
              <w:fldChar w:fldCharType="separate"/>
            </w:r>
            <w:r>
              <w:rPr>
                <w:noProof/>
                <w:webHidden/>
              </w:rPr>
              <w:t>8</w:t>
            </w:r>
            <w:r>
              <w:rPr>
                <w:noProof/>
                <w:webHidden/>
              </w:rPr>
              <w:fldChar w:fldCharType="end"/>
            </w:r>
          </w:hyperlink>
        </w:p>
        <w:p w:rsidR="000A0D97" w:rsidRDefault="000A0D97">
          <w:pPr>
            <w:pStyle w:val="TOC1"/>
            <w:tabs>
              <w:tab w:val="right" w:leader="dot" w:pos="8630"/>
            </w:tabs>
            <w:rPr>
              <w:noProof/>
              <w:lang w:eastAsia="en-US"/>
            </w:rPr>
          </w:pPr>
          <w:hyperlink w:anchor="_Toc497561969" w:history="1">
            <w:r w:rsidRPr="00D91BA3">
              <w:rPr>
                <w:rStyle w:val="Hyperlink"/>
                <w:noProof/>
              </w:rPr>
              <w:t>Bibliography</w:t>
            </w:r>
            <w:r>
              <w:rPr>
                <w:noProof/>
                <w:webHidden/>
              </w:rPr>
              <w:tab/>
            </w:r>
            <w:r>
              <w:rPr>
                <w:noProof/>
                <w:webHidden/>
              </w:rPr>
              <w:fldChar w:fldCharType="begin"/>
            </w:r>
            <w:r>
              <w:rPr>
                <w:noProof/>
                <w:webHidden/>
              </w:rPr>
              <w:instrText xml:space="preserve"> PAGEREF _Toc497561969 \h </w:instrText>
            </w:r>
            <w:r>
              <w:rPr>
                <w:noProof/>
                <w:webHidden/>
              </w:rPr>
            </w:r>
            <w:r>
              <w:rPr>
                <w:noProof/>
                <w:webHidden/>
              </w:rPr>
              <w:fldChar w:fldCharType="separate"/>
            </w:r>
            <w:r>
              <w:rPr>
                <w:noProof/>
                <w:webHidden/>
              </w:rPr>
              <w:t>9</w:t>
            </w:r>
            <w:r>
              <w:rPr>
                <w:noProof/>
                <w:webHidden/>
              </w:rPr>
              <w:fldChar w:fldCharType="end"/>
            </w:r>
          </w:hyperlink>
        </w:p>
        <w:p w:rsidR="009F654E" w:rsidRDefault="009F654E">
          <w:r>
            <w:rPr>
              <w:b/>
              <w:bCs/>
              <w:noProof/>
            </w:rPr>
            <w:fldChar w:fldCharType="end"/>
          </w:r>
        </w:p>
      </w:sdtContent>
    </w:sdt>
    <w:p w:rsidR="001E5547" w:rsidRDefault="009F654E" w:rsidP="001E5547">
      <w:pPr>
        <w:pStyle w:val="Heading1"/>
      </w:pPr>
      <w:r>
        <w:br w:type="page"/>
      </w:r>
      <w:bookmarkStart w:id="6" w:name="_Toc497561946"/>
      <w:r>
        <w:lastRenderedPageBreak/>
        <w:t>Introduction</w:t>
      </w:r>
      <w:bookmarkEnd w:id="6"/>
    </w:p>
    <w:p w:rsidR="00657EDF" w:rsidRPr="00657EDF" w:rsidRDefault="00800088" w:rsidP="001E5547">
      <w:pPr>
        <w:tabs>
          <w:tab w:val="left" w:pos="960"/>
        </w:tabs>
      </w:pPr>
      <w:r w:rsidRPr="00657EDF">
        <w:rPr>
          <w:i/>
        </w:rPr>
        <w:t>“</w:t>
      </w:r>
      <w:r>
        <w:rPr>
          <w:i/>
        </w:rPr>
        <w:t>Entrepreneurship</w:t>
      </w:r>
      <w:r w:rsidR="00657EDF">
        <w:rPr>
          <w:i/>
        </w:rPr>
        <w:t xml:space="preserve"> is the base of our economies and dictates the prosperity</w:t>
      </w:r>
      <w:r>
        <w:rPr>
          <w:i/>
        </w:rPr>
        <w:t xml:space="preserve"> of a country.” </w:t>
      </w:r>
      <w:r w:rsidRPr="001E5547">
        <w:rPr>
          <w:rStyle w:val="QuoteChar"/>
        </w:rPr>
        <w:t>(</w:t>
      </w:r>
      <w:proofErr w:type="spellStart"/>
      <w:r w:rsidRPr="001E5547">
        <w:rPr>
          <w:rStyle w:val="QuoteChar"/>
        </w:rPr>
        <w:t>Carland</w:t>
      </w:r>
      <w:proofErr w:type="spellEnd"/>
      <w:r w:rsidRPr="001E5547">
        <w:rPr>
          <w:rStyle w:val="QuoteChar"/>
        </w:rPr>
        <w:t xml:space="preserve"> Jr. and </w:t>
      </w:r>
      <w:proofErr w:type="spellStart"/>
      <w:r w:rsidRPr="001E5547">
        <w:rPr>
          <w:rStyle w:val="QuoteChar"/>
        </w:rPr>
        <w:t>Carland</w:t>
      </w:r>
      <w:proofErr w:type="spellEnd"/>
      <w:r w:rsidRPr="001E5547">
        <w:rPr>
          <w:rStyle w:val="QuoteChar"/>
        </w:rPr>
        <w:t xml:space="preserve"> 1997: 33)</w:t>
      </w:r>
      <w:r>
        <w:rPr>
          <w:rStyle w:val="QuoteChar"/>
          <w:i w:val="0"/>
        </w:rPr>
        <w:t>.</w:t>
      </w:r>
      <w:r w:rsidR="00F44922">
        <w:rPr>
          <w:rStyle w:val="QuoteChar"/>
          <w:i w:val="0"/>
        </w:rPr>
        <w:t xml:space="preserve"> Entrepreneurship has </w:t>
      </w:r>
      <w:r w:rsidR="00DE1E23">
        <w:rPr>
          <w:rStyle w:val="QuoteChar"/>
          <w:i w:val="0"/>
        </w:rPr>
        <w:t>ramified throughout all business set ups, from the small domestic’s start-ups to the well-known enterprises</w:t>
      </w:r>
      <w:r w:rsidR="00062AE8">
        <w:rPr>
          <w:rStyle w:val="QuoteChar"/>
          <w:i w:val="0"/>
        </w:rPr>
        <w:t xml:space="preserve">, becoming fundamentally important </w:t>
      </w:r>
      <w:r w:rsidR="006921D3">
        <w:rPr>
          <w:rStyle w:val="QuoteChar"/>
          <w:i w:val="0"/>
        </w:rPr>
        <w:t>to our society</w:t>
      </w:r>
      <w:r w:rsidR="00DE1E23">
        <w:rPr>
          <w:rStyle w:val="QuoteChar"/>
          <w:i w:val="0"/>
        </w:rPr>
        <w:t>.</w:t>
      </w:r>
      <w:r w:rsidR="00062AE8">
        <w:rPr>
          <w:rStyle w:val="QuoteChar"/>
          <w:i w:val="0"/>
        </w:rPr>
        <w:t xml:space="preserve"> </w:t>
      </w:r>
      <w:r w:rsidR="001E5547" w:rsidRPr="00657EDF">
        <w:tab/>
      </w:r>
    </w:p>
    <w:p w:rsidR="00657EDF" w:rsidRDefault="001D3F0B" w:rsidP="001E5547">
      <w:pPr>
        <w:tabs>
          <w:tab w:val="left" w:pos="960"/>
        </w:tabs>
      </w:pPr>
      <w:r>
        <w:t xml:space="preserve">Recently, in the last few years, researches and scholars demonstrating great interest on this subject, in which </w:t>
      </w:r>
      <w:r w:rsidR="00590F44">
        <w:t>there has been a considerate increased amount of literature review. Names such as Bill Gates, Richard Branson, Steve Jobs and Mark Zuckerberg are frequently on tabloids as well as TV programs like Dragon’s Den have positively contributed for the exposure of the entrepreneurship</w:t>
      </w:r>
      <w:r w:rsidR="00EF287D">
        <w:t xml:space="preserve"> and the entrepreneurs</w:t>
      </w:r>
      <w:r w:rsidR="00590F44">
        <w:t xml:space="preserve">.  </w:t>
      </w:r>
    </w:p>
    <w:p w:rsidR="00EF287D" w:rsidRDefault="00EF287D" w:rsidP="001E5547">
      <w:pPr>
        <w:tabs>
          <w:tab w:val="left" w:pos="960"/>
        </w:tabs>
      </w:pPr>
      <w:r>
        <w:t>These individuals are constantly facing challenges, whereby in order to successful surpass them, they must possess a number of traits</w:t>
      </w:r>
      <w:r w:rsidR="00CA48FC">
        <w:t xml:space="preserve"> including motivation</w:t>
      </w:r>
      <w:r>
        <w:t>, in which the world benefits greatly economically with their work.</w:t>
      </w:r>
    </w:p>
    <w:p w:rsidR="00EF287D" w:rsidRDefault="00CA48FC" w:rsidP="001E5547">
      <w:pPr>
        <w:tabs>
          <w:tab w:val="left" w:pos="960"/>
        </w:tabs>
      </w:pPr>
      <w:r>
        <w:t>The word “motivation” is derived from the Latin word “</w:t>
      </w:r>
      <w:proofErr w:type="spellStart"/>
      <w:r>
        <w:t>movere</w:t>
      </w:r>
      <w:proofErr w:type="spellEnd"/>
      <w:r>
        <w:t xml:space="preserve">”, meaning move. If we take into the entrepreneurship context, than the word motivation would be to move from a </w:t>
      </w:r>
      <w:r w:rsidR="000B58B8">
        <w:t>present situation to a</w:t>
      </w:r>
      <w:r>
        <w:t xml:space="preserve"> better one.</w:t>
      </w:r>
      <w:r w:rsidR="000B58B8">
        <w:t xml:space="preserve"> Entrepreneurs’ motivation would vary according to their circumstances they may find themselves in and their desire to achieve their goals. </w:t>
      </w:r>
    </w:p>
    <w:p w:rsidR="00DB5643" w:rsidRDefault="000B58B8" w:rsidP="001E5547">
      <w:pPr>
        <w:tabs>
          <w:tab w:val="left" w:pos="960"/>
        </w:tabs>
      </w:pPr>
      <w:r>
        <w:t xml:space="preserve">Therefore, the aim of this assignment is to </w:t>
      </w:r>
      <w:r w:rsidR="00956E91">
        <w:t>have a better understanding on the entrepreneurial motivation, considering the various environments such as economic, psychological and social that may determine an entrepreneur behavior, exemplified by a person that has had an impact to my region.</w:t>
      </w:r>
    </w:p>
    <w:p w:rsidR="00DB5643" w:rsidRDefault="00A743CB" w:rsidP="00DB5643">
      <w:pPr>
        <w:pStyle w:val="Heading1"/>
      </w:pPr>
      <w:bookmarkStart w:id="7" w:name="_Toc497561947"/>
      <w:r>
        <w:t>Entrepreneurship and Entrepreneur</w:t>
      </w:r>
      <w:bookmarkEnd w:id="7"/>
    </w:p>
    <w:p w:rsidR="002267F9" w:rsidRPr="002E4D48" w:rsidRDefault="002267F9" w:rsidP="00950877">
      <w:pPr>
        <w:rPr>
          <w:vertAlign w:val="superscript"/>
        </w:rPr>
      </w:pPr>
      <w:r>
        <w:t xml:space="preserve">Although the word “Entrepreneurship” was created around 1920s, its origins comes from the French word “Entrepreneur” in the 1850s. </w:t>
      </w:r>
      <w:r w:rsidR="002E4D48">
        <w:t xml:space="preserve">However </w:t>
      </w:r>
      <w:r>
        <w:t xml:space="preserve">only </w:t>
      </w:r>
      <w:r w:rsidR="002E4D48">
        <w:t>in the early 20</w:t>
      </w:r>
      <w:r w:rsidR="002E4D48" w:rsidRPr="002E4D48">
        <w:rPr>
          <w:vertAlign w:val="superscript"/>
        </w:rPr>
        <w:t>th</w:t>
      </w:r>
      <w:r w:rsidR="002E4D48">
        <w:t xml:space="preserve"> century, entrepreneurs such as Joseph Schumpeter and economist like Carl </w:t>
      </w:r>
      <w:proofErr w:type="spellStart"/>
      <w:r w:rsidR="002E4D48">
        <w:t>Menger</w:t>
      </w:r>
      <w:proofErr w:type="spellEnd"/>
      <w:r w:rsidR="002E4D48">
        <w:t>, Friedrich von Hayek and Ludwig studied entrepreneurship</w:t>
      </w:r>
    </w:p>
    <w:p w:rsidR="00950877" w:rsidRPr="00EF07F8" w:rsidRDefault="002E4D48" w:rsidP="00950877">
      <w:pPr>
        <w:rPr>
          <w:i/>
        </w:rPr>
      </w:pPr>
      <w:r>
        <w:t xml:space="preserve">Joseph Schumpeter view an entrepreneur as </w:t>
      </w:r>
      <w:r w:rsidRPr="002E4D48">
        <w:rPr>
          <w:i/>
        </w:rPr>
        <w:t>“a person keen and prepared to use or change a new creation to a prosperous innovation”</w:t>
      </w:r>
      <w:r>
        <w:t>.</w:t>
      </w:r>
      <w:r w:rsidR="00D1445C">
        <w:t xml:space="preserve"> </w:t>
      </w:r>
      <w:r w:rsidR="00D1445C">
        <w:rPr>
          <w:i/>
        </w:rPr>
        <w:t>“</w:t>
      </w:r>
      <w:r w:rsidR="007E55DF">
        <w:rPr>
          <w:i/>
        </w:rPr>
        <w:t xml:space="preserve">The entrepreneurs’ existence is to improve </w:t>
      </w:r>
      <w:r w:rsidR="0012301F">
        <w:rPr>
          <w:i/>
        </w:rPr>
        <w:t xml:space="preserve">or </w:t>
      </w:r>
      <w:r w:rsidR="00EF07F8">
        <w:rPr>
          <w:i/>
        </w:rPr>
        <w:t>renovate an existing product, by using or develop new or unproven technologies, to produce new goods or services influencing its marketplace.”</w:t>
      </w:r>
    </w:p>
    <w:p w:rsidR="00DB5643" w:rsidRDefault="00DB5643" w:rsidP="00DB5643">
      <w:pPr>
        <w:pStyle w:val="Heading2"/>
      </w:pPr>
      <w:bookmarkStart w:id="8" w:name="_Toc496190697"/>
      <w:bookmarkStart w:id="9" w:name="_Toc497561948"/>
      <w:r>
        <w:t>Entrepreneurship</w:t>
      </w:r>
      <w:bookmarkEnd w:id="8"/>
      <w:bookmarkEnd w:id="9"/>
      <w:r>
        <w:t xml:space="preserve"> </w:t>
      </w:r>
    </w:p>
    <w:p w:rsidR="00482562" w:rsidRDefault="00482562" w:rsidP="00DB5643">
      <w:r>
        <w:t xml:space="preserve">Entrepreneurship is normally interpreted as a process </w:t>
      </w:r>
      <w:r w:rsidR="00B34AC7">
        <w:t>of creating, initiating and managing a new business</w:t>
      </w:r>
      <w:r w:rsidR="009D7E2C">
        <w:t>. Similarly it can be define as a person who creates, sta</w:t>
      </w:r>
      <w:r w:rsidR="00D37D94">
        <w:t xml:space="preserve">rts and manages his/her star-up, whereas </w:t>
      </w:r>
      <w:r w:rsidR="006165C4">
        <w:t>an entrepreneur is accountable for the entire scope of his own company.</w:t>
      </w:r>
    </w:p>
    <w:p w:rsidR="00DB5643" w:rsidRDefault="00DB5643" w:rsidP="00DB5643">
      <w:pPr>
        <w:pStyle w:val="Heading2"/>
      </w:pPr>
      <w:bookmarkStart w:id="10" w:name="_Toc496190699"/>
      <w:bookmarkStart w:id="11" w:name="_Toc497561949"/>
      <w:r>
        <w:lastRenderedPageBreak/>
        <w:t>The Entrepreneur</w:t>
      </w:r>
      <w:bookmarkEnd w:id="10"/>
      <w:bookmarkEnd w:id="11"/>
      <w:r>
        <w:tab/>
      </w:r>
    </w:p>
    <w:p w:rsidR="00952000" w:rsidRDefault="00592682" w:rsidP="00DB5643">
      <w:r>
        <w:t>These type of individuals are normally always looking for the next opportunity for business.</w:t>
      </w:r>
    </w:p>
    <w:p w:rsidR="00592682" w:rsidRDefault="00592682" w:rsidP="00DB5643">
      <w:r>
        <w:t>Furthermore, entrepreneurs are also associated to be equipped with certain traits that sets them apart from the ordinary people, in which makes them be successful on way they pursue. These characteristics were studied by different scholars and economist and can be seen below:</w:t>
      </w:r>
    </w:p>
    <w:p w:rsidR="00DB5643" w:rsidRPr="00950877" w:rsidRDefault="00DB5643" w:rsidP="00950877">
      <w:pPr>
        <w:pStyle w:val="Heading3"/>
      </w:pPr>
      <w:bookmarkStart w:id="12" w:name="_Toc496190700"/>
      <w:bookmarkStart w:id="13" w:name="_Toc497561950"/>
      <w:r w:rsidRPr="00950877">
        <w:t>Entrepreneur as risk-taker</w:t>
      </w:r>
      <w:bookmarkEnd w:id="12"/>
      <w:bookmarkEnd w:id="13"/>
    </w:p>
    <w:p w:rsidR="00A17464" w:rsidRDefault="00A17464" w:rsidP="00DB5643">
      <w:pPr>
        <w:tabs>
          <w:tab w:val="left" w:pos="2944"/>
        </w:tabs>
      </w:pPr>
      <w:r>
        <w:t xml:space="preserve">According to Richard </w:t>
      </w:r>
      <w:proofErr w:type="spellStart"/>
      <w:r>
        <w:t>Cantillon</w:t>
      </w:r>
      <w:proofErr w:type="spellEnd"/>
      <w:r>
        <w:t xml:space="preserve"> (1680-1734), these type o</w:t>
      </w:r>
      <w:r w:rsidR="00685585">
        <w:t>f individual can anticipate business ventures and are willing to make calculated risks with a view to make a profit.</w:t>
      </w:r>
    </w:p>
    <w:p w:rsidR="00DB5643" w:rsidRPr="00DB5643" w:rsidRDefault="00DB5643" w:rsidP="00DB5643">
      <w:pPr>
        <w:pStyle w:val="Heading3"/>
      </w:pPr>
      <w:bookmarkStart w:id="14" w:name="_Toc496190701"/>
      <w:bookmarkStart w:id="15" w:name="_Toc497561951"/>
      <w:r w:rsidRPr="00DB5643">
        <w:t>Entrepreneur as business manager</w:t>
      </w:r>
      <w:bookmarkEnd w:id="14"/>
      <w:bookmarkEnd w:id="15"/>
    </w:p>
    <w:p w:rsidR="00685585" w:rsidRDefault="00685585" w:rsidP="00DB5643">
      <w:r>
        <w:t xml:space="preserve">Frank Knight </w:t>
      </w:r>
      <w:r w:rsidR="00BB2857">
        <w:t xml:space="preserve">differentiates entrepreneurship from management. He perceives entrepreneurs </w:t>
      </w:r>
      <w:r w:rsidR="004D27BA">
        <w:t xml:space="preserve">as creators looking to be innovative, whereas managers are restricted to fixed salary controlling an enterprise. </w:t>
      </w:r>
    </w:p>
    <w:p w:rsidR="00DB5643" w:rsidRPr="00950877" w:rsidRDefault="00DB5643" w:rsidP="00950877">
      <w:pPr>
        <w:pStyle w:val="Heading3"/>
      </w:pPr>
      <w:bookmarkStart w:id="16" w:name="_Toc496190702"/>
      <w:bookmarkStart w:id="17" w:name="_Toc497561952"/>
      <w:r w:rsidRPr="00950877">
        <w:t>Entrepreneur as exceptional leader</w:t>
      </w:r>
      <w:bookmarkEnd w:id="16"/>
      <w:bookmarkEnd w:id="17"/>
    </w:p>
    <w:p w:rsidR="007534AC" w:rsidRDefault="007534AC" w:rsidP="00DB5643">
      <w:r>
        <w:t>Marshall views entrepreneurs as individuals whom takes leadership and accountability and foresees the long term of a business or company, while delegating responsibilities to its employees on a daily, weekly and/or on a monthly basis (short term targets).</w:t>
      </w:r>
      <w:r w:rsidRPr="007534AC">
        <w:t xml:space="preserve"> </w:t>
      </w:r>
      <w:r w:rsidR="00BB2857">
        <w:t>Entrepreneurial main achievement is creation or development of traits (</w:t>
      </w:r>
      <w:r w:rsidRPr="00DB5643">
        <w:t xml:space="preserve">Hans Karl Emil von </w:t>
      </w:r>
      <w:proofErr w:type="spellStart"/>
      <w:r w:rsidRPr="00DB5643">
        <w:t>Mangoldt</w:t>
      </w:r>
      <w:proofErr w:type="spellEnd"/>
      <w:r w:rsidR="00BB2857">
        <w:t>, 1824-1868).</w:t>
      </w:r>
    </w:p>
    <w:p w:rsidR="00DB5643" w:rsidRPr="00950877" w:rsidRDefault="00DB5643" w:rsidP="00950877">
      <w:pPr>
        <w:pStyle w:val="Heading3"/>
      </w:pPr>
      <w:bookmarkStart w:id="18" w:name="_Toc496190703"/>
      <w:bookmarkStart w:id="19" w:name="_Toc497561953"/>
      <w:r w:rsidRPr="00950877">
        <w:t>Entrepreneur as perceiver/restorer</w:t>
      </w:r>
      <w:bookmarkEnd w:id="18"/>
      <w:bookmarkEnd w:id="19"/>
    </w:p>
    <w:p w:rsidR="004D27BA" w:rsidRDefault="00DA67CD" w:rsidP="00DB5643">
      <w:r>
        <w:t>An entrepreneur has the ability to harmonize the economics markets with their way of thinking by continuously creating or re-designing new product with new technologies (John Bates Clark, 1847-1938).</w:t>
      </w:r>
    </w:p>
    <w:p w:rsidR="00DB5643" w:rsidRPr="00950877" w:rsidRDefault="00DB5643" w:rsidP="00950877">
      <w:pPr>
        <w:pStyle w:val="Heading3"/>
      </w:pPr>
      <w:bookmarkStart w:id="20" w:name="_Toc496190704"/>
      <w:bookmarkStart w:id="21" w:name="_Toc497561954"/>
      <w:r w:rsidRPr="00950877">
        <w:t>Entrepreneur as innovator</w:t>
      </w:r>
      <w:bookmarkEnd w:id="20"/>
      <w:bookmarkEnd w:id="21"/>
    </w:p>
    <w:p w:rsidR="00DA67CD" w:rsidRDefault="00DA67CD" w:rsidP="00DB5643">
      <w:r>
        <w:t xml:space="preserve">Entrepreneur needs to be </w:t>
      </w:r>
      <w:r w:rsidR="00117D1E">
        <w:t>capable to foreseen an opportunity to obtain bargaining power within an economic marketplace. As per Joseph Schumpeter (1883-1950),</w:t>
      </w:r>
      <w:r w:rsidR="00120527">
        <w:t xml:space="preserve"> entrepreneurs are innovators and not merely inventors</w:t>
      </w:r>
      <w:r w:rsidR="002D68D4">
        <w:t xml:space="preserve">, </w:t>
      </w:r>
      <w:r w:rsidR="0046556D">
        <w:t xml:space="preserve">whom are not afraid in trying untested technologies to gather new products </w:t>
      </w:r>
      <w:r w:rsidR="002D68D4">
        <w:t>or services</w:t>
      </w:r>
      <w:r w:rsidR="00120527">
        <w:t>. They possess the desire and drive to accomplish their target, in which are characteristics of successful entrepreneurs.</w:t>
      </w:r>
    </w:p>
    <w:p w:rsidR="00A743CB" w:rsidRDefault="00DB5643" w:rsidP="00A743CB">
      <w:pPr>
        <w:pStyle w:val="Heading1"/>
      </w:pPr>
      <w:bookmarkStart w:id="22" w:name="_Toc496190705"/>
      <w:bookmarkStart w:id="23" w:name="_Toc497561955"/>
      <w:r>
        <w:t>Motivation</w:t>
      </w:r>
      <w:bookmarkEnd w:id="22"/>
      <w:bookmarkEnd w:id="23"/>
      <w:r>
        <w:tab/>
      </w:r>
    </w:p>
    <w:p w:rsidR="00E22A84" w:rsidRDefault="00AE4CB6" w:rsidP="00DB5643">
      <w:pPr>
        <w:pStyle w:val="Quote"/>
        <w:ind w:left="0"/>
        <w:rPr>
          <w:i w:val="0"/>
        </w:rPr>
      </w:pPr>
      <w:r>
        <w:rPr>
          <w:i w:val="0"/>
        </w:rPr>
        <w:t>“The word motivation is commonly used on the cultural concept similarly as many other psychological ideologies are</w:t>
      </w:r>
      <w:r w:rsidR="00525294">
        <w:rPr>
          <w:i w:val="0"/>
        </w:rPr>
        <w:t>.</w:t>
      </w:r>
      <w:r>
        <w:rPr>
          <w:i w:val="0"/>
        </w:rPr>
        <w:t xml:space="preserve">” </w:t>
      </w:r>
      <w:proofErr w:type="spellStart"/>
      <w:r w:rsidRPr="00AE4CB6">
        <w:rPr>
          <w:i w:val="0"/>
        </w:rPr>
        <w:t>Maehr</w:t>
      </w:r>
      <w:proofErr w:type="spellEnd"/>
      <w:r w:rsidRPr="00AE4CB6">
        <w:rPr>
          <w:i w:val="0"/>
        </w:rPr>
        <w:t xml:space="preserve"> and Meyer</w:t>
      </w:r>
      <w:r>
        <w:rPr>
          <w:i w:val="0"/>
        </w:rPr>
        <w:t xml:space="preserve"> (1997).</w:t>
      </w:r>
    </w:p>
    <w:p w:rsidR="00AE4CB6" w:rsidRDefault="00525294" w:rsidP="00AE4CB6">
      <w:r>
        <w:t xml:space="preserve">Normally “motivation” is </w:t>
      </w:r>
      <w:r w:rsidR="0004138D">
        <w:t xml:space="preserve">considerate to be </w:t>
      </w:r>
      <w:r>
        <w:t>an individual’</w:t>
      </w:r>
      <w:r w:rsidR="008102BC">
        <w:t>s desires and actions, within a person characteristics.</w:t>
      </w:r>
      <w:r w:rsidR="0004138D">
        <w:t xml:space="preserve"> Also it can be seen as a cycle whereby a person’s wish, influences a person’s behavior, in which would impact performance that would </w:t>
      </w:r>
      <w:r w:rsidR="00F56D34">
        <w:t xml:space="preserve">drive a person’s desire </w:t>
      </w:r>
      <w:r w:rsidR="00F56D34">
        <w:lastRenderedPageBreak/>
        <w:t>and so on, noting that at the individual’s attitudes, belief and determination will influence the person’s overall motivation experience.</w:t>
      </w:r>
    </w:p>
    <w:p w:rsidR="0033486B" w:rsidRDefault="00515FA3" w:rsidP="00AE4CB6">
      <w:r>
        <w:t>Hereunder we may find opinions from different researchers on this subject:</w:t>
      </w:r>
    </w:p>
    <w:p w:rsidR="00F56D34" w:rsidRDefault="00D95906" w:rsidP="00AE4CB6">
      <w:r>
        <w:t xml:space="preserve">According to </w:t>
      </w:r>
      <w:proofErr w:type="spellStart"/>
      <w:r w:rsidRPr="00604860">
        <w:t>Berleson</w:t>
      </w:r>
      <w:proofErr w:type="spellEnd"/>
      <w:r w:rsidRPr="00604860">
        <w:t xml:space="preserve"> and Steiner</w:t>
      </w:r>
      <w:r>
        <w:t xml:space="preserve"> (1964), motivation is an internal indication that </w:t>
      </w:r>
      <w:r w:rsidR="00F862D1">
        <w:t>forces, initiates or directs behaviors to objectives.</w:t>
      </w:r>
    </w:p>
    <w:p w:rsidR="0033486B" w:rsidRDefault="00F862D1" w:rsidP="00DB5643">
      <w:r>
        <w:t>“</w:t>
      </w:r>
      <w:r w:rsidR="0033486B">
        <w:t>Motivation is a process to trigger cultures to initiate and achieve their targets” William G. Scott (1967).</w:t>
      </w:r>
      <w:r w:rsidR="00515FA3">
        <w:t xml:space="preserve"> Yet, as per </w:t>
      </w:r>
      <w:r w:rsidR="00515FA3" w:rsidRPr="0033486B">
        <w:rPr>
          <w:rStyle w:val="QuoteChar"/>
          <w:i w:val="0"/>
        </w:rPr>
        <w:t>Dalton E. McFarland</w:t>
      </w:r>
      <w:r w:rsidR="00515FA3">
        <w:rPr>
          <w:rStyle w:val="QuoteChar"/>
          <w:i w:val="0"/>
        </w:rPr>
        <w:t xml:space="preserve"> (1974) ideology “</w:t>
      </w:r>
      <w:r w:rsidR="002A0D2C">
        <w:rPr>
          <w:rStyle w:val="QuoteChar"/>
          <w:i w:val="0"/>
        </w:rPr>
        <w:t>Motivation is a human being behavior influenced by its desires, determination and needs.”</w:t>
      </w:r>
    </w:p>
    <w:p w:rsidR="00DB5643" w:rsidRDefault="00DB5643" w:rsidP="00DB5643">
      <w:pPr>
        <w:pStyle w:val="Heading2"/>
      </w:pPr>
      <w:bookmarkStart w:id="24" w:name="_Toc496190706"/>
      <w:bookmarkStart w:id="25" w:name="_Toc497561956"/>
      <w:r>
        <w:t>Entrepreneurial</w:t>
      </w:r>
      <w:r w:rsidR="00E050AE">
        <w:t xml:space="preserve"> Characteristics </w:t>
      </w:r>
      <w:bookmarkEnd w:id="24"/>
      <w:r w:rsidR="000A0D97">
        <w:t>and Motivation</w:t>
      </w:r>
      <w:bookmarkEnd w:id="25"/>
    </w:p>
    <w:p w:rsidR="00CE0EB5" w:rsidRDefault="00753040" w:rsidP="00DB5643">
      <w:r>
        <w:t xml:space="preserve">Shane et al (2003), developed a structure with factors, based on possible outcomes that may influence the entrepreneur </w:t>
      </w:r>
      <w:r w:rsidR="00D43BB9">
        <w:t xml:space="preserve">during a project stage, in which could also enhance his/her knowledge, constituting by: </w:t>
      </w:r>
      <w:r w:rsidR="00A525BA">
        <w:t xml:space="preserve">Need </w:t>
      </w:r>
      <w:r w:rsidR="00A525BA" w:rsidRPr="00002F3D">
        <w:t>for achievement</w:t>
      </w:r>
      <w:r w:rsidR="00A525BA">
        <w:t xml:space="preserve">, </w:t>
      </w:r>
      <w:r w:rsidR="00A525BA" w:rsidRPr="00002F3D">
        <w:t>Locus of control, Vision</w:t>
      </w:r>
      <w:r w:rsidR="00A525BA">
        <w:t xml:space="preserve">, </w:t>
      </w:r>
    </w:p>
    <w:p w:rsidR="00A43F77" w:rsidRDefault="00DB5643" w:rsidP="00DB5643">
      <w:r>
        <w:t xml:space="preserve">Shane et al </w:t>
      </w:r>
      <w:r w:rsidR="00660B8F">
        <w:t>outline</w:t>
      </w:r>
      <w:r>
        <w:t xml:space="preserve"> drivers are; Need </w:t>
      </w:r>
      <w:r w:rsidRPr="00002F3D">
        <w:t xml:space="preserve">for achievement, Locus of control, Vision, Desire for independence, Passion, Drive, Goal setting, Self-efficacy, and the cognitive factors; Vision, Knowledge, Skills and Abilities. </w:t>
      </w:r>
    </w:p>
    <w:p w:rsidR="00DB5643" w:rsidRDefault="00CE0EB5" w:rsidP="00DB5643">
      <w:r>
        <w:t>To illustrate better, an entrepreneur w</w:t>
      </w:r>
      <w:r w:rsidR="00A43F77">
        <w:t>ill be used so that a better understanding can be reach on the drivers mentioned above.</w:t>
      </w:r>
    </w:p>
    <w:p w:rsidR="009C0719" w:rsidRPr="00224FD6" w:rsidRDefault="009C0719" w:rsidP="009C0719">
      <w:pPr>
        <w:pStyle w:val="Heading2"/>
        <w:rPr>
          <w:lang w:val="en-GB"/>
        </w:rPr>
      </w:pPr>
      <w:bookmarkStart w:id="26" w:name="_Toc497561957"/>
      <w:r w:rsidRPr="00224FD6">
        <w:rPr>
          <w:noProof/>
          <w:lang w:eastAsia="en-US"/>
        </w:rPr>
        <w:lastRenderedPageBreak/>
        <mc:AlternateContent>
          <mc:Choice Requires="wps">
            <w:drawing>
              <wp:anchor distT="0" distB="0" distL="114300" distR="114300" simplePos="0" relativeHeight="251666432" behindDoc="0" locked="0" layoutInCell="1" allowOverlap="1" wp14:anchorId="19592002" wp14:editId="0B2DA65A">
                <wp:simplePos x="0" y="0"/>
                <wp:positionH relativeFrom="column">
                  <wp:posOffset>4257675</wp:posOffset>
                </wp:positionH>
                <wp:positionV relativeFrom="paragraph">
                  <wp:posOffset>8890</wp:posOffset>
                </wp:positionV>
                <wp:extent cx="1996440" cy="6076950"/>
                <wp:effectExtent l="0" t="0" r="22860" b="19050"/>
                <wp:wrapSquare wrapText="bothSides"/>
                <wp:docPr id="1"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96440" cy="6076950"/>
                        </a:xfrm>
                        <a:prstGeom prst="rect">
                          <a:avLst/>
                        </a:prstGeom>
                        <a:ln>
                          <a:solidFill>
                            <a:schemeClr val="tx1"/>
                          </a:solidFill>
                        </a:ln>
                        <a:extLst/>
                      </wps:spPr>
                      <wps:style>
                        <a:lnRef idx="2">
                          <a:schemeClr val="dk1"/>
                        </a:lnRef>
                        <a:fillRef idx="1">
                          <a:schemeClr val="lt1"/>
                        </a:fillRef>
                        <a:effectRef idx="0">
                          <a:schemeClr val="dk1"/>
                        </a:effectRef>
                        <a:fontRef idx="minor">
                          <a:schemeClr val="dk1"/>
                        </a:fontRef>
                      </wps:style>
                      <wps:txbx>
                        <w:txbxContent>
                          <w:p w:rsidR="007E659D" w:rsidRDefault="007E659D" w:rsidP="009C0719">
                            <w:pPr>
                              <w:rPr>
                                <w:color w:val="4E5B6F" w:themeColor="text2"/>
                              </w:rPr>
                            </w:pPr>
                            <w:r w:rsidRPr="00A26D9F">
                              <w:rPr>
                                <w:noProof/>
                                <w:lang w:eastAsia="en-US"/>
                              </w:rPr>
                              <w:drawing>
                                <wp:inline distT="0" distB="0" distL="0" distR="0" wp14:anchorId="778CA5B0" wp14:editId="69BD51BD">
                                  <wp:extent cx="1345994" cy="1414145"/>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49658" cy="1417995"/>
                                          </a:xfrm>
                                          <a:prstGeom prst="rect">
                                            <a:avLst/>
                                          </a:prstGeom>
                                          <a:noFill/>
                                          <a:ln>
                                            <a:noFill/>
                                          </a:ln>
                                        </pic:spPr>
                                      </pic:pic>
                                    </a:graphicData>
                                  </a:graphic>
                                </wp:inline>
                              </w:drawing>
                            </w:r>
                          </w:p>
                          <w:p w:rsidR="007E659D" w:rsidRPr="006D5ABE" w:rsidRDefault="007E659D" w:rsidP="009C0719">
                            <w:pPr>
                              <w:rPr>
                                <w:b/>
                                <w:color w:val="000000" w:themeColor="text1"/>
                              </w:rPr>
                            </w:pPr>
                            <w:r w:rsidRPr="006D5ABE">
                              <w:rPr>
                                <w:b/>
                                <w:color w:val="000000" w:themeColor="text1"/>
                              </w:rPr>
                              <w:t>Isabel dos Santos</w:t>
                            </w:r>
                          </w:p>
                          <w:p w:rsidR="007E659D" w:rsidRPr="006D5ABE" w:rsidRDefault="007E659D" w:rsidP="009C0719">
                            <w:pPr>
                              <w:rPr>
                                <w:b/>
                                <w:color w:val="000000" w:themeColor="text1"/>
                              </w:rPr>
                            </w:pPr>
                          </w:p>
                          <w:p w:rsidR="007E659D" w:rsidRPr="00676A6B" w:rsidRDefault="007E659D" w:rsidP="009C0719">
                            <w:pPr>
                              <w:rPr>
                                <w:color w:val="000000" w:themeColor="text1"/>
                                <w:lang w:val="en-GB"/>
                              </w:rPr>
                            </w:pPr>
                            <w:r w:rsidRPr="00676A6B">
                              <w:rPr>
                                <w:b/>
                                <w:color w:val="000000" w:themeColor="text1"/>
                                <w:lang w:val="en-GB"/>
                              </w:rPr>
                              <w:t>Birth:</w:t>
                            </w:r>
                            <w:r w:rsidRPr="00676A6B">
                              <w:rPr>
                                <w:color w:val="000000" w:themeColor="text1"/>
                                <w:lang w:val="en-GB"/>
                              </w:rPr>
                              <w:t xml:space="preserve"> April 20, 1973 Born in </w:t>
                            </w:r>
                            <w:r w:rsidRPr="00676A6B">
                              <w:rPr>
                                <w:color w:val="000000" w:themeColor="text1"/>
                              </w:rPr>
                              <w:t xml:space="preserve">Baku, Azerbaijan's </w:t>
                            </w:r>
                            <w:r>
                              <w:rPr>
                                <w:color w:val="000000" w:themeColor="text1"/>
                              </w:rPr>
                              <w:t>U</w:t>
                            </w:r>
                            <w:r w:rsidRPr="00676A6B">
                              <w:rPr>
                                <w:color w:val="000000" w:themeColor="text1"/>
                              </w:rPr>
                              <w:t>SS</w:t>
                            </w:r>
                            <w:r>
                              <w:rPr>
                                <w:color w:val="000000" w:themeColor="text1"/>
                              </w:rPr>
                              <w:t>R</w:t>
                            </w:r>
                          </w:p>
                          <w:p w:rsidR="007E659D" w:rsidRPr="00676A6B" w:rsidRDefault="007E659D" w:rsidP="009C0719">
                            <w:pPr>
                              <w:rPr>
                                <w:color w:val="000000" w:themeColor="text1"/>
                              </w:rPr>
                            </w:pPr>
                            <w:r w:rsidRPr="00676A6B">
                              <w:rPr>
                                <w:b/>
                                <w:color w:val="000000" w:themeColor="text1"/>
                              </w:rPr>
                              <w:t>Nationality</w:t>
                            </w:r>
                            <w:r w:rsidRPr="00676A6B">
                              <w:rPr>
                                <w:color w:val="000000" w:themeColor="text1"/>
                              </w:rPr>
                              <w:t>: Angolan</w:t>
                            </w:r>
                          </w:p>
                          <w:p w:rsidR="007E659D" w:rsidRPr="00676A6B" w:rsidRDefault="007E659D" w:rsidP="009C0719">
                            <w:pPr>
                              <w:rPr>
                                <w:color w:val="000000" w:themeColor="text1"/>
                              </w:rPr>
                            </w:pPr>
                            <w:r w:rsidRPr="00676A6B">
                              <w:rPr>
                                <w:color w:val="000000" w:themeColor="text1"/>
                              </w:rPr>
                              <w:t>Fortune:  Estimated 3 billion dollars</w:t>
                            </w:r>
                          </w:p>
                          <w:p w:rsidR="007E659D" w:rsidRPr="006D5ABE" w:rsidRDefault="007E659D" w:rsidP="009C0719">
                            <w:pPr>
                              <w:rPr>
                                <w:color w:val="000000" w:themeColor="text1"/>
                                <w:lang w:val="pt-PT"/>
                              </w:rPr>
                            </w:pPr>
                            <w:proofErr w:type="spellStart"/>
                            <w:r w:rsidRPr="006D5ABE">
                              <w:rPr>
                                <w:b/>
                                <w:color w:val="000000" w:themeColor="text1"/>
                                <w:lang w:val="pt-PT"/>
                              </w:rPr>
                              <w:t>Mother</w:t>
                            </w:r>
                            <w:proofErr w:type="spellEnd"/>
                            <w:r w:rsidRPr="006D5ABE">
                              <w:rPr>
                                <w:color w:val="000000" w:themeColor="text1"/>
                                <w:lang w:val="pt-PT"/>
                              </w:rPr>
                              <w:t xml:space="preserve">: Tatiana </w:t>
                            </w:r>
                            <w:proofErr w:type="spellStart"/>
                            <w:r w:rsidRPr="006D5ABE">
                              <w:rPr>
                                <w:color w:val="000000" w:themeColor="text1"/>
                                <w:lang w:val="pt-PT"/>
                              </w:rPr>
                              <w:t>Kukanova</w:t>
                            </w:r>
                            <w:proofErr w:type="spellEnd"/>
                            <w:r w:rsidRPr="006D5ABE">
                              <w:rPr>
                                <w:color w:val="000000" w:themeColor="text1"/>
                                <w:lang w:val="pt-PT"/>
                              </w:rPr>
                              <w:t xml:space="preserve"> </w:t>
                            </w:r>
                          </w:p>
                          <w:p w:rsidR="007E659D" w:rsidRPr="00676A6B" w:rsidRDefault="007E659D" w:rsidP="009C0719">
                            <w:pPr>
                              <w:rPr>
                                <w:color w:val="000000" w:themeColor="text1"/>
                                <w:lang w:val="pt-PT"/>
                              </w:rPr>
                            </w:pPr>
                            <w:proofErr w:type="spellStart"/>
                            <w:r w:rsidRPr="00676A6B">
                              <w:rPr>
                                <w:b/>
                                <w:color w:val="000000" w:themeColor="text1"/>
                                <w:lang w:val="pt-PT"/>
                              </w:rPr>
                              <w:t>Father</w:t>
                            </w:r>
                            <w:proofErr w:type="spellEnd"/>
                            <w:r w:rsidRPr="00676A6B">
                              <w:rPr>
                                <w:b/>
                                <w:color w:val="000000" w:themeColor="text1"/>
                                <w:lang w:val="pt-PT"/>
                              </w:rPr>
                              <w:t>:</w:t>
                            </w:r>
                            <w:r w:rsidRPr="00676A6B">
                              <w:rPr>
                                <w:color w:val="000000" w:themeColor="text1"/>
                                <w:lang w:val="pt-PT"/>
                              </w:rPr>
                              <w:t xml:space="preserve"> José Eduardo Dos Santos</w:t>
                            </w:r>
                          </w:p>
                          <w:p w:rsidR="007E659D" w:rsidRPr="006C2F99" w:rsidRDefault="007E659D" w:rsidP="009C0719">
                            <w:pPr>
                              <w:rPr>
                                <w:color w:val="000000" w:themeColor="text1"/>
                              </w:rPr>
                            </w:pPr>
                            <w:r w:rsidRPr="006C2F99">
                              <w:rPr>
                                <w:b/>
                                <w:color w:val="000000" w:themeColor="text1"/>
                              </w:rPr>
                              <w:t>Spouse</w:t>
                            </w:r>
                            <w:r w:rsidRPr="006C2F99">
                              <w:rPr>
                                <w:color w:val="000000" w:themeColor="text1"/>
                              </w:rPr>
                              <w:t xml:space="preserve">: </w:t>
                            </w:r>
                            <w:proofErr w:type="spellStart"/>
                            <w:r w:rsidRPr="006C2F99">
                              <w:rPr>
                                <w:color w:val="000000" w:themeColor="text1"/>
                              </w:rPr>
                              <w:t>Sindika</w:t>
                            </w:r>
                            <w:proofErr w:type="spellEnd"/>
                            <w:r w:rsidRPr="006C2F99">
                              <w:rPr>
                                <w:color w:val="000000" w:themeColor="text1"/>
                              </w:rPr>
                              <w:t xml:space="preserve"> </w:t>
                            </w:r>
                            <w:proofErr w:type="spellStart"/>
                            <w:r w:rsidRPr="006C2F99">
                              <w:rPr>
                                <w:color w:val="000000" w:themeColor="text1"/>
                              </w:rPr>
                              <w:t>Dokolo</w:t>
                            </w:r>
                            <w:proofErr w:type="spellEnd"/>
                          </w:p>
                          <w:p w:rsidR="007E659D" w:rsidRPr="00676A6B" w:rsidRDefault="007E659D" w:rsidP="009C0719">
                            <w:pPr>
                              <w:rPr>
                                <w:color w:val="000000" w:themeColor="text1"/>
                              </w:rPr>
                            </w:pPr>
                            <w:r w:rsidRPr="00676A6B">
                              <w:rPr>
                                <w:b/>
                                <w:color w:val="000000" w:themeColor="text1"/>
                              </w:rPr>
                              <w:t>Occupation:</w:t>
                            </w:r>
                            <w:r w:rsidRPr="00676A6B">
                              <w:rPr>
                                <w:color w:val="000000" w:themeColor="text1"/>
                              </w:rPr>
                              <w:t xml:space="preserve"> Entrepreneur</w:t>
                            </w:r>
                            <w:r>
                              <w:rPr>
                                <w:color w:val="000000" w:themeColor="text1"/>
                              </w:rPr>
                              <w:t xml:space="preserve">, </w:t>
                            </w:r>
                            <w:proofErr w:type="spellStart"/>
                            <w:r>
                              <w:rPr>
                                <w:color w:val="000000" w:themeColor="text1"/>
                              </w:rPr>
                              <w:t>Businesswoaman</w:t>
                            </w:r>
                            <w:proofErr w:type="spellEnd"/>
                            <w:r>
                              <w:rPr>
                                <w:color w:val="000000" w:themeColor="text1"/>
                              </w:rPr>
                              <w:t>, Investor.</w:t>
                            </w:r>
                          </w:p>
                          <w:p w:rsidR="007E659D" w:rsidRDefault="007E659D" w:rsidP="009C0719"/>
                        </w:txbxContent>
                      </wps:txbx>
                      <wps:bodyPr rot="0" vert="horz" wrap="square" lIns="182880" tIns="457200" rIns="182880" bIns="73152" anchor="t" anchorCtr="0" upright="1">
                        <a:noAutofit/>
                      </wps:bodyPr>
                    </wps:wsp>
                  </a:graphicData>
                </a:graphic>
                <wp14:sizeRelV relativeFrom="margin">
                  <wp14:pctHeight>0</wp14:pctHeight>
                </wp14:sizeRelV>
              </wp:anchor>
            </w:drawing>
          </mc:Choice>
          <mc:Fallback>
            <w:pict>
              <v:rect w14:anchorId="19592002" id="AutoShape 14" o:spid="_x0000_s1028" style="position:absolute;left:0;text-align:left;margin-left:335.25pt;margin-top:.7pt;width:157.2pt;height:478.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" fillcolor="white [3201]" strokecolor="black [3213]" strokeweight="2pt">
                <v:textbox inset="14.4pt,36pt,14.4pt,5.76pt">
                  <w:txbxContent>
                    <w:p w:rsidR="007E659D" w:rsidRDefault="007E659D" w:rsidP="009C0719">
                      <w:pPr>
                        <w:rPr>
                          <w:color w:val="4E5B6F" w:themeColor="text2"/>
                        </w:rPr>
                      </w:pPr>
                      <w:r w:rsidRPr="00A26D9F">
                        <w:rPr>
                          <w:noProof/>
                          <w:lang w:eastAsia="en-US"/>
                        </w:rPr>
                        <w:drawing>
                          <wp:inline distT="0" distB="0" distL="0" distR="0" wp14:anchorId="778CA5B0" wp14:editId="69BD51BD">
                            <wp:extent cx="1345994" cy="1414145"/>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49658" cy="1417995"/>
                                    </a:xfrm>
                                    <a:prstGeom prst="rect">
                                      <a:avLst/>
                                    </a:prstGeom>
                                    <a:noFill/>
                                    <a:ln>
                                      <a:noFill/>
                                    </a:ln>
                                  </pic:spPr>
                                </pic:pic>
                              </a:graphicData>
                            </a:graphic>
                          </wp:inline>
                        </w:drawing>
                      </w:r>
                    </w:p>
                    <w:p w:rsidR="007E659D" w:rsidRPr="006D5ABE" w:rsidRDefault="007E659D" w:rsidP="009C0719">
                      <w:pPr>
                        <w:rPr>
                          <w:b/>
                          <w:color w:val="000000" w:themeColor="text1"/>
                        </w:rPr>
                      </w:pPr>
                      <w:r w:rsidRPr="006D5ABE">
                        <w:rPr>
                          <w:b/>
                          <w:color w:val="000000" w:themeColor="text1"/>
                        </w:rPr>
                        <w:t>Isabel dos Santos</w:t>
                      </w:r>
                    </w:p>
                    <w:p w:rsidR="007E659D" w:rsidRPr="006D5ABE" w:rsidRDefault="007E659D" w:rsidP="009C0719">
                      <w:pPr>
                        <w:rPr>
                          <w:b/>
                          <w:color w:val="000000" w:themeColor="text1"/>
                        </w:rPr>
                      </w:pPr>
                    </w:p>
                    <w:p w:rsidR="007E659D" w:rsidRPr="00676A6B" w:rsidRDefault="007E659D" w:rsidP="009C0719">
                      <w:pPr>
                        <w:rPr>
                          <w:color w:val="000000" w:themeColor="text1"/>
                          <w:lang w:val="en-GB"/>
                        </w:rPr>
                      </w:pPr>
                      <w:r w:rsidRPr="00676A6B">
                        <w:rPr>
                          <w:b/>
                          <w:color w:val="000000" w:themeColor="text1"/>
                          <w:lang w:val="en-GB"/>
                        </w:rPr>
                        <w:t>Birth:</w:t>
                      </w:r>
                      <w:r w:rsidRPr="00676A6B">
                        <w:rPr>
                          <w:color w:val="000000" w:themeColor="text1"/>
                          <w:lang w:val="en-GB"/>
                        </w:rPr>
                        <w:t xml:space="preserve"> April 20, 1973 Born in </w:t>
                      </w:r>
                      <w:r w:rsidRPr="00676A6B">
                        <w:rPr>
                          <w:color w:val="000000" w:themeColor="text1"/>
                        </w:rPr>
                        <w:t xml:space="preserve">Baku, Azerbaijan's </w:t>
                      </w:r>
                      <w:r>
                        <w:rPr>
                          <w:color w:val="000000" w:themeColor="text1"/>
                        </w:rPr>
                        <w:t>U</w:t>
                      </w:r>
                      <w:r w:rsidRPr="00676A6B">
                        <w:rPr>
                          <w:color w:val="000000" w:themeColor="text1"/>
                        </w:rPr>
                        <w:t>SS</w:t>
                      </w:r>
                      <w:r>
                        <w:rPr>
                          <w:color w:val="000000" w:themeColor="text1"/>
                        </w:rPr>
                        <w:t>R</w:t>
                      </w:r>
                    </w:p>
                    <w:p w:rsidR="007E659D" w:rsidRPr="00676A6B" w:rsidRDefault="007E659D" w:rsidP="009C0719">
                      <w:pPr>
                        <w:rPr>
                          <w:color w:val="000000" w:themeColor="text1"/>
                        </w:rPr>
                      </w:pPr>
                      <w:r w:rsidRPr="00676A6B">
                        <w:rPr>
                          <w:b/>
                          <w:color w:val="000000" w:themeColor="text1"/>
                        </w:rPr>
                        <w:t>Nationality</w:t>
                      </w:r>
                      <w:r w:rsidRPr="00676A6B">
                        <w:rPr>
                          <w:color w:val="000000" w:themeColor="text1"/>
                        </w:rPr>
                        <w:t>: Angolan</w:t>
                      </w:r>
                    </w:p>
                    <w:p w:rsidR="007E659D" w:rsidRPr="00676A6B" w:rsidRDefault="007E659D" w:rsidP="009C0719">
                      <w:pPr>
                        <w:rPr>
                          <w:color w:val="000000" w:themeColor="text1"/>
                        </w:rPr>
                      </w:pPr>
                      <w:r w:rsidRPr="00676A6B">
                        <w:rPr>
                          <w:color w:val="000000" w:themeColor="text1"/>
                        </w:rPr>
                        <w:t>Fortune:  Estimated 3 billion dollars</w:t>
                      </w:r>
                    </w:p>
                    <w:p w:rsidR="007E659D" w:rsidRPr="006D5ABE" w:rsidRDefault="007E659D" w:rsidP="009C0719">
                      <w:pPr>
                        <w:rPr>
                          <w:color w:val="000000" w:themeColor="text1"/>
                          <w:lang w:val="pt-PT"/>
                        </w:rPr>
                      </w:pPr>
                      <w:proofErr w:type="spellStart"/>
                      <w:r w:rsidRPr="006D5ABE">
                        <w:rPr>
                          <w:b/>
                          <w:color w:val="000000" w:themeColor="text1"/>
                          <w:lang w:val="pt-PT"/>
                        </w:rPr>
                        <w:t>Mother</w:t>
                      </w:r>
                      <w:proofErr w:type="spellEnd"/>
                      <w:r w:rsidRPr="006D5ABE">
                        <w:rPr>
                          <w:color w:val="000000" w:themeColor="text1"/>
                          <w:lang w:val="pt-PT"/>
                        </w:rPr>
                        <w:t xml:space="preserve">: Tatiana </w:t>
                      </w:r>
                      <w:proofErr w:type="spellStart"/>
                      <w:r w:rsidRPr="006D5ABE">
                        <w:rPr>
                          <w:color w:val="000000" w:themeColor="text1"/>
                          <w:lang w:val="pt-PT"/>
                        </w:rPr>
                        <w:t>Kukanova</w:t>
                      </w:r>
                      <w:proofErr w:type="spellEnd"/>
                      <w:r w:rsidRPr="006D5ABE">
                        <w:rPr>
                          <w:color w:val="000000" w:themeColor="text1"/>
                          <w:lang w:val="pt-PT"/>
                        </w:rPr>
                        <w:t xml:space="preserve"> </w:t>
                      </w:r>
                    </w:p>
                    <w:p w:rsidR="007E659D" w:rsidRPr="00676A6B" w:rsidRDefault="007E659D" w:rsidP="009C0719">
                      <w:pPr>
                        <w:rPr>
                          <w:color w:val="000000" w:themeColor="text1"/>
                          <w:lang w:val="pt-PT"/>
                        </w:rPr>
                      </w:pPr>
                      <w:proofErr w:type="spellStart"/>
                      <w:r w:rsidRPr="00676A6B">
                        <w:rPr>
                          <w:b/>
                          <w:color w:val="000000" w:themeColor="text1"/>
                          <w:lang w:val="pt-PT"/>
                        </w:rPr>
                        <w:t>Father</w:t>
                      </w:r>
                      <w:proofErr w:type="spellEnd"/>
                      <w:r w:rsidRPr="00676A6B">
                        <w:rPr>
                          <w:b/>
                          <w:color w:val="000000" w:themeColor="text1"/>
                          <w:lang w:val="pt-PT"/>
                        </w:rPr>
                        <w:t>:</w:t>
                      </w:r>
                      <w:r w:rsidRPr="00676A6B">
                        <w:rPr>
                          <w:color w:val="000000" w:themeColor="text1"/>
                          <w:lang w:val="pt-PT"/>
                        </w:rPr>
                        <w:t xml:space="preserve"> José Eduardo Dos Santos</w:t>
                      </w:r>
                    </w:p>
                    <w:p w:rsidR="007E659D" w:rsidRPr="006C2F99" w:rsidRDefault="007E659D" w:rsidP="009C0719">
                      <w:pPr>
                        <w:rPr>
                          <w:color w:val="000000" w:themeColor="text1"/>
                        </w:rPr>
                      </w:pPr>
                      <w:r w:rsidRPr="006C2F99">
                        <w:rPr>
                          <w:b/>
                          <w:color w:val="000000" w:themeColor="text1"/>
                        </w:rPr>
                        <w:t>Spouse</w:t>
                      </w:r>
                      <w:r w:rsidRPr="006C2F99">
                        <w:rPr>
                          <w:color w:val="000000" w:themeColor="text1"/>
                        </w:rPr>
                        <w:t xml:space="preserve">: </w:t>
                      </w:r>
                      <w:proofErr w:type="spellStart"/>
                      <w:r w:rsidRPr="006C2F99">
                        <w:rPr>
                          <w:color w:val="000000" w:themeColor="text1"/>
                        </w:rPr>
                        <w:t>Sindika</w:t>
                      </w:r>
                      <w:proofErr w:type="spellEnd"/>
                      <w:r w:rsidRPr="006C2F99">
                        <w:rPr>
                          <w:color w:val="000000" w:themeColor="text1"/>
                        </w:rPr>
                        <w:t xml:space="preserve"> </w:t>
                      </w:r>
                      <w:proofErr w:type="spellStart"/>
                      <w:r w:rsidRPr="006C2F99">
                        <w:rPr>
                          <w:color w:val="000000" w:themeColor="text1"/>
                        </w:rPr>
                        <w:t>Dokolo</w:t>
                      </w:r>
                      <w:proofErr w:type="spellEnd"/>
                    </w:p>
                    <w:p w:rsidR="007E659D" w:rsidRPr="00676A6B" w:rsidRDefault="007E659D" w:rsidP="009C0719">
                      <w:pPr>
                        <w:rPr>
                          <w:color w:val="000000" w:themeColor="text1"/>
                        </w:rPr>
                      </w:pPr>
                      <w:r w:rsidRPr="00676A6B">
                        <w:rPr>
                          <w:b/>
                          <w:color w:val="000000" w:themeColor="text1"/>
                        </w:rPr>
                        <w:t>Occupation:</w:t>
                      </w:r>
                      <w:r w:rsidRPr="00676A6B">
                        <w:rPr>
                          <w:color w:val="000000" w:themeColor="text1"/>
                        </w:rPr>
                        <w:t xml:space="preserve"> Entrepreneur</w:t>
                      </w:r>
                      <w:r>
                        <w:rPr>
                          <w:color w:val="000000" w:themeColor="text1"/>
                        </w:rPr>
                        <w:t xml:space="preserve">, </w:t>
                      </w:r>
                      <w:proofErr w:type="spellStart"/>
                      <w:r>
                        <w:rPr>
                          <w:color w:val="000000" w:themeColor="text1"/>
                        </w:rPr>
                        <w:t>Businesswoaman</w:t>
                      </w:r>
                      <w:proofErr w:type="spellEnd"/>
                      <w:r>
                        <w:rPr>
                          <w:color w:val="000000" w:themeColor="text1"/>
                        </w:rPr>
                        <w:t>, Investor.</w:t>
                      </w:r>
                    </w:p>
                    <w:p w:rsidR="007E659D" w:rsidRDefault="007E659D" w:rsidP="009C0719"/>
                  </w:txbxContent>
                </v:textbox>
                <w10:wrap type="square"/>
              </v:rect>
            </w:pict>
          </mc:Fallback>
        </mc:AlternateContent>
      </w:r>
      <w:r w:rsidR="004449FB">
        <w:rPr>
          <w:lang w:val="en-GB"/>
        </w:rPr>
        <w:t xml:space="preserve">Selected Entrepreneur </w:t>
      </w:r>
      <w:r w:rsidRPr="00224FD6">
        <w:rPr>
          <w:lang w:val="en-GB"/>
        </w:rPr>
        <w:t>Biography</w:t>
      </w:r>
      <w:bookmarkEnd w:id="26"/>
      <w:r w:rsidRPr="00224FD6">
        <w:rPr>
          <w:lang w:val="en-GB"/>
        </w:rPr>
        <w:t xml:space="preserve"> </w:t>
      </w:r>
    </w:p>
    <w:p w:rsidR="009C0719" w:rsidRPr="00A26D9F" w:rsidRDefault="009C0719" w:rsidP="009C0719">
      <w:pPr>
        <w:rPr>
          <w:lang w:val="pt-PT"/>
        </w:rPr>
      </w:pPr>
    </w:p>
    <w:p w:rsidR="009C0719" w:rsidRDefault="00E36628" w:rsidP="009C0719">
      <w:r>
        <w:t xml:space="preserve">Entrepreneur Isabel dos Santos, daughter of former Angolan president Jose Eduardo Dos Santos, Founder of the Company </w:t>
      </w:r>
      <w:proofErr w:type="spellStart"/>
      <w:r w:rsidR="009C0719">
        <w:t>Unitel</w:t>
      </w:r>
      <w:proofErr w:type="spellEnd"/>
      <w:r w:rsidR="009C0719">
        <w:t xml:space="preserve"> Internationa</w:t>
      </w:r>
      <w:r>
        <w:t xml:space="preserve">l Holdings BV, Santoro Holding; </w:t>
      </w:r>
      <w:r w:rsidR="009C0719">
        <w:t>Media, Telecommunications, Financia</w:t>
      </w:r>
      <w:r>
        <w:t>l Services, Oil.</w:t>
      </w:r>
    </w:p>
    <w:p w:rsidR="009C0719" w:rsidRDefault="009C0719" w:rsidP="009C0719">
      <w:pPr>
        <w:pStyle w:val="Heading2"/>
      </w:pPr>
      <w:bookmarkStart w:id="27" w:name="_Toc497561958"/>
      <w:r>
        <w:t>Entrepreneurial Illustrations</w:t>
      </w:r>
      <w:bookmarkEnd w:id="27"/>
    </w:p>
    <w:p w:rsidR="009C0719" w:rsidRDefault="009C0719" w:rsidP="009C0719">
      <w:r>
        <w:t>Her first employment was at Urbana 2000 Company, in the early 90’s as an engineer and Project Manager, following her completion</w:t>
      </w:r>
      <w:r w:rsidRPr="00613560">
        <w:t xml:space="preserve"> </w:t>
      </w:r>
      <w:r>
        <w:t xml:space="preserve">of a Bachelor of Arts &amp; Science from King’s College in London. </w:t>
      </w:r>
    </w:p>
    <w:p w:rsidR="009C0719" w:rsidRDefault="009C0719" w:rsidP="009C0719">
      <w:r>
        <w:t xml:space="preserve">In 1997, Ms. Isabel dos Santos opened her first restaurant, Miami Beach, at </w:t>
      </w:r>
      <w:proofErr w:type="spellStart"/>
      <w:r>
        <w:t>ilha</w:t>
      </w:r>
      <w:proofErr w:type="spellEnd"/>
      <w:r>
        <w:t xml:space="preserve"> de Luanda, at age 24.</w:t>
      </w:r>
    </w:p>
    <w:p w:rsidR="009C0719" w:rsidRDefault="009C0719" w:rsidP="009C0719">
      <w:r>
        <w:t>FORBES magazine named Isabel José dos Santos, the first female billionaire in the African continent, worth an estimated USD $ 3.7 billion (March 2014). Moreover, by increasing her shares in Portugal’s ZON multimedia (TV and internet company) to 28%, valued at USD $385 million, she is considerate to be within the 40’s richest people in Africa.</w:t>
      </w:r>
    </w:p>
    <w:p w:rsidR="009C0719" w:rsidRDefault="009C0719" w:rsidP="009C0719">
      <w:r>
        <w:t>She further diversified her business by acquiring 19% in one of the major banks in Portugal, Banco BPI, and a further 25% in Banco BIC estimated at USD $160 million.</w:t>
      </w:r>
      <w:r w:rsidR="00EE03FF">
        <w:t xml:space="preserve"> Also she has 7% on Portugal’s Oil and Gas Company Galp Energy. In June 2016, she was named as a </w:t>
      </w:r>
      <w:r w:rsidR="00060016">
        <w:t xml:space="preserve">CEO </w:t>
      </w:r>
      <w:r w:rsidR="00660B8F">
        <w:t xml:space="preserve">of </w:t>
      </w:r>
      <w:proofErr w:type="spellStart"/>
      <w:r w:rsidR="00660B8F">
        <w:t>Sonangol</w:t>
      </w:r>
      <w:proofErr w:type="spellEnd"/>
      <w:r w:rsidR="00660B8F">
        <w:t>, the Angolan state Oil Company.</w:t>
      </w:r>
      <w:r w:rsidR="00EE03FF">
        <w:t xml:space="preserve"> </w:t>
      </w:r>
    </w:p>
    <w:p w:rsidR="009C0719" w:rsidRPr="00A26D9F" w:rsidRDefault="009C0719" w:rsidP="009C0719">
      <w:r>
        <w:t xml:space="preserve">Ms. Dos Santos manages her business via two companies: Santoro Finance, in Portugal and </w:t>
      </w:r>
      <w:proofErr w:type="spellStart"/>
      <w:r>
        <w:t>Unitel</w:t>
      </w:r>
      <w:proofErr w:type="spellEnd"/>
      <w:r>
        <w:t xml:space="preserve"> International Holdings BV, in Holland.</w:t>
      </w:r>
    </w:p>
    <w:p w:rsidR="009C0719" w:rsidRDefault="00655DDB" w:rsidP="00DB5643">
      <w:r w:rsidRPr="00655DDB">
        <w:rPr>
          <w:rStyle w:val="Hyperlink"/>
          <w:noProof/>
        </w:rPr>
        <w:lastRenderedPageBreak/>
        <mc:AlternateContent>
          <mc:Choice Requires="wps">
            <w:drawing>
              <wp:anchor distT="45720" distB="45720" distL="114300" distR="114300" simplePos="0" relativeHeight="251668480" behindDoc="0" locked="0" layoutInCell="1" allowOverlap="1" wp14:anchorId="2764EFED" wp14:editId="665514B0">
                <wp:simplePos x="0" y="0"/>
                <wp:positionH relativeFrom="column">
                  <wp:posOffset>2885440</wp:posOffset>
                </wp:positionH>
                <wp:positionV relativeFrom="paragraph">
                  <wp:posOffset>521970</wp:posOffset>
                </wp:positionV>
                <wp:extent cx="2295525" cy="89662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5525" cy="896620"/>
                        </a:xfrm>
                        <a:prstGeom prst="rect">
                          <a:avLst/>
                        </a:prstGeom>
                        <a:solidFill>
                          <a:srgbClr val="FFFFFF"/>
                        </a:solidFill>
                        <a:ln w="9525">
                          <a:noFill/>
                          <a:miter lim="800000"/>
                          <a:headEnd/>
                          <a:tailEnd/>
                        </a:ln>
                      </wps:spPr>
                      <wps:txbx>
                        <w:txbxContent>
                          <w:p w:rsidR="007E659D" w:rsidRDefault="007E659D">
                            <w:r>
                              <w:t>Fig 1 – Illustration on how Isabel dos Santos successfully diversified her business Empire.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64EFED" id="Text Box 2" o:spid="_x0000_s1029" type="#_x0000_t202" style="position:absolute;margin-left:227.2pt;margin-top:41.1pt;width:180.75pt;height:70.6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" stroked="f">
                <v:textbox>
                  <w:txbxContent>
                    <w:p w:rsidR="007E659D" w:rsidRDefault="007E659D">
                      <w:r>
                        <w:t>Fig 1 – Illustration on how Isabel dos Santos successfully diversified her business Empire.</w:t>
                      </w:r>
                    </w:p>
                  </w:txbxContent>
                </v:textbox>
                <w10:wrap type="square"/>
              </v:shape>
            </w:pict>
          </mc:Fallback>
        </mc:AlternateContent>
      </w:r>
      <w:r w:rsidR="009C0719" w:rsidRPr="00B936F4">
        <w:rPr>
          <w:noProof/>
          <w:lang w:eastAsia="en-US"/>
        </w:rPr>
        <w:drawing>
          <wp:inline distT="0" distB="0" distL="0" distR="0" wp14:anchorId="6B67D9BA" wp14:editId="0A18B05B">
            <wp:extent cx="2690028" cy="3694430"/>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697769" cy="3705062"/>
                    </a:xfrm>
                    <a:prstGeom prst="rect">
                      <a:avLst/>
                    </a:prstGeom>
                  </pic:spPr>
                </pic:pic>
              </a:graphicData>
            </a:graphic>
          </wp:inline>
        </w:drawing>
      </w:r>
    </w:p>
    <w:p w:rsidR="00DB5643" w:rsidRPr="00950877" w:rsidRDefault="00DB5643" w:rsidP="00950877">
      <w:pPr>
        <w:pStyle w:val="Heading3"/>
      </w:pPr>
      <w:bookmarkStart w:id="28" w:name="_Toc496190707"/>
      <w:bookmarkStart w:id="29" w:name="_Toc497561959"/>
      <w:r w:rsidRPr="00950877">
        <w:rPr>
          <w:rStyle w:val="Heading4Char"/>
          <w:b/>
          <w:bCs/>
          <w:i w:val="0"/>
          <w:iCs w:val="0"/>
        </w:rPr>
        <w:t>Need for achievement</w:t>
      </w:r>
      <w:bookmarkEnd w:id="28"/>
      <w:bookmarkEnd w:id="29"/>
      <w:r w:rsidRPr="00950877">
        <w:t xml:space="preserve"> </w:t>
      </w:r>
      <w:r w:rsidRPr="00950877">
        <w:tab/>
      </w:r>
    </w:p>
    <w:p w:rsidR="00B8502B" w:rsidRDefault="00216036" w:rsidP="00DB5643">
      <w:pPr>
        <w:tabs>
          <w:tab w:val="left" w:pos="6523"/>
        </w:tabs>
      </w:pPr>
      <w:r>
        <w:t>This element is a very influential to an entrepreneur whom strives for excellence.</w:t>
      </w:r>
      <w:r w:rsidR="00B766F7">
        <w:t xml:space="preserve"> According to Baum &amp; Locke (2004) it is a factor embed in numerous stages of objectives,</w:t>
      </w:r>
      <w:r w:rsidR="00CA46D0">
        <w:t xml:space="preserve"> a method developed by David McClelland in the early 50’s. </w:t>
      </w:r>
      <w:r w:rsidR="00E8346D">
        <w:t>The concept entails</w:t>
      </w:r>
      <w:r w:rsidR="00317314">
        <w:t xml:space="preserve"> of an individual encountering</w:t>
      </w:r>
      <w:r w:rsidR="00E8346D">
        <w:t xml:space="preserve"> inward barriers</w:t>
      </w:r>
      <w:r w:rsidR="00B8502B">
        <w:t>,</w:t>
      </w:r>
      <w:r w:rsidR="00317314">
        <w:t xml:space="preserve"> </w:t>
      </w:r>
      <w:r w:rsidR="00B8502B">
        <w:t xml:space="preserve">for </w:t>
      </w:r>
      <w:r w:rsidR="00317314">
        <w:t>supremacy and achievement.</w:t>
      </w:r>
      <w:r w:rsidR="00B8502B">
        <w:t xml:space="preserve"> Collins et al. (2004) </w:t>
      </w:r>
      <w:r w:rsidR="004B2CC4">
        <w:t xml:space="preserve">supports the same idea and states that the person is involved in projects in need for meticulous preparation for a long future target advantages. Observing an interview </w:t>
      </w:r>
      <w:r w:rsidR="00E45F0B">
        <w:t>(lunch with Isabel dos Santos, Financial Times)</w:t>
      </w:r>
      <w:r w:rsidR="00EE49C9">
        <w:t>,</w:t>
      </w:r>
      <w:r w:rsidR="004B2CC4">
        <w:t xml:space="preserve"> Ms. Dos Santos, </w:t>
      </w:r>
      <w:r w:rsidR="00E45F0B">
        <w:t>recall</w:t>
      </w:r>
      <w:r w:rsidR="00EE49C9">
        <w:t>s</w:t>
      </w:r>
      <w:r w:rsidR="00E45F0B">
        <w:t xml:space="preserve"> t</w:t>
      </w:r>
      <w:r w:rsidR="00EE49C9">
        <w:t xml:space="preserve">he time whereby she initiates the </w:t>
      </w:r>
      <w:proofErr w:type="spellStart"/>
      <w:r w:rsidR="00E45F0B">
        <w:t>Unitel</w:t>
      </w:r>
      <w:proofErr w:type="spellEnd"/>
      <w:r w:rsidR="00E45F0B">
        <w:t xml:space="preserve"> project (today arguably the biggest telephone Company in Angola) out of a development of a new walkie-talkie system, let</w:t>
      </w:r>
      <w:r w:rsidR="00EE49C9">
        <w:t xml:space="preserve"> to a telecommunications market, in</w:t>
      </w:r>
      <w:r w:rsidR="00FF79EE">
        <w:t xml:space="preserve"> which at the time there was no other</w:t>
      </w:r>
      <w:r w:rsidR="00EE49C9">
        <w:t xml:space="preserve"> company able to provide these services </w:t>
      </w:r>
      <w:r w:rsidR="007E659D">
        <w:t xml:space="preserve">(mobile phone and internet) </w:t>
      </w:r>
      <w:r w:rsidR="00EE49C9">
        <w:t>in the country</w:t>
      </w:r>
      <w:r w:rsidR="007E659D">
        <w:t>, apart from the traditional landline</w:t>
      </w:r>
      <w:r w:rsidR="00EE49C9">
        <w:t>.</w:t>
      </w:r>
    </w:p>
    <w:p w:rsidR="00DB5643" w:rsidRDefault="00DB5643" w:rsidP="00DB5643">
      <w:pPr>
        <w:pStyle w:val="Heading3"/>
      </w:pPr>
      <w:bookmarkStart w:id="30" w:name="_Toc496190708"/>
      <w:bookmarkStart w:id="31" w:name="_Toc497561960"/>
      <w:r>
        <w:t>Locus of control</w:t>
      </w:r>
      <w:bookmarkEnd w:id="30"/>
      <w:bookmarkEnd w:id="31"/>
    </w:p>
    <w:p w:rsidR="008C03CB" w:rsidRDefault="00250611" w:rsidP="00DB5643">
      <w:r>
        <w:t xml:space="preserve">Locus of control demonstrates whether the </w:t>
      </w:r>
      <w:r w:rsidR="00060016">
        <w:t>person possesses the inner self-b</w:t>
      </w:r>
      <w:r>
        <w:t>elieve and control or if the individual is depended on external factors (</w:t>
      </w:r>
      <w:proofErr w:type="spellStart"/>
      <w:r>
        <w:t>Rotters</w:t>
      </w:r>
      <w:proofErr w:type="spellEnd"/>
      <w:r>
        <w:t>, 1966).</w:t>
      </w:r>
      <w:r w:rsidR="00B12E3E">
        <w:t xml:space="preserve"> This</w:t>
      </w:r>
      <w:r w:rsidR="008B2C1B">
        <w:t xml:space="preserve"> view</w:t>
      </w:r>
      <w:r w:rsidR="00B12E3E">
        <w:t xml:space="preserve"> is </w:t>
      </w:r>
      <w:r w:rsidR="008B2C1B">
        <w:t xml:space="preserve">mutually </w:t>
      </w:r>
      <w:r w:rsidR="00B12E3E">
        <w:t>shared by the other researches such as Shane et al. (2003)</w:t>
      </w:r>
      <w:r w:rsidR="008B2C1B">
        <w:t>, agreeing that the individual can either rely on his/her performance, or may be dependable on external factors to be successful.</w:t>
      </w:r>
    </w:p>
    <w:p w:rsidR="00DB5643" w:rsidRDefault="00250611" w:rsidP="00DB5643">
      <w:r>
        <w:t>Considering Ms. Dos Santos background</w:t>
      </w:r>
      <w:r w:rsidR="004036C7">
        <w:t xml:space="preserve"> (academically and her development to an inspiring entrepreneur in opening or investing into businesses)</w:t>
      </w:r>
      <w:r>
        <w:t xml:space="preserve">, it could be argued that she embraces both inner self-believe and external factor, given that according to her </w:t>
      </w:r>
      <w:r>
        <w:lastRenderedPageBreak/>
        <w:t>interview (lunc</w:t>
      </w:r>
      <w:r w:rsidR="00B12E3E">
        <w:t>h with the Financial Times</w:t>
      </w:r>
      <w:r w:rsidR="00791A8E">
        <w:t>, 2013</w:t>
      </w:r>
      <w:r w:rsidR="00B12E3E">
        <w:t>) indicating her tough upbringing, even though she is one of the former president of Angola’s daughter (led the country for 39 years, until 23</w:t>
      </w:r>
      <w:r w:rsidR="00B12E3E" w:rsidRPr="00B12E3E">
        <w:rPr>
          <w:vertAlign w:val="superscript"/>
        </w:rPr>
        <w:t>rd</w:t>
      </w:r>
      <w:r w:rsidR="00B12E3E">
        <w:t xml:space="preserve"> September 2017), in which may have influenced on her accomplishments.</w:t>
      </w:r>
    </w:p>
    <w:p w:rsidR="00DB5643" w:rsidRDefault="00DB5643" w:rsidP="00DB5643">
      <w:pPr>
        <w:pStyle w:val="Heading3"/>
      </w:pPr>
      <w:bookmarkStart w:id="32" w:name="_Toc496190709"/>
      <w:bookmarkStart w:id="33" w:name="_Toc497561961"/>
      <w:r>
        <w:t>Vision</w:t>
      </w:r>
      <w:bookmarkEnd w:id="32"/>
      <w:bookmarkEnd w:id="33"/>
    </w:p>
    <w:p w:rsidR="00E651F2" w:rsidRDefault="00654B37" w:rsidP="00DB5643">
      <w:r>
        <w:t xml:space="preserve">A former GE CEO, Jack Welch once stated “employing the right people around you, and give them the opportunity to show their worth, and use a career path as a method of compensation, you would hardly have to manage them. The culture factor will.” </w:t>
      </w:r>
    </w:p>
    <w:p w:rsidR="00654B37" w:rsidRDefault="00654B37" w:rsidP="00DB5643">
      <w:r>
        <w:t>Isab</w:t>
      </w:r>
      <w:r w:rsidR="001B6F78">
        <w:t>el dos Santos does exactly that,</w:t>
      </w:r>
      <w:r w:rsidR="00DF1668">
        <w:t xml:space="preserve"> by allowing her company Santoro Finance </w:t>
      </w:r>
      <w:r w:rsidR="004036C7">
        <w:t xml:space="preserve">(a consultancy company whom she employs well experience individuals from various market environments) </w:t>
      </w:r>
      <w:r w:rsidR="00DF1668">
        <w:t xml:space="preserve">to conduct various different </w:t>
      </w:r>
      <w:r w:rsidR="00C75F12">
        <w:t>businesses, nevertheless she remains the main driving force of the company’s targets.</w:t>
      </w:r>
    </w:p>
    <w:p w:rsidR="00DB5643" w:rsidRDefault="00DB5643" w:rsidP="00DB5643">
      <w:pPr>
        <w:pStyle w:val="Heading3"/>
      </w:pPr>
      <w:bookmarkStart w:id="34" w:name="_Toc496190710"/>
      <w:bookmarkStart w:id="35" w:name="_Toc497561962"/>
      <w:r>
        <w:t>Desire for independence</w:t>
      </w:r>
      <w:bookmarkEnd w:id="34"/>
      <w:bookmarkEnd w:id="35"/>
    </w:p>
    <w:p w:rsidR="000D4632" w:rsidRDefault="000D4632" w:rsidP="00DB5643">
      <w:r>
        <w:t xml:space="preserve">Many </w:t>
      </w:r>
      <w:r w:rsidR="004F4510">
        <w:t xml:space="preserve">researches acknowledge that </w:t>
      </w:r>
      <w:r w:rsidR="00E32F95">
        <w:t xml:space="preserve">entrepreneurs are bound to undertake their own actions </w:t>
      </w:r>
      <w:r w:rsidR="00735E7D">
        <w:t xml:space="preserve">and choices illustrating their independency (Shane et al, 2003; </w:t>
      </w:r>
      <w:proofErr w:type="spellStart"/>
      <w:r w:rsidR="00735E7D">
        <w:t>Carsrud</w:t>
      </w:r>
      <w:proofErr w:type="spellEnd"/>
      <w:r w:rsidR="00735E7D">
        <w:t xml:space="preserve"> &amp;</w:t>
      </w:r>
      <w:proofErr w:type="spellStart"/>
      <w:r w:rsidR="00735E7D">
        <w:t>Bränback</w:t>
      </w:r>
      <w:proofErr w:type="spellEnd"/>
      <w:r w:rsidR="00735E7D">
        <w:t>, 2009;</w:t>
      </w:r>
      <w:r w:rsidR="00735E7D" w:rsidRPr="00735E7D">
        <w:t xml:space="preserve"> </w:t>
      </w:r>
      <w:proofErr w:type="spellStart"/>
      <w:r w:rsidR="00735E7D">
        <w:t>Hisrich</w:t>
      </w:r>
      <w:proofErr w:type="spellEnd"/>
      <w:r w:rsidR="00735E7D">
        <w:t>, 1985).</w:t>
      </w:r>
    </w:p>
    <w:p w:rsidR="00735E7D" w:rsidRDefault="00857F62" w:rsidP="00DB5643">
      <w:r>
        <w:t xml:space="preserve">Ms. Dos Santos demonstrated accountability and responsibility when decided to start-up a new project </w:t>
      </w:r>
      <w:proofErr w:type="spellStart"/>
      <w:r>
        <w:t>Unitel</w:t>
      </w:r>
      <w:proofErr w:type="spellEnd"/>
      <w:r>
        <w:t>. According to the interview she held with the Financial Times (FT), 2003, “He (her father José Eduardo dos Santos) was not aware of the project”.</w:t>
      </w:r>
    </w:p>
    <w:p w:rsidR="00DB5643" w:rsidRDefault="00DB5643" w:rsidP="00DB5643">
      <w:pPr>
        <w:pStyle w:val="Heading3"/>
      </w:pPr>
      <w:bookmarkStart w:id="36" w:name="_Toc496190711"/>
      <w:bookmarkStart w:id="37" w:name="_Toc497561963"/>
      <w:r>
        <w:t>Passion</w:t>
      </w:r>
      <w:bookmarkEnd w:id="36"/>
      <w:bookmarkEnd w:id="37"/>
    </w:p>
    <w:p w:rsidR="004D6977" w:rsidRDefault="00283CDF" w:rsidP="00DB5643">
      <w:r>
        <w:t xml:space="preserve">As per Shane et al (2003), an entrepreneur would naturally show signs of </w:t>
      </w:r>
      <w:r w:rsidR="0087473D">
        <w:t>selfishness, keeping the individual motivated to conclude its targets. Moreover, Baum et al (2001) goes even further stating that it is imperative for the individual to have the passion and the drive to conclude a project</w:t>
      </w:r>
      <w:r w:rsidR="008B670C">
        <w:t>s</w:t>
      </w:r>
      <w:r w:rsidR="0087473D">
        <w:t xml:space="preserve"> and/or a start-up.</w:t>
      </w:r>
    </w:p>
    <w:p w:rsidR="008B670C" w:rsidRDefault="008B670C" w:rsidP="00DB5643">
      <w:r>
        <w:t xml:space="preserve">This concept could be seen in the form of businesses </w:t>
      </w:r>
      <w:r w:rsidR="009D3C34">
        <w:t>MS Dos Santos</w:t>
      </w:r>
      <w:r>
        <w:t xml:space="preserve"> opened, from her first restaurant at the age of 24, to a more complex ventures</w:t>
      </w:r>
      <w:r w:rsidR="004036C7">
        <w:t xml:space="preserve"> such as</w:t>
      </w:r>
      <w:r>
        <w:t xml:space="preserve"> </w:t>
      </w:r>
      <w:proofErr w:type="spellStart"/>
      <w:r>
        <w:t>Unitel</w:t>
      </w:r>
      <w:proofErr w:type="spellEnd"/>
      <w:r>
        <w:t xml:space="preserve"> enterprise and other known investments mentioned earlier.</w:t>
      </w:r>
    </w:p>
    <w:p w:rsidR="00DB5643" w:rsidRDefault="00DB5643" w:rsidP="00DB5643">
      <w:pPr>
        <w:pStyle w:val="Heading3"/>
        <w:tabs>
          <w:tab w:val="left" w:pos="3471"/>
        </w:tabs>
      </w:pPr>
      <w:bookmarkStart w:id="38" w:name="_Toc496190712"/>
      <w:bookmarkStart w:id="39" w:name="_Toc497561964"/>
      <w:r w:rsidRPr="00305492">
        <w:t>Personal drive</w:t>
      </w:r>
      <w:bookmarkEnd w:id="38"/>
      <w:bookmarkEnd w:id="39"/>
    </w:p>
    <w:p w:rsidR="00C61952" w:rsidRDefault="00C61952" w:rsidP="00DB5643">
      <w:r>
        <w:t>Successful entrepreneurs normally strive for excellence</w:t>
      </w:r>
      <w:r w:rsidR="006F4459">
        <w:t>, in which they would have to maintain a high willpower, focus, drive and perseverance, to achieve their objectives.</w:t>
      </w:r>
    </w:p>
    <w:p w:rsidR="005132CC" w:rsidRDefault="005132CC" w:rsidP="00DB5643">
      <w:r>
        <w:t>During her interview (Lunch with Isabel dos Santos FT, 2013) there is a part where she states “I do work throughout the week. Seven days per week”.</w:t>
      </w:r>
      <w:r w:rsidR="004C79EC">
        <w:t xml:space="preserve"> This statement clearly show</w:t>
      </w:r>
      <w:r w:rsidR="00F74B0D">
        <w:t>s</w:t>
      </w:r>
      <w:r w:rsidR="004C79EC">
        <w:t xml:space="preserve"> her personal drive and why she is so successful.</w:t>
      </w:r>
    </w:p>
    <w:p w:rsidR="00DB5643" w:rsidRDefault="00DB5643" w:rsidP="00DB5643">
      <w:pPr>
        <w:pStyle w:val="Heading3"/>
        <w:tabs>
          <w:tab w:val="left" w:pos="2031"/>
        </w:tabs>
      </w:pPr>
      <w:bookmarkStart w:id="40" w:name="_Toc496190713"/>
      <w:bookmarkStart w:id="41" w:name="_Toc497561965"/>
      <w:r>
        <w:t>Goal set</w:t>
      </w:r>
      <w:bookmarkEnd w:id="40"/>
      <w:bookmarkEnd w:id="41"/>
      <w:r>
        <w:tab/>
      </w:r>
    </w:p>
    <w:p w:rsidR="00677221" w:rsidRDefault="009C6112" w:rsidP="00DB5643">
      <w:r>
        <w:t xml:space="preserve">According to </w:t>
      </w:r>
      <w:proofErr w:type="spellStart"/>
      <w:r>
        <w:t>Perwin</w:t>
      </w:r>
      <w:proofErr w:type="spellEnd"/>
      <w:r>
        <w:t xml:space="preserve"> (2003)</w:t>
      </w:r>
      <w:r w:rsidR="007073F2">
        <w:t xml:space="preserve">, he summarizes a goal set </w:t>
      </w:r>
      <w:r w:rsidR="00F74B0D">
        <w:t xml:space="preserve">as ongoing target to be reached in the future, whereby is interlinked between an act and an aim. Nevertheless, setting a goal it is only to </w:t>
      </w:r>
      <w:r w:rsidR="00D873A8">
        <w:t xml:space="preserve">have a </w:t>
      </w:r>
      <w:r w:rsidR="00F74B0D">
        <w:t xml:space="preserve">clear </w:t>
      </w:r>
      <w:r w:rsidR="00D873A8">
        <w:t>pathway, in which may change depending of the environment or the circumstances. Yet, if an entrepreneur has the drive to reach its goals, there will be an increase in motivation to successful achieve the desire target.</w:t>
      </w:r>
    </w:p>
    <w:p w:rsidR="00D873A8" w:rsidRPr="001333B4" w:rsidRDefault="00D873A8" w:rsidP="00DB5643">
      <w:pPr>
        <w:rPr>
          <w:lang w:val="en-GB"/>
        </w:rPr>
      </w:pPr>
      <w:r w:rsidRPr="007E62CC">
        <w:rPr>
          <w:lang w:val="en-GB"/>
        </w:rPr>
        <w:lastRenderedPageBreak/>
        <w:t xml:space="preserve">Observing Ms. Dos Santos </w:t>
      </w:r>
      <w:r w:rsidR="007E62CC" w:rsidRPr="007E62CC">
        <w:rPr>
          <w:lang w:val="en-GB"/>
        </w:rPr>
        <w:t>Empire</w:t>
      </w:r>
      <w:r w:rsidRPr="007E62CC">
        <w:rPr>
          <w:lang w:val="en-GB"/>
        </w:rPr>
        <w:t xml:space="preserve">, </w:t>
      </w:r>
      <w:r w:rsidR="007E62CC" w:rsidRPr="007E62CC">
        <w:rPr>
          <w:lang w:val="en-GB"/>
        </w:rPr>
        <w:t xml:space="preserve">it illustrates how her goals did change from when she initiated her entrepreneurship. From a restaurant in </w:t>
      </w:r>
      <w:proofErr w:type="spellStart"/>
      <w:r w:rsidR="007E62CC" w:rsidRPr="007E62CC">
        <w:rPr>
          <w:lang w:val="en-GB"/>
        </w:rPr>
        <w:t>ilha</w:t>
      </w:r>
      <w:proofErr w:type="spellEnd"/>
      <w:r w:rsidR="007E62CC" w:rsidRPr="007E62CC">
        <w:rPr>
          <w:lang w:val="en-GB"/>
        </w:rPr>
        <w:t xml:space="preserve"> de Luanda to </w:t>
      </w:r>
      <w:r w:rsidR="007E62CC">
        <w:rPr>
          <w:lang w:val="en-GB"/>
        </w:rPr>
        <w:t xml:space="preserve">owning </w:t>
      </w:r>
      <w:r w:rsidR="007E62CC" w:rsidRPr="007E62CC">
        <w:rPr>
          <w:lang w:val="en-GB"/>
        </w:rPr>
        <w:t xml:space="preserve">big enterprise </w:t>
      </w:r>
      <w:r w:rsidR="007E62CC">
        <w:rPr>
          <w:lang w:val="en-GB"/>
        </w:rPr>
        <w:t>in telecommunications, and huge investments in banks, etc., Ms. Dos Santos continues to look for new opportu</w:t>
      </w:r>
      <w:r w:rsidR="001333B4">
        <w:rPr>
          <w:lang w:val="en-GB"/>
        </w:rPr>
        <w:t>nities to expand her businesses.</w:t>
      </w:r>
    </w:p>
    <w:p w:rsidR="00DB5643" w:rsidRDefault="00DB5643" w:rsidP="00DB5643">
      <w:pPr>
        <w:pStyle w:val="Heading3"/>
      </w:pPr>
      <w:bookmarkStart w:id="42" w:name="_Toc496190714"/>
      <w:bookmarkStart w:id="43" w:name="_Toc497561966"/>
      <w:r>
        <w:t>Self-efficacy</w:t>
      </w:r>
      <w:bookmarkEnd w:id="42"/>
      <w:bookmarkEnd w:id="43"/>
    </w:p>
    <w:p w:rsidR="00230267" w:rsidRDefault="00230267" w:rsidP="00DB5643">
      <w:proofErr w:type="spellStart"/>
      <w:r>
        <w:t>Banudra</w:t>
      </w:r>
      <w:proofErr w:type="spellEnd"/>
      <w:r>
        <w:t xml:space="preserve"> (1977) understands that the entrepreneur success correlates with their level of self-efficacy. </w:t>
      </w:r>
      <w:r w:rsidR="00CB6E8C">
        <w:t>In other words, the more confident an entrepreneur is, the higher is the chance for the entrepreneur to be successful.</w:t>
      </w:r>
    </w:p>
    <w:p w:rsidR="006E69C0" w:rsidRDefault="006E69C0" w:rsidP="00DB5643">
      <w:r>
        <w:t>Given the amount of business and investments in different markets Isabel dos Santos acquired, it is possible to say that she do has a high level of sel</w:t>
      </w:r>
      <w:r w:rsidR="001A16E7">
        <w:t>f</w:t>
      </w:r>
      <w:r>
        <w:t>-efficacy.</w:t>
      </w:r>
    </w:p>
    <w:p w:rsidR="00DB5643" w:rsidRDefault="00DB5643" w:rsidP="00DB5643">
      <w:pPr>
        <w:pStyle w:val="Heading3"/>
      </w:pPr>
      <w:bookmarkStart w:id="44" w:name="_Toc496190715"/>
      <w:bookmarkStart w:id="45" w:name="_Toc497561967"/>
      <w:r>
        <w:t>Cognitive factors</w:t>
      </w:r>
      <w:bookmarkEnd w:id="44"/>
      <w:bookmarkEnd w:id="45"/>
    </w:p>
    <w:p w:rsidR="001D02B4" w:rsidRDefault="001D02B4" w:rsidP="00DB5643">
      <w:r>
        <w:t xml:space="preserve">In line with Locke (2000), motivation is influenced by traits or cognitive factors such as skills, vision, knowledge, </w:t>
      </w:r>
      <w:r w:rsidR="004210C9">
        <w:t xml:space="preserve">abilities, </w:t>
      </w:r>
      <w:r>
        <w:t xml:space="preserve">etc. </w:t>
      </w:r>
      <w:r w:rsidR="004210C9">
        <w:t>When commencing a new project, the individual would need to be aware as much as possible of the significant information related to the project and its environment. Hence a business opportunity may appear from the entrepreneur’s bargaining power.</w:t>
      </w:r>
      <w:r w:rsidR="00106261">
        <w:t xml:space="preserve"> Furthermore, </w:t>
      </w:r>
      <w:r w:rsidR="00481712">
        <w:t>the individual would need to be able to adapt at any given time to the business environment, in which entrepreneurs would need to perfect this ability to be prosperous (Shane et al, 2003).</w:t>
      </w:r>
    </w:p>
    <w:p w:rsidR="00F401A2" w:rsidRDefault="00F401A2" w:rsidP="00DB5643">
      <w:r>
        <w:t>As previously mentioned, through hard work, Ms. Dos Santos were attaining skills, enhanced her knowledge and had the vision that made what she is today, a very successful entrepreneur and a busines</w:t>
      </w:r>
      <w:r w:rsidR="00375660">
        <w:t>swoman, according to Internatio</w:t>
      </w:r>
      <w:r w:rsidR="005F3B8B">
        <w:t xml:space="preserve">nal newspapers “a </w:t>
      </w:r>
      <w:r w:rsidR="00060016">
        <w:t>very energetic</w:t>
      </w:r>
      <w:r w:rsidR="00060016">
        <w:t xml:space="preserve"> </w:t>
      </w:r>
      <w:r w:rsidR="005F3B8B">
        <w:t>good business</w:t>
      </w:r>
      <w:r w:rsidR="00375660">
        <w:t xml:space="preserve">woman, </w:t>
      </w:r>
      <w:r w:rsidR="00060016">
        <w:t>intelligent</w:t>
      </w:r>
      <w:r w:rsidR="00375660">
        <w:t xml:space="preserve">, who’s also </w:t>
      </w:r>
      <w:r w:rsidR="00060016">
        <w:t>great professional</w:t>
      </w:r>
      <w:r w:rsidR="00375660">
        <w:t xml:space="preserve">” (O </w:t>
      </w:r>
      <w:proofErr w:type="spellStart"/>
      <w:r w:rsidR="00375660">
        <w:t>Público</w:t>
      </w:r>
      <w:proofErr w:type="spellEnd"/>
      <w:r w:rsidR="00375660">
        <w:t xml:space="preserve">, 2007), “even some critics </w:t>
      </w:r>
      <w:r w:rsidR="005F3B8B">
        <w:t>conceded that</w:t>
      </w:r>
      <w:r w:rsidR="00375660">
        <w:t xml:space="preserve"> Isabel dos Santos’s </w:t>
      </w:r>
      <w:r w:rsidR="005F3B8B">
        <w:t>self-governing</w:t>
      </w:r>
      <w:r w:rsidR="00375660">
        <w:t xml:space="preserve"> </w:t>
      </w:r>
      <w:r w:rsidR="005F3B8B">
        <w:t>abilities</w:t>
      </w:r>
      <w:r w:rsidR="00375660">
        <w:t xml:space="preserve"> as a businesswoman” (Financial Times, 2013). </w:t>
      </w:r>
    </w:p>
    <w:p w:rsidR="00375660" w:rsidRDefault="00481712" w:rsidP="00481712">
      <w:pPr>
        <w:pStyle w:val="Heading1"/>
      </w:pPr>
      <w:bookmarkStart w:id="46" w:name="_Toc497561968"/>
      <w:r>
        <w:t>conclusion</w:t>
      </w:r>
      <w:bookmarkEnd w:id="46"/>
    </w:p>
    <w:p w:rsidR="008972C6" w:rsidRDefault="00B52DCF" w:rsidP="00375660">
      <w:r>
        <w:t xml:space="preserve">During this assignment, it could be concluded that, motivation is </w:t>
      </w:r>
      <w:r w:rsidR="00E938F3">
        <w:t>an essential trait</w:t>
      </w:r>
      <w:r>
        <w:t xml:space="preserve"> on entrepreneurs’ lives</w:t>
      </w:r>
      <w:r w:rsidR="00E938F3">
        <w:t xml:space="preserve">. It was also understood that the higher the level of motivation a person may have, the higher are the chances for the same to achieve his/her goals. Overall is </w:t>
      </w:r>
      <w:r w:rsidR="008972C6">
        <w:t>an interlinked factor between desire and action to trigger the person’s initiative.</w:t>
      </w:r>
    </w:p>
    <w:p w:rsidR="004731F9" w:rsidRDefault="008972C6" w:rsidP="00375660">
      <w:r>
        <w:t>This could be comprehended when an entrepreneur was studied. Based on researches theories, it was possible to have a positive analytical outcome because it matches with real life action</w:t>
      </w:r>
      <w:r w:rsidR="004731F9">
        <w:t>s of the person in study.</w:t>
      </w:r>
    </w:p>
    <w:p w:rsidR="00DB5643" w:rsidRDefault="004731F9" w:rsidP="00375660">
      <w:r>
        <w:t>Therefore, it could be said that an entrepreneur’s behavior</w:t>
      </w:r>
      <w:r w:rsidR="008671B6">
        <w:t xml:space="preserve"> in different environments</w:t>
      </w:r>
      <w:r w:rsidR="00EC488E">
        <w:t>0</w:t>
      </w:r>
      <w:r>
        <w:t xml:space="preserve"> is influence </w:t>
      </w:r>
      <w:r w:rsidR="008671B6">
        <w:t>according to their entrepreneurial motivation.</w:t>
      </w:r>
      <w:r>
        <w:t xml:space="preserve"> </w:t>
      </w:r>
      <w:r w:rsidR="008972C6">
        <w:t xml:space="preserve"> </w:t>
      </w:r>
      <w:r w:rsidR="00DB5643">
        <w:br w:type="page"/>
      </w:r>
    </w:p>
    <w:bookmarkStart w:id="47" w:name="_Toc497561969" w:displacedByCustomXml="next"/>
    <w:sdt>
      <w:sdtPr>
        <w:rPr>
          <w:rFonts w:asciiTheme="minorHAnsi" w:eastAsiaTheme="minorEastAsia" w:hAnsiTheme="minorHAnsi" w:cstheme="minorBidi"/>
          <w:b w:val="0"/>
          <w:bCs w:val="0"/>
          <w:smallCaps w:val="0"/>
          <w:color w:val="auto"/>
          <w:sz w:val="22"/>
          <w:szCs w:val="22"/>
        </w:rPr>
        <w:id w:val="894396581"/>
        <w:docPartObj>
          <w:docPartGallery w:val="Bibliographies"/>
          <w:docPartUnique/>
        </w:docPartObj>
      </w:sdtPr>
      <w:sdtContent>
        <w:p w:rsidR="00DB5643" w:rsidRDefault="00DB5643" w:rsidP="00DB5643">
          <w:pPr>
            <w:pStyle w:val="Heading1"/>
            <w:numPr>
              <w:ilvl w:val="0"/>
              <w:numId w:val="0"/>
            </w:numPr>
            <w:ind w:left="432" w:hanging="432"/>
          </w:pPr>
          <w:r>
            <w:t>Bibliography</w:t>
          </w:r>
          <w:bookmarkEnd w:id="47"/>
        </w:p>
        <w:sdt>
          <w:sdtPr>
            <w:id w:val="111145805"/>
            <w:bibliography/>
          </w:sdtPr>
          <w:sdtContent>
            <w:p w:rsidR="00B24A6D" w:rsidRDefault="00B24A6D" w:rsidP="00DB5643">
              <w:proofErr w:type="spellStart"/>
              <w:r w:rsidRPr="00B24A6D">
                <w:t>Ajzen</w:t>
              </w:r>
              <w:proofErr w:type="spellEnd"/>
              <w:r w:rsidRPr="00B24A6D">
                <w:t>, I. (2005). Attitudes, personality and behavior (2nd ed.), Berkshire, England: Open University Press.</w:t>
              </w:r>
            </w:p>
            <w:p w:rsidR="00DB5643" w:rsidRDefault="00DB5643" w:rsidP="00DB5643">
              <w:r>
                <w:t>Aldrich, H. (2000). Organizations evolving. Beverly Hills: Sage.</w:t>
              </w:r>
            </w:p>
            <w:p w:rsidR="00DB5643" w:rsidRDefault="00DB5643" w:rsidP="00DB5643">
              <w:r>
                <w:t xml:space="preserve">Aldrich, H., &amp; Zimmer, C. (1986). Entrepreneurship through social networks. In D. Sexton, &amp; R. </w:t>
              </w:r>
              <w:proofErr w:type="spellStart"/>
              <w:r>
                <w:t>Smilor</w:t>
              </w:r>
              <w:proofErr w:type="spellEnd"/>
              <w:r>
                <w:t xml:space="preserve"> (Eds.), the art and science of entrepreneurship (pp. 3–23). Cambridge, MA: Ballinger</w:t>
              </w:r>
            </w:p>
            <w:p w:rsidR="00DB5643" w:rsidRDefault="00DB5643" w:rsidP="00DB5643">
              <w:r>
                <w:t>Ahmad N. &amp; Hoffmann A. 2008. A Framework for Addressing and Measuring Entrepreneurship. OECD Statistics Working Paper No. 2. Available at SSRN.</w:t>
              </w:r>
            </w:p>
            <w:p w:rsidR="00DB5643" w:rsidRDefault="00DB5643" w:rsidP="00DB5643">
              <w:proofErr w:type="spellStart"/>
              <w:r>
                <w:t>Ajzen</w:t>
              </w:r>
              <w:proofErr w:type="spellEnd"/>
              <w:r>
                <w:t>, I. (1991). Theory of planned behavior, Organizational Behavior and Human Decision Process, 50 (1), 179-211.</w:t>
              </w:r>
            </w:p>
            <w:p w:rsidR="00B24A6D" w:rsidRDefault="00DB5643" w:rsidP="00DB5643">
              <w:r>
                <w:t xml:space="preserve">B. </w:t>
              </w:r>
              <w:proofErr w:type="spellStart"/>
              <w:r>
                <w:t>Berleson</w:t>
              </w:r>
              <w:proofErr w:type="spellEnd"/>
              <w:r>
                <w:t xml:space="preserve"> and G. A. Steiner, Human Behavior: An Inventory of Scientific finding, P. 240, 1964</w:t>
              </w:r>
            </w:p>
            <w:p w:rsidR="00DB5643" w:rsidRDefault="00DB5643" w:rsidP="00DB5643">
              <w:r>
                <w:t>Bird, B. (1988). Implementing entrepreneurial ideas: the case for intention. The Academy of Management Review, 13 (3), 442-53.</w:t>
              </w:r>
            </w:p>
            <w:p w:rsidR="007F1EAA" w:rsidRDefault="00DB5643" w:rsidP="00DB5643">
              <w:proofErr w:type="spellStart"/>
              <w:r>
                <w:t>Carsrud</w:t>
              </w:r>
              <w:proofErr w:type="spellEnd"/>
              <w:r>
                <w:t xml:space="preserve">, A., &amp; </w:t>
              </w:r>
              <w:proofErr w:type="spellStart"/>
              <w:r>
                <w:t>Brannback</w:t>
              </w:r>
              <w:proofErr w:type="spellEnd"/>
              <w:r>
                <w:t>, M. (2011). Entrepreneurial motivations: what do we still need to know? Journal of Small Business Management, 49 (1), 9–26.</w:t>
              </w:r>
            </w:p>
            <w:p w:rsidR="00DB5643" w:rsidRDefault="00DB5643" w:rsidP="00DB5643">
              <w:proofErr w:type="spellStart"/>
              <w:r>
                <w:t>Carland</w:t>
              </w:r>
              <w:proofErr w:type="spellEnd"/>
              <w:r>
                <w:t xml:space="preserve"> Jr. and </w:t>
              </w:r>
              <w:proofErr w:type="spellStart"/>
              <w:r>
                <w:t>Carland</w:t>
              </w:r>
              <w:proofErr w:type="spellEnd"/>
              <w:r>
                <w:t xml:space="preserve"> 1997: 33</w:t>
              </w:r>
            </w:p>
            <w:p w:rsidR="00DB5643" w:rsidRDefault="00DB5643" w:rsidP="00DB5643">
              <w:proofErr w:type="spellStart"/>
              <w:r>
                <w:t>Caroll</w:t>
              </w:r>
              <w:proofErr w:type="spellEnd"/>
              <w:r>
                <w:t xml:space="preserve"> </w:t>
              </w:r>
              <w:proofErr w:type="spellStart"/>
              <w:r>
                <w:t>Shartle</w:t>
              </w:r>
              <w:proofErr w:type="spellEnd"/>
              <w:r>
                <w:t>: Executive Performance and Leadership, P. 191, 1956.</w:t>
              </w:r>
            </w:p>
            <w:p w:rsidR="00DB5643" w:rsidRDefault="00DB5643" w:rsidP="00DB5643">
              <w:r>
                <w:t>Dalton E. McFarland, Management Principles and Practices, New York, p. 537</w:t>
              </w:r>
              <w:proofErr w:type="gramStart"/>
              <w:r>
                <w:t>,1974</w:t>
              </w:r>
              <w:proofErr w:type="gramEnd"/>
              <w:r>
                <w:t xml:space="preserve">.: 68 </w:t>
              </w:r>
            </w:p>
            <w:p w:rsidR="007F1EAA" w:rsidRDefault="007F1EAA" w:rsidP="007F1EAA">
              <w:proofErr w:type="spellStart"/>
              <w:r>
                <w:t>Gaglio</w:t>
              </w:r>
              <w:proofErr w:type="spellEnd"/>
              <w:r>
                <w:t xml:space="preserve">, C. M. &amp; Winter, S. (2009). Entrepreneurial alertness and opportunity identification: Where are we now? In </w:t>
              </w:r>
              <w:proofErr w:type="spellStart"/>
              <w:r>
                <w:t>Carsrud</w:t>
              </w:r>
              <w:proofErr w:type="spellEnd"/>
              <w:r>
                <w:t xml:space="preserve">, A.L. &amp; </w:t>
              </w:r>
              <w:proofErr w:type="spellStart"/>
              <w:r>
                <w:t>Brännback</w:t>
              </w:r>
              <w:proofErr w:type="spellEnd"/>
              <w:r>
                <w:t xml:space="preserve">, M. (eds.), Understanding the entrepreneurial mind, International Studies in Entrepreneurship, 24, 305-325, DOI 10.1007/978-1-4419-0443-0_14. </w:t>
              </w:r>
            </w:p>
            <w:p w:rsidR="007F1EAA" w:rsidRDefault="007F1EAA" w:rsidP="007F1EAA">
              <w:proofErr w:type="spellStart"/>
              <w:r>
                <w:t>Hopp</w:t>
              </w:r>
              <w:proofErr w:type="spellEnd"/>
              <w:r>
                <w:t>, C. &amp; Stephan, U. (2012). The influence of socio-cultural environments on the performance of nascent entrepreneurs: Community culture, motivation, self-efficacy and start-up success.</w:t>
              </w:r>
            </w:p>
            <w:p w:rsidR="007F1EAA" w:rsidRDefault="007F1EAA" w:rsidP="007F1EAA">
              <w:r>
                <w:t>Entrepreneurship &amp; Regional Development: An International Journal, 24(9-10), 917-945.</w:t>
              </w:r>
            </w:p>
            <w:p w:rsidR="00DB5643" w:rsidRDefault="00DB5643" w:rsidP="00DB5643">
              <w:r>
                <w:t>Keeble, D., Bryson, J. &amp; Wood, P. (1992). The rise and fall of small service firms in the United Kingdom. International Small Business Journal, 11 (1), 11-22.</w:t>
              </w:r>
            </w:p>
            <w:p w:rsidR="00DB5643" w:rsidRDefault="00DB5643" w:rsidP="00DB5643">
              <w:r>
                <w:t>King-</w:t>
              </w:r>
              <w:proofErr w:type="spellStart"/>
              <w:r>
                <w:t>Kauanui</w:t>
              </w:r>
              <w:proofErr w:type="spellEnd"/>
              <w:r>
                <w:t xml:space="preserve"> S., Thomas K.D., Waters G.R. &amp; </w:t>
              </w:r>
              <w:proofErr w:type="spellStart"/>
              <w:r>
                <w:t>Gilea</w:t>
              </w:r>
              <w:proofErr w:type="spellEnd"/>
              <w:r>
                <w:t xml:space="preserve"> G. (2010). An exploration of entrepreneurship and play. Journal of Organizational Change Management, 23 (1), 51-70.</w:t>
              </w:r>
            </w:p>
            <w:p w:rsidR="00DB5643" w:rsidRDefault="00DB5643" w:rsidP="00DB5643">
              <w:r>
                <w:lastRenderedPageBreak/>
                <w:t xml:space="preserve">McShane, S. L. </w:t>
              </w:r>
              <w:proofErr w:type="spellStart"/>
              <w:r>
                <w:t>Glinow</w:t>
              </w:r>
              <w:proofErr w:type="spellEnd"/>
              <w:r>
                <w:t xml:space="preserve"> M. A. V. (2010). Organizational Behavior. McGraw-Hill/Irwin, 5th </w:t>
              </w:r>
              <w:proofErr w:type="spellStart"/>
              <w:r>
                <w:t>Edition.Moorhead</w:t>
              </w:r>
              <w:proofErr w:type="spellEnd"/>
              <w:r>
                <w:t xml:space="preserve"> Griffin, Organizational Behavior, P. 118, 1999.67:</w:t>
              </w:r>
            </w:p>
            <w:p w:rsidR="00DB5643" w:rsidRDefault="00DB5643" w:rsidP="00DB5643">
              <w:r>
                <w:t>Morris, M. H. and Lewis, P. S. (1991). Entrepreneurship as a significant factor in social quality of life.</w:t>
              </w:r>
            </w:p>
            <w:p w:rsidR="00DB5643" w:rsidRDefault="00DB5643" w:rsidP="00DB5643">
              <w:r>
                <w:t>Journal of Business Research,</w:t>
              </w:r>
            </w:p>
            <w:p w:rsidR="00DB5643" w:rsidRDefault="00DB5643" w:rsidP="00DB5643">
              <w:r>
                <w:t>23(1):21-36. Mueller, S. L. and Thomas, A. S. (2000). A case for comparative entrepreneurship: assessing the relevance of culture.</w:t>
              </w:r>
            </w:p>
            <w:p w:rsidR="00DB5643" w:rsidRDefault="00DB5643" w:rsidP="00DB5643">
              <w:r>
                <w:t>Journal of International Business Studies. 31(2): 287</w:t>
              </w:r>
            </w:p>
            <w:p w:rsidR="00DB5643" w:rsidRDefault="00DB5643" w:rsidP="00DB5643">
              <w:r>
                <w:t xml:space="preserve">Robinson, P. B., </w:t>
              </w:r>
              <w:proofErr w:type="spellStart"/>
              <w:r>
                <w:t>Stimpson</w:t>
              </w:r>
              <w:proofErr w:type="spellEnd"/>
              <w:r>
                <w:t xml:space="preserve">, D. V., </w:t>
              </w:r>
              <w:proofErr w:type="spellStart"/>
              <w:r>
                <w:t>Huefner</w:t>
              </w:r>
              <w:proofErr w:type="spellEnd"/>
              <w:r>
                <w:t>, J. C., and Hunt, H. K. (1991). An attitude approach to the prediction of entrepreneurship. Entrepreneurship Theory and Practice, 15 (4), 13- 31.</w:t>
              </w:r>
            </w:p>
            <w:p w:rsidR="00DB5643" w:rsidRDefault="00DB5643" w:rsidP="00DB5643">
              <w:r>
                <w:t>Schumpeter, J. A. (1934). The theory of economic development. Cambridge, MA: Harvard University Press.</w:t>
              </w:r>
            </w:p>
            <w:p w:rsidR="00DB5643" w:rsidRDefault="00DB5643" w:rsidP="00DB5643">
              <w:r>
                <w:t xml:space="preserve">Segal, G., Borgia, D. &amp; </w:t>
              </w:r>
              <w:proofErr w:type="spellStart"/>
              <w:r>
                <w:t>Schoenfeld</w:t>
              </w:r>
              <w:proofErr w:type="spellEnd"/>
              <w:r>
                <w:t>, J. (2005). Motivation to become entrepreneur. International Journal of Entrepreneurial Behavior and Research, 11 (1), 42-57.</w:t>
              </w:r>
            </w:p>
            <w:p w:rsidR="00DB5643" w:rsidRPr="000A0D97" w:rsidRDefault="00DB5643" w:rsidP="00DB5643">
              <w:r>
                <w:t>Sh</w:t>
              </w:r>
              <w:r w:rsidRPr="000A0D97">
                <w:t>ane, S., Locke, E. A., Collins, J. C. (2003). Entrepreneurial motivation. Human Resource Management Review, 13 (2), 257-279.</w:t>
              </w:r>
            </w:p>
            <w:p w:rsidR="00250098" w:rsidRPr="000A0D97" w:rsidRDefault="007E659D">
              <w:hyperlink r:id="rId12" w:history="1">
                <w:r w:rsidR="00250098" w:rsidRPr="000A0D97">
                  <w:rPr>
                    <w:rStyle w:val="Hyperlink"/>
                    <w:color w:val="auto"/>
                  </w:rPr>
                  <w:t>https://www.ft.com/content/6ffd2edc-955e-11e2-a4fa-00144feabdc0?mhq5j=e6</w:t>
                </w:r>
              </w:hyperlink>
            </w:p>
            <w:p w:rsidR="00250098" w:rsidRPr="000A0D97" w:rsidRDefault="007E659D" w:rsidP="00250098">
              <w:pPr>
                <w:tabs>
                  <w:tab w:val="left" w:pos="960"/>
                </w:tabs>
              </w:pPr>
              <w:hyperlink r:id="rId13" w:history="1">
                <w:r w:rsidR="00250098" w:rsidRPr="000A0D97">
                  <w:rPr>
                    <w:rStyle w:val="Hyperlink"/>
                    <w:color w:val="auto"/>
                  </w:rPr>
                  <w:t>https://www.forbes.com/profile/isabel-dos-santos/</w:t>
                </w:r>
              </w:hyperlink>
            </w:p>
            <w:p w:rsidR="00250098" w:rsidRPr="000A0D97" w:rsidRDefault="007E659D" w:rsidP="00250098">
              <w:pPr>
                <w:tabs>
                  <w:tab w:val="left" w:pos="960"/>
                </w:tabs>
              </w:pPr>
              <w:hyperlink r:id="rId14" w:history="1">
                <w:r w:rsidR="00250098" w:rsidRPr="000A0D97">
                  <w:rPr>
                    <w:rStyle w:val="Hyperlink"/>
                    <w:color w:val="auto"/>
                  </w:rPr>
                  <w:t>https://www.blackentrepreneurprofile.com/profile-full/article/isabel-dos-santos/</w:t>
                </w:r>
              </w:hyperlink>
            </w:p>
            <w:p w:rsidR="00250098" w:rsidRPr="000A0D97" w:rsidRDefault="007E659D">
              <w:hyperlink r:id="rId15" w:history="1">
                <w:r w:rsidR="00250098" w:rsidRPr="000A0D97">
                  <w:rPr>
                    <w:rStyle w:val="Hyperlink"/>
                    <w:color w:val="auto"/>
                  </w:rPr>
                  <w:t>http://www.dw.com/en/the-growing-empire-of-angolas-first-daughter-isabel-dos-santos/a-36162875</w:t>
                </w:r>
              </w:hyperlink>
            </w:p>
            <w:p w:rsidR="00BF0817" w:rsidRPr="000A0D97" w:rsidRDefault="007E659D">
              <w:hyperlink r:id="rId16" w:history="1">
                <w:r w:rsidR="00BF0817" w:rsidRPr="000A0D97">
                  <w:rPr>
                    <w:rStyle w:val="Hyperlink"/>
                    <w:color w:val="auto"/>
                  </w:rPr>
                  <w:t>https://successstory.com/people/isabel-dos-santos</w:t>
                </w:r>
              </w:hyperlink>
            </w:p>
            <w:p w:rsidR="00BF0817" w:rsidRPr="000A0D97" w:rsidRDefault="007E659D" w:rsidP="000A0D97">
              <w:pPr>
                <w:tabs>
                  <w:tab w:val="left" w:pos="6675"/>
                </w:tabs>
              </w:pPr>
              <w:hyperlink r:id="rId17" w:history="1">
                <w:r w:rsidR="00BF0817" w:rsidRPr="000A0D97">
                  <w:rPr>
                    <w:rStyle w:val="Hyperlink"/>
                    <w:color w:val="auto"/>
                  </w:rPr>
                  <w:t>https://upclosed.com/people/isabel-dos-santos/</w:t>
                </w:r>
              </w:hyperlink>
            </w:p>
            <w:p w:rsidR="00B65B17" w:rsidRPr="000A0D97" w:rsidRDefault="007E659D">
              <w:hyperlink r:id="rId18" w:history="1">
                <w:r w:rsidR="00B65B17" w:rsidRPr="000A0D97">
                  <w:rPr>
                    <w:rStyle w:val="Hyperlink"/>
                    <w:color w:val="auto"/>
                  </w:rPr>
                  <w:t>http://www.bbc.com/news/world-africa-36443205</w:t>
                </w:r>
              </w:hyperlink>
            </w:p>
            <w:p w:rsidR="00DB5643" w:rsidRDefault="007E659D"/>
          </w:sdtContent>
        </w:sdt>
      </w:sdtContent>
    </w:sdt>
    <w:p w:rsidR="00250098" w:rsidRPr="001E5547" w:rsidRDefault="00250098" w:rsidP="001E5547">
      <w:pPr>
        <w:tabs>
          <w:tab w:val="left" w:pos="960"/>
        </w:tabs>
      </w:pPr>
    </w:p>
    <w:sectPr w:rsidR="00250098" w:rsidRPr="001E5547">
      <w:footerReference w:type="default" r:id="rId19"/>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312D" w:rsidRDefault="00F9312D">
      <w:pPr>
        <w:spacing w:after="0" w:line="240" w:lineRule="auto"/>
      </w:pPr>
      <w:r>
        <w:separator/>
      </w:r>
    </w:p>
  </w:endnote>
  <w:endnote w:type="continuationSeparator" w:id="0">
    <w:p w:rsidR="00F9312D" w:rsidRDefault="00F931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659D" w:rsidRDefault="007E659D">
    <w:pPr>
      <w:pStyle w:val="Footer"/>
    </w:pPr>
    <w:r>
      <w:t xml:space="preserve">Page </w:t>
    </w:r>
    <w:r>
      <w:fldChar w:fldCharType="begin"/>
    </w:r>
    <w:r>
      <w:instrText xml:space="preserve"> PAGE  \* Arabic  \* MERGEFORMAT </w:instrText>
    </w:r>
    <w:r>
      <w:fldChar w:fldCharType="separate"/>
    </w:r>
    <w:r w:rsidR="00D43F3A">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312D" w:rsidRDefault="00F9312D">
      <w:pPr>
        <w:spacing w:after="0" w:line="240" w:lineRule="auto"/>
      </w:pPr>
      <w:r>
        <w:separator/>
      </w:r>
    </w:p>
  </w:footnote>
  <w:footnote w:type="continuationSeparator" w:id="0">
    <w:p w:rsidR="00F9312D" w:rsidRDefault="00F9312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1">
    <w:nsid w:val="FFFFFF89"/>
    <w:multiLevelType w:val="singleLevel"/>
    <w:tmpl w:val="1206D1A0"/>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2">
    <w:nsid w:val="1482775B"/>
    <w:multiLevelType w:val="multilevel"/>
    <w:tmpl w:val="948C297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
  </w:num>
  <w:num w:numId="2">
    <w:abstractNumId w:val="1"/>
  </w:num>
  <w:num w:numId="3">
    <w:abstractNumId w:val="0"/>
  </w:num>
  <w:num w:numId="4">
    <w:abstractNumId w:val="0"/>
  </w:num>
  <w:num w:numId="5">
    <w:abstractNumId w:val="1"/>
  </w:num>
  <w:num w:numId="6">
    <w:abstractNumId w:val="0"/>
  </w:num>
  <w:num w:numId="7">
    <w:abstractNumId w:val="2"/>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2"/>
  </w:num>
  <w:num w:numId="18">
    <w:abstractNumId w:val="2"/>
  </w:num>
  <w:num w:numId="19">
    <w:abstractNumId w:val="2"/>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654E"/>
    <w:rsid w:val="0004138D"/>
    <w:rsid w:val="00060016"/>
    <w:rsid w:val="00062AE8"/>
    <w:rsid w:val="000A0D97"/>
    <w:rsid w:val="000B58B8"/>
    <w:rsid w:val="000D4632"/>
    <w:rsid w:val="0010263F"/>
    <w:rsid w:val="00106261"/>
    <w:rsid w:val="00117D1E"/>
    <w:rsid w:val="00120527"/>
    <w:rsid w:val="0012301F"/>
    <w:rsid w:val="0013274E"/>
    <w:rsid w:val="001333B4"/>
    <w:rsid w:val="001626D7"/>
    <w:rsid w:val="00167E7B"/>
    <w:rsid w:val="00171E91"/>
    <w:rsid w:val="001A16E7"/>
    <w:rsid w:val="001B6F78"/>
    <w:rsid w:val="001D02B4"/>
    <w:rsid w:val="001D3F0B"/>
    <w:rsid w:val="001E5547"/>
    <w:rsid w:val="00216036"/>
    <w:rsid w:val="00224FD6"/>
    <w:rsid w:val="002267F9"/>
    <w:rsid w:val="00230267"/>
    <w:rsid w:val="002407F9"/>
    <w:rsid w:val="00250098"/>
    <w:rsid w:val="00250611"/>
    <w:rsid w:val="00250FAA"/>
    <w:rsid w:val="00283CDF"/>
    <w:rsid w:val="002A0D2C"/>
    <w:rsid w:val="002D68D4"/>
    <w:rsid w:val="002E4D48"/>
    <w:rsid w:val="00317314"/>
    <w:rsid w:val="0033486B"/>
    <w:rsid w:val="0035797B"/>
    <w:rsid w:val="00362A1F"/>
    <w:rsid w:val="00375660"/>
    <w:rsid w:val="00395187"/>
    <w:rsid w:val="003B0D0A"/>
    <w:rsid w:val="003B153D"/>
    <w:rsid w:val="003C0F83"/>
    <w:rsid w:val="004036C7"/>
    <w:rsid w:val="004210C9"/>
    <w:rsid w:val="004449FB"/>
    <w:rsid w:val="0046556D"/>
    <w:rsid w:val="004731F9"/>
    <w:rsid w:val="00481712"/>
    <w:rsid w:val="00482562"/>
    <w:rsid w:val="004B2CC4"/>
    <w:rsid w:val="004C79EC"/>
    <w:rsid w:val="004D27BA"/>
    <w:rsid w:val="004D6977"/>
    <w:rsid w:val="004F36E9"/>
    <w:rsid w:val="004F4510"/>
    <w:rsid w:val="005132CC"/>
    <w:rsid w:val="00515FA3"/>
    <w:rsid w:val="00525294"/>
    <w:rsid w:val="00527A8B"/>
    <w:rsid w:val="00590F44"/>
    <w:rsid w:val="00592682"/>
    <w:rsid w:val="005A3A8B"/>
    <w:rsid w:val="005C5E48"/>
    <w:rsid w:val="005C6CC4"/>
    <w:rsid w:val="005F3B8B"/>
    <w:rsid w:val="00613560"/>
    <w:rsid w:val="006165C4"/>
    <w:rsid w:val="00623010"/>
    <w:rsid w:val="00633672"/>
    <w:rsid w:val="00654B37"/>
    <w:rsid w:val="00655DDB"/>
    <w:rsid w:val="00657EDF"/>
    <w:rsid w:val="00660B8F"/>
    <w:rsid w:val="006643EF"/>
    <w:rsid w:val="00676A6B"/>
    <w:rsid w:val="00677221"/>
    <w:rsid w:val="00685585"/>
    <w:rsid w:val="006921D3"/>
    <w:rsid w:val="006A2638"/>
    <w:rsid w:val="006C2F99"/>
    <w:rsid w:val="006D5ABE"/>
    <w:rsid w:val="006E69C0"/>
    <w:rsid w:val="006E7866"/>
    <w:rsid w:val="006F4459"/>
    <w:rsid w:val="007073F2"/>
    <w:rsid w:val="00735E7D"/>
    <w:rsid w:val="00753040"/>
    <w:rsid w:val="007534AC"/>
    <w:rsid w:val="00755B02"/>
    <w:rsid w:val="00762138"/>
    <w:rsid w:val="00770B6E"/>
    <w:rsid w:val="00791A8E"/>
    <w:rsid w:val="007B4F6D"/>
    <w:rsid w:val="007E55DF"/>
    <w:rsid w:val="007E62CC"/>
    <w:rsid w:val="007E659D"/>
    <w:rsid w:val="007F1EAA"/>
    <w:rsid w:val="007F46DC"/>
    <w:rsid w:val="00800088"/>
    <w:rsid w:val="00800C70"/>
    <w:rsid w:val="008102BC"/>
    <w:rsid w:val="00820464"/>
    <w:rsid w:val="008317DD"/>
    <w:rsid w:val="008457EA"/>
    <w:rsid w:val="00857F62"/>
    <w:rsid w:val="008671B6"/>
    <w:rsid w:val="0087473D"/>
    <w:rsid w:val="008972C6"/>
    <w:rsid w:val="008B2C1B"/>
    <w:rsid w:val="008B670C"/>
    <w:rsid w:val="008C03CB"/>
    <w:rsid w:val="009202F3"/>
    <w:rsid w:val="00950877"/>
    <w:rsid w:val="00952000"/>
    <w:rsid w:val="00956E91"/>
    <w:rsid w:val="00961512"/>
    <w:rsid w:val="00995F9F"/>
    <w:rsid w:val="009C0719"/>
    <w:rsid w:val="009C18CE"/>
    <w:rsid w:val="009C6112"/>
    <w:rsid w:val="009D03A4"/>
    <w:rsid w:val="009D3C34"/>
    <w:rsid w:val="009D7E2C"/>
    <w:rsid w:val="009F654E"/>
    <w:rsid w:val="009F7299"/>
    <w:rsid w:val="00A17464"/>
    <w:rsid w:val="00A2340C"/>
    <w:rsid w:val="00A26D9F"/>
    <w:rsid w:val="00A43F77"/>
    <w:rsid w:val="00A525BA"/>
    <w:rsid w:val="00A743CB"/>
    <w:rsid w:val="00A81139"/>
    <w:rsid w:val="00A95996"/>
    <w:rsid w:val="00AE4CB6"/>
    <w:rsid w:val="00B12E3E"/>
    <w:rsid w:val="00B24A6D"/>
    <w:rsid w:val="00B34AC7"/>
    <w:rsid w:val="00B52DCF"/>
    <w:rsid w:val="00B65B17"/>
    <w:rsid w:val="00B766F7"/>
    <w:rsid w:val="00B8502B"/>
    <w:rsid w:val="00B936F4"/>
    <w:rsid w:val="00BB1D4F"/>
    <w:rsid w:val="00BB2857"/>
    <w:rsid w:val="00BF0817"/>
    <w:rsid w:val="00C07F2A"/>
    <w:rsid w:val="00C12239"/>
    <w:rsid w:val="00C12B28"/>
    <w:rsid w:val="00C61952"/>
    <w:rsid w:val="00C637CF"/>
    <w:rsid w:val="00C72255"/>
    <w:rsid w:val="00C75F12"/>
    <w:rsid w:val="00CA46D0"/>
    <w:rsid w:val="00CA48FC"/>
    <w:rsid w:val="00CB6E8C"/>
    <w:rsid w:val="00CE0EB5"/>
    <w:rsid w:val="00D1445C"/>
    <w:rsid w:val="00D37D94"/>
    <w:rsid w:val="00D43BB9"/>
    <w:rsid w:val="00D43F3A"/>
    <w:rsid w:val="00D83302"/>
    <w:rsid w:val="00D85521"/>
    <w:rsid w:val="00D873A8"/>
    <w:rsid w:val="00D95906"/>
    <w:rsid w:val="00DA67CD"/>
    <w:rsid w:val="00DB0D1F"/>
    <w:rsid w:val="00DB5643"/>
    <w:rsid w:val="00DC4F97"/>
    <w:rsid w:val="00DE1E23"/>
    <w:rsid w:val="00DF1668"/>
    <w:rsid w:val="00E050AE"/>
    <w:rsid w:val="00E22A84"/>
    <w:rsid w:val="00E32F95"/>
    <w:rsid w:val="00E36628"/>
    <w:rsid w:val="00E43318"/>
    <w:rsid w:val="00E45F0B"/>
    <w:rsid w:val="00E651F2"/>
    <w:rsid w:val="00E80906"/>
    <w:rsid w:val="00E8346D"/>
    <w:rsid w:val="00E90643"/>
    <w:rsid w:val="00E938F3"/>
    <w:rsid w:val="00EC488E"/>
    <w:rsid w:val="00EC5CBD"/>
    <w:rsid w:val="00EE03FF"/>
    <w:rsid w:val="00EE49C9"/>
    <w:rsid w:val="00EF07F8"/>
    <w:rsid w:val="00EF287D"/>
    <w:rsid w:val="00F01C51"/>
    <w:rsid w:val="00F16173"/>
    <w:rsid w:val="00F401A2"/>
    <w:rsid w:val="00F44922"/>
    <w:rsid w:val="00F56D34"/>
    <w:rsid w:val="00F74B0D"/>
    <w:rsid w:val="00F862D1"/>
    <w:rsid w:val="00F9312D"/>
    <w:rsid w:val="00FA3798"/>
    <w:rsid w:val="00FF79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chartTrackingRefBased/>
  <w15:docId w15:val="{F72B7329-1A07-4866-B167-7683E3090B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lsdException w:name="List Number" w:semiHidden="1" w:uiPriority="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9"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654E"/>
  </w:style>
  <w:style w:type="paragraph" w:styleId="Heading1">
    <w:name w:val="heading 1"/>
    <w:basedOn w:val="Normal"/>
    <w:next w:val="Normal"/>
    <w:link w:val="Heading1Char"/>
    <w:uiPriority w:val="9"/>
    <w:qFormat/>
    <w:rsid w:val="009F654E"/>
    <w:pPr>
      <w:keepNext/>
      <w:keepLines/>
      <w:numPr>
        <w:numId w:val="26"/>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9F654E"/>
    <w:pPr>
      <w:keepNext/>
      <w:keepLines/>
      <w:numPr>
        <w:ilvl w:val="1"/>
        <w:numId w:val="26"/>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unhideWhenUsed/>
    <w:qFormat/>
    <w:rsid w:val="009F654E"/>
    <w:pPr>
      <w:keepNext/>
      <w:keepLines/>
      <w:numPr>
        <w:ilvl w:val="2"/>
        <w:numId w:val="26"/>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9F654E"/>
    <w:pPr>
      <w:keepNext/>
      <w:keepLines/>
      <w:numPr>
        <w:ilvl w:val="3"/>
        <w:numId w:val="26"/>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9F654E"/>
    <w:pPr>
      <w:keepNext/>
      <w:keepLines/>
      <w:numPr>
        <w:ilvl w:val="4"/>
        <w:numId w:val="26"/>
      </w:numPr>
      <w:spacing w:before="200" w:after="0"/>
      <w:outlineLvl w:val="4"/>
    </w:pPr>
    <w:rPr>
      <w:rFonts w:asciiTheme="majorHAnsi" w:eastAsiaTheme="majorEastAsia" w:hAnsiTheme="majorHAnsi" w:cstheme="majorBidi"/>
      <w:color w:val="3A4452" w:themeColor="text2" w:themeShade="BF"/>
    </w:rPr>
  </w:style>
  <w:style w:type="paragraph" w:styleId="Heading6">
    <w:name w:val="heading 6"/>
    <w:basedOn w:val="Normal"/>
    <w:next w:val="Normal"/>
    <w:link w:val="Heading6Char"/>
    <w:uiPriority w:val="9"/>
    <w:semiHidden/>
    <w:unhideWhenUsed/>
    <w:qFormat/>
    <w:rsid w:val="009F654E"/>
    <w:pPr>
      <w:keepNext/>
      <w:keepLines/>
      <w:numPr>
        <w:ilvl w:val="5"/>
        <w:numId w:val="26"/>
      </w:numPr>
      <w:spacing w:before="200" w:after="0"/>
      <w:outlineLvl w:val="5"/>
    </w:pPr>
    <w:rPr>
      <w:rFonts w:asciiTheme="majorHAnsi" w:eastAsiaTheme="majorEastAsia" w:hAnsiTheme="majorHAnsi" w:cstheme="majorBidi"/>
      <w:i/>
      <w:iCs/>
      <w:color w:val="3A4452" w:themeColor="text2" w:themeShade="BF"/>
    </w:rPr>
  </w:style>
  <w:style w:type="paragraph" w:styleId="Heading7">
    <w:name w:val="heading 7"/>
    <w:basedOn w:val="Normal"/>
    <w:next w:val="Normal"/>
    <w:link w:val="Heading7Char"/>
    <w:uiPriority w:val="9"/>
    <w:semiHidden/>
    <w:unhideWhenUsed/>
    <w:qFormat/>
    <w:rsid w:val="009F654E"/>
    <w:pPr>
      <w:keepNext/>
      <w:keepLines/>
      <w:numPr>
        <w:ilvl w:val="6"/>
        <w:numId w:val="26"/>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F654E"/>
    <w:pPr>
      <w:keepNext/>
      <w:keepLines/>
      <w:numPr>
        <w:ilvl w:val="7"/>
        <w:numId w:val="26"/>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9F654E"/>
    <w:pPr>
      <w:keepNext/>
      <w:keepLines/>
      <w:numPr>
        <w:ilvl w:val="8"/>
        <w:numId w:val="26"/>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ntactInfo">
    <w:name w:val="Contact Info"/>
    <w:basedOn w:val="Normal"/>
    <w:uiPriority w:val="99"/>
    <w:pPr>
      <w:spacing w:after="0"/>
      <w:jc w:val="center"/>
    </w:pPr>
  </w:style>
  <w:style w:type="character" w:customStyle="1" w:styleId="Heading1Char">
    <w:name w:val="Heading 1 Char"/>
    <w:basedOn w:val="DefaultParagraphFont"/>
    <w:link w:val="Heading1"/>
    <w:uiPriority w:val="9"/>
    <w:rsid w:val="009F654E"/>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rsid w:val="009F654E"/>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rsid w:val="009F654E"/>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rsid w:val="009F654E"/>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9F654E"/>
    <w:rPr>
      <w:rFonts w:asciiTheme="majorHAnsi" w:eastAsiaTheme="majorEastAsia" w:hAnsiTheme="majorHAnsi" w:cstheme="majorBidi"/>
      <w:color w:val="3A4452" w:themeColor="text2" w:themeShade="BF"/>
    </w:rPr>
  </w:style>
  <w:style w:type="character" w:customStyle="1" w:styleId="Heading6Char">
    <w:name w:val="Heading 6 Char"/>
    <w:basedOn w:val="DefaultParagraphFont"/>
    <w:link w:val="Heading6"/>
    <w:uiPriority w:val="9"/>
    <w:semiHidden/>
    <w:rsid w:val="009F654E"/>
    <w:rPr>
      <w:rFonts w:asciiTheme="majorHAnsi" w:eastAsiaTheme="majorEastAsia" w:hAnsiTheme="majorHAnsi" w:cstheme="majorBidi"/>
      <w:i/>
      <w:iCs/>
      <w:color w:val="3A4452" w:themeColor="text2" w:themeShade="BF"/>
    </w:rPr>
  </w:style>
  <w:style w:type="paragraph" w:styleId="Caption">
    <w:name w:val="caption"/>
    <w:basedOn w:val="Normal"/>
    <w:next w:val="Normal"/>
    <w:uiPriority w:val="35"/>
    <w:unhideWhenUsed/>
    <w:qFormat/>
    <w:rsid w:val="009F654E"/>
    <w:pPr>
      <w:spacing w:after="200" w:line="240" w:lineRule="auto"/>
    </w:pPr>
    <w:rPr>
      <w:i/>
      <w:iCs/>
      <w:color w:val="4E5B6F" w:themeColor="text2"/>
      <w:sz w:val="18"/>
      <w:szCs w:val="18"/>
    </w:rPr>
  </w:style>
  <w:style w:type="paragraph" w:styleId="ListBullet">
    <w:name w:val="List Bullet"/>
    <w:basedOn w:val="Normal"/>
    <w:uiPriority w:val="1"/>
    <w:unhideWhenUsed/>
    <w:pPr>
      <w:numPr>
        <w:numId w:val="5"/>
      </w:numPr>
    </w:pPr>
  </w:style>
  <w:style w:type="paragraph" w:styleId="ListNumber">
    <w:name w:val="List Number"/>
    <w:basedOn w:val="Normal"/>
    <w:uiPriority w:val="1"/>
    <w:unhideWhenUsed/>
    <w:pPr>
      <w:numPr>
        <w:numId w:val="6"/>
      </w:numPr>
      <w:contextualSpacing/>
    </w:pPr>
  </w:style>
  <w:style w:type="paragraph" w:styleId="Title">
    <w:name w:val="Title"/>
    <w:basedOn w:val="Normal"/>
    <w:next w:val="Normal"/>
    <w:link w:val="TitleChar"/>
    <w:uiPriority w:val="10"/>
    <w:qFormat/>
    <w:rsid w:val="009F654E"/>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9F654E"/>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9F654E"/>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9F654E"/>
    <w:rPr>
      <w:color w:val="5A5A5A" w:themeColor="text1" w:themeTint="A5"/>
      <w:spacing w:val="10"/>
    </w:rPr>
  </w:style>
  <w:style w:type="character" w:styleId="Emphasis">
    <w:name w:val="Emphasis"/>
    <w:basedOn w:val="DefaultParagraphFont"/>
    <w:uiPriority w:val="20"/>
    <w:qFormat/>
    <w:rsid w:val="009F654E"/>
    <w:rPr>
      <w:i/>
      <w:iCs/>
      <w:color w:val="auto"/>
    </w:rPr>
  </w:style>
  <w:style w:type="paragraph" w:styleId="NoSpacing">
    <w:name w:val="No Spacing"/>
    <w:link w:val="NoSpacingChar"/>
    <w:uiPriority w:val="1"/>
    <w:qFormat/>
    <w:rsid w:val="009F654E"/>
    <w:pPr>
      <w:spacing w:after="0" w:line="240" w:lineRule="auto"/>
    </w:pPr>
  </w:style>
  <w:style w:type="character" w:customStyle="1" w:styleId="NoSpacingChar">
    <w:name w:val="No Spacing Char"/>
    <w:basedOn w:val="DefaultParagraphFont"/>
    <w:link w:val="NoSpacing"/>
    <w:uiPriority w:val="1"/>
  </w:style>
  <w:style w:type="paragraph" w:styleId="Quote">
    <w:name w:val="Quote"/>
    <w:basedOn w:val="Normal"/>
    <w:next w:val="Normal"/>
    <w:link w:val="QuoteChar"/>
    <w:uiPriority w:val="29"/>
    <w:qFormat/>
    <w:rsid w:val="009F654E"/>
    <w:pPr>
      <w:spacing w:before="160"/>
      <w:ind w:left="720" w:right="720"/>
    </w:pPr>
    <w:rPr>
      <w:i/>
      <w:iCs/>
      <w:color w:val="000000" w:themeColor="text1"/>
    </w:rPr>
  </w:style>
  <w:style w:type="character" w:customStyle="1" w:styleId="QuoteChar">
    <w:name w:val="Quote Char"/>
    <w:basedOn w:val="DefaultParagraphFont"/>
    <w:link w:val="Quote"/>
    <w:uiPriority w:val="29"/>
    <w:rsid w:val="009F654E"/>
    <w:rPr>
      <w:i/>
      <w:iCs/>
      <w:color w:val="000000" w:themeColor="text1"/>
    </w:rPr>
  </w:style>
  <w:style w:type="paragraph" w:styleId="TOCHeading">
    <w:name w:val="TOC Heading"/>
    <w:basedOn w:val="Heading1"/>
    <w:next w:val="Normal"/>
    <w:uiPriority w:val="39"/>
    <w:unhideWhenUsed/>
    <w:qFormat/>
    <w:rsid w:val="009F654E"/>
    <w:pPr>
      <w:outlineLvl w:val="9"/>
    </w:pPr>
  </w:style>
  <w:style w:type="paragraph" w:styleId="Footer">
    <w:name w:val="footer"/>
    <w:basedOn w:val="Normal"/>
    <w:link w:val="FooterChar"/>
    <w:uiPriority w:val="99"/>
    <w:unhideWhenUsed/>
    <w:pPr>
      <w:spacing w:after="0" w:line="240" w:lineRule="auto"/>
      <w:jc w:val="right"/>
    </w:pPr>
    <w:rPr>
      <w:caps/>
      <w:sz w:val="16"/>
    </w:rPr>
  </w:style>
  <w:style w:type="character" w:customStyle="1" w:styleId="FooterChar">
    <w:name w:val="Footer Char"/>
    <w:basedOn w:val="DefaultParagraphFont"/>
    <w:link w:val="Footer"/>
    <w:uiPriority w:val="99"/>
    <w:rPr>
      <w:caps/>
      <w:sz w:val="16"/>
    </w:rPr>
  </w:style>
  <w:style w:type="paragraph" w:styleId="TOC3">
    <w:name w:val="toc 3"/>
    <w:basedOn w:val="Normal"/>
    <w:next w:val="Normal"/>
    <w:autoRedefine/>
    <w:uiPriority w:val="39"/>
    <w:unhideWhenUsed/>
    <w:pPr>
      <w:spacing w:after="100"/>
      <w:ind w:left="400"/>
    </w:pPr>
    <w:rPr>
      <w:i/>
      <w:iCs/>
    </w:rPr>
  </w:style>
  <w:style w:type="character" w:styleId="Hyperlink">
    <w:name w:val="Hyperlink"/>
    <w:basedOn w:val="DefaultParagraphFont"/>
    <w:uiPriority w:val="99"/>
    <w:unhideWhenUsed/>
    <w:rPr>
      <w:color w:val="EB8803" w:themeColor="hyperlink"/>
      <w:u w:val="single"/>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00"/>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rPr>
  </w:style>
  <w:style w:type="character" w:customStyle="1" w:styleId="BalloonTextChar">
    <w:name w:val="Balloon Text Char"/>
    <w:basedOn w:val="DefaultParagraphFont"/>
    <w:link w:val="BalloonText"/>
    <w:uiPriority w:val="99"/>
    <w:semiHidden/>
    <w:rPr>
      <w:rFonts w:ascii="Tahoma" w:hAnsi="Tahoma" w:cs="Tahoma"/>
      <w:sz w:val="16"/>
    </w:rPr>
  </w:style>
  <w:style w:type="paragraph" w:styleId="Bibliography">
    <w:name w:val="Bibliography"/>
    <w:basedOn w:val="Normal"/>
    <w:next w:val="Normal"/>
    <w:uiPriority w:val="39"/>
    <w:unhideWhenUsed/>
  </w:style>
  <w:style w:type="paragraph" w:styleId="Header">
    <w:name w:val="header"/>
    <w:basedOn w:val="Normal"/>
    <w:link w:val="HeaderChar"/>
    <w:uiPriority w:val="99"/>
    <w:unhideWhenUsed/>
    <w:pPr>
      <w:spacing w:after="0" w:line="240" w:lineRule="auto"/>
    </w:pPr>
  </w:style>
  <w:style w:type="character" w:customStyle="1" w:styleId="HeaderChar">
    <w:name w:val="Header Char"/>
    <w:basedOn w:val="DefaultParagraphFont"/>
    <w:link w:val="Header"/>
    <w:uiPriority w:val="99"/>
  </w:style>
  <w:style w:type="paragraph" w:styleId="NormalIndent">
    <w:name w:val="Normal Indent"/>
    <w:basedOn w:val="Normal"/>
    <w:uiPriority w:val="99"/>
    <w:unhideWhenUsed/>
    <w:pPr>
      <w:ind w:left="720"/>
    </w:pPr>
  </w:style>
  <w:style w:type="character" w:styleId="PlaceholderText">
    <w:name w:val="Placeholder Text"/>
    <w:basedOn w:val="DefaultParagraphFont"/>
    <w:uiPriority w:val="99"/>
    <w:semiHidden/>
    <w:rPr>
      <w:color w:val="808080"/>
    </w:rPr>
  </w:style>
  <w:style w:type="table" w:customStyle="1" w:styleId="ReportTable">
    <w:name w:val="Report Table"/>
    <w:basedOn w:val="TableNormal"/>
    <w:uiPriority w:val="99"/>
    <w:pPr>
      <w:spacing w:before="60" w:after="60" w:line="240" w:lineRule="auto"/>
      <w:jc w:val="center"/>
    </w:pPr>
    <w:tblPr>
      <w:tblInd w:w="0" w:type="dxa"/>
      <w:tblBorders>
        <w:top w:val="single" w:sz="4" w:space="0" w:color="00A0B8" w:themeColor="accent1"/>
        <w:left w:val="single" w:sz="4" w:space="0" w:color="00A0B8" w:themeColor="accent1"/>
        <w:bottom w:val="single" w:sz="4" w:space="0" w:color="00A0B8" w:themeColor="accent1"/>
        <w:right w:val="single" w:sz="4" w:space="0" w:color="00A0B8" w:themeColor="accent1"/>
        <w:insideH w:val="single" w:sz="4" w:space="0" w:color="00A0B8" w:themeColor="accent1"/>
        <w:insideV w:val="single" w:sz="4" w:space="0" w:color="00A0B8" w:themeColor="accent1"/>
      </w:tblBorders>
      <w:tblCellMar>
        <w:top w:w="0" w:type="dxa"/>
        <w:left w:w="108" w:type="dxa"/>
        <w:bottom w:w="0" w:type="dxa"/>
        <w:right w:w="108" w:type="dxa"/>
      </w:tblCellMar>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StylePr>
  </w:style>
  <w:style w:type="table" w:styleId="TableGrid">
    <w:name w:val="Table Grid"/>
    <w:basedOn w:val="TableNormal"/>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7Char">
    <w:name w:val="Heading 7 Char"/>
    <w:basedOn w:val="DefaultParagraphFont"/>
    <w:link w:val="Heading7"/>
    <w:uiPriority w:val="9"/>
    <w:semiHidden/>
    <w:rsid w:val="009F654E"/>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9F654E"/>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9F654E"/>
    <w:rPr>
      <w:rFonts w:asciiTheme="majorHAnsi" w:eastAsiaTheme="majorEastAsia" w:hAnsiTheme="majorHAnsi" w:cstheme="majorBidi"/>
      <w:i/>
      <w:iCs/>
      <w:color w:val="404040" w:themeColor="text1" w:themeTint="BF"/>
      <w:sz w:val="20"/>
      <w:szCs w:val="20"/>
    </w:rPr>
  </w:style>
  <w:style w:type="character" w:styleId="Strong">
    <w:name w:val="Strong"/>
    <w:basedOn w:val="DefaultParagraphFont"/>
    <w:uiPriority w:val="22"/>
    <w:qFormat/>
    <w:rsid w:val="009F654E"/>
    <w:rPr>
      <w:b/>
      <w:bCs/>
      <w:color w:val="000000" w:themeColor="text1"/>
    </w:rPr>
  </w:style>
  <w:style w:type="paragraph" w:styleId="IntenseQuote">
    <w:name w:val="Intense Quote"/>
    <w:basedOn w:val="Normal"/>
    <w:next w:val="Normal"/>
    <w:link w:val="IntenseQuoteChar"/>
    <w:uiPriority w:val="30"/>
    <w:qFormat/>
    <w:rsid w:val="009F654E"/>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9F654E"/>
    <w:rPr>
      <w:color w:val="000000" w:themeColor="text1"/>
      <w:shd w:val="clear" w:color="auto" w:fill="F2F2F2" w:themeFill="background1" w:themeFillShade="F2"/>
    </w:rPr>
  </w:style>
  <w:style w:type="character" w:styleId="SubtleEmphasis">
    <w:name w:val="Subtle Emphasis"/>
    <w:basedOn w:val="DefaultParagraphFont"/>
    <w:uiPriority w:val="19"/>
    <w:qFormat/>
    <w:rsid w:val="009F654E"/>
    <w:rPr>
      <w:i/>
      <w:iCs/>
      <w:color w:val="404040" w:themeColor="text1" w:themeTint="BF"/>
    </w:rPr>
  </w:style>
  <w:style w:type="character" w:styleId="IntenseEmphasis">
    <w:name w:val="Intense Emphasis"/>
    <w:basedOn w:val="DefaultParagraphFont"/>
    <w:uiPriority w:val="21"/>
    <w:qFormat/>
    <w:rsid w:val="009F654E"/>
    <w:rPr>
      <w:b/>
      <w:bCs/>
      <w:i/>
      <w:iCs/>
      <w:caps/>
    </w:rPr>
  </w:style>
  <w:style w:type="character" w:styleId="SubtleReference">
    <w:name w:val="Subtle Reference"/>
    <w:basedOn w:val="DefaultParagraphFont"/>
    <w:uiPriority w:val="31"/>
    <w:qFormat/>
    <w:rsid w:val="009F654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F654E"/>
    <w:rPr>
      <w:b/>
      <w:bCs/>
      <w:smallCaps/>
      <w:u w:val="single"/>
    </w:rPr>
  </w:style>
  <w:style w:type="character" w:styleId="BookTitle">
    <w:name w:val="Book Title"/>
    <w:basedOn w:val="DefaultParagraphFont"/>
    <w:uiPriority w:val="33"/>
    <w:qFormat/>
    <w:rsid w:val="009F654E"/>
    <w:rPr>
      <w:b w:val="0"/>
      <w:bCs w:val="0"/>
      <w:smallCaps/>
      <w:spacing w:val="5"/>
    </w:rPr>
  </w:style>
  <w:style w:type="paragraph" w:styleId="NormalWeb">
    <w:name w:val="Normal (Web)"/>
    <w:basedOn w:val="Normal"/>
    <w:uiPriority w:val="99"/>
    <w:unhideWhenUsed/>
    <w:rsid w:val="00E80906"/>
    <w:pPr>
      <w:spacing w:after="0" w:line="240" w:lineRule="auto"/>
    </w:pPr>
    <w:rPr>
      <w:rFonts w:ascii="Calibri" w:hAnsi="Calibri" w:cs="Calibri"/>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forbes.com/profile/isabel-dos-santos/" TargetMode="External"/><Relationship Id="rId18" Type="http://schemas.openxmlformats.org/officeDocument/2006/relationships/hyperlink" Target="http://www.bbc.com/news/world-africa-36443205"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webSettings" Target="webSettings.xml"/><Relationship Id="rId12" Type="http://schemas.openxmlformats.org/officeDocument/2006/relationships/hyperlink" Target="https://www.ft.com/content/6ffd2edc-955e-11e2-a4fa-00144feabdc0?mhq5j=e6" TargetMode="External"/><Relationship Id="rId17" Type="http://schemas.openxmlformats.org/officeDocument/2006/relationships/hyperlink" Target="https://upclosed.com/people/isabel-dos-santos/" TargetMode="External"/><Relationship Id="rId2" Type="http://schemas.openxmlformats.org/officeDocument/2006/relationships/customXml" Target="../customXml/item2.xml"/><Relationship Id="rId16" Type="http://schemas.openxmlformats.org/officeDocument/2006/relationships/hyperlink" Target="https://successstory.com/people/isabel-dos-santo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www.dw.com/en/the-growing-empire-of-angolas-first-daughter-isabel-dos-santos/a-36162875" TargetMode="External"/><Relationship Id="rId10" Type="http://schemas.openxmlformats.org/officeDocument/2006/relationships/image" Target="media/image1.wmf"/><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blackentrepreneurprofile.com/profile-full/article/isabel-dos-santos/"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1033\Student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69F524A084554424846A1F9D82ED7748"/>
        <w:category>
          <w:name w:val="General"/>
          <w:gallery w:val="placeholder"/>
        </w:category>
        <w:types>
          <w:type w:val="bbPlcHdr"/>
        </w:types>
        <w:behaviors>
          <w:behavior w:val="content"/>
        </w:behaviors>
        <w:guid w:val="{59029566-EECA-41E6-81E2-D453B52BFD89}"/>
      </w:docPartPr>
      <w:docPartBody>
        <w:p w:rsidR="004236FA" w:rsidRDefault="00E70E4D">
          <w:pPr>
            <w:pStyle w:val="69F524A084554424846A1F9D82ED7748"/>
          </w:pPr>
          <w:r>
            <w:t>[Name]</w:t>
          </w:r>
        </w:p>
      </w:docPartBody>
    </w:docPart>
    <w:docPart>
      <w:docPartPr>
        <w:name w:val="A6066CC7E6504308A36ABA10627303A7"/>
        <w:category>
          <w:name w:val="General"/>
          <w:gallery w:val="placeholder"/>
        </w:category>
        <w:types>
          <w:type w:val="bbPlcHdr"/>
        </w:types>
        <w:behaviors>
          <w:behavior w:val="content"/>
        </w:behaviors>
        <w:guid w:val="{4432BF9B-CCCB-4BC6-BBB5-CE4C4BAE77DB}"/>
      </w:docPartPr>
      <w:docPartBody>
        <w:p w:rsidR="004236FA" w:rsidRDefault="00E70E4D">
          <w:pPr>
            <w:pStyle w:val="A6066CC7E6504308A36ABA10627303A7"/>
          </w:pPr>
          <w:r>
            <w:t>[Course Title]</w:t>
          </w:r>
        </w:p>
      </w:docPartBody>
    </w:docPart>
    <w:docPart>
      <w:docPartPr>
        <w:name w:val="0903900B3CC74D92A7EF47FFB03F58BF"/>
        <w:category>
          <w:name w:val="General"/>
          <w:gallery w:val="placeholder"/>
        </w:category>
        <w:types>
          <w:type w:val="bbPlcHdr"/>
        </w:types>
        <w:behaviors>
          <w:behavior w:val="content"/>
        </w:behaviors>
        <w:guid w:val="{C1C04C3C-91D2-4612-9F97-67AE8B7AF82C}"/>
      </w:docPartPr>
      <w:docPartBody>
        <w:p w:rsidR="004236FA" w:rsidRDefault="00E70E4D">
          <w:pPr>
            <w:pStyle w:val="0903900B3CC74D92A7EF47FFB03F58BF"/>
          </w:pPr>
          <w: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1206D1A0"/>
    <w:lvl w:ilvl="0">
      <w:start w:val="1"/>
      <w:numFmt w:val="bullet"/>
      <w:pStyle w:val="ListBullet"/>
      <w:lvlText w:val="−"/>
      <w:lvlJc w:val="left"/>
      <w:pPr>
        <w:ind w:left="720" w:hanging="360"/>
      </w:pPr>
      <w:rPr>
        <w:rFonts w:ascii="Century Gothic" w:hAnsi="Century Gothic" w:hint="default"/>
        <w:color w:val="0D0D0D" w:themeColor="text1" w:themeTint="F2"/>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36FA"/>
    <w:rsid w:val="001952A6"/>
    <w:rsid w:val="003278C1"/>
    <w:rsid w:val="004236FA"/>
    <w:rsid w:val="007B04A1"/>
    <w:rsid w:val="00B26769"/>
    <w:rsid w:val="00E70E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1"/>
    <w:qFormat/>
    <w:pPr>
      <w:keepNext/>
      <w:keepLines/>
      <w:spacing w:before="600" w:after="60" w:line="264" w:lineRule="auto"/>
      <w:outlineLvl w:val="0"/>
    </w:pPr>
    <w:rPr>
      <w:rFonts w:asciiTheme="majorHAnsi" w:eastAsiaTheme="majorEastAsia" w:hAnsiTheme="majorHAnsi" w:cstheme="majorBidi"/>
      <w:color w:val="5B9BD5" w:themeColor="accent1"/>
      <w:sz w:val="30"/>
      <w:lang w:val="en-US" w:eastAsia="en-US"/>
    </w:rPr>
  </w:style>
  <w:style w:type="paragraph" w:styleId="Heading2">
    <w:name w:val="heading 2"/>
    <w:basedOn w:val="Normal"/>
    <w:next w:val="Normal"/>
    <w:link w:val="Heading2Char"/>
    <w:uiPriority w:val="1"/>
    <w:unhideWhenUsed/>
    <w:qFormat/>
    <w:pPr>
      <w:keepNext/>
      <w:keepLines/>
      <w:spacing w:before="240" w:after="0" w:line="264" w:lineRule="auto"/>
      <w:outlineLvl w:val="1"/>
    </w:pPr>
    <w:rPr>
      <w:rFonts w:asciiTheme="majorHAnsi" w:eastAsiaTheme="majorEastAsia" w:hAnsiTheme="majorHAnsi" w:cstheme="majorBidi"/>
      <w:caps/>
      <w:color w:val="5B9BD5" w:themeColor="accent1"/>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Pr>
      <w:rFonts w:asciiTheme="majorHAnsi" w:eastAsiaTheme="majorEastAsia" w:hAnsiTheme="majorHAnsi" w:cstheme="majorBidi"/>
      <w:color w:val="5B9BD5" w:themeColor="accent1"/>
      <w:sz w:val="30"/>
      <w:lang w:val="en-US" w:eastAsia="en-US"/>
    </w:rPr>
  </w:style>
  <w:style w:type="character" w:customStyle="1" w:styleId="Heading2Char">
    <w:name w:val="Heading 2 Char"/>
    <w:basedOn w:val="DefaultParagraphFont"/>
    <w:link w:val="Heading2"/>
    <w:uiPriority w:val="1"/>
    <w:rPr>
      <w:rFonts w:asciiTheme="majorHAnsi" w:eastAsiaTheme="majorEastAsia" w:hAnsiTheme="majorHAnsi" w:cstheme="majorBidi"/>
      <w:caps/>
      <w:color w:val="5B9BD5" w:themeColor="accent1"/>
      <w:lang w:val="en-US" w:eastAsia="en-US"/>
    </w:rPr>
  </w:style>
  <w:style w:type="paragraph" w:styleId="ListBullet">
    <w:name w:val="List Bullet"/>
    <w:basedOn w:val="Normal"/>
    <w:uiPriority w:val="1"/>
    <w:unhideWhenUsed/>
    <w:qFormat/>
    <w:pPr>
      <w:numPr>
        <w:numId w:val="1"/>
      </w:numPr>
      <w:spacing w:before="120" w:after="200" w:line="264" w:lineRule="auto"/>
    </w:pPr>
    <w:rPr>
      <w:rFonts w:cs="Times New Roman"/>
      <w:color w:val="595959" w:themeColor="text1" w:themeTint="A6"/>
      <w:sz w:val="20"/>
      <w:lang w:val="en-US" w:eastAsia="en-US"/>
    </w:rPr>
  </w:style>
  <w:style w:type="paragraph" w:customStyle="1" w:styleId="555C994C20A14BFF9D28AA0EF74EAECB">
    <w:name w:val="555C994C20A14BFF9D28AA0EF74EAECB"/>
  </w:style>
  <w:style w:type="paragraph" w:customStyle="1" w:styleId="69F524A084554424846A1F9D82ED7748">
    <w:name w:val="69F524A084554424846A1F9D82ED7748"/>
  </w:style>
  <w:style w:type="paragraph" w:customStyle="1" w:styleId="A6066CC7E6504308A36ABA10627303A7">
    <w:name w:val="A6066CC7E6504308A36ABA10627303A7"/>
  </w:style>
  <w:style w:type="paragraph" w:customStyle="1" w:styleId="0903900B3CC74D92A7EF47FFB03F58BF">
    <w:name w:val="0903900B3CC74D92A7EF47FFB03F58B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Student Report">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2017-11-05T00:00:00</PublishDate>
  <Abstract/>
  <CompanyAddress/>
  <CompanyPhone/>
  <CompanyFax/>
  <CompanyEmail/>
</CoverPageProperties>
</file>

<file path=customXml/item2.xml><?xml version="1.0" encoding="utf-8"?>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56B0418-D7D4-4AB0-98C7-3E16C42A9279}">
  <ds:schemaRefs>
    <ds:schemaRef ds:uri="http://schemas.microsoft.com/sharepoint/v3/contenttype/forms"/>
  </ds:schemaRefs>
</ds:datastoreItem>
</file>

<file path=customXml/itemProps3.xml><?xml version="1.0" encoding="utf-8"?>
<ds:datastoreItem xmlns:ds="http://schemas.openxmlformats.org/officeDocument/2006/customXml" ds:itemID="{32829467-376F-422C-970C-70A1DB2634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StudentReport</Template>
  <TotalTime>165</TotalTime>
  <Pages>11</Pages>
  <Words>3086</Words>
  <Characters>17596</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Entrepreneurship</vt:lpstr>
    </vt:vector>
  </TitlesOfParts>
  <Company/>
  <LinksUpToDate>false</LinksUpToDate>
  <CharactersWithSpaces>20641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Entrepreneurship</dc:title>
  <dc:subject>Entrepreneurs</dc:subject>
  <dc:creator>Guy Miguel Soares Costa- Student Number - 1705978</dc:creator>
  <cp:keywords>Entrepreneurship – SBMA7111D       Dr. Louise Emanuel</cp:keywords>
  <cp:lastModifiedBy>SOARES COSTA Guy Miguel</cp:lastModifiedBy>
  <cp:revision>7</cp:revision>
  <dcterms:created xsi:type="dcterms:W3CDTF">2017-11-04T12:28:00Z</dcterms:created>
  <dcterms:modified xsi:type="dcterms:W3CDTF">2017-11-04T15:13:00Z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TC028350589991</vt:lpwstr>
  </property>
</Properties>
</file>