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A3A8DE" w14:textId="77777777" w:rsidR="00AF00D7" w:rsidRDefault="009A79BD">
      <w:pPr>
        <w:rPr>
          <w:i/>
          <w:sz w:val="28"/>
          <w:szCs w:val="28"/>
        </w:rPr>
      </w:pPr>
      <w:r>
        <w:rPr>
          <w:i/>
          <w:sz w:val="28"/>
          <w:szCs w:val="28"/>
        </w:rPr>
        <w:t>It is important to remember that whilst you are on placement you are representing your Programme of Study, the Discipline of Social Justice &amp; Inclusion and UWTSD.</w:t>
      </w:r>
    </w:p>
    <w:p w14:paraId="32921E8C" w14:textId="77777777" w:rsidR="009A79BD" w:rsidRDefault="009A79BD" w:rsidP="009A79BD">
      <w:pPr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Whilst on placement you </w:t>
      </w:r>
      <w:r w:rsidRPr="009A79BD">
        <w:rPr>
          <w:b/>
          <w:color w:val="00B050"/>
          <w:sz w:val="28"/>
          <w:szCs w:val="28"/>
        </w:rPr>
        <w:t>should</w:t>
      </w:r>
      <w:r>
        <w:rPr>
          <w:b/>
          <w:sz w:val="28"/>
          <w:szCs w:val="28"/>
        </w:rPr>
        <w:t>;</w:t>
      </w:r>
    </w:p>
    <w:p w14:paraId="2AAAA8CB" w14:textId="77777777" w:rsidR="009A79BD" w:rsidRPr="009A79BD" w:rsidRDefault="009A79BD" w:rsidP="009A79BD">
      <w:pPr>
        <w:pStyle w:val="ListParagraph"/>
        <w:numPr>
          <w:ilvl w:val="0"/>
          <w:numId w:val="1"/>
        </w:numPr>
        <w:jc w:val="left"/>
        <w:rPr>
          <w:b/>
          <w:color w:val="00B050"/>
          <w:sz w:val="28"/>
          <w:szCs w:val="28"/>
        </w:rPr>
      </w:pPr>
      <w:r w:rsidRPr="009A79BD">
        <w:rPr>
          <w:b/>
          <w:color w:val="00B050"/>
          <w:sz w:val="28"/>
          <w:szCs w:val="28"/>
        </w:rPr>
        <w:t>Adhere to strict confidentiality, keep all notes void of any information which could identify individuals or the organisation.</w:t>
      </w:r>
    </w:p>
    <w:p w14:paraId="701A359B" w14:textId="77777777" w:rsidR="009A79BD" w:rsidRPr="009A79BD" w:rsidRDefault="009A79BD" w:rsidP="009A79BD">
      <w:pPr>
        <w:pStyle w:val="ListParagraph"/>
        <w:numPr>
          <w:ilvl w:val="0"/>
          <w:numId w:val="1"/>
        </w:numPr>
        <w:jc w:val="left"/>
        <w:rPr>
          <w:b/>
          <w:color w:val="00B050"/>
          <w:sz w:val="28"/>
          <w:szCs w:val="28"/>
        </w:rPr>
      </w:pPr>
      <w:r w:rsidRPr="009A79BD">
        <w:rPr>
          <w:b/>
          <w:color w:val="00B050"/>
          <w:sz w:val="28"/>
          <w:szCs w:val="28"/>
        </w:rPr>
        <w:t>Keep your diary safe. For a paper diary this means not to leave it around, or in your car overnight. For electronic diaries, please add a password protection.</w:t>
      </w:r>
    </w:p>
    <w:p w14:paraId="38876E8D" w14:textId="77777777" w:rsidR="009A79BD" w:rsidRPr="009A79BD" w:rsidRDefault="009A79BD" w:rsidP="009A79BD">
      <w:pPr>
        <w:pStyle w:val="ListParagraph"/>
        <w:numPr>
          <w:ilvl w:val="0"/>
          <w:numId w:val="1"/>
        </w:numPr>
        <w:jc w:val="left"/>
        <w:rPr>
          <w:b/>
          <w:color w:val="00B050"/>
          <w:sz w:val="28"/>
          <w:szCs w:val="28"/>
        </w:rPr>
      </w:pPr>
      <w:r w:rsidRPr="009A79BD">
        <w:rPr>
          <w:b/>
          <w:color w:val="00B050"/>
          <w:sz w:val="28"/>
          <w:szCs w:val="28"/>
        </w:rPr>
        <w:t xml:space="preserve">Introduce yourself and the purpose of you being there to everybody you come across during placement. </w:t>
      </w:r>
    </w:p>
    <w:p w14:paraId="3EA8D8C9" w14:textId="77777777" w:rsidR="009A79BD" w:rsidRPr="009A79BD" w:rsidRDefault="009A79BD" w:rsidP="009A79BD">
      <w:pPr>
        <w:pStyle w:val="ListParagraph"/>
        <w:numPr>
          <w:ilvl w:val="0"/>
          <w:numId w:val="1"/>
        </w:numPr>
        <w:jc w:val="left"/>
        <w:rPr>
          <w:b/>
          <w:color w:val="00B050"/>
          <w:sz w:val="28"/>
          <w:szCs w:val="28"/>
        </w:rPr>
      </w:pPr>
      <w:r w:rsidRPr="009A79BD">
        <w:rPr>
          <w:b/>
          <w:color w:val="00B050"/>
          <w:sz w:val="28"/>
          <w:szCs w:val="28"/>
        </w:rPr>
        <w:t>Be thoughtful, cheerful, and leave your problems at home.</w:t>
      </w:r>
    </w:p>
    <w:p w14:paraId="6E916E62" w14:textId="77777777" w:rsidR="009A79BD" w:rsidRPr="009A79BD" w:rsidRDefault="009A79BD" w:rsidP="009A79BD">
      <w:pPr>
        <w:pStyle w:val="ListParagraph"/>
        <w:numPr>
          <w:ilvl w:val="0"/>
          <w:numId w:val="1"/>
        </w:numPr>
        <w:jc w:val="left"/>
        <w:rPr>
          <w:b/>
          <w:color w:val="00B050"/>
          <w:sz w:val="28"/>
          <w:szCs w:val="28"/>
        </w:rPr>
      </w:pPr>
      <w:r w:rsidRPr="009A79BD">
        <w:rPr>
          <w:b/>
          <w:color w:val="00B050"/>
          <w:sz w:val="28"/>
          <w:szCs w:val="28"/>
        </w:rPr>
        <w:t>Let placement providers and lecturer know if you are ill.</w:t>
      </w:r>
    </w:p>
    <w:p w14:paraId="5C449DDC" w14:textId="77777777" w:rsidR="009A79BD" w:rsidRPr="009A79BD" w:rsidRDefault="009A79BD" w:rsidP="009A79BD">
      <w:pPr>
        <w:pStyle w:val="ListParagraph"/>
        <w:numPr>
          <w:ilvl w:val="0"/>
          <w:numId w:val="1"/>
        </w:numPr>
        <w:jc w:val="left"/>
        <w:rPr>
          <w:b/>
          <w:color w:val="00B050"/>
          <w:sz w:val="28"/>
          <w:szCs w:val="28"/>
        </w:rPr>
      </w:pPr>
      <w:r w:rsidRPr="009A79BD">
        <w:rPr>
          <w:b/>
          <w:color w:val="00B050"/>
          <w:sz w:val="28"/>
          <w:szCs w:val="28"/>
        </w:rPr>
        <w:t>Talk to them if there are any issues or questions about your placement.</w:t>
      </w:r>
    </w:p>
    <w:p w14:paraId="4F68EF4A" w14:textId="77777777" w:rsidR="009A79BD" w:rsidRPr="009A79BD" w:rsidRDefault="009A79BD" w:rsidP="009A79BD">
      <w:pPr>
        <w:pStyle w:val="ListParagraph"/>
        <w:numPr>
          <w:ilvl w:val="0"/>
          <w:numId w:val="1"/>
        </w:numPr>
        <w:jc w:val="left"/>
        <w:rPr>
          <w:b/>
          <w:color w:val="00B050"/>
          <w:sz w:val="28"/>
          <w:szCs w:val="28"/>
        </w:rPr>
      </w:pPr>
      <w:r w:rsidRPr="009A79BD">
        <w:rPr>
          <w:b/>
          <w:color w:val="00B050"/>
          <w:sz w:val="28"/>
          <w:szCs w:val="28"/>
        </w:rPr>
        <w:t>Talk to me if there are issues which you are unable to resolve with the placement provider.</w:t>
      </w:r>
    </w:p>
    <w:p w14:paraId="07B0D915" w14:textId="77777777" w:rsidR="009A79BD" w:rsidRPr="009A79BD" w:rsidRDefault="009A79BD" w:rsidP="009A79BD">
      <w:pPr>
        <w:pStyle w:val="ListParagraph"/>
        <w:numPr>
          <w:ilvl w:val="0"/>
          <w:numId w:val="1"/>
        </w:numPr>
        <w:jc w:val="left"/>
        <w:rPr>
          <w:b/>
          <w:color w:val="00B050"/>
          <w:sz w:val="28"/>
          <w:szCs w:val="28"/>
        </w:rPr>
      </w:pPr>
      <w:r w:rsidRPr="009A79BD">
        <w:rPr>
          <w:b/>
          <w:color w:val="00B050"/>
          <w:sz w:val="28"/>
          <w:szCs w:val="28"/>
        </w:rPr>
        <w:t>Give a copy of your placement learning agreements to your placement provider.</w:t>
      </w:r>
    </w:p>
    <w:p w14:paraId="26849D06" w14:textId="77777777" w:rsidR="009A79BD" w:rsidRPr="009A79BD" w:rsidRDefault="009A79BD" w:rsidP="009A79BD">
      <w:pPr>
        <w:pStyle w:val="ListParagraph"/>
        <w:numPr>
          <w:ilvl w:val="0"/>
          <w:numId w:val="1"/>
        </w:numPr>
        <w:jc w:val="left"/>
        <w:rPr>
          <w:b/>
          <w:color w:val="00B050"/>
          <w:sz w:val="28"/>
          <w:szCs w:val="28"/>
        </w:rPr>
      </w:pPr>
      <w:r w:rsidRPr="009A79BD">
        <w:rPr>
          <w:b/>
          <w:color w:val="00B050"/>
          <w:sz w:val="28"/>
          <w:szCs w:val="28"/>
        </w:rPr>
        <w:t>Ask before taking any notes.</w:t>
      </w:r>
    </w:p>
    <w:p w14:paraId="4888B0F7" w14:textId="77777777" w:rsidR="009A79BD" w:rsidRDefault="009A79BD" w:rsidP="009A79BD">
      <w:pPr>
        <w:jc w:val="left"/>
        <w:rPr>
          <w:b/>
          <w:sz w:val="28"/>
          <w:szCs w:val="28"/>
        </w:rPr>
      </w:pPr>
    </w:p>
    <w:p w14:paraId="3EF9E001" w14:textId="77777777" w:rsidR="009A79BD" w:rsidRDefault="009A79BD" w:rsidP="009A79BD">
      <w:pPr>
        <w:jc w:val="left"/>
        <w:rPr>
          <w:b/>
          <w:sz w:val="28"/>
          <w:szCs w:val="28"/>
        </w:rPr>
      </w:pPr>
    </w:p>
    <w:p w14:paraId="13134BE6" w14:textId="77777777" w:rsidR="009A79BD" w:rsidRPr="009A79BD" w:rsidRDefault="009A79BD" w:rsidP="009A79BD">
      <w:pPr>
        <w:jc w:val="left"/>
        <w:rPr>
          <w:b/>
          <w:sz w:val="28"/>
          <w:szCs w:val="28"/>
        </w:rPr>
      </w:pPr>
      <w:r w:rsidRPr="009A79BD">
        <w:rPr>
          <w:b/>
          <w:sz w:val="28"/>
          <w:szCs w:val="28"/>
        </w:rPr>
        <w:t xml:space="preserve">Whilst on placement you </w:t>
      </w:r>
      <w:r w:rsidRPr="009A79BD">
        <w:rPr>
          <w:b/>
          <w:color w:val="FF0000"/>
          <w:sz w:val="28"/>
          <w:szCs w:val="28"/>
        </w:rPr>
        <w:t>should not</w:t>
      </w:r>
      <w:r w:rsidRPr="009A79BD">
        <w:rPr>
          <w:b/>
          <w:sz w:val="28"/>
          <w:szCs w:val="28"/>
        </w:rPr>
        <w:t>;</w:t>
      </w:r>
    </w:p>
    <w:p w14:paraId="66537F9C" w14:textId="77777777" w:rsidR="009A79BD" w:rsidRPr="009A79BD" w:rsidRDefault="009A79BD" w:rsidP="009A79BD">
      <w:pPr>
        <w:pStyle w:val="ListParagraph"/>
        <w:numPr>
          <w:ilvl w:val="0"/>
          <w:numId w:val="3"/>
        </w:numPr>
        <w:jc w:val="left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Do not a</w:t>
      </w:r>
      <w:r w:rsidRPr="009A79BD">
        <w:rPr>
          <w:b/>
          <w:color w:val="FF0000"/>
          <w:sz w:val="28"/>
          <w:szCs w:val="28"/>
        </w:rPr>
        <w:t>dd anyone you get to know on your placement to your social media accounts.</w:t>
      </w:r>
    </w:p>
    <w:p w14:paraId="2C536155" w14:textId="77777777" w:rsidR="009A79BD" w:rsidRPr="009A79BD" w:rsidRDefault="009A79BD" w:rsidP="009A79BD">
      <w:pPr>
        <w:pStyle w:val="ListParagraph"/>
        <w:numPr>
          <w:ilvl w:val="0"/>
          <w:numId w:val="3"/>
        </w:numPr>
        <w:jc w:val="left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Do not p</w:t>
      </w:r>
      <w:r w:rsidRPr="009A79BD">
        <w:rPr>
          <w:b/>
          <w:color w:val="FF0000"/>
          <w:sz w:val="28"/>
          <w:szCs w:val="28"/>
        </w:rPr>
        <w:t>ut statuses about your placements on social media.</w:t>
      </w:r>
    </w:p>
    <w:p w14:paraId="15C9D5AB" w14:textId="77777777" w:rsidR="009A79BD" w:rsidRPr="009A79BD" w:rsidRDefault="009A79BD" w:rsidP="009A79BD">
      <w:pPr>
        <w:pStyle w:val="ListParagraph"/>
        <w:numPr>
          <w:ilvl w:val="0"/>
          <w:numId w:val="3"/>
        </w:numPr>
        <w:jc w:val="left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Do not put yourself in a position where you are alone with service users</w:t>
      </w:r>
    </w:p>
    <w:p w14:paraId="7B16C826" w14:textId="77777777" w:rsidR="009A79BD" w:rsidRPr="009A79BD" w:rsidRDefault="009A79BD" w:rsidP="009A79BD">
      <w:pPr>
        <w:pStyle w:val="ListParagraph"/>
        <w:numPr>
          <w:ilvl w:val="0"/>
          <w:numId w:val="3"/>
        </w:numPr>
        <w:jc w:val="left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Do not g</w:t>
      </w:r>
      <w:r w:rsidRPr="009A79BD">
        <w:rPr>
          <w:b/>
          <w:color w:val="FF0000"/>
          <w:sz w:val="28"/>
          <w:szCs w:val="28"/>
        </w:rPr>
        <w:t>et involved in any manual handling or personal care of service users.</w:t>
      </w:r>
    </w:p>
    <w:p w14:paraId="34096180" w14:textId="77777777" w:rsidR="009A79BD" w:rsidRPr="009A79BD" w:rsidRDefault="009A79BD" w:rsidP="009A79BD">
      <w:pPr>
        <w:pStyle w:val="ListParagraph"/>
        <w:numPr>
          <w:ilvl w:val="0"/>
          <w:numId w:val="3"/>
        </w:numPr>
        <w:jc w:val="left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Do not g</w:t>
      </w:r>
      <w:r w:rsidRPr="009A79BD">
        <w:rPr>
          <w:b/>
          <w:color w:val="FF0000"/>
          <w:sz w:val="28"/>
          <w:szCs w:val="28"/>
        </w:rPr>
        <w:t>ive too much personal information about yourselves during your placement.</w:t>
      </w:r>
    </w:p>
    <w:p w14:paraId="66EE438A" w14:textId="77777777" w:rsidR="009A79BD" w:rsidRPr="009A79BD" w:rsidRDefault="009A79BD" w:rsidP="009A79BD">
      <w:pPr>
        <w:pStyle w:val="ListParagraph"/>
        <w:numPr>
          <w:ilvl w:val="0"/>
          <w:numId w:val="3"/>
        </w:numPr>
        <w:jc w:val="left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Do not t</w:t>
      </w:r>
      <w:r w:rsidRPr="009A79BD">
        <w:rPr>
          <w:b/>
          <w:color w:val="FF0000"/>
          <w:sz w:val="28"/>
          <w:szCs w:val="28"/>
        </w:rPr>
        <w:t>ake any photos whilst on placement.</w:t>
      </w:r>
    </w:p>
    <w:p w14:paraId="5DA1EF61" w14:textId="77777777" w:rsidR="009A79BD" w:rsidRPr="009A79BD" w:rsidRDefault="009A79BD" w:rsidP="009A79BD">
      <w:pPr>
        <w:pStyle w:val="ListParagraph"/>
        <w:numPr>
          <w:ilvl w:val="0"/>
          <w:numId w:val="3"/>
        </w:numPr>
        <w:jc w:val="left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Do not u</w:t>
      </w:r>
      <w:r w:rsidRPr="009A79BD">
        <w:rPr>
          <w:b/>
          <w:color w:val="FF0000"/>
          <w:sz w:val="28"/>
          <w:szCs w:val="28"/>
        </w:rPr>
        <w:t>se the organisation’s or any individual’s names.</w:t>
      </w:r>
    </w:p>
    <w:sectPr w:rsidR="009A79BD" w:rsidRPr="009A79BD" w:rsidSect="00B172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134" w:bottom="1440" w:left="113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AF7A09" w14:textId="77777777" w:rsidR="009A79BD" w:rsidRDefault="009A79BD" w:rsidP="00303453">
      <w:pPr>
        <w:spacing w:before="0"/>
      </w:pPr>
      <w:r>
        <w:separator/>
      </w:r>
    </w:p>
  </w:endnote>
  <w:endnote w:type="continuationSeparator" w:id="0">
    <w:p w14:paraId="0FEF3CFF" w14:textId="77777777" w:rsidR="009A79BD" w:rsidRDefault="009A79BD" w:rsidP="00303453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D8117F" w14:textId="77777777" w:rsidR="00286375" w:rsidRDefault="0028637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387E40" w14:textId="77777777" w:rsidR="00303453" w:rsidRDefault="00303453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6C6CD815" wp14:editId="26AAA16E">
          <wp:simplePos x="0" y="0"/>
          <wp:positionH relativeFrom="column">
            <wp:posOffset>1560195</wp:posOffset>
          </wp:positionH>
          <wp:positionV relativeFrom="paragraph">
            <wp:posOffset>-104775</wp:posOffset>
          </wp:positionV>
          <wp:extent cx="3154556" cy="523875"/>
          <wp:effectExtent l="0" t="0" r="8255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(with vision statement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54556" cy="52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24B061" w14:textId="77777777" w:rsidR="00286375" w:rsidRDefault="002863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694BCF" w14:textId="77777777" w:rsidR="009A79BD" w:rsidRDefault="009A79BD" w:rsidP="00303453">
      <w:pPr>
        <w:spacing w:before="0"/>
      </w:pPr>
      <w:r>
        <w:separator/>
      </w:r>
    </w:p>
  </w:footnote>
  <w:footnote w:type="continuationSeparator" w:id="0">
    <w:p w14:paraId="660CBADE" w14:textId="77777777" w:rsidR="009A79BD" w:rsidRDefault="009A79BD" w:rsidP="00303453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F5AE65" w14:textId="77777777" w:rsidR="00286375" w:rsidRDefault="002863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06F85F" w14:textId="101EB33F" w:rsidR="006260F8" w:rsidRPr="009A79BD" w:rsidRDefault="00286375" w:rsidP="00B17205">
    <w:pPr>
      <w:pStyle w:val="Header"/>
      <w:tabs>
        <w:tab w:val="left" w:pos="3570"/>
        <w:tab w:val="center" w:pos="6979"/>
      </w:tabs>
      <w:rPr>
        <w:b/>
        <w:sz w:val="40"/>
        <w:szCs w:val="40"/>
      </w:rPr>
    </w:pPr>
    <w:r>
      <w:rPr>
        <w:b/>
        <w:sz w:val="40"/>
        <w:szCs w:val="40"/>
      </w:rPr>
      <w:t>EC</w:t>
    </w:r>
    <w:r w:rsidR="006D0461">
      <w:rPr>
        <w:b/>
        <w:sz w:val="40"/>
        <w:szCs w:val="40"/>
      </w:rPr>
      <w:t>SO5004</w:t>
    </w:r>
    <w:r w:rsidR="009A79BD" w:rsidRPr="009A79BD">
      <w:rPr>
        <w:b/>
        <w:sz w:val="40"/>
        <w:szCs w:val="40"/>
      </w:rPr>
      <w:t xml:space="preserve"> – Placement Conduct</w:t>
    </w:r>
  </w:p>
  <w:p w14:paraId="56733E4F" w14:textId="77777777" w:rsidR="00303453" w:rsidRPr="00303453" w:rsidRDefault="00303453">
    <w:pPr>
      <w:pStyle w:val="Header"/>
      <w:rPr>
        <w:b/>
        <w:sz w:val="32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260C98" w14:textId="77777777" w:rsidR="00286375" w:rsidRDefault="002863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06745"/>
    <w:multiLevelType w:val="hybridMultilevel"/>
    <w:tmpl w:val="1FA8F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A4A28"/>
    <w:multiLevelType w:val="hybridMultilevel"/>
    <w:tmpl w:val="26A4B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DF74A4"/>
    <w:multiLevelType w:val="hybridMultilevel"/>
    <w:tmpl w:val="ED86C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4233616">
    <w:abstractNumId w:val="2"/>
  </w:num>
  <w:num w:numId="2" w16cid:durableId="1606501897">
    <w:abstractNumId w:val="1"/>
  </w:num>
  <w:num w:numId="3" w16cid:durableId="1589773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9BD"/>
    <w:rsid w:val="001618EA"/>
    <w:rsid w:val="0023691A"/>
    <w:rsid w:val="00286375"/>
    <w:rsid w:val="002A4253"/>
    <w:rsid w:val="00303453"/>
    <w:rsid w:val="003C0DB3"/>
    <w:rsid w:val="006260F8"/>
    <w:rsid w:val="0068173D"/>
    <w:rsid w:val="006D0461"/>
    <w:rsid w:val="008F172A"/>
    <w:rsid w:val="009A79BD"/>
    <w:rsid w:val="00AF00D7"/>
    <w:rsid w:val="00B17205"/>
    <w:rsid w:val="00BC0B83"/>
    <w:rsid w:val="00D30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07274BC"/>
  <w15:docId w15:val="{3A3C7FB4-4ABE-48ED-B888-BA961896B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303453"/>
  </w:style>
  <w:style w:type="paragraph" w:styleId="Footer">
    <w:name w:val="footer"/>
    <w:basedOn w:val="Normal"/>
    <w:link w:val="Foot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303453"/>
  </w:style>
  <w:style w:type="paragraph" w:styleId="BalloonText">
    <w:name w:val="Balloon Text"/>
    <w:basedOn w:val="Normal"/>
    <w:link w:val="BalloonTextChar"/>
    <w:uiPriority w:val="99"/>
    <w:semiHidden/>
    <w:unhideWhenUsed/>
    <w:rsid w:val="00303453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4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03453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A79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47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719479">
          <w:marLeft w:val="547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00154">
          <w:marLeft w:val="547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35443">
          <w:marLeft w:val="547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61798">
          <w:marLeft w:val="547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42996">
          <w:marLeft w:val="547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9681">
          <w:marLeft w:val="547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23629">
          <w:marLeft w:val="547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Social%20Empowerment%20Blank%20Template%20(portrait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Social Empowerment Blank Template (portrait)</Template>
  <TotalTime>1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3</cp:revision>
  <cp:lastPrinted>2017-09-13T11:30:00Z</cp:lastPrinted>
  <dcterms:created xsi:type="dcterms:W3CDTF">2022-01-27T14:00:00Z</dcterms:created>
  <dcterms:modified xsi:type="dcterms:W3CDTF">2024-11-14T10:55:00Z</dcterms:modified>
</cp:coreProperties>
</file>