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834486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B638BA" w:rsidRPr="00A406E5" w14:paraId="58DC9F55" w14:textId="77777777" w:rsidTr="00F54175">
        <w:tc>
          <w:tcPr>
            <w:tcW w:w="2093" w:type="dxa"/>
            <w:shd w:val="pct15" w:color="auto" w:fill="auto"/>
          </w:tcPr>
          <w:p w14:paraId="68CAA328" w14:textId="77777777" w:rsidR="00B638BA" w:rsidRPr="00A406E5" w:rsidRDefault="00B638BA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B638BA" w:rsidRPr="00A406E5" w:rsidRDefault="00B638B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FD2AEE0" w14:textId="77777777" w:rsidR="00B638BA" w:rsidRPr="00A406E5" w:rsidRDefault="00B638BA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B638BA" w:rsidRPr="00A406E5" w:rsidRDefault="00B638B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638BA" w:rsidRPr="00A406E5" w14:paraId="6546B49B" w14:textId="77777777" w:rsidTr="00F54175">
        <w:tc>
          <w:tcPr>
            <w:tcW w:w="2093" w:type="dxa"/>
            <w:shd w:val="pct15" w:color="auto" w:fill="auto"/>
          </w:tcPr>
          <w:p w14:paraId="22D956CC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2DD8BE40" w:rsidR="00B638BA" w:rsidRPr="00633B6D" w:rsidRDefault="00B638BA" w:rsidP="00130BB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0BBC">
              <w:rPr>
                <w:rFonts w:ascii="Arial" w:hAnsi="Arial" w:cs="Arial"/>
                <w:b/>
                <w:sz w:val="22"/>
                <w:szCs w:val="22"/>
                <w:lang w:val="cy-GB"/>
              </w:rPr>
              <w:t>Prof Doc Gwasanaethau Plant, Pobl Ifanc a Chymuned (CYP&amp;CS)</w:t>
            </w:r>
          </w:p>
        </w:tc>
      </w:tr>
      <w:tr w:rsidR="00B638BA" w:rsidRPr="00A406E5" w14:paraId="69F2F2FF" w14:textId="77777777" w:rsidTr="00F54175">
        <w:tc>
          <w:tcPr>
            <w:tcW w:w="2093" w:type="dxa"/>
            <w:shd w:val="pct15" w:color="auto" w:fill="auto"/>
          </w:tcPr>
          <w:p w14:paraId="648B8449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4F1AD32D" w:rsidR="00B638BA" w:rsidRPr="00A406E5" w:rsidRDefault="00B638BA" w:rsidP="00130BB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0BBC">
              <w:rPr>
                <w:rFonts w:ascii="Arial" w:hAnsi="Arial" w:cs="Arial"/>
                <w:b/>
                <w:sz w:val="22"/>
                <w:szCs w:val="22"/>
                <w:lang w:val="cy-GB"/>
              </w:rPr>
              <w:t>Canolbwyntio ar y Dyfodol: Effeithio ar newid ac arwain gwelliant trwy ymchwil</w:t>
            </w:r>
            <w:r w:rsidRPr="00633B6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638BA" w:rsidRPr="00A406E5" w14:paraId="4C603024" w14:textId="77777777" w:rsidTr="00F54175">
        <w:tc>
          <w:tcPr>
            <w:tcW w:w="2093" w:type="dxa"/>
            <w:shd w:val="pct15" w:color="auto" w:fill="auto"/>
          </w:tcPr>
          <w:p w14:paraId="28610531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D10F980" w14:textId="4B1B678E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ECCP7005C</w:t>
            </w:r>
          </w:p>
        </w:tc>
        <w:tc>
          <w:tcPr>
            <w:tcW w:w="2268" w:type="dxa"/>
            <w:shd w:val="clear" w:color="auto" w:fill="D9D9D9"/>
          </w:tcPr>
          <w:p w14:paraId="7F406F06" w14:textId="77777777" w:rsidR="00B638BA" w:rsidRPr="004D5E9B" w:rsidRDefault="00B638BA" w:rsidP="002C13A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57477EBC" w:rsidR="00B638BA" w:rsidRPr="00A406E5" w:rsidRDefault="00232711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B638BA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B638BA" w:rsidRPr="00A406E5" w14:paraId="131C8D24" w14:textId="77777777" w:rsidTr="00F54175">
        <w:tc>
          <w:tcPr>
            <w:tcW w:w="2093" w:type="dxa"/>
            <w:shd w:val="pct15" w:color="auto" w:fill="auto"/>
          </w:tcPr>
          <w:p w14:paraId="2123AF72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42F28D1F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Alison Murphy</w:t>
            </w:r>
          </w:p>
        </w:tc>
        <w:tc>
          <w:tcPr>
            <w:tcW w:w="2268" w:type="dxa"/>
            <w:shd w:val="clear" w:color="auto" w:fill="D9D9D9"/>
          </w:tcPr>
          <w:p w14:paraId="4F3E479F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34E6F9D" w14:textId="4B44CD68" w:rsidR="00B638BA" w:rsidRPr="00A406E5" w:rsidRDefault="00232711" w:rsidP="0023271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32711">
              <w:rPr>
                <w:rFonts w:ascii="Arial" w:hAnsi="Arial" w:cs="Arial"/>
                <w:b/>
                <w:sz w:val="22"/>
                <w:szCs w:val="22"/>
              </w:rPr>
              <w:t>Nichola Welton</w:t>
            </w:r>
          </w:p>
        </w:tc>
      </w:tr>
      <w:tr w:rsidR="00B638BA" w:rsidRPr="00A406E5" w14:paraId="0EC1DCC1" w14:textId="77777777" w:rsidTr="00F54175">
        <w:tc>
          <w:tcPr>
            <w:tcW w:w="2093" w:type="dxa"/>
            <w:shd w:val="pct15" w:color="auto" w:fill="auto"/>
          </w:tcPr>
          <w:p w14:paraId="495F4CE8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8164E46" w14:textId="7FC77F6C" w:rsidR="00B638BA" w:rsidRPr="00A406E5" w:rsidRDefault="00232711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Erthygl </w:t>
            </w:r>
            <w:r w:rsidR="00E13809">
              <w:rPr>
                <w:rFonts w:ascii="Arial" w:hAnsi="Arial" w:cs="Arial"/>
                <w:b/>
                <w:sz w:val="22"/>
                <w:szCs w:val="22"/>
              </w:rPr>
              <w:t xml:space="preserve">ar gyfer </w:t>
            </w:r>
            <w:r>
              <w:rPr>
                <w:rFonts w:ascii="Arial" w:hAnsi="Arial" w:cs="Arial"/>
                <w:b/>
                <w:sz w:val="22"/>
                <w:szCs w:val="22"/>
              </w:rPr>
              <w:t>Cy</w:t>
            </w:r>
            <w:r w:rsidR="006767BD">
              <w:rPr>
                <w:rFonts w:ascii="Arial" w:hAnsi="Arial" w:cs="Arial"/>
                <w:b/>
                <w:sz w:val="22"/>
                <w:szCs w:val="22"/>
              </w:rPr>
              <w:t xml:space="preserve">fnodolyn </w:t>
            </w:r>
            <w:r>
              <w:rPr>
                <w:rFonts w:ascii="Arial" w:hAnsi="Arial" w:cs="Arial"/>
                <w:b/>
                <w:sz w:val="22"/>
                <w:szCs w:val="22"/>
              </w:rPr>
              <w:t>Academaidd</w:t>
            </w:r>
            <w:r w:rsidR="00B638B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3AC5C625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04F56CD" w14:textId="53B819D5" w:rsidR="00B638BA" w:rsidRPr="00A406E5" w:rsidRDefault="00232711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Tua 5500 o eiriau </w:t>
            </w:r>
          </w:p>
        </w:tc>
      </w:tr>
      <w:tr w:rsidR="00B638BA" w:rsidRPr="00A406E5" w14:paraId="3473FFEC" w14:textId="77777777" w:rsidTr="00F54175">
        <w:tc>
          <w:tcPr>
            <w:tcW w:w="2093" w:type="dxa"/>
            <w:shd w:val="pct15" w:color="auto" w:fill="auto"/>
          </w:tcPr>
          <w:p w14:paraId="3E3E8944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0024D58A" w14:textId="0F06F734" w:rsidR="00B638BA" w:rsidRPr="00A406E5" w:rsidRDefault="00232711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13809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B638BA">
              <w:rPr>
                <w:rFonts w:ascii="Arial" w:hAnsi="Arial" w:cs="Arial"/>
                <w:b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B638BA">
              <w:rPr>
                <w:rFonts w:ascii="Arial" w:hAnsi="Arial" w:cs="Arial"/>
                <w:b/>
                <w:sz w:val="22"/>
                <w:szCs w:val="22"/>
              </w:rPr>
              <w:t>.26</w:t>
            </w:r>
          </w:p>
        </w:tc>
        <w:tc>
          <w:tcPr>
            <w:tcW w:w="2268" w:type="dxa"/>
            <w:shd w:val="pct15" w:color="auto" w:fill="auto"/>
          </w:tcPr>
          <w:p w14:paraId="2020CED3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AB3744" w14:textId="10F3ED70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232711">
              <w:rPr>
                <w:rFonts w:ascii="Arial" w:hAnsi="Arial" w:cs="Arial"/>
                <w:b/>
                <w:sz w:val="22"/>
                <w:szCs w:val="22"/>
              </w:rPr>
              <w:t>.6</w:t>
            </w:r>
            <w:r w:rsidR="00510D88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232711">
              <w:rPr>
                <w:rFonts w:ascii="Arial" w:hAnsi="Arial" w:cs="Arial"/>
                <w:b/>
                <w:sz w:val="22"/>
                <w:szCs w:val="22"/>
              </w:rPr>
              <w:t>26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638BA" w:rsidRPr="00904B54" w14:paraId="7A5B90B4" w14:textId="24134C63" w:rsidTr="00F54175">
        <w:tc>
          <w:tcPr>
            <w:tcW w:w="2093" w:type="dxa"/>
            <w:shd w:val="pct15" w:color="auto" w:fill="auto"/>
          </w:tcPr>
          <w:p w14:paraId="612DE0DE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B638BA" w:rsidRPr="00A406E5" w:rsidRDefault="00B638BA" w:rsidP="002C13A8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EFB701C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556EEAD" w14:textId="77777777" w:rsidR="00B638BA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B638BA" w:rsidRPr="00D0776C" w:rsidRDefault="00B638BA" w:rsidP="002C13A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5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08A981" w14:textId="576ABCC7" w:rsidR="00B638BA" w:rsidRPr="00FB1EAC" w:rsidRDefault="00B638BA" w:rsidP="002C13A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B638BA" w:rsidRPr="00A406E5" w14:paraId="6ED0F5BE" w14:textId="77777777" w:rsidTr="00F54175">
        <w:tc>
          <w:tcPr>
            <w:tcW w:w="2093" w:type="dxa"/>
            <w:shd w:val="pct15" w:color="auto" w:fill="auto"/>
          </w:tcPr>
          <w:p w14:paraId="25CB373D" w14:textId="77777777" w:rsidR="00B638BA" w:rsidRPr="00A406E5" w:rsidRDefault="00B638BA" w:rsidP="002C13A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B638BA" w:rsidRPr="00A406E5" w:rsidRDefault="00B638BA" w:rsidP="002C13A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1707DA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905AEEC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2A1472E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904B54" w14:paraId="3C8175DE" w14:textId="77777777" w:rsidTr="00A406E5">
        <w:tc>
          <w:tcPr>
            <w:tcW w:w="9747" w:type="dxa"/>
            <w:shd w:val="pct10" w:color="auto" w:fill="auto"/>
          </w:tcPr>
          <w:p w14:paraId="6D8888E4" w14:textId="77777777" w:rsidR="00C01A3F" w:rsidRPr="00FB1EAC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B1EA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29F87A88" w14:textId="77777777" w:rsidR="00C01A3F" w:rsidRPr="00FB1EAC" w:rsidRDefault="00131FEF" w:rsidP="00D32E34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B638BA" w:rsidRPr="00904B54" w14:paraId="5560B01F" w14:textId="77777777" w:rsidTr="00A406E5">
        <w:tc>
          <w:tcPr>
            <w:tcW w:w="9747" w:type="dxa"/>
          </w:tcPr>
          <w:p w14:paraId="7FFFB19D" w14:textId="77777777" w:rsidR="00B638BA" w:rsidRPr="00A406E5" w:rsidRDefault="00B638BA" w:rsidP="00B638B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4DC149" w14:textId="2034F383" w:rsidR="00B638BA" w:rsidRPr="0017689C" w:rsidRDefault="00B638BA" w:rsidP="00B638B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B638BA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allu:</w:t>
            </w:r>
            <w:r w:rsidRPr="00633B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4FCBAB4" w14:textId="72883146" w:rsidR="00B638BA" w:rsidRPr="00B638BA" w:rsidRDefault="00B638BA" w:rsidP="00B638BA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B638BA">
              <w:rPr>
                <w:rFonts w:ascii="Arial" w:hAnsi="Arial" w:cs="Arial"/>
                <w:sz w:val="22"/>
                <w:szCs w:val="22"/>
                <w:lang w:val="cy-GB"/>
              </w:rPr>
              <w:t>Cynllunio a gweithredu prosiect ymchwil ar raddfa fach, o’i greu i’w gwblhau, sy’n ymateb yn effeithiol i’r cwestiynau ymchwil.</w:t>
            </w:r>
            <w:r w:rsidRPr="00633B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E93532C" w14:textId="74EA1688" w:rsidR="00B638BA" w:rsidRPr="00B638BA" w:rsidRDefault="00B638BA" w:rsidP="00B638BA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B638BA">
              <w:rPr>
                <w:rFonts w:ascii="Arial" w:hAnsi="Arial" w:cs="Arial"/>
                <w:sz w:val="22"/>
                <w:szCs w:val="22"/>
                <w:lang w:val="cy-GB"/>
              </w:rPr>
              <w:t>Adrodd yn briodol ar y prosiect ymchwil, oddi mewn i fframweithiau moesegol a fframweithiau ymchwil, gyda dealltwriaeth o ofynion meddwl yn feirniadol.</w:t>
            </w:r>
            <w:r w:rsidRPr="00633B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4EA9946" w14:textId="6F1BDECD" w:rsidR="00B638BA" w:rsidRPr="00B638BA" w:rsidRDefault="00B638BA" w:rsidP="00B638BA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2"/>
                <w:szCs w:val="22"/>
              </w:rPr>
            </w:pPr>
            <w:r w:rsidRPr="00B638BA">
              <w:rPr>
                <w:rFonts w:ascii="Arial" w:hAnsi="Arial" w:cs="Arial"/>
                <w:sz w:val="22"/>
                <w:szCs w:val="22"/>
                <w:lang w:val="cy-GB"/>
              </w:rPr>
              <w:t>Mynd i’r afael yn llawn â’r broses ymchwil, yn cynnwys y broses foeseg.</w:t>
            </w:r>
            <w:r w:rsidRPr="00633B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706E78C" w14:textId="77777777" w:rsidR="00B638BA" w:rsidRPr="00A406E5" w:rsidRDefault="00B638BA" w:rsidP="00B638B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6EEDCCE2" w14:textId="77777777" w:rsidR="00B638BA" w:rsidRPr="00A406E5" w:rsidRDefault="00B638BA" w:rsidP="00B638B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3D9F0F0" w14:textId="77777777" w:rsidR="00B638BA" w:rsidRPr="00A406E5" w:rsidRDefault="00B638BA" w:rsidP="00B638B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8C7492" w14:textId="77777777" w:rsidR="00B638BA" w:rsidRPr="00FB1EAC" w:rsidRDefault="00B638BA" w:rsidP="00B638B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7951801B" w14:textId="77777777" w:rsidR="00C01A3F" w:rsidRPr="00FB1EAC" w:rsidRDefault="00C01A3F" w:rsidP="00BA1176">
      <w:pPr>
        <w:rPr>
          <w:rFonts w:ascii="Arial" w:hAnsi="Arial" w:cs="Arial"/>
          <w:b/>
          <w:lang w:val="es-ES"/>
        </w:rPr>
      </w:pPr>
    </w:p>
    <w:p w14:paraId="46AC8CC3" w14:textId="77777777" w:rsidR="00C01A3F" w:rsidRPr="00FB1EAC" w:rsidRDefault="00C01A3F" w:rsidP="00BA1176">
      <w:pPr>
        <w:rPr>
          <w:rFonts w:ascii="Arial" w:hAnsi="Arial" w:cs="Arial"/>
          <w:b/>
          <w:lang w:val="es-ES"/>
        </w:rPr>
      </w:pPr>
    </w:p>
    <w:p w14:paraId="64A0DF8B" w14:textId="77777777" w:rsidR="0028204E" w:rsidRPr="00FB1EAC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A406E5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B1EAC">
              <w:rPr>
                <w:rFonts w:ascii="Arial" w:hAnsi="Arial" w:cs="Arial"/>
                <w:sz w:val="32"/>
                <w:lang w:val="es-ES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EFC8C0A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23A5106B" w14:textId="6AC17031" w:rsidR="006767BD" w:rsidRPr="004C7A02" w:rsidRDefault="006767BD" w:rsidP="006767BD">
      <w:pPr>
        <w:pStyle w:val="Heading2"/>
        <w:ind w:left="567" w:firstLine="142"/>
        <w:rPr>
          <w:rFonts w:ascii="Arial" w:hAnsi="Arial" w:cs="Arial"/>
          <w:sz w:val="22"/>
          <w:szCs w:val="22"/>
        </w:rPr>
      </w:pPr>
      <w:bookmarkStart w:id="0" w:name="_Hlk157420541"/>
      <w:r w:rsidRPr="006767BD">
        <w:rPr>
          <w:rFonts w:ascii="Arial" w:hAnsi="Arial" w:cs="Arial"/>
          <w:sz w:val="22"/>
          <w:szCs w:val="22"/>
          <w:lang w:val="cy-GB"/>
        </w:rPr>
        <w:t>Erthygl ar gyfer Cy</w:t>
      </w:r>
      <w:r>
        <w:rPr>
          <w:rFonts w:ascii="Arial" w:hAnsi="Arial" w:cs="Arial"/>
          <w:sz w:val="22"/>
          <w:szCs w:val="22"/>
          <w:lang w:val="cy-GB"/>
        </w:rPr>
        <w:t xml:space="preserve">fnodolyn </w:t>
      </w:r>
      <w:r w:rsidRPr="006767BD">
        <w:rPr>
          <w:rFonts w:ascii="Arial" w:hAnsi="Arial" w:cs="Arial"/>
          <w:sz w:val="22"/>
          <w:szCs w:val="22"/>
          <w:lang w:val="cy-GB"/>
        </w:rPr>
        <w:t>Academaidd (5500 o eiriau)</w:t>
      </w:r>
    </w:p>
    <w:p w14:paraId="0E739A83" w14:textId="77777777" w:rsidR="006767BD" w:rsidRDefault="006767BD" w:rsidP="006767BD"/>
    <w:p w14:paraId="03FB4B91" w14:textId="2E18A22C" w:rsidR="006767BD" w:rsidRPr="004C7A02" w:rsidRDefault="006767BD" w:rsidP="00C650EA">
      <w:pPr>
        <w:ind w:left="720"/>
      </w:pPr>
      <w:r w:rsidRPr="00875AC8">
        <w:rPr>
          <w:rFonts w:ascii="Arial" w:hAnsi="Arial" w:cs="Arial"/>
          <w:sz w:val="22"/>
          <w:szCs w:val="22"/>
          <w:lang w:val="cy-GB"/>
        </w:rPr>
        <w:t>Mae erthyglau cyfnodolion academaidd yn gyhoeddiadau manwl, sy'n seiliedig ar ymchwil a ysgrifenn</w:t>
      </w:r>
      <w:r w:rsidR="00875AC8" w:rsidRPr="00875AC8">
        <w:rPr>
          <w:rFonts w:ascii="Arial" w:hAnsi="Arial" w:cs="Arial"/>
          <w:sz w:val="22"/>
          <w:szCs w:val="22"/>
          <w:lang w:val="cy-GB"/>
        </w:rPr>
        <w:t xml:space="preserve">ir </w:t>
      </w:r>
      <w:r w:rsidRPr="00875AC8">
        <w:rPr>
          <w:rFonts w:ascii="Arial" w:hAnsi="Arial" w:cs="Arial"/>
          <w:sz w:val="22"/>
          <w:szCs w:val="22"/>
          <w:lang w:val="cy-GB"/>
        </w:rPr>
        <w:t>gan arbenigwyr mewn maes penodol ac a adolyg</w:t>
      </w:r>
      <w:r w:rsidR="00875AC8" w:rsidRPr="00875AC8">
        <w:rPr>
          <w:rFonts w:ascii="Arial" w:hAnsi="Arial" w:cs="Arial"/>
          <w:sz w:val="22"/>
          <w:szCs w:val="22"/>
          <w:lang w:val="cy-GB"/>
        </w:rPr>
        <w:t xml:space="preserve">ir </w:t>
      </w:r>
      <w:r w:rsidRPr="00875AC8">
        <w:rPr>
          <w:rFonts w:ascii="Arial" w:hAnsi="Arial" w:cs="Arial"/>
          <w:sz w:val="22"/>
          <w:szCs w:val="22"/>
          <w:lang w:val="cy-GB"/>
        </w:rPr>
        <w:t>gan gymheiriaid cyn eu cyhoeddi.</w:t>
      </w:r>
      <w:r w:rsidRPr="004C7A02">
        <w:rPr>
          <w:rFonts w:ascii="Arial" w:hAnsi="Arial" w:cs="Arial"/>
          <w:sz w:val="22"/>
          <w:szCs w:val="22"/>
        </w:rPr>
        <w:t xml:space="preserve"> </w:t>
      </w:r>
      <w:r w:rsidR="00875AC8" w:rsidRPr="00875AC8">
        <w:rPr>
          <w:rFonts w:ascii="Arial" w:hAnsi="Arial" w:cs="Arial"/>
          <w:sz w:val="22"/>
          <w:szCs w:val="22"/>
          <w:lang w:val="cy-GB"/>
        </w:rPr>
        <w:t>Lluniwch erthygl ar gyfer cyfnodolyn academaidd sy'n adrodd yn feirniadol ar fethodoleg a chanfyddiadau eich prosiect.</w:t>
      </w:r>
      <w:r w:rsidRPr="004C7A02">
        <w:rPr>
          <w:rFonts w:ascii="Arial" w:hAnsi="Arial" w:cs="Arial"/>
          <w:sz w:val="22"/>
          <w:szCs w:val="22"/>
        </w:rPr>
        <w:t xml:space="preserve"> </w:t>
      </w:r>
      <w:r w:rsidR="00875AC8" w:rsidRPr="00875AC8">
        <w:rPr>
          <w:rFonts w:ascii="Arial" w:hAnsi="Arial" w:cs="Arial"/>
          <w:sz w:val="22"/>
          <w:szCs w:val="22"/>
          <w:lang w:val="cy-GB"/>
        </w:rPr>
        <w:t>Dylai eich erthygl amlinellu nodau ac amcanion eich ymchwil a bod wedi'i strwythuro'n dda i gyflwyno eich prosiect o'i greu i'w gwblhau.</w:t>
      </w:r>
      <w:r w:rsidRPr="004C7A02">
        <w:rPr>
          <w:rFonts w:ascii="Arial" w:hAnsi="Arial" w:cs="Arial"/>
          <w:sz w:val="22"/>
          <w:szCs w:val="22"/>
        </w:rPr>
        <w:t xml:space="preserve"> </w:t>
      </w:r>
      <w:r w:rsidRPr="00AA4399">
        <w:rPr>
          <w:rFonts w:ascii="Arial" w:hAnsi="Arial" w:cs="Arial"/>
          <w:sz w:val="22"/>
          <w:szCs w:val="22"/>
        </w:rPr>
        <w:t> </w:t>
      </w:r>
      <w:r w:rsidR="004C7A02" w:rsidRPr="00875AC8">
        <w:rPr>
          <w:rFonts w:ascii="Arial" w:hAnsi="Arial" w:cs="Arial"/>
          <w:sz w:val="22"/>
          <w:szCs w:val="22"/>
          <w:lang w:val="cy-GB"/>
        </w:rPr>
        <w:t xml:space="preserve"> </w:t>
      </w:r>
      <w:r w:rsidR="00875AC8" w:rsidRPr="00875AC8">
        <w:rPr>
          <w:rFonts w:ascii="Arial" w:hAnsi="Arial" w:cs="Arial"/>
          <w:sz w:val="22"/>
          <w:szCs w:val="22"/>
          <w:lang w:val="cy-GB"/>
        </w:rPr>
        <w:t>Dylai eich canfyddiadau gael eu mynegi'n glir a'u cyflwyno'n gryno gan ddod i gasgliadau a nodi unrhyw argymhellion.</w:t>
      </w:r>
      <w:r w:rsidRPr="004C7A02">
        <w:rPr>
          <w:rFonts w:ascii="Arial" w:hAnsi="Arial" w:cs="Arial"/>
          <w:sz w:val="22"/>
          <w:szCs w:val="22"/>
        </w:rPr>
        <w:t xml:space="preserve"> </w:t>
      </w:r>
      <w:r w:rsidR="00875AC8" w:rsidRPr="00C650EA">
        <w:rPr>
          <w:rFonts w:ascii="Arial" w:hAnsi="Arial" w:cs="Arial"/>
          <w:sz w:val="22"/>
          <w:szCs w:val="22"/>
          <w:lang w:val="cy-GB"/>
        </w:rPr>
        <w:t>Rhoddir cyfarwyddyd pellach mewn darlithoedd a thiwtorialau.</w:t>
      </w:r>
    </w:p>
    <w:p w14:paraId="6099E8B7" w14:textId="77777777" w:rsidR="00F54175" w:rsidRDefault="00F54175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45D4274D" w14:textId="6F4FB9DB" w:rsidR="00642819" w:rsidRDefault="00642819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081"/>
        <w:gridCol w:w="4111"/>
        <w:gridCol w:w="1276"/>
        <w:gridCol w:w="1276"/>
      </w:tblGrid>
      <w:tr w:rsidR="00F45B2C" w:rsidRPr="00C573A3" w14:paraId="2636E162" w14:textId="3D0655FB" w:rsidTr="00B8629F">
        <w:tc>
          <w:tcPr>
            <w:tcW w:w="2081" w:type="dxa"/>
            <w:tcMar>
              <w:left w:w="105" w:type="dxa"/>
              <w:right w:w="105" w:type="dxa"/>
            </w:tcMar>
          </w:tcPr>
          <w:p w14:paraId="3B5EFB0E" w14:textId="77777777" w:rsidR="00F45B2C" w:rsidRPr="00C573A3" w:rsidRDefault="00F45B2C" w:rsidP="00F45B2C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4111" w:type="dxa"/>
            <w:tcMar>
              <w:left w:w="105" w:type="dxa"/>
              <w:right w:w="105" w:type="dxa"/>
            </w:tcMar>
          </w:tcPr>
          <w:p w14:paraId="45D20F45" w14:textId="192BAEFC" w:rsidR="00F45B2C" w:rsidRPr="00367924" w:rsidRDefault="00F45B2C" w:rsidP="00F45B2C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276" w:type="dxa"/>
          </w:tcPr>
          <w:p w14:paraId="26A092F9" w14:textId="0E585CA9" w:rsidR="00F45B2C" w:rsidRPr="00367924" w:rsidRDefault="00F45B2C" w:rsidP="00F45B2C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ECA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9332A2D" w14:textId="77777777" w:rsidR="00F45B2C" w:rsidRPr="00367924" w:rsidRDefault="00F45B2C" w:rsidP="00F45B2C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AE60ABE" w14:textId="77777777" w:rsidR="00F45B2C" w:rsidRPr="00367924" w:rsidRDefault="00F45B2C" w:rsidP="00F45B2C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  <w:tc>
          <w:tcPr>
            <w:tcW w:w="1276" w:type="dxa"/>
          </w:tcPr>
          <w:p w14:paraId="371D413F" w14:textId="766F6BFE" w:rsidR="00F45B2C" w:rsidRPr="005D419A" w:rsidRDefault="00BF2DE5" w:rsidP="00F45B2C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5D419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>Nid yw hyn yn golygu aralleirio ymchwil i'w gynnwys yn eich gwaith. Ni allwch gopïo a gludo testun a gynhyrchwyd gan AI i'ch gwaith.</w:t>
            </w:r>
          </w:p>
        </w:tc>
      </w:tr>
      <w:tr w:rsidR="0044725D" w:rsidRPr="00C573A3" w14:paraId="5FE259D1" w14:textId="785CD72A" w:rsidTr="00B8629F">
        <w:tc>
          <w:tcPr>
            <w:tcW w:w="2081" w:type="dxa"/>
            <w:tcMar>
              <w:left w:w="105" w:type="dxa"/>
              <w:right w:w="105" w:type="dxa"/>
            </w:tcMar>
          </w:tcPr>
          <w:p w14:paraId="22713595" w14:textId="77777777" w:rsidR="0044725D" w:rsidRPr="00C573A3" w:rsidRDefault="004472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4111" w:type="dxa"/>
            <w:tcMar>
              <w:left w:w="105" w:type="dxa"/>
              <w:right w:w="105" w:type="dxa"/>
            </w:tcMar>
          </w:tcPr>
          <w:p w14:paraId="6C216BD2" w14:textId="4E27D85A" w:rsidR="0044725D" w:rsidRPr="00367924" w:rsidRDefault="004472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276" w:type="dxa"/>
          </w:tcPr>
          <w:p w14:paraId="59323732" w14:textId="3EF554C8" w:rsidR="0044725D" w:rsidRPr="00367924" w:rsidRDefault="004472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ECA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67C662F" w14:textId="77777777" w:rsidR="0044725D" w:rsidRPr="00367924" w:rsidRDefault="004472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D68FDEE" w14:textId="77777777" w:rsidR="0044725D" w:rsidRPr="00367924" w:rsidRDefault="004472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  <w:tc>
          <w:tcPr>
            <w:tcW w:w="1276" w:type="dxa"/>
          </w:tcPr>
          <w:p w14:paraId="1CB758D3" w14:textId="77777777" w:rsidR="0044725D" w:rsidRDefault="004472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F45B2C" w:rsidRPr="00C573A3" w14:paraId="25AEFC7B" w14:textId="40D76627" w:rsidTr="00B8629F">
        <w:tc>
          <w:tcPr>
            <w:tcW w:w="2081" w:type="dxa"/>
            <w:tcMar>
              <w:left w:w="105" w:type="dxa"/>
              <w:right w:w="105" w:type="dxa"/>
            </w:tcMar>
          </w:tcPr>
          <w:p w14:paraId="099C9646" w14:textId="77777777" w:rsidR="00F45B2C" w:rsidRPr="00C573A3" w:rsidRDefault="00F45B2C" w:rsidP="00F45B2C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4111" w:type="dxa"/>
            <w:tcMar>
              <w:left w:w="105" w:type="dxa"/>
              <w:right w:w="105" w:type="dxa"/>
            </w:tcMar>
          </w:tcPr>
          <w:p w14:paraId="573DABC2" w14:textId="4D7920F5" w:rsidR="00F45B2C" w:rsidRPr="00367924" w:rsidRDefault="00F45B2C" w:rsidP="00F45B2C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lastRenderedPageBreak/>
              <w:t xml:space="preserve">Cynhyrchiol i wirio eich testun/creadigaeth eich hun am wallau gramadegol a chystrawennol,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276" w:type="dxa"/>
          </w:tcPr>
          <w:p w14:paraId="73F31162" w14:textId="0CC26BBA" w:rsidR="00F45B2C" w:rsidRPr="00367924" w:rsidRDefault="00F45B2C" w:rsidP="00F45B2C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lastRenderedPageBreak/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ECA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EEEC99F" w14:textId="77777777" w:rsidR="00F45B2C" w:rsidRPr="00367924" w:rsidRDefault="00F45B2C" w:rsidP="00F45B2C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9B9BDB1" w14:textId="77777777" w:rsidR="00F45B2C" w:rsidRPr="00367924" w:rsidRDefault="00F45B2C" w:rsidP="00F45B2C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  <w:tc>
          <w:tcPr>
            <w:tcW w:w="1276" w:type="dxa"/>
          </w:tcPr>
          <w:p w14:paraId="2276B54B" w14:textId="07C02BF0" w:rsidR="00F45B2C" w:rsidRPr="005D419A" w:rsidRDefault="00BF2DE5" w:rsidP="00F45B2C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5D419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lastRenderedPageBreak/>
              <w:t xml:space="preserve">Nid yw hyn yn cynnwys copïo a </w:t>
            </w:r>
            <w:r w:rsidRPr="005D419A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lastRenderedPageBreak/>
              <w:t>gludo aralleiriad a gynhyrchwyd gan AI i'ch testun. Mae hyn yn cyfeirio at offer fel Grammarly.</w:t>
            </w:r>
          </w:p>
        </w:tc>
      </w:tr>
      <w:tr w:rsidR="0044725D" w:rsidRPr="00C573A3" w14:paraId="405952A9" w14:textId="3F15D0E4" w:rsidTr="00B8629F">
        <w:tc>
          <w:tcPr>
            <w:tcW w:w="2081" w:type="dxa"/>
            <w:tcMar>
              <w:left w:w="105" w:type="dxa"/>
              <w:right w:w="105" w:type="dxa"/>
            </w:tcMar>
          </w:tcPr>
          <w:p w14:paraId="4518B19B" w14:textId="77777777" w:rsidR="0044725D" w:rsidRPr="00C573A3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lastRenderedPageBreak/>
              <w:t>YSGRIFENNU</w:t>
            </w:r>
          </w:p>
        </w:tc>
        <w:tc>
          <w:tcPr>
            <w:tcW w:w="4111" w:type="dxa"/>
            <w:tcMar>
              <w:left w:w="105" w:type="dxa"/>
              <w:right w:w="105" w:type="dxa"/>
            </w:tcMar>
          </w:tcPr>
          <w:p w14:paraId="5F62669E" w14:textId="77777777" w:rsidR="0044725D" w:rsidRPr="00367924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276" w:type="dxa"/>
          </w:tcPr>
          <w:p w14:paraId="5D079709" w14:textId="77777777" w:rsidR="0044725D" w:rsidRPr="00367924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073A13BB" w14:textId="77777777" w:rsidR="0044725D" w:rsidRPr="00367924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13B025" w14:textId="6450E4DA" w:rsidR="0044725D" w:rsidRPr="00367924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ECA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  <w:tc>
          <w:tcPr>
            <w:tcW w:w="1276" w:type="dxa"/>
          </w:tcPr>
          <w:p w14:paraId="42FBA214" w14:textId="77777777" w:rsidR="0044725D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44725D" w:rsidRPr="00C573A3" w14:paraId="646896DE" w14:textId="4A85BEA5" w:rsidTr="00B8629F">
        <w:tc>
          <w:tcPr>
            <w:tcW w:w="2081" w:type="dxa"/>
            <w:tcMar>
              <w:left w:w="105" w:type="dxa"/>
              <w:right w:w="105" w:type="dxa"/>
            </w:tcMar>
          </w:tcPr>
          <w:p w14:paraId="3DC4E15B" w14:textId="77777777" w:rsidR="0044725D" w:rsidRPr="00C573A3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4111" w:type="dxa"/>
            <w:tcMar>
              <w:left w:w="105" w:type="dxa"/>
              <w:right w:w="105" w:type="dxa"/>
            </w:tcMar>
          </w:tcPr>
          <w:p w14:paraId="4506303B" w14:textId="77777777" w:rsidR="0044725D" w:rsidRPr="00367924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276" w:type="dxa"/>
          </w:tcPr>
          <w:p w14:paraId="19752EEA" w14:textId="3BB2568E" w:rsidR="0044725D" w:rsidRPr="00367924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9C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F957491" w14:textId="77777777" w:rsidR="0044725D" w:rsidRPr="00367924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3A5A2EF" w14:textId="138622C7" w:rsidR="0044725D" w:rsidRPr="00367924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79C8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  <w:tc>
          <w:tcPr>
            <w:tcW w:w="1276" w:type="dxa"/>
          </w:tcPr>
          <w:p w14:paraId="07EF9091" w14:textId="77777777" w:rsidR="0044725D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44725D" w:rsidRPr="00C573A3" w14:paraId="1ED68262" w14:textId="0C89CF3D" w:rsidTr="00B8629F">
        <w:tc>
          <w:tcPr>
            <w:tcW w:w="2081" w:type="dxa"/>
            <w:tcMar>
              <w:left w:w="105" w:type="dxa"/>
              <w:right w:w="105" w:type="dxa"/>
            </w:tcMar>
          </w:tcPr>
          <w:p w14:paraId="1B70C002" w14:textId="77777777" w:rsidR="0044725D" w:rsidRPr="00C573A3" w:rsidRDefault="0044725D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4111" w:type="dxa"/>
            <w:tcMar>
              <w:left w:w="105" w:type="dxa"/>
              <w:right w:w="105" w:type="dxa"/>
            </w:tcMar>
          </w:tcPr>
          <w:p w14:paraId="4F82BBC8" w14:textId="77777777" w:rsidR="0044725D" w:rsidRPr="00367924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276" w:type="dxa"/>
          </w:tcPr>
          <w:p w14:paraId="656AC431" w14:textId="77777777" w:rsidR="0044725D" w:rsidRPr="00367924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BF57227" w14:textId="77777777" w:rsidR="0044725D" w:rsidRPr="00367924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222920A8" w14:textId="05A470AB" w:rsidR="0044725D" w:rsidRPr="00367924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ECA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  <w:tc>
          <w:tcPr>
            <w:tcW w:w="1276" w:type="dxa"/>
          </w:tcPr>
          <w:p w14:paraId="1DE0125B" w14:textId="77777777" w:rsidR="0044725D" w:rsidRDefault="0044725D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44725D" w:rsidRPr="00C573A3" w14:paraId="57BFF8CD" w14:textId="382CF391" w:rsidTr="00B8629F">
        <w:tc>
          <w:tcPr>
            <w:tcW w:w="2081" w:type="dxa"/>
            <w:tcMar>
              <w:left w:w="105" w:type="dxa"/>
              <w:right w:w="105" w:type="dxa"/>
            </w:tcMar>
          </w:tcPr>
          <w:p w14:paraId="2654A9AB" w14:textId="77777777" w:rsidR="0044725D" w:rsidRPr="00C573A3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4111" w:type="dxa"/>
            <w:tcMar>
              <w:left w:w="105" w:type="dxa"/>
              <w:right w:w="105" w:type="dxa"/>
            </w:tcMar>
          </w:tcPr>
          <w:p w14:paraId="18FDC437" w14:textId="77777777" w:rsidR="0044725D" w:rsidRPr="00367924" w:rsidRDefault="0044725D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276" w:type="dxa"/>
          </w:tcPr>
          <w:p w14:paraId="5CA8EE04" w14:textId="13D82491" w:rsidR="0044725D" w:rsidRPr="00367924" w:rsidRDefault="0009783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25D"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  <w:tc>
          <w:tcPr>
            <w:tcW w:w="1276" w:type="dxa"/>
          </w:tcPr>
          <w:p w14:paraId="2F88D898" w14:textId="77777777" w:rsidR="0044725D" w:rsidRDefault="0044725D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bookmarkEnd w:id="0"/>
    </w:tbl>
    <w:p w14:paraId="7AB8B925" w14:textId="77777777" w:rsidR="00642819" w:rsidRPr="00C573A3" w:rsidRDefault="00642819" w:rsidP="00642819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A226D1E" w14:textId="77777777" w:rsidR="001B618C" w:rsidRDefault="001B618C" w:rsidP="001B618C">
      <w:pPr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</w:p>
    <w:p w14:paraId="25C1000D" w14:textId="77777777" w:rsidR="001B618C" w:rsidRPr="00FA7E96" w:rsidRDefault="001B618C" w:rsidP="001B618C">
      <w:pPr>
        <w:rPr>
          <w:rFonts w:eastAsia="Calibri"/>
        </w:rPr>
      </w:pPr>
    </w:p>
    <w:p w14:paraId="782BB8A1" w14:textId="09720CC6" w:rsidR="001B618C" w:rsidRPr="00633B6D" w:rsidRDefault="00781ED0" w:rsidP="00781ED0">
      <w:pPr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781ED0">
        <w:rPr>
          <w:rFonts w:ascii="Arial" w:hAnsi="Arial" w:cs="Arial"/>
          <w:sz w:val="22"/>
          <w:szCs w:val="22"/>
          <w:lang w:val="cy-GB"/>
        </w:rPr>
        <w:t xml:space="preserve">Dewiswch un o'r datganiadau canlynol </w:t>
      </w:r>
      <w:r w:rsidRPr="00781ED0">
        <w:rPr>
          <w:rFonts w:ascii="Arial" w:hAnsi="Arial" w:cs="Arial"/>
          <w:b/>
          <w:bCs/>
          <w:sz w:val="22"/>
          <w:szCs w:val="22"/>
          <w:highlight w:val="yellow"/>
          <w:lang w:val="cy-GB"/>
        </w:rPr>
        <w:t>[DILEER FEL Y BO'N BRIODOL]</w:t>
      </w:r>
    </w:p>
    <w:p w14:paraId="4056E463" w14:textId="77777777" w:rsidR="001B618C" w:rsidRPr="001379EF" w:rsidRDefault="001B618C" w:rsidP="001B618C">
      <w:pPr>
        <w:rPr>
          <w:rFonts w:ascii="Arial" w:hAnsi="Arial" w:cs="Arial"/>
          <w:sz w:val="22"/>
          <w:szCs w:val="22"/>
        </w:rPr>
      </w:pPr>
    </w:p>
    <w:p w14:paraId="60847305" w14:textId="00D4A7ED" w:rsidR="001B618C" w:rsidRPr="00781ED0" w:rsidRDefault="00781ED0" w:rsidP="00781ED0">
      <w:pPr>
        <w:numPr>
          <w:ilvl w:val="1"/>
          <w:numId w:val="30"/>
        </w:numPr>
        <w:rPr>
          <w:rFonts w:ascii="Arial" w:hAnsi="Arial" w:cs="Arial"/>
          <w:sz w:val="22"/>
          <w:szCs w:val="22"/>
        </w:rPr>
      </w:pPr>
      <w:r w:rsidRPr="00781ED0">
        <w:rPr>
          <w:rFonts w:ascii="Arial" w:hAnsi="Arial" w:cs="Arial"/>
          <w:sz w:val="22"/>
          <w:szCs w:val="22"/>
          <w:lang w:val="cy-GB"/>
        </w:rPr>
        <w:t>Rwy’n cadarnhau nad ydw i wedi defnyddio unrhyw offer AI wrth ymchwilio a chreu'r aseiniad hwn.</w:t>
      </w:r>
      <w:r w:rsidR="001B618C" w:rsidRPr="00633B6D">
        <w:rPr>
          <w:rFonts w:ascii="Arial" w:hAnsi="Arial" w:cs="Arial"/>
          <w:sz w:val="22"/>
          <w:szCs w:val="22"/>
        </w:rPr>
        <w:t xml:space="preserve"> </w:t>
      </w:r>
      <w:r w:rsidRPr="00781ED0">
        <w:rPr>
          <w:rFonts w:ascii="Arial" w:hAnsi="Arial" w:cs="Arial"/>
          <w:sz w:val="22"/>
          <w:szCs w:val="22"/>
          <w:lang w:val="cy-GB"/>
        </w:rPr>
        <w:t>Rwy’n cadarnhau nad ydw i wedi cyflwyno unrhyw ddeunydd a gynhyrchwyd gan AI fel fy ngwaith fy hun.</w:t>
      </w:r>
      <w:r w:rsidR="001B618C" w:rsidRPr="00633B6D">
        <w:rPr>
          <w:rFonts w:ascii="Arial" w:hAnsi="Arial" w:cs="Arial"/>
          <w:sz w:val="22"/>
          <w:szCs w:val="22"/>
        </w:rPr>
        <w:t xml:space="preserve"> </w:t>
      </w:r>
      <w:r w:rsidRPr="00781ED0">
        <w:rPr>
          <w:rFonts w:ascii="Arial" w:hAnsi="Arial" w:cs="Arial"/>
          <w:sz w:val="22"/>
          <w:szCs w:val="22"/>
          <w:lang w:val="cy-GB"/>
        </w:rPr>
        <w:t>Rwy’n cadarnhau bod gennyf gopïau o’m drafftiau, fy nodiadau, ac adnoddau eraill a ddefnyddiais, y gellir gofyn i mi eu darparu fel tystiolaeth.</w:t>
      </w:r>
      <w:r w:rsidR="001B618C" w:rsidRPr="00633B6D">
        <w:rPr>
          <w:rFonts w:ascii="Arial" w:hAnsi="Arial" w:cs="Arial"/>
          <w:sz w:val="22"/>
          <w:szCs w:val="22"/>
        </w:rPr>
        <w:tab/>
      </w:r>
      <w:r w:rsidR="001B618C" w:rsidRPr="00781ED0">
        <w:rPr>
          <w:rFonts w:ascii="Arial" w:hAnsi="Arial" w:cs="Arial"/>
          <w:sz w:val="22"/>
          <w:szCs w:val="22"/>
        </w:rPr>
        <w:tab/>
      </w:r>
    </w:p>
    <w:p w14:paraId="543D647A" w14:textId="77777777" w:rsidR="001B618C" w:rsidRPr="001379EF" w:rsidRDefault="001B618C" w:rsidP="001B618C">
      <w:pPr>
        <w:ind w:left="1440"/>
        <w:rPr>
          <w:rFonts w:ascii="Arial" w:hAnsi="Arial" w:cs="Arial"/>
          <w:sz w:val="22"/>
          <w:szCs w:val="22"/>
        </w:rPr>
      </w:pPr>
    </w:p>
    <w:p w14:paraId="5244781B" w14:textId="600AD5FE" w:rsidR="001B618C" w:rsidRPr="00781ED0" w:rsidRDefault="00781ED0" w:rsidP="00781ED0">
      <w:pPr>
        <w:numPr>
          <w:ilvl w:val="1"/>
          <w:numId w:val="30"/>
        </w:numPr>
        <w:rPr>
          <w:rFonts w:ascii="Arial" w:hAnsi="Arial" w:cs="Arial"/>
          <w:sz w:val="22"/>
          <w:szCs w:val="22"/>
        </w:rPr>
      </w:pPr>
      <w:r w:rsidRPr="00781ED0">
        <w:rPr>
          <w:rFonts w:ascii="Arial" w:hAnsi="Arial" w:cs="Arial"/>
          <w:sz w:val="22"/>
          <w:szCs w:val="22"/>
          <w:lang w:val="cy-GB"/>
        </w:rPr>
        <w:t>Rwy’n cydnabod y defnydd o [Offeryn AI ] [(url yr Offeryn AI)] ar [Dyddiad] i [Pwrpas fy ngwaith].</w:t>
      </w:r>
      <w:r w:rsidR="001B618C" w:rsidRPr="00633B6D">
        <w:rPr>
          <w:rFonts w:ascii="Arial" w:hAnsi="Arial" w:cs="Arial"/>
          <w:sz w:val="22"/>
          <w:szCs w:val="22"/>
        </w:rPr>
        <w:t xml:space="preserve"> </w:t>
      </w:r>
    </w:p>
    <w:p w14:paraId="27C09135" w14:textId="4A3B5995" w:rsidR="001B618C" w:rsidRPr="00633B6D" w:rsidRDefault="00781ED0" w:rsidP="00781ED0">
      <w:pPr>
        <w:numPr>
          <w:ilvl w:val="2"/>
          <w:numId w:val="30"/>
        </w:numPr>
        <w:rPr>
          <w:rFonts w:ascii="Arial" w:hAnsi="Arial" w:cs="Arial"/>
          <w:sz w:val="22"/>
          <w:szCs w:val="22"/>
        </w:rPr>
      </w:pPr>
      <w:r w:rsidRPr="00781ED0">
        <w:rPr>
          <w:rFonts w:ascii="Arial" w:hAnsi="Arial" w:cs="Arial"/>
          <w:sz w:val="22"/>
          <w:szCs w:val="22"/>
          <w:lang w:val="cy-GB"/>
        </w:rPr>
        <w:t>Defnyddiais yr anogwr(wyr) / prompt(iau) canlynol:</w:t>
      </w:r>
      <w:r w:rsidR="001B618C" w:rsidRPr="00633B6D">
        <w:rPr>
          <w:rFonts w:ascii="Arial" w:hAnsi="Arial" w:cs="Arial"/>
          <w:sz w:val="22"/>
          <w:szCs w:val="22"/>
        </w:rPr>
        <w:t xml:space="preserve"> </w:t>
      </w:r>
      <w:r w:rsidRPr="00781ED0">
        <w:rPr>
          <w:rFonts w:ascii="Arial" w:hAnsi="Arial" w:cs="Arial"/>
          <w:sz w:val="22"/>
          <w:szCs w:val="22"/>
          <w:lang w:val="cy-GB"/>
        </w:rPr>
        <w:t>(e.e. Gwiriwch y testun canlynol o ran darllenadwyedd, gramadeg a chystrawen.</w:t>
      </w:r>
    </w:p>
    <w:p w14:paraId="218F593A" w14:textId="151E19C4" w:rsidR="001B618C" w:rsidRPr="00633B6D" w:rsidRDefault="00781ED0" w:rsidP="00781ED0">
      <w:pPr>
        <w:numPr>
          <w:ilvl w:val="2"/>
          <w:numId w:val="30"/>
        </w:numPr>
        <w:rPr>
          <w:rFonts w:ascii="Arial" w:hAnsi="Arial" w:cs="Arial"/>
          <w:sz w:val="22"/>
          <w:szCs w:val="22"/>
        </w:rPr>
      </w:pPr>
      <w:r w:rsidRPr="00781ED0">
        <w:rPr>
          <w:rFonts w:ascii="Arial" w:hAnsi="Arial" w:cs="Arial"/>
          <w:sz w:val="22"/>
          <w:szCs w:val="22"/>
          <w:lang w:val="cy-GB"/>
        </w:rPr>
        <w:t>Rwy’n cadarnhau nad ydw i wedi cyflwyno unrhyw destun a gynhyrchwyd gan AI fel fy ngwaith fy hun.</w:t>
      </w:r>
      <w:r w:rsidR="001B618C" w:rsidRPr="00633B6D">
        <w:rPr>
          <w:rFonts w:ascii="Arial" w:hAnsi="Arial" w:cs="Arial"/>
          <w:sz w:val="22"/>
          <w:szCs w:val="22"/>
        </w:rPr>
        <w:t xml:space="preserve"> </w:t>
      </w:r>
      <w:r w:rsidRPr="00781ED0">
        <w:rPr>
          <w:rFonts w:ascii="Arial" w:hAnsi="Arial" w:cs="Arial"/>
          <w:sz w:val="22"/>
          <w:szCs w:val="22"/>
          <w:lang w:val="cy-GB"/>
        </w:rPr>
        <w:t>Rwy’n cadarnhau bod gennyf gopïau o’m drafftiau, fy nodiadau, ac adnoddau eraill a ddefnyddiais cyn ac ar ôl defnyddio offer AI, y gellir gofyn i mi eu darparu fel tystiolaeth.</w:t>
      </w:r>
    </w:p>
    <w:p w14:paraId="135EB7AD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33B924C4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60C44087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63EC6643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7F1C15C4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737C02F3" w14:textId="5FBAE2AE" w:rsidR="001B618C" w:rsidRPr="00633B6D" w:rsidRDefault="00781ED0" w:rsidP="00781ED0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781ED0">
        <w:rPr>
          <w:rFonts w:ascii="Arial" w:hAnsi="Arial" w:cs="Arial"/>
          <w:b/>
          <w:bCs/>
          <w:sz w:val="24"/>
          <w:szCs w:val="24"/>
          <w:lang w:val="cy-GB"/>
        </w:rPr>
        <w:t>Cofiwch bob amser gadw copi o’ch drafftiau, eich nodiadau ac adnoddau eraill a ddefnyddiwyd gennych, cyn ac ar ôl defnyddio offer AI.</w:t>
      </w:r>
      <w:r w:rsidR="001B618C" w:rsidRPr="00633B6D">
        <w:rPr>
          <w:rFonts w:ascii="Arial" w:hAnsi="Arial" w:cs="Arial"/>
          <w:b/>
          <w:bCs/>
          <w:sz w:val="24"/>
          <w:szCs w:val="24"/>
        </w:rPr>
        <w:t xml:space="preserve"> </w:t>
      </w:r>
      <w:r w:rsidRPr="00781ED0">
        <w:rPr>
          <w:rFonts w:ascii="Arial" w:hAnsi="Arial" w:cs="Arial"/>
          <w:b/>
          <w:bCs/>
          <w:sz w:val="24"/>
          <w:szCs w:val="24"/>
          <w:lang w:val="cy-GB"/>
        </w:rPr>
        <w:t>Os oes amheuaeth o ddefnyddio offer AI y tu hwnt i’r hyn a bennwyd ar gyfer yr aseiniad penodol, gofynnir i chi ddarparu drafftiau a nodiadau</w:t>
      </w:r>
      <w:r w:rsidR="004C761B">
        <w:rPr>
          <w:rFonts w:ascii="Arial" w:hAnsi="Arial" w:cs="Arial"/>
          <w:b/>
          <w:bCs/>
          <w:sz w:val="24"/>
          <w:szCs w:val="24"/>
          <w:lang w:val="cy-GB"/>
        </w:rPr>
        <w:t xml:space="preserve"> blaenorol</w:t>
      </w:r>
    </w:p>
    <w:p w14:paraId="778A2321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097296C3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0C0E6E5D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20ACB01E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1BED2992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74608221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356D1FC1" w14:textId="77777777" w:rsidR="001B618C" w:rsidRPr="00A406E5" w:rsidRDefault="001B618C" w:rsidP="001B618C">
      <w:pPr>
        <w:ind w:left="720"/>
        <w:rPr>
          <w:rFonts w:ascii="Arial" w:hAnsi="Arial" w:cs="Arial"/>
          <w:sz w:val="24"/>
          <w:szCs w:val="24"/>
        </w:rPr>
      </w:pPr>
    </w:p>
    <w:p w14:paraId="49953C37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7D33E8F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B7E180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F6D014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3D73C9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33B418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34C6F2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65189C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11FA13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579641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D00E83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6DA8D5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96CC48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CBD4AC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4EADAA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0D25BF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11F91F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32E714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7BCFA3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7D759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BA2E74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38EFEB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FCD576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39E6CAC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5FBBD820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445F3511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383A72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CB0D5D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670976C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711F3F1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56C3F3B3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6690999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76A1F7D0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EACE079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031891D3" w14:textId="77777777" w:rsidTr="00492315">
        <w:trPr>
          <w:trHeight w:val="420"/>
        </w:trPr>
        <w:tc>
          <w:tcPr>
            <w:tcW w:w="10670" w:type="dxa"/>
            <w:shd w:val="clear" w:color="auto" w:fill="D9D9D9"/>
          </w:tcPr>
          <w:p w14:paraId="092C49D1" w14:textId="05DF5FF8" w:rsidR="00D22D9C" w:rsidRPr="00781ED0" w:rsidRDefault="00131FEF" w:rsidP="00781ED0">
            <w:pPr>
              <w:shd w:val="clear" w:color="auto" w:fill="D9D9D9"/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781ED0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CANLLAWIAU</w:t>
            </w:r>
            <w:r w:rsidRPr="00781ED0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I </w:t>
            </w:r>
            <w:r w:rsidRPr="00781ED0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FYFYRWYR</w:t>
            </w:r>
            <w:r w:rsidRPr="00781ED0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</w:t>
            </w:r>
            <w:r w:rsidRPr="00781ED0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WRTH</w:t>
            </w:r>
            <w:r w:rsidRPr="00781ED0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</w:t>
            </w:r>
            <w:r w:rsidRPr="00781ED0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GWBLHAU</w:t>
            </w:r>
            <w:r w:rsidRPr="00781ED0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</w:t>
            </w:r>
            <w:r w:rsidRPr="00781ED0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TASGAU</w:t>
            </w:r>
          </w:p>
        </w:tc>
      </w:tr>
    </w:tbl>
    <w:p w14:paraId="609EF64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D5B35EC" w14:textId="77777777"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3127F9E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2B9B9D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A1B768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A9ED19D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9DC5331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47072DD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1E1BFF6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320BDC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0A1D1BBE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9BDEE17" w14:textId="77777777" w:rsidR="00D22D9C" w:rsidRPr="00FB1EAC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663A653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288B26" w14:textId="77777777" w:rsidR="00C01A3F" w:rsidRPr="00A406E5" w:rsidRDefault="004A2F0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86F024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5B63C1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B2C65AB" w14:textId="77777777" w:rsidR="00D22D9C" w:rsidRPr="00A406E5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2C62B63D" w14:textId="77777777"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61F6110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7F9508E" w14:textId="77777777" w:rsidR="00C01A3F" w:rsidRPr="00FB1EAC" w:rsidRDefault="00377D4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29424D6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85609FF" w14:textId="77777777" w:rsidR="008566E5" w:rsidRPr="00FB1EAC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CA56F9" w14:textId="77777777" w:rsidR="00D22D9C" w:rsidRPr="00FB1EAC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B1EA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08777869" w14:textId="77777777" w:rsidR="00995D51" w:rsidRPr="00FB1EAC" w:rsidRDefault="00377D40" w:rsidP="002466CE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A530179" w14:textId="77777777" w:rsidR="00995D51" w:rsidRPr="00FB1EAC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6C7B0B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5B900AF" w14:textId="77777777" w:rsidR="00C01A3F" w:rsidRPr="00FB1EAC" w:rsidRDefault="00021AE6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55BE913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209843F" w14:textId="77777777" w:rsidR="00FB3B4E" w:rsidRPr="00FB1EAC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22358F4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11849FA" w14:textId="77777777" w:rsidR="00C01A3F" w:rsidRPr="00FB1EAC" w:rsidRDefault="00C01A3F">
      <w:pPr>
        <w:rPr>
          <w:rFonts w:ascii="Arial" w:hAnsi="Arial" w:cs="Arial"/>
          <w:sz w:val="22"/>
          <w:szCs w:val="22"/>
          <w:lang w:val="es-ES"/>
        </w:rPr>
      </w:pPr>
      <w:r w:rsidRPr="00FB1EAC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A406E5" w:rsidRDefault="00152E9D" w:rsidP="00D32E34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FB1EAC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A406E5" w:rsidRDefault="00152E9D" w:rsidP="00152E9D">
      <w:pPr>
        <w:rPr>
          <w:rFonts w:ascii="Arial" w:hAnsi="Arial" w:cs="Arial"/>
        </w:rPr>
      </w:pPr>
    </w:p>
    <w:p w14:paraId="32491888" w14:textId="77777777" w:rsidR="00152E9D" w:rsidRPr="00FB1EAC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B1EAC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FB1EAC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B1EAC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FB1EAC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3A47F70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1AA4D8" w14:textId="77777777" w:rsidR="00152E9D" w:rsidRPr="00A406E5" w:rsidRDefault="002D3527" w:rsidP="00D32E34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B32CB41" w14:textId="77777777" w:rsidR="00152E9D" w:rsidRPr="00A85BFE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6AC862E" w14:textId="77777777" w:rsidR="00152E9D" w:rsidRPr="00A85BFE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55CBDBF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B98E4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0877574" w14:textId="108E1E03" w:rsidR="00152E9D" w:rsidRPr="00E47CBC" w:rsidRDefault="00E47CBC" w:rsidP="00152E9D">
            <w:pPr>
              <w:jc w:val="center"/>
              <w:rPr>
                <w:rFonts w:ascii="Arial" w:hAnsi="Arial" w:cs="Arial"/>
                <w:sz w:val="32"/>
              </w:rPr>
            </w:pPr>
            <w:r w:rsidRPr="00E47CBC"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B1A9C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99B0D3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258F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DAD09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81362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07555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36145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A936A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77777777" w:rsidR="00152E9D" w:rsidRPr="00E47CBC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DBD4B68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C36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77777777" w:rsidR="00152E9D" w:rsidRPr="00E47CBC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815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D2BE48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202B117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8FB12E" w14:textId="7645A454" w:rsidR="00152E9D" w:rsidRPr="00E47CBC" w:rsidRDefault="0011608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8D135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E40B995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757C3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2AB0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CB988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B1E3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76BE60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77777777" w:rsidR="00152E9D" w:rsidRPr="00E47CBC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0BB328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543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77777777" w:rsidR="00152E9D" w:rsidRPr="00E47CBC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DD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8216C4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88D277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E25409" w14:textId="28EBC31F" w:rsidR="00152E9D" w:rsidRPr="00E47CBC" w:rsidRDefault="0011608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BEC1E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B09D6AE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3C36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F985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9283D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D803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FCDBC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77777777" w:rsidR="00152E9D" w:rsidRPr="00E47CBC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6ECB60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B51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77777777" w:rsidR="00152E9D" w:rsidRPr="00E47CBC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E0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0CD474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0FEAE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3DB4FF" w14:textId="3639568A" w:rsidR="00152E9D" w:rsidRPr="00E47CBC" w:rsidRDefault="00E47CBC" w:rsidP="00152E9D">
            <w:pPr>
              <w:jc w:val="center"/>
              <w:rPr>
                <w:rFonts w:ascii="Arial" w:hAnsi="Arial" w:cs="Arial"/>
                <w:sz w:val="32"/>
              </w:rPr>
            </w:pPr>
            <w:r w:rsidRPr="00E47CBC">
              <w:rPr>
                <w:rFonts w:ascii="Arial" w:hAnsi="Arial" w:cs="Arial"/>
                <w:sz w:val="32"/>
              </w:rPr>
              <w:t>1</w:t>
            </w:r>
            <w:r w:rsidR="00116080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555C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CF8D547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31F8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4DE14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C9290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38CF0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66A60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77777777" w:rsidR="00152E9D" w:rsidRPr="00E47CBC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130B68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CD8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77777777" w:rsidR="00152E9D" w:rsidRPr="00E47CBC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A4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D61AE4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4D76ED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0542DA" w14:textId="02E9A7C1" w:rsidR="00152E9D" w:rsidRPr="00E47CBC" w:rsidRDefault="00E47CBC" w:rsidP="00152E9D">
            <w:pPr>
              <w:jc w:val="center"/>
              <w:rPr>
                <w:rFonts w:ascii="Arial" w:hAnsi="Arial" w:cs="Arial"/>
                <w:sz w:val="32"/>
              </w:rPr>
            </w:pPr>
            <w:r w:rsidRPr="00E47CBC">
              <w:rPr>
                <w:rFonts w:ascii="Arial" w:hAnsi="Arial" w:cs="Arial"/>
                <w:sz w:val="32"/>
              </w:rPr>
              <w:t>1</w:t>
            </w:r>
            <w:r w:rsidR="00116080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E26C4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DED92D4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7874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BD6C2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EB31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3DD3F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BA1D345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C1C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8D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A32D642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FB1EAC" w:rsidRDefault="002D3527" w:rsidP="00D32E34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B1EAC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FB1EAC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03FDBDF" w14:textId="77777777" w:rsidR="00152E9D" w:rsidRDefault="00152E9D" w:rsidP="00152E9D">
      <w:pPr>
        <w:rPr>
          <w:rFonts w:ascii="Arial" w:hAnsi="Arial" w:cs="Arial"/>
        </w:rPr>
      </w:pPr>
    </w:p>
    <w:p w14:paraId="3CE2E695" w14:textId="77777777" w:rsidR="00C073F1" w:rsidRDefault="00C073F1" w:rsidP="00152E9D">
      <w:pPr>
        <w:rPr>
          <w:rFonts w:ascii="Arial" w:hAnsi="Arial" w:cs="Arial"/>
        </w:rPr>
      </w:pPr>
    </w:p>
    <w:p w14:paraId="67B4C38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6A124BEC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232CE50D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14:paraId="3CFC32F0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</w:tcPr>
          <w:p w14:paraId="1C0EE8A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2FF5AE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2F0C28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5671C38" w14:textId="77777777"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4D32A121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14:paraId="2A5C57BD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EC4F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62807A4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5DFF385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2B8E2D9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774EC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6C9A65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datblygu beirniadaethau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ohonynt a, lle bo'n briodol, 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141A04C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14:paraId="4535C29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782B6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damcaniaethau a barn yn wan 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14:paraId="79556F3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i gynnig 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5D984BF3" w14:textId="77777777"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CBBEAA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methodolegau cyfredol mewn modd beirniadol, er bod hyn wedi’i ddatblygu ychydig yn annigonol mewn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materion cymhleth yn 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14:paraId="286FB652" w14:textId="77777777" w:rsidR="00523199" w:rsidRDefault="00523199" w:rsidP="00FC160C">
            <w:pPr>
              <w:rPr>
                <w:rFonts w:ascii="Arial" w:hAnsi="Arial" w:cs="Arial"/>
              </w:rPr>
            </w:pPr>
          </w:p>
          <w:p w14:paraId="60B23B5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09B1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materion cymhleth yn 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14:paraId="4942327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96FAB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Synthesis systematig a 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A1CFF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doethurol. </w:t>
            </w:r>
          </w:p>
        </w:tc>
      </w:tr>
      <w:tr w:rsidR="00523199" w:rsidRPr="00D9771E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 xml:space="preserve">(Gwreiddioldeb / creadigrwydd wrth gymhwyso gwybodaeth, offer a thechnegau ac wrth fynd i’r afael â phroblemau a’u datrys mewn sefyllfaoedd proffesiynol cymhleth ac anrhagweladwy;   defnydd ymarferol o dechnegau ymchwil ac ymholi sefydledig i greu a </w:t>
            </w: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lastRenderedPageBreak/>
              <w:t>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Defnydd cyfyngedig, neu ddim defnydd o ddulliau, deunyddiau, offer a/neu dechnegau.</w:t>
            </w:r>
          </w:p>
          <w:p w14:paraId="5BABE05A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wneud cysylltiadau priodol rhwng y ddau. </w:t>
            </w:r>
          </w:p>
          <w:p w14:paraId="5F4743B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FD77DB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5EBE51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55C1CAE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  <w:p w14:paraId="0692B8D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C918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dealltwriaeth ddamcaniaethol wedi’u cymhwyso’n ymarferol, ond heb wneud cysylltiadau rhesymegol rhwng y ddau bob tro. </w:t>
            </w:r>
          </w:p>
          <w:p w14:paraId="567CB8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9ACA59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cyfan, gan wneud cysylltiadau priodol rhwng y ddau. </w:t>
            </w:r>
          </w:p>
          <w:p w14:paraId="5717780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>priodol mewn cyd-destunau cymhleth ac anrhagweladwy.</w:t>
            </w:r>
          </w:p>
          <w:p w14:paraId="5A7BABB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576CCB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ymchwil neu'i ysgolheictod uwch ei hun. </w:t>
            </w:r>
          </w:p>
          <w:p w14:paraId="6506192A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45569980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14:paraId="264B92A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annibynnol; defnyddio cyfryngau priodol i gyfathrebu’n effeithiol ac yn 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1AE575F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Fawr ddim neu ddim tystiolaeth o ymreolaeth (neu o gydweithio, pan 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ED3ABD" w:rsidRDefault="00523199" w:rsidP="00FC160C">
            <w:pPr>
              <w:rPr>
                <w:rFonts w:ascii="Arial" w:hAnsi="Arial" w:cs="Arial"/>
              </w:rPr>
            </w:pPr>
          </w:p>
          <w:p w14:paraId="007056B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0BA82C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E386BF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AF9A440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61EF17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effeithiol yn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69D37E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dda iawn yn ymreolaethol a/neu fel rhan o dîm, gyda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AB38F0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4B93345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94C1EA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8411B8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eithriadol o dda a phroffesiynol o fewn tîm, gan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ddangos sgiliau arwain uwch.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Arddengys sgiliau penigamp ar gyfer cyflogaeth broffesiynol i ôl-raddedigion ac awydd cryf i ddatblygu ymhellach.</w:t>
            </w:r>
          </w:p>
        </w:tc>
      </w:tr>
    </w:tbl>
    <w:p w14:paraId="526BDCD9" w14:textId="77777777" w:rsidR="00523199" w:rsidRPr="00011FB7" w:rsidRDefault="00523199" w:rsidP="00523199">
      <w:bookmarkStart w:id="1" w:name="cysill"/>
      <w:bookmarkEnd w:id="1"/>
    </w:p>
    <w:p w14:paraId="0F044248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16F88A4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ED9D62B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5F9FA4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2023FCC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5620B8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3201B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379D121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358C98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038720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07A2CB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A1128B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F54BB77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0A8B825" w14:textId="77777777" w:rsidR="00EF7116" w:rsidRPr="00EF7116" w:rsidRDefault="00EF7116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C9B7D" w14:textId="77777777" w:rsidR="00131FEF" w:rsidRDefault="00131FEF">
      <w:r>
        <w:separator/>
      </w:r>
    </w:p>
  </w:endnote>
  <w:endnote w:type="continuationSeparator" w:id="0">
    <w:p w14:paraId="4272E910" w14:textId="77777777" w:rsidR="00131FEF" w:rsidRDefault="0013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F842A" w14:textId="77777777" w:rsidR="004C7A02" w:rsidRDefault="004C7A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93C30" w14:textId="77777777" w:rsidR="004C7A02" w:rsidRDefault="004C7A0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96897" w14:textId="77777777" w:rsidR="00131FEF" w:rsidRDefault="00131FEF">
      <w:r>
        <w:separator/>
      </w:r>
    </w:p>
  </w:footnote>
  <w:footnote w:type="continuationSeparator" w:id="0">
    <w:p w14:paraId="3910E100" w14:textId="77777777" w:rsidR="00131FEF" w:rsidRDefault="00131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667C1" w14:textId="77777777" w:rsidR="004C7A02" w:rsidRDefault="004C7A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B2E81" w14:textId="77777777" w:rsidR="004C7A02" w:rsidRDefault="004C7A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A7D4A" w14:textId="77777777" w:rsidR="004C7A02" w:rsidRDefault="004C7A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8E9C751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57C506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99255A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B4C344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998887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626C260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BBAF61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0746533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A90268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FC4EE9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9335D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720477"/>
    <w:multiLevelType w:val="hybridMultilevel"/>
    <w:tmpl w:val="1F463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7F6960"/>
    <w:multiLevelType w:val="hybridMultilevel"/>
    <w:tmpl w:val="99ACDA2E"/>
    <w:lvl w:ilvl="0" w:tplc="08AA9D80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6B12FB"/>
    <w:multiLevelType w:val="multilevel"/>
    <w:tmpl w:val="FFFFFFF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40642427">
    <w:abstractNumId w:val="11"/>
  </w:num>
  <w:num w:numId="2" w16cid:durableId="540364911">
    <w:abstractNumId w:val="21"/>
  </w:num>
  <w:num w:numId="3" w16cid:durableId="1291667010">
    <w:abstractNumId w:val="29"/>
  </w:num>
  <w:num w:numId="4" w16cid:durableId="1250499563">
    <w:abstractNumId w:val="23"/>
  </w:num>
  <w:num w:numId="5" w16cid:durableId="2138599138">
    <w:abstractNumId w:val="19"/>
  </w:num>
  <w:num w:numId="6" w16cid:durableId="534002633">
    <w:abstractNumId w:val="28"/>
  </w:num>
  <w:num w:numId="7" w16cid:durableId="422802992">
    <w:abstractNumId w:val="12"/>
  </w:num>
  <w:num w:numId="8" w16cid:durableId="1658418552">
    <w:abstractNumId w:val="27"/>
  </w:num>
  <w:num w:numId="9" w16cid:durableId="106432265">
    <w:abstractNumId w:val="22"/>
  </w:num>
  <w:num w:numId="10" w16cid:durableId="591398113">
    <w:abstractNumId w:val="15"/>
  </w:num>
  <w:num w:numId="11" w16cid:durableId="353457167">
    <w:abstractNumId w:val="16"/>
  </w:num>
  <w:num w:numId="12" w16cid:durableId="1875187609">
    <w:abstractNumId w:val="20"/>
  </w:num>
  <w:num w:numId="13" w16cid:durableId="108286084">
    <w:abstractNumId w:val="26"/>
  </w:num>
  <w:num w:numId="14" w16cid:durableId="1619288454">
    <w:abstractNumId w:val="13"/>
  </w:num>
  <w:num w:numId="15" w16cid:durableId="169761623">
    <w:abstractNumId w:val="0"/>
  </w:num>
  <w:num w:numId="16" w16cid:durableId="173695215">
    <w:abstractNumId w:val="18"/>
  </w:num>
  <w:num w:numId="17" w16cid:durableId="1422094831">
    <w:abstractNumId w:val="10"/>
  </w:num>
  <w:num w:numId="18" w16cid:durableId="1945452107">
    <w:abstractNumId w:val="8"/>
  </w:num>
  <w:num w:numId="19" w16cid:durableId="1098062237">
    <w:abstractNumId w:val="7"/>
  </w:num>
  <w:num w:numId="20" w16cid:durableId="2901634">
    <w:abstractNumId w:val="6"/>
  </w:num>
  <w:num w:numId="21" w16cid:durableId="467236666">
    <w:abstractNumId w:val="5"/>
  </w:num>
  <w:num w:numId="22" w16cid:durableId="1235354805">
    <w:abstractNumId w:val="9"/>
  </w:num>
  <w:num w:numId="23" w16cid:durableId="2099255860">
    <w:abstractNumId w:val="4"/>
  </w:num>
  <w:num w:numId="24" w16cid:durableId="2127113865">
    <w:abstractNumId w:val="3"/>
  </w:num>
  <w:num w:numId="25" w16cid:durableId="92090870">
    <w:abstractNumId w:val="2"/>
  </w:num>
  <w:num w:numId="26" w16cid:durableId="1773816134">
    <w:abstractNumId w:val="1"/>
  </w:num>
  <w:num w:numId="27" w16cid:durableId="1747455818">
    <w:abstractNumId w:val="24"/>
  </w:num>
  <w:num w:numId="28" w16cid:durableId="2039355032">
    <w:abstractNumId w:val="25"/>
  </w:num>
  <w:num w:numId="29" w16cid:durableId="1784223389">
    <w:abstractNumId w:val="14"/>
  </w:num>
  <w:num w:numId="30" w16cid:durableId="5579087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9783A"/>
    <w:rsid w:val="000A2A3A"/>
    <w:rsid w:val="000A492A"/>
    <w:rsid w:val="000B6520"/>
    <w:rsid w:val="000D2F80"/>
    <w:rsid w:val="000D3DE7"/>
    <w:rsid w:val="000E413A"/>
    <w:rsid w:val="000F5AA3"/>
    <w:rsid w:val="00100396"/>
    <w:rsid w:val="00100B5C"/>
    <w:rsid w:val="00103507"/>
    <w:rsid w:val="00105B92"/>
    <w:rsid w:val="001106E9"/>
    <w:rsid w:val="00116080"/>
    <w:rsid w:val="00124CA5"/>
    <w:rsid w:val="00130BBC"/>
    <w:rsid w:val="00131FEF"/>
    <w:rsid w:val="00134F77"/>
    <w:rsid w:val="00152E9D"/>
    <w:rsid w:val="00154487"/>
    <w:rsid w:val="0017512A"/>
    <w:rsid w:val="00196958"/>
    <w:rsid w:val="001A1369"/>
    <w:rsid w:val="001A1E39"/>
    <w:rsid w:val="001A24F3"/>
    <w:rsid w:val="001A5952"/>
    <w:rsid w:val="001B405C"/>
    <w:rsid w:val="001B5F45"/>
    <w:rsid w:val="001B618C"/>
    <w:rsid w:val="001E1050"/>
    <w:rsid w:val="001E1E1F"/>
    <w:rsid w:val="001E2007"/>
    <w:rsid w:val="001E57C1"/>
    <w:rsid w:val="001F07EF"/>
    <w:rsid w:val="001F50B6"/>
    <w:rsid w:val="001F6D7A"/>
    <w:rsid w:val="0022746E"/>
    <w:rsid w:val="00232711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13A8"/>
    <w:rsid w:val="002C449B"/>
    <w:rsid w:val="002C6040"/>
    <w:rsid w:val="002C710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D02CC"/>
    <w:rsid w:val="003E5751"/>
    <w:rsid w:val="003E5BF1"/>
    <w:rsid w:val="004046A9"/>
    <w:rsid w:val="00404C50"/>
    <w:rsid w:val="00414656"/>
    <w:rsid w:val="00423934"/>
    <w:rsid w:val="00426244"/>
    <w:rsid w:val="004430D6"/>
    <w:rsid w:val="0044725D"/>
    <w:rsid w:val="00470A38"/>
    <w:rsid w:val="004874DE"/>
    <w:rsid w:val="00492315"/>
    <w:rsid w:val="004A2F0B"/>
    <w:rsid w:val="004B5334"/>
    <w:rsid w:val="004B6C14"/>
    <w:rsid w:val="004C4F19"/>
    <w:rsid w:val="004C761B"/>
    <w:rsid w:val="004C7A02"/>
    <w:rsid w:val="004D0DCC"/>
    <w:rsid w:val="004D5E9B"/>
    <w:rsid w:val="004D63D9"/>
    <w:rsid w:val="004E58DA"/>
    <w:rsid w:val="004E6585"/>
    <w:rsid w:val="0050249F"/>
    <w:rsid w:val="00510D88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19A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3B6D"/>
    <w:rsid w:val="0063478F"/>
    <w:rsid w:val="00642819"/>
    <w:rsid w:val="00644256"/>
    <w:rsid w:val="00661D6F"/>
    <w:rsid w:val="006628E9"/>
    <w:rsid w:val="0066725E"/>
    <w:rsid w:val="006716C7"/>
    <w:rsid w:val="00674829"/>
    <w:rsid w:val="00676241"/>
    <w:rsid w:val="006767BD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81ED0"/>
    <w:rsid w:val="00791024"/>
    <w:rsid w:val="00793F0A"/>
    <w:rsid w:val="007A2657"/>
    <w:rsid w:val="007C682C"/>
    <w:rsid w:val="007D2385"/>
    <w:rsid w:val="007D2588"/>
    <w:rsid w:val="007E4B85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5AC8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04B54"/>
    <w:rsid w:val="00911394"/>
    <w:rsid w:val="00917FD2"/>
    <w:rsid w:val="0092340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50EA8"/>
    <w:rsid w:val="00B638BA"/>
    <w:rsid w:val="00B64082"/>
    <w:rsid w:val="00B72325"/>
    <w:rsid w:val="00B72EC6"/>
    <w:rsid w:val="00B81AD3"/>
    <w:rsid w:val="00B829D8"/>
    <w:rsid w:val="00B84B5B"/>
    <w:rsid w:val="00B86446"/>
    <w:rsid w:val="00BA1176"/>
    <w:rsid w:val="00BC5451"/>
    <w:rsid w:val="00BE0B01"/>
    <w:rsid w:val="00BE79C7"/>
    <w:rsid w:val="00BF2DE5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50EA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36F1"/>
    <w:rsid w:val="00D646AA"/>
    <w:rsid w:val="00DA36EE"/>
    <w:rsid w:val="00DB116D"/>
    <w:rsid w:val="00DB444C"/>
    <w:rsid w:val="00DC13A4"/>
    <w:rsid w:val="00DC4ECA"/>
    <w:rsid w:val="00DD17CC"/>
    <w:rsid w:val="00DE217A"/>
    <w:rsid w:val="00DF321B"/>
    <w:rsid w:val="00E13809"/>
    <w:rsid w:val="00E179C8"/>
    <w:rsid w:val="00E230E0"/>
    <w:rsid w:val="00E47CBC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3335D"/>
    <w:rsid w:val="00F442A7"/>
    <w:rsid w:val="00F45764"/>
    <w:rsid w:val="00F45B2C"/>
    <w:rsid w:val="00F54175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30BB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30BB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130BB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130BB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ibliography">
    <w:name w:val="Bibliography"/>
    <w:basedOn w:val="Normal"/>
    <w:next w:val="Normal"/>
    <w:uiPriority w:val="37"/>
    <w:semiHidden/>
    <w:unhideWhenUsed/>
    <w:rsid w:val="00130BBC"/>
  </w:style>
  <w:style w:type="paragraph" w:styleId="BlockText">
    <w:name w:val="Block Text"/>
    <w:basedOn w:val="Normal"/>
    <w:semiHidden/>
    <w:unhideWhenUsed/>
    <w:rsid w:val="00130BBC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semiHidden/>
    <w:unhideWhenUsed/>
    <w:rsid w:val="00130BBC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130BBC"/>
    <w:rPr>
      <w:lang w:eastAsia="en-GB"/>
    </w:rPr>
  </w:style>
  <w:style w:type="paragraph" w:styleId="BodyText3">
    <w:name w:val="Body Text 3"/>
    <w:basedOn w:val="Normal"/>
    <w:link w:val="BodyText3Char"/>
    <w:semiHidden/>
    <w:unhideWhenUsed/>
    <w:rsid w:val="00130BB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130BBC"/>
    <w:rPr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rsid w:val="00130BBC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130BBC"/>
    <w:rPr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130B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30BBC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130BBC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130BBC"/>
    <w:rPr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130BB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130BBC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130BB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130BBC"/>
    <w:rPr>
      <w:sz w:val="16"/>
      <w:szCs w:val="16"/>
      <w:lang w:eastAsia="en-GB"/>
    </w:rPr>
  </w:style>
  <w:style w:type="paragraph" w:styleId="Caption">
    <w:name w:val="caption"/>
    <w:basedOn w:val="Normal"/>
    <w:next w:val="Normal"/>
    <w:semiHidden/>
    <w:unhideWhenUsed/>
    <w:qFormat/>
    <w:rsid w:val="00130BBC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130BBC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130BBC"/>
    <w:rPr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130BBC"/>
  </w:style>
  <w:style w:type="character" w:customStyle="1" w:styleId="CommentTextChar">
    <w:name w:val="Comment Text Char"/>
    <w:basedOn w:val="DefaultParagraphFont"/>
    <w:link w:val="CommentText"/>
    <w:semiHidden/>
    <w:rsid w:val="00130BBC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30B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30BBC"/>
    <w:rPr>
      <w:b/>
      <w:bCs/>
      <w:lang w:eastAsia="en-GB"/>
    </w:rPr>
  </w:style>
  <w:style w:type="paragraph" w:styleId="Date">
    <w:name w:val="Date"/>
    <w:basedOn w:val="Normal"/>
    <w:next w:val="Normal"/>
    <w:link w:val="DateChar"/>
    <w:rsid w:val="00130BBC"/>
  </w:style>
  <w:style w:type="character" w:customStyle="1" w:styleId="DateChar">
    <w:name w:val="Date Char"/>
    <w:basedOn w:val="DefaultParagraphFont"/>
    <w:link w:val="Date"/>
    <w:rsid w:val="00130BBC"/>
    <w:rPr>
      <w:lang w:eastAsia="en-GB"/>
    </w:rPr>
  </w:style>
  <w:style w:type="paragraph" w:styleId="DocumentMap">
    <w:name w:val="Document Map"/>
    <w:basedOn w:val="Normal"/>
    <w:link w:val="DocumentMapChar"/>
    <w:semiHidden/>
    <w:unhideWhenUsed/>
    <w:rsid w:val="00130BBC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130BBC"/>
    <w:rPr>
      <w:rFonts w:ascii="Segoe UI" w:hAnsi="Segoe UI" w:cs="Segoe UI"/>
      <w:sz w:val="16"/>
      <w:szCs w:val="16"/>
      <w:lang w:eastAsia="en-GB"/>
    </w:rPr>
  </w:style>
  <w:style w:type="paragraph" w:styleId="E-mailSignature">
    <w:name w:val="E-mail Signature"/>
    <w:basedOn w:val="Normal"/>
    <w:link w:val="E-mailSignatureChar"/>
    <w:semiHidden/>
    <w:unhideWhenUsed/>
    <w:rsid w:val="00130BBC"/>
  </w:style>
  <w:style w:type="character" w:customStyle="1" w:styleId="E-mailSignatureChar">
    <w:name w:val="E-mail Signature Char"/>
    <w:basedOn w:val="DefaultParagraphFont"/>
    <w:link w:val="E-mailSignature"/>
    <w:semiHidden/>
    <w:rsid w:val="00130BBC"/>
    <w:rPr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130BBC"/>
  </w:style>
  <w:style w:type="character" w:customStyle="1" w:styleId="EndnoteTextChar">
    <w:name w:val="Endnote Text Char"/>
    <w:basedOn w:val="DefaultParagraphFont"/>
    <w:link w:val="EndnoteText"/>
    <w:semiHidden/>
    <w:rsid w:val="00130BBC"/>
    <w:rPr>
      <w:lang w:eastAsia="en-GB"/>
    </w:rPr>
  </w:style>
  <w:style w:type="paragraph" w:styleId="EnvelopeAddress">
    <w:name w:val="envelope address"/>
    <w:basedOn w:val="Normal"/>
    <w:semiHidden/>
    <w:unhideWhenUsed/>
    <w:rsid w:val="00130BBC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130BBC"/>
    <w:rPr>
      <w:rFonts w:asciiTheme="majorHAnsi" w:eastAsiaTheme="majorEastAsia" w:hAnsiTheme="majorHAnsi" w:cstheme="majorBidi"/>
    </w:rPr>
  </w:style>
  <w:style w:type="paragraph" w:styleId="FootnoteText">
    <w:name w:val="footnote text"/>
    <w:basedOn w:val="Normal"/>
    <w:link w:val="FootnoteTextChar"/>
    <w:semiHidden/>
    <w:unhideWhenUsed/>
    <w:rsid w:val="00130BBC"/>
  </w:style>
  <w:style w:type="character" w:customStyle="1" w:styleId="FootnoteTextChar">
    <w:name w:val="Footnote Text Char"/>
    <w:basedOn w:val="DefaultParagraphFont"/>
    <w:link w:val="FootnoteText"/>
    <w:semiHidden/>
    <w:rsid w:val="00130BBC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130BBC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130BBC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130BB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130BB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semiHidden/>
    <w:unhideWhenUsed/>
    <w:rsid w:val="00130BBC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130BBC"/>
    <w:rPr>
      <w:i/>
      <w:iCs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130BBC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130BBC"/>
    <w:rPr>
      <w:rFonts w:ascii="Consolas" w:hAnsi="Consolas"/>
      <w:lang w:eastAsia="en-GB"/>
    </w:rPr>
  </w:style>
  <w:style w:type="paragraph" w:styleId="Index1">
    <w:name w:val="index 1"/>
    <w:basedOn w:val="Normal"/>
    <w:next w:val="Normal"/>
    <w:semiHidden/>
    <w:unhideWhenUsed/>
    <w:rsid w:val="00130BBC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130BBC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130BBC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130BBC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130BBC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130BBC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130BBC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130BBC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130BBC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130BBC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60"/>
    <w:rsid w:val="00130BB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130BBC"/>
    <w:rPr>
      <w:i/>
      <w:iCs/>
      <w:color w:val="4F81BD" w:themeColor="accent1"/>
      <w:lang w:eastAsia="en-GB"/>
    </w:rPr>
  </w:style>
  <w:style w:type="paragraph" w:styleId="List">
    <w:name w:val="List"/>
    <w:basedOn w:val="Normal"/>
    <w:semiHidden/>
    <w:unhideWhenUsed/>
    <w:rsid w:val="00130BBC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130BBC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130BBC"/>
    <w:pPr>
      <w:ind w:left="849" w:hanging="283"/>
      <w:contextualSpacing/>
    </w:pPr>
  </w:style>
  <w:style w:type="paragraph" w:styleId="List4">
    <w:name w:val="List 4"/>
    <w:basedOn w:val="Normal"/>
    <w:rsid w:val="00130BBC"/>
    <w:pPr>
      <w:ind w:left="1132" w:hanging="283"/>
      <w:contextualSpacing/>
    </w:pPr>
  </w:style>
  <w:style w:type="paragraph" w:styleId="List5">
    <w:name w:val="List 5"/>
    <w:basedOn w:val="Normal"/>
    <w:rsid w:val="00130BBC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130BBC"/>
    <w:pPr>
      <w:numPr>
        <w:numId w:val="17"/>
      </w:numPr>
      <w:contextualSpacing/>
    </w:pPr>
  </w:style>
  <w:style w:type="paragraph" w:styleId="ListBullet2">
    <w:name w:val="List Bullet 2"/>
    <w:basedOn w:val="Normal"/>
    <w:semiHidden/>
    <w:unhideWhenUsed/>
    <w:rsid w:val="00130BBC"/>
    <w:pPr>
      <w:numPr>
        <w:numId w:val="18"/>
      </w:numPr>
      <w:contextualSpacing/>
    </w:pPr>
  </w:style>
  <w:style w:type="paragraph" w:styleId="ListBullet3">
    <w:name w:val="List Bullet 3"/>
    <w:basedOn w:val="Normal"/>
    <w:semiHidden/>
    <w:unhideWhenUsed/>
    <w:rsid w:val="00130BBC"/>
    <w:pPr>
      <w:numPr>
        <w:numId w:val="19"/>
      </w:numPr>
      <w:contextualSpacing/>
    </w:pPr>
  </w:style>
  <w:style w:type="paragraph" w:styleId="ListBullet4">
    <w:name w:val="List Bullet 4"/>
    <w:basedOn w:val="Normal"/>
    <w:semiHidden/>
    <w:unhideWhenUsed/>
    <w:rsid w:val="00130BBC"/>
    <w:pPr>
      <w:numPr>
        <w:numId w:val="20"/>
      </w:numPr>
      <w:contextualSpacing/>
    </w:pPr>
  </w:style>
  <w:style w:type="paragraph" w:styleId="ListBullet5">
    <w:name w:val="List Bullet 5"/>
    <w:basedOn w:val="Normal"/>
    <w:semiHidden/>
    <w:unhideWhenUsed/>
    <w:rsid w:val="00130BBC"/>
    <w:pPr>
      <w:numPr>
        <w:numId w:val="21"/>
      </w:numPr>
      <w:contextualSpacing/>
    </w:pPr>
  </w:style>
  <w:style w:type="paragraph" w:styleId="ListContinue">
    <w:name w:val="List Continue"/>
    <w:basedOn w:val="Normal"/>
    <w:semiHidden/>
    <w:unhideWhenUsed/>
    <w:rsid w:val="00130BBC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130BBC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130BBC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130BBC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130BBC"/>
    <w:pPr>
      <w:spacing w:after="120"/>
      <w:ind w:left="1415"/>
      <w:contextualSpacing/>
    </w:pPr>
  </w:style>
  <w:style w:type="paragraph" w:styleId="ListNumber">
    <w:name w:val="List Number"/>
    <w:basedOn w:val="Normal"/>
    <w:rsid w:val="00130BBC"/>
    <w:pPr>
      <w:numPr>
        <w:numId w:val="22"/>
      </w:numPr>
      <w:contextualSpacing/>
    </w:pPr>
  </w:style>
  <w:style w:type="paragraph" w:styleId="ListNumber2">
    <w:name w:val="List Number 2"/>
    <w:basedOn w:val="Normal"/>
    <w:semiHidden/>
    <w:unhideWhenUsed/>
    <w:rsid w:val="00130BBC"/>
    <w:pPr>
      <w:numPr>
        <w:numId w:val="23"/>
      </w:numPr>
      <w:contextualSpacing/>
    </w:pPr>
  </w:style>
  <w:style w:type="paragraph" w:styleId="ListNumber3">
    <w:name w:val="List Number 3"/>
    <w:basedOn w:val="Normal"/>
    <w:semiHidden/>
    <w:unhideWhenUsed/>
    <w:rsid w:val="00130BBC"/>
    <w:pPr>
      <w:numPr>
        <w:numId w:val="24"/>
      </w:numPr>
      <w:contextualSpacing/>
    </w:pPr>
  </w:style>
  <w:style w:type="paragraph" w:styleId="ListNumber4">
    <w:name w:val="List Number 4"/>
    <w:basedOn w:val="Normal"/>
    <w:semiHidden/>
    <w:unhideWhenUsed/>
    <w:rsid w:val="00130BBC"/>
    <w:pPr>
      <w:numPr>
        <w:numId w:val="25"/>
      </w:numPr>
      <w:contextualSpacing/>
    </w:pPr>
  </w:style>
  <w:style w:type="paragraph" w:styleId="ListNumber5">
    <w:name w:val="List Number 5"/>
    <w:basedOn w:val="Normal"/>
    <w:semiHidden/>
    <w:unhideWhenUsed/>
    <w:rsid w:val="00130BBC"/>
    <w:pPr>
      <w:numPr>
        <w:numId w:val="26"/>
      </w:numPr>
      <w:contextualSpacing/>
    </w:pPr>
  </w:style>
  <w:style w:type="paragraph" w:styleId="MacroText">
    <w:name w:val="macro"/>
    <w:link w:val="MacroTextChar"/>
    <w:semiHidden/>
    <w:unhideWhenUsed/>
    <w:rsid w:val="00130BB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130BBC"/>
    <w:rPr>
      <w:rFonts w:ascii="Consolas" w:hAnsi="Consolas"/>
      <w:lang w:eastAsia="en-GB"/>
    </w:rPr>
  </w:style>
  <w:style w:type="paragraph" w:styleId="MessageHeader">
    <w:name w:val="Message Header"/>
    <w:basedOn w:val="Normal"/>
    <w:link w:val="MessageHeaderChar"/>
    <w:semiHidden/>
    <w:unhideWhenUsed/>
    <w:rsid w:val="00130BB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130BBC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68"/>
    <w:rsid w:val="00130BBC"/>
    <w:rPr>
      <w:lang w:eastAsia="en-GB"/>
    </w:rPr>
  </w:style>
  <w:style w:type="paragraph" w:styleId="NormalIndent">
    <w:name w:val="Normal Indent"/>
    <w:basedOn w:val="Normal"/>
    <w:semiHidden/>
    <w:unhideWhenUsed/>
    <w:rsid w:val="00130BBC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130BBC"/>
  </w:style>
  <w:style w:type="character" w:customStyle="1" w:styleId="NoteHeadingChar">
    <w:name w:val="Note Heading Char"/>
    <w:basedOn w:val="DefaultParagraphFont"/>
    <w:link w:val="NoteHeading"/>
    <w:semiHidden/>
    <w:rsid w:val="00130BBC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130BBC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130BBC"/>
    <w:rPr>
      <w:rFonts w:ascii="Consolas" w:hAnsi="Consolas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130BB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130BBC"/>
    <w:rPr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rsid w:val="00130BBC"/>
  </w:style>
  <w:style w:type="character" w:customStyle="1" w:styleId="SalutationChar">
    <w:name w:val="Salutation Char"/>
    <w:basedOn w:val="DefaultParagraphFont"/>
    <w:link w:val="Salutation"/>
    <w:rsid w:val="00130BBC"/>
    <w:rPr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130BBC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130BBC"/>
    <w:rPr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130BB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130BB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ableofAuthorities">
    <w:name w:val="table of authorities"/>
    <w:basedOn w:val="Normal"/>
    <w:next w:val="Normal"/>
    <w:semiHidden/>
    <w:unhideWhenUsed/>
    <w:rsid w:val="00130BBC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130BBC"/>
  </w:style>
  <w:style w:type="paragraph" w:styleId="Title">
    <w:name w:val="Title"/>
    <w:basedOn w:val="Normal"/>
    <w:next w:val="Normal"/>
    <w:link w:val="TitleChar"/>
    <w:qFormat/>
    <w:rsid w:val="00130BB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130BBC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TOAHeading">
    <w:name w:val="toa heading"/>
    <w:basedOn w:val="Normal"/>
    <w:next w:val="Normal"/>
    <w:semiHidden/>
    <w:unhideWhenUsed/>
    <w:rsid w:val="00130BBC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semiHidden/>
    <w:unhideWhenUsed/>
    <w:rsid w:val="00130BBC"/>
    <w:pPr>
      <w:spacing w:after="100"/>
    </w:pPr>
  </w:style>
  <w:style w:type="paragraph" w:styleId="TOC2">
    <w:name w:val="toc 2"/>
    <w:basedOn w:val="Normal"/>
    <w:next w:val="Normal"/>
    <w:semiHidden/>
    <w:unhideWhenUsed/>
    <w:rsid w:val="00130BBC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130BBC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130BBC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130BBC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130BBC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130BBC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130BBC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130BBC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30BBC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14</Pages>
  <Words>4162</Words>
  <Characters>24864</Characters>
  <Application>Microsoft Office Word</Application>
  <DocSecurity>0</DocSecurity>
  <Lines>207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/>
    </vt:vector>
  </TitlesOfParts>
  <Company>S.I.H.E.</Company>
  <LinksUpToDate>false</LinksUpToDate>
  <CharactersWithSpaces>28969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Meinir Jones</cp:lastModifiedBy>
  <cp:revision>11</cp:revision>
  <cp:lastPrinted>2014-10-10T07:42:00Z</cp:lastPrinted>
  <dcterms:created xsi:type="dcterms:W3CDTF">2025-12-11T15:25:00Z</dcterms:created>
  <dcterms:modified xsi:type="dcterms:W3CDTF">2025-12-11T15:48:00Z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