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RPr="008E183D" w14:paraId="54EC9FFE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77C19197" w14:textId="7391CFA5" w:rsidR="00FE26B5" w:rsidRPr="008E183D" w:rsidRDefault="004257A5" w:rsidP="004257A5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Enw'r Myfyriwr:</w:t>
            </w:r>
          </w:p>
        </w:tc>
        <w:tc>
          <w:tcPr>
            <w:tcW w:w="1992" w:type="dxa"/>
            <w:gridSpan w:val="2"/>
          </w:tcPr>
          <w:p w14:paraId="57FB5639" w14:textId="77777777" w:rsidR="00FE26B5" w:rsidRPr="008E183D" w:rsidRDefault="00FE26B5" w:rsidP="004257A5">
            <w:pPr>
              <w:spacing w:before="120" w:after="120"/>
              <w:jc w:val="left"/>
              <w:rPr>
                <w:lang w:val="cy-GB"/>
              </w:rPr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6027B906" w14:textId="77777777" w:rsidR="00FE26B5" w:rsidRPr="008E183D" w:rsidRDefault="004257A5" w:rsidP="004257A5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Rhif Myfyrwyr:</w:t>
            </w:r>
          </w:p>
        </w:tc>
        <w:tc>
          <w:tcPr>
            <w:tcW w:w="4442" w:type="dxa"/>
            <w:gridSpan w:val="4"/>
          </w:tcPr>
          <w:p w14:paraId="6EF1FFBB" w14:textId="77777777" w:rsidR="00FE26B5" w:rsidRPr="008E183D" w:rsidRDefault="00FE26B5" w:rsidP="004257A5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8150DF" w:rsidRPr="008E183D" w14:paraId="27593331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4C2C53E" w14:textId="68B83BD4" w:rsidR="008150DF" w:rsidRPr="008E183D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Cod Modwl:</w:t>
            </w:r>
          </w:p>
        </w:tc>
        <w:tc>
          <w:tcPr>
            <w:tcW w:w="1992" w:type="dxa"/>
            <w:gridSpan w:val="2"/>
          </w:tcPr>
          <w:p w14:paraId="0F159991" w14:textId="677759AD" w:rsidR="008150DF" w:rsidRPr="008E183D" w:rsidRDefault="00031DC6" w:rsidP="008150DF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ECCE4001</w:t>
            </w:r>
            <w:r w:rsidR="008E183D">
              <w:rPr>
                <w:lang w:val="cy-GB"/>
              </w:rPr>
              <w:t>C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4AB11270" w14:textId="35826C09" w:rsidR="008150DF" w:rsidRPr="008E183D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Teitl y Modwl:</w:t>
            </w:r>
          </w:p>
        </w:tc>
        <w:tc>
          <w:tcPr>
            <w:tcW w:w="4442" w:type="dxa"/>
            <w:gridSpan w:val="4"/>
          </w:tcPr>
          <w:p w14:paraId="061D2676" w14:textId="53188D75" w:rsidR="008150DF" w:rsidRPr="008E183D" w:rsidRDefault="00031DC6" w:rsidP="008150DF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Pwy ydw i? – Archwilio Hunaniaeth Broffesiynol</w:t>
            </w:r>
          </w:p>
        </w:tc>
      </w:tr>
      <w:tr w:rsidR="008150DF" w:rsidRPr="008E183D" w14:paraId="15782691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240DACBA" w14:textId="77777777" w:rsidR="008150DF" w:rsidRPr="008E183D" w:rsidRDefault="008150DF" w:rsidP="008150DF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Deilliannau Dysgu:</w:t>
            </w:r>
          </w:p>
        </w:tc>
        <w:tc>
          <w:tcPr>
            <w:tcW w:w="7810" w:type="dxa"/>
            <w:gridSpan w:val="6"/>
          </w:tcPr>
          <w:p w14:paraId="44A19B12" w14:textId="35ADC996" w:rsidR="00F575D1" w:rsidRPr="008E183D" w:rsidRDefault="00F575D1" w:rsidP="00F575D1">
            <w:pPr>
              <w:spacing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•</w:t>
            </w:r>
            <w:r w:rsidRPr="008E183D">
              <w:rPr>
                <w:lang w:val="cy-GB"/>
              </w:rPr>
              <w:tab/>
              <w:t>dechrau datblygu sgiliau ymchwil, cyfeir</w:t>
            </w:r>
            <w:r w:rsidR="008E183D">
              <w:rPr>
                <w:lang w:val="cy-GB"/>
              </w:rPr>
              <w:t>nodi</w:t>
            </w:r>
            <w:r w:rsidRPr="008E183D">
              <w:rPr>
                <w:lang w:val="cy-GB"/>
              </w:rPr>
              <w:t xml:space="preserve"> a meddwl beirniadol; </w:t>
            </w:r>
          </w:p>
          <w:p w14:paraId="3E8BD506" w14:textId="528381DF" w:rsidR="008150DF" w:rsidRPr="008E183D" w:rsidRDefault="00F575D1" w:rsidP="00F575D1">
            <w:pPr>
              <w:spacing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•</w:t>
            </w:r>
            <w:r w:rsidRPr="008E183D">
              <w:rPr>
                <w:lang w:val="cy-GB"/>
              </w:rPr>
              <w:tab/>
            </w:r>
            <w:r w:rsidR="008E183D">
              <w:rPr>
                <w:lang w:val="cy-GB"/>
              </w:rPr>
              <w:t>adf</w:t>
            </w:r>
            <w:r w:rsidRPr="008E183D">
              <w:rPr>
                <w:lang w:val="cy-GB"/>
              </w:rPr>
              <w:t>yfyrio ar anghenion datblygiad personol a phroffesiynol.</w:t>
            </w:r>
          </w:p>
        </w:tc>
      </w:tr>
      <w:tr w:rsidR="00454402" w:rsidRPr="008E183D" w14:paraId="7387C7F1" w14:textId="77777777" w:rsidTr="004257A5">
        <w:tc>
          <w:tcPr>
            <w:tcW w:w="852" w:type="dxa"/>
            <w:shd w:val="clear" w:color="auto" w:fill="D6E3BC" w:themeFill="accent3" w:themeFillTint="66"/>
          </w:tcPr>
          <w:p w14:paraId="3D6C44EB" w14:textId="77777777" w:rsidR="00454402" w:rsidRPr="008E183D" w:rsidRDefault="00454402" w:rsidP="00454402">
            <w:pPr>
              <w:spacing w:before="120" w:after="120"/>
              <w:rPr>
                <w:b/>
                <w:lang w:val="cy-GB"/>
              </w:rPr>
            </w:pPr>
            <w:r w:rsidRPr="008E183D">
              <w:rPr>
                <w:b/>
                <w:lang w:val="cy-GB"/>
              </w:rPr>
              <w:t>Rhif Tasg: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48A510CF" w14:textId="77777777" w:rsidR="00454402" w:rsidRPr="008E183D" w:rsidRDefault="00454402" w:rsidP="00454402">
            <w:pPr>
              <w:spacing w:before="120" w:after="120"/>
              <w:rPr>
                <w:b/>
                <w:lang w:val="cy-GB"/>
              </w:rPr>
            </w:pPr>
            <w:r w:rsidRPr="008E183D">
              <w:rPr>
                <w:b/>
                <w:lang w:val="cy-GB"/>
              </w:rPr>
              <w:t>Gweithgaredd</w:t>
            </w:r>
          </w:p>
          <w:p w14:paraId="7D9CC6B5" w14:textId="09A8164F" w:rsidR="00F107F8" w:rsidRPr="008E183D" w:rsidRDefault="00F107F8" w:rsidP="00454402">
            <w:pPr>
              <w:spacing w:before="120" w:after="120"/>
              <w:rPr>
                <w:b/>
                <w:lang w:val="cy-GB"/>
              </w:rPr>
            </w:pPr>
            <w:r w:rsidRPr="008E183D">
              <w:rPr>
                <w:b/>
                <w:lang w:val="cy-GB"/>
              </w:rPr>
              <w:t>Deallusrwydd Artiffisial i Fyfyrwyr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7FF7B5" w14:textId="77777777" w:rsidR="00454402" w:rsidRPr="008E183D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8E183D">
              <w:rPr>
                <w:sz w:val="16"/>
                <w:szCs w:val="16"/>
                <w:lang w:val="cy-GB"/>
              </w:rPr>
              <w:t>Cyn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24E883D" w14:textId="77777777" w:rsidR="00454402" w:rsidRPr="008E183D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8E183D">
              <w:rPr>
                <w:sz w:val="16"/>
                <w:szCs w:val="16"/>
                <w:lang w:val="cy-GB"/>
              </w:rPr>
              <w:t>Yn ystod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9CD4975" w14:textId="77777777" w:rsidR="00454402" w:rsidRPr="008E183D" w:rsidRDefault="00454402" w:rsidP="00454402">
            <w:pPr>
              <w:spacing w:before="120" w:after="120"/>
              <w:rPr>
                <w:sz w:val="16"/>
                <w:szCs w:val="16"/>
                <w:lang w:val="cy-GB"/>
              </w:rPr>
            </w:pPr>
            <w:r w:rsidRPr="008E183D">
              <w:rPr>
                <w:sz w:val="16"/>
                <w:szCs w:val="16"/>
                <w:lang w:val="cy-GB"/>
              </w:rPr>
              <w:t>Ar ôl y sesiwn</w:t>
            </w:r>
          </w:p>
        </w:tc>
      </w:tr>
      <w:tr w:rsidR="00454402" w:rsidRPr="008E183D" w14:paraId="36403031" w14:textId="77777777" w:rsidTr="004257A5">
        <w:tc>
          <w:tcPr>
            <w:tcW w:w="852" w:type="dxa"/>
          </w:tcPr>
          <w:p w14:paraId="3B0E54D7" w14:textId="77777777" w:rsidR="00454402" w:rsidRPr="008E183D" w:rsidRDefault="004257A5" w:rsidP="00454402">
            <w:pPr>
              <w:spacing w:before="120" w:after="120"/>
              <w:rPr>
                <w:lang w:val="cy-GB"/>
              </w:rPr>
            </w:pPr>
            <w:r w:rsidRPr="008E183D">
              <w:rPr>
                <w:lang w:val="cy-GB"/>
              </w:rPr>
              <w:t>1</w:t>
            </w:r>
          </w:p>
        </w:tc>
        <w:tc>
          <w:tcPr>
            <w:tcW w:w="7146" w:type="dxa"/>
            <w:gridSpan w:val="5"/>
          </w:tcPr>
          <w:p w14:paraId="22A4FECC" w14:textId="623C2C17" w:rsidR="00D56F44" w:rsidRPr="008E183D" w:rsidRDefault="00B41220" w:rsidP="00D56F44">
            <w:pPr>
              <w:spacing w:before="120" w:after="120"/>
              <w:jc w:val="left"/>
              <w:rPr>
                <w:i/>
                <w:iCs/>
                <w:lang w:val="cy-GB"/>
              </w:rPr>
            </w:pPr>
            <w:r w:rsidRPr="008E183D">
              <w:rPr>
                <w:lang w:val="cy-GB"/>
              </w:rPr>
              <w:t xml:space="preserve">Gwyliwch </w:t>
            </w:r>
            <w:r w:rsidR="008E183D">
              <w:rPr>
                <w:lang w:val="cy-GB"/>
              </w:rPr>
              <w:t>G</w:t>
            </w:r>
            <w:r w:rsidRPr="008E183D">
              <w:rPr>
                <w:lang w:val="cy-GB"/>
              </w:rPr>
              <w:t xml:space="preserve">wrs </w:t>
            </w:r>
            <w:r w:rsidR="008E183D">
              <w:rPr>
                <w:lang w:val="cy-GB"/>
              </w:rPr>
              <w:t>D</w:t>
            </w:r>
            <w:r w:rsidRPr="008E183D">
              <w:rPr>
                <w:lang w:val="cy-GB"/>
              </w:rPr>
              <w:t xml:space="preserve">ysgu </w:t>
            </w:r>
            <w:proofErr w:type="spellStart"/>
            <w:r w:rsidRPr="008E183D">
              <w:rPr>
                <w:lang w:val="cy-GB"/>
              </w:rPr>
              <w:t>LinkedIn</w:t>
            </w:r>
            <w:proofErr w:type="spellEnd"/>
            <w:r w:rsidRPr="008E183D">
              <w:rPr>
                <w:lang w:val="cy-GB"/>
              </w:rPr>
              <w:t xml:space="preserve"> </w:t>
            </w:r>
            <w:r w:rsidR="00D56F44" w:rsidRPr="008E183D">
              <w:rPr>
                <w:i/>
                <w:iCs/>
                <w:lang w:val="cy-GB"/>
              </w:rPr>
              <w:t>Deallusrwydd Artiffisial i Fyfyrwyr.</w:t>
            </w:r>
          </w:p>
          <w:p w14:paraId="2FD9A049" w14:textId="3CDED66E" w:rsidR="00F575D1" w:rsidRPr="008E183D" w:rsidRDefault="008E183D" w:rsidP="0090414A">
            <w:pPr>
              <w:spacing w:before="120" w:after="120"/>
              <w:jc w:val="left"/>
              <w:rPr>
                <w:lang w:val="cy-GB"/>
              </w:rPr>
            </w:pPr>
            <w:r>
              <w:rPr>
                <w:lang w:val="cy-GB"/>
              </w:rPr>
              <w:t>Gellir g</w:t>
            </w:r>
            <w:r w:rsidR="00D56F44" w:rsidRPr="008E183D">
              <w:rPr>
                <w:lang w:val="cy-GB"/>
              </w:rPr>
              <w:t xml:space="preserve">weld </w:t>
            </w:r>
            <w:r>
              <w:rPr>
                <w:lang w:val="cy-GB"/>
              </w:rPr>
              <w:t xml:space="preserve">hwn </w:t>
            </w:r>
            <w:r w:rsidR="00D56F44" w:rsidRPr="008E183D">
              <w:rPr>
                <w:lang w:val="cy-GB"/>
              </w:rPr>
              <w:t xml:space="preserve">drwy dudalennau </w:t>
            </w:r>
            <w:r>
              <w:rPr>
                <w:lang w:val="cy-GB"/>
              </w:rPr>
              <w:t>Sgiliau digidol</w:t>
            </w:r>
            <w:r w:rsidR="00D56F44" w:rsidRPr="008E183D">
              <w:rPr>
                <w:lang w:val="cy-GB"/>
              </w:rPr>
              <w:t xml:space="preserve"> </w:t>
            </w:r>
            <w:r>
              <w:rPr>
                <w:lang w:val="cy-GB"/>
              </w:rPr>
              <w:t>PCYDDS</w:t>
            </w:r>
            <w:r w:rsidR="00D56F44" w:rsidRPr="008E183D">
              <w:rPr>
                <w:lang w:val="cy-GB"/>
              </w:rPr>
              <w:t xml:space="preserve"> yma: </w:t>
            </w:r>
            <w:hyperlink r:id="rId7" w:history="1">
              <w:r w:rsidR="00D56F44" w:rsidRPr="008E183D">
                <w:rPr>
                  <w:rStyle w:val="Hyperlink"/>
                  <w:lang w:val="cy-GB"/>
                </w:rPr>
                <w:t xml:space="preserve">Deallusrwydd Artiffisial i Fyfyrwyr </w:t>
              </w:r>
              <w:r>
                <w:rPr>
                  <w:rStyle w:val="Hyperlink"/>
                  <w:lang w:val="cy-GB"/>
                </w:rPr>
                <w:t>–</w:t>
              </w:r>
              <w:r w:rsidR="00D56F44" w:rsidRPr="008E183D">
                <w:rPr>
                  <w:rStyle w:val="Hyperlink"/>
                  <w:lang w:val="cy-GB"/>
                </w:rPr>
                <w:t xml:space="preserve"> </w:t>
              </w:r>
              <w:r>
                <w:rPr>
                  <w:rStyle w:val="Hyperlink"/>
                  <w:lang w:val="cy-GB"/>
                </w:rPr>
                <w:t>Y</w:t>
              </w:r>
              <w:r>
                <w:rPr>
                  <w:rStyle w:val="Hyperlink"/>
                </w:rPr>
                <w:t xml:space="preserve"> </w:t>
              </w:r>
              <w:proofErr w:type="spellStart"/>
              <w:r>
                <w:rPr>
                  <w:rStyle w:val="Hyperlink"/>
                </w:rPr>
                <w:t>Ganolfan</w:t>
              </w:r>
              <w:proofErr w:type="spellEnd"/>
              <w:r>
                <w:rPr>
                  <w:rStyle w:val="Hyperlink"/>
                </w:rPr>
                <w:t xml:space="preserve"> </w:t>
              </w:r>
              <w:proofErr w:type="spellStart"/>
              <w:r>
                <w:rPr>
                  <w:rStyle w:val="Hyperlink"/>
                </w:rPr>
                <w:t>Ddigidol</w:t>
              </w:r>
              <w:proofErr w:type="spellEnd"/>
              <w:r w:rsidR="00D56F44" w:rsidRPr="008E183D">
                <w:rPr>
                  <w:rStyle w:val="Hyperlink"/>
                  <w:lang w:val="cy-GB"/>
                </w:rPr>
                <w:t xml:space="preserve"> | Prifysgol Cymru Y Drindod Dewi Sant</w:t>
              </w:r>
            </w:hyperlink>
          </w:p>
        </w:tc>
        <w:tc>
          <w:tcPr>
            <w:tcW w:w="689" w:type="dxa"/>
          </w:tcPr>
          <w:p w14:paraId="4AE6E4BD" w14:textId="43EB473E" w:rsidR="00454402" w:rsidRPr="008E183D" w:rsidRDefault="00031DC6" w:rsidP="00031DC6">
            <w:pPr>
              <w:spacing w:before="120" w:after="120"/>
              <w:rPr>
                <w:lang w:val="cy-GB"/>
              </w:rPr>
            </w:pPr>
            <w:r w:rsidRPr="008E183D">
              <w:rPr>
                <w:lang w:val="cy-GB"/>
              </w:rPr>
              <w:sym w:font="Wingdings" w:char="F0FE"/>
            </w:r>
          </w:p>
        </w:tc>
        <w:tc>
          <w:tcPr>
            <w:tcW w:w="689" w:type="dxa"/>
          </w:tcPr>
          <w:p w14:paraId="16E206CC" w14:textId="280E33F0" w:rsidR="00454402" w:rsidRPr="008E183D" w:rsidRDefault="00454402" w:rsidP="00CF0FA8">
            <w:pPr>
              <w:spacing w:before="120" w:after="120"/>
              <w:rPr>
                <w:lang w:val="cy-GB"/>
              </w:rPr>
            </w:pPr>
          </w:p>
        </w:tc>
        <w:tc>
          <w:tcPr>
            <w:tcW w:w="689" w:type="dxa"/>
          </w:tcPr>
          <w:p w14:paraId="782B754E" w14:textId="77777777" w:rsidR="00454402" w:rsidRPr="008E183D" w:rsidRDefault="00454402" w:rsidP="0045440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90414A" w:rsidRPr="008E183D" w14:paraId="06671A53" w14:textId="77777777" w:rsidTr="00EA76B2">
        <w:tc>
          <w:tcPr>
            <w:tcW w:w="852" w:type="dxa"/>
          </w:tcPr>
          <w:p w14:paraId="0213C106" w14:textId="38C39CFD" w:rsidR="0090414A" w:rsidRPr="008E183D" w:rsidRDefault="0090414A" w:rsidP="00EA76B2">
            <w:pPr>
              <w:spacing w:before="120" w:after="120"/>
              <w:rPr>
                <w:lang w:val="cy-GB"/>
              </w:rPr>
            </w:pPr>
            <w:r w:rsidRPr="008E183D">
              <w:rPr>
                <w:lang w:val="cy-GB"/>
              </w:rPr>
              <w:t>2</w:t>
            </w:r>
          </w:p>
        </w:tc>
        <w:tc>
          <w:tcPr>
            <w:tcW w:w="7146" w:type="dxa"/>
            <w:gridSpan w:val="5"/>
          </w:tcPr>
          <w:p w14:paraId="26D25EFB" w14:textId="2EC63B5D" w:rsidR="0090414A" w:rsidRPr="008E183D" w:rsidRDefault="004D4DDD" w:rsidP="00EA76B2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Gwnewch nodyn o unrhyw Bwyntiau Allweddol isod</w:t>
            </w:r>
          </w:p>
        </w:tc>
        <w:tc>
          <w:tcPr>
            <w:tcW w:w="689" w:type="dxa"/>
          </w:tcPr>
          <w:p w14:paraId="6F9278C1" w14:textId="77777777" w:rsidR="0090414A" w:rsidRPr="008E183D" w:rsidRDefault="0090414A" w:rsidP="00EA76B2">
            <w:pPr>
              <w:spacing w:before="120" w:after="120"/>
              <w:rPr>
                <w:lang w:val="cy-GB"/>
              </w:rPr>
            </w:pPr>
            <w:r w:rsidRPr="008E183D">
              <w:rPr>
                <w:lang w:val="cy-GB"/>
              </w:rPr>
              <w:sym w:font="Wingdings" w:char="F0FE"/>
            </w:r>
          </w:p>
        </w:tc>
        <w:tc>
          <w:tcPr>
            <w:tcW w:w="689" w:type="dxa"/>
          </w:tcPr>
          <w:p w14:paraId="612F7F72" w14:textId="77777777" w:rsidR="0090414A" w:rsidRPr="008E183D" w:rsidRDefault="0090414A" w:rsidP="00EA76B2">
            <w:pPr>
              <w:spacing w:before="120" w:after="120"/>
              <w:rPr>
                <w:lang w:val="cy-GB"/>
              </w:rPr>
            </w:pPr>
          </w:p>
        </w:tc>
        <w:tc>
          <w:tcPr>
            <w:tcW w:w="689" w:type="dxa"/>
          </w:tcPr>
          <w:p w14:paraId="763911A7" w14:textId="77777777" w:rsidR="0090414A" w:rsidRPr="008E183D" w:rsidRDefault="0090414A" w:rsidP="00EA76B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F21F32" w:rsidRPr="008E183D" w14:paraId="39D3C211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2726257" w14:textId="77777777" w:rsidR="00F21F32" w:rsidRPr="008E183D" w:rsidRDefault="00F21F32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07660FD5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2571E56B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71BE5F3B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6875152C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09EE7069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756707F8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74DE09E6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  <w:p w14:paraId="57858F35" w14:textId="77777777" w:rsidR="004D4DDD" w:rsidRPr="008E183D" w:rsidRDefault="004D4DDD" w:rsidP="00CD2F70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4D4DDD" w:rsidRPr="008E183D" w14:paraId="6F070F3B" w14:textId="77777777" w:rsidTr="00EA76B2">
        <w:tc>
          <w:tcPr>
            <w:tcW w:w="852" w:type="dxa"/>
          </w:tcPr>
          <w:p w14:paraId="1E038202" w14:textId="441A9B45" w:rsidR="004D4DDD" w:rsidRPr="008E183D" w:rsidRDefault="004D4DDD" w:rsidP="00EA76B2">
            <w:pPr>
              <w:spacing w:before="120" w:after="120"/>
              <w:rPr>
                <w:lang w:val="cy-GB"/>
              </w:rPr>
            </w:pPr>
            <w:r w:rsidRPr="008E183D">
              <w:rPr>
                <w:lang w:val="cy-GB"/>
              </w:rPr>
              <w:t>3</w:t>
            </w:r>
          </w:p>
        </w:tc>
        <w:tc>
          <w:tcPr>
            <w:tcW w:w="7146" w:type="dxa"/>
            <w:gridSpan w:val="5"/>
          </w:tcPr>
          <w:p w14:paraId="079F3DE1" w14:textId="6DB86FC8" w:rsidR="004D4DDD" w:rsidRPr="008E183D" w:rsidRDefault="004D4DDD" w:rsidP="00EA76B2">
            <w:pPr>
              <w:spacing w:before="120" w:after="120"/>
              <w:jc w:val="left"/>
              <w:rPr>
                <w:lang w:val="cy-GB"/>
              </w:rPr>
            </w:pPr>
            <w:r w:rsidRPr="008E183D">
              <w:rPr>
                <w:lang w:val="cy-GB"/>
              </w:rPr>
              <w:t>Gwnewch nodyn o unrhyw gamau pellach y mae angen i chi eu cymryd</w:t>
            </w:r>
          </w:p>
        </w:tc>
        <w:tc>
          <w:tcPr>
            <w:tcW w:w="689" w:type="dxa"/>
          </w:tcPr>
          <w:p w14:paraId="0315883B" w14:textId="77777777" w:rsidR="004D4DDD" w:rsidRPr="008E183D" w:rsidRDefault="004D4DDD" w:rsidP="00EA76B2">
            <w:pPr>
              <w:spacing w:before="120" w:after="120"/>
              <w:rPr>
                <w:lang w:val="cy-GB"/>
              </w:rPr>
            </w:pPr>
            <w:r w:rsidRPr="008E183D">
              <w:rPr>
                <w:lang w:val="cy-GB"/>
              </w:rPr>
              <w:sym w:font="Wingdings" w:char="F0FE"/>
            </w:r>
          </w:p>
        </w:tc>
        <w:tc>
          <w:tcPr>
            <w:tcW w:w="689" w:type="dxa"/>
          </w:tcPr>
          <w:p w14:paraId="6C17E858" w14:textId="77777777" w:rsidR="004D4DDD" w:rsidRPr="008E183D" w:rsidRDefault="004D4DDD" w:rsidP="00EA76B2">
            <w:pPr>
              <w:spacing w:before="120" w:after="120"/>
              <w:rPr>
                <w:lang w:val="cy-GB"/>
              </w:rPr>
            </w:pPr>
          </w:p>
        </w:tc>
        <w:tc>
          <w:tcPr>
            <w:tcW w:w="689" w:type="dxa"/>
          </w:tcPr>
          <w:p w14:paraId="6C39588D" w14:textId="77777777" w:rsidR="004D4DDD" w:rsidRPr="008E183D" w:rsidRDefault="004D4DDD" w:rsidP="00EA76B2">
            <w:pPr>
              <w:spacing w:before="120" w:after="120"/>
              <w:jc w:val="left"/>
              <w:rPr>
                <w:lang w:val="cy-GB"/>
              </w:rPr>
            </w:pPr>
          </w:p>
        </w:tc>
      </w:tr>
      <w:tr w:rsidR="00F21F32" w:rsidRPr="008E183D" w14:paraId="30E871ED" w14:textId="77777777" w:rsidTr="00EF0077">
        <w:trPr>
          <w:trHeight w:val="621"/>
        </w:trPr>
        <w:tc>
          <w:tcPr>
            <w:tcW w:w="10065" w:type="dxa"/>
            <w:gridSpan w:val="9"/>
          </w:tcPr>
          <w:p w14:paraId="694C1B6A" w14:textId="77777777" w:rsidR="00F21F32" w:rsidRPr="008E183D" w:rsidRDefault="00F21F32" w:rsidP="00CD2F70">
            <w:pPr>
              <w:spacing w:after="120"/>
              <w:jc w:val="left"/>
              <w:rPr>
                <w:lang w:val="cy-GB"/>
              </w:rPr>
            </w:pPr>
          </w:p>
          <w:p w14:paraId="402A418E" w14:textId="77777777" w:rsidR="004D4DDD" w:rsidRPr="008E183D" w:rsidRDefault="004D4DDD" w:rsidP="00CD2F70">
            <w:pPr>
              <w:spacing w:after="120"/>
              <w:jc w:val="left"/>
              <w:rPr>
                <w:lang w:val="cy-GB"/>
              </w:rPr>
            </w:pPr>
          </w:p>
          <w:p w14:paraId="1B50B93A" w14:textId="77777777" w:rsidR="004D4DDD" w:rsidRPr="008E183D" w:rsidRDefault="004D4DDD" w:rsidP="00CD2F70">
            <w:pPr>
              <w:spacing w:after="120"/>
              <w:jc w:val="left"/>
              <w:rPr>
                <w:lang w:val="cy-GB"/>
              </w:rPr>
            </w:pPr>
          </w:p>
          <w:p w14:paraId="65D673C5" w14:textId="77777777" w:rsidR="004D4DDD" w:rsidRPr="008E183D" w:rsidRDefault="004D4DDD" w:rsidP="00CD2F70">
            <w:pPr>
              <w:spacing w:after="120"/>
              <w:jc w:val="left"/>
              <w:rPr>
                <w:lang w:val="cy-GB"/>
              </w:rPr>
            </w:pPr>
          </w:p>
          <w:p w14:paraId="12E71EDD" w14:textId="77777777" w:rsidR="004D4DDD" w:rsidRPr="008E183D" w:rsidRDefault="004D4DDD" w:rsidP="00CD2F70">
            <w:pPr>
              <w:spacing w:after="120"/>
              <w:jc w:val="left"/>
              <w:rPr>
                <w:lang w:val="cy-GB"/>
              </w:rPr>
            </w:pPr>
          </w:p>
          <w:p w14:paraId="260F1BDF" w14:textId="77777777" w:rsidR="004D4DDD" w:rsidRPr="008E183D" w:rsidRDefault="004D4DDD" w:rsidP="00CD2F70">
            <w:pPr>
              <w:spacing w:after="120"/>
              <w:jc w:val="left"/>
              <w:rPr>
                <w:lang w:val="cy-GB"/>
              </w:rPr>
            </w:pPr>
          </w:p>
          <w:p w14:paraId="2EE00CA5" w14:textId="77777777" w:rsidR="004D4DDD" w:rsidRDefault="004D4DDD" w:rsidP="00CD2F70">
            <w:pPr>
              <w:spacing w:after="120"/>
              <w:jc w:val="left"/>
              <w:rPr>
                <w:lang w:val="cy-GB"/>
              </w:rPr>
            </w:pPr>
          </w:p>
          <w:p w14:paraId="0BC8C98A" w14:textId="77777777" w:rsidR="008E183D" w:rsidRPr="008E183D" w:rsidRDefault="008E183D" w:rsidP="00CD2F70">
            <w:pPr>
              <w:spacing w:after="120"/>
              <w:jc w:val="left"/>
              <w:rPr>
                <w:lang w:val="cy-GB"/>
              </w:rPr>
            </w:pPr>
          </w:p>
        </w:tc>
      </w:tr>
    </w:tbl>
    <w:p w14:paraId="60674CD0" w14:textId="17D5790E" w:rsidR="00AF00D7" w:rsidRPr="008E183D" w:rsidRDefault="00AF00D7">
      <w:pPr>
        <w:rPr>
          <w:lang w:val="cy-GB"/>
        </w:rPr>
      </w:pPr>
      <w:bookmarkStart w:id="0" w:name="cysill"/>
      <w:bookmarkEnd w:id="0"/>
    </w:p>
    <w:sectPr w:rsidR="00AF00D7" w:rsidRPr="008E183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2F1CF" w14:textId="77777777" w:rsidR="008C500D" w:rsidRDefault="008C500D" w:rsidP="008150DF">
      <w:pPr>
        <w:spacing w:before="0"/>
      </w:pPr>
      <w:r>
        <w:separator/>
      </w:r>
    </w:p>
  </w:endnote>
  <w:endnote w:type="continuationSeparator" w:id="0">
    <w:p w14:paraId="71A0745C" w14:textId="77777777" w:rsidR="008C500D" w:rsidRDefault="008C500D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E44D8" w14:textId="77777777" w:rsidR="008C500D" w:rsidRDefault="008C500D" w:rsidP="008150DF">
      <w:pPr>
        <w:spacing w:before="0"/>
      </w:pPr>
      <w:r>
        <w:separator/>
      </w:r>
    </w:p>
  </w:footnote>
  <w:footnote w:type="continuationSeparator" w:id="0">
    <w:p w14:paraId="68C5CE11" w14:textId="77777777" w:rsidR="008C500D" w:rsidRDefault="008C500D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DDFBA" w14:textId="77777777" w:rsidR="008150DF" w:rsidRPr="008E183D" w:rsidRDefault="008150DF">
    <w:pPr>
      <w:pStyle w:val="Header"/>
      <w:rPr>
        <w:sz w:val="32"/>
        <w:szCs w:val="32"/>
        <w:lang w:val="cy-GB"/>
      </w:rPr>
    </w:pPr>
    <w:r w:rsidRPr="008E183D">
      <w:rPr>
        <w:sz w:val="32"/>
        <w:szCs w:val="32"/>
        <w:lang w:val="cy-GB"/>
      </w:rPr>
      <w:t>Gweithgaredd Astudio dan Arweiniad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331573">
    <w:abstractNumId w:val="0"/>
  </w:num>
  <w:num w:numId="2" w16cid:durableId="804927861">
    <w:abstractNumId w:val="2"/>
  </w:num>
  <w:num w:numId="3" w16cid:durableId="1206520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DC6"/>
    <w:rsid w:val="00031DC6"/>
    <w:rsid w:val="00251121"/>
    <w:rsid w:val="003F568A"/>
    <w:rsid w:val="004257A5"/>
    <w:rsid w:val="00454402"/>
    <w:rsid w:val="00473911"/>
    <w:rsid w:val="004848CA"/>
    <w:rsid w:val="004D4DDD"/>
    <w:rsid w:val="0075554F"/>
    <w:rsid w:val="008150DF"/>
    <w:rsid w:val="00843D9E"/>
    <w:rsid w:val="008C500D"/>
    <w:rsid w:val="008E183D"/>
    <w:rsid w:val="0090414A"/>
    <w:rsid w:val="00A15F95"/>
    <w:rsid w:val="00AB008A"/>
    <w:rsid w:val="00AF00D7"/>
    <w:rsid w:val="00AF1653"/>
    <w:rsid w:val="00B247A4"/>
    <w:rsid w:val="00B41220"/>
    <w:rsid w:val="00C24852"/>
    <w:rsid w:val="00C33CA4"/>
    <w:rsid w:val="00C35E30"/>
    <w:rsid w:val="00CD2F70"/>
    <w:rsid w:val="00CF0FA8"/>
    <w:rsid w:val="00D06C19"/>
    <w:rsid w:val="00D148E7"/>
    <w:rsid w:val="00D5353F"/>
    <w:rsid w:val="00D56F44"/>
    <w:rsid w:val="00DE67A6"/>
    <w:rsid w:val="00E60636"/>
    <w:rsid w:val="00EA6AA4"/>
    <w:rsid w:val="00EC4E49"/>
    <w:rsid w:val="00F107F8"/>
    <w:rsid w:val="00F21F32"/>
    <w:rsid w:val="00F575D1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0C5CB7"/>
  <w15:docId w15:val="{45024392-6C80-4FC0-89A4-254E57A2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6F4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F4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AF165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igitalskills.uwtsd.ac.uk/resource/artificial-intelligence-for-stud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8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Geraint Lloyd</cp:lastModifiedBy>
  <cp:revision>2</cp:revision>
  <cp:lastPrinted>2018-02-05T12:22:00Z</cp:lastPrinted>
  <dcterms:created xsi:type="dcterms:W3CDTF">2026-10-02T14:39:00Z</dcterms:created>
  <dcterms:modified xsi:type="dcterms:W3CDTF">2026-10-02T14:39:00Z</dcterms:modified>
</cp:coreProperties>
</file>