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E62E7" w14:textId="77777777" w:rsidR="002D5B3F" w:rsidRDefault="00060793" w:rsidP="00044F5C">
      <w:pPr>
        <w:pStyle w:val="Header"/>
        <w:tabs>
          <w:tab w:val="clear" w:pos="4153"/>
          <w:tab w:val="clear" w:pos="8306"/>
        </w:tabs>
        <w:jc w:val="center"/>
      </w:pPr>
      <w:r>
        <w:rPr>
          <w:noProof/>
        </w:rPr>
        <w:drawing>
          <wp:inline distT="0" distB="0" distL="0" distR="0" wp14:anchorId="176EACFF" wp14:editId="0BEF613F">
            <wp:extent cx="2028825" cy="809625"/>
            <wp:effectExtent l="19050" t="0" r="9525" b="0"/>
            <wp:docPr id="1" name="Picture 0" descr="TSD_swan2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514FB" w14:textId="77777777" w:rsidR="00060793" w:rsidRDefault="00060793" w:rsidP="00044F5C">
      <w:pPr>
        <w:pStyle w:val="Header"/>
        <w:tabs>
          <w:tab w:val="clear" w:pos="4153"/>
          <w:tab w:val="clear" w:pos="8306"/>
        </w:tabs>
        <w:jc w:val="center"/>
      </w:pPr>
    </w:p>
    <w:p w14:paraId="2792AB97" w14:textId="77777777" w:rsidR="00006938" w:rsidRDefault="00006938" w:rsidP="00044F5C">
      <w:pPr>
        <w:pStyle w:val="Header"/>
        <w:tabs>
          <w:tab w:val="clear" w:pos="4153"/>
          <w:tab w:val="clear" w:pos="8306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789"/>
        <w:gridCol w:w="4140"/>
        <w:gridCol w:w="2500"/>
        <w:gridCol w:w="136"/>
        <w:gridCol w:w="1810"/>
        <w:gridCol w:w="69"/>
      </w:tblGrid>
      <w:tr w:rsidR="003A3CE5" w:rsidRPr="00C1361B" w14:paraId="26ED9D1C" w14:textId="77777777" w:rsidTr="001C3F78">
        <w:tc>
          <w:tcPr>
            <w:tcW w:w="10670" w:type="dxa"/>
            <w:gridSpan w:val="6"/>
            <w:shd w:val="clear" w:color="auto" w:fill="C0C0C0"/>
          </w:tcPr>
          <w:p w14:paraId="40CD817E" w14:textId="77777777" w:rsidR="003A3CE5" w:rsidRPr="00C1361B" w:rsidRDefault="00F05FDF" w:rsidP="00EA7762">
            <w:pPr>
              <w:pStyle w:val="Heading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</w:t>
            </w:r>
            <w:r w:rsidR="00EA295B">
              <w:rPr>
                <w:rFonts w:ascii="Calibri" w:hAnsi="Calibri"/>
                <w:b/>
              </w:rPr>
              <w:t>CHELORS DEGREE</w:t>
            </w:r>
            <w:r w:rsidR="005969E2" w:rsidRPr="00C1361B">
              <w:rPr>
                <w:rFonts w:ascii="Calibri" w:hAnsi="Calibri"/>
                <w:b/>
              </w:rPr>
              <w:t xml:space="preserve"> </w:t>
            </w:r>
            <w:r w:rsidR="009376B4">
              <w:rPr>
                <w:rFonts w:ascii="Calibri" w:hAnsi="Calibri"/>
                <w:b/>
              </w:rPr>
              <w:t>ASSIGNMENT SPECIFICATION</w:t>
            </w:r>
            <w:r w:rsidR="008A4C81">
              <w:rPr>
                <w:rFonts w:ascii="Calibri" w:hAnsi="Calibri"/>
                <w:b/>
              </w:rPr>
              <w:t xml:space="preserve"> BRIEF</w:t>
            </w:r>
            <w:r w:rsidR="009376B4">
              <w:rPr>
                <w:rFonts w:ascii="Calibri" w:hAnsi="Calibri"/>
                <w:b/>
              </w:rPr>
              <w:t xml:space="preserve">: </w:t>
            </w:r>
          </w:p>
        </w:tc>
      </w:tr>
      <w:tr w:rsidR="003B3F9D" w:rsidRPr="00C1361B" w14:paraId="731338BC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04B108F4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4253" w:type="dxa"/>
          </w:tcPr>
          <w:p w14:paraId="16B11A96" w14:textId="77777777" w:rsidR="003B3F9D" w:rsidRPr="00C1361B" w:rsidRDefault="008802EA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shd w:val="clear" w:color="auto" w:fill="D9D9D9"/>
          </w:tcPr>
          <w:p w14:paraId="2355AAD6" w14:textId="66D555CF" w:rsidR="003B3F9D" w:rsidRPr="00C1361B" w:rsidRDefault="003B3F9D" w:rsidP="008F641E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number:</w:t>
            </w:r>
          </w:p>
        </w:tc>
        <w:tc>
          <w:tcPr>
            <w:tcW w:w="1985" w:type="dxa"/>
            <w:gridSpan w:val="2"/>
          </w:tcPr>
          <w:p w14:paraId="28878C04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DB116D" w:rsidRPr="00C1361B" w14:paraId="2999F2E8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437488D8" w14:textId="77777777"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789" w:type="dxa"/>
            <w:gridSpan w:val="4"/>
          </w:tcPr>
          <w:p w14:paraId="68B2ACBE" w14:textId="77777777" w:rsidR="00DB116D" w:rsidRPr="000A6008" w:rsidRDefault="00F42F74" w:rsidP="00265943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BA (Hons) </w:t>
            </w:r>
            <w:r w:rsidR="00265943">
              <w:rPr>
                <w:rFonts w:asciiTheme="minorHAnsi" w:hAnsiTheme="minorHAnsi" w:cs="Arial"/>
                <w:b/>
                <w:sz w:val="22"/>
                <w:szCs w:val="22"/>
              </w:rPr>
              <w:t>Contemporary Performance</w:t>
            </w:r>
          </w:p>
        </w:tc>
      </w:tr>
      <w:tr w:rsidR="00FB5CF8" w:rsidRPr="00C1361B" w14:paraId="1404799A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120867C1" w14:textId="77777777" w:rsidR="00FB5CF8" w:rsidRPr="00C1361B" w:rsidRDefault="00FB5CF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4253" w:type="dxa"/>
            <w:shd w:val="clear" w:color="auto" w:fill="auto"/>
          </w:tcPr>
          <w:p w14:paraId="678116CD" w14:textId="77777777" w:rsidR="00FB5CF8" w:rsidRPr="000A6008" w:rsidRDefault="00265943" w:rsidP="00CD014F">
            <w:pPr>
              <w:spacing w:before="120" w:after="120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Boundaries of Performance</w:t>
            </w:r>
          </w:p>
        </w:tc>
        <w:tc>
          <w:tcPr>
            <w:tcW w:w="2693" w:type="dxa"/>
            <w:gridSpan w:val="2"/>
            <w:shd w:val="clear" w:color="auto" w:fill="D9D9D9"/>
          </w:tcPr>
          <w:p w14:paraId="5E549F72" w14:textId="77777777" w:rsidR="00FB5CF8" w:rsidRPr="000A6008" w:rsidRDefault="00933F10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Module Level (4, 5,</w:t>
            </w:r>
            <w:r w:rsidR="00FB5CF8" w:rsidRPr="000A6008">
              <w:rPr>
                <w:rFonts w:asciiTheme="minorHAnsi" w:hAnsiTheme="minorHAnsi" w:cs="Arial"/>
                <w:b/>
                <w:sz w:val="22"/>
                <w:szCs w:val="22"/>
              </w:rPr>
              <w:t xml:space="preserve"> 6):</w:t>
            </w:r>
          </w:p>
        </w:tc>
        <w:tc>
          <w:tcPr>
            <w:tcW w:w="1843" w:type="dxa"/>
            <w:shd w:val="clear" w:color="auto" w:fill="auto"/>
          </w:tcPr>
          <w:p w14:paraId="6F75C49C" w14:textId="77777777" w:rsidR="00FB5CF8" w:rsidRPr="000A6008" w:rsidRDefault="00265943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5</w:t>
            </w:r>
          </w:p>
        </w:tc>
      </w:tr>
      <w:tr w:rsidR="00B84B5B" w:rsidRPr="00C1361B" w14:paraId="78809CE0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0AB9D633" w14:textId="77777777"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4253" w:type="dxa"/>
          </w:tcPr>
          <w:p w14:paraId="165B206C" w14:textId="4BADD73B" w:rsidR="00B84B5B" w:rsidRPr="00A75A11" w:rsidRDefault="00006938" w:rsidP="00265943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HP</w:t>
            </w:r>
            <w:r w:rsidR="00B272DF">
              <w:rPr>
                <w:rFonts w:asciiTheme="minorHAnsi" w:hAnsiTheme="minorHAnsi" w:cs="Calibri"/>
                <w:b/>
                <w:sz w:val="22"/>
                <w:szCs w:val="22"/>
              </w:rPr>
              <w:t>CP5005</w:t>
            </w:r>
          </w:p>
        </w:tc>
        <w:tc>
          <w:tcPr>
            <w:tcW w:w="2693" w:type="dxa"/>
            <w:gridSpan w:val="2"/>
            <w:shd w:val="clear" w:color="auto" w:fill="D9D9D9"/>
          </w:tcPr>
          <w:p w14:paraId="40F7840F" w14:textId="77777777" w:rsidR="00B84B5B" w:rsidRPr="000A6008" w:rsidRDefault="00B84B5B" w:rsidP="001E57C1">
            <w:pPr>
              <w:pStyle w:val="Heading2"/>
              <w:rPr>
                <w:rFonts w:asciiTheme="minorHAnsi" w:hAnsiTheme="minorHAnsi" w:cs="Arial"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sz w:val="22"/>
                <w:szCs w:val="22"/>
              </w:rPr>
              <w:t xml:space="preserve">Contribution to Overall </w:t>
            </w:r>
          </w:p>
          <w:p w14:paraId="72920F75" w14:textId="77777777" w:rsidR="00B84B5B" w:rsidRPr="000A6008" w:rsidRDefault="00B84B5B" w:rsidP="001E57C1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1843" w:type="dxa"/>
          </w:tcPr>
          <w:p w14:paraId="6867FDCD" w14:textId="6726C022" w:rsidR="00B84B5B" w:rsidRPr="000A6008" w:rsidRDefault="00B272DF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50%</w:t>
            </w:r>
          </w:p>
        </w:tc>
      </w:tr>
      <w:tr w:rsidR="00DB116D" w:rsidRPr="00C1361B" w14:paraId="0F10FE74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790F43CB" w14:textId="77777777"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4253" w:type="dxa"/>
          </w:tcPr>
          <w:p w14:paraId="59A8BDDA" w14:textId="77777777" w:rsidR="00DB116D" w:rsidRPr="000A6008" w:rsidRDefault="00DC0121" w:rsidP="00F42F74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Ali Franks</w:t>
            </w:r>
          </w:p>
        </w:tc>
        <w:tc>
          <w:tcPr>
            <w:tcW w:w="2693" w:type="dxa"/>
            <w:gridSpan w:val="2"/>
            <w:shd w:val="clear" w:color="auto" w:fill="D9D9D9"/>
          </w:tcPr>
          <w:p w14:paraId="39883ED2" w14:textId="77777777" w:rsidR="00DB116D" w:rsidRPr="000A6008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1843" w:type="dxa"/>
          </w:tcPr>
          <w:p w14:paraId="3ADEC3F9" w14:textId="27EBFACD" w:rsidR="00DB116D" w:rsidRPr="000A6008" w:rsidRDefault="00D45E75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Jonathan Pugh</w:t>
            </w:r>
          </w:p>
        </w:tc>
      </w:tr>
      <w:tr w:rsidR="00DB116D" w:rsidRPr="00C1361B" w14:paraId="3B8809EB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19FE5733" w14:textId="77777777"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4253" w:type="dxa"/>
          </w:tcPr>
          <w:p w14:paraId="4D63F5B3" w14:textId="7FBBE7EE" w:rsidR="00DB116D" w:rsidRPr="000A6008" w:rsidRDefault="00057467" w:rsidP="00174906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 xml:space="preserve">Coursework - </w:t>
            </w:r>
            <w:r w:rsidR="00B272DF">
              <w:rPr>
                <w:rFonts w:asciiTheme="minorHAnsi" w:hAnsiTheme="minorHAnsi" w:cs="Calibri"/>
                <w:b/>
                <w:sz w:val="22"/>
                <w:szCs w:val="22"/>
              </w:rPr>
              <w:t>Process Documentation</w:t>
            </w:r>
          </w:p>
        </w:tc>
        <w:tc>
          <w:tcPr>
            <w:tcW w:w="2693" w:type="dxa"/>
            <w:gridSpan w:val="2"/>
            <w:shd w:val="pct15" w:color="auto" w:fill="auto"/>
          </w:tcPr>
          <w:p w14:paraId="0ED5BA62" w14:textId="77777777" w:rsidR="00DB116D" w:rsidRPr="000A6008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Assignment No</w:t>
            </w:r>
            <w:r w:rsidR="004B5334" w:rsidRPr="000A6008">
              <w:rPr>
                <w:rFonts w:asciiTheme="minorHAnsi" w:hAnsiTheme="minorHAnsi" w:cs="Arial"/>
                <w:b/>
                <w:sz w:val="22"/>
                <w:szCs w:val="22"/>
              </w:rPr>
              <w:t xml:space="preserve"> (x of x)</w:t>
            </w: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385BF9B9" w14:textId="54A5C00D" w:rsidR="00DB116D" w:rsidRPr="000A6008" w:rsidRDefault="00B272DF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 of 2</w:t>
            </w:r>
          </w:p>
        </w:tc>
      </w:tr>
      <w:tr w:rsidR="00B84B5B" w:rsidRPr="00C1361B" w14:paraId="52E5948E" w14:textId="77777777" w:rsidTr="001C3F78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72" w:type="dxa"/>
        </w:trPr>
        <w:tc>
          <w:tcPr>
            <w:tcW w:w="1809" w:type="dxa"/>
            <w:shd w:val="pct15" w:color="auto" w:fill="auto"/>
          </w:tcPr>
          <w:p w14:paraId="6CF162CC" w14:textId="77777777"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4253" w:type="dxa"/>
            <w:shd w:val="clear" w:color="auto" w:fill="auto"/>
          </w:tcPr>
          <w:p w14:paraId="03681191" w14:textId="23015567" w:rsidR="00B84B5B" w:rsidRPr="000A6008" w:rsidRDefault="00D45E75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20/11/17</w:t>
            </w:r>
          </w:p>
        </w:tc>
        <w:tc>
          <w:tcPr>
            <w:tcW w:w="2693" w:type="dxa"/>
            <w:gridSpan w:val="2"/>
            <w:shd w:val="pct15" w:color="auto" w:fill="auto"/>
          </w:tcPr>
          <w:p w14:paraId="4A76990E" w14:textId="77777777" w:rsidR="00B84B5B" w:rsidRPr="000A6008" w:rsidRDefault="00FB5CF8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A6008">
              <w:rPr>
                <w:rFonts w:asciiTheme="minorHAnsi" w:hAnsiTheme="minorHAnsi" w:cs="Arial"/>
                <w:b/>
                <w:sz w:val="22"/>
                <w:szCs w:val="22"/>
              </w:rPr>
              <w:t>Submission deadline</w:t>
            </w:r>
            <w:r w:rsidR="00B84B5B" w:rsidRPr="000A6008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42DA7C76" w14:textId="05361C79" w:rsidR="00B84B5B" w:rsidRPr="000A6008" w:rsidRDefault="00D45E75" w:rsidP="0023144A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19/01/18</w:t>
            </w:r>
            <w:bookmarkStart w:id="0" w:name="_GoBack"/>
            <w:bookmarkEnd w:id="0"/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8789"/>
      </w:tblGrid>
      <w:tr w:rsidR="00FB5CF8" w:rsidRPr="00C1361B" w14:paraId="576CEABB" w14:textId="7777777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4C80F5AF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tcBorders>
              <w:top w:val="single" w:sz="6" w:space="0" w:color="auto"/>
            </w:tcBorders>
          </w:tcPr>
          <w:p w14:paraId="0A5E1C36" w14:textId="77777777" w:rsidR="00FB5CF8" w:rsidRPr="008F78C2" w:rsidRDefault="00FB5CF8" w:rsidP="009F7D5D">
            <w:pPr>
              <w:pStyle w:val="BodyText2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 xml:space="preserve">In the main body of your submission you must give credit to authors on whose research your work is based. Append to your submission a </w:t>
            </w:r>
            <w:r w:rsidR="009F7D5D">
              <w:rPr>
                <w:rFonts w:ascii="Calibri" w:hAnsi="Calibri" w:cs="Arial"/>
                <w:i/>
                <w:sz w:val="18"/>
                <w:szCs w:val="18"/>
              </w:rPr>
              <w:t>bibliography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 that indicates the books, articles, etc. that you have read or quoted in order to complete this assignment (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e.g. for books: surname of </w:t>
            </w:r>
            <w:r w:rsidRPr="008F78C2">
              <w:rPr>
                <w:rFonts w:ascii="Calibri" w:hAnsi="Calibri" w:cs="Arial"/>
                <w:sz w:val="18"/>
                <w:szCs w:val="18"/>
              </w:rPr>
              <w:t>author and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initials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year of publication,</w:t>
            </w:r>
            <w:r w:rsidR="008A62BC" w:rsidRPr="008F78C2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Pr="008F78C2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edition,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>publisher: place of publication</w:t>
            </w:r>
            <w:r w:rsidRPr="008F78C2">
              <w:rPr>
                <w:rFonts w:ascii="Calibri" w:hAnsi="Calibri" w:cs="Arial"/>
                <w:sz w:val="18"/>
                <w:szCs w:val="18"/>
              </w:rPr>
              <w:t>).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</w:tr>
      <w:tr w:rsidR="00FB5CF8" w:rsidRPr="00C1361B" w14:paraId="4109E168" w14:textId="7777777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0875DABC" w14:textId="77777777" w:rsidR="00FB5CF8" w:rsidRPr="00C1361B" w:rsidRDefault="00FB5CF8" w:rsidP="00FB5CF8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14:paraId="2C5506C2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6" w:space="0" w:color="auto"/>
            </w:tcBorders>
          </w:tcPr>
          <w:p w14:paraId="54F11D9D" w14:textId="77777777" w:rsidR="00FB5CF8" w:rsidRPr="00C1361B" w:rsidRDefault="00630546" w:rsidP="008A62BC">
            <w:pPr>
              <w:rPr>
                <w:rFonts w:ascii="Calibri" w:hAnsi="Calibri" w:cs="Arial"/>
                <w:b/>
              </w:rPr>
            </w:pPr>
            <w:r w:rsidRPr="00630546">
              <w:rPr>
                <w:rFonts w:ascii="Calibri" w:hAnsi="Calibri" w:cs="Arial"/>
              </w:rPr>
              <w:t xml:space="preserve">In presenting my work for this assessment through </w:t>
            </w:r>
            <w:proofErr w:type="spellStart"/>
            <w:r w:rsidRPr="00630546">
              <w:rPr>
                <w:rFonts w:ascii="Calibri" w:hAnsi="Calibri" w:cs="Arial"/>
              </w:rPr>
              <w:t>Turnitin</w:t>
            </w:r>
            <w:proofErr w:type="spellEnd"/>
            <w:r w:rsidRPr="00630546">
              <w:rPr>
                <w:rFonts w:ascii="Calibri" w:hAnsi="Calibri" w:cs="Arial"/>
              </w:rPr>
              <w:t>, I declare that this submission is my own work and that I have acknowledged all materials used from the published or unpublished works of other people. All references have been duly cited.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4190"/>
        <w:gridCol w:w="567"/>
        <w:gridCol w:w="517"/>
        <w:gridCol w:w="50"/>
      </w:tblGrid>
      <w:tr w:rsidR="00BA1176" w:rsidRPr="00BF30FF" w14:paraId="41080DBE" w14:textId="77777777" w:rsidTr="000A6008">
        <w:trPr>
          <w:trHeight w:val="715"/>
        </w:trPr>
        <w:tc>
          <w:tcPr>
            <w:tcW w:w="9464" w:type="dxa"/>
            <w:gridSpan w:val="2"/>
            <w:vMerge w:val="restart"/>
            <w:shd w:val="pct15" w:color="auto" w:fill="auto"/>
          </w:tcPr>
          <w:p w14:paraId="331936A9" w14:textId="77777777" w:rsidR="00640A5F" w:rsidRDefault="00640A5F" w:rsidP="00640A5F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: Lecturer to tick to indicate if an electronic version of the assignment must be submitted to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.  Note: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is the primary submission and acts as a receipt for the student.  </w:t>
            </w:r>
          </w:p>
          <w:p w14:paraId="6952D01A" w14:textId="77777777" w:rsidR="00640A5F" w:rsidRPr="00640A5F" w:rsidRDefault="00640A5F" w:rsidP="00640A5F">
            <w:pPr>
              <w:rPr>
                <w:rFonts w:asciiTheme="minorHAnsi" w:hAnsiTheme="minorHAnsi"/>
                <w:sz w:val="18"/>
                <w:szCs w:val="18"/>
              </w:rPr>
            </w:pPr>
            <w:r w:rsidRPr="00640A5F">
              <w:rPr>
                <w:rFonts w:asciiTheme="minorHAnsi" w:hAnsiTheme="minorHAnsi"/>
                <w:sz w:val="18"/>
                <w:szCs w:val="18"/>
              </w:rPr>
              <w:t>Late submission of work will result in a late penalty mark.  Penalties for late submission are as follows:</w:t>
            </w:r>
          </w:p>
          <w:p w14:paraId="66BD8567" w14:textId="77777777" w:rsidR="00BA1176" w:rsidRDefault="00640A5F" w:rsidP="00F05FDF">
            <w:pPr>
              <w:rPr>
                <w:rFonts w:asciiTheme="minorHAnsi" w:hAnsiTheme="minorHAnsi"/>
                <w:sz w:val="18"/>
                <w:szCs w:val="18"/>
              </w:rPr>
            </w:pPr>
            <w:r w:rsidRPr="00640A5F">
              <w:rPr>
                <w:rFonts w:asciiTheme="minorHAnsi" w:hAnsiTheme="minorHAnsi"/>
                <w:b/>
                <w:bCs/>
                <w:sz w:val="18"/>
                <w:szCs w:val="18"/>
                <w:u w:val="single"/>
              </w:rPr>
              <w:t>First attempt: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 Up to</w:t>
            </w:r>
            <w:r w:rsidR="00F05FDF">
              <w:rPr>
                <w:rFonts w:asciiTheme="minorHAnsi" w:hAnsiTheme="minorHAnsi"/>
                <w:sz w:val="18"/>
                <w:szCs w:val="18"/>
              </w:rPr>
              <w:t xml:space="preserve"> one week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 late,</w:t>
            </w:r>
            <w:r w:rsidR="00F05FDF">
              <w:rPr>
                <w:rFonts w:asciiTheme="minorHAnsi" w:hAnsiTheme="minorHAnsi"/>
                <w:sz w:val="18"/>
                <w:szCs w:val="18"/>
              </w:rPr>
              <w:t xml:space="preserve"> maximum mark of 40%.  Over one week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 late, recorded as non-submission, 0%. In cases of late submission of a</w:t>
            </w:r>
            <w:r w:rsidRPr="00640A5F">
              <w:rPr>
                <w:rFonts w:asciiTheme="minorHAnsi" w:hAnsiTheme="minorHAnsi"/>
                <w:b/>
                <w:bCs/>
                <w:sz w:val="18"/>
                <w:szCs w:val="18"/>
                <w:u w:val="single"/>
              </w:rPr>
              <w:t xml:space="preserve"> Re-assessment</w:t>
            </w:r>
            <w:r w:rsidRPr="00640A5F">
              <w:rPr>
                <w:rFonts w:asciiTheme="minorHAnsi" w:hAnsiTheme="minorHAnsi"/>
                <w:sz w:val="18"/>
                <w:szCs w:val="18"/>
              </w:rPr>
              <w:t xml:space="preserve">: 0% awarded </w:t>
            </w:r>
          </w:p>
          <w:p w14:paraId="0FB3A8A6" w14:textId="77777777" w:rsidR="00057467" w:rsidRDefault="00057467" w:rsidP="0005746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Ref: P93 / 7.5 (5), available below:</w:t>
            </w:r>
          </w:p>
          <w:p w14:paraId="29066610" w14:textId="7A598ED1" w:rsidR="00057467" w:rsidRPr="00640A5F" w:rsidRDefault="00057467" w:rsidP="00057467">
            <w:pPr>
              <w:rPr>
                <w:rFonts w:asciiTheme="minorHAnsi" w:hAnsiTheme="minorHAnsi"/>
                <w:sz w:val="18"/>
                <w:szCs w:val="18"/>
              </w:rPr>
            </w:pPr>
            <w:r w:rsidRPr="002215E0">
              <w:rPr>
                <w:rFonts w:asciiTheme="minorHAnsi" w:hAnsiTheme="minorHAnsi"/>
                <w:sz w:val="16"/>
                <w:szCs w:val="16"/>
              </w:rPr>
              <w:t>http://www.uwtsd.ac.uk/media/uwtsd-website/content-assets/documents/academic-office/quality-handbook/Chapter_07_Assessment_Taught_Programmes_Pages_89-114.pdf</w:t>
            </w:r>
          </w:p>
        </w:tc>
        <w:tc>
          <w:tcPr>
            <w:tcW w:w="567" w:type="dxa"/>
            <w:shd w:val="pct15" w:color="auto" w:fill="auto"/>
          </w:tcPr>
          <w:p w14:paraId="75864DE0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567" w:type="dxa"/>
            <w:gridSpan w:val="2"/>
          </w:tcPr>
          <w:p w14:paraId="3C6670F4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BA1176" w:rsidRPr="00BF30FF" w14:paraId="28AD4542" w14:textId="77777777" w:rsidTr="000A6008">
        <w:trPr>
          <w:trHeight w:val="709"/>
        </w:trPr>
        <w:tc>
          <w:tcPr>
            <w:tcW w:w="9464" w:type="dxa"/>
            <w:gridSpan w:val="2"/>
            <w:vMerge/>
            <w:shd w:val="pct15" w:color="auto" w:fill="auto"/>
          </w:tcPr>
          <w:p w14:paraId="6D040857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14:paraId="4EC0D509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567" w:type="dxa"/>
            <w:gridSpan w:val="2"/>
          </w:tcPr>
          <w:p w14:paraId="56B9959B" w14:textId="77777777" w:rsidR="00BA1176" w:rsidRPr="00BF30FF" w:rsidRDefault="00B9376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b/>
                <w:sz w:val="28"/>
                <w:szCs w:val="28"/>
              </w:rPr>
              <w:sym w:font="Wingdings" w:char="00FC"/>
            </w:r>
          </w:p>
        </w:tc>
      </w:tr>
      <w:tr w:rsidR="003A3CE5" w:rsidRPr="00C1361B" w14:paraId="5EF3DD0E" w14:textId="77777777" w:rsidTr="000A6008">
        <w:trPr>
          <w:gridAfter w:val="1"/>
          <w:wAfter w:w="50" w:type="dxa"/>
        </w:trPr>
        <w:tc>
          <w:tcPr>
            <w:tcW w:w="5274" w:type="dxa"/>
            <w:shd w:val="pct10" w:color="auto" w:fill="auto"/>
          </w:tcPr>
          <w:p w14:paraId="1A46C8AD" w14:textId="77777777" w:rsidR="003A3CE5" w:rsidRPr="00C1361B" w:rsidRDefault="003A3CE5" w:rsidP="00273FE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14:paraId="288D4434" w14:textId="77777777" w:rsidR="003A3CE5" w:rsidRPr="00C1361B" w:rsidRDefault="004B5334" w:rsidP="00273FE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(from module</w:t>
            </w:r>
            <w:r w:rsidR="003A3CE5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gridSpan w:val="3"/>
            <w:shd w:val="pct10" w:color="auto" w:fill="auto"/>
          </w:tcPr>
          <w:p w14:paraId="4E7E50F0" w14:textId="77777777" w:rsidR="003A3CE5" w:rsidRPr="00C1361B" w:rsidRDefault="003A3CE5" w:rsidP="00273FEE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C1361B" w14:paraId="1AFA9272" w14:textId="77777777" w:rsidTr="000A6008">
        <w:trPr>
          <w:gridAfter w:val="1"/>
          <w:wAfter w:w="50" w:type="dxa"/>
        </w:trPr>
        <w:tc>
          <w:tcPr>
            <w:tcW w:w="5274" w:type="dxa"/>
          </w:tcPr>
          <w:p w14:paraId="4C744212" w14:textId="77777777" w:rsidR="00006938" w:rsidRPr="00006938" w:rsidRDefault="00006938" w:rsidP="0037247F">
            <w:pPr>
              <w:pStyle w:val="Body"/>
              <w:rPr>
                <w:lang w:val="en-US"/>
              </w:rPr>
            </w:pPr>
          </w:p>
          <w:p w14:paraId="1FB5CBB3" w14:textId="77777777" w:rsidR="00B272DF" w:rsidRDefault="00B272DF" w:rsidP="00B272DF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Demonstrate creative responsibility in the conceptualisation and realisation of exploring boundaries of performance</w:t>
            </w:r>
          </w:p>
          <w:p w14:paraId="1C54647D" w14:textId="77777777" w:rsidR="00B272DF" w:rsidRDefault="00B272DF" w:rsidP="00B272DF">
            <w:pPr>
              <w:pStyle w:val="ListParagraph"/>
              <w:rPr>
                <w:rFonts w:asciiTheme="minorHAnsi" w:hAnsiTheme="minorHAnsi"/>
                <w:sz w:val="22"/>
                <w:szCs w:val="22"/>
              </w:rPr>
            </w:pPr>
          </w:p>
          <w:p w14:paraId="23177A2B" w14:textId="6C9FD20E" w:rsidR="003A3CE5" w:rsidRPr="0037247F" w:rsidRDefault="00B272DF" w:rsidP="00B272DF">
            <w:pPr>
              <w:pStyle w:val="Body"/>
              <w:numPr>
                <w:ilvl w:val="0"/>
                <w:numId w:val="25"/>
              </w:numPr>
            </w:pPr>
            <w:r>
              <w:rPr>
                <w:rFonts w:asciiTheme="minorHAnsi" w:hAnsiTheme="minorHAnsi"/>
              </w:rPr>
              <w:t>Communicate a critical reflection of performance practice</w:t>
            </w:r>
          </w:p>
        </w:tc>
        <w:tc>
          <w:tcPr>
            <w:tcW w:w="5274" w:type="dxa"/>
            <w:gridSpan w:val="3"/>
          </w:tcPr>
          <w:p w14:paraId="56B67DFD" w14:textId="77777777" w:rsidR="00940EB8" w:rsidRDefault="0037247F" w:rsidP="0037247F">
            <w:pPr>
              <w:pStyle w:val="Body"/>
            </w:pPr>
            <w:r>
              <w:t xml:space="preserve"> </w:t>
            </w:r>
          </w:p>
          <w:p w14:paraId="60E2EFF1" w14:textId="77777777" w:rsidR="00EF32E7" w:rsidRPr="001E1D5D" w:rsidRDefault="00EF32E7" w:rsidP="00EF32E7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="Arial"/>
                <w:i/>
              </w:rPr>
            </w:pPr>
            <w:r w:rsidRPr="001E1D5D">
              <w:rPr>
                <w:rFonts w:asciiTheme="minorHAnsi" w:hAnsiTheme="minorHAnsi" w:cs="Arial"/>
                <w:i/>
              </w:rPr>
              <w:t>Information and knowledge</w:t>
            </w:r>
          </w:p>
          <w:p w14:paraId="7D1BD088" w14:textId="77777777" w:rsidR="00EF32E7" w:rsidRDefault="00EF32E7" w:rsidP="00EF32E7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Communicate ideas of significance coherently through your documentation and discussions</w:t>
            </w:r>
          </w:p>
          <w:p w14:paraId="2F1BE566" w14:textId="77777777" w:rsidR="00EF32E7" w:rsidRPr="001E1D5D" w:rsidRDefault="00EF32E7" w:rsidP="00EF32E7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="Arial"/>
                <w:i/>
              </w:rPr>
            </w:pPr>
            <w:r w:rsidRPr="001E1D5D">
              <w:rPr>
                <w:rFonts w:asciiTheme="minorHAnsi" w:hAnsiTheme="minorHAnsi" w:cs="Arial"/>
                <w:i/>
              </w:rPr>
              <w:t>Structure</w:t>
            </w:r>
          </w:p>
          <w:p w14:paraId="5C3C346C" w14:textId="77777777" w:rsidR="00EF32E7" w:rsidRDefault="00EF32E7" w:rsidP="00EF32E7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Structure the documentation of your process and performance in a way that suits the subject matter and organises your ideas well</w:t>
            </w:r>
          </w:p>
          <w:p w14:paraId="0CB4002F" w14:textId="77777777" w:rsidR="00EF32E7" w:rsidRPr="001E1D5D" w:rsidRDefault="00EF32E7" w:rsidP="00EF32E7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="Arial"/>
                <w:i/>
              </w:rPr>
            </w:pPr>
            <w:r w:rsidRPr="001E1D5D">
              <w:rPr>
                <w:rFonts w:asciiTheme="minorHAnsi" w:hAnsiTheme="minorHAnsi" w:cs="Arial"/>
                <w:i/>
              </w:rPr>
              <w:t>Evidence and Analysis</w:t>
            </w:r>
          </w:p>
          <w:p w14:paraId="7077C298" w14:textId="77777777" w:rsidR="00EF32E7" w:rsidRDefault="00EF32E7" w:rsidP="00EF32E7">
            <w:pPr>
              <w:pStyle w:val="NoSpacing"/>
              <w:ind w:left="3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Demonstrate use of evidence with appropriate references and theory that supports your practice </w:t>
            </w:r>
          </w:p>
          <w:p w14:paraId="3D7131E9" w14:textId="77777777" w:rsidR="00EF32E7" w:rsidRPr="001E1D5D" w:rsidRDefault="00EF32E7" w:rsidP="00EF32E7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="Arial"/>
                <w:i/>
              </w:rPr>
            </w:pPr>
            <w:r w:rsidRPr="001E1D5D">
              <w:rPr>
                <w:rFonts w:asciiTheme="minorHAnsi" w:hAnsiTheme="minorHAnsi" w:cs="Arial"/>
                <w:i/>
              </w:rPr>
              <w:t>Spelling and Grammar</w:t>
            </w:r>
          </w:p>
          <w:p w14:paraId="3A9498AD" w14:textId="77777777" w:rsidR="00EF32E7" w:rsidRDefault="00EF32E7" w:rsidP="00EF32E7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="Arial"/>
              </w:rPr>
            </w:pPr>
            <w:r w:rsidRPr="001E1D5D">
              <w:rPr>
                <w:rFonts w:asciiTheme="minorHAnsi" w:hAnsiTheme="minorHAnsi" w:cs="Arial"/>
                <w:i/>
              </w:rPr>
              <w:t>Referencing</w:t>
            </w:r>
            <w:r>
              <w:rPr>
                <w:rFonts w:asciiTheme="minorHAnsi" w:hAnsiTheme="minorHAnsi" w:cs="Arial"/>
              </w:rPr>
              <w:t xml:space="preserve"> – use the Harvard Style</w:t>
            </w:r>
          </w:p>
          <w:p w14:paraId="320C3FDB" w14:textId="77777777" w:rsidR="009057BB" w:rsidRPr="00DB6179" w:rsidRDefault="009057BB" w:rsidP="00EF32E7">
            <w:pPr>
              <w:pStyle w:val="Body"/>
              <w:ind w:left="0" w:firstLine="0"/>
            </w:pPr>
          </w:p>
        </w:tc>
      </w:tr>
    </w:tbl>
    <w:p w14:paraId="19D0E9BF" w14:textId="77777777" w:rsidR="008F6401" w:rsidRDefault="008F6401" w:rsidP="00BA1176">
      <w:pPr>
        <w:rPr>
          <w:rFonts w:ascii="Calibri" w:hAnsi="Calibri" w:cs="Calibri"/>
          <w:b/>
        </w:rPr>
      </w:pPr>
    </w:p>
    <w:p w14:paraId="7EA3FF0D" w14:textId="77777777" w:rsidR="00630546" w:rsidRDefault="00630546" w:rsidP="00BA1176">
      <w:pPr>
        <w:rPr>
          <w:rFonts w:ascii="Calibri" w:hAnsi="Calibri" w:cs="Calibri"/>
          <w:b/>
        </w:rPr>
      </w:pPr>
    </w:p>
    <w:p w14:paraId="747C9E8A" w14:textId="77777777" w:rsidR="00630546" w:rsidRDefault="00630546" w:rsidP="00BA1176">
      <w:pPr>
        <w:rPr>
          <w:rFonts w:ascii="Calibri" w:hAnsi="Calibri" w:cs="Calibri"/>
          <w:b/>
        </w:rPr>
      </w:pPr>
    </w:p>
    <w:p w14:paraId="6BDB080B" w14:textId="77777777" w:rsidR="00006938" w:rsidRDefault="00006938" w:rsidP="00BA1176">
      <w:pPr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5969E2" w:rsidRPr="00EE6F25" w14:paraId="5D13613B" w14:textId="77777777" w:rsidTr="00576AB4">
        <w:tc>
          <w:tcPr>
            <w:tcW w:w="10670" w:type="dxa"/>
            <w:shd w:val="clear" w:color="auto" w:fill="C0C0C0"/>
          </w:tcPr>
          <w:p w14:paraId="790C0471" w14:textId="77777777" w:rsidR="005969E2" w:rsidRPr="00EE6F25" w:rsidRDefault="0069375D" w:rsidP="00576AB4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</w:rPr>
              <w:br w:type="page"/>
            </w:r>
            <w:r w:rsidR="00933F10">
              <w:rPr>
                <w:sz w:val="32"/>
              </w:rPr>
              <w:br w:type="page"/>
            </w:r>
            <w:r w:rsidR="005969E2" w:rsidRPr="00EE6F25">
              <w:rPr>
                <w:rFonts w:ascii="Calibri" w:hAnsi="Calibri"/>
                <w:b/>
                <w:sz w:val="40"/>
                <w:szCs w:val="40"/>
              </w:rPr>
              <w:t>TASK DESCRIPTION</w:t>
            </w:r>
          </w:p>
        </w:tc>
      </w:tr>
    </w:tbl>
    <w:p w14:paraId="265AAFAB" w14:textId="77777777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Theme="minorHAnsi" w:hAnsiTheme="minorHAnsi" w:cs="Helvetica"/>
          <w:b/>
          <w:bCs/>
          <w:sz w:val="24"/>
          <w:szCs w:val="24"/>
        </w:rPr>
      </w:pPr>
      <w:r w:rsidRPr="00EF32E7">
        <w:rPr>
          <w:rFonts w:asciiTheme="minorHAnsi" w:hAnsiTheme="minorHAnsi" w:cs="Helvetica"/>
          <w:b/>
          <w:bCs/>
          <w:sz w:val="24"/>
          <w:szCs w:val="24"/>
        </w:rPr>
        <w:t>Process Documentation (50%)</w:t>
      </w:r>
    </w:p>
    <w:p w14:paraId="001209D1" w14:textId="74739DB3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0"/>
        <w:contextualSpacing/>
        <w:rPr>
          <w:rFonts w:asciiTheme="minorHAnsi" w:hAnsiTheme="minorHAnsi" w:cs="Helvetica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 xml:space="preserve">You will be required to document your process towards a performance in a format that would enable wider dissemination. </w:t>
      </w:r>
      <w:r w:rsidRPr="00EF32E7">
        <w:rPr>
          <w:rFonts w:asciiTheme="minorHAnsi" w:hAnsiTheme="minorHAnsi" w:cs="Helvetica"/>
          <w:sz w:val="22"/>
          <w:szCs w:val="22"/>
          <w:lang w:val="en-US"/>
        </w:rPr>
        <w:t>The whole document</w:t>
      </w:r>
      <w:r>
        <w:rPr>
          <w:rFonts w:asciiTheme="minorHAnsi" w:hAnsiTheme="minorHAnsi" w:cs="Helvetica"/>
          <w:sz w:val="22"/>
          <w:szCs w:val="22"/>
          <w:lang w:val="en-US"/>
        </w:rPr>
        <w:t>ation will be approximately 3000</w:t>
      </w:r>
      <w:r w:rsidRPr="00EF32E7">
        <w:rPr>
          <w:rFonts w:asciiTheme="minorHAnsi" w:hAnsiTheme="minorHAnsi" w:cs="Helvetica"/>
          <w:sz w:val="22"/>
          <w:szCs w:val="22"/>
          <w:lang w:val="en-US"/>
        </w:rPr>
        <w:t xml:space="preserve"> words. </w:t>
      </w:r>
      <w:r w:rsidRPr="00EF32E7">
        <w:rPr>
          <w:rFonts w:asciiTheme="minorHAnsi" w:hAnsiTheme="minorHAnsi" w:cs="Helvetica"/>
          <w:sz w:val="22"/>
          <w:szCs w:val="22"/>
        </w:rPr>
        <w:t xml:space="preserve">The appropriate format will be agreed with the module tutor when the concept for the performance has been decided. </w:t>
      </w:r>
      <w:r w:rsidRPr="00EF32E7">
        <w:rPr>
          <w:rFonts w:ascii="MS Gothic" w:eastAsia="MS Gothic" w:hAnsi="MS Gothic" w:cs="MS Gothic" w:hint="eastAsia"/>
          <w:sz w:val="22"/>
          <w:szCs w:val="22"/>
        </w:rPr>
        <w:t> </w:t>
      </w:r>
    </w:p>
    <w:p w14:paraId="4F0F5078" w14:textId="77777777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Helvetica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 xml:space="preserve">Suggested formats </w:t>
      </w:r>
      <w:r w:rsidRPr="00EF32E7">
        <w:rPr>
          <w:rFonts w:asciiTheme="minorHAnsi" w:hAnsiTheme="minorHAnsi"/>
          <w:sz w:val="22"/>
          <w:szCs w:val="22"/>
        </w:rPr>
        <w:t>may include, but are not limited to</w:t>
      </w:r>
      <w:r w:rsidRPr="00EF32E7">
        <w:rPr>
          <w:rFonts w:asciiTheme="minorHAnsi" w:hAnsiTheme="minorHAnsi" w:cs="Helvetica"/>
          <w:sz w:val="22"/>
          <w:szCs w:val="22"/>
        </w:rPr>
        <w:t>:</w:t>
      </w:r>
    </w:p>
    <w:p w14:paraId="198EF89E" w14:textId="77777777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Helvetica"/>
          <w:sz w:val="22"/>
          <w:szCs w:val="22"/>
        </w:rPr>
      </w:pPr>
    </w:p>
    <w:p w14:paraId="1CE49187" w14:textId="77777777" w:rsidR="00EF32E7" w:rsidRPr="00EF32E7" w:rsidRDefault="00EF32E7" w:rsidP="00EF32E7">
      <w:pPr>
        <w:widowControl w:val="0"/>
        <w:numPr>
          <w:ilvl w:val="1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Times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 xml:space="preserve">Websites (i.e. </w:t>
      </w:r>
      <w:proofErr w:type="spellStart"/>
      <w:r w:rsidRPr="00EF32E7">
        <w:rPr>
          <w:rFonts w:asciiTheme="minorHAnsi" w:hAnsiTheme="minorHAnsi" w:cs="Helvetica"/>
          <w:sz w:val="22"/>
          <w:szCs w:val="22"/>
        </w:rPr>
        <w:t>Wordpress</w:t>
      </w:r>
      <w:proofErr w:type="spellEnd"/>
      <w:r w:rsidRPr="00EF32E7">
        <w:rPr>
          <w:rFonts w:asciiTheme="minorHAnsi" w:hAnsiTheme="minorHAnsi" w:cs="Helvetica"/>
          <w:sz w:val="22"/>
          <w:szCs w:val="22"/>
        </w:rPr>
        <w:t>, Blogger, Tumblr, or creating your own website)</w:t>
      </w:r>
    </w:p>
    <w:p w14:paraId="07AFB081" w14:textId="77777777" w:rsidR="00EF32E7" w:rsidRPr="00EF32E7" w:rsidRDefault="00EF32E7" w:rsidP="00EF32E7">
      <w:pPr>
        <w:widowControl w:val="0"/>
        <w:numPr>
          <w:ilvl w:val="1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Times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 xml:space="preserve">Video blogs </w:t>
      </w:r>
    </w:p>
    <w:p w14:paraId="7A12EAC6" w14:textId="77777777" w:rsidR="00EF32E7" w:rsidRPr="00EF32E7" w:rsidRDefault="00EF32E7" w:rsidP="00EF32E7">
      <w:pPr>
        <w:widowControl w:val="0"/>
        <w:numPr>
          <w:ilvl w:val="1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Times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 xml:space="preserve">DVD </w:t>
      </w:r>
    </w:p>
    <w:p w14:paraId="42C5AAAF" w14:textId="77777777" w:rsidR="00EF32E7" w:rsidRPr="00EF32E7" w:rsidRDefault="00EF32E7" w:rsidP="00EF32E7">
      <w:pPr>
        <w:widowControl w:val="0"/>
        <w:numPr>
          <w:ilvl w:val="1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rPr>
          <w:rFonts w:asciiTheme="minorHAnsi" w:hAnsiTheme="minorHAnsi" w:cs="Times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 xml:space="preserve">Photography </w:t>
      </w:r>
    </w:p>
    <w:p w14:paraId="3431E60C" w14:textId="77777777" w:rsidR="00EF32E7" w:rsidRPr="00EF32E7" w:rsidRDefault="00EF32E7" w:rsidP="00EF32E7">
      <w:pPr>
        <w:widowControl w:val="0"/>
        <w:numPr>
          <w:ilvl w:val="1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rPr>
          <w:rFonts w:asciiTheme="minorHAnsi" w:hAnsiTheme="minorHAnsi" w:cs="Times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>Online portfolio</w:t>
      </w:r>
    </w:p>
    <w:p w14:paraId="79533877" w14:textId="77777777" w:rsidR="00EF32E7" w:rsidRPr="00EF32E7" w:rsidRDefault="00EF32E7" w:rsidP="00EF32E7">
      <w:pPr>
        <w:widowControl w:val="0"/>
        <w:numPr>
          <w:ilvl w:val="1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Times"/>
          <w:sz w:val="22"/>
          <w:szCs w:val="22"/>
        </w:rPr>
      </w:pPr>
      <w:r w:rsidRPr="00EF32E7">
        <w:rPr>
          <w:rFonts w:asciiTheme="minorHAnsi" w:hAnsiTheme="minorHAnsi" w:cs="Helvetica"/>
          <w:sz w:val="22"/>
          <w:szCs w:val="22"/>
        </w:rPr>
        <w:t>Prezi</w:t>
      </w:r>
    </w:p>
    <w:p w14:paraId="4ACA58C9" w14:textId="61D041F2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Times"/>
          <w:sz w:val="22"/>
          <w:szCs w:val="22"/>
        </w:rPr>
      </w:pPr>
      <w:r>
        <w:rPr>
          <w:rFonts w:asciiTheme="minorHAnsi" w:hAnsiTheme="minorHAnsi" w:cs="Helvetica"/>
          <w:sz w:val="22"/>
          <w:szCs w:val="22"/>
        </w:rPr>
        <w:t>If you have created a blog then the web address, username and password MUST be submitted at the assignment deadline.</w:t>
      </w:r>
    </w:p>
    <w:p w14:paraId="046CC3C3" w14:textId="77777777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360"/>
        <w:contextualSpacing/>
        <w:rPr>
          <w:rFonts w:asciiTheme="minorHAnsi" w:hAnsiTheme="minorHAnsi" w:cs="Helvetica"/>
          <w:sz w:val="22"/>
          <w:szCs w:val="22"/>
          <w:lang w:val="en-US"/>
        </w:rPr>
      </w:pPr>
      <w:r w:rsidRPr="00EF32E7">
        <w:rPr>
          <w:rFonts w:asciiTheme="minorHAnsi" w:hAnsiTheme="minorHAnsi"/>
          <w:sz w:val="22"/>
          <w:szCs w:val="22"/>
        </w:rPr>
        <w:t xml:space="preserve">The documentation of your process may include, but is not limited to </w:t>
      </w:r>
      <w:r w:rsidRPr="00EF32E7">
        <w:rPr>
          <w:rFonts w:asciiTheme="minorHAnsi" w:hAnsiTheme="minorHAnsi"/>
          <w:sz w:val="22"/>
          <w:szCs w:val="22"/>
          <w:u w:val="single"/>
        </w:rPr>
        <w:t>any</w:t>
      </w:r>
      <w:r w:rsidRPr="00EF32E7">
        <w:rPr>
          <w:rFonts w:asciiTheme="minorHAnsi" w:hAnsiTheme="minorHAnsi"/>
          <w:sz w:val="22"/>
          <w:szCs w:val="22"/>
        </w:rPr>
        <w:t xml:space="preserve"> of these:</w:t>
      </w:r>
    </w:p>
    <w:p w14:paraId="5B9ED406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/>
          <w:sz w:val="22"/>
          <w:szCs w:val="22"/>
        </w:rPr>
        <w:t>Journals</w:t>
      </w:r>
    </w:p>
    <w:p w14:paraId="7738CF41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EF32E7">
        <w:rPr>
          <w:rFonts w:asciiTheme="minorHAnsi" w:hAnsiTheme="minorHAnsi"/>
          <w:b/>
          <w:sz w:val="22"/>
          <w:szCs w:val="22"/>
        </w:rPr>
        <w:t>Research (essential)</w:t>
      </w:r>
    </w:p>
    <w:p w14:paraId="5973F217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EF32E7">
        <w:rPr>
          <w:rFonts w:asciiTheme="minorHAnsi" w:hAnsiTheme="minorHAnsi"/>
          <w:b/>
          <w:sz w:val="22"/>
          <w:szCs w:val="22"/>
        </w:rPr>
        <w:t>References (essential)</w:t>
      </w:r>
    </w:p>
    <w:p w14:paraId="501B3166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/>
          <w:sz w:val="22"/>
          <w:szCs w:val="22"/>
        </w:rPr>
        <w:t>Sketches</w:t>
      </w:r>
    </w:p>
    <w:p w14:paraId="3E42F61D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/>
          <w:sz w:val="22"/>
          <w:szCs w:val="22"/>
        </w:rPr>
        <w:t>Interviews</w:t>
      </w:r>
    </w:p>
    <w:p w14:paraId="29E88B22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/>
          <w:sz w:val="22"/>
          <w:szCs w:val="22"/>
        </w:rPr>
        <w:t>Timelines</w:t>
      </w:r>
    </w:p>
    <w:p w14:paraId="592E4D99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/>
          <w:sz w:val="22"/>
          <w:szCs w:val="22"/>
        </w:rPr>
        <w:t>Video</w:t>
      </w:r>
    </w:p>
    <w:p w14:paraId="6063D3E7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/>
          <w:sz w:val="22"/>
          <w:szCs w:val="22"/>
        </w:rPr>
        <w:t>Audio recordings</w:t>
      </w:r>
    </w:p>
    <w:p w14:paraId="70C51F47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EF32E7">
        <w:rPr>
          <w:rFonts w:asciiTheme="minorHAnsi" w:hAnsiTheme="minorHAnsi" w:cs="Arial"/>
          <w:sz w:val="22"/>
          <w:szCs w:val="22"/>
        </w:rPr>
        <w:t>Technical diagrams</w:t>
      </w:r>
    </w:p>
    <w:p w14:paraId="554DE93E" w14:textId="77777777" w:rsidR="00EF32E7" w:rsidRPr="00EF32E7" w:rsidRDefault="00EF32E7" w:rsidP="00EF32E7">
      <w:pPr>
        <w:numPr>
          <w:ilvl w:val="0"/>
          <w:numId w:val="28"/>
        </w:numPr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EF32E7">
        <w:rPr>
          <w:rFonts w:asciiTheme="minorHAnsi" w:hAnsiTheme="minorHAnsi" w:cs="Arial"/>
          <w:sz w:val="22"/>
          <w:szCs w:val="22"/>
        </w:rPr>
        <w:t>Photographs</w:t>
      </w:r>
    </w:p>
    <w:p w14:paraId="28F9D281" w14:textId="77777777" w:rsidR="00EF32E7" w:rsidRPr="00EF32E7" w:rsidRDefault="00EF32E7" w:rsidP="00EF32E7">
      <w:pPr>
        <w:jc w:val="both"/>
        <w:rPr>
          <w:rFonts w:asciiTheme="minorHAnsi" w:hAnsiTheme="minorHAnsi" w:cs="Arial"/>
          <w:sz w:val="22"/>
          <w:szCs w:val="22"/>
        </w:rPr>
      </w:pPr>
    </w:p>
    <w:p w14:paraId="130D76AF" w14:textId="4B2D5C2F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Helvetica"/>
          <w:sz w:val="22"/>
          <w:szCs w:val="22"/>
          <w:lang w:val="en-US"/>
        </w:rPr>
      </w:pPr>
      <w:r>
        <w:rPr>
          <w:rFonts w:asciiTheme="minorHAnsi" w:hAnsiTheme="minorHAnsi" w:cs="Helvetica"/>
          <w:b/>
          <w:sz w:val="22"/>
          <w:szCs w:val="22"/>
          <w:lang w:val="en-US"/>
        </w:rPr>
        <w:t>As part of the 3000</w:t>
      </w:r>
      <w:r w:rsidRPr="00EF32E7">
        <w:rPr>
          <w:rFonts w:asciiTheme="minorHAnsi" w:hAnsiTheme="minorHAnsi" w:cs="Helvetica"/>
          <w:b/>
          <w:sz w:val="22"/>
          <w:szCs w:val="22"/>
          <w:lang w:val="en-US"/>
        </w:rPr>
        <w:t xml:space="preserve"> total word count, you </w:t>
      </w:r>
      <w:r w:rsidRPr="00EF32E7">
        <w:rPr>
          <w:rFonts w:asciiTheme="minorHAnsi" w:hAnsiTheme="minorHAnsi" w:cs="Helvetica"/>
          <w:b/>
          <w:sz w:val="22"/>
          <w:szCs w:val="22"/>
          <w:u w:val="single"/>
          <w:lang w:val="en-US"/>
        </w:rPr>
        <w:t>will also</w:t>
      </w:r>
      <w:r w:rsidRPr="00EF32E7">
        <w:rPr>
          <w:rFonts w:asciiTheme="minorHAnsi" w:hAnsiTheme="minorHAnsi" w:cs="Helvetica"/>
          <w:b/>
          <w:sz w:val="22"/>
          <w:szCs w:val="22"/>
          <w:lang w:val="en-US"/>
        </w:rPr>
        <w:t xml:space="preserve"> write:</w:t>
      </w:r>
    </w:p>
    <w:p w14:paraId="2E640B28" w14:textId="1A532F87" w:rsidR="00EF32E7" w:rsidRPr="00EF32E7" w:rsidRDefault="00EF32E7" w:rsidP="00EF32E7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80"/>
        <w:contextualSpacing/>
        <w:rPr>
          <w:rFonts w:asciiTheme="minorHAnsi" w:hAnsiTheme="minorHAnsi" w:cs="Helvetica"/>
          <w:sz w:val="22"/>
          <w:szCs w:val="22"/>
          <w:lang w:val="en-US"/>
        </w:rPr>
      </w:pPr>
      <w:r>
        <w:rPr>
          <w:rFonts w:asciiTheme="minorHAnsi" w:hAnsiTheme="minorHAnsi" w:cs="Helvetica"/>
          <w:sz w:val="22"/>
          <w:szCs w:val="22"/>
          <w:lang w:val="en-US"/>
        </w:rPr>
        <w:t xml:space="preserve">A 750 </w:t>
      </w:r>
      <w:r w:rsidRPr="00EF32E7">
        <w:rPr>
          <w:rFonts w:asciiTheme="minorHAnsi" w:hAnsiTheme="minorHAnsi" w:cs="Helvetica"/>
          <w:sz w:val="22"/>
          <w:szCs w:val="22"/>
          <w:lang w:val="en-US"/>
        </w:rPr>
        <w:t xml:space="preserve">word critical reflection where you </w:t>
      </w:r>
      <w:r w:rsidRPr="00EF32E7">
        <w:rPr>
          <w:rFonts w:asciiTheme="minorHAnsi" w:hAnsiTheme="minorHAnsi" w:cs="Calibri"/>
          <w:sz w:val="22"/>
          <w:szCs w:val="22"/>
        </w:rPr>
        <w:t>will develop your own working definition of performance, identify key influences on this definition (based on lectures and independent research)</w:t>
      </w:r>
      <w:r w:rsidRPr="00EF32E7">
        <w:rPr>
          <w:rFonts w:asciiTheme="minorHAnsi" w:hAnsiTheme="minorHAnsi" w:cs="Helvetica"/>
          <w:sz w:val="22"/>
          <w:szCs w:val="22"/>
          <w:lang w:val="en-US"/>
        </w:rPr>
        <w:t xml:space="preserve">, and how you questioned its boundaries in this module. </w:t>
      </w:r>
    </w:p>
    <w:p w14:paraId="4F0CC1A4" w14:textId="77777777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80"/>
        <w:ind w:left="360"/>
        <w:contextualSpacing/>
        <w:jc w:val="both"/>
        <w:rPr>
          <w:rFonts w:asciiTheme="minorHAnsi" w:hAnsiTheme="minorHAnsi" w:cs="Helvetica"/>
          <w:sz w:val="22"/>
          <w:szCs w:val="22"/>
          <w:lang w:val="en-US"/>
        </w:rPr>
      </w:pPr>
    </w:p>
    <w:p w14:paraId="376D8EB0" w14:textId="2270571B" w:rsidR="00EF32E7" w:rsidRPr="00EF32E7" w:rsidRDefault="00EF32E7" w:rsidP="00EF32E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EF32E7">
        <w:rPr>
          <w:rFonts w:asciiTheme="minorHAnsi" w:hAnsiTheme="minorHAnsi" w:cs="Times"/>
          <w:sz w:val="22"/>
          <w:szCs w:val="22"/>
        </w:rPr>
        <w:t xml:space="preserve">Your documentation needs to be clearly linked to your artistic practice for this module. Since you are working in a group, you need to </w:t>
      </w:r>
      <w:r w:rsidRPr="00EF32E7">
        <w:rPr>
          <w:rFonts w:asciiTheme="minorHAnsi" w:hAnsiTheme="minorHAnsi" w:cs="Times"/>
          <w:sz w:val="22"/>
          <w:szCs w:val="22"/>
          <w:u w:val="single"/>
        </w:rPr>
        <w:t>individualise</w:t>
      </w:r>
      <w:r w:rsidRPr="00EF32E7">
        <w:rPr>
          <w:rFonts w:asciiTheme="minorHAnsi" w:hAnsiTheme="minorHAnsi" w:cs="Times"/>
          <w:sz w:val="22"/>
          <w:szCs w:val="22"/>
        </w:rPr>
        <w:t xml:space="preserve"> this process as much as possible, describing your experience within the group, as well as reflecting on group process. </w:t>
      </w:r>
      <w:r>
        <w:rPr>
          <w:rFonts w:asciiTheme="minorHAnsi" w:hAnsiTheme="minorHAnsi" w:cs="Times"/>
          <w:sz w:val="22"/>
          <w:szCs w:val="22"/>
        </w:rPr>
        <w:t xml:space="preserve"> </w:t>
      </w:r>
    </w:p>
    <w:p w14:paraId="57C0C6E0" w14:textId="77777777" w:rsidR="00EE6F25" w:rsidRDefault="00EE6F25" w:rsidP="005969E2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EE6F25" w:rsidRPr="00100396" w14:paraId="5337AF50" w14:textId="77777777" w:rsidTr="00100396">
        <w:trPr>
          <w:trHeight w:val="414"/>
        </w:trPr>
        <w:tc>
          <w:tcPr>
            <w:tcW w:w="10670" w:type="dxa"/>
            <w:shd w:val="clear" w:color="auto" w:fill="D9D9D9"/>
          </w:tcPr>
          <w:p w14:paraId="199A6594" w14:textId="77777777" w:rsidR="00EE6F25" w:rsidRPr="00100396" w:rsidRDefault="004B6C14" w:rsidP="004B6C14">
            <w:pPr>
              <w:jc w:val="center"/>
              <w:rPr>
                <w:rFonts w:ascii="Calibri" w:hAnsi="Calibri" w:cs="Arial"/>
                <w:b/>
                <w:caps/>
                <w:sz w:val="40"/>
              </w:rPr>
            </w:pPr>
            <w:r>
              <w:rPr>
                <w:rFonts w:ascii="Calibri" w:hAnsi="Calibri" w:cs="Arial"/>
                <w:b/>
                <w:caps/>
                <w:sz w:val="40"/>
              </w:rPr>
              <w:t>GUIDANCE</w:t>
            </w:r>
            <w:r w:rsidR="00EE6F25" w:rsidRPr="00100396">
              <w:rPr>
                <w:rFonts w:ascii="Calibri" w:hAnsi="Calibri" w:cs="Arial"/>
                <w:b/>
                <w:caps/>
                <w:sz w:val="40"/>
              </w:rPr>
              <w:t xml:space="preserve"> </w:t>
            </w:r>
            <w:r>
              <w:rPr>
                <w:rFonts w:ascii="Calibri" w:hAnsi="Calibri" w:cs="Arial"/>
                <w:b/>
                <w:caps/>
                <w:sz w:val="40"/>
              </w:rPr>
              <w:t>FOR</w:t>
            </w:r>
            <w:r w:rsidR="00EE6F25" w:rsidRPr="00100396">
              <w:rPr>
                <w:rFonts w:ascii="Calibri" w:hAnsi="Calibri" w:cs="Arial"/>
                <w:b/>
                <w:caps/>
                <w:sz w:val="40"/>
              </w:rPr>
              <w:t xml:space="preserve"> Students</w:t>
            </w:r>
            <w:r>
              <w:rPr>
                <w:rFonts w:ascii="Calibri" w:hAnsi="Calibri" w:cs="Arial"/>
                <w:b/>
                <w:caps/>
                <w:sz w:val="40"/>
              </w:rPr>
              <w:t xml:space="preserve"> IN THE COMPLETION OF TASKS</w:t>
            </w:r>
          </w:p>
        </w:tc>
      </w:tr>
    </w:tbl>
    <w:p w14:paraId="1A4D7405" w14:textId="77777777" w:rsidR="005969E2" w:rsidRPr="00EA0F4E" w:rsidRDefault="005969E2" w:rsidP="00EA0F4E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4"/>
      </w:tblGrid>
      <w:tr w:rsidR="00CD014F" w:rsidRPr="00DA2236" w14:paraId="36EE2C39" w14:textId="77777777" w:rsidTr="00CD014F">
        <w:trPr>
          <w:trHeight w:val="3286"/>
          <w:jc w:val="center"/>
        </w:trPr>
        <w:tc>
          <w:tcPr>
            <w:tcW w:w="10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47157C" w14:textId="77777777" w:rsidR="008F6401" w:rsidRDefault="008F6401" w:rsidP="008F6401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D079E1">
              <w:rPr>
                <w:rFonts w:ascii="Arial" w:hAnsi="Arial" w:cs="Arial"/>
                <w:b/>
                <w:i/>
                <w:sz w:val="28"/>
                <w:szCs w:val="28"/>
              </w:rPr>
              <w:t>What you will need to do...</w:t>
            </w:r>
          </w:p>
          <w:p w14:paraId="2F10107D" w14:textId="77777777" w:rsidR="008F6401" w:rsidRPr="00DA2236" w:rsidRDefault="008F6401" w:rsidP="008F640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655481B" w14:textId="77777777" w:rsidR="008F6401" w:rsidRPr="00CA7495" w:rsidRDefault="008F6401" w:rsidP="008F6401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b/>
                <w:sz w:val="28"/>
                <w:szCs w:val="28"/>
              </w:rPr>
            </w:pPr>
            <w:r w:rsidRPr="000F04A8">
              <w:rPr>
                <w:rFonts w:ascii="Arial" w:hAnsi="Arial" w:cs="Arial"/>
                <w:sz w:val="22"/>
                <w:szCs w:val="22"/>
              </w:rPr>
              <w:t xml:space="preserve">Attend classes regularly and punctually and engage positively with </w:t>
            </w:r>
            <w:r w:rsidR="00835B50">
              <w:rPr>
                <w:rFonts w:ascii="Arial" w:hAnsi="Arial" w:cs="Arial"/>
                <w:sz w:val="22"/>
                <w:szCs w:val="22"/>
              </w:rPr>
              <w:t>all assigned tasks including practical activities, reading, research, discussions and preparation of materials.</w:t>
            </w:r>
          </w:p>
          <w:p w14:paraId="60BBEC3A" w14:textId="77777777" w:rsidR="001C3F78" w:rsidRPr="001C3F78" w:rsidRDefault="001C3F78" w:rsidP="001C3F7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 xml:space="preserve">Undertake research into suggested stimuli, identified practitioners, techniques and methodologies </w:t>
            </w:r>
          </w:p>
          <w:p w14:paraId="246264A8" w14:textId="77777777" w:rsidR="001C3F78" w:rsidRPr="001C3F78" w:rsidRDefault="001C3F78" w:rsidP="001C3F7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>Take detailed notes of practical work and how this links to theoretical concepts</w:t>
            </w:r>
          </w:p>
          <w:p w14:paraId="6DBC56F9" w14:textId="77777777" w:rsidR="001C3F78" w:rsidRPr="00940EB8" w:rsidRDefault="001C3F78" w:rsidP="00940EB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>Demonstrate independent preparation and research of appropriate material and stimu</w:t>
            </w:r>
            <w:r w:rsidR="00B93768">
              <w:rPr>
                <w:rFonts w:ascii="Arial" w:hAnsi="Arial" w:cs="Arial"/>
                <w:sz w:val="22"/>
                <w:szCs w:val="22"/>
              </w:rPr>
              <w:t>li to contribute to the process, including undertaking assigned reading for lectures and seminars</w:t>
            </w:r>
          </w:p>
          <w:p w14:paraId="6D617568" w14:textId="77777777" w:rsidR="001C3F78" w:rsidRPr="001C3F78" w:rsidRDefault="001C3F78" w:rsidP="001C3F78">
            <w:pPr>
              <w:numPr>
                <w:ilvl w:val="0"/>
                <w:numId w:val="16"/>
              </w:num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1C3F78">
              <w:rPr>
                <w:rFonts w:ascii="Arial" w:hAnsi="Arial" w:cs="Arial"/>
                <w:sz w:val="22"/>
                <w:szCs w:val="22"/>
              </w:rPr>
              <w:t xml:space="preserve">Maintain a </w:t>
            </w:r>
            <w:r w:rsidR="00940EB8">
              <w:rPr>
                <w:rFonts w:ascii="Arial" w:hAnsi="Arial" w:cs="Arial"/>
                <w:sz w:val="22"/>
                <w:szCs w:val="22"/>
              </w:rPr>
              <w:t>journal</w:t>
            </w:r>
            <w:r w:rsidRPr="001C3F78">
              <w:rPr>
                <w:rFonts w:ascii="Arial" w:hAnsi="Arial" w:cs="Arial"/>
                <w:sz w:val="22"/>
                <w:szCs w:val="22"/>
              </w:rPr>
              <w:t xml:space="preserve"> analysing and assessing the development of your work throughout the process </w:t>
            </w:r>
          </w:p>
          <w:p w14:paraId="502BAF3A" w14:textId="5073A6C4" w:rsidR="00CD014F" w:rsidRPr="00B96B6E" w:rsidRDefault="008F6401" w:rsidP="00EF32E7">
            <w:pPr>
              <w:numPr>
                <w:ilvl w:val="0"/>
                <w:numId w:val="16"/>
              </w:numPr>
              <w:spacing w:after="240"/>
              <w:rPr>
                <w:rFonts w:ascii="Calibri" w:hAnsi="Calibri" w:cs="Calibri"/>
                <w:sz w:val="22"/>
                <w:szCs w:val="22"/>
              </w:rPr>
            </w:pPr>
            <w:r w:rsidRPr="00571C31">
              <w:rPr>
                <w:rFonts w:ascii="Arial" w:hAnsi="Arial" w:cs="Arial"/>
                <w:b/>
                <w:sz w:val="22"/>
                <w:szCs w:val="22"/>
              </w:rPr>
              <w:t xml:space="preserve">Familiarise yourself with the 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>grad</w:t>
            </w:r>
            <w:r w:rsidRPr="00571C31">
              <w:rPr>
                <w:rFonts w:ascii="Arial" w:hAnsi="Arial" w:cs="Arial"/>
                <w:b/>
                <w:sz w:val="22"/>
                <w:szCs w:val="22"/>
              </w:rPr>
              <w:t xml:space="preserve">ing criteria 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 xml:space="preserve">for </w:t>
            </w:r>
            <w:r w:rsidR="00EF32E7">
              <w:rPr>
                <w:rFonts w:ascii="Arial" w:hAnsi="Arial" w:cs="Arial"/>
                <w:b/>
                <w:sz w:val="22"/>
                <w:szCs w:val="22"/>
              </w:rPr>
              <w:t>academic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 xml:space="preserve"> work</w:t>
            </w:r>
            <w:r w:rsidRPr="00571C31">
              <w:rPr>
                <w:rFonts w:ascii="Arial" w:hAnsi="Arial" w:cs="Arial"/>
                <w:b/>
                <w:sz w:val="22"/>
                <w:szCs w:val="22"/>
              </w:rPr>
              <w:t xml:space="preserve"> p</w:t>
            </w:r>
            <w:r w:rsidR="0069375D">
              <w:rPr>
                <w:rFonts w:ascii="Arial" w:hAnsi="Arial" w:cs="Arial"/>
                <w:b/>
                <w:sz w:val="22"/>
                <w:szCs w:val="22"/>
              </w:rPr>
              <w:t>osted on Moodle</w:t>
            </w:r>
            <w:r w:rsidRPr="00571C3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</w:tbl>
    <w:p w14:paraId="792CAFE0" w14:textId="77777777" w:rsidR="00FA68F8" w:rsidRPr="00044F5C" w:rsidRDefault="00FA68F8" w:rsidP="00044F5C">
      <w:pPr>
        <w:jc w:val="both"/>
        <w:sectPr w:rsidR="00FA68F8" w:rsidRPr="00044F5C" w:rsidSect="00FD07E8">
          <w:footerReference w:type="default" r:id="rId8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42642866" w14:textId="77777777" w:rsidR="00C36D9A" w:rsidRDefault="00C36D9A" w:rsidP="00393EB6">
      <w:pPr>
        <w:jc w:val="both"/>
      </w:pPr>
    </w:p>
    <w:sectPr w:rsidR="00C36D9A" w:rsidSect="00F61A20">
      <w:footerReference w:type="default" r:id="rId9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2F6DA" w14:textId="77777777" w:rsidR="006E5581" w:rsidRDefault="006E5581">
      <w:r>
        <w:separator/>
      </w:r>
    </w:p>
  </w:endnote>
  <w:endnote w:type="continuationSeparator" w:id="0">
    <w:p w14:paraId="1460C73F" w14:textId="77777777" w:rsidR="006E5581" w:rsidRDefault="006E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47DEE" w14:textId="77777777" w:rsidR="00B272DF" w:rsidRDefault="00B272DF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D45E75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D45E75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67F01A54" w14:textId="77777777" w:rsidR="00B272DF" w:rsidRDefault="00B272D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94FA0" w14:textId="77777777" w:rsidR="00B272DF" w:rsidRDefault="00B272DF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D45E75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D45E75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3FE04FF8" w14:textId="77777777" w:rsidR="00B272DF" w:rsidRDefault="00B272D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6845D" w14:textId="77777777" w:rsidR="006E5581" w:rsidRDefault="006E5581">
      <w:r>
        <w:separator/>
      </w:r>
    </w:p>
  </w:footnote>
  <w:footnote w:type="continuationSeparator" w:id="0">
    <w:p w14:paraId="36EB8DD1" w14:textId="77777777" w:rsidR="006E5581" w:rsidRDefault="006E5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D14E2A00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F22DC1"/>
    <w:multiLevelType w:val="hybridMultilevel"/>
    <w:tmpl w:val="6CC68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D20A26"/>
    <w:multiLevelType w:val="hybridMultilevel"/>
    <w:tmpl w:val="F4F614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07297"/>
    <w:multiLevelType w:val="hybridMultilevel"/>
    <w:tmpl w:val="304E7E00"/>
    <w:lvl w:ilvl="0" w:tplc="4D3EC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782856"/>
    <w:multiLevelType w:val="hybridMultilevel"/>
    <w:tmpl w:val="630297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44910"/>
    <w:multiLevelType w:val="hybridMultilevel"/>
    <w:tmpl w:val="3AE4BC74"/>
    <w:lvl w:ilvl="0" w:tplc="F93C35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87E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3B4E8C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E2E0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5127B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7B3E55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9275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AE33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E22EAB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60137F"/>
    <w:multiLevelType w:val="hybridMultilevel"/>
    <w:tmpl w:val="2EDC01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FC0AE0"/>
    <w:multiLevelType w:val="multilevel"/>
    <w:tmpl w:val="169A7FDC"/>
    <w:numStyleLink w:val="CurrentList1"/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A87347"/>
    <w:multiLevelType w:val="hybridMultilevel"/>
    <w:tmpl w:val="56E89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C7152"/>
    <w:multiLevelType w:val="hybridMultilevel"/>
    <w:tmpl w:val="2EC482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C7993"/>
    <w:multiLevelType w:val="hybridMultilevel"/>
    <w:tmpl w:val="C76AACF4"/>
    <w:lvl w:ilvl="0" w:tplc="E06418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492335"/>
    <w:multiLevelType w:val="hybridMultilevel"/>
    <w:tmpl w:val="CD0E1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D40CD"/>
    <w:multiLevelType w:val="hybridMultilevel"/>
    <w:tmpl w:val="543268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21B04"/>
    <w:multiLevelType w:val="hybridMultilevel"/>
    <w:tmpl w:val="A90839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675306"/>
    <w:multiLevelType w:val="hybridMultilevel"/>
    <w:tmpl w:val="6CF8F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C015B1"/>
    <w:multiLevelType w:val="hybridMultilevel"/>
    <w:tmpl w:val="9D38F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277A4F"/>
    <w:multiLevelType w:val="hybridMultilevel"/>
    <w:tmpl w:val="7C320C36"/>
    <w:lvl w:ilvl="0" w:tplc="7E865D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3B5D61"/>
    <w:multiLevelType w:val="hybridMultilevel"/>
    <w:tmpl w:val="8B944282"/>
    <w:lvl w:ilvl="0" w:tplc="B3EA8B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8621D"/>
    <w:multiLevelType w:val="hybridMultilevel"/>
    <w:tmpl w:val="C43E20FA"/>
    <w:lvl w:ilvl="0" w:tplc="9E3618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7725C"/>
    <w:multiLevelType w:val="hybridMultilevel"/>
    <w:tmpl w:val="0C26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C911AC6"/>
    <w:multiLevelType w:val="hybridMultilevel"/>
    <w:tmpl w:val="CBC86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7"/>
  </w:num>
  <w:num w:numId="4">
    <w:abstractNumId w:val="16"/>
  </w:num>
  <w:num w:numId="5">
    <w:abstractNumId w:val="11"/>
  </w:num>
  <w:num w:numId="6">
    <w:abstractNumId w:val="20"/>
  </w:num>
  <w:num w:numId="7">
    <w:abstractNumId w:val="3"/>
  </w:num>
  <w:num w:numId="8">
    <w:abstractNumId w:val="17"/>
  </w:num>
  <w:num w:numId="9">
    <w:abstractNumId w:val="23"/>
  </w:num>
  <w:num w:numId="10">
    <w:abstractNumId w:val="24"/>
  </w:num>
  <w:num w:numId="11">
    <w:abstractNumId w:val="9"/>
  </w:num>
  <w:num w:numId="12">
    <w:abstractNumId w:val="10"/>
  </w:num>
  <w:num w:numId="13">
    <w:abstractNumId w:val="7"/>
  </w:num>
  <w:num w:numId="14">
    <w:abstractNumId w:val="8"/>
  </w:num>
  <w:num w:numId="15">
    <w:abstractNumId w:val="19"/>
  </w:num>
  <w:num w:numId="16">
    <w:abstractNumId w:val="25"/>
  </w:num>
  <w:num w:numId="17">
    <w:abstractNumId w:val="22"/>
  </w:num>
  <w:num w:numId="18">
    <w:abstractNumId w:val="6"/>
  </w:num>
  <w:num w:numId="19">
    <w:abstractNumId w:val="4"/>
  </w:num>
  <w:num w:numId="20">
    <w:abstractNumId w:val="14"/>
  </w:num>
  <w:num w:numId="21">
    <w:abstractNumId w:val="13"/>
  </w:num>
  <w:num w:numId="22">
    <w:abstractNumId w:val="26"/>
  </w:num>
  <w:num w:numId="23">
    <w:abstractNumId w:val="15"/>
  </w:num>
  <w:num w:numId="24">
    <w:abstractNumId w:val="21"/>
  </w:num>
  <w:num w:numId="25">
    <w:abstractNumId w:val="18"/>
  </w:num>
  <w:num w:numId="26">
    <w:abstractNumId w:val="2"/>
  </w:num>
  <w:num w:numId="27">
    <w:abstractNumId w:val="0"/>
  </w:num>
  <w:num w:numId="28">
    <w:abstractNumId w:val="28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6938"/>
    <w:rsid w:val="00012968"/>
    <w:rsid w:val="00044F5C"/>
    <w:rsid w:val="00057467"/>
    <w:rsid w:val="00060793"/>
    <w:rsid w:val="000656C2"/>
    <w:rsid w:val="000971FC"/>
    <w:rsid w:val="000A2A3A"/>
    <w:rsid w:val="000A492A"/>
    <w:rsid w:val="000A6008"/>
    <w:rsid w:val="000D5ECA"/>
    <w:rsid w:val="000E413A"/>
    <w:rsid w:val="000F5AA3"/>
    <w:rsid w:val="00100396"/>
    <w:rsid w:val="00100B5C"/>
    <w:rsid w:val="001106E9"/>
    <w:rsid w:val="001339E1"/>
    <w:rsid w:val="00134F77"/>
    <w:rsid w:val="00154487"/>
    <w:rsid w:val="00174906"/>
    <w:rsid w:val="001B5F45"/>
    <w:rsid w:val="001C3F78"/>
    <w:rsid w:val="001D27BF"/>
    <w:rsid w:val="001E1050"/>
    <w:rsid w:val="001E1E1F"/>
    <w:rsid w:val="001E3FCE"/>
    <w:rsid w:val="001E57C1"/>
    <w:rsid w:val="001E7CF4"/>
    <w:rsid w:val="001F07EF"/>
    <w:rsid w:val="001F6D7A"/>
    <w:rsid w:val="00227742"/>
    <w:rsid w:val="00231377"/>
    <w:rsid w:val="0023144A"/>
    <w:rsid w:val="00235F71"/>
    <w:rsid w:val="002444CA"/>
    <w:rsid w:val="002503D1"/>
    <w:rsid w:val="00256439"/>
    <w:rsid w:val="00260DE6"/>
    <w:rsid w:val="00265943"/>
    <w:rsid w:val="00273FEE"/>
    <w:rsid w:val="0028204E"/>
    <w:rsid w:val="0028591B"/>
    <w:rsid w:val="00291841"/>
    <w:rsid w:val="00297283"/>
    <w:rsid w:val="002A526C"/>
    <w:rsid w:val="002C449B"/>
    <w:rsid w:val="002C521C"/>
    <w:rsid w:val="002C6040"/>
    <w:rsid w:val="002D5B3F"/>
    <w:rsid w:val="002E272E"/>
    <w:rsid w:val="002F5778"/>
    <w:rsid w:val="0031021D"/>
    <w:rsid w:val="003223E0"/>
    <w:rsid w:val="00352C4A"/>
    <w:rsid w:val="00362560"/>
    <w:rsid w:val="003645C0"/>
    <w:rsid w:val="0037247F"/>
    <w:rsid w:val="003732FD"/>
    <w:rsid w:val="003753B2"/>
    <w:rsid w:val="00376559"/>
    <w:rsid w:val="00382976"/>
    <w:rsid w:val="00384D73"/>
    <w:rsid w:val="00387830"/>
    <w:rsid w:val="00393EB6"/>
    <w:rsid w:val="003A3CE5"/>
    <w:rsid w:val="003B366F"/>
    <w:rsid w:val="003B3F9D"/>
    <w:rsid w:val="003E4981"/>
    <w:rsid w:val="003E4A4C"/>
    <w:rsid w:val="003E69AB"/>
    <w:rsid w:val="0040460F"/>
    <w:rsid w:val="00404C50"/>
    <w:rsid w:val="00423934"/>
    <w:rsid w:val="00426244"/>
    <w:rsid w:val="004874DE"/>
    <w:rsid w:val="004A577C"/>
    <w:rsid w:val="004B313F"/>
    <w:rsid w:val="004B5334"/>
    <w:rsid w:val="004B6C14"/>
    <w:rsid w:val="0050249F"/>
    <w:rsid w:val="00524566"/>
    <w:rsid w:val="00530BEF"/>
    <w:rsid w:val="00561F00"/>
    <w:rsid w:val="00562DEC"/>
    <w:rsid w:val="005768F9"/>
    <w:rsid w:val="00576AB4"/>
    <w:rsid w:val="00577917"/>
    <w:rsid w:val="00590667"/>
    <w:rsid w:val="00596305"/>
    <w:rsid w:val="005969E2"/>
    <w:rsid w:val="005A0536"/>
    <w:rsid w:val="005B61CD"/>
    <w:rsid w:val="005D1D58"/>
    <w:rsid w:val="005D432C"/>
    <w:rsid w:val="005E285E"/>
    <w:rsid w:val="005E72F8"/>
    <w:rsid w:val="00610E08"/>
    <w:rsid w:val="006140BF"/>
    <w:rsid w:val="00630546"/>
    <w:rsid w:val="00632434"/>
    <w:rsid w:val="00640A5F"/>
    <w:rsid w:val="00644256"/>
    <w:rsid w:val="00661D6F"/>
    <w:rsid w:val="0066725E"/>
    <w:rsid w:val="006716C7"/>
    <w:rsid w:val="00674784"/>
    <w:rsid w:val="00681208"/>
    <w:rsid w:val="0068324F"/>
    <w:rsid w:val="006934D4"/>
    <w:rsid w:val="0069375D"/>
    <w:rsid w:val="006A6DC3"/>
    <w:rsid w:val="006D49ED"/>
    <w:rsid w:val="006D55CE"/>
    <w:rsid w:val="006D637A"/>
    <w:rsid w:val="006E5581"/>
    <w:rsid w:val="006F45BF"/>
    <w:rsid w:val="006F60E0"/>
    <w:rsid w:val="00702F71"/>
    <w:rsid w:val="007262CD"/>
    <w:rsid w:val="00727572"/>
    <w:rsid w:val="007366DF"/>
    <w:rsid w:val="00757839"/>
    <w:rsid w:val="00770C81"/>
    <w:rsid w:val="007A4D9C"/>
    <w:rsid w:val="007C682C"/>
    <w:rsid w:val="007D2385"/>
    <w:rsid w:val="00800069"/>
    <w:rsid w:val="00823974"/>
    <w:rsid w:val="008310A0"/>
    <w:rsid w:val="00835B50"/>
    <w:rsid w:val="00842E7F"/>
    <w:rsid w:val="00852933"/>
    <w:rsid w:val="00865B46"/>
    <w:rsid w:val="008802EA"/>
    <w:rsid w:val="00896134"/>
    <w:rsid w:val="008A4C81"/>
    <w:rsid w:val="008A62BC"/>
    <w:rsid w:val="008A7089"/>
    <w:rsid w:val="008B43E7"/>
    <w:rsid w:val="008B6701"/>
    <w:rsid w:val="008D763F"/>
    <w:rsid w:val="008F036F"/>
    <w:rsid w:val="008F6401"/>
    <w:rsid w:val="008F641E"/>
    <w:rsid w:val="008F78C2"/>
    <w:rsid w:val="009057BB"/>
    <w:rsid w:val="00911394"/>
    <w:rsid w:val="00923EF2"/>
    <w:rsid w:val="00926C5B"/>
    <w:rsid w:val="00926D25"/>
    <w:rsid w:val="00926E9D"/>
    <w:rsid w:val="00932C6E"/>
    <w:rsid w:val="00933F10"/>
    <w:rsid w:val="009376B4"/>
    <w:rsid w:val="00940EB8"/>
    <w:rsid w:val="009433C5"/>
    <w:rsid w:val="00965881"/>
    <w:rsid w:val="0097438B"/>
    <w:rsid w:val="009871FF"/>
    <w:rsid w:val="009A659A"/>
    <w:rsid w:val="009B6F05"/>
    <w:rsid w:val="009D0DAE"/>
    <w:rsid w:val="009D3EA4"/>
    <w:rsid w:val="009E06A4"/>
    <w:rsid w:val="009E4BC1"/>
    <w:rsid w:val="009E7011"/>
    <w:rsid w:val="009F7D5D"/>
    <w:rsid w:val="00A03BB8"/>
    <w:rsid w:val="00A20CD9"/>
    <w:rsid w:val="00A3454C"/>
    <w:rsid w:val="00A4036F"/>
    <w:rsid w:val="00A4641C"/>
    <w:rsid w:val="00A55876"/>
    <w:rsid w:val="00A64C7E"/>
    <w:rsid w:val="00A75A11"/>
    <w:rsid w:val="00A76584"/>
    <w:rsid w:val="00A800DA"/>
    <w:rsid w:val="00AB666E"/>
    <w:rsid w:val="00AB6FE7"/>
    <w:rsid w:val="00AB7AD7"/>
    <w:rsid w:val="00AD2430"/>
    <w:rsid w:val="00AD36F9"/>
    <w:rsid w:val="00AD5CC0"/>
    <w:rsid w:val="00AF0E34"/>
    <w:rsid w:val="00AF271D"/>
    <w:rsid w:val="00AF56C2"/>
    <w:rsid w:val="00B004E6"/>
    <w:rsid w:val="00B0744D"/>
    <w:rsid w:val="00B272DF"/>
    <w:rsid w:val="00B81AD3"/>
    <w:rsid w:val="00B829D8"/>
    <w:rsid w:val="00B84B5B"/>
    <w:rsid w:val="00B93768"/>
    <w:rsid w:val="00B96B6E"/>
    <w:rsid w:val="00BA1176"/>
    <w:rsid w:val="00BB5371"/>
    <w:rsid w:val="00BC384F"/>
    <w:rsid w:val="00BE0B01"/>
    <w:rsid w:val="00BE79C7"/>
    <w:rsid w:val="00BF3CB5"/>
    <w:rsid w:val="00C1285B"/>
    <w:rsid w:val="00C1361B"/>
    <w:rsid w:val="00C35864"/>
    <w:rsid w:val="00C36D9A"/>
    <w:rsid w:val="00C44A72"/>
    <w:rsid w:val="00C80F0F"/>
    <w:rsid w:val="00C93BCB"/>
    <w:rsid w:val="00CB1986"/>
    <w:rsid w:val="00CC241A"/>
    <w:rsid w:val="00CC5783"/>
    <w:rsid w:val="00CD014F"/>
    <w:rsid w:val="00CD6FAE"/>
    <w:rsid w:val="00CE5515"/>
    <w:rsid w:val="00CE65AB"/>
    <w:rsid w:val="00CF4266"/>
    <w:rsid w:val="00D241F1"/>
    <w:rsid w:val="00D275CB"/>
    <w:rsid w:val="00D45E75"/>
    <w:rsid w:val="00D96AF4"/>
    <w:rsid w:val="00DB116D"/>
    <w:rsid w:val="00DB6179"/>
    <w:rsid w:val="00DC0121"/>
    <w:rsid w:val="00DC0A78"/>
    <w:rsid w:val="00DD17CC"/>
    <w:rsid w:val="00DE73E4"/>
    <w:rsid w:val="00DF3BF8"/>
    <w:rsid w:val="00E1324E"/>
    <w:rsid w:val="00E230E0"/>
    <w:rsid w:val="00E31289"/>
    <w:rsid w:val="00E51AAC"/>
    <w:rsid w:val="00E66CC0"/>
    <w:rsid w:val="00E727BA"/>
    <w:rsid w:val="00E728A9"/>
    <w:rsid w:val="00EA0F4E"/>
    <w:rsid w:val="00EA295B"/>
    <w:rsid w:val="00EA7762"/>
    <w:rsid w:val="00EB4F96"/>
    <w:rsid w:val="00EC4605"/>
    <w:rsid w:val="00EE3132"/>
    <w:rsid w:val="00EE3D9D"/>
    <w:rsid w:val="00EE6F25"/>
    <w:rsid w:val="00EF32E7"/>
    <w:rsid w:val="00F02126"/>
    <w:rsid w:val="00F03D85"/>
    <w:rsid w:val="00F05FDF"/>
    <w:rsid w:val="00F249F1"/>
    <w:rsid w:val="00F25B9D"/>
    <w:rsid w:val="00F2664E"/>
    <w:rsid w:val="00F31163"/>
    <w:rsid w:val="00F31C04"/>
    <w:rsid w:val="00F353E7"/>
    <w:rsid w:val="00F42F74"/>
    <w:rsid w:val="00F61A20"/>
    <w:rsid w:val="00F8381F"/>
    <w:rsid w:val="00FA04CD"/>
    <w:rsid w:val="00FA5728"/>
    <w:rsid w:val="00FA68F8"/>
    <w:rsid w:val="00FB1DC0"/>
    <w:rsid w:val="00FB4521"/>
    <w:rsid w:val="00FB4F84"/>
    <w:rsid w:val="00FB5CF8"/>
    <w:rsid w:val="00FD07E8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A9B1B7"/>
  <w15:docId w15:val="{CC4DC5F7-7614-47CC-9DF5-65088FC1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ECA"/>
  </w:style>
  <w:style w:type="paragraph" w:styleId="Heading1">
    <w:name w:val="heading 1"/>
    <w:basedOn w:val="Normal"/>
    <w:next w:val="Normal"/>
    <w:qFormat/>
    <w:rsid w:val="000D5ECA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0D5ECA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D5ECA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D5ECA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1324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5EC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D5EC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NoSpacing">
    <w:name w:val="No Spacing"/>
    <w:uiPriority w:val="1"/>
    <w:qFormat/>
    <w:rsid w:val="00E1324E"/>
    <w:rPr>
      <w:rFonts w:ascii="Arial" w:eastAsia="Calibri" w:hAnsi="Arial"/>
      <w:sz w:val="22"/>
      <w:szCs w:val="22"/>
      <w:lang w:eastAsia="en-US"/>
    </w:rPr>
  </w:style>
  <w:style w:type="paragraph" w:styleId="TOC5">
    <w:name w:val="toc 5"/>
    <w:basedOn w:val="Normal"/>
    <w:next w:val="Normal"/>
    <w:autoRedefine/>
    <w:rsid w:val="00E1324E"/>
    <w:rPr>
      <w:b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E1324E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CurrentList1">
    <w:name w:val="Current List1"/>
    <w:rsid w:val="00CD014F"/>
    <w:pPr>
      <w:numPr>
        <w:numId w:val="11"/>
      </w:numPr>
    </w:pPr>
  </w:style>
  <w:style w:type="character" w:customStyle="1" w:styleId="Heading2Char">
    <w:name w:val="Heading 2 Char"/>
    <w:basedOn w:val="DefaultParagraphFont"/>
    <w:link w:val="Heading2"/>
    <w:rsid w:val="000A6008"/>
    <w:rPr>
      <w:b/>
      <w:sz w:val="24"/>
    </w:rPr>
  </w:style>
  <w:style w:type="paragraph" w:customStyle="1" w:styleId="Body">
    <w:name w:val="Body"/>
    <w:autoRedefine/>
    <w:rsid w:val="0037247F"/>
    <w:p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ind w:left="720" w:hanging="360"/>
    </w:pPr>
    <w:rPr>
      <w:rFonts w:ascii="Calibri" w:eastAsia="ヒラギノ角ゴ Pro W3" w:hAnsi="Calibri" w:cs="Arial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0A6008"/>
    <w:pPr>
      <w:ind w:left="720"/>
      <w:contextualSpacing/>
    </w:pPr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B9376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93768"/>
  </w:style>
  <w:style w:type="paragraph" w:styleId="TOC3">
    <w:name w:val="toc 3"/>
    <w:basedOn w:val="Normal"/>
    <w:next w:val="Normal"/>
    <w:autoRedefine/>
    <w:semiHidden/>
    <w:unhideWhenUsed/>
    <w:rsid w:val="00006938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7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Jonathan Pugh</cp:lastModifiedBy>
  <cp:revision>4</cp:revision>
  <cp:lastPrinted>2017-07-07T12:11:00Z</cp:lastPrinted>
  <dcterms:created xsi:type="dcterms:W3CDTF">2017-10-02T07:45:00Z</dcterms:created>
  <dcterms:modified xsi:type="dcterms:W3CDTF">2017-10-06T14:48:00Z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