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0ACD6" w14:textId="77777777" w:rsidR="00C6554A" w:rsidRPr="000447C6" w:rsidRDefault="002554CD" w:rsidP="00C6554A">
      <w:pPr>
        <w:pStyle w:val="Photo"/>
      </w:pPr>
      <w:r w:rsidRPr="000447C6">
        <w:rPr>
          <w:noProof/>
        </w:rPr>
        <w:drawing>
          <wp:inline distT="0" distB="0" distL="0" distR="0" wp14:anchorId="38C8CE54" wp14:editId="74DB5831">
            <wp:extent cx="4845058" cy="4552950"/>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rotWithShape="1">
                    <a:blip r:embed="rId8" cstate="print">
                      <a:extLst>
                        <a:ext uri="{28A0092B-C50C-407E-A947-70E740481C1C}">
                          <a14:useLocalDpi xmlns:a14="http://schemas.microsoft.com/office/drawing/2010/main" val="0"/>
                        </a:ext>
                      </a:extLst>
                    </a:blip>
                    <a:srcRect r="40088"/>
                    <a:stretch/>
                  </pic:blipFill>
                  <pic:spPr bwMode="auto">
                    <a:xfrm>
                      <a:off x="0" y="0"/>
                      <a:ext cx="4854689" cy="456200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31C3512E" w14:textId="5043D26E" w:rsidR="00C6554A" w:rsidRPr="000447C6" w:rsidRDefault="00161B0F" w:rsidP="00C6554A">
      <w:pPr>
        <w:pStyle w:val="Title"/>
      </w:pPr>
      <w:r w:rsidRPr="000447C6">
        <w:t xml:space="preserve">The Mumbles Coastal Protection Projects </w:t>
      </w:r>
      <w:r w:rsidR="0079571B" w:rsidRPr="000447C6">
        <w:t>E</w:t>
      </w:r>
      <w:r w:rsidRPr="000447C6">
        <w:t xml:space="preserve">ffect on the </w:t>
      </w:r>
      <w:r w:rsidR="0079571B" w:rsidRPr="000447C6">
        <w:t>C</w:t>
      </w:r>
      <w:r w:rsidRPr="000447C6">
        <w:t xml:space="preserve">oastal </w:t>
      </w:r>
      <w:r w:rsidR="0079571B" w:rsidRPr="000447C6">
        <w:t>L</w:t>
      </w:r>
      <w:r w:rsidRPr="000447C6">
        <w:t>andscape</w:t>
      </w:r>
    </w:p>
    <w:p w14:paraId="2D0E1779" w14:textId="37C5FCC5" w:rsidR="00C6554A" w:rsidRPr="000447C6" w:rsidRDefault="00C6554A" w:rsidP="00C6554A">
      <w:pPr>
        <w:pStyle w:val="Subtitle"/>
      </w:pPr>
    </w:p>
    <w:p w14:paraId="1A6F9BDF" w14:textId="77777777" w:rsidR="002F7E82" w:rsidRPr="000447C6" w:rsidRDefault="00161B0F" w:rsidP="5069ACEA">
      <w:pPr>
        <w:pStyle w:val="ContactInfo"/>
        <w:rPr>
          <w:rFonts w:ascii="Arial" w:hAnsi="Arial" w:cs="Arial"/>
        </w:rPr>
      </w:pPr>
      <w:r w:rsidRPr="000447C6">
        <w:t>Ioan Jeffries</w:t>
      </w:r>
      <w:r w:rsidR="00C6554A" w:rsidRPr="000447C6">
        <w:t xml:space="preserve"> | </w:t>
      </w:r>
      <w:r w:rsidRPr="000447C6">
        <w:rPr>
          <w:rFonts w:ascii="Arial" w:hAnsi="Arial" w:cs="Arial"/>
        </w:rPr>
        <w:t>Coastal, Marine and Wildlife Conservation</w:t>
      </w:r>
    </w:p>
    <w:p w14:paraId="23A5A370" w14:textId="77777777" w:rsidR="002F7E82" w:rsidRPr="000447C6" w:rsidRDefault="002F7E82" w:rsidP="5069ACEA">
      <w:pPr>
        <w:pStyle w:val="ContactInfo"/>
        <w:rPr>
          <w:rFonts w:ascii="Arial" w:hAnsi="Arial" w:cs="Arial"/>
        </w:rPr>
      </w:pPr>
    </w:p>
    <w:p w14:paraId="3AA04C65" w14:textId="077F8F8F" w:rsidR="000447C6" w:rsidRDefault="000447C6">
      <w:pPr>
        <w:rPr>
          <w:rFonts w:ascii="Arial" w:hAnsi="Arial" w:cs="Arial"/>
        </w:rPr>
      </w:pPr>
      <w:r>
        <w:rPr>
          <w:rFonts w:ascii="Arial" w:hAnsi="Arial" w:cs="Arial"/>
        </w:rPr>
        <w:br w:type="page"/>
      </w:r>
    </w:p>
    <w:sdt>
      <w:sdtPr>
        <w:rPr>
          <w:rFonts w:asciiTheme="minorHAnsi" w:eastAsiaTheme="minorHAnsi" w:hAnsiTheme="minorHAnsi" w:cstheme="minorBidi"/>
          <w:color w:val="595959" w:themeColor="text1" w:themeTint="A6"/>
          <w:sz w:val="22"/>
          <w:szCs w:val="22"/>
          <w:lang w:eastAsia="en-US"/>
        </w:rPr>
        <w:id w:val="-377247911"/>
        <w:docPartObj>
          <w:docPartGallery w:val="Table of Contents"/>
          <w:docPartUnique/>
        </w:docPartObj>
      </w:sdtPr>
      <w:sdtEndPr>
        <w:rPr>
          <w:b/>
          <w:bCs/>
        </w:rPr>
      </w:sdtEndPr>
      <w:sdtContent>
        <w:p w14:paraId="2AFCA369" w14:textId="3972660F" w:rsidR="003B563F" w:rsidRDefault="003B563F">
          <w:pPr>
            <w:pStyle w:val="TOCHeading"/>
          </w:pPr>
          <w:r>
            <w:t>Contents</w:t>
          </w:r>
        </w:p>
        <w:p w14:paraId="2EB13B96" w14:textId="0A79B84C" w:rsidR="00281DAF" w:rsidRDefault="003B563F">
          <w:pPr>
            <w:pStyle w:val="TOC1"/>
            <w:tabs>
              <w:tab w:val="left" w:pos="440"/>
              <w:tab w:val="right" w:leader="dot" w:pos="8296"/>
            </w:tabs>
            <w:rPr>
              <w:rFonts w:eastAsiaTheme="minorEastAsia"/>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183437243" w:history="1">
            <w:r w:rsidR="00281DAF" w:rsidRPr="005D65CB">
              <w:rPr>
                <w:rStyle w:val="Hyperlink"/>
                <w:noProof/>
              </w:rPr>
              <w:t>1.</w:t>
            </w:r>
            <w:r w:rsidR="00281DAF">
              <w:rPr>
                <w:rFonts w:eastAsiaTheme="minorEastAsia"/>
                <w:noProof/>
                <w:color w:val="auto"/>
                <w:kern w:val="2"/>
                <w:sz w:val="24"/>
                <w:szCs w:val="24"/>
                <w:lang w:eastAsia="zh-CN"/>
                <w14:ligatures w14:val="standardContextual"/>
              </w:rPr>
              <w:tab/>
            </w:r>
            <w:r w:rsidR="00281DAF" w:rsidRPr="005D65CB">
              <w:rPr>
                <w:rStyle w:val="Hyperlink"/>
                <w:noProof/>
              </w:rPr>
              <w:t>Introduction</w:t>
            </w:r>
            <w:r w:rsidR="00281DAF">
              <w:rPr>
                <w:noProof/>
                <w:webHidden/>
              </w:rPr>
              <w:tab/>
            </w:r>
            <w:r w:rsidR="00281DAF">
              <w:rPr>
                <w:noProof/>
                <w:webHidden/>
              </w:rPr>
              <w:fldChar w:fldCharType="begin"/>
            </w:r>
            <w:r w:rsidR="00281DAF">
              <w:rPr>
                <w:noProof/>
                <w:webHidden/>
              </w:rPr>
              <w:instrText xml:space="preserve"> PAGEREF _Toc183437243 \h </w:instrText>
            </w:r>
            <w:r w:rsidR="00281DAF">
              <w:rPr>
                <w:noProof/>
                <w:webHidden/>
              </w:rPr>
            </w:r>
            <w:r w:rsidR="00281DAF">
              <w:rPr>
                <w:noProof/>
                <w:webHidden/>
              </w:rPr>
              <w:fldChar w:fldCharType="separate"/>
            </w:r>
            <w:r w:rsidR="00281DAF">
              <w:rPr>
                <w:noProof/>
                <w:webHidden/>
              </w:rPr>
              <w:t>2</w:t>
            </w:r>
            <w:r w:rsidR="00281DAF">
              <w:rPr>
                <w:noProof/>
                <w:webHidden/>
              </w:rPr>
              <w:fldChar w:fldCharType="end"/>
            </w:r>
          </w:hyperlink>
        </w:p>
        <w:p w14:paraId="6047AA14" w14:textId="5CA31CDD" w:rsidR="00281DAF" w:rsidRDefault="00281DAF">
          <w:pPr>
            <w:pStyle w:val="TOC1"/>
            <w:tabs>
              <w:tab w:val="left" w:pos="440"/>
              <w:tab w:val="right" w:leader="dot" w:pos="8296"/>
            </w:tabs>
            <w:rPr>
              <w:rFonts w:eastAsiaTheme="minorEastAsia"/>
              <w:noProof/>
              <w:color w:val="auto"/>
              <w:kern w:val="2"/>
              <w:sz w:val="24"/>
              <w:szCs w:val="24"/>
              <w:lang w:eastAsia="zh-CN"/>
              <w14:ligatures w14:val="standardContextual"/>
            </w:rPr>
          </w:pPr>
          <w:hyperlink w:anchor="_Toc183437244" w:history="1">
            <w:r w:rsidRPr="005D65CB">
              <w:rPr>
                <w:rStyle w:val="Hyperlink"/>
                <w:noProof/>
              </w:rPr>
              <w:t>2.</w:t>
            </w:r>
            <w:r>
              <w:rPr>
                <w:rFonts w:eastAsiaTheme="minorEastAsia"/>
                <w:noProof/>
                <w:color w:val="auto"/>
                <w:kern w:val="2"/>
                <w:sz w:val="24"/>
                <w:szCs w:val="24"/>
                <w:lang w:eastAsia="zh-CN"/>
                <w14:ligatures w14:val="standardContextual"/>
              </w:rPr>
              <w:tab/>
            </w:r>
            <w:r w:rsidRPr="005D65CB">
              <w:rPr>
                <w:rStyle w:val="Hyperlink"/>
                <w:noProof/>
              </w:rPr>
              <w:t>Methodology</w:t>
            </w:r>
            <w:r>
              <w:rPr>
                <w:noProof/>
                <w:webHidden/>
              </w:rPr>
              <w:tab/>
            </w:r>
            <w:r>
              <w:rPr>
                <w:noProof/>
                <w:webHidden/>
              </w:rPr>
              <w:fldChar w:fldCharType="begin"/>
            </w:r>
            <w:r>
              <w:rPr>
                <w:noProof/>
                <w:webHidden/>
              </w:rPr>
              <w:instrText xml:space="preserve"> PAGEREF _Toc183437244 \h </w:instrText>
            </w:r>
            <w:r>
              <w:rPr>
                <w:noProof/>
                <w:webHidden/>
              </w:rPr>
            </w:r>
            <w:r>
              <w:rPr>
                <w:noProof/>
                <w:webHidden/>
              </w:rPr>
              <w:fldChar w:fldCharType="separate"/>
            </w:r>
            <w:r>
              <w:rPr>
                <w:noProof/>
                <w:webHidden/>
              </w:rPr>
              <w:t>3</w:t>
            </w:r>
            <w:r>
              <w:rPr>
                <w:noProof/>
                <w:webHidden/>
              </w:rPr>
              <w:fldChar w:fldCharType="end"/>
            </w:r>
          </w:hyperlink>
        </w:p>
        <w:p w14:paraId="3854B122" w14:textId="49479481" w:rsidR="00281DAF" w:rsidRDefault="00281DAF">
          <w:pPr>
            <w:pStyle w:val="TOC1"/>
            <w:tabs>
              <w:tab w:val="left" w:pos="660"/>
              <w:tab w:val="right" w:leader="dot" w:pos="8296"/>
            </w:tabs>
            <w:rPr>
              <w:rFonts w:eastAsiaTheme="minorEastAsia"/>
              <w:noProof/>
              <w:color w:val="auto"/>
              <w:kern w:val="2"/>
              <w:sz w:val="24"/>
              <w:szCs w:val="24"/>
              <w:lang w:eastAsia="zh-CN"/>
              <w14:ligatures w14:val="standardContextual"/>
            </w:rPr>
          </w:pPr>
          <w:hyperlink w:anchor="_Toc183437245" w:history="1">
            <w:r w:rsidRPr="005D65CB">
              <w:rPr>
                <w:rStyle w:val="Hyperlink"/>
                <w:noProof/>
              </w:rPr>
              <w:t>2.1</w:t>
            </w:r>
            <w:r>
              <w:rPr>
                <w:rFonts w:eastAsiaTheme="minorEastAsia"/>
                <w:noProof/>
                <w:color w:val="auto"/>
                <w:kern w:val="2"/>
                <w:sz w:val="24"/>
                <w:szCs w:val="24"/>
                <w:lang w:eastAsia="zh-CN"/>
                <w14:ligatures w14:val="standardContextual"/>
              </w:rPr>
              <w:tab/>
            </w:r>
            <w:r w:rsidRPr="005D65CB">
              <w:rPr>
                <w:rStyle w:val="Hyperlink"/>
                <w:noProof/>
              </w:rPr>
              <w:t>Site Background</w:t>
            </w:r>
            <w:r>
              <w:rPr>
                <w:noProof/>
                <w:webHidden/>
              </w:rPr>
              <w:tab/>
            </w:r>
            <w:r>
              <w:rPr>
                <w:noProof/>
                <w:webHidden/>
              </w:rPr>
              <w:fldChar w:fldCharType="begin"/>
            </w:r>
            <w:r>
              <w:rPr>
                <w:noProof/>
                <w:webHidden/>
              </w:rPr>
              <w:instrText xml:space="preserve"> PAGEREF _Toc183437245 \h </w:instrText>
            </w:r>
            <w:r>
              <w:rPr>
                <w:noProof/>
                <w:webHidden/>
              </w:rPr>
            </w:r>
            <w:r>
              <w:rPr>
                <w:noProof/>
                <w:webHidden/>
              </w:rPr>
              <w:fldChar w:fldCharType="separate"/>
            </w:r>
            <w:r>
              <w:rPr>
                <w:noProof/>
                <w:webHidden/>
              </w:rPr>
              <w:t>3</w:t>
            </w:r>
            <w:r>
              <w:rPr>
                <w:noProof/>
                <w:webHidden/>
              </w:rPr>
              <w:fldChar w:fldCharType="end"/>
            </w:r>
          </w:hyperlink>
        </w:p>
        <w:p w14:paraId="241C4676" w14:textId="505CFF16" w:rsidR="00281DAF" w:rsidRDefault="00281DAF">
          <w:pPr>
            <w:pStyle w:val="TOC1"/>
            <w:tabs>
              <w:tab w:val="right" w:leader="dot" w:pos="8296"/>
            </w:tabs>
            <w:rPr>
              <w:rFonts w:eastAsiaTheme="minorEastAsia"/>
              <w:noProof/>
              <w:color w:val="auto"/>
              <w:kern w:val="2"/>
              <w:sz w:val="24"/>
              <w:szCs w:val="24"/>
              <w:lang w:eastAsia="zh-CN"/>
              <w14:ligatures w14:val="standardContextual"/>
            </w:rPr>
          </w:pPr>
          <w:hyperlink w:anchor="_Toc183437246" w:history="1">
            <w:r>
              <w:rPr>
                <w:noProof/>
                <w:webHidden/>
              </w:rPr>
              <w:tab/>
            </w:r>
            <w:r>
              <w:rPr>
                <w:noProof/>
                <w:webHidden/>
              </w:rPr>
              <w:fldChar w:fldCharType="begin"/>
            </w:r>
            <w:r>
              <w:rPr>
                <w:noProof/>
                <w:webHidden/>
              </w:rPr>
              <w:instrText xml:space="preserve"> PAGEREF _Toc183437246 \h </w:instrText>
            </w:r>
            <w:r>
              <w:rPr>
                <w:noProof/>
                <w:webHidden/>
              </w:rPr>
            </w:r>
            <w:r>
              <w:rPr>
                <w:noProof/>
                <w:webHidden/>
              </w:rPr>
              <w:fldChar w:fldCharType="separate"/>
            </w:r>
            <w:r>
              <w:rPr>
                <w:noProof/>
                <w:webHidden/>
              </w:rPr>
              <w:t>4</w:t>
            </w:r>
            <w:r>
              <w:rPr>
                <w:noProof/>
                <w:webHidden/>
              </w:rPr>
              <w:fldChar w:fldCharType="end"/>
            </w:r>
          </w:hyperlink>
        </w:p>
        <w:p w14:paraId="6BC7DFED" w14:textId="3EBCEA84" w:rsidR="00281DAF" w:rsidRDefault="00281DAF">
          <w:pPr>
            <w:pStyle w:val="TOC1"/>
            <w:tabs>
              <w:tab w:val="left" w:pos="660"/>
              <w:tab w:val="right" w:leader="dot" w:pos="8296"/>
            </w:tabs>
            <w:rPr>
              <w:rFonts w:eastAsiaTheme="minorEastAsia"/>
              <w:noProof/>
              <w:color w:val="auto"/>
              <w:kern w:val="2"/>
              <w:sz w:val="24"/>
              <w:szCs w:val="24"/>
              <w:lang w:eastAsia="zh-CN"/>
              <w14:ligatures w14:val="standardContextual"/>
            </w:rPr>
          </w:pPr>
          <w:hyperlink w:anchor="_Toc183437247" w:history="1">
            <w:r w:rsidRPr="005D65CB">
              <w:rPr>
                <w:rStyle w:val="Hyperlink"/>
                <w:noProof/>
              </w:rPr>
              <w:t>2.2</w:t>
            </w:r>
            <w:r>
              <w:rPr>
                <w:rFonts w:eastAsiaTheme="minorEastAsia"/>
                <w:noProof/>
                <w:color w:val="auto"/>
                <w:kern w:val="2"/>
                <w:sz w:val="24"/>
                <w:szCs w:val="24"/>
                <w:lang w:eastAsia="zh-CN"/>
                <w14:ligatures w14:val="standardContextual"/>
              </w:rPr>
              <w:tab/>
            </w:r>
            <w:r w:rsidRPr="005D65CB">
              <w:rPr>
                <w:rStyle w:val="Hyperlink"/>
                <w:noProof/>
              </w:rPr>
              <w:t>Survey Methods</w:t>
            </w:r>
            <w:r>
              <w:rPr>
                <w:noProof/>
                <w:webHidden/>
              </w:rPr>
              <w:tab/>
            </w:r>
            <w:r>
              <w:rPr>
                <w:noProof/>
                <w:webHidden/>
              </w:rPr>
              <w:fldChar w:fldCharType="begin"/>
            </w:r>
            <w:r>
              <w:rPr>
                <w:noProof/>
                <w:webHidden/>
              </w:rPr>
              <w:instrText xml:space="preserve"> PAGEREF _Toc183437247 \h </w:instrText>
            </w:r>
            <w:r>
              <w:rPr>
                <w:noProof/>
                <w:webHidden/>
              </w:rPr>
            </w:r>
            <w:r>
              <w:rPr>
                <w:noProof/>
                <w:webHidden/>
              </w:rPr>
              <w:fldChar w:fldCharType="separate"/>
            </w:r>
            <w:r>
              <w:rPr>
                <w:noProof/>
                <w:webHidden/>
              </w:rPr>
              <w:t>4</w:t>
            </w:r>
            <w:r>
              <w:rPr>
                <w:noProof/>
                <w:webHidden/>
              </w:rPr>
              <w:fldChar w:fldCharType="end"/>
            </w:r>
          </w:hyperlink>
        </w:p>
        <w:p w14:paraId="6DE676BD" w14:textId="23C7D452" w:rsidR="00281DAF" w:rsidRDefault="00281DAF">
          <w:pPr>
            <w:pStyle w:val="TOC1"/>
            <w:tabs>
              <w:tab w:val="left" w:pos="440"/>
              <w:tab w:val="right" w:leader="dot" w:pos="8296"/>
            </w:tabs>
            <w:rPr>
              <w:rFonts w:eastAsiaTheme="minorEastAsia"/>
              <w:noProof/>
              <w:color w:val="auto"/>
              <w:kern w:val="2"/>
              <w:sz w:val="24"/>
              <w:szCs w:val="24"/>
              <w:lang w:eastAsia="zh-CN"/>
              <w14:ligatures w14:val="standardContextual"/>
            </w:rPr>
          </w:pPr>
          <w:hyperlink w:anchor="_Toc183437248" w:history="1">
            <w:r w:rsidRPr="005D65CB">
              <w:rPr>
                <w:rStyle w:val="Hyperlink"/>
                <w:noProof/>
              </w:rPr>
              <w:t>3.</w:t>
            </w:r>
            <w:r>
              <w:rPr>
                <w:rFonts w:eastAsiaTheme="minorEastAsia"/>
                <w:noProof/>
                <w:color w:val="auto"/>
                <w:kern w:val="2"/>
                <w:sz w:val="24"/>
                <w:szCs w:val="24"/>
                <w:lang w:eastAsia="zh-CN"/>
                <w14:ligatures w14:val="standardContextual"/>
              </w:rPr>
              <w:tab/>
            </w:r>
            <w:r w:rsidRPr="005D65CB">
              <w:rPr>
                <w:rStyle w:val="Hyperlink"/>
                <w:noProof/>
              </w:rPr>
              <w:t>Results</w:t>
            </w:r>
            <w:r>
              <w:rPr>
                <w:noProof/>
                <w:webHidden/>
              </w:rPr>
              <w:tab/>
            </w:r>
            <w:r>
              <w:rPr>
                <w:noProof/>
                <w:webHidden/>
              </w:rPr>
              <w:fldChar w:fldCharType="begin"/>
            </w:r>
            <w:r>
              <w:rPr>
                <w:noProof/>
                <w:webHidden/>
              </w:rPr>
              <w:instrText xml:space="preserve"> PAGEREF _Toc183437248 \h </w:instrText>
            </w:r>
            <w:r>
              <w:rPr>
                <w:noProof/>
                <w:webHidden/>
              </w:rPr>
            </w:r>
            <w:r>
              <w:rPr>
                <w:noProof/>
                <w:webHidden/>
              </w:rPr>
              <w:fldChar w:fldCharType="separate"/>
            </w:r>
            <w:r>
              <w:rPr>
                <w:noProof/>
                <w:webHidden/>
              </w:rPr>
              <w:t>6</w:t>
            </w:r>
            <w:r>
              <w:rPr>
                <w:noProof/>
                <w:webHidden/>
              </w:rPr>
              <w:fldChar w:fldCharType="end"/>
            </w:r>
          </w:hyperlink>
        </w:p>
        <w:p w14:paraId="3D662360" w14:textId="0312E7FA" w:rsidR="00281DAF" w:rsidRDefault="00281DAF">
          <w:pPr>
            <w:pStyle w:val="TOC1"/>
            <w:tabs>
              <w:tab w:val="left" w:pos="660"/>
              <w:tab w:val="right" w:leader="dot" w:pos="8296"/>
            </w:tabs>
            <w:rPr>
              <w:rFonts w:eastAsiaTheme="minorEastAsia"/>
              <w:noProof/>
              <w:color w:val="auto"/>
              <w:kern w:val="2"/>
              <w:sz w:val="24"/>
              <w:szCs w:val="24"/>
              <w:lang w:eastAsia="zh-CN"/>
              <w14:ligatures w14:val="standardContextual"/>
            </w:rPr>
          </w:pPr>
          <w:hyperlink w:anchor="_Toc183437249" w:history="1">
            <w:r w:rsidRPr="005D65CB">
              <w:rPr>
                <w:rStyle w:val="Hyperlink"/>
                <w:noProof/>
              </w:rPr>
              <w:t>3.1</w:t>
            </w:r>
            <w:r>
              <w:rPr>
                <w:rFonts w:eastAsiaTheme="minorEastAsia"/>
                <w:noProof/>
                <w:color w:val="auto"/>
                <w:kern w:val="2"/>
                <w:sz w:val="24"/>
                <w:szCs w:val="24"/>
                <w:lang w:eastAsia="zh-CN"/>
                <w14:ligatures w14:val="standardContextual"/>
              </w:rPr>
              <w:tab/>
            </w:r>
            <w:r w:rsidRPr="005D65CB">
              <w:rPr>
                <w:rStyle w:val="Hyperlink"/>
                <w:noProof/>
              </w:rPr>
              <w:t>Quadrat Results</w:t>
            </w:r>
            <w:r>
              <w:rPr>
                <w:noProof/>
                <w:webHidden/>
              </w:rPr>
              <w:tab/>
            </w:r>
            <w:r>
              <w:rPr>
                <w:noProof/>
                <w:webHidden/>
              </w:rPr>
              <w:fldChar w:fldCharType="begin"/>
            </w:r>
            <w:r>
              <w:rPr>
                <w:noProof/>
                <w:webHidden/>
              </w:rPr>
              <w:instrText xml:space="preserve"> PAGEREF _Toc183437249 \h </w:instrText>
            </w:r>
            <w:r>
              <w:rPr>
                <w:noProof/>
                <w:webHidden/>
              </w:rPr>
            </w:r>
            <w:r>
              <w:rPr>
                <w:noProof/>
                <w:webHidden/>
              </w:rPr>
              <w:fldChar w:fldCharType="separate"/>
            </w:r>
            <w:r>
              <w:rPr>
                <w:noProof/>
                <w:webHidden/>
              </w:rPr>
              <w:t>6</w:t>
            </w:r>
            <w:r>
              <w:rPr>
                <w:noProof/>
                <w:webHidden/>
              </w:rPr>
              <w:fldChar w:fldCharType="end"/>
            </w:r>
          </w:hyperlink>
        </w:p>
        <w:p w14:paraId="1267F750" w14:textId="1AF932C8" w:rsidR="00281DAF" w:rsidRDefault="00281DAF">
          <w:pPr>
            <w:pStyle w:val="TOC1"/>
            <w:tabs>
              <w:tab w:val="right" w:leader="dot" w:pos="8296"/>
            </w:tabs>
            <w:rPr>
              <w:rFonts w:eastAsiaTheme="minorEastAsia"/>
              <w:noProof/>
              <w:color w:val="auto"/>
              <w:kern w:val="2"/>
              <w:sz w:val="24"/>
              <w:szCs w:val="24"/>
              <w:lang w:eastAsia="zh-CN"/>
              <w14:ligatures w14:val="standardContextual"/>
            </w:rPr>
          </w:pPr>
          <w:hyperlink w:anchor="_Toc183437250" w:history="1">
            <w:r w:rsidRPr="005D65CB">
              <w:rPr>
                <w:rStyle w:val="Hyperlink"/>
                <w:noProof/>
              </w:rPr>
              <w:t>3.2   Visual Survey</w:t>
            </w:r>
            <w:r>
              <w:rPr>
                <w:noProof/>
                <w:webHidden/>
              </w:rPr>
              <w:tab/>
            </w:r>
            <w:r>
              <w:rPr>
                <w:noProof/>
                <w:webHidden/>
              </w:rPr>
              <w:fldChar w:fldCharType="begin"/>
            </w:r>
            <w:r>
              <w:rPr>
                <w:noProof/>
                <w:webHidden/>
              </w:rPr>
              <w:instrText xml:space="preserve"> PAGEREF _Toc183437250 \h </w:instrText>
            </w:r>
            <w:r>
              <w:rPr>
                <w:noProof/>
                <w:webHidden/>
              </w:rPr>
            </w:r>
            <w:r>
              <w:rPr>
                <w:noProof/>
                <w:webHidden/>
              </w:rPr>
              <w:fldChar w:fldCharType="separate"/>
            </w:r>
            <w:r>
              <w:rPr>
                <w:noProof/>
                <w:webHidden/>
              </w:rPr>
              <w:t>7</w:t>
            </w:r>
            <w:r>
              <w:rPr>
                <w:noProof/>
                <w:webHidden/>
              </w:rPr>
              <w:fldChar w:fldCharType="end"/>
            </w:r>
          </w:hyperlink>
        </w:p>
        <w:p w14:paraId="39877EF2" w14:textId="6B123450" w:rsidR="00281DAF" w:rsidRDefault="00281DAF">
          <w:pPr>
            <w:pStyle w:val="TOC1"/>
            <w:tabs>
              <w:tab w:val="left" w:pos="660"/>
              <w:tab w:val="right" w:leader="dot" w:pos="8296"/>
            </w:tabs>
            <w:rPr>
              <w:rFonts w:eastAsiaTheme="minorEastAsia"/>
              <w:noProof/>
              <w:color w:val="auto"/>
              <w:kern w:val="2"/>
              <w:sz w:val="24"/>
              <w:szCs w:val="24"/>
              <w:lang w:eastAsia="zh-CN"/>
              <w14:ligatures w14:val="standardContextual"/>
            </w:rPr>
          </w:pPr>
          <w:hyperlink w:anchor="_Toc183437251" w:history="1">
            <w:r w:rsidRPr="005D65CB">
              <w:rPr>
                <w:rStyle w:val="Hyperlink"/>
                <w:noProof/>
              </w:rPr>
              <w:t>3.3</w:t>
            </w:r>
            <w:r>
              <w:rPr>
                <w:rFonts w:eastAsiaTheme="minorEastAsia"/>
                <w:noProof/>
                <w:color w:val="auto"/>
                <w:kern w:val="2"/>
                <w:sz w:val="24"/>
                <w:szCs w:val="24"/>
                <w:lang w:eastAsia="zh-CN"/>
                <w14:ligatures w14:val="standardContextual"/>
              </w:rPr>
              <w:tab/>
            </w:r>
            <w:r w:rsidRPr="005D65CB">
              <w:rPr>
                <w:rStyle w:val="Hyperlink"/>
                <w:noProof/>
              </w:rPr>
              <w:t>Samples Collected</w:t>
            </w:r>
            <w:r>
              <w:rPr>
                <w:noProof/>
                <w:webHidden/>
              </w:rPr>
              <w:tab/>
            </w:r>
            <w:r>
              <w:rPr>
                <w:noProof/>
                <w:webHidden/>
              </w:rPr>
              <w:fldChar w:fldCharType="begin"/>
            </w:r>
            <w:r>
              <w:rPr>
                <w:noProof/>
                <w:webHidden/>
              </w:rPr>
              <w:instrText xml:space="preserve"> PAGEREF _Toc183437251 \h </w:instrText>
            </w:r>
            <w:r>
              <w:rPr>
                <w:noProof/>
                <w:webHidden/>
              </w:rPr>
            </w:r>
            <w:r>
              <w:rPr>
                <w:noProof/>
                <w:webHidden/>
              </w:rPr>
              <w:fldChar w:fldCharType="separate"/>
            </w:r>
            <w:r>
              <w:rPr>
                <w:noProof/>
                <w:webHidden/>
              </w:rPr>
              <w:t>8</w:t>
            </w:r>
            <w:r>
              <w:rPr>
                <w:noProof/>
                <w:webHidden/>
              </w:rPr>
              <w:fldChar w:fldCharType="end"/>
            </w:r>
          </w:hyperlink>
        </w:p>
        <w:p w14:paraId="1E1DDD50" w14:textId="0934817B" w:rsidR="00281DAF" w:rsidRDefault="00281DAF">
          <w:pPr>
            <w:pStyle w:val="TOC1"/>
            <w:tabs>
              <w:tab w:val="left" w:pos="660"/>
              <w:tab w:val="right" w:leader="dot" w:pos="8296"/>
            </w:tabs>
            <w:rPr>
              <w:rFonts w:eastAsiaTheme="minorEastAsia"/>
              <w:noProof/>
              <w:color w:val="auto"/>
              <w:kern w:val="2"/>
              <w:sz w:val="24"/>
              <w:szCs w:val="24"/>
              <w:lang w:eastAsia="zh-CN"/>
              <w14:ligatures w14:val="standardContextual"/>
            </w:rPr>
          </w:pPr>
          <w:hyperlink w:anchor="_Toc183437252" w:history="1">
            <w:r w:rsidRPr="005D65CB">
              <w:rPr>
                <w:rStyle w:val="Hyperlink"/>
                <w:noProof/>
              </w:rPr>
              <w:t>3.4</w:t>
            </w:r>
            <w:r>
              <w:rPr>
                <w:rFonts w:eastAsiaTheme="minorEastAsia"/>
                <w:noProof/>
                <w:color w:val="auto"/>
                <w:kern w:val="2"/>
                <w:sz w:val="24"/>
                <w:szCs w:val="24"/>
                <w:lang w:eastAsia="zh-CN"/>
                <w14:ligatures w14:val="standardContextual"/>
              </w:rPr>
              <w:tab/>
            </w:r>
            <w:r w:rsidRPr="005D65CB">
              <w:rPr>
                <w:rStyle w:val="Hyperlink"/>
                <w:noProof/>
              </w:rPr>
              <w:t>Water Quality</w:t>
            </w:r>
            <w:r>
              <w:rPr>
                <w:noProof/>
                <w:webHidden/>
              </w:rPr>
              <w:tab/>
            </w:r>
            <w:r>
              <w:rPr>
                <w:noProof/>
                <w:webHidden/>
              </w:rPr>
              <w:fldChar w:fldCharType="begin"/>
            </w:r>
            <w:r>
              <w:rPr>
                <w:noProof/>
                <w:webHidden/>
              </w:rPr>
              <w:instrText xml:space="preserve"> PAGEREF _Toc183437252 \h </w:instrText>
            </w:r>
            <w:r>
              <w:rPr>
                <w:noProof/>
                <w:webHidden/>
              </w:rPr>
            </w:r>
            <w:r>
              <w:rPr>
                <w:noProof/>
                <w:webHidden/>
              </w:rPr>
              <w:fldChar w:fldCharType="separate"/>
            </w:r>
            <w:r>
              <w:rPr>
                <w:noProof/>
                <w:webHidden/>
              </w:rPr>
              <w:t>8</w:t>
            </w:r>
            <w:r>
              <w:rPr>
                <w:noProof/>
                <w:webHidden/>
              </w:rPr>
              <w:fldChar w:fldCharType="end"/>
            </w:r>
          </w:hyperlink>
        </w:p>
        <w:p w14:paraId="7ABFFFE7" w14:textId="18311FC2" w:rsidR="00281DAF" w:rsidRDefault="00281DAF">
          <w:pPr>
            <w:pStyle w:val="TOC1"/>
            <w:tabs>
              <w:tab w:val="left" w:pos="440"/>
              <w:tab w:val="right" w:leader="dot" w:pos="8296"/>
            </w:tabs>
            <w:rPr>
              <w:rFonts w:eastAsiaTheme="minorEastAsia"/>
              <w:noProof/>
              <w:color w:val="auto"/>
              <w:kern w:val="2"/>
              <w:sz w:val="24"/>
              <w:szCs w:val="24"/>
              <w:lang w:eastAsia="zh-CN"/>
              <w14:ligatures w14:val="standardContextual"/>
            </w:rPr>
          </w:pPr>
          <w:hyperlink w:anchor="_Toc183437253" w:history="1">
            <w:r w:rsidRPr="005D65CB">
              <w:rPr>
                <w:rStyle w:val="Hyperlink"/>
                <w:noProof/>
              </w:rPr>
              <w:t>4.</w:t>
            </w:r>
            <w:r>
              <w:rPr>
                <w:rFonts w:eastAsiaTheme="minorEastAsia"/>
                <w:noProof/>
                <w:color w:val="auto"/>
                <w:kern w:val="2"/>
                <w:sz w:val="24"/>
                <w:szCs w:val="24"/>
                <w:lang w:eastAsia="zh-CN"/>
                <w14:ligatures w14:val="standardContextual"/>
              </w:rPr>
              <w:tab/>
            </w:r>
            <w:r w:rsidRPr="005D65CB">
              <w:rPr>
                <w:rStyle w:val="Hyperlink"/>
                <w:noProof/>
              </w:rPr>
              <w:t>Discussion</w:t>
            </w:r>
            <w:r>
              <w:rPr>
                <w:noProof/>
                <w:webHidden/>
              </w:rPr>
              <w:tab/>
            </w:r>
            <w:r>
              <w:rPr>
                <w:noProof/>
                <w:webHidden/>
              </w:rPr>
              <w:fldChar w:fldCharType="begin"/>
            </w:r>
            <w:r>
              <w:rPr>
                <w:noProof/>
                <w:webHidden/>
              </w:rPr>
              <w:instrText xml:space="preserve"> PAGEREF _Toc183437253 \h </w:instrText>
            </w:r>
            <w:r>
              <w:rPr>
                <w:noProof/>
                <w:webHidden/>
              </w:rPr>
            </w:r>
            <w:r>
              <w:rPr>
                <w:noProof/>
                <w:webHidden/>
              </w:rPr>
              <w:fldChar w:fldCharType="separate"/>
            </w:r>
            <w:r>
              <w:rPr>
                <w:noProof/>
                <w:webHidden/>
              </w:rPr>
              <w:t>9</w:t>
            </w:r>
            <w:r>
              <w:rPr>
                <w:noProof/>
                <w:webHidden/>
              </w:rPr>
              <w:fldChar w:fldCharType="end"/>
            </w:r>
          </w:hyperlink>
        </w:p>
        <w:p w14:paraId="32C949D0" w14:textId="6FDE6CD6" w:rsidR="00281DAF" w:rsidRDefault="00281DAF">
          <w:pPr>
            <w:pStyle w:val="TOC1"/>
            <w:tabs>
              <w:tab w:val="left" w:pos="440"/>
              <w:tab w:val="right" w:leader="dot" w:pos="8296"/>
            </w:tabs>
            <w:rPr>
              <w:rFonts w:eastAsiaTheme="minorEastAsia"/>
              <w:noProof/>
              <w:color w:val="auto"/>
              <w:kern w:val="2"/>
              <w:sz w:val="24"/>
              <w:szCs w:val="24"/>
              <w:lang w:eastAsia="zh-CN"/>
              <w14:ligatures w14:val="standardContextual"/>
            </w:rPr>
          </w:pPr>
          <w:hyperlink w:anchor="_Toc183437254" w:history="1">
            <w:r w:rsidRPr="005D65CB">
              <w:rPr>
                <w:rStyle w:val="Hyperlink"/>
                <w:noProof/>
              </w:rPr>
              <w:t>5.</w:t>
            </w:r>
            <w:r>
              <w:rPr>
                <w:rFonts w:eastAsiaTheme="minorEastAsia"/>
                <w:noProof/>
                <w:color w:val="auto"/>
                <w:kern w:val="2"/>
                <w:sz w:val="24"/>
                <w:szCs w:val="24"/>
                <w:lang w:eastAsia="zh-CN"/>
                <w14:ligatures w14:val="standardContextual"/>
              </w:rPr>
              <w:tab/>
            </w:r>
            <w:r w:rsidRPr="005D65CB">
              <w:rPr>
                <w:rStyle w:val="Hyperlink"/>
                <w:noProof/>
              </w:rPr>
              <w:t>Conclusion</w:t>
            </w:r>
            <w:r>
              <w:rPr>
                <w:noProof/>
                <w:webHidden/>
              </w:rPr>
              <w:tab/>
            </w:r>
            <w:r>
              <w:rPr>
                <w:noProof/>
                <w:webHidden/>
              </w:rPr>
              <w:fldChar w:fldCharType="begin"/>
            </w:r>
            <w:r>
              <w:rPr>
                <w:noProof/>
                <w:webHidden/>
              </w:rPr>
              <w:instrText xml:space="preserve"> PAGEREF _Toc183437254 \h </w:instrText>
            </w:r>
            <w:r>
              <w:rPr>
                <w:noProof/>
                <w:webHidden/>
              </w:rPr>
            </w:r>
            <w:r>
              <w:rPr>
                <w:noProof/>
                <w:webHidden/>
              </w:rPr>
              <w:fldChar w:fldCharType="separate"/>
            </w:r>
            <w:r>
              <w:rPr>
                <w:noProof/>
                <w:webHidden/>
              </w:rPr>
              <w:t>11</w:t>
            </w:r>
            <w:r>
              <w:rPr>
                <w:noProof/>
                <w:webHidden/>
              </w:rPr>
              <w:fldChar w:fldCharType="end"/>
            </w:r>
          </w:hyperlink>
        </w:p>
        <w:p w14:paraId="6F218501" w14:textId="334B7AA8" w:rsidR="00281DAF" w:rsidRDefault="00281DAF">
          <w:pPr>
            <w:pStyle w:val="TOC1"/>
            <w:tabs>
              <w:tab w:val="left" w:pos="440"/>
              <w:tab w:val="right" w:leader="dot" w:pos="8296"/>
            </w:tabs>
            <w:rPr>
              <w:rFonts w:eastAsiaTheme="minorEastAsia"/>
              <w:noProof/>
              <w:color w:val="auto"/>
              <w:kern w:val="2"/>
              <w:sz w:val="24"/>
              <w:szCs w:val="24"/>
              <w:lang w:eastAsia="zh-CN"/>
              <w14:ligatures w14:val="standardContextual"/>
            </w:rPr>
          </w:pPr>
          <w:hyperlink w:anchor="_Toc183437255" w:history="1">
            <w:r w:rsidRPr="005D65CB">
              <w:rPr>
                <w:rStyle w:val="Hyperlink"/>
                <w:noProof/>
              </w:rPr>
              <w:t>6.</w:t>
            </w:r>
            <w:r>
              <w:rPr>
                <w:rFonts w:eastAsiaTheme="minorEastAsia"/>
                <w:noProof/>
                <w:color w:val="auto"/>
                <w:kern w:val="2"/>
                <w:sz w:val="24"/>
                <w:szCs w:val="24"/>
                <w:lang w:eastAsia="zh-CN"/>
                <w14:ligatures w14:val="standardContextual"/>
              </w:rPr>
              <w:tab/>
            </w:r>
            <w:r w:rsidRPr="005D65CB">
              <w:rPr>
                <w:rStyle w:val="Hyperlink"/>
                <w:noProof/>
              </w:rPr>
              <w:t>References</w:t>
            </w:r>
            <w:r>
              <w:rPr>
                <w:noProof/>
                <w:webHidden/>
              </w:rPr>
              <w:tab/>
            </w:r>
            <w:r>
              <w:rPr>
                <w:noProof/>
                <w:webHidden/>
              </w:rPr>
              <w:fldChar w:fldCharType="begin"/>
            </w:r>
            <w:r>
              <w:rPr>
                <w:noProof/>
                <w:webHidden/>
              </w:rPr>
              <w:instrText xml:space="preserve"> PAGEREF _Toc183437255 \h </w:instrText>
            </w:r>
            <w:r>
              <w:rPr>
                <w:noProof/>
                <w:webHidden/>
              </w:rPr>
            </w:r>
            <w:r>
              <w:rPr>
                <w:noProof/>
                <w:webHidden/>
              </w:rPr>
              <w:fldChar w:fldCharType="separate"/>
            </w:r>
            <w:r>
              <w:rPr>
                <w:noProof/>
                <w:webHidden/>
              </w:rPr>
              <w:t>12</w:t>
            </w:r>
            <w:r>
              <w:rPr>
                <w:noProof/>
                <w:webHidden/>
              </w:rPr>
              <w:fldChar w:fldCharType="end"/>
            </w:r>
          </w:hyperlink>
        </w:p>
        <w:p w14:paraId="3915B7A1" w14:textId="73F86C66" w:rsidR="003B563F" w:rsidRDefault="003B563F">
          <w:r>
            <w:rPr>
              <w:b/>
              <w:bCs/>
            </w:rPr>
            <w:fldChar w:fldCharType="end"/>
          </w:r>
        </w:p>
      </w:sdtContent>
    </w:sdt>
    <w:p w14:paraId="43B31F71" w14:textId="77777777" w:rsidR="002F7E82" w:rsidRPr="000447C6" w:rsidRDefault="002F7E82" w:rsidP="5069ACEA">
      <w:pPr>
        <w:pStyle w:val="ContactInfo"/>
        <w:rPr>
          <w:rFonts w:ascii="Arial" w:hAnsi="Arial" w:cs="Arial"/>
        </w:rPr>
      </w:pPr>
    </w:p>
    <w:p w14:paraId="3084C5DB" w14:textId="77777777" w:rsidR="002F7E82" w:rsidRPr="000447C6" w:rsidRDefault="002F7E82" w:rsidP="00C6554A">
      <w:pPr>
        <w:pStyle w:val="ContactInfo"/>
        <w:rPr>
          <w:lang w:bidi="en-GB"/>
        </w:rPr>
      </w:pPr>
    </w:p>
    <w:p w14:paraId="5B771EB5" w14:textId="77777777" w:rsidR="002F7E82" w:rsidRPr="000447C6" w:rsidRDefault="002F7E82">
      <w:pPr>
        <w:rPr>
          <w:lang w:bidi="en-GB"/>
        </w:rPr>
      </w:pPr>
      <w:r w:rsidRPr="000447C6">
        <w:br w:type="page"/>
      </w:r>
    </w:p>
    <w:p w14:paraId="621725E5" w14:textId="5CB6D63C" w:rsidR="002F7E82" w:rsidRPr="000447C6" w:rsidRDefault="002F7E82" w:rsidP="001641C5">
      <w:pPr>
        <w:pStyle w:val="Heading1"/>
        <w:numPr>
          <w:ilvl w:val="0"/>
          <w:numId w:val="16"/>
        </w:numPr>
      </w:pPr>
      <w:bookmarkStart w:id="0" w:name="_Toc183437243"/>
      <w:r w:rsidRPr="000447C6">
        <w:lastRenderedPageBreak/>
        <w:t>Introduction</w:t>
      </w:r>
      <w:bookmarkEnd w:id="0"/>
    </w:p>
    <w:p w14:paraId="402BFEA5" w14:textId="2E4ED5C7" w:rsidR="00B42E8F" w:rsidRPr="000447C6" w:rsidRDefault="00B42E8F" w:rsidP="00B42E8F">
      <w:r w:rsidRPr="000447C6">
        <w:t>Global sea level rise is a big problem all around the world and is causing many coastal towns and cities to take steps to protect themselves from the encroaching tides and the effects these can have</w:t>
      </w:r>
      <w:r w:rsidR="00D91D96" w:rsidRPr="000447C6">
        <w:t>.</w:t>
      </w:r>
      <w:r w:rsidR="00DF6326" w:rsidRPr="000447C6">
        <w:t xml:space="preserve"> One of the biggest threats to these towns which is directly linked with the rising sea levels is coastal erosion</w:t>
      </w:r>
      <w:r w:rsidR="00DF6326" w:rsidRPr="000447C6">
        <w:rPr>
          <w:rFonts w:ascii="Times New Roman" w:eastAsia="Times New Roman" w:hAnsi="Times New Roman" w:cs="Times New Roman"/>
          <w:color w:val="auto"/>
          <w:sz w:val="24"/>
          <w:szCs w:val="24"/>
        </w:rPr>
        <w:t xml:space="preserve"> </w:t>
      </w:r>
      <w:r w:rsidR="00DF6326" w:rsidRPr="000447C6">
        <w:t xml:space="preserve">(Leatherman, Zhang and Douglas, 2000). There are many different ways to prevent coastal </w:t>
      </w:r>
      <w:r w:rsidR="00AA2B5F" w:rsidRPr="000447C6">
        <w:t xml:space="preserve">erosion but the one that will be discussed in this report is the use of coastal sea wall </w:t>
      </w:r>
      <w:r w:rsidR="002B2936" w:rsidRPr="000447C6">
        <w:t>defences</w:t>
      </w:r>
      <w:r w:rsidR="00AA2B5F" w:rsidRPr="000447C6">
        <w:t>. These are large coastal walls often constructed from stone or concrete and are designed to create a barrier between the land and sea water.</w:t>
      </w:r>
      <w:r w:rsidR="00E849F4" w:rsidRPr="000447C6">
        <w:t xml:space="preserve"> </w:t>
      </w:r>
      <w:r w:rsidR="00AA2B5F" w:rsidRPr="000447C6">
        <w:t>This is the chosen method being used in</w:t>
      </w:r>
      <w:r w:rsidR="00865DCC">
        <w:t xml:space="preserve"> </w:t>
      </w:r>
      <w:r w:rsidR="00AA2B5F" w:rsidRPr="000447C6">
        <w:t>Mumbles near Swansea to prevent erosion.</w:t>
      </w:r>
      <w:r w:rsidR="00FF4B67">
        <w:t xml:space="preserve"> The Welsh government allocated £1,556,464 to Swansea council for their Coastal Risk Management Programme (CRMP) in order to construct a new sea defence </w:t>
      </w:r>
      <w:r w:rsidR="00FF4B67" w:rsidRPr="00FF4B67">
        <w:t>(www.gov.wales, 2024)</w:t>
      </w:r>
      <w:r w:rsidR="00FF4B67">
        <w:t>.</w:t>
      </w:r>
      <w:r w:rsidR="00AA2B5F" w:rsidRPr="000447C6">
        <w:t xml:space="preserve"> </w:t>
      </w:r>
      <w:r w:rsidR="00E849F4" w:rsidRPr="000447C6">
        <w:t xml:space="preserve">When developing this new project there are multiple factors that needed to be considered, one of which </w:t>
      </w:r>
      <w:r w:rsidR="00123DC6" w:rsidRPr="000447C6">
        <w:t>is</w:t>
      </w:r>
      <w:r w:rsidR="00E849F4" w:rsidRPr="000447C6">
        <w:t xml:space="preserve"> its environmental impact on local marine </w:t>
      </w:r>
      <w:r w:rsidR="00123DC6" w:rsidRPr="000447C6">
        <w:t>ecosystems</w:t>
      </w:r>
      <w:r w:rsidR="002760DD">
        <w:t xml:space="preserve">. This is because structures such as sea defence wall and other anthropogenic </w:t>
      </w:r>
      <w:r w:rsidR="007E5C26">
        <w:t>structures can have devastating effects on marine ecosystems if not implemented correctly</w:t>
      </w:r>
      <w:r w:rsidR="00930D81">
        <w:t xml:space="preserve"> </w:t>
      </w:r>
      <w:r w:rsidR="00930D81" w:rsidRPr="00930D81">
        <w:t>(Cooper, O’Connor and McIvor, 2016)</w:t>
      </w:r>
      <w:r w:rsidR="00930D81">
        <w:t>.</w:t>
      </w:r>
    </w:p>
    <w:p w14:paraId="2CEBD466" w14:textId="24FF4778" w:rsidR="00C05BCB" w:rsidRPr="000447C6" w:rsidRDefault="00B42E8F" w:rsidP="00C05BCB">
      <w:r w:rsidRPr="000447C6">
        <w:t>The mumbles is a seaside town located around the coast from Swansea city located on the Gower peninsula. Like many seaside towns it is vulnerable to coastal problems such as erosion and rising sea levels. In order to protect the town from these issues, in the 19</w:t>
      </w:r>
      <w:r w:rsidRPr="000447C6">
        <w:rPr>
          <w:vertAlign w:val="superscript"/>
        </w:rPr>
        <w:t>th</w:t>
      </w:r>
      <w:r w:rsidRPr="000447C6">
        <w:t xml:space="preserve"> century the sea </w:t>
      </w:r>
      <w:r w:rsidR="00930D81" w:rsidRPr="000447C6">
        <w:t>defences</w:t>
      </w:r>
      <w:r w:rsidRPr="000447C6">
        <w:t xml:space="preserve"> were first built. These have been maintained all throughout the 19</w:t>
      </w:r>
      <w:r w:rsidRPr="000447C6">
        <w:rPr>
          <w:vertAlign w:val="superscript"/>
        </w:rPr>
        <w:t>th</w:t>
      </w:r>
      <w:r w:rsidRPr="000447C6">
        <w:t xml:space="preserve"> and 20</w:t>
      </w:r>
      <w:r w:rsidRPr="000447C6">
        <w:rPr>
          <w:vertAlign w:val="superscript"/>
        </w:rPr>
        <w:t>th</w:t>
      </w:r>
      <w:r w:rsidRPr="000447C6">
        <w:t xml:space="preserve"> century</w:t>
      </w:r>
      <w:r w:rsidR="00051E55">
        <w:t xml:space="preserve"> </w:t>
      </w:r>
      <w:r w:rsidR="00051E55" w:rsidRPr="000447C6">
        <w:t>(Swansea Council, 2024)</w:t>
      </w:r>
      <w:r w:rsidRPr="000447C6">
        <w:t>. However, due to climate change the sea levels rapidly rising</w:t>
      </w:r>
      <w:r w:rsidR="00930D81">
        <w:t>,</w:t>
      </w:r>
      <w:r w:rsidRPr="000447C6">
        <w:t xml:space="preserve"> the sea </w:t>
      </w:r>
      <w:r w:rsidR="00DC068B" w:rsidRPr="000447C6">
        <w:t>defences</w:t>
      </w:r>
      <w:r w:rsidRPr="000447C6">
        <w:t xml:space="preserve"> need to be improved upon to be fit for purpose. In 2015 the local authorities started to investigate how the area can be better protected. It was decided that the old and deteriorating mumbles sea wall needed improving. This led to the Mumbles Coastal Protection Project to begin construction in 2023 with an expected completion date of 2025</w:t>
      </w:r>
      <w:r w:rsidR="00C05BCB" w:rsidRPr="000447C6">
        <w:t>. (Swansea Council, 2024)</w:t>
      </w:r>
    </w:p>
    <w:p w14:paraId="6D2DA764" w14:textId="77777777" w:rsidR="00C05BCB" w:rsidRPr="000447C6" w:rsidRDefault="00C05BCB" w:rsidP="00C05BCB">
      <w:pPr>
        <w:keepNext/>
      </w:pPr>
      <w:r w:rsidRPr="000447C6">
        <w:rPr>
          <w:noProof/>
        </w:rPr>
        <w:drawing>
          <wp:inline distT="0" distB="0" distL="0" distR="0" wp14:anchorId="484CCD59" wp14:editId="43BC8410">
            <wp:extent cx="3514725" cy="1978673"/>
            <wp:effectExtent l="0" t="0" r="0" b="2540"/>
            <wp:docPr id="837978855" name="Picture 1" descr="The Mumbles sea wall under construction in October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514725" cy="1978673"/>
                    </a:xfrm>
                    <a:prstGeom prst="rect">
                      <a:avLst/>
                    </a:prstGeom>
                  </pic:spPr>
                </pic:pic>
              </a:graphicData>
            </a:graphic>
          </wp:inline>
        </w:drawing>
      </w:r>
    </w:p>
    <w:p w14:paraId="34E981FB" w14:textId="00C71C4C" w:rsidR="00C05BCB" w:rsidRDefault="00C05BCB" w:rsidP="5069ACEA">
      <w:pPr>
        <w:pStyle w:val="Caption"/>
      </w:pPr>
      <w:r w:rsidRPr="000447C6">
        <w:t xml:space="preserve">Figure </w:t>
      </w:r>
      <w:r w:rsidRPr="000447C6">
        <w:fldChar w:fldCharType="begin"/>
      </w:r>
      <w:r w:rsidRPr="000447C6">
        <w:instrText xml:space="preserve"> SEQ Figure \* ARABIC </w:instrText>
      </w:r>
      <w:r w:rsidRPr="000447C6">
        <w:fldChar w:fldCharType="separate"/>
      </w:r>
      <w:r w:rsidR="005A6B40" w:rsidRPr="000447C6">
        <w:t>1</w:t>
      </w:r>
      <w:r w:rsidRPr="000447C6">
        <w:fldChar w:fldCharType="end"/>
      </w:r>
      <w:r w:rsidRPr="000447C6">
        <w:t xml:space="preserve"> Mumbles sea wall under construction Oct 2024</w:t>
      </w:r>
    </w:p>
    <w:p w14:paraId="5C665C65" w14:textId="33623E6B" w:rsidR="003B563F" w:rsidRPr="00480EB4" w:rsidRDefault="00051E55">
      <w:r>
        <w:t>The goal of this report is to assess the current biodiversity at the sea wall and to look at the different levels of species richness and how the sea wall might affect the marine ecosystems within the area. The data collected can hopefully be used to look at future projects and how they can minimise the effects on local ecosystems.</w:t>
      </w:r>
    </w:p>
    <w:p w14:paraId="600DD841" w14:textId="29E54A76" w:rsidR="00040744" w:rsidRPr="000447C6" w:rsidRDefault="001641C5" w:rsidP="00040744">
      <w:pPr>
        <w:pStyle w:val="Heading1"/>
        <w:numPr>
          <w:ilvl w:val="0"/>
          <w:numId w:val="16"/>
        </w:numPr>
      </w:pPr>
      <w:bookmarkStart w:id="1" w:name="_Toc183437244"/>
      <w:r w:rsidRPr="000447C6">
        <w:lastRenderedPageBreak/>
        <w:t>Methodology</w:t>
      </w:r>
      <w:bookmarkEnd w:id="1"/>
    </w:p>
    <w:p w14:paraId="5C0C21B9" w14:textId="77777777" w:rsidR="00DC068B" w:rsidRPr="000447C6" w:rsidRDefault="00DC068B" w:rsidP="00DC068B">
      <w:pPr>
        <w:pStyle w:val="Heading1"/>
        <w:numPr>
          <w:ilvl w:val="1"/>
          <w:numId w:val="16"/>
        </w:numPr>
      </w:pPr>
      <w:bookmarkStart w:id="2" w:name="_Toc183437245"/>
      <w:r w:rsidRPr="000447C6">
        <w:t>Site Background</w:t>
      </w:r>
      <w:bookmarkEnd w:id="2"/>
    </w:p>
    <w:p w14:paraId="5876A387" w14:textId="4486368B" w:rsidR="00DC068B" w:rsidRPr="000447C6" w:rsidRDefault="00DC068B" w:rsidP="00DC068B">
      <w:r w:rsidRPr="000447C6">
        <w:t>Biodiversity surveys were conducted along the site on the 25</w:t>
      </w:r>
      <w:r w:rsidRPr="000447C6">
        <w:rPr>
          <w:vertAlign w:val="superscript"/>
        </w:rPr>
        <w:t>th</w:t>
      </w:r>
      <w:r w:rsidRPr="000447C6">
        <w:t xml:space="preserve"> of October and the 4</w:t>
      </w:r>
      <w:r w:rsidRPr="000447C6">
        <w:rPr>
          <w:vertAlign w:val="superscript"/>
        </w:rPr>
        <w:t>th</w:t>
      </w:r>
      <w:r w:rsidRPr="000447C6">
        <w:t xml:space="preserve"> of November 2024 within </w:t>
      </w:r>
      <w:r w:rsidR="00FB0A0D">
        <w:t xml:space="preserve">a </w:t>
      </w:r>
      <w:r w:rsidRPr="000447C6">
        <w:t xml:space="preserve">20m </w:t>
      </w:r>
      <w:r w:rsidR="00FB0A0D">
        <w:t xml:space="preserve">radius </w:t>
      </w:r>
      <w:r w:rsidRPr="000447C6">
        <w:t xml:space="preserve">of the following sites along the Mumbles sea </w:t>
      </w:r>
      <w:r w:rsidR="00051E55" w:rsidRPr="000447C6">
        <w:t>defence</w:t>
      </w:r>
      <w:r w:rsidRPr="000447C6">
        <w:t xml:space="preserve"> wall. The total area that is being sampled is 0.24km2 (figure 2).</w:t>
      </w:r>
    </w:p>
    <w:p w14:paraId="5A6C4C68" w14:textId="77777777" w:rsidR="00DC068B" w:rsidRPr="000447C6" w:rsidRDefault="00DC068B" w:rsidP="00DC068B">
      <w:pPr>
        <w:keepNext/>
      </w:pPr>
      <w:r w:rsidRPr="000447C6">
        <w:rPr>
          <w:noProof/>
        </w:rPr>
        <w:drawing>
          <wp:inline distT="0" distB="0" distL="0" distR="0" wp14:anchorId="1CE2168D" wp14:editId="3869670D">
            <wp:extent cx="3424687" cy="3812823"/>
            <wp:effectExtent l="0" t="0" r="4445" b="0"/>
            <wp:docPr id="1666414713" name="Picture 1" descr="A map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14713" name="Picture 1" descr="A map of a beach&#10;&#10;Description automatically generated"/>
                    <pic:cNvPicPr/>
                  </pic:nvPicPr>
                  <pic:blipFill rotWithShape="1">
                    <a:blip r:embed="rId10"/>
                    <a:srcRect l="37127" t="38382" r="38333" b="13045"/>
                    <a:stretch/>
                  </pic:blipFill>
                  <pic:spPr bwMode="auto">
                    <a:xfrm>
                      <a:off x="0" y="0"/>
                      <a:ext cx="3434596" cy="3823855"/>
                    </a:xfrm>
                    <a:prstGeom prst="rect">
                      <a:avLst/>
                    </a:prstGeom>
                    <a:ln>
                      <a:noFill/>
                    </a:ln>
                    <a:extLst>
                      <a:ext uri="{53640926-AAD7-44D8-BBD7-CCE9431645EC}">
                        <a14:shadowObscured xmlns:a14="http://schemas.microsoft.com/office/drawing/2010/main"/>
                      </a:ext>
                    </a:extLst>
                  </pic:spPr>
                </pic:pic>
              </a:graphicData>
            </a:graphic>
          </wp:inline>
        </w:drawing>
      </w:r>
    </w:p>
    <w:p w14:paraId="07BC0DDF" w14:textId="77777777" w:rsidR="00DC068B" w:rsidRPr="000447C6" w:rsidRDefault="00DC068B" w:rsidP="00DC068B">
      <w:pPr>
        <w:pStyle w:val="Caption"/>
      </w:pPr>
      <w:r w:rsidRPr="000447C6">
        <w:t xml:space="preserve">Figure </w:t>
      </w:r>
      <w:r w:rsidRPr="000447C6">
        <w:fldChar w:fldCharType="begin"/>
      </w:r>
      <w:r w:rsidRPr="000447C6">
        <w:instrText xml:space="preserve"> SEQ Figure \* ARABIC </w:instrText>
      </w:r>
      <w:r w:rsidRPr="000447C6">
        <w:fldChar w:fldCharType="separate"/>
      </w:r>
      <w:r w:rsidRPr="000447C6">
        <w:t>2</w:t>
      </w:r>
      <w:r w:rsidRPr="000447C6">
        <w:fldChar w:fldCharType="end"/>
      </w:r>
      <w:r w:rsidRPr="000447C6">
        <w:t>. 6 Site locations and sample area along the sea wall (Google earth)</w:t>
      </w:r>
    </w:p>
    <w:p w14:paraId="546CE08E" w14:textId="2E3F216A" w:rsidR="00DC068B" w:rsidRPr="000447C6" w:rsidRDefault="00051E55" w:rsidP="00DC068B">
      <w:pPr>
        <w:pStyle w:val="ContactInfo"/>
        <w:jc w:val="left"/>
        <w:rPr>
          <w:lang w:bidi="en-GB"/>
        </w:rPr>
      </w:pPr>
      <w:r w:rsidRPr="000447C6">
        <w:t>Unfortunately,</w:t>
      </w:r>
      <w:r w:rsidR="00DC068B" w:rsidRPr="000447C6">
        <w:t xml:space="preserve"> due to construction work being done to build the wall, samples and data was not able to be collected along the sea wall. However samples were taken as close to the wall as was safe. In total there were 6 sites surveyed. This gives good coverage of the length of the sea wall. </w:t>
      </w:r>
      <w:r w:rsidR="00DC068B" w:rsidRPr="006637D2">
        <w:t xml:space="preserve">The habitats along the beach vary with </w:t>
      </w:r>
      <w:r>
        <w:t>sites 1 and 5 being very rocky with lots of pools and shelter while the other 4 sites were mostly</w:t>
      </w:r>
      <w:r w:rsidR="006637D2">
        <w:t xml:space="preserve"> mud with a layer of sand about an inch thick over the top.</w:t>
      </w:r>
    </w:p>
    <w:p w14:paraId="6FEF786E" w14:textId="77777777" w:rsidR="00DC068B" w:rsidRPr="000447C6" w:rsidRDefault="00DC068B" w:rsidP="00DC068B">
      <w:pPr>
        <w:pStyle w:val="ContactInfo"/>
        <w:jc w:val="left"/>
        <w:rPr>
          <w:lang w:bidi="en-GB"/>
        </w:rPr>
      </w:pPr>
    </w:p>
    <w:p w14:paraId="50EC13CA" w14:textId="77777777" w:rsidR="00DC068B" w:rsidRPr="000447C6" w:rsidRDefault="00DC068B" w:rsidP="00DC068B">
      <w:pPr>
        <w:pStyle w:val="ContactInfo"/>
        <w:jc w:val="left"/>
        <w:rPr>
          <w:lang w:bidi="en-GB"/>
        </w:rPr>
      </w:pPr>
      <w:r w:rsidRPr="000447C6">
        <w:t>The sea wall has been constructed out of large concrete sections with a hexagonal pattern across its face. These hexagons are textured and so are not completely flat in order to promote the growth of organisms (Bradford et al., 2020).</w:t>
      </w:r>
    </w:p>
    <w:p w14:paraId="0BC001BB" w14:textId="77777777" w:rsidR="00DC068B" w:rsidRPr="000447C6" w:rsidRDefault="00DC068B" w:rsidP="00DC068B">
      <w:pPr>
        <w:pStyle w:val="ContactInfo"/>
        <w:jc w:val="left"/>
        <w:rPr>
          <w:lang w:bidi="en-GB"/>
        </w:rPr>
      </w:pPr>
    </w:p>
    <w:p w14:paraId="600F1223" w14:textId="77777777" w:rsidR="00DC068B" w:rsidRPr="000447C6" w:rsidRDefault="00DC068B" w:rsidP="00DC068B">
      <w:pPr>
        <w:pStyle w:val="ContactInfo"/>
        <w:jc w:val="left"/>
        <w:rPr>
          <w:lang w:bidi="en-GB"/>
        </w:rPr>
      </w:pPr>
    </w:p>
    <w:p w14:paraId="3D37B330" w14:textId="7E63F31F" w:rsidR="00DC068B" w:rsidRPr="000447C6" w:rsidRDefault="00DC068B" w:rsidP="00DC068B">
      <w:pPr>
        <w:pStyle w:val="ContactInfo"/>
        <w:jc w:val="left"/>
        <w:rPr>
          <w:lang w:bidi="en-GB"/>
        </w:rPr>
      </w:pPr>
      <w:r w:rsidRPr="000447C6">
        <w:rPr>
          <w:noProof/>
          <w:lang w:bidi="en-GB"/>
        </w:rPr>
        <w:lastRenderedPageBreak/>
        <w:drawing>
          <wp:anchor distT="0" distB="0" distL="114300" distR="114300" simplePos="0" relativeHeight="251665408" behindDoc="1" locked="0" layoutInCell="1" allowOverlap="1" wp14:anchorId="386FBFC5" wp14:editId="29F5C5F8">
            <wp:simplePos x="0" y="0"/>
            <wp:positionH relativeFrom="margin">
              <wp:posOffset>838200</wp:posOffset>
            </wp:positionH>
            <wp:positionV relativeFrom="paragraph">
              <wp:posOffset>-208915</wp:posOffset>
            </wp:positionV>
            <wp:extent cx="3086100" cy="2381250"/>
            <wp:effectExtent l="0" t="0" r="0" b="0"/>
            <wp:wrapTight wrapText="bothSides">
              <wp:wrapPolygon edited="0">
                <wp:start x="0" y="0"/>
                <wp:lineTo x="0" y="21427"/>
                <wp:lineTo x="21467" y="21427"/>
                <wp:lineTo x="21467" y="0"/>
                <wp:lineTo x="0" y="0"/>
              </wp:wrapPolygon>
            </wp:wrapTight>
            <wp:docPr id="1290356963" name="Picture 3" descr="A concrete wall with a hexagon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56963" name="Picture 3" descr="A concrete wall with a hexagon pattern&#10;&#10;Description automatically generated"/>
                    <pic:cNvPicPr/>
                  </pic:nvPicPr>
                  <pic:blipFill rotWithShape="1">
                    <a:blip r:embed="rId11" cstate="print">
                      <a:extLst>
                        <a:ext uri="{28A0092B-C50C-407E-A947-70E740481C1C}">
                          <a14:useLocalDpi xmlns:a14="http://schemas.microsoft.com/office/drawing/2010/main" val="0"/>
                        </a:ext>
                      </a:extLst>
                    </a:blip>
                    <a:srcRect l="9390" t="3208" r="19997"/>
                    <a:stretch/>
                  </pic:blipFill>
                  <pic:spPr bwMode="auto">
                    <a:xfrm>
                      <a:off x="0" y="0"/>
                      <a:ext cx="3086100"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21549F" w14:textId="77777777" w:rsidR="00DC068B" w:rsidRDefault="00DC068B" w:rsidP="00DC068B">
      <w:pPr>
        <w:pStyle w:val="Heading1"/>
        <w:ind w:left="720"/>
      </w:pPr>
    </w:p>
    <w:p w14:paraId="626B089A" w14:textId="77777777" w:rsidR="00DC068B" w:rsidRDefault="00DC068B" w:rsidP="00DC068B">
      <w:pPr>
        <w:pStyle w:val="Heading1"/>
        <w:ind w:left="720"/>
      </w:pPr>
    </w:p>
    <w:p w14:paraId="10C74124" w14:textId="77777777" w:rsidR="00DC068B" w:rsidRDefault="00DC068B" w:rsidP="00DC068B">
      <w:pPr>
        <w:pStyle w:val="Heading1"/>
        <w:ind w:left="720"/>
      </w:pPr>
    </w:p>
    <w:p w14:paraId="68128A7A" w14:textId="77777777" w:rsidR="00DC068B" w:rsidRDefault="00DC068B" w:rsidP="00DC068B">
      <w:pPr>
        <w:pStyle w:val="Heading1"/>
        <w:ind w:left="720"/>
      </w:pPr>
    </w:p>
    <w:p w14:paraId="75F1F01C" w14:textId="77777777" w:rsidR="00DC068B" w:rsidRDefault="00DC068B" w:rsidP="00DC068B">
      <w:pPr>
        <w:pStyle w:val="Heading1"/>
        <w:ind w:left="720"/>
      </w:pPr>
    </w:p>
    <w:p w14:paraId="43AA3420" w14:textId="067525C0" w:rsidR="00DC068B" w:rsidRDefault="00DC068B" w:rsidP="00DC068B">
      <w:pPr>
        <w:pStyle w:val="Heading1"/>
        <w:ind w:left="720"/>
      </w:pPr>
    </w:p>
    <w:p w14:paraId="25E6B691" w14:textId="5B72EA5D" w:rsidR="00DC068B" w:rsidRDefault="00DC068B" w:rsidP="00DC068B">
      <w:pPr>
        <w:pStyle w:val="Heading1"/>
        <w:ind w:left="720"/>
      </w:pPr>
      <w:bookmarkStart w:id="3" w:name="_Toc183437246"/>
      <w:r w:rsidRPr="000447C6">
        <w:rPr>
          <w:noProof/>
        </w:rPr>
        <mc:AlternateContent>
          <mc:Choice Requires="wps">
            <w:drawing>
              <wp:anchor distT="0" distB="0" distL="114300" distR="114300" simplePos="0" relativeHeight="251666432" behindDoc="1" locked="0" layoutInCell="1" allowOverlap="1" wp14:anchorId="7E79E562" wp14:editId="3820931B">
                <wp:simplePos x="0" y="0"/>
                <wp:positionH relativeFrom="column">
                  <wp:posOffset>588010</wp:posOffset>
                </wp:positionH>
                <wp:positionV relativeFrom="paragraph">
                  <wp:posOffset>236220</wp:posOffset>
                </wp:positionV>
                <wp:extent cx="3086100" cy="635"/>
                <wp:effectExtent l="0" t="0" r="0" b="0"/>
                <wp:wrapTight wrapText="bothSides">
                  <wp:wrapPolygon edited="0">
                    <wp:start x="0" y="0"/>
                    <wp:lineTo x="0" y="21600"/>
                    <wp:lineTo x="21600" y="21600"/>
                    <wp:lineTo x="21600" y="0"/>
                  </wp:wrapPolygon>
                </wp:wrapTight>
                <wp:docPr id="1555460795" name="Text Box 1"/>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72204BE2" w14:textId="611D9426" w:rsidR="00DC068B" w:rsidRPr="000447C6" w:rsidRDefault="00DC068B" w:rsidP="00DC068B">
                            <w:pPr>
                              <w:pStyle w:val="Caption"/>
                              <w:rPr>
                                <w:color w:val="595959" w:themeColor="text1" w:themeTint="A6"/>
                                <w:lang w:bidi="en-GB"/>
                              </w:rPr>
                            </w:pPr>
                            <w:r w:rsidRPr="000447C6">
                              <w:t xml:space="preserve">Figure </w:t>
                            </w:r>
                            <w:r w:rsidRPr="000447C6">
                              <w:fldChar w:fldCharType="begin"/>
                            </w:r>
                            <w:r w:rsidRPr="000447C6">
                              <w:instrText>SEQ Figure \* ARABIC</w:instrText>
                            </w:r>
                            <w:r w:rsidRPr="000447C6">
                              <w:fldChar w:fldCharType="separate"/>
                            </w:r>
                            <w:r w:rsidRPr="000447C6">
                              <w:t>3</w:t>
                            </w:r>
                            <w:r w:rsidRPr="000447C6">
                              <w:fldChar w:fldCharType="end"/>
                            </w:r>
                            <w:r w:rsidRPr="000447C6">
                              <w:t xml:space="preserve"> Image of the </w:t>
                            </w:r>
                            <w:r w:rsidR="00480EB4">
                              <w:t>M</w:t>
                            </w:r>
                            <w:r w:rsidRPr="000447C6">
                              <w:t>umbles sea wall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79E562" id="_x0000_t202" coordsize="21600,21600" o:spt="202" path="m,l,21600r21600,l21600,xe">
                <v:stroke joinstyle="miter"/>
                <v:path gradientshapeok="t" o:connecttype="rect"/>
              </v:shapetype>
              <v:shape id="Text Box 1" o:spid="_x0000_s1026" type="#_x0000_t202" style="position:absolute;left:0;text-align:left;margin-left:46.3pt;margin-top:18.6pt;width:24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" stroked="f">
                <v:textbox style="mso-fit-shape-to-text:t" inset="0,0,0,0">
                  <w:txbxContent>
                    <w:p w14:paraId="72204BE2" w14:textId="611D9426" w:rsidR="00DC068B" w:rsidRPr="000447C6" w:rsidRDefault="00DC068B" w:rsidP="00DC068B">
                      <w:pPr>
                        <w:pStyle w:val="Caption"/>
                        <w:rPr>
                          <w:color w:val="595959" w:themeColor="text1" w:themeTint="A6"/>
                          <w:lang w:bidi="en-GB"/>
                        </w:rPr>
                      </w:pPr>
                      <w:r w:rsidRPr="000447C6">
                        <w:t xml:space="preserve">Figure </w:t>
                      </w:r>
                      <w:r w:rsidRPr="000447C6">
                        <w:fldChar w:fldCharType="begin"/>
                      </w:r>
                      <w:r w:rsidRPr="000447C6">
                        <w:instrText>SEQ Figure \* ARABIC</w:instrText>
                      </w:r>
                      <w:r w:rsidRPr="000447C6">
                        <w:fldChar w:fldCharType="separate"/>
                      </w:r>
                      <w:r w:rsidRPr="000447C6">
                        <w:t>3</w:t>
                      </w:r>
                      <w:r w:rsidRPr="000447C6">
                        <w:fldChar w:fldCharType="end"/>
                      </w:r>
                      <w:r w:rsidRPr="000447C6">
                        <w:t xml:space="preserve"> Image of the </w:t>
                      </w:r>
                      <w:r w:rsidR="00480EB4">
                        <w:t>M</w:t>
                      </w:r>
                      <w:r w:rsidRPr="000447C6">
                        <w:t>umbles sea wall</w:t>
                      </w:r>
                    </w:p>
                  </w:txbxContent>
                </v:textbox>
                <w10:wrap type="tight"/>
              </v:shape>
            </w:pict>
          </mc:Fallback>
        </mc:AlternateContent>
      </w:r>
      <w:bookmarkEnd w:id="3"/>
    </w:p>
    <w:p w14:paraId="74F27440" w14:textId="5FC9CB6F" w:rsidR="00DC068B" w:rsidRDefault="00DC068B" w:rsidP="00DC068B">
      <w:pPr>
        <w:pStyle w:val="Heading1"/>
        <w:ind w:left="720"/>
      </w:pPr>
    </w:p>
    <w:p w14:paraId="6D50746A" w14:textId="77777777" w:rsidR="00DC068B" w:rsidRPr="00DC068B" w:rsidRDefault="00DC068B" w:rsidP="00DC068B"/>
    <w:p w14:paraId="48D20384" w14:textId="4E5BCD43" w:rsidR="006A3166" w:rsidRPr="000447C6" w:rsidRDefault="006A3166" w:rsidP="00DC068B">
      <w:pPr>
        <w:pStyle w:val="Heading1"/>
        <w:numPr>
          <w:ilvl w:val="1"/>
          <w:numId w:val="16"/>
        </w:numPr>
      </w:pPr>
      <w:bookmarkStart w:id="4" w:name="_Toc183437247"/>
      <w:r w:rsidRPr="000447C6">
        <w:t>Survey Methods</w:t>
      </w:r>
      <w:bookmarkEnd w:id="4"/>
    </w:p>
    <w:p w14:paraId="3BDDB19A" w14:textId="77777777" w:rsidR="006A3166" w:rsidRDefault="006A3166" w:rsidP="006A3166">
      <w:r w:rsidRPr="000447C6">
        <w:t>In order to accurately measure the biodiversity of the area, several survey methods were used. In order to remain consistent throughout the survey, a quadrat square was used. A random location was chosen at each site. The quadrat square was then placed on the ground and all shells and species within the square were counted and noted down. With this data the following formula can be used in order to calculate the total population in a given area;</w:t>
      </w:r>
    </w:p>
    <w:p w14:paraId="45BA2755" w14:textId="1230A5B9" w:rsidR="005247A2" w:rsidRDefault="005247A2" w:rsidP="006A3166">
      <w:pPr>
        <w:rPr>
          <w:b/>
          <w:bCs/>
        </w:rPr>
      </w:pPr>
      <w:r>
        <w:rPr>
          <w:b/>
          <w:bCs/>
        </w:rPr>
        <w:t>Population Density = Total Found in Quadrat/Size of Quadrat</w:t>
      </w:r>
    </w:p>
    <w:p w14:paraId="456819AE" w14:textId="698EFA4C" w:rsidR="005247A2" w:rsidRDefault="005247A2" w:rsidP="006A3166">
      <w:pPr>
        <w:rPr>
          <w:b/>
          <w:bCs/>
        </w:rPr>
      </w:pPr>
      <w:r>
        <w:rPr>
          <w:b/>
          <w:bCs/>
        </w:rPr>
        <w:t>Total Population = Population Density * Area of Site</w:t>
      </w:r>
    </w:p>
    <w:p w14:paraId="05ED70FE" w14:textId="446D3542" w:rsidR="005247A2" w:rsidRDefault="005247A2" w:rsidP="006A3166">
      <w:r w:rsidRPr="005247A2">
        <w:t>(Caughley, 1977)</w:t>
      </w:r>
    </w:p>
    <w:p w14:paraId="38C6994E" w14:textId="496B0A35" w:rsidR="005247A2" w:rsidRPr="005247A2" w:rsidRDefault="005247A2" w:rsidP="006A3166">
      <w:r>
        <w:t>The sample size of each site was</w:t>
      </w:r>
      <w:r w:rsidR="00DC068B">
        <w:t xml:space="preserve"> about</w:t>
      </w:r>
      <w:r>
        <w:t xml:space="preserve"> </w:t>
      </w:r>
      <w:r w:rsidR="00DC068B">
        <w:t xml:space="preserve">20m in every direction from the centre of the site. For the calculation of total </w:t>
      </w:r>
      <w:r w:rsidR="006637D2">
        <w:t>population,</w:t>
      </w:r>
      <w:r w:rsidR="00DC068B">
        <w:t xml:space="preserve"> the area of each site was estimated to be 1256</w:t>
      </w:r>
      <w:r w:rsidR="00DC068B" w:rsidRPr="00DC068B">
        <w:t>m²</w:t>
      </w:r>
      <w:r w:rsidR="00DC068B">
        <w:t>.</w:t>
      </w:r>
      <w:r w:rsidR="00FB0A0D">
        <w:t xml:space="preserve"> Once the data for each site has been calculated, the average number </w:t>
      </w:r>
      <w:r w:rsidR="009F24D9">
        <w:t>of all the sites will be used to calculate a rough estimate of the entire area.</w:t>
      </w:r>
    </w:p>
    <w:p w14:paraId="484DF53E" w14:textId="34C9E6DD" w:rsidR="006A3166" w:rsidRPr="000447C6" w:rsidRDefault="006A3166" w:rsidP="006A3166">
      <w:r w:rsidRPr="000447C6">
        <w:t>This will give a rough estimate to the amount</w:t>
      </w:r>
      <w:r w:rsidR="009F24D9">
        <w:t xml:space="preserve"> of</w:t>
      </w:r>
      <w:r w:rsidRPr="000447C6">
        <w:t xml:space="preserve"> total population in a given area. In this report the</w:t>
      </w:r>
      <w:r w:rsidR="00DC068B">
        <w:t xml:space="preserve"> to</w:t>
      </w:r>
      <w:r w:rsidR="006637D2">
        <w:t>t</w:t>
      </w:r>
      <w:r w:rsidR="00DC068B">
        <w:t>al</w:t>
      </w:r>
      <w:r w:rsidRPr="000447C6">
        <w:t xml:space="preserve"> area that will be measured is the foreshore which extends all the way up to the sea wall. In total, 10 different quadrat samples were taken across the whole </w:t>
      </w:r>
      <w:r w:rsidR="00DC068B">
        <w:t>area</w:t>
      </w:r>
      <w:r w:rsidRPr="000447C6">
        <w:t xml:space="preserve">. In order to increase the accuracy of this estimate more quadrats could be placed down, increasing the amount of data collected. It is worth noting that the species counted within the quadrat was the remains of species like their shells. Most species </w:t>
      </w:r>
      <w:r w:rsidR="006637D2">
        <w:t xml:space="preserve">remains </w:t>
      </w:r>
      <w:r w:rsidRPr="000447C6">
        <w:t xml:space="preserve">that were </w:t>
      </w:r>
      <w:r w:rsidR="006637D2" w:rsidRPr="000447C6">
        <w:t>encountered</w:t>
      </w:r>
      <w:r w:rsidR="006637D2">
        <w:t xml:space="preserve">, such as </w:t>
      </w:r>
      <w:r w:rsidR="006637D2">
        <w:rPr>
          <w:i/>
          <w:iCs/>
        </w:rPr>
        <w:t>Cerastoderma Edula.</w:t>
      </w:r>
      <w:r w:rsidRPr="000447C6">
        <w:t xml:space="preserve"> </w:t>
      </w:r>
      <w:r w:rsidR="006637D2">
        <w:t>L</w:t>
      </w:r>
      <w:r w:rsidRPr="000447C6">
        <w:t xml:space="preserve">ive </w:t>
      </w:r>
      <w:r w:rsidR="006637D2" w:rsidRPr="000447C6">
        <w:t>below</w:t>
      </w:r>
      <w:r w:rsidRPr="000447C6">
        <w:t xml:space="preserve"> the sand and so is not as easily quantified</w:t>
      </w:r>
      <w:r w:rsidR="006637D2">
        <w:t xml:space="preserve"> (Fish and Fish, 1997)</w:t>
      </w:r>
      <w:r w:rsidRPr="000447C6">
        <w:t xml:space="preserve">. </w:t>
      </w:r>
      <w:r w:rsidR="006637D2" w:rsidRPr="000447C6">
        <w:t>Therefore,</w:t>
      </w:r>
      <w:r w:rsidRPr="000447C6">
        <w:t xml:space="preserve"> the number of remains atop the sand was used instead.</w:t>
      </w:r>
    </w:p>
    <w:p w14:paraId="71C62270" w14:textId="21F229C5" w:rsidR="006A3166" w:rsidRPr="000447C6" w:rsidRDefault="006637D2" w:rsidP="006A3166">
      <w:r w:rsidRPr="000447C6">
        <w:lastRenderedPageBreak/>
        <w:t>Alongside</w:t>
      </w:r>
      <w:r w:rsidR="006A3166" w:rsidRPr="000447C6">
        <w:t xml:space="preserve"> the use of quadrats there was also a visual survey were members of the team walked around within a 20m vicinity of the site and noted down all the different species that were found including different shells, seaweeds and other invertebrates along with how common they were. This could give us an indication to the presence of any other less common species that may not have fallen into the quadrat. With this method</w:t>
      </w:r>
      <w:r>
        <w:t xml:space="preserve"> as well as using the quadrat data</w:t>
      </w:r>
      <w:r w:rsidR="006A3166" w:rsidRPr="000447C6">
        <w:t>, the DAFOR scale can be used. The DAFOR scale allows you to estimate which species are most dominant in an area and which are less common. The DAFOR scale works as follows;</w:t>
      </w:r>
    </w:p>
    <w:p w14:paraId="59241780" w14:textId="77777777" w:rsidR="006A3166" w:rsidRPr="000447C6" w:rsidRDefault="006A3166" w:rsidP="006A3166">
      <w:r w:rsidRPr="000447C6">
        <w:t>D - Dominant = 50% - 100%</w:t>
      </w:r>
    </w:p>
    <w:p w14:paraId="58A66A3B" w14:textId="77777777" w:rsidR="006A3166" w:rsidRPr="000447C6" w:rsidRDefault="006A3166" w:rsidP="006A3166">
      <w:r w:rsidRPr="000447C6">
        <w:t>A - Abundant = 30% - 50%</w:t>
      </w:r>
    </w:p>
    <w:p w14:paraId="03464662" w14:textId="77777777" w:rsidR="006A3166" w:rsidRPr="000447C6" w:rsidRDefault="006A3166" w:rsidP="006A3166">
      <w:r w:rsidRPr="000447C6">
        <w:t>F - Frequent =    15% - 30%</w:t>
      </w:r>
    </w:p>
    <w:p w14:paraId="3A06D520" w14:textId="77777777" w:rsidR="006A3166" w:rsidRPr="000447C6" w:rsidRDefault="006A3166" w:rsidP="006A3166">
      <w:r w:rsidRPr="000447C6">
        <w:t>O - Occasional = 5% - 15%</w:t>
      </w:r>
    </w:p>
    <w:p w14:paraId="332AF6F5" w14:textId="77777777" w:rsidR="006A3166" w:rsidRPr="000447C6" w:rsidRDefault="006A3166" w:rsidP="006A3166">
      <w:r w:rsidRPr="000447C6">
        <w:t>R - Rare =            &lt;5%</w:t>
      </w:r>
    </w:p>
    <w:p w14:paraId="7A576257" w14:textId="211947FD" w:rsidR="00E731C5" w:rsidRPr="000447C6" w:rsidRDefault="006A3166" w:rsidP="006A3166">
      <w:r w:rsidRPr="000447C6">
        <w:t>Samples were also taken at each site to be analysed. Samples were collected by taking 3 trowel scoops of sediment and sifting it through a 2mm sieve to filter out the fine sand particles. Once these samples were collected, they were brought back to the university to dry and sift through smaller and smaller sieves in order to fully separate the sediment. This was done in order to take a look at and identify the different organisms that were present. A sand sample was also taken near the first site in order to determine the sediment size range of the mumbles beach. This could potentially give more insight into the kind of habitat the mumbles coast provides.</w:t>
      </w:r>
      <w:r w:rsidR="00E731C5" w:rsidRPr="000447C6">
        <w:t xml:space="preserve"> In order to identify any species found, the book Seashore Safaris (Oakley, 2011) was used unless noted otherwise.</w:t>
      </w:r>
    </w:p>
    <w:p w14:paraId="44AE543D" w14:textId="6B688963" w:rsidR="006A3166" w:rsidRPr="000447C6" w:rsidRDefault="006A3166" w:rsidP="006A3166">
      <w:r w:rsidRPr="000447C6">
        <w:t>Water quality samples were</w:t>
      </w:r>
      <w:r w:rsidR="00A63367">
        <w:t xml:space="preserve"> also</w:t>
      </w:r>
      <w:r w:rsidRPr="000447C6">
        <w:t xml:space="preserve"> taken from the ocean at the sea wall. These can give useful insight into the quality of the water and how well it is able to sustain marine life. The measurement that were taken include;</w:t>
      </w:r>
    </w:p>
    <w:p w14:paraId="6EE27662" w14:textId="77777777" w:rsidR="006A3166" w:rsidRPr="000447C6" w:rsidRDefault="006A3166" w:rsidP="006A3166">
      <w:pPr>
        <w:pStyle w:val="ListParagraph"/>
        <w:numPr>
          <w:ilvl w:val="0"/>
          <w:numId w:val="18"/>
        </w:numPr>
      </w:pPr>
      <w:r w:rsidRPr="000447C6">
        <w:t>Salinity</w:t>
      </w:r>
    </w:p>
    <w:p w14:paraId="00E47FB9" w14:textId="77777777" w:rsidR="006A3166" w:rsidRPr="000447C6" w:rsidRDefault="006A3166" w:rsidP="006A3166">
      <w:pPr>
        <w:pStyle w:val="ListParagraph"/>
        <w:numPr>
          <w:ilvl w:val="0"/>
          <w:numId w:val="18"/>
        </w:numPr>
      </w:pPr>
      <w:r w:rsidRPr="000447C6">
        <w:t>PH</w:t>
      </w:r>
    </w:p>
    <w:p w14:paraId="590481E5" w14:textId="77777777" w:rsidR="006A3166" w:rsidRPr="000447C6" w:rsidRDefault="006A3166" w:rsidP="006A3166">
      <w:pPr>
        <w:pStyle w:val="ListParagraph"/>
        <w:numPr>
          <w:ilvl w:val="0"/>
          <w:numId w:val="18"/>
        </w:numPr>
      </w:pPr>
      <w:r w:rsidRPr="000447C6">
        <w:t>Dissolved Oxygen levels</w:t>
      </w:r>
    </w:p>
    <w:p w14:paraId="51F263A5" w14:textId="246B89A3" w:rsidR="005A6B40" w:rsidRPr="000447C6" w:rsidRDefault="006A3166" w:rsidP="00A63367">
      <w:r w:rsidRPr="000447C6">
        <w:t>These measurements need to be within specific ranges in order to sustain certain species and ecosystems. Some species are more sensitive to differences in these levels while some can be a lot more resilient. Using these measurements, it can be determined what kind of species are able to thrive in these waters and how these levels differ from similar locations around the UK.</w:t>
      </w:r>
    </w:p>
    <w:p w14:paraId="563D9E21" w14:textId="47FCD9E0" w:rsidR="00FC61C3" w:rsidRPr="000447C6" w:rsidRDefault="00FC61C3" w:rsidP="00FC61C3">
      <w:pPr>
        <w:pStyle w:val="Heading1"/>
        <w:numPr>
          <w:ilvl w:val="0"/>
          <w:numId w:val="16"/>
        </w:numPr>
      </w:pPr>
      <w:bookmarkStart w:id="5" w:name="_Toc183437248"/>
      <w:r w:rsidRPr="000447C6">
        <w:lastRenderedPageBreak/>
        <w:t>Results</w:t>
      </w:r>
      <w:bookmarkEnd w:id="5"/>
    </w:p>
    <w:p w14:paraId="4ED3CD74" w14:textId="2996D584" w:rsidR="00034E1D" w:rsidRPr="000447C6" w:rsidRDefault="00034E1D" w:rsidP="00034E1D">
      <w:pPr>
        <w:pStyle w:val="Heading1"/>
        <w:numPr>
          <w:ilvl w:val="1"/>
          <w:numId w:val="16"/>
        </w:numPr>
      </w:pPr>
      <w:bookmarkStart w:id="6" w:name="_Toc183437249"/>
      <w:r w:rsidRPr="000447C6">
        <w:t>Quadrat Results</w:t>
      </w:r>
      <w:bookmarkEnd w:id="6"/>
    </w:p>
    <w:p w14:paraId="48706568" w14:textId="1EC3BDAA" w:rsidR="004A6D09" w:rsidRPr="000447C6" w:rsidRDefault="00832D32" w:rsidP="004A6D09">
      <w:r w:rsidRPr="000447C6">
        <w:t xml:space="preserve">Once the quadrat data was collected and sorted into tables this was the final </w:t>
      </w:r>
      <w:r w:rsidR="00A63367" w:rsidRPr="000447C6">
        <w:t>results</w:t>
      </w:r>
      <w:r w:rsidR="00A63367">
        <w:t>:</w:t>
      </w:r>
    </w:p>
    <w:p w14:paraId="01676323" w14:textId="06684EFC" w:rsidR="00832D32" w:rsidRPr="000447C6" w:rsidRDefault="00E731C5" w:rsidP="00832D32">
      <w:pPr>
        <w:keepNext/>
      </w:pPr>
      <w:r w:rsidRPr="000447C6">
        <w:rPr>
          <w:noProof/>
        </w:rPr>
        <w:drawing>
          <wp:inline distT="0" distB="0" distL="0" distR="0" wp14:anchorId="6AAABB6A" wp14:editId="7D2000F7">
            <wp:extent cx="5218430" cy="1885613"/>
            <wp:effectExtent l="0" t="0" r="1270" b="635"/>
            <wp:docPr id="397353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53191" name="Picture 1"/>
                    <pic:cNvPicPr/>
                  </pic:nvPicPr>
                  <pic:blipFill rotWithShape="1">
                    <a:blip r:embed="rId12">
                      <a:extLst>
                        <a:ext uri="{28A0092B-C50C-407E-A947-70E740481C1C}">
                          <a14:useLocalDpi xmlns:a14="http://schemas.microsoft.com/office/drawing/2010/main" val="0"/>
                        </a:ext>
                      </a:extLst>
                    </a:blip>
                    <a:srcRect l="15238" t="34223" r="40941" b="37628"/>
                    <a:stretch/>
                  </pic:blipFill>
                  <pic:spPr bwMode="auto">
                    <a:xfrm>
                      <a:off x="0" y="0"/>
                      <a:ext cx="5240868" cy="1893721"/>
                    </a:xfrm>
                    <a:prstGeom prst="rect">
                      <a:avLst/>
                    </a:prstGeom>
                    <a:ln>
                      <a:noFill/>
                    </a:ln>
                    <a:extLst>
                      <a:ext uri="{53640926-AAD7-44D8-BBD7-CCE9431645EC}">
                        <a14:shadowObscured xmlns:a14="http://schemas.microsoft.com/office/drawing/2010/main"/>
                      </a:ext>
                    </a:extLst>
                  </pic:spPr>
                </pic:pic>
              </a:graphicData>
            </a:graphic>
          </wp:inline>
        </w:drawing>
      </w:r>
    </w:p>
    <w:p w14:paraId="323FB0B4" w14:textId="2FB9F94D" w:rsidR="00832D32" w:rsidRPr="000447C6" w:rsidRDefault="00832D32" w:rsidP="00832D32">
      <w:pPr>
        <w:pStyle w:val="Caption"/>
      </w:pPr>
      <w:r w:rsidRPr="000447C6">
        <w:t xml:space="preserve">Figure </w:t>
      </w:r>
      <w:r w:rsidRPr="000447C6">
        <w:fldChar w:fldCharType="begin"/>
      </w:r>
      <w:r w:rsidRPr="000447C6">
        <w:instrText xml:space="preserve"> SEQ Figure \* ARABIC </w:instrText>
      </w:r>
      <w:r w:rsidRPr="000447C6">
        <w:fldChar w:fldCharType="separate"/>
      </w:r>
      <w:r w:rsidR="005A6B40" w:rsidRPr="000447C6">
        <w:t>4</w:t>
      </w:r>
      <w:r w:rsidRPr="000447C6">
        <w:fldChar w:fldCharType="end"/>
      </w:r>
      <w:r w:rsidRPr="000447C6">
        <w:t xml:space="preserve"> Data Collected from the quadrats</w:t>
      </w:r>
    </w:p>
    <w:p w14:paraId="633E8F3D" w14:textId="083C9AEE" w:rsidR="00832D32" w:rsidRPr="000447C6" w:rsidRDefault="00E731C5" w:rsidP="00E731C5">
      <w:r w:rsidRPr="000447C6">
        <w:rPr>
          <w:noProof/>
        </w:rPr>
        <w:drawing>
          <wp:inline distT="0" distB="0" distL="0" distR="0" wp14:anchorId="6E2EFB9E" wp14:editId="29644F22">
            <wp:extent cx="5149004" cy="3152775"/>
            <wp:effectExtent l="0" t="0" r="0" b="0"/>
            <wp:docPr id="1794013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13546" name="Picture 1" descr="A screenshot of a computer&#10;&#10;Description automatically generated"/>
                    <pic:cNvPicPr/>
                  </pic:nvPicPr>
                  <pic:blipFill rotWithShape="1">
                    <a:blip r:embed="rId13"/>
                    <a:srcRect l="22755" t="25685" r="18553" b="10424"/>
                    <a:stretch/>
                  </pic:blipFill>
                  <pic:spPr bwMode="auto">
                    <a:xfrm>
                      <a:off x="0" y="0"/>
                      <a:ext cx="5163923" cy="3161910"/>
                    </a:xfrm>
                    <a:prstGeom prst="rect">
                      <a:avLst/>
                    </a:prstGeom>
                    <a:ln>
                      <a:noFill/>
                    </a:ln>
                    <a:extLst>
                      <a:ext uri="{53640926-AAD7-44D8-BBD7-CCE9431645EC}">
                        <a14:shadowObscured xmlns:a14="http://schemas.microsoft.com/office/drawing/2010/main"/>
                      </a:ext>
                    </a:extLst>
                  </pic:spPr>
                </pic:pic>
              </a:graphicData>
            </a:graphic>
          </wp:inline>
        </w:drawing>
      </w:r>
    </w:p>
    <w:p w14:paraId="4D3B0F15" w14:textId="3AD311FE" w:rsidR="00832D32" w:rsidRPr="000447C6" w:rsidRDefault="00832D32" w:rsidP="00832D32">
      <w:pPr>
        <w:pStyle w:val="Caption"/>
      </w:pPr>
      <w:r w:rsidRPr="000447C6">
        <w:t xml:space="preserve">Figure </w:t>
      </w:r>
      <w:r w:rsidRPr="000447C6">
        <w:fldChar w:fldCharType="begin"/>
      </w:r>
      <w:r w:rsidRPr="000447C6">
        <w:instrText xml:space="preserve"> SEQ Figure \* ARABIC </w:instrText>
      </w:r>
      <w:r w:rsidRPr="000447C6">
        <w:fldChar w:fldCharType="separate"/>
      </w:r>
      <w:r w:rsidR="005A6B40" w:rsidRPr="000447C6">
        <w:t>5</w:t>
      </w:r>
      <w:r w:rsidRPr="000447C6">
        <w:fldChar w:fldCharType="end"/>
      </w:r>
      <w:r w:rsidRPr="000447C6">
        <w:t xml:space="preserve"> Pie chart of the </w:t>
      </w:r>
      <w:r w:rsidR="00480EB4">
        <w:t>total shell estimates %</w:t>
      </w:r>
    </w:p>
    <w:p w14:paraId="70656C57" w14:textId="3C6BEE0F" w:rsidR="00832D32" w:rsidRPr="000447C6" w:rsidRDefault="00832D32" w:rsidP="00832D32">
      <w:r w:rsidRPr="000447C6">
        <w:t xml:space="preserve">As you can see from the data cockles are the </w:t>
      </w:r>
      <w:r w:rsidR="00E731C5" w:rsidRPr="000447C6">
        <w:t>most abundant</w:t>
      </w:r>
      <w:r w:rsidRPr="000447C6">
        <w:t xml:space="preserve"> species</w:t>
      </w:r>
      <w:r w:rsidR="00AD4D89" w:rsidRPr="000447C6">
        <w:t xml:space="preserve"> remains on site</w:t>
      </w:r>
      <w:r w:rsidRPr="000447C6">
        <w:t xml:space="preserve">, followed by muscles which are </w:t>
      </w:r>
      <w:r w:rsidR="00E731C5" w:rsidRPr="000447C6">
        <w:t>frequent</w:t>
      </w:r>
      <w:r w:rsidRPr="000447C6">
        <w:t xml:space="preserve"> in the environment. The remaining species fell into either the occasional or rare categories.</w:t>
      </w:r>
      <w:r w:rsidR="00AD4D89" w:rsidRPr="000447C6">
        <w:t xml:space="preserve"> Most species noted in the quadrats were only the remains of species. The most abundant live species found in the quadrats were sea snails (</w:t>
      </w:r>
      <w:r w:rsidR="00AD4D89" w:rsidRPr="000447C6">
        <w:rPr>
          <w:i/>
          <w:iCs/>
        </w:rPr>
        <w:t>Littorina saxatilis).</w:t>
      </w:r>
    </w:p>
    <w:p w14:paraId="017BC4A7" w14:textId="420FD3E6" w:rsidR="00832D32" w:rsidRPr="000447C6" w:rsidRDefault="00832D32" w:rsidP="00832D32">
      <w:pPr>
        <w:pStyle w:val="Heading1"/>
        <w:ind w:left="720"/>
      </w:pPr>
      <w:bookmarkStart w:id="7" w:name="_Toc183437250"/>
      <w:r w:rsidRPr="000447C6">
        <w:lastRenderedPageBreak/>
        <w:t>3.2</w:t>
      </w:r>
      <w:r w:rsidR="00F30324" w:rsidRPr="000447C6">
        <w:t xml:space="preserve">   </w:t>
      </w:r>
      <w:r w:rsidRPr="000447C6">
        <w:t>Visual Survey</w:t>
      </w:r>
      <w:bookmarkEnd w:id="7"/>
    </w:p>
    <w:p w14:paraId="0C06F1ED" w14:textId="00266855" w:rsidR="00832D32" w:rsidRPr="000447C6" w:rsidRDefault="00F30324" w:rsidP="00832D32">
      <w:r w:rsidRPr="000447C6">
        <w:t xml:space="preserve">There were a number of other species that were identified on the site that unfortunately did not fall into one of the quadrat squares. These species were not very common and so would have fallen into the rare category but were </w:t>
      </w:r>
      <w:r w:rsidR="00CD0874" w:rsidRPr="000447C6">
        <w:t>present</w:t>
      </w:r>
      <w:r w:rsidRPr="000447C6">
        <w:t>. These organisms are as follows:</w:t>
      </w:r>
    </w:p>
    <w:p w14:paraId="4C4A6132" w14:textId="13529CB3" w:rsidR="00F30324" w:rsidRPr="000447C6" w:rsidRDefault="00F30324" w:rsidP="00F30324">
      <w:pPr>
        <w:pStyle w:val="ListParagraph"/>
        <w:numPr>
          <w:ilvl w:val="0"/>
          <w:numId w:val="21"/>
        </w:numPr>
      </w:pPr>
      <w:r w:rsidRPr="000447C6">
        <w:t>Razor Clam</w:t>
      </w:r>
      <w:r w:rsidR="00AD4D89" w:rsidRPr="000447C6">
        <w:t xml:space="preserve"> shells</w:t>
      </w:r>
    </w:p>
    <w:p w14:paraId="7BDEDD9A" w14:textId="5B52C7A3" w:rsidR="00F30324" w:rsidRPr="000447C6" w:rsidRDefault="00F30324" w:rsidP="00F30324">
      <w:pPr>
        <w:pStyle w:val="ListParagraph"/>
        <w:numPr>
          <w:ilvl w:val="0"/>
          <w:numId w:val="21"/>
        </w:numPr>
      </w:pPr>
      <w:r w:rsidRPr="000447C6">
        <w:t>Sea Urchins</w:t>
      </w:r>
    </w:p>
    <w:p w14:paraId="7D53B712" w14:textId="49EE2C7D" w:rsidR="00F30324" w:rsidRPr="000447C6" w:rsidRDefault="00F30324" w:rsidP="00F30324">
      <w:pPr>
        <w:pStyle w:val="ListParagraph"/>
        <w:numPr>
          <w:ilvl w:val="0"/>
          <w:numId w:val="21"/>
        </w:numPr>
      </w:pPr>
      <w:r w:rsidRPr="000447C6">
        <w:t>Sea Anemone</w:t>
      </w:r>
    </w:p>
    <w:p w14:paraId="5D3B29A2" w14:textId="3A33D0C4" w:rsidR="00F30324" w:rsidRPr="000447C6" w:rsidRDefault="00F30324" w:rsidP="00F30324">
      <w:pPr>
        <w:pStyle w:val="ListParagraph"/>
        <w:numPr>
          <w:ilvl w:val="0"/>
          <w:numId w:val="21"/>
        </w:numPr>
      </w:pPr>
      <w:r w:rsidRPr="000447C6">
        <w:t>Crabs</w:t>
      </w:r>
    </w:p>
    <w:p w14:paraId="2CD96EC4" w14:textId="03656593" w:rsidR="00F30324" w:rsidRPr="000447C6" w:rsidRDefault="00AD4D89" w:rsidP="00F30324">
      <w:pPr>
        <w:pStyle w:val="ListParagraph"/>
        <w:numPr>
          <w:ilvl w:val="0"/>
          <w:numId w:val="21"/>
        </w:numPr>
      </w:pPr>
      <w:r w:rsidRPr="000447C6">
        <w:t xml:space="preserve">Chitons </w:t>
      </w:r>
      <w:r w:rsidRPr="000447C6">
        <w:rPr>
          <w:i/>
          <w:iCs/>
        </w:rPr>
        <w:t>(lepidochitona cinerea)</w:t>
      </w:r>
    </w:p>
    <w:p w14:paraId="16E38970" w14:textId="3749CCEE" w:rsidR="00F30324" w:rsidRDefault="00F30324" w:rsidP="00F30324">
      <w:pPr>
        <w:pStyle w:val="ListParagraph"/>
        <w:numPr>
          <w:ilvl w:val="0"/>
          <w:numId w:val="21"/>
        </w:numPr>
      </w:pPr>
      <w:r w:rsidRPr="000447C6">
        <w:t>Rag Worms</w:t>
      </w:r>
      <w:r w:rsidR="00AD4D89" w:rsidRPr="000447C6">
        <w:t xml:space="preserve"> (</w:t>
      </w:r>
      <w:r w:rsidR="00AD4D89" w:rsidRPr="00CA5B1C">
        <w:rPr>
          <w:i/>
          <w:iCs/>
        </w:rPr>
        <w:t>Hediste Diversicolor</w:t>
      </w:r>
      <w:r w:rsidR="00AD4D89" w:rsidRPr="000447C6">
        <w:t>)</w:t>
      </w:r>
    </w:p>
    <w:p w14:paraId="64899F45" w14:textId="2E4096CE" w:rsidR="00C721CD" w:rsidRDefault="007948EF" w:rsidP="00F30324">
      <w:pPr>
        <w:pStyle w:val="ListParagraph"/>
        <w:numPr>
          <w:ilvl w:val="0"/>
          <w:numId w:val="21"/>
        </w:numPr>
      </w:pPr>
      <w:r>
        <w:t>Sa</w:t>
      </w:r>
      <w:r w:rsidR="006D4BE8">
        <w:t xml:space="preserve">nd </w:t>
      </w:r>
      <w:r w:rsidR="005F31BC">
        <w:t>M</w:t>
      </w:r>
      <w:r w:rsidR="006D4BE8">
        <w:t xml:space="preserve">ason </w:t>
      </w:r>
      <w:r w:rsidR="005F31BC">
        <w:t>W</w:t>
      </w:r>
      <w:r w:rsidR="006D4BE8">
        <w:t>orms (</w:t>
      </w:r>
      <w:r w:rsidR="006D4BE8" w:rsidRPr="00CA5B1C">
        <w:rPr>
          <w:i/>
          <w:iCs/>
        </w:rPr>
        <w:t>Lanice</w:t>
      </w:r>
      <w:r w:rsidR="005F31BC" w:rsidRPr="00CA5B1C">
        <w:rPr>
          <w:i/>
          <w:iCs/>
        </w:rPr>
        <w:t xml:space="preserve"> </w:t>
      </w:r>
      <w:r w:rsidR="00CA5B1C" w:rsidRPr="00CA5B1C">
        <w:rPr>
          <w:i/>
          <w:iCs/>
        </w:rPr>
        <w:t>C</w:t>
      </w:r>
      <w:r w:rsidR="005F31BC" w:rsidRPr="00CA5B1C">
        <w:rPr>
          <w:i/>
          <w:iCs/>
        </w:rPr>
        <w:t>onchilega</w:t>
      </w:r>
      <w:r w:rsidR="005F31BC">
        <w:t>)</w:t>
      </w:r>
    </w:p>
    <w:p w14:paraId="5D850248" w14:textId="022A5188" w:rsidR="00CA5B1C" w:rsidRPr="000447C6" w:rsidRDefault="00B23134" w:rsidP="00F30324">
      <w:pPr>
        <w:pStyle w:val="ListParagraph"/>
        <w:numPr>
          <w:ilvl w:val="0"/>
          <w:numId w:val="21"/>
        </w:numPr>
      </w:pPr>
      <w:r>
        <w:t>Wading Birds</w:t>
      </w:r>
    </w:p>
    <w:p w14:paraId="59DEA583" w14:textId="7D253A60" w:rsidR="0043649F" w:rsidRPr="000447C6" w:rsidRDefault="00E731C5" w:rsidP="004D3D36">
      <w:pPr>
        <w:rPr>
          <w:b/>
          <w:bCs/>
        </w:rPr>
      </w:pPr>
      <w:r w:rsidRPr="000447C6">
        <w:rPr>
          <w:noProof/>
          <w:lang w:bidi="en-GB"/>
        </w:rPr>
        <mc:AlternateContent>
          <mc:Choice Requires="wpg">
            <w:drawing>
              <wp:anchor distT="0" distB="0" distL="114300" distR="114300" simplePos="0" relativeHeight="251661312" behindDoc="0" locked="0" layoutInCell="1" allowOverlap="1" wp14:anchorId="325B4BDD" wp14:editId="30E74A9E">
                <wp:simplePos x="0" y="0"/>
                <wp:positionH relativeFrom="column">
                  <wp:posOffset>236220</wp:posOffset>
                </wp:positionH>
                <wp:positionV relativeFrom="paragraph">
                  <wp:posOffset>52070</wp:posOffset>
                </wp:positionV>
                <wp:extent cx="2229166" cy="2694146"/>
                <wp:effectExtent l="0" t="0" r="0" b="0"/>
                <wp:wrapTight wrapText="bothSides">
                  <wp:wrapPolygon edited="0">
                    <wp:start x="10523" y="0"/>
                    <wp:lineTo x="0" y="0"/>
                    <wp:lineTo x="0" y="21386"/>
                    <wp:lineTo x="21415" y="21386"/>
                    <wp:lineTo x="21415" y="0"/>
                    <wp:lineTo x="10523" y="0"/>
                  </wp:wrapPolygon>
                </wp:wrapTight>
                <wp:docPr id="2008696936" name="Group 6"/>
                <wp:cNvGraphicFramePr/>
                <a:graphic xmlns:a="http://schemas.openxmlformats.org/drawingml/2006/main">
                  <a:graphicData uri="http://schemas.microsoft.com/office/word/2010/wordprocessingGroup">
                    <wpg:wgp>
                      <wpg:cNvGrpSpPr/>
                      <wpg:grpSpPr>
                        <a:xfrm>
                          <a:off x="0" y="0"/>
                          <a:ext cx="2229166" cy="2694146"/>
                          <a:chOff x="0" y="0"/>
                          <a:chExt cx="2229166" cy="2694146"/>
                        </a:xfrm>
                      </wpg:grpSpPr>
                      <pic:pic xmlns:pic="http://schemas.openxmlformats.org/drawingml/2006/picture">
                        <pic:nvPicPr>
                          <pic:cNvPr id="1033989390" name="Picture 2"/>
                          <pic:cNvPicPr>
                            <a:picLocks noChangeAspect="1"/>
                          </pic:cNvPicPr>
                        </pic:nvPicPr>
                        <pic:blipFill rotWithShape="1">
                          <a:blip r:embed="rId14" cstate="print">
                            <a:extLst>
                              <a:ext uri="{28A0092B-C50C-407E-A947-70E740481C1C}">
                                <a14:useLocalDpi xmlns:a14="http://schemas.microsoft.com/office/drawing/2010/main" val="0"/>
                              </a:ext>
                            </a:extLst>
                          </a:blip>
                          <a:srcRect r="22844"/>
                          <a:stretch/>
                        </pic:blipFill>
                        <pic:spPr bwMode="auto">
                          <a:xfrm rot="5400000">
                            <a:off x="923606" y="1384618"/>
                            <a:ext cx="1509395" cy="1101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08914573" name="Picture 3"/>
                          <pic:cNvPicPr>
                            <a:picLocks noChangeAspect="1"/>
                          </pic:cNvPicPr>
                        </pic:nvPicPr>
                        <pic:blipFill rotWithShape="1">
                          <a:blip r:embed="rId15" cstate="print">
                            <a:extLst>
                              <a:ext uri="{28A0092B-C50C-407E-A947-70E740481C1C}">
                                <a14:useLocalDpi xmlns:a14="http://schemas.microsoft.com/office/drawing/2010/main" val="0"/>
                              </a:ext>
                            </a:extLst>
                          </a:blip>
                          <a:srcRect l="10942" r="27842"/>
                          <a:stretch/>
                        </pic:blipFill>
                        <pic:spPr bwMode="auto">
                          <a:xfrm rot="16200000">
                            <a:off x="-24448" y="36512"/>
                            <a:ext cx="1180465" cy="1131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1672610" name="Picture 4"/>
                          <pic:cNvPicPr>
                            <a:picLocks noChangeAspect="1"/>
                          </pic:cNvPicPr>
                        </pic:nvPicPr>
                        <pic:blipFill rotWithShape="1">
                          <a:blip r:embed="rId16" cstate="print">
                            <a:extLst>
                              <a:ext uri="{28A0092B-C50C-407E-A947-70E740481C1C}">
                                <a14:useLocalDpi xmlns:a14="http://schemas.microsoft.com/office/drawing/2010/main" val="0"/>
                              </a:ext>
                            </a:extLst>
                          </a:blip>
                          <a:srcRect l="22689" r="17661"/>
                          <a:stretch/>
                        </pic:blipFill>
                        <pic:spPr bwMode="auto">
                          <a:xfrm rot="5400000">
                            <a:off x="1076007" y="51117"/>
                            <a:ext cx="1197610" cy="10953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578993897" name="Picture 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3968" y="1193641"/>
                            <a:ext cx="1125220" cy="150050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6AFDABE8">
              <v:group id="Group 6" style="position:absolute;margin-left:18.6pt;margin-top:4.1pt;width:175.5pt;height:212.15pt;z-index:251661312" coordsize="22291,26941" o:spid="_x0000_s1026" w14:anchorId="5F6E7B53"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9236;top:13845;width:15094;height:11017;rotation:9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">
                  <v:imagedata cropright="14971f" o:title="" r:id="rId18"/>
                </v:shape>
                <v:shape id="Picture 3" style="position:absolute;left:-245;top:365;width:11805;height:11315;rotation:-9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">
                  <v:imagedata cropleft="7171f" cropright="18247f" o:title="" r:id="rId19"/>
                </v:shape>
                <v:shape id="Picture 4" style="position:absolute;left:10760;top:511;width:11976;height:10953;rotation:9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">
                  <v:imagedata cropleft="14869f" cropright="11574f" o:title="" r:id="rId20"/>
                </v:shape>
                <v:shape id="Picture 5" style="position:absolute;left:39;top:11936;width:11252;height:1500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">
                  <v:imagedata o:title="" r:id="rId21"/>
                </v:shape>
                <w10:wrap type="tight"/>
              </v:group>
            </w:pict>
          </mc:Fallback>
        </mc:AlternateContent>
      </w:r>
    </w:p>
    <w:p w14:paraId="7C23B3E7" w14:textId="58791C45" w:rsidR="00CD0874" w:rsidRPr="000447C6" w:rsidRDefault="00CD0874" w:rsidP="5069ACEA">
      <w:pPr>
        <w:pStyle w:val="ContactInfo"/>
        <w:jc w:val="left"/>
        <w:rPr>
          <w:lang w:bidi="en-GB"/>
        </w:rPr>
      </w:pPr>
    </w:p>
    <w:p w14:paraId="7A9761DC" w14:textId="08B012CB" w:rsidR="00CD0874" w:rsidRPr="000447C6" w:rsidRDefault="00CD0874" w:rsidP="002F7E82">
      <w:pPr>
        <w:pStyle w:val="ContactInfo"/>
        <w:jc w:val="left"/>
        <w:rPr>
          <w:lang w:bidi="en-GB"/>
        </w:rPr>
      </w:pPr>
    </w:p>
    <w:p w14:paraId="1CD0ADAB" w14:textId="77777777" w:rsidR="00E731C5" w:rsidRPr="000447C6" w:rsidRDefault="00E731C5" w:rsidP="002F7E82">
      <w:pPr>
        <w:pStyle w:val="ContactInfo"/>
        <w:jc w:val="left"/>
        <w:rPr>
          <w:lang w:bidi="en-GB"/>
        </w:rPr>
      </w:pPr>
    </w:p>
    <w:p w14:paraId="6C0F4E73" w14:textId="77777777" w:rsidR="00E731C5" w:rsidRPr="000447C6" w:rsidRDefault="00E731C5" w:rsidP="002F7E82">
      <w:pPr>
        <w:pStyle w:val="ContactInfo"/>
        <w:jc w:val="left"/>
        <w:rPr>
          <w:lang w:bidi="en-GB"/>
        </w:rPr>
      </w:pPr>
    </w:p>
    <w:p w14:paraId="44D2A6AA" w14:textId="77777777" w:rsidR="00E731C5" w:rsidRPr="000447C6" w:rsidRDefault="00E731C5" w:rsidP="002F7E82">
      <w:pPr>
        <w:pStyle w:val="ContactInfo"/>
        <w:jc w:val="left"/>
        <w:rPr>
          <w:lang w:bidi="en-GB"/>
        </w:rPr>
      </w:pPr>
    </w:p>
    <w:p w14:paraId="0DB67A64" w14:textId="77777777" w:rsidR="00E731C5" w:rsidRPr="000447C6" w:rsidRDefault="00E731C5" w:rsidP="002F7E82">
      <w:pPr>
        <w:pStyle w:val="ContactInfo"/>
        <w:jc w:val="left"/>
        <w:rPr>
          <w:lang w:bidi="en-GB"/>
        </w:rPr>
      </w:pPr>
    </w:p>
    <w:p w14:paraId="12A5EC59" w14:textId="77777777" w:rsidR="00E731C5" w:rsidRPr="000447C6" w:rsidRDefault="00E731C5" w:rsidP="002F7E82">
      <w:pPr>
        <w:pStyle w:val="ContactInfo"/>
        <w:jc w:val="left"/>
        <w:rPr>
          <w:lang w:bidi="en-GB"/>
        </w:rPr>
      </w:pPr>
    </w:p>
    <w:p w14:paraId="08990674" w14:textId="77777777" w:rsidR="00E731C5" w:rsidRPr="000447C6" w:rsidRDefault="00E731C5" w:rsidP="002F7E82">
      <w:pPr>
        <w:pStyle w:val="ContactInfo"/>
        <w:jc w:val="left"/>
        <w:rPr>
          <w:lang w:bidi="en-GB"/>
        </w:rPr>
      </w:pPr>
    </w:p>
    <w:p w14:paraId="1EA759DF" w14:textId="77777777" w:rsidR="00E731C5" w:rsidRPr="000447C6" w:rsidRDefault="00E731C5" w:rsidP="002F7E82">
      <w:pPr>
        <w:pStyle w:val="ContactInfo"/>
        <w:jc w:val="left"/>
        <w:rPr>
          <w:lang w:bidi="en-GB"/>
        </w:rPr>
      </w:pPr>
    </w:p>
    <w:p w14:paraId="5862D499" w14:textId="77777777" w:rsidR="00E731C5" w:rsidRPr="000447C6" w:rsidRDefault="00E731C5" w:rsidP="002F7E82">
      <w:pPr>
        <w:pStyle w:val="ContactInfo"/>
        <w:jc w:val="left"/>
        <w:rPr>
          <w:lang w:bidi="en-GB"/>
        </w:rPr>
      </w:pPr>
    </w:p>
    <w:p w14:paraId="5129E43B" w14:textId="77777777" w:rsidR="00E731C5" w:rsidRPr="000447C6" w:rsidRDefault="00E731C5" w:rsidP="002F7E82">
      <w:pPr>
        <w:pStyle w:val="ContactInfo"/>
        <w:jc w:val="left"/>
        <w:rPr>
          <w:lang w:bidi="en-GB"/>
        </w:rPr>
      </w:pPr>
    </w:p>
    <w:p w14:paraId="6D76A019" w14:textId="77777777" w:rsidR="00E731C5" w:rsidRPr="000447C6" w:rsidRDefault="00E731C5" w:rsidP="002F7E82">
      <w:pPr>
        <w:pStyle w:val="ContactInfo"/>
        <w:jc w:val="left"/>
        <w:rPr>
          <w:lang w:bidi="en-GB"/>
        </w:rPr>
      </w:pPr>
    </w:p>
    <w:p w14:paraId="2F29C884" w14:textId="1038C84E" w:rsidR="00CD0874" w:rsidRPr="000447C6" w:rsidRDefault="00CD0874" w:rsidP="002F7E82">
      <w:pPr>
        <w:pStyle w:val="ContactInfo"/>
        <w:jc w:val="left"/>
      </w:pPr>
    </w:p>
    <w:p w14:paraId="635C8534" w14:textId="3F0E4115" w:rsidR="00CD0874" w:rsidRPr="000447C6" w:rsidRDefault="00CD0874" w:rsidP="002F7E82">
      <w:pPr>
        <w:pStyle w:val="ContactInfo"/>
        <w:jc w:val="left"/>
      </w:pPr>
      <w:r w:rsidRPr="000447C6">
        <w:rPr>
          <w:noProof/>
        </w:rPr>
        <mc:AlternateContent>
          <mc:Choice Requires="wps">
            <w:drawing>
              <wp:anchor distT="0" distB="0" distL="114300" distR="114300" simplePos="0" relativeHeight="251663360" behindDoc="1" locked="0" layoutInCell="1" allowOverlap="1" wp14:anchorId="605D91EF" wp14:editId="670D0D47">
                <wp:simplePos x="0" y="0"/>
                <wp:positionH relativeFrom="column">
                  <wp:posOffset>-144348</wp:posOffset>
                </wp:positionH>
                <wp:positionV relativeFrom="paragraph">
                  <wp:posOffset>75529</wp:posOffset>
                </wp:positionV>
                <wp:extent cx="2228850" cy="635"/>
                <wp:effectExtent l="0" t="0" r="0" b="0"/>
                <wp:wrapTight wrapText="bothSides">
                  <wp:wrapPolygon edited="0">
                    <wp:start x="0" y="0"/>
                    <wp:lineTo x="0" y="21600"/>
                    <wp:lineTo x="21600" y="21600"/>
                    <wp:lineTo x="21600" y="0"/>
                  </wp:wrapPolygon>
                </wp:wrapTight>
                <wp:docPr id="1392994687" name="Text Box 1"/>
                <wp:cNvGraphicFramePr/>
                <a:graphic xmlns:a="http://schemas.openxmlformats.org/drawingml/2006/main">
                  <a:graphicData uri="http://schemas.microsoft.com/office/word/2010/wordprocessingShape">
                    <wps:wsp>
                      <wps:cNvSpPr txBox="1"/>
                      <wps:spPr>
                        <a:xfrm>
                          <a:off x="0" y="0"/>
                          <a:ext cx="2228850" cy="635"/>
                        </a:xfrm>
                        <a:prstGeom prst="rect">
                          <a:avLst/>
                        </a:prstGeom>
                        <a:solidFill>
                          <a:prstClr val="white"/>
                        </a:solidFill>
                        <a:ln>
                          <a:noFill/>
                        </a:ln>
                      </wps:spPr>
                      <wps:txbx>
                        <w:txbxContent>
                          <w:p w14:paraId="37F14FC4" w14:textId="06F00756" w:rsidR="00CD0874" w:rsidRPr="000447C6" w:rsidRDefault="00CD0874" w:rsidP="00CD0874">
                            <w:pPr>
                              <w:pStyle w:val="Caption"/>
                              <w:rPr>
                                <w:color w:val="595959" w:themeColor="text1" w:themeTint="A6"/>
                                <w:lang w:bidi="en-GB"/>
                              </w:rPr>
                            </w:pPr>
                            <w:r w:rsidRPr="000447C6">
                              <w:t xml:space="preserve">Figure </w:t>
                            </w:r>
                            <w:r w:rsidRPr="000447C6">
                              <w:fldChar w:fldCharType="begin"/>
                            </w:r>
                            <w:r w:rsidRPr="000447C6">
                              <w:instrText>SEQ Figure \* ARABIC</w:instrText>
                            </w:r>
                            <w:r w:rsidRPr="000447C6">
                              <w:fldChar w:fldCharType="separate"/>
                            </w:r>
                            <w:r w:rsidR="005A6B40" w:rsidRPr="000447C6">
                              <w:t>6</w:t>
                            </w:r>
                            <w:r w:rsidRPr="000447C6">
                              <w:fldChar w:fldCharType="end"/>
                            </w:r>
                            <w:r w:rsidRPr="000447C6">
                              <w:t xml:space="preserve"> Images of Species found including Anemone, Rag Worm, Razor Clam</w:t>
                            </w:r>
                            <w:r w:rsidR="00AD4D89" w:rsidRPr="000447C6">
                              <w:t xml:space="preserve"> shells</w:t>
                            </w:r>
                            <w:r w:rsidRPr="000447C6">
                              <w:t xml:space="preserve"> and </w:t>
                            </w:r>
                            <w:r w:rsidR="00AD4D89" w:rsidRPr="000447C6">
                              <w:t>Chiton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5D91EF" id="_x0000_s1027" type="#_x0000_t202" style="position:absolute;margin-left:-11.35pt;margin-top:5.95pt;width:175.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" stroked="f">
                <v:textbox style="mso-fit-shape-to-text:t" inset="0,0,0,0">
                  <w:txbxContent>
                    <w:p w14:paraId="37F14FC4" w14:textId="06F00756" w:rsidR="00CD0874" w:rsidRPr="000447C6" w:rsidRDefault="00CD0874" w:rsidP="00CD0874">
                      <w:pPr>
                        <w:pStyle w:val="Caption"/>
                        <w:rPr>
                          <w:color w:val="595959" w:themeColor="text1" w:themeTint="A6"/>
                          <w:lang w:bidi="en-GB"/>
                        </w:rPr>
                      </w:pPr>
                      <w:r w:rsidRPr="000447C6">
                        <w:t xml:space="preserve">Figure </w:t>
                      </w:r>
                      <w:r w:rsidRPr="000447C6">
                        <w:fldChar w:fldCharType="begin"/>
                      </w:r>
                      <w:r w:rsidRPr="000447C6">
                        <w:instrText>SEQ Figure \* ARABIC</w:instrText>
                      </w:r>
                      <w:r w:rsidRPr="000447C6">
                        <w:fldChar w:fldCharType="separate"/>
                      </w:r>
                      <w:r w:rsidR="005A6B40" w:rsidRPr="000447C6">
                        <w:t>6</w:t>
                      </w:r>
                      <w:r w:rsidRPr="000447C6">
                        <w:fldChar w:fldCharType="end"/>
                      </w:r>
                      <w:r w:rsidRPr="000447C6">
                        <w:t xml:space="preserve"> Images of Species found including Anemone, Rag Worm, Razor Clam</w:t>
                      </w:r>
                      <w:r w:rsidR="00AD4D89" w:rsidRPr="000447C6">
                        <w:t xml:space="preserve"> shells</w:t>
                      </w:r>
                      <w:r w:rsidRPr="000447C6">
                        <w:t xml:space="preserve"> and </w:t>
                      </w:r>
                      <w:r w:rsidR="00AD4D89" w:rsidRPr="000447C6">
                        <w:t>Chiton</w:t>
                      </w:r>
                    </w:p>
                  </w:txbxContent>
                </v:textbox>
                <w10:wrap type="tight"/>
              </v:shape>
            </w:pict>
          </mc:Fallback>
        </mc:AlternateContent>
      </w:r>
    </w:p>
    <w:p w14:paraId="13EEDDE5" w14:textId="68891DB4" w:rsidR="00CD0874" w:rsidRPr="000447C6" w:rsidRDefault="00CD0874" w:rsidP="002F7E82">
      <w:pPr>
        <w:pStyle w:val="ContactInfo"/>
        <w:jc w:val="left"/>
      </w:pPr>
    </w:p>
    <w:p w14:paraId="59C95C4F" w14:textId="021D6641" w:rsidR="00CD0874" w:rsidRPr="000447C6" w:rsidRDefault="00CD0874" w:rsidP="002F7E82">
      <w:pPr>
        <w:pStyle w:val="ContactInfo"/>
        <w:jc w:val="left"/>
      </w:pPr>
    </w:p>
    <w:p w14:paraId="68FF6EA6" w14:textId="77777777" w:rsidR="00CD0874" w:rsidRDefault="00CD0874" w:rsidP="002F7E82">
      <w:pPr>
        <w:pStyle w:val="ContactInfo"/>
        <w:jc w:val="left"/>
      </w:pPr>
    </w:p>
    <w:p w14:paraId="67D632AB" w14:textId="77777777" w:rsidR="00281DAF" w:rsidRDefault="00281DAF" w:rsidP="002F7E82">
      <w:pPr>
        <w:pStyle w:val="ContactInfo"/>
        <w:jc w:val="left"/>
      </w:pPr>
    </w:p>
    <w:p w14:paraId="2C26A1C2" w14:textId="77777777" w:rsidR="00281DAF" w:rsidRDefault="00281DAF" w:rsidP="002F7E82">
      <w:pPr>
        <w:pStyle w:val="ContactInfo"/>
        <w:jc w:val="left"/>
      </w:pPr>
    </w:p>
    <w:p w14:paraId="734A1CB1" w14:textId="77777777" w:rsidR="00281DAF" w:rsidRDefault="00281DAF" w:rsidP="002F7E82">
      <w:pPr>
        <w:pStyle w:val="ContactInfo"/>
        <w:jc w:val="left"/>
      </w:pPr>
    </w:p>
    <w:p w14:paraId="2B5A798B" w14:textId="77777777" w:rsidR="00281DAF" w:rsidRDefault="00281DAF" w:rsidP="002F7E82">
      <w:pPr>
        <w:pStyle w:val="ContactInfo"/>
        <w:jc w:val="left"/>
      </w:pPr>
    </w:p>
    <w:p w14:paraId="1CC230F8" w14:textId="77777777" w:rsidR="00281DAF" w:rsidRDefault="00281DAF" w:rsidP="002F7E82">
      <w:pPr>
        <w:pStyle w:val="ContactInfo"/>
        <w:jc w:val="left"/>
      </w:pPr>
    </w:p>
    <w:p w14:paraId="2B1F9213" w14:textId="77777777" w:rsidR="00281DAF" w:rsidRDefault="00281DAF" w:rsidP="002F7E82">
      <w:pPr>
        <w:pStyle w:val="ContactInfo"/>
        <w:jc w:val="left"/>
      </w:pPr>
    </w:p>
    <w:p w14:paraId="4B610F1F" w14:textId="77777777" w:rsidR="00281DAF" w:rsidRDefault="00281DAF" w:rsidP="002F7E82">
      <w:pPr>
        <w:pStyle w:val="ContactInfo"/>
        <w:jc w:val="left"/>
      </w:pPr>
    </w:p>
    <w:p w14:paraId="41ED914F" w14:textId="77777777" w:rsidR="00281DAF" w:rsidRPr="000447C6" w:rsidRDefault="00281DAF" w:rsidP="002F7E82">
      <w:pPr>
        <w:pStyle w:val="ContactInfo"/>
        <w:jc w:val="left"/>
      </w:pPr>
    </w:p>
    <w:p w14:paraId="0A036A31" w14:textId="5256BBAA" w:rsidR="00CD0874" w:rsidRPr="000447C6" w:rsidRDefault="00CD0874" w:rsidP="00281DAF">
      <w:pPr>
        <w:pStyle w:val="Heading1"/>
        <w:numPr>
          <w:ilvl w:val="1"/>
          <w:numId w:val="23"/>
        </w:numPr>
      </w:pPr>
      <w:bookmarkStart w:id="8" w:name="_Toc183437251"/>
      <w:r w:rsidRPr="000447C6">
        <w:lastRenderedPageBreak/>
        <w:t>Samples Collected</w:t>
      </w:r>
      <w:bookmarkEnd w:id="8"/>
    </w:p>
    <w:p w14:paraId="1153872E" w14:textId="01EFA3C0" w:rsidR="00CD0874" w:rsidRPr="000447C6" w:rsidRDefault="00E731C5" w:rsidP="00E731C5">
      <w:r w:rsidRPr="000447C6">
        <w:t>Once the sand sample w</w:t>
      </w:r>
      <w:r w:rsidR="00843740" w:rsidRPr="000447C6">
        <w:t>as</w:t>
      </w:r>
      <w:r w:rsidRPr="000447C6">
        <w:t xml:space="preserve"> collected, dried and sorted these were the results:</w:t>
      </w:r>
    </w:p>
    <w:p w14:paraId="10E79AA8" w14:textId="3ABF799F" w:rsidR="00E731C5" w:rsidRPr="000447C6" w:rsidRDefault="00843740" w:rsidP="00E731C5">
      <w:r w:rsidRPr="000447C6">
        <w:rPr>
          <w:noProof/>
        </w:rPr>
        <w:drawing>
          <wp:inline distT="0" distB="0" distL="0" distR="0" wp14:anchorId="5EA98D65" wp14:editId="04DB42CA">
            <wp:extent cx="4940205" cy="1323975"/>
            <wp:effectExtent l="0" t="0" r="0" b="0"/>
            <wp:docPr id="17334561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56190" name="Picture 1" descr="A screenshot of a computer&#10;&#10;Description automatically generated"/>
                    <pic:cNvPicPr/>
                  </pic:nvPicPr>
                  <pic:blipFill rotWithShape="1">
                    <a:blip r:embed="rId22"/>
                    <a:srcRect l="8669" t="30502" r="46183" b="47987"/>
                    <a:stretch/>
                  </pic:blipFill>
                  <pic:spPr bwMode="auto">
                    <a:xfrm>
                      <a:off x="0" y="0"/>
                      <a:ext cx="4946545" cy="1325674"/>
                    </a:xfrm>
                    <a:prstGeom prst="rect">
                      <a:avLst/>
                    </a:prstGeom>
                    <a:ln>
                      <a:noFill/>
                    </a:ln>
                    <a:extLst>
                      <a:ext uri="{53640926-AAD7-44D8-BBD7-CCE9431645EC}">
                        <a14:shadowObscured xmlns:a14="http://schemas.microsoft.com/office/drawing/2010/main"/>
                      </a:ext>
                    </a:extLst>
                  </pic:spPr>
                </pic:pic>
              </a:graphicData>
            </a:graphic>
          </wp:inline>
        </w:drawing>
      </w:r>
    </w:p>
    <w:p w14:paraId="214B0C05" w14:textId="719F281E" w:rsidR="00843740" w:rsidRPr="000447C6" w:rsidRDefault="00F365FD" w:rsidP="00843740">
      <w:pPr>
        <w:keepNext/>
      </w:pPr>
      <w:r w:rsidRPr="000447C6">
        <w:rPr>
          <w:noProof/>
        </w:rPr>
        <w:drawing>
          <wp:inline distT="0" distB="0" distL="0" distR="0" wp14:anchorId="01D30BAD" wp14:editId="552E128E">
            <wp:extent cx="4591440" cy="2751539"/>
            <wp:effectExtent l="0" t="0" r="0" b="0"/>
            <wp:docPr id="957917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91440" cy="2751539"/>
                    </a:xfrm>
                    <a:prstGeom prst="rect">
                      <a:avLst/>
                    </a:prstGeom>
                  </pic:spPr>
                </pic:pic>
              </a:graphicData>
            </a:graphic>
          </wp:inline>
        </w:drawing>
      </w:r>
    </w:p>
    <w:p w14:paraId="2DF0DA60" w14:textId="47954F09" w:rsidR="00843740" w:rsidRPr="000447C6" w:rsidRDefault="00843740" w:rsidP="00843740">
      <w:pPr>
        <w:pStyle w:val="Caption"/>
      </w:pPr>
      <w:r w:rsidRPr="000447C6">
        <w:t xml:space="preserve">Figure </w:t>
      </w:r>
      <w:r w:rsidRPr="000447C6">
        <w:fldChar w:fldCharType="begin"/>
      </w:r>
      <w:r w:rsidRPr="000447C6">
        <w:instrText xml:space="preserve"> SEQ Figure \* ARABIC </w:instrText>
      </w:r>
      <w:r w:rsidRPr="000447C6">
        <w:fldChar w:fldCharType="separate"/>
      </w:r>
      <w:r w:rsidR="005A6B40" w:rsidRPr="000447C6">
        <w:t>7</w:t>
      </w:r>
      <w:r w:rsidRPr="000447C6">
        <w:fldChar w:fldCharType="end"/>
      </w:r>
      <w:r w:rsidRPr="000447C6">
        <w:t xml:space="preserve"> Particle Distribution Data and Curve</w:t>
      </w:r>
    </w:p>
    <w:p w14:paraId="1453D1CE" w14:textId="77777777" w:rsidR="0079571B" w:rsidRPr="000447C6" w:rsidRDefault="0079571B" w:rsidP="0079571B"/>
    <w:p w14:paraId="3BB7916B" w14:textId="7E5DA8A2" w:rsidR="00CD0874" w:rsidRPr="000447C6" w:rsidRDefault="00CD0874" w:rsidP="00CD0874">
      <w:pPr>
        <w:pStyle w:val="Heading1"/>
        <w:numPr>
          <w:ilvl w:val="1"/>
          <w:numId w:val="23"/>
        </w:numPr>
      </w:pPr>
      <w:bookmarkStart w:id="9" w:name="_Toc183437252"/>
      <w:r w:rsidRPr="000447C6">
        <w:t>Water Quality</w:t>
      </w:r>
      <w:bookmarkEnd w:id="9"/>
    </w:p>
    <w:p w14:paraId="340EED6F" w14:textId="4B066A4E" w:rsidR="00CD0874" w:rsidRPr="000447C6" w:rsidRDefault="00CD0874" w:rsidP="00CD0874">
      <w:r w:rsidRPr="000447C6">
        <w:t xml:space="preserve">The Water quality samples that were collected </w:t>
      </w:r>
      <w:r w:rsidR="00986E54" w:rsidRPr="000447C6">
        <w:t>were as follows;</w:t>
      </w:r>
    </w:p>
    <w:tbl>
      <w:tblPr>
        <w:tblStyle w:val="TableGrid"/>
        <w:tblW w:w="0" w:type="auto"/>
        <w:tblLook w:val="04A0" w:firstRow="1" w:lastRow="0" w:firstColumn="1" w:lastColumn="0" w:noHBand="0" w:noVBand="1"/>
      </w:tblPr>
      <w:tblGrid>
        <w:gridCol w:w="4148"/>
        <w:gridCol w:w="4148"/>
      </w:tblGrid>
      <w:tr w:rsidR="00986E54" w:rsidRPr="000447C6" w14:paraId="47131492" w14:textId="77777777" w:rsidTr="5069ACEA">
        <w:tc>
          <w:tcPr>
            <w:tcW w:w="4148" w:type="dxa"/>
          </w:tcPr>
          <w:p w14:paraId="5F80BF81" w14:textId="3ABBC416" w:rsidR="00986E54" w:rsidRPr="000447C6" w:rsidRDefault="00986E54" w:rsidP="00CD0874">
            <w:r w:rsidRPr="000447C6">
              <w:t>PH</w:t>
            </w:r>
          </w:p>
        </w:tc>
        <w:tc>
          <w:tcPr>
            <w:tcW w:w="4148" w:type="dxa"/>
          </w:tcPr>
          <w:p w14:paraId="693F93B9" w14:textId="74794DF8" w:rsidR="00986E54" w:rsidRPr="000447C6" w:rsidRDefault="00986E54" w:rsidP="00CD0874">
            <w:r w:rsidRPr="000447C6">
              <w:t>8.4</w:t>
            </w:r>
          </w:p>
        </w:tc>
      </w:tr>
      <w:tr w:rsidR="00986E54" w:rsidRPr="000447C6" w14:paraId="4450659D" w14:textId="77777777" w:rsidTr="5069ACEA">
        <w:tc>
          <w:tcPr>
            <w:tcW w:w="4148" w:type="dxa"/>
          </w:tcPr>
          <w:p w14:paraId="42090240" w14:textId="0A2379EB" w:rsidR="00986E54" w:rsidRPr="000447C6" w:rsidRDefault="00986E54" w:rsidP="00CD0874">
            <w:r w:rsidRPr="000447C6">
              <w:t>Dissolved Oxygen</w:t>
            </w:r>
          </w:p>
        </w:tc>
        <w:tc>
          <w:tcPr>
            <w:tcW w:w="4148" w:type="dxa"/>
          </w:tcPr>
          <w:p w14:paraId="6EA82997" w14:textId="192FC4AE" w:rsidR="00986E54" w:rsidRPr="000447C6" w:rsidRDefault="006A3166" w:rsidP="00CD0874">
            <w:r w:rsidRPr="000447C6">
              <w:t>8mg</w:t>
            </w:r>
          </w:p>
        </w:tc>
      </w:tr>
      <w:tr w:rsidR="00986E54" w:rsidRPr="000447C6" w14:paraId="0F51BDE1" w14:textId="77777777" w:rsidTr="5069ACEA">
        <w:tc>
          <w:tcPr>
            <w:tcW w:w="4148" w:type="dxa"/>
          </w:tcPr>
          <w:p w14:paraId="5B571745" w14:textId="0CF3FF00" w:rsidR="00986E54" w:rsidRPr="000447C6" w:rsidRDefault="006A3166" w:rsidP="00CD0874">
            <w:r w:rsidRPr="000447C6">
              <w:t>Salinity</w:t>
            </w:r>
          </w:p>
        </w:tc>
        <w:tc>
          <w:tcPr>
            <w:tcW w:w="4148" w:type="dxa"/>
          </w:tcPr>
          <w:p w14:paraId="372486BC" w14:textId="4F9AD025" w:rsidR="00986E54" w:rsidRPr="000447C6" w:rsidRDefault="006A3166" w:rsidP="00CD0874">
            <w:r w:rsidRPr="000447C6">
              <w:t>34ppt</w:t>
            </w:r>
          </w:p>
        </w:tc>
      </w:tr>
    </w:tbl>
    <w:p w14:paraId="516EAFE6" w14:textId="341A491E" w:rsidR="00986E54" w:rsidRPr="000447C6" w:rsidRDefault="006A3166" w:rsidP="006A3166">
      <w:pPr>
        <w:pStyle w:val="Caption"/>
      </w:pPr>
      <w:r w:rsidRPr="000447C6">
        <w:t xml:space="preserve">Figure </w:t>
      </w:r>
      <w:r w:rsidRPr="000447C6">
        <w:fldChar w:fldCharType="begin"/>
      </w:r>
      <w:r w:rsidRPr="000447C6">
        <w:instrText xml:space="preserve"> SEQ Figure \* ARABIC </w:instrText>
      </w:r>
      <w:r w:rsidRPr="000447C6">
        <w:fldChar w:fldCharType="separate"/>
      </w:r>
      <w:r w:rsidR="005A6B40" w:rsidRPr="000447C6">
        <w:t>8</w:t>
      </w:r>
      <w:r w:rsidRPr="000447C6">
        <w:fldChar w:fldCharType="end"/>
      </w:r>
      <w:r w:rsidRPr="000447C6">
        <w:t xml:space="preserve"> Water Quality Measurements</w:t>
      </w:r>
    </w:p>
    <w:p w14:paraId="7671B0E5" w14:textId="77777777" w:rsidR="00CD0874" w:rsidRPr="000447C6" w:rsidRDefault="00CD0874" w:rsidP="002F7E82">
      <w:pPr>
        <w:pStyle w:val="ContactInfo"/>
        <w:jc w:val="left"/>
      </w:pPr>
    </w:p>
    <w:p w14:paraId="2C1502F3" w14:textId="77777777" w:rsidR="00F365FD" w:rsidRPr="000447C6" w:rsidRDefault="00F365FD" w:rsidP="002F7E82">
      <w:pPr>
        <w:pStyle w:val="ContactInfo"/>
        <w:jc w:val="left"/>
      </w:pPr>
    </w:p>
    <w:p w14:paraId="3D9727AF" w14:textId="77777777" w:rsidR="00CD0874" w:rsidRPr="000447C6" w:rsidRDefault="00CD0874" w:rsidP="002F7E82">
      <w:pPr>
        <w:pStyle w:val="ContactInfo"/>
        <w:jc w:val="left"/>
      </w:pPr>
    </w:p>
    <w:p w14:paraId="7FB84D44" w14:textId="77777777" w:rsidR="003B563F" w:rsidRDefault="003B563F">
      <w:pPr>
        <w:rPr>
          <w:rFonts w:asciiTheme="majorHAnsi" w:eastAsiaTheme="majorEastAsia" w:hAnsiTheme="majorHAnsi" w:cstheme="majorBidi"/>
          <w:color w:val="007789" w:themeColor="accent1" w:themeShade="BF"/>
          <w:sz w:val="32"/>
          <w:szCs w:val="32"/>
          <w:highlight w:val="lightGray"/>
        </w:rPr>
      </w:pPr>
      <w:r>
        <w:rPr>
          <w:highlight w:val="lightGray"/>
        </w:rPr>
        <w:br w:type="page"/>
      </w:r>
    </w:p>
    <w:p w14:paraId="1EF0E3B2" w14:textId="32BDBEBF" w:rsidR="00F365FD" w:rsidRPr="000447C6" w:rsidRDefault="00F365FD" w:rsidP="003B563F">
      <w:pPr>
        <w:pStyle w:val="Heading1"/>
        <w:numPr>
          <w:ilvl w:val="0"/>
          <w:numId w:val="16"/>
        </w:numPr>
      </w:pPr>
      <w:bookmarkStart w:id="10" w:name="_Toc183437253"/>
      <w:r w:rsidRPr="000447C6">
        <w:lastRenderedPageBreak/>
        <w:t>Discussion</w:t>
      </w:r>
      <w:bookmarkEnd w:id="10"/>
    </w:p>
    <w:p w14:paraId="3224B62A" w14:textId="3F73B0DD" w:rsidR="0049076C" w:rsidRPr="000447C6" w:rsidRDefault="00E82866" w:rsidP="0049076C">
      <w:pPr>
        <w:pStyle w:val="ContactInfo"/>
        <w:jc w:val="left"/>
      </w:pPr>
      <w:r w:rsidRPr="000447C6">
        <w:t xml:space="preserve">Sea walls and other manmade structures do not encourage the growth of biodiversity in the </w:t>
      </w:r>
      <w:r w:rsidR="004C397A">
        <w:t>area</w:t>
      </w:r>
      <w:r w:rsidRPr="000447C6">
        <w:t xml:space="preserve"> they are in</w:t>
      </w:r>
      <w:r w:rsidR="005A15C4">
        <w:t xml:space="preserve"> as well as natural habitats</w:t>
      </w:r>
      <w:r w:rsidR="00A63367">
        <w:t xml:space="preserve"> do</w:t>
      </w:r>
      <w:r w:rsidRPr="000447C6">
        <w:t xml:space="preserve">. The abundance of high mobility species is significantly lower around anthropogenic structures such as sea walls and harbours due to the lack of suitable habitat available for either the species themselves or other resources such as food or shelter (Chapman, 2003). </w:t>
      </w:r>
      <w:r w:rsidR="001F4360" w:rsidRPr="000447C6">
        <w:t>In o</w:t>
      </w:r>
      <w:r w:rsidR="005A6B40" w:rsidRPr="000447C6">
        <w:t>rder for a sea wall to promote the growth of organisms like epifauna, the structure must be textured</w:t>
      </w:r>
      <w:r w:rsidR="0049076C" w:rsidRPr="000447C6">
        <w:t xml:space="preserve"> (Bradford et al., 2020).</w:t>
      </w:r>
      <w:r w:rsidR="009F125C" w:rsidRPr="000447C6">
        <w:t xml:space="preserve"> </w:t>
      </w:r>
      <w:r w:rsidR="0049076C" w:rsidRPr="000447C6">
        <w:t>Making sure the sea wall also has shaded areas is also incredibly beneficial to marine wildlife in intertidal zones as it protects them from exposure from the sun and other environmental hazards (Strain et al., 2017). The Mumbles sea wall provides both texture and shade through the textured hexagonal design as well as the channels between them.</w:t>
      </w:r>
    </w:p>
    <w:p w14:paraId="3B55B98D" w14:textId="77777777" w:rsidR="00E82866" w:rsidRPr="000447C6" w:rsidRDefault="00E82866" w:rsidP="00023ED1">
      <w:pPr>
        <w:pStyle w:val="ContactInfo"/>
        <w:jc w:val="left"/>
      </w:pPr>
    </w:p>
    <w:p w14:paraId="07201CE7" w14:textId="1B9ADCBD" w:rsidR="00A944A7" w:rsidRPr="000447C6" w:rsidRDefault="0049076C" w:rsidP="00A944A7">
      <w:pPr>
        <w:pStyle w:val="ContactInfo"/>
        <w:jc w:val="left"/>
      </w:pPr>
      <w:r w:rsidRPr="000447C6">
        <w:t>Using this information it is possible to look at the different species that were found on</w:t>
      </w:r>
      <w:r w:rsidR="00E82866" w:rsidRPr="000447C6">
        <w:t xml:space="preserve"> </w:t>
      </w:r>
      <w:r w:rsidRPr="000447C6">
        <w:t>the site and how the design of the sea wall can support their growth. One of the more</w:t>
      </w:r>
      <w:r w:rsidR="00A944A7" w:rsidRPr="000447C6">
        <w:t xml:space="preserve"> </w:t>
      </w:r>
      <w:r w:rsidRPr="000447C6">
        <w:t>common species found on the site were sea snails (</w:t>
      </w:r>
      <w:r w:rsidRPr="000447C6">
        <w:rPr>
          <w:i/>
          <w:iCs/>
        </w:rPr>
        <w:t>Littorina saxatilis)</w:t>
      </w:r>
      <w:r w:rsidR="00023ED1" w:rsidRPr="000447C6">
        <w:t>. This species of snail tend to live in on the littoral fringe of the intertidal zone</w:t>
      </w:r>
      <w:r w:rsidR="00D55665" w:rsidRPr="000447C6">
        <w:t xml:space="preserve"> on rocky surfaces</w:t>
      </w:r>
      <w:r w:rsidR="00023ED1" w:rsidRPr="000447C6">
        <w:t xml:space="preserve"> (Ballerstedt, 2017)</w:t>
      </w:r>
      <w:r w:rsidR="00D55665" w:rsidRPr="000447C6">
        <w:t xml:space="preserve"> </w:t>
      </w:r>
      <w:r w:rsidR="00023ED1" w:rsidRPr="000447C6">
        <w:t>which is where the sea wall is located. This means that the sea wall can provide great habitat</w:t>
      </w:r>
      <w:r w:rsidR="00925046" w:rsidRPr="000447C6">
        <w:t xml:space="preserve"> for</w:t>
      </w:r>
      <w:r w:rsidR="00023ED1" w:rsidRPr="000447C6">
        <w:t xml:space="preserve"> sea snails. It can also create habitat for Chiton </w:t>
      </w:r>
      <w:r w:rsidR="00023ED1" w:rsidRPr="000447C6">
        <w:rPr>
          <w:i/>
          <w:iCs/>
        </w:rPr>
        <w:t>(</w:t>
      </w:r>
      <w:r w:rsidR="00925046" w:rsidRPr="000447C6">
        <w:rPr>
          <w:i/>
          <w:iCs/>
        </w:rPr>
        <w:t>L</w:t>
      </w:r>
      <w:r w:rsidR="00023ED1" w:rsidRPr="000447C6">
        <w:rPr>
          <w:i/>
          <w:iCs/>
        </w:rPr>
        <w:t>epidochitona cinerea)</w:t>
      </w:r>
      <w:r w:rsidR="00023ED1" w:rsidRPr="000447C6">
        <w:t xml:space="preserve">, which was identified on site. Chiton also live in the intertidal zone and benefit greatly from sheltered areas with less exposure to the elements </w:t>
      </w:r>
      <w:r w:rsidR="00AD4D89" w:rsidRPr="000447C6">
        <w:t>(Moreira, Chapman and Underwood, 2007)</w:t>
      </w:r>
      <w:r w:rsidR="00E82866" w:rsidRPr="000447C6">
        <w:t xml:space="preserve"> which the sea wall can provide.</w:t>
      </w:r>
      <w:r w:rsidR="00CB3075" w:rsidRPr="000447C6">
        <w:t xml:space="preserve"> </w:t>
      </w:r>
      <w:r w:rsidR="00CB3075" w:rsidRPr="000447C6">
        <w:rPr>
          <w:i/>
          <w:iCs/>
        </w:rPr>
        <w:t xml:space="preserve">Lepidochitona cinerea </w:t>
      </w:r>
      <w:r w:rsidR="00CB3075" w:rsidRPr="000447C6">
        <w:t xml:space="preserve">and other chiton species are very beneficial to biodiversity in the marine environment as they </w:t>
      </w:r>
      <w:r w:rsidR="00A944A7" w:rsidRPr="000447C6">
        <w:t>feed on algae, therefore controlling the populations and allowing for a more diverse range of epifauna such as barnacles (Coleman et al., 2006).</w:t>
      </w:r>
    </w:p>
    <w:p w14:paraId="6F70FFC6" w14:textId="1F6211DB" w:rsidR="00896FD4" w:rsidRPr="000447C6" w:rsidRDefault="00896FD4" w:rsidP="00E82866">
      <w:pPr>
        <w:pStyle w:val="ContactInfo"/>
        <w:jc w:val="left"/>
      </w:pPr>
    </w:p>
    <w:p w14:paraId="00181413" w14:textId="65879FC2" w:rsidR="002A22A7" w:rsidRDefault="00810A13" w:rsidP="002A22A7">
      <w:pPr>
        <w:pStyle w:val="ContactInfo"/>
        <w:jc w:val="left"/>
      </w:pPr>
      <w:r>
        <w:t xml:space="preserve">It is also useful to look at the </w:t>
      </w:r>
      <w:r w:rsidR="00FF3570">
        <w:t xml:space="preserve">kind of beach that makes up the intertidal zone of Swansea bay in order to </w:t>
      </w:r>
      <w:r w:rsidR="00030EF0">
        <w:t xml:space="preserve">determine the kind of species that can live in the sands. </w:t>
      </w:r>
      <w:r w:rsidR="00896FD4" w:rsidRPr="000447C6">
        <w:t>By looking at the sediment sample collected</w:t>
      </w:r>
      <w:r w:rsidR="00011468" w:rsidRPr="000447C6">
        <w:t xml:space="preserve"> (Figure 7)</w:t>
      </w:r>
      <w:r w:rsidR="00896FD4" w:rsidRPr="000447C6">
        <w:t>, the dominant grain size for the</w:t>
      </w:r>
      <w:r w:rsidR="00D55665" w:rsidRPr="000447C6">
        <w:t xml:space="preserve"> </w:t>
      </w:r>
      <w:r w:rsidR="00896FD4" w:rsidRPr="000447C6">
        <w:t xml:space="preserve">beach is medium sand or ¼ </w:t>
      </w:r>
      <w:r w:rsidR="00011468" w:rsidRPr="000447C6">
        <w:t>mm. The particle size distribution curve shows that this particular beach is a well-sorted beach</w:t>
      </w:r>
      <w:r w:rsidR="00D55665" w:rsidRPr="000447C6">
        <w:t>. Studies show that beaches with well-sorted sediment are more stables in terms of their morphology (Udhaba Dora et al., 2012).</w:t>
      </w:r>
      <w:r w:rsidR="007F4C44">
        <w:t xml:space="preserve"> This </w:t>
      </w:r>
      <w:r w:rsidR="004D2CFF">
        <w:t xml:space="preserve">is great habitat for </w:t>
      </w:r>
      <w:r w:rsidR="00B44FED">
        <w:t>Sand mason worms (</w:t>
      </w:r>
      <w:r w:rsidR="00B44FED">
        <w:rPr>
          <w:i/>
          <w:iCs/>
        </w:rPr>
        <w:t>Lanice Conchilega</w:t>
      </w:r>
      <w:r w:rsidR="00F8463F">
        <w:rPr>
          <w:i/>
          <w:iCs/>
        </w:rPr>
        <w:t>)</w:t>
      </w:r>
      <w:r w:rsidR="00F8463F">
        <w:t xml:space="preserve"> which live on sandy beaches </w:t>
      </w:r>
      <w:r w:rsidR="00CA5E8E">
        <w:t>towards the lower shore</w:t>
      </w:r>
      <w:r w:rsidR="00BC74FD">
        <w:t xml:space="preserve"> </w:t>
      </w:r>
      <w:r w:rsidR="002A22A7" w:rsidRPr="002A22A7">
        <w:t>(Fish and Fish, 1996)</w:t>
      </w:r>
      <w:r w:rsidR="002A22A7">
        <w:t>.</w:t>
      </w:r>
    </w:p>
    <w:p w14:paraId="7CC9D194" w14:textId="77777777" w:rsidR="00DC3FBA" w:rsidRDefault="00DC3FBA" w:rsidP="002A22A7">
      <w:pPr>
        <w:pStyle w:val="ContactInfo"/>
        <w:jc w:val="left"/>
      </w:pPr>
    </w:p>
    <w:p w14:paraId="1259CC98" w14:textId="674A615D" w:rsidR="00100722" w:rsidRPr="00013A12" w:rsidRDefault="00100722" w:rsidP="002A22A7">
      <w:pPr>
        <w:pStyle w:val="ContactInfo"/>
        <w:jc w:val="left"/>
      </w:pPr>
      <w:r>
        <w:t>There are other worm species present at the site including Ragworms (</w:t>
      </w:r>
      <w:r>
        <w:rPr>
          <w:i/>
          <w:iCs/>
        </w:rPr>
        <w:t>Hed</w:t>
      </w:r>
      <w:r w:rsidR="00A52EA5">
        <w:rPr>
          <w:i/>
          <w:iCs/>
        </w:rPr>
        <w:t>iste Diversicolor)</w:t>
      </w:r>
      <w:r w:rsidR="00A52EA5">
        <w:t xml:space="preserve">. These worms </w:t>
      </w:r>
      <w:r w:rsidR="00A375B0">
        <w:t xml:space="preserve">live in more muddy areas compared to </w:t>
      </w:r>
      <w:r w:rsidR="00A375B0">
        <w:rPr>
          <w:i/>
          <w:iCs/>
        </w:rPr>
        <w:t xml:space="preserve">Lanice </w:t>
      </w:r>
      <w:r w:rsidR="00013A12">
        <w:rPr>
          <w:i/>
          <w:iCs/>
        </w:rPr>
        <w:t>Conchilega</w:t>
      </w:r>
      <w:r w:rsidR="00013A12">
        <w:t xml:space="preserve"> </w:t>
      </w:r>
      <w:r w:rsidR="00454E41">
        <w:t>(Fish and Fish, 1996)</w:t>
      </w:r>
      <w:r w:rsidR="004C1A91">
        <w:t xml:space="preserve"> </w:t>
      </w:r>
      <w:r w:rsidR="00013A12">
        <w:t xml:space="preserve">which </w:t>
      </w:r>
      <w:r w:rsidR="00B06028">
        <w:t xml:space="preserve">is most likely why </w:t>
      </w:r>
      <w:r w:rsidR="004C1A91">
        <w:t>it</w:t>
      </w:r>
      <w:r w:rsidR="00B06028">
        <w:t xml:space="preserve"> was found at site </w:t>
      </w:r>
      <w:r w:rsidR="00BE07B0">
        <w:t>6</w:t>
      </w:r>
      <w:r w:rsidR="00B06028">
        <w:t xml:space="preserve"> which was </w:t>
      </w:r>
      <w:r w:rsidR="00C72128">
        <w:t>the site with the most mud compared to the 6 other</w:t>
      </w:r>
      <w:r w:rsidR="004C1A91">
        <w:t xml:space="preserve">. </w:t>
      </w:r>
      <w:r w:rsidR="00F55E38">
        <w:t xml:space="preserve">Both worms are prey to sea birds </w:t>
      </w:r>
      <w:r w:rsidR="00BE504C">
        <w:t>which were spotted on site</w:t>
      </w:r>
      <w:r w:rsidR="00281DAF">
        <w:t xml:space="preserve"> </w:t>
      </w:r>
      <w:r w:rsidR="00BE07B0">
        <w:t>(Fish and Fish, 1997)</w:t>
      </w:r>
      <w:r w:rsidR="00BE504C">
        <w:t xml:space="preserve">. The exact species of bird was not </w:t>
      </w:r>
      <w:r w:rsidR="00875096">
        <w:t xml:space="preserve">identified as it had flown away before the team were able to identify the species but it was noted that it was a </w:t>
      </w:r>
      <w:r w:rsidR="00B66428">
        <w:t xml:space="preserve">kind of wading bird due to them feeding near the shallows. </w:t>
      </w:r>
      <w:r w:rsidR="00107766">
        <w:t xml:space="preserve">This </w:t>
      </w:r>
      <w:r w:rsidR="007B43B7">
        <w:t>indicates</w:t>
      </w:r>
      <w:r w:rsidR="00107766">
        <w:t xml:space="preserve"> that there is </w:t>
      </w:r>
      <w:r w:rsidR="007B43B7">
        <w:t xml:space="preserve">more marine intertidal species present as these birds were still observed </w:t>
      </w:r>
      <w:r w:rsidR="000F22A4">
        <w:t>visiting and feeding on site.</w:t>
      </w:r>
    </w:p>
    <w:p w14:paraId="55985098" w14:textId="77777777" w:rsidR="0098384C" w:rsidRDefault="0098384C" w:rsidP="00767192">
      <w:pPr>
        <w:pStyle w:val="ContactInfo"/>
        <w:jc w:val="left"/>
      </w:pPr>
    </w:p>
    <w:p w14:paraId="6B959462" w14:textId="475937BF" w:rsidR="00B27EDA" w:rsidRPr="00B27EDA" w:rsidRDefault="00B27EDA" w:rsidP="00B27EDA">
      <w:pPr>
        <w:pStyle w:val="ContactInfo"/>
        <w:jc w:val="left"/>
      </w:pPr>
      <w:r>
        <w:lastRenderedPageBreak/>
        <w:t>Another way to promote ecological activities around sea defences are with the use of certain designs of revetments. Studies have shown that certain revetments like rock revetments and designs that are able to retain water are very beneficial to benthic organisms such as barnacles</w:t>
      </w:r>
      <w:r w:rsidR="00473B4B">
        <w:t xml:space="preserve"> as well as other species such as fish due to the increased habitat for prey to live</w:t>
      </w:r>
      <w:r>
        <w:t xml:space="preserve"> </w:t>
      </w:r>
      <w:r w:rsidRPr="00B27EDA">
        <w:t>(Sanitwong-Na-Ayutthaya et al., 2023)</w:t>
      </w:r>
      <w:r>
        <w:t>.</w:t>
      </w:r>
    </w:p>
    <w:p w14:paraId="294C471F" w14:textId="646A6664" w:rsidR="00B27EDA" w:rsidRDefault="00B27EDA" w:rsidP="00767192">
      <w:pPr>
        <w:pStyle w:val="ContactInfo"/>
        <w:jc w:val="left"/>
      </w:pPr>
    </w:p>
    <w:p w14:paraId="49CE1594" w14:textId="33791F9B" w:rsidR="00FB0A0D" w:rsidRDefault="007D6039" w:rsidP="001D0A29">
      <w:pPr>
        <w:pStyle w:val="ContactInfo"/>
        <w:jc w:val="left"/>
      </w:pPr>
      <w:r>
        <w:t xml:space="preserve">It is worth looking at the area around mumbles due to </w:t>
      </w:r>
      <w:r w:rsidR="00C518A8">
        <w:t>its exceptionally large tidal range. The Bristol channel, which is where mumbles is located,</w:t>
      </w:r>
      <w:r w:rsidR="001D0A29">
        <w:t xml:space="preserve"> has one of the largest tidal ranges in the world </w:t>
      </w:r>
      <w:r w:rsidR="001D0A29" w:rsidRPr="001D0A29">
        <w:t>(Archer, 2013)</w:t>
      </w:r>
      <w:r w:rsidR="001D0A29">
        <w:t>.</w:t>
      </w:r>
      <w:r w:rsidR="00866D7E">
        <w:t xml:space="preserve"> </w:t>
      </w:r>
      <w:r w:rsidR="00A20DB2" w:rsidRPr="000447C6">
        <w:t xml:space="preserve">There is evidence to suggest that areas that have high levels of hydrodynamic activity are more resistant to anthropogenic activity. </w:t>
      </w:r>
      <w:r w:rsidR="00347640">
        <w:t>As there is such a large tidal range in the area,</w:t>
      </w:r>
      <w:r w:rsidR="00A20DB2" w:rsidRPr="000447C6">
        <w:t xml:space="preserve"> the species that are present </w:t>
      </w:r>
      <w:r w:rsidR="00767192" w:rsidRPr="000447C6">
        <w:t>are more resistant to human activity (Callaway, Fairley and Horrillo-Caraballo, 2020)</w:t>
      </w:r>
      <w:r w:rsidR="00087101">
        <w:t xml:space="preserve">. The large tidal </w:t>
      </w:r>
      <w:r w:rsidR="00647DA5">
        <w:t xml:space="preserve">ranges of Swansea bay means that the environment is highly dynamic </w:t>
      </w:r>
      <w:r w:rsidR="00B92BF9">
        <w:t xml:space="preserve">and so is a lot more resistant to any disturbances caused by any human activities. </w:t>
      </w:r>
      <w:r w:rsidR="0063720F">
        <w:t xml:space="preserve">This means that the construction of the sea wall should have a lesser effect on the species present in the area compared to a place with less </w:t>
      </w:r>
      <w:r w:rsidR="005D1240">
        <w:t>extreme tidal conditions.</w:t>
      </w:r>
    </w:p>
    <w:p w14:paraId="6E4F9369" w14:textId="2B861816" w:rsidR="00CD0874" w:rsidRPr="000447C6" w:rsidRDefault="00FB0A0D" w:rsidP="00281DAF">
      <w:r>
        <w:br w:type="page"/>
      </w:r>
    </w:p>
    <w:p w14:paraId="3F7FB595" w14:textId="3E18BF3F" w:rsidR="00CD0874" w:rsidRDefault="000E6621" w:rsidP="000E6621">
      <w:pPr>
        <w:pStyle w:val="Heading1"/>
        <w:numPr>
          <w:ilvl w:val="0"/>
          <w:numId w:val="16"/>
        </w:numPr>
      </w:pPr>
      <w:bookmarkStart w:id="11" w:name="_Toc183437254"/>
      <w:r>
        <w:lastRenderedPageBreak/>
        <w:t>Conclusion</w:t>
      </w:r>
      <w:bookmarkEnd w:id="11"/>
    </w:p>
    <w:p w14:paraId="4A8E94A5" w14:textId="1847F804" w:rsidR="000E6621" w:rsidRDefault="00431FDE" w:rsidP="000E6621">
      <w:r>
        <w:t xml:space="preserve">The mumbles sea wall highlights the importance of considering not just the need to protect towns </w:t>
      </w:r>
      <w:r w:rsidR="001505EB">
        <w:t xml:space="preserve">and cities from the effects of erosion and climate change, but the need to </w:t>
      </w:r>
      <w:r w:rsidR="00404811">
        <w:t xml:space="preserve">safeguard marine ecosystems and habitats surrounding these structures. </w:t>
      </w:r>
      <w:r w:rsidR="00615DFF">
        <w:t xml:space="preserve">Sea defences are a necessity in order to protect </w:t>
      </w:r>
      <w:r w:rsidR="002B2600">
        <w:t>coastal towns and cities</w:t>
      </w:r>
      <w:r w:rsidR="00F20583">
        <w:t xml:space="preserve">. However they must be created with biodiversity </w:t>
      </w:r>
      <w:r w:rsidR="006F7005">
        <w:t>in mind to minimise their ecological effects.</w:t>
      </w:r>
      <w:r w:rsidR="00AB71CF">
        <w:t xml:space="preserve"> </w:t>
      </w:r>
      <w:r w:rsidR="00350105">
        <w:t>Anthropogenic structures are generally worse for ecosystems than natural habitats</w:t>
      </w:r>
      <w:r w:rsidR="004A732C">
        <w:t xml:space="preserve"> but when it is </w:t>
      </w:r>
      <w:r w:rsidR="006A2CC0">
        <w:t>necessary</w:t>
      </w:r>
      <w:r w:rsidR="004A732C">
        <w:t xml:space="preserve"> it is important to try to mimic the environment as close as possible</w:t>
      </w:r>
      <w:r w:rsidR="006A2CC0">
        <w:t>.</w:t>
      </w:r>
    </w:p>
    <w:p w14:paraId="636BC747" w14:textId="7CA21666" w:rsidR="00FB0A0D" w:rsidRDefault="00F57E2B">
      <w:r>
        <w:t xml:space="preserve">The mumbles sea wall uses many innovative features such as the </w:t>
      </w:r>
      <w:r w:rsidR="00C669E9">
        <w:t xml:space="preserve">textured sloped walls as well as crevices in order to promote the growth of </w:t>
      </w:r>
      <w:r w:rsidR="00355EDF">
        <w:t>marine life and epifauna.</w:t>
      </w:r>
      <w:r w:rsidR="004856BD">
        <w:t xml:space="preserve"> Allowing for the gro</w:t>
      </w:r>
      <w:r w:rsidR="00775608">
        <w:t>wth of species on the wall will increase the species richness and will allow the ecosystems</w:t>
      </w:r>
      <w:r w:rsidR="00353722">
        <w:t xml:space="preserve"> to grow a lot better than on a flat featureless wall</w:t>
      </w:r>
      <w:r w:rsidR="00AB71CF">
        <w:t>.</w:t>
      </w:r>
      <w:r w:rsidR="00355EDF">
        <w:t xml:space="preserve"> </w:t>
      </w:r>
      <w:r w:rsidR="00172FBB">
        <w:t xml:space="preserve">It also benefits from being in an environment with such high hydrodynamic </w:t>
      </w:r>
      <w:r w:rsidR="001D207A">
        <w:t>activity, meaning that species are more resilient to anthropogenic disturbances.</w:t>
      </w:r>
    </w:p>
    <w:p w14:paraId="71424455" w14:textId="77777777" w:rsidR="00FB0A0D" w:rsidRDefault="00FB0A0D">
      <w:r>
        <w:br w:type="page"/>
      </w:r>
    </w:p>
    <w:p w14:paraId="41232729" w14:textId="5A97279A" w:rsidR="00161B0F" w:rsidRDefault="00FB0A0D" w:rsidP="00FB0A0D">
      <w:pPr>
        <w:pStyle w:val="Heading1"/>
        <w:numPr>
          <w:ilvl w:val="0"/>
          <w:numId w:val="16"/>
        </w:numPr>
      </w:pPr>
      <w:bookmarkStart w:id="12" w:name="_Toc183437255"/>
      <w:r>
        <w:lastRenderedPageBreak/>
        <w:t>References</w:t>
      </w:r>
      <w:bookmarkEnd w:id="12"/>
    </w:p>
    <w:p w14:paraId="7C5A34B6" w14:textId="77777777" w:rsidR="00FB0A0D" w:rsidRDefault="00FB0A0D" w:rsidP="00FB0A0D">
      <w:pPr>
        <w:pStyle w:val="NormalWeb"/>
        <w:spacing w:before="0" w:beforeAutospacing="0" w:after="240" w:afterAutospacing="0" w:line="360" w:lineRule="auto"/>
        <w:ind w:left="360"/>
      </w:pPr>
      <w:r>
        <w:t xml:space="preserve">Archer, A.W. (2013). World’s highest tides: Hypertidal coastal systems in North America, South America and Europe. </w:t>
      </w:r>
      <w:r>
        <w:rPr>
          <w:i/>
          <w:iCs/>
        </w:rPr>
        <w:t>Sedimentary Geology</w:t>
      </w:r>
      <w:r>
        <w:t>, 284-285, pp.1–25. doi:https://doi.org/10.1016/j.sedgeo.2012.12.007.</w:t>
      </w:r>
    </w:p>
    <w:p w14:paraId="2BA528D3" w14:textId="77777777" w:rsidR="00FB0A0D" w:rsidRDefault="00FB0A0D" w:rsidP="00FB0A0D">
      <w:pPr>
        <w:pStyle w:val="NormalWeb"/>
        <w:spacing w:before="0" w:beforeAutospacing="0" w:after="240" w:afterAutospacing="0" w:line="360" w:lineRule="auto"/>
        <w:ind w:left="360"/>
      </w:pPr>
      <w:r>
        <w:t xml:space="preserve">Ballerstedt, S. (2017). </w:t>
      </w:r>
      <w:r>
        <w:rPr>
          <w:i/>
          <w:iCs/>
        </w:rPr>
        <w:t>MarLIN - The Marine Life Information Network - Rough periwinkle (Littorina saxatilis)</w:t>
      </w:r>
      <w:r>
        <w:t>. [online] Marlin.ac.uk. Available at: https://www.marlin.ac.uk/species/detail/1649.</w:t>
      </w:r>
    </w:p>
    <w:p w14:paraId="7A1BE01E" w14:textId="77777777" w:rsidR="00FB0A0D" w:rsidRDefault="00FB0A0D" w:rsidP="00FB0A0D">
      <w:pPr>
        <w:pStyle w:val="NormalWeb"/>
        <w:spacing w:before="0" w:beforeAutospacing="0" w:after="240" w:afterAutospacing="0" w:line="360" w:lineRule="auto"/>
        <w:ind w:left="360"/>
      </w:pPr>
      <w:r>
        <w:t xml:space="preserve">Bradford, T.E., Astudillo, J.C., Lau, E.T.C., Perkins, M.J., Lo, C.C., Li, T.C.H., Lam, C.S., Ng, T.P.T., Strain, E.M.A., Steinberg, P.D. and Leung, K.M.Y. (2020). Provision of refugia and seeding with native bivalves can enhance biodiversity on vertical seawalls. </w:t>
      </w:r>
      <w:r>
        <w:rPr>
          <w:i/>
          <w:iCs/>
        </w:rPr>
        <w:t>Marine Pollution Bulletin</w:t>
      </w:r>
      <w:r>
        <w:t>, 160, p.111578. doi:https://doi.org/10.1016/j.marpolbul.2020.111578.</w:t>
      </w:r>
    </w:p>
    <w:p w14:paraId="1A71EB51" w14:textId="77777777" w:rsidR="00FB0A0D" w:rsidRDefault="00FB0A0D" w:rsidP="00FB0A0D">
      <w:pPr>
        <w:pStyle w:val="NormalWeb"/>
        <w:spacing w:before="0" w:beforeAutospacing="0" w:after="240" w:afterAutospacing="0" w:line="360" w:lineRule="auto"/>
        <w:ind w:left="360"/>
      </w:pPr>
      <w:r>
        <w:t xml:space="preserve">Callaway, R., Fairley, I. and Horrillo-Caraballo, J. (2020). Natural dynamics overshadow anthropogenic impact on marine fauna at an urbanised coastal embayment. </w:t>
      </w:r>
      <w:r>
        <w:rPr>
          <w:i/>
          <w:iCs/>
        </w:rPr>
        <w:t>Science of The Total Environment</w:t>
      </w:r>
      <w:r>
        <w:t>, [online] 716, p.137009. doi:https://doi.org/10.1016/j.scitotenv.2020.137009.</w:t>
      </w:r>
    </w:p>
    <w:p w14:paraId="1F5D4530" w14:textId="77777777" w:rsidR="00FB0A0D" w:rsidRDefault="00FB0A0D" w:rsidP="00FB0A0D">
      <w:pPr>
        <w:pStyle w:val="NormalWeb"/>
        <w:spacing w:before="0" w:beforeAutospacing="0" w:after="240" w:afterAutospacing="0" w:line="360" w:lineRule="auto"/>
        <w:ind w:left="360"/>
      </w:pPr>
      <w:r>
        <w:t>Caughley, G. (1977). Analysis of vertebrate populations. p.234.</w:t>
      </w:r>
    </w:p>
    <w:p w14:paraId="58341635" w14:textId="77777777" w:rsidR="00FB0A0D" w:rsidRDefault="00FB0A0D" w:rsidP="00FB0A0D">
      <w:pPr>
        <w:pStyle w:val="NormalWeb"/>
        <w:spacing w:before="0" w:beforeAutospacing="0" w:after="240" w:afterAutospacing="0" w:line="360" w:lineRule="auto"/>
        <w:ind w:left="360"/>
      </w:pPr>
      <w:r>
        <w:t xml:space="preserve">Chapman, M. (2003). Paucity of mobile species on constructed seawalls: effects of urbanization on biodiversity. </w:t>
      </w:r>
      <w:r>
        <w:rPr>
          <w:i/>
          <w:iCs/>
        </w:rPr>
        <w:t>Marine Ecology Progress Series</w:t>
      </w:r>
      <w:r>
        <w:t>, 264, pp.21–29. doi:https://doi.org/10.3354/meps264021.</w:t>
      </w:r>
    </w:p>
    <w:p w14:paraId="6144CBF0" w14:textId="77777777" w:rsidR="00FB0A0D" w:rsidRDefault="00FB0A0D" w:rsidP="00FB0A0D">
      <w:pPr>
        <w:pStyle w:val="NormalWeb"/>
        <w:spacing w:before="0" w:beforeAutospacing="0" w:after="240" w:afterAutospacing="0" w:line="360" w:lineRule="auto"/>
        <w:ind w:left="360"/>
      </w:pPr>
      <w:r>
        <w:t xml:space="preserve">Coleman, R.A., Underwood, A.J., Benedetti-Cecchi, L., Åberg, P., Arenas, F., Arrontes, J., Castro, J., Hartnoll, R.G., Jenkins, S.R., Paula, J., Santina, P.D. and Hawkins, S.J. (2006). A continental scale evaluation of the role of limpet grazing on rocky shores. </w:t>
      </w:r>
      <w:r>
        <w:rPr>
          <w:i/>
          <w:iCs/>
        </w:rPr>
        <w:t>Oecologia</w:t>
      </w:r>
      <w:r>
        <w:t>, 147(3), pp.556–564. doi:https://doi.org/10.1007/s00442-005-0296-9.</w:t>
      </w:r>
    </w:p>
    <w:p w14:paraId="2750AA7A" w14:textId="77777777" w:rsidR="00FB0A0D" w:rsidRDefault="00FB0A0D" w:rsidP="00FB0A0D">
      <w:pPr>
        <w:pStyle w:val="NormalWeb"/>
        <w:spacing w:before="0" w:beforeAutospacing="0" w:after="240" w:afterAutospacing="0" w:line="360" w:lineRule="auto"/>
        <w:ind w:left="360"/>
      </w:pPr>
      <w:r>
        <w:t xml:space="preserve">Cooper, J.A.G., O’Connor, M.C. and McIvor, S. (2016). Coastal Defences versus Coastal ecosystems: a Regional Appraisal. </w:t>
      </w:r>
      <w:r>
        <w:rPr>
          <w:i/>
          <w:iCs/>
        </w:rPr>
        <w:t>Marine Policy</w:t>
      </w:r>
      <w:r>
        <w:t>, 111. doi:https://doi.org/10.1016/j.marpol.2016.02.021.</w:t>
      </w:r>
    </w:p>
    <w:p w14:paraId="5CA8E090" w14:textId="77777777" w:rsidR="00FB0A0D" w:rsidRDefault="00FB0A0D" w:rsidP="00FB0A0D">
      <w:pPr>
        <w:pStyle w:val="NormalWeb"/>
        <w:spacing w:before="0" w:beforeAutospacing="0" w:after="240" w:afterAutospacing="0" w:line="360" w:lineRule="auto"/>
        <w:ind w:left="360"/>
      </w:pPr>
      <w:r>
        <w:lastRenderedPageBreak/>
        <w:t xml:space="preserve">Fish, J.D. and Fish, S. (1996). </w:t>
      </w:r>
      <w:r>
        <w:rPr>
          <w:i/>
          <w:iCs/>
        </w:rPr>
        <w:t>A student’s guide to the seashore</w:t>
      </w:r>
      <w:r>
        <w:t>. London: Unwin Hyman.</w:t>
      </w:r>
    </w:p>
    <w:p w14:paraId="55BBD0C6" w14:textId="77777777" w:rsidR="00FB0A0D" w:rsidRDefault="00FB0A0D" w:rsidP="00FB0A0D">
      <w:pPr>
        <w:pStyle w:val="NormalWeb"/>
        <w:spacing w:before="0" w:beforeAutospacing="0" w:after="240" w:afterAutospacing="0" w:line="360" w:lineRule="auto"/>
        <w:ind w:left="360"/>
      </w:pPr>
      <w:r>
        <w:t xml:space="preserve">Leatherman, S.P., Zhang, K. and Douglas, B.C. (2000). Sea level rise shown to drive coastal erosion. </w:t>
      </w:r>
      <w:r>
        <w:rPr>
          <w:i/>
          <w:iCs/>
        </w:rPr>
        <w:t>Eos, Transactions American Geophysical Union</w:t>
      </w:r>
      <w:r>
        <w:t>, 81(6), p.55. doi:https://doi.org/10.1029/00eo00034.</w:t>
      </w:r>
    </w:p>
    <w:p w14:paraId="21451B51" w14:textId="77777777" w:rsidR="00FB0A0D" w:rsidRDefault="00FB0A0D" w:rsidP="00FB0A0D">
      <w:pPr>
        <w:pStyle w:val="NormalWeb"/>
        <w:spacing w:before="0" w:beforeAutospacing="0" w:after="240" w:afterAutospacing="0" w:line="360" w:lineRule="auto"/>
        <w:ind w:left="360"/>
      </w:pPr>
      <w:r>
        <w:t xml:space="preserve">Moreira, J., Chapman, M.G. and Underwood, A.J. (2007). Maintenance of Chitons on Seawalls Using Crevices on Sandstone Blocks as Habitat in Sydney Harbour, Australia. </w:t>
      </w:r>
      <w:r>
        <w:rPr>
          <w:i/>
          <w:iCs/>
        </w:rPr>
        <w:t>Journal of Experimental Marine Biology and Ecology</w:t>
      </w:r>
      <w:r>
        <w:t>, 347(1-2), pp.134–143. doi:https://doi.org/10.1016/j.jembe.2007.04.001.</w:t>
      </w:r>
    </w:p>
    <w:p w14:paraId="7335AEAA" w14:textId="77777777" w:rsidR="00FB0A0D" w:rsidRDefault="00FB0A0D" w:rsidP="00FB0A0D">
      <w:pPr>
        <w:pStyle w:val="NormalWeb"/>
        <w:spacing w:before="0" w:beforeAutospacing="0" w:after="240" w:afterAutospacing="0" w:line="360" w:lineRule="auto"/>
        <w:ind w:left="360"/>
      </w:pPr>
      <w:r>
        <w:t xml:space="preserve">Oakley, J. (2011). </w:t>
      </w:r>
      <w:r>
        <w:rPr>
          <w:i/>
          <w:iCs/>
        </w:rPr>
        <w:t>Seashore Safaris</w:t>
      </w:r>
      <w:r>
        <w:t>. Graffeg,Peter Gill &amp; Associates (Acc).</w:t>
      </w:r>
    </w:p>
    <w:p w14:paraId="6D7AB175" w14:textId="77777777" w:rsidR="00FB0A0D" w:rsidRDefault="00FB0A0D" w:rsidP="00FB0A0D">
      <w:pPr>
        <w:pStyle w:val="NormalWeb"/>
        <w:spacing w:before="0" w:beforeAutospacing="0" w:after="240" w:afterAutospacing="0" w:line="360" w:lineRule="auto"/>
        <w:ind w:left="360"/>
      </w:pPr>
      <w:r>
        <w:t xml:space="preserve">Sanitwong-Na-Ayutthaya, S., Saengsupavanich, C., Ariffin, E.H., Ratnayake, A.S. and Yun, L.S. (2023). Environmental impacts of shore revetment. </w:t>
      </w:r>
      <w:r>
        <w:rPr>
          <w:i/>
          <w:iCs/>
        </w:rPr>
        <w:t>Heliyon</w:t>
      </w:r>
      <w:r>
        <w:t>, [online] 9(9), p.e19646. doi:https://doi.org/10.1016/j.heliyon.2023.e19646.</w:t>
      </w:r>
    </w:p>
    <w:p w14:paraId="16F6BF88" w14:textId="77777777" w:rsidR="00FB0A0D" w:rsidRDefault="00FB0A0D" w:rsidP="00FB0A0D">
      <w:pPr>
        <w:pStyle w:val="NormalWeb"/>
        <w:spacing w:before="0" w:beforeAutospacing="0" w:after="240" w:afterAutospacing="0" w:line="360" w:lineRule="auto"/>
        <w:ind w:left="360"/>
      </w:pPr>
      <w:r>
        <w:t xml:space="preserve">Strain, E.M.A., Olabarria, C., Mayer-Pinto, M., Cumbo, V., Morris, R.L., Bugnot, A.B., Dafforn, K.A., Heery, E., Firth, L.B., Brooks, P.R. and Bishop, M.J. (2017). Eco-engineering urban infrastructure for marine and coastal biodiversity: Which interventions have the greatest ecological benefit? </w:t>
      </w:r>
      <w:r>
        <w:rPr>
          <w:i/>
          <w:iCs/>
        </w:rPr>
        <w:t>Journal of Applied Ecology</w:t>
      </w:r>
      <w:r>
        <w:t>, 55(1), pp.426–441. doi:https://doi.org/10.1111/1365-2664.12961.</w:t>
      </w:r>
    </w:p>
    <w:p w14:paraId="131E78C9" w14:textId="77777777" w:rsidR="00FB0A0D" w:rsidRDefault="00FB0A0D" w:rsidP="00FB0A0D">
      <w:pPr>
        <w:pStyle w:val="NormalWeb"/>
        <w:spacing w:before="0" w:beforeAutospacing="0" w:after="240" w:afterAutospacing="0" w:line="360" w:lineRule="auto"/>
        <w:ind w:left="360"/>
      </w:pPr>
      <w:r>
        <w:t xml:space="preserve">Swansea. (2024). </w:t>
      </w:r>
      <w:r>
        <w:rPr>
          <w:i/>
          <w:iCs/>
        </w:rPr>
        <w:t>Mumbles coastal protection project</w:t>
      </w:r>
      <w:r>
        <w:t>. [online] Available at: https://www.swansea.gov.uk/article/9250/Mumbles-coastal-protection-project.</w:t>
      </w:r>
    </w:p>
    <w:p w14:paraId="130C6939" w14:textId="77777777" w:rsidR="00FB0A0D" w:rsidRDefault="00FB0A0D" w:rsidP="00FB0A0D">
      <w:pPr>
        <w:pStyle w:val="NormalWeb"/>
        <w:spacing w:before="0" w:beforeAutospacing="0" w:after="240" w:afterAutospacing="0" w:line="360" w:lineRule="auto"/>
        <w:ind w:left="360"/>
      </w:pPr>
      <w:r>
        <w:t xml:space="preserve">Udhaba Dora, G., Sanil Kumar, V., Johnson, G., Sajiv Philip, C. and Vinayaraj, P. (2012). Short-term observation of beach dynamics using cross-shore profiles and foreshore sediment. </w:t>
      </w:r>
      <w:r>
        <w:rPr>
          <w:i/>
          <w:iCs/>
        </w:rPr>
        <w:t>Ocean &amp; Coastal Management</w:t>
      </w:r>
      <w:r>
        <w:t>, 67, pp.101–112. doi:https://doi.org/10.1016/j.ocecoaman.2012.07.003.</w:t>
      </w:r>
    </w:p>
    <w:p w14:paraId="16E83C04" w14:textId="77777777" w:rsidR="00FF4B67" w:rsidRPr="00FF4B67" w:rsidRDefault="00FF4B67" w:rsidP="00FF4B67">
      <w:pPr>
        <w:pStyle w:val="NormalWeb"/>
        <w:ind w:left="360"/>
      </w:pPr>
      <w:r w:rsidRPr="00FF4B67">
        <w:t xml:space="preserve">www.gov.wales. (2024). </w:t>
      </w:r>
      <w:r w:rsidRPr="00FF4B67">
        <w:rPr>
          <w:i/>
          <w:iCs/>
        </w:rPr>
        <w:t>Flood and Coastal Erosion Risk Management Programme 2024 to 2025 [HTML] | GOV.WALES</w:t>
      </w:r>
      <w:r w:rsidRPr="00FF4B67">
        <w:t>. [online] Available at: https://www.gov.wales/flood-and-coastal-erosion-risk-management-programme-2024-2025-html.</w:t>
      </w:r>
    </w:p>
    <w:p w14:paraId="1273A342" w14:textId="77777777" w:rsidR="00FF4B67" w:rsidRDefault="00FF4B67" w:rsidP="00FB0A0D">
      <w:pPr>
        <w:pStyle w:val="NormalWeb"/>
        <w:spacing w:before="0" w:beforeAutospacing="0" w:after="240" w:afterAutospacing="0" w:line="360" w:lineRule="auto"/>
        <w:ind w:left="360"/>
      </w:pPr>
    </w:p>
    <w:p w14:paraId="2270940F" w14:textId="77777777" w:rsidR="00FB0A0D" w:rsidRPr="00FB0A0D" w:rsidRDefault="00FB0A0D" w:rsidP="00FB0A0D"/>
    <w:sectPr w:rsidR="00FB0A0D" w:rsidRPr="00FB0A0D" w:rsidSect="00C8610B">
      <w:footerReference w:type="default" r:id="rId24"/>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A098D" w14:textId="77777777" w:rsidR="009A0196" w:rsidRPr="000447C6" w:rsidRDefault="009A0196" w:rsidP="00C6554A">
      <w:pPr>
        <w:spacing w:before="0" w:after="0" w:line="240" w:lineRule="auto"/>
      </w:pPr>
      <w:r w:rsidRPr="000447C6">
        <w:separator/>
      </w:r>
    </w:p>
  </w:endnote>
  <w:endnote w:type="continuationSeparator" w:id="0">
    <w:p w14:paraId="785143A3" w14:textId="77777777" w:rsidR="009A0196" w:rsidRPr="000447C6" w:rsidRDefault="009A0196" w:rsidP="00C6554A">
      <w:pPr>
        <w:spacing w:before="0" w:after="0" w:line="240" w:lineRule="auto"/>
      </w:pPr>
      <w:r w:rsidRPr="000447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4DCF4" w14:textId="77777777" w:rsidR="00161B0F" w:rsidRPr="000447C6" w:rsidRDefault="5069ACEA">
    <w:pPr>
      <w:pStyle w:val="Footer"/>
    </w:pPr>
    <w:r w:rsidRPr="000447C6">
      <w:t xml:space="preserve">Page </w:t>
    </w:r>
    <w:r w:rsidR="00ED7C44" w:rsidRPr="000447C6">
      <w:fldChar w:fldCharType="begin"/>
    </w:r>
    <w:r w:rsidR="00ED7C44" w:rsidRPr="000447C6">
      <w:rPr>
        <w:lang w:bidi="en-GB"/>
      </w:rPr>
      <w:instrText xml:space="preserve"> PAGE  \* Arabic  \* MERGEFORMAT </w:instrText>
    </w:r>
    <w:r w:rsidR="00ED7C44" w:rsidRPr="000447C6">
      <w:rPr>
        <w:lang w:bidi="en-GB"/>
      </w:rPr>
      <w:fldChar w:fldCharType="separate"/>
    </w:r>
    <w:r w:rsidRPr="000447C6">
      <w:t>1</w:t>
    </w:r>
    <w:r w:rsidR="00ED7C44" w:rsidRPr="000447C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8892C" w14:textId="77777777" w:rsidR="009A0196" w:rsidRPr="000447C6" w:rsidRDefault="009A0196" w:rsidP="00C6554A">
      <w:pPr>
        <w:spacing w:before="0" w:after="0" w:line="240" w:lineRule="auto"/>
      </w:pPr>
      <w:r w:rsidRPr="000447C6">
        <w:separator/>
      </w:r>
    </w:p>
  </w:footnote>
  <w:footnote w:type="continuationSeparator" w:id="0">
    <w:p w14:paraId="3FB21EF1" w14:textId="77777777" w:rsidR="009A0196" w:rsidRPr="000447C6" w:rsidRDefault="009A0196" w:rsidP="00C6554A">
      <w:pPr>
        <w:spacing w:before="0" w:after="0" w:line="240" w:lineRule="auto"/>
      </w:pPr>
      <w:r w:rsidRPr="000447C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804640D"/>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35257DE8"/>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4" w15:restartNumberingAfterBreak="0">
    <w:nsid w:val="40A23AC2"/>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CC3FDB"/>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7" w15:restartNumberingAfterBreak="0">
    <w:nsid w:val="51D34B97"/>
    <w:multiLevelType w:val="multilevel"/>
    <w:tmpl w:val="4F60A424"/>
    <w:lvl w:ilvl="0">
      <w:start w:val="3"/>
      <w:numFmt w:val="decimal"/>
      <w:lvlText w:val="%1"/>
      <w:lvlJc w:val="left"/>
      <w:pPr>
        <w:ind w:left="375" w:hanging="37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5F841ADA"/>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9" w15:restartNumberingAfterBreak="0">
    <w:nsid w:val="74C74604"/>
    <w:multiLevelType w:val="hybridMultilevel"/>
    <w:tmpl w:val="709A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561957"/>
    <w:multiLevelType w:val="multilevel"/>
    <w:tmpl w:val="09AEBF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1" w15:restartNumberingAfterBreak="0">
    <w:nsid w:val="79FF0CCD"/>
    <w:multiLevelType w:val="hybridMultilevel"/>
    <w:tmpl w:val="89145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1519953">
    <w:abstractNumId w:val="9"/>
  </w:num>
  <w:num w:numId="2" w16cid:durableId="307830653">
    <w:abstractNumId w:val="8"/>
  </w:num>
  <w:num w:numId="3" w16cid:durableId="1846818538">
    <w:abstractNumId w:val="8"/>
  </w:num>
  <w:num w:numId="4" w16cid:durableId="1705406412">
    <w:abstractNumId w:val="9"/>
  </w:num>
  <w:num w:numId="5" w16cid:durableId="152259739">
    <w:abstractNumId w:val="15"/>
  </w:num>
  <w:num w:numId="6" w16cid:durableId="84108735">
    <w:abstractNumId w:val="10"/>
  </w:num>
  <w:num w:numId="7" w16cid:durableId="157424075">
    <w:abstractNumId w:val="11"/>
  </w:num>
  <w:num w:numId="8" w16cid:durableId="79910004">
    <w:abstractNumId w:val="7"/>
  </w:num>
  <w:num w:numId="9" w16cid:durableId="428426544">
    <w:abstractNumId w:val="6"/>
  </w:num>
  <w:num w:numId="10" w16cid:durableId="962736218">
    <w:abstractNumId w:val="5"/>
  </w:num>
  <w:num w:numId="11" w16cid:durableId="219101283">
    <w:abstractNumId w:val="4"/>
  </w:num>
  <w:num w:numId="12" w16cid:durableId="468938307">
    <w:abstractNumId w:val="3"/>
  </w:num>
  <w:num w:numId="13" w16cid:durableId="1114251432">
    <w:abstractNumId w:val="2"/>
  </w:num>
  <w:num w:numId="14" w16cid:durableId="504783086">
    <w:abstractNumId w:val="1"/>
  </w:num>
  <w:num w:numId="15" w16cid:durableId="965425999">
    <w:abstractNumId w:val="0"/>
  </w:num>
  <w:num w:numId="16" w16cid:durableId="1434931468">
    <w:abstractNumId w:val="14"/>
  </w:num>
  <w:num w:numId="17" w16cid:durableId="2061437535">
    <w:abstractNumId w:val="16"/>
  </w:num>
  <w:num w:numId="18" w16cid:durableId="1928881661">
    <w:abstractNumId w:val="21"/>
  </w:num>
  <w:num w:numId="19" w16cid:durableId="1971091178">
    <w:abstractNumId w:val="13"/>
  </w:num>
  <w:num w:numId="20" w16cid:durableId="1204369584">
    <w:abstractNumId w:val="20"/>
  </w:num>
  <w:num w:numId="21" w16cid:durableId="1070810029">
    <w:abstractNumId w:val="19"/>
  </w:num>
  <w:num w:numId="22" w16cid:durableId="1388648406">
    <w:abstractNumId w:val="18"/>
  </w:num>
  <w:num w:numId="23" w16cid:durableId="1083837728">
    <w:abstractNumId w:val="17"/>
  </w:num>
  <w:num w:numId="24" w16cid:durableId="432475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B0F"/>
    <w:rsid w:val="000110D8"/>
    <w:rsid w:val="00011468"/>
    <w:rsid w:val="00013A12"/>
    <w:rsid w:val="00020CB0"/>
    <w:rsid w:val="00023ED1"/>
    <w:rsid w:val="00030EF0"/>
    <w:rsid w:val="00034E1D"/>
    <w:rsid w:val="00040744"/>
    <w:rsid w:val="000447C6"/>
    <w:rsid w:val="00051E55"/>
    <w:rsid w:val="0006261A"/>
    <w:rsid w:val="00080569"/>
    <w:rsid w:val="00087101"/>
    <w:rsid w:val="000A0717"/>
    <w:rsid w:val="000A267A"/>
    <w:rsid w:val="000B7D7B"/>
    <w:rsid w:val="000E6621"/>
    <w:rsid w:val="000F083F"/>
    <w:rsid w:val="000F22A4"/>
    <w:rsid w:val="00100722"/>
    <w:rsid w:val="00107766"/>
    <w:rsid w:val="00123649"/>
    <w:rsid w:val="00123DC6"/>
    <w:rsid w:val="001505EB"/>
    <w:rsid w:val="00151303"/>
    <w:rsid w:val="00161B0F"/>
    <w:rsid w:val="001641C5"/>
    <w:rsid w:val="001667D0"/>
    <w:rsid w:val="00172FBB"/>
    <w:rsid w:val="0019054D"/>
    <w:rsid w:val="001A6F2B"/>
    <w:rsid w:val="001D0A29"/>
    <w:rsid w:val="001D207A"/>
    <w:rsid w:val="001E01BE"/>
    <w:rsid w:val="001E1D5F"/>
    <w:rsid w:val="001E73ED"/>
    <w:rsid w:val="001F4360"/>
    <w:rsid w:val="00205004"/>
    <w:rsid w:val="00216844"/>
    <w:rsid w:val="00231503"/>
    <w:rsid w:val="00247BF9"/>
    <w:rsid w:val="002554CD"/>
    <w:rsid w:val="002760DD"/>
    <w:rsid w:val="00281DAF"/>
    <w:rsid w:val="00293B83"/>
    <w:rsid w:val="00297748"/>
    <w:rsid w:val="002A22A7"/>
    <w:rsid w:val="002A5A17"/>
    <w:rsid w:val="002B2600"/>
    <w:rsid w:val="002B2936"/>
    <w:rsid w:val="002B4294"/>
    <w:rsid w:val="002F7E82"/>
    <w:rsid w:val="003178B2"/>
    <w:rsid w:val="00333D0D"/>
    <w:rsid w:val="00347640"/>
    <w:rsid w:val="00350105"/>
    <w:rsid w:val="00353722"/>
    <w:rsid w:val="00355EDF"/>
    <w:rsid w:val="00367691"/>
    <w:rsid w:val="00370DDB"/>
    <w:rsid w:val="003A45E1"/>
    <w:rsid w:val="003B563F"/>
    <w:rsid w:val="003D5A4D"/>
    <w:rsid w:val="003E6AC5"/>
    <w:rsid w:val="003F031D"/>
    <w:rsid w:val="003F6394"/>
    <w:rsid w:val="00404811"/>
    <w:rsid w:val="0042675B"/>
    <w:rsid w:val="00431FDE"/>
    <w:rsid w:val="0043649F"/>
    <w:rsid w:val="00451432"/>
    <w:rsid w:val="00454E41"/>
    <w:rsid w:val="00455823"/>
    <w:rsid w:val="004724A4"/>
    <w:rsid w:val="00473B4B"/>
    <w:rsid w:val="00480EB4"/>
    <w:rsid w:val="004856BD"/>
    <w:rsid w:val="0049076C"/>
    <w:rsid w:val="004A6D09"/>
    <w:rsid w:val="004A732C"/>
    <w:rsid w:val="004C049F"/>
    <w:rsid w:val="004C1A91"/>
    <w:rsid w:val="004C397A"/>
    <w:rsid w:val="004D2CFF"/>
    <w:rsid w:val="004D3D36"/>
    <w:rsid w:val="004D4B0B"/>
    <w:rsid w:val="005000E2"/>
    <w:rsid w:val="00503BEF"/>
    <w:rsid w:val="00507332"/>
    <w:rsid w:val="0052401C"/>
    <w:rsid w:val="005247A2"/>
    <w:rsid w:val="00540F3C"/>
    <w:rsid w:val="005816EF"/>
    <w:rsid w:val="00591456"/>
    <w:rsid w:val="00595DE4"/>
    <w:rsid w:val="005A15C4"/>
    <w:rsid w:val="005A6B40"/>
    <w:rsid w:val="005D1240"/>
    <w:rsid w:val="005E2C97"/>
    <w:rsid w:val="005F31BC"/>
    <w:rsid w:val="005F5374"/>
    <w:rsid w:val="00615DFF"/>
    <w:rsid w:val="00624D0B"/>
    <w:rsid w:val="00627056"/>
    <w:rsid w:val="00633E44"/>
    <w:rsid w:val="0063720F"/>
    <w:rsid w:val="00647DA5"/>
    <w:rsid w:val="006637D2"/>
    <w:rsid w:val="00672A44"/>
    <w:rsid w:val="006A2CC0"/>
    <w:rsid w:val="006A3166"/>
    <w:rsid w:val="006A3CE7"/>
    <w:rsid w:val="006B6C7F"/>
    <w:rsid w:val="006D4BE8"/>
    <w:rsid w:val="006E670C"/>
    <w:rsid w:val="006F7005"/>
    <w:rsid w:val="00702EE3"/>
    <w:rsid w:val="007545B5"/>
    <w:rsid w:val="00767192"/>
    <w:rsid w:val="00775608"/>
    <w:rsid w:val="007948EF"/>
    <w:rsid w:val="0079571B"/>
    <w:rsid w:val="007B0587"/>
    <w:rsid w:val="007B43B7"/>
    <w:rsid w:val="007B474A"/>
    <w:rsid w:val="007D6039"/>
    <w:rsid w:val="007E5C26"/>
    <w:rsid w:val="007F4C44"/>
    <w:rsid w:val="007F6729"/>
    <w:rsid w:val="00805859"/>
    <w:rsid w:val="00810A13"/>
    <w:rsid w:val="008214AD"/>
    <w:rsid w:val="00832D32"/>
    <w:rsid w:val="00843740"/>
    <w:rsid w:val="00865DCC"/>
    <w:rsid w:val="00866D7E"/>
    <w:rsid w:val="00875096"/>
    <w:rsid w:val="008927D9"/>
    <w:rsid w:val="00894CF4"/>
    <w:rsid w:val="00896FD4"/>
    <w:rsid w:val="008B0349"/>
    <w:rsid w:val="008D231B"/>
    <w:rsid w:val="00914B74"/>
    <w:rsid w:val="009152DE"/>
    <w:rsid w:val="00925046"/>
    <w:rsid w:val="00930D81"/>
    <w:rsid w:val="00933BAD"/>
    <w:rsid w:val="009676B9"/>
    <w:rsid w:val="00970B70"/>
    <w:rsid w:val="0098384C"/>
    <w:rsid w:val="00986E54"/>
    <w:rsid w:val="009A0196"/>
    <w:rsid w:val="009A3C3F"/>
    <w:rsid w:val="009B3BB2"/>
    <w:rsid w:val="009B4B55"/>
    <w:rsid w:val="009B72A5"/>
    <w:rsid w:val="009B7DA8"/>
    <w:rsid w:val="009D607D"/>
    <w:rsid w:val="009F125C"/>
    <w:rsid w:val="009F24D9"/>
    <w:rsid w:val="00A20DB2"/>
    <w:rsid w:val="00A375B0"/>
    <w:rsid w:val="00A37BB4"/>
    <w:rsid w:val="00A52EA5"/>
    <w:rsid w:val="00A63367"/>
    <w:rsid w:val="00A753D8"/>
    <w:rsid w:val="00A944A7"/>
    <w:rsid w:val="00AA2B5F"/>
    <w:rsid w:val="00AB71CF"/>
    <w:rsid w:val="00AD4D89"/>
    <w:rsid w:val="00B06028"/>
    <w:rsid w:val="00B13663"/>
    <w:rsid w:val="00B143E3"/>
    <w:rsid w:val="00B14768"/>
    <w:rsid w:val="00B23134"/>
    <w:rsid w:val="00B24D40"/>
    <w:rsid w:val="00B27EDA"/>
    <w:rsid w:val="00B42E8F"/>
    <w:rsid w:val="00B44FED"/>
    <w:rsid w:val="00B47A2E"/>
    <w:rsid w:val="00B51835"/>
    <w:rsid w:val="00B51E44"/>
    <w:rsid w:val="00B66428"/>
    <w:rsid w:val="00B86DEA"/>
    <w:rsid w:val="00B92BF9"/>
    <w:rsid w:val="00BA65F3"/>
    <w:rsid w:val="00BC74FD"/>
    <w:rsid w:val="00BE07B0"/>
    <w:rsid w:val="00BE504C"/>
    <w:rsid w:val="00C05BCB"/>
    <w:rsid w:val="00C33D01"/>
    <w:rsid w:val="00C518A8"/>
    <w:rsid w:val="00C54124"/>
    <w:rsid w:val="00C6554A"/>
    <w:rsid w:val="00C669E9"/>
    <w:rsid w:val="00C72128"/>
    <w:rsid w:val="00C721CD"/>
    <w:rsid w:val="00C8610B"/>
    <w:rsid w:val="00C94186"/>
    <w:rsid w:val="00CA5B1C"/>
    <w:rsid w:val="00CA5E8E"/>
    <w:rsid w:val="00CB3075"/>
    <w:rsid w:val="00CC10E2"/>
    <w:rsid w:val="00CD0874"/>
    <w:rsid w:val="00CD6F6D"/>
    <w:rsid w:val="00D0030F"/>
    <w:rsid w:val="00D102EB"/>
    <w:rsid w:val="00D55665"/>
    <w:rsid w:val="00D91D96"/>
    <w:rsid w:val="00DA53D7"/>
    <w:rsid w:val="00DC068B"/>
    <w:rsid w:val="00DC3FBA"/>
    <w:rsid w:val="00DE0803"/>
    <w:rsid w:val="00DE456E"/>
    <w:rsid w:val="00DF309D"/>
    <w:rsid w:val="00DF6326"/>
    <w:rsid w:val="00E17A25"/>
    <w:rsid w:val="00E30E57"/>
    <w:rsid w:val="00E731C5"/>
    <w:rsid w:val="00E82866"/>
    <w:rsid w:val="00E849F4"/>
    <w:rsid w:val="00EA4C70"/>
    <w:rsid w:val="00EB1A0F"/>
    <w:rsid w:val="00EB22CA"/>
    <w:rsid w:val="00EB76EE"/>
    <w:rsid w:val="00EC2E65"/>
    <w:rsid w:val="00ED1041"/>
    <w:rsid w:val="00ED7C44"/>
    <w:rsid w:val="00EF162C"/>
    <w:rsid w:val="00EF5F54"/>
    <w:rsid w:val="00F20583"/>
    <w:rsid w:val="00F30324"/>
    <w:rsid w:val="00F365FD"/>
    <w:rsid w:val="00F55E38"/>
    <w:rsid w:val="00F57E2B"/>
    <w:rsid w:val="00F727F7"/>
    <w:rsid w:val="00F76273"/>
    <w:rsid w:val="00F8463F"/>
    <w:rsid w:val="00FB0A0D"/>
    <w:rsid w:val="00FC61C3"/>
    <w:rsid w:val="00FF3570"/>
    <w:rsid w:val="00FF4B67"/>
    <w:rsid w:val="28A16D46"/>
    <w:rsid w:val="5069A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177D1"/>
  <w15:chartTrackingRefBased/>
  <w15:docId w15:val="{1776E28F-EB4C-4786-A40B-66D98EE2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069ACEA"/>
    <w:rPr>
      <w:lang w:val="en-GB"/>
    </w:rPr>
  </w:style>
  <w:style w:type="paragraph" w:styleId="Heading1">
    <w:name w:val="heading 1"/>
    <w:basedOn w:val="Normal"/>
    <w:next w:val="Normal"/>
    <w:link w:val="Heading1Char"/>
    <w:uiPriority w:val="9"/>
    <w:qFormat/>
    <w:rsid w:val="5069ACEA"/>
    <w:pPr>
      <w:keepNext/>
      <w:keepLines/>
      <w:spacing w:before="600" w:after="60"/>
      <w:contextualSpacing/>
      <w:outlineLvl w:val="0"/>
    </w:pPr>
    <w:rPr>
      <w:rFonts w:asciiTheme="majorHAnsi" w:eastAsiaTheme="majorEastAsia" w:hAnsiTheme="majorHAnsi" w:cstheme="majorBidi"/>
      <w:color w:val="007789" w:themeColor="accent1" w:themeShade="BF"/>
      <w:sz w:val="32"/>
      <w:szCs w:val="32"/>
    </w:rPr>
  </w:style>
  <w:style w:type="paragraph" w:styleId="Heading2">
    <w:name w:val="heading 2"/>
    <w:basedOn w:val="Normal"/>
    <w:next w:val="Normal"/>
    <w:link w:val="Heading2Char"/>
    <w:uiPriority w:val="9"/>
    <w:unhideWhenUsed/>
    <w:qFormat/>
    <w:rsid w:val="5069ACEA"/>
    <w:pPr>
      <w:keepNext/>
      <w:keepLines/>
      <w:spacing w:before="240" w:after="0"/>
      <w:contextualSpacing/>
      <w:outlineLvl w:val="1"/>
    </w:pPr>
    <w:rPr>
      <w:rFonts w:asciiTheme="majorHAnsi" w:eastAsiaTheme="majorEastAsia" w:hAnsiTheme="majorHAnsi" w:cstheme="majorBidi"/>
      <w:caps/>
      <w:color w:val="007789" w:themeColor="accent1" w:themeShade="BF"/>
      <w:sz w:val="24"/>
      <w:szCs w:val="24"/>
    </w:rPr>
  </w:style>
  <w:style w:type="paragraph" w:styleId="Heading3">
    <w:name w:val="heading 3"/>
    <w:basedOn w:val="Normal"/>
    <w:next w:val="Normal"/>
    <w:link w:val="Heading3Char"/>
    <w:uiPriority w:val="9"/>
    <w:semiHidden/>
    <w:unhideWhenUsed/>
    <w:qFormat/>
    <w:rsid w:val="5069ACEA"/>
    <w:pPr>
      <w:keepNext/>
      <w:keepLines/>
      <w:spacing w:before="40" w:after="0"/>
      <w:outlineLvl w:val="2"/>
    </w:pPr>
    <w:rPr>
      <w:rFonts w:asciiTheme="majorHAnsi" w:eastAsiaTheme="majorEastAsia" w:hAnsiTheme="majorHAnsi" w:cstheme="majorBidi"/>
      <w:color w:val="004F5B"/>
      <w:sz w:val="24"/>
      <w:szCs w:val="24"/>
    </w:rPr>
  </w:style>
  <w:style w:type="paragraph" w:styleId="Heading4">
    <w:name w:val="heading 4"/>
    <w:basedOn w:val="Normal"/>
    <w:next w:val="Normal"/>
    <w:uiPriority w:val="9"/>
    <w:unhideWhenUsed/>
    <w:qFormat/>
    <w:rsid w:val="5069ACEA"/>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uiPriority w:val="9"/>
    <w:unhideWhenUsed/>
    <w:qFormat/>
    <w:rsid w:val="5069ACEA"/>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semiHidden/>
    <w:unhideWhenUsed/>
    <w:qFormat/>
    <w:rsid w:val="5069ACEA"/>
    <w:pPr>
      <w:keepNext/>
      <w:keepLines/>
      <w:spacing w:before="40" w:after="0"/>
      <w:outlineLvl w:val="5"/>
    </w:pPr>
    <w:rPr>
      <w:rFonts w:asciiTheme="majorHAnsi" w:eastAsiaTheme="majorEastAsia" w:hAnsiTheme="majorHAnsi" w:cstheme="majorBidi"/>
      <w:color w:val="004F5B"/>
    </w:rPr>
  </w:style>
  <w:style w:type="paragraph" w:styleId="Heading7">
    <w:name w:val="heading 7"/>
    <w:basedOn w:val="Normal"/>
    <w:next w:val="Normal"/>
    <w:link w:val="Heading7Char"/>
    <w:uiPriority w:val="9"/>
    <w:semiHidden/>
    <w:unhideWhenUsed/>
    <w:qFormat/>
    <w:rsid w:val="5069ACEA"/>
    <w:pPr>
      <w:keepNext/>
      <w:keepLines/>
      <w:spacing w:before="40" w:after="0"/>
      <w:outlineLvl w:val="6"/>
    </w:pPr>
    <w:rPr>
      <w:rFonts w:asciiTheme="majorHAnsi" w:eastAsiaTheme="majorEastAsia" w:hAnsiTheme="majorHAnsi" w:cstheme="majorBidi"/>
      <w:i/>
      <w:iCs/>
      <w:color w:val="004F5B"/>
    </w:rPr>
  </w:style>
  <w:style w:type="paragraph" w:styleId="Heading8">
    <w:name w:val="heading 8"/>
    <w:basedOn w:val="Normal"/>
    <w:next w:val="Normal"/>
    <w:link w:val="Heading8Char"/>
    <w:uiPriority w:val="9"/>
    <w:semiHidden/>
    <w:unhideWhenUsed/>
    <w:qFormat/>
    <w:rsid w:val="5069ACEA"/>
    <w:pPr>
      <w:keepNext/>
      <w:keepLines/>
      <w:spacing w:before="40" w:after="0"/>
      <w:outlineLvl w:val="7"/>
    </w:pPr>
    <w:rPr>
      <w:rFonts w:asciiTheme="majorHAnsi" w:eastAsiaTheme="majorEastAsia" w:hAnsiTheme="majorHAnsi" w:cstheme="majorBidi"/>
      <w:color w:val="272727"/>
    </w:rPr>
  </w:style>
  <w:style w:type="paragraph" w:styleId="Heading9">
    <w:name w:val="heading 9"/>
    <w:basedOn w:val="Normal"/>
    <w:next w:val="Normal"/>
    <w:link w:val="Heading9Char"/>
    <w:uiPriority w:val="9"/>
    <w:semiHidden/>
    <w:unhideWhenUsed/>
    <w:qFormat/>
    <w:rsid w:val="5069ACEA"/>
    <w:pPr>
      <w:keepNext/>
      <w:keepLines/>
      <w:spacing w:before="40" w:after="0"/>
      <w:outlineLvl w:val="8"/>
    </w:pPr>
    <w:rPr>
      <w:rFonts w:asciiTheme="majorHAnsi" w:eastAsiaTheme="majorEastAsia" w:hAnsiTheme="majorHAnsi" w:cstheme="majorBidi"/>
      <w:i/>
      <w:iCs/>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5069ACEA"/>
    <w:pPr>
      <w:spacing w:before="0" w:after="0"/>
      <w:jc w:val="center"/>
    </w:pPr>
  </w:style>
  <w:style w:type="paragraph" w:styleId="ListBullet">
    <w:name w:val="List Bullet"/>
    <w:basedOn w:val="Normal"/>
    <w:uiPriority w:val="10"/>
    <w:unhideWhenUsed/>
    <w:qFormat/>
    <w:rsid w:val="5069ACEA"/>
    <w:pPr>
      <w:numPr>
        <w:numId w:val="4"/>
      </w:numPr>
    </w:pPr>
  </w:style>
  <w:style w:type="paragraph" w:styleId="Title">
    <w:name w:val="Title"/>
    <w:basedOn w:val="Normal"/>
    <w:link w:val="TitleChar"/>
    <w:uiPriority w:val="2"/>
    <w:unhideWhenUsed/>
    <w:qFormat/>
    <w:rsid w:val="5069ACEA"/>
    <w:pPr>
      <w:spacing w:before="480" w:after="40" w:line="240" w:lineRule="auto"/>
      <w:contextualSpacing/>
      <w:jc w:val="center"/>
    </w:pPr>
    <w:rPr>
      <w:rFonts w:asciiTheme="majorHAnsi" w:eastAsiaTheme="majorEastAsia" w:hAnsiTheme="majorHAnsi" w:cstheme="majorBidi"/>
      <w:color w:val="007789" w:themeColor="accent1" w:themeShade="BF"/>
      <w:sz w:val="60"/>
      <w:szCs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5069ACEA"/>
    <w:pPr>
      <w:spacing w:before="0" w:after="48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5069ACE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5069ACEA"/>
    <w:pPr>
      <w:spacing w:before="0" w:after="0" w:line="240" w:lineRule="auto"/>
      <w:jc w:val="center"/>
    </w:pPr>
  </w:style>
  <w:style w:type="paragraph" w:styleId="Header">
    <w:name w:val="header"/>
    <w:basedOn w:val="Normal"/>
    <w:link w:val="HeaderChar"/>
    <w:uiPriority w:val="99"/>
    <w:unhideWhenUsed/>
    <w:rsid w:val="5069ACE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5069ACE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5069ACE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5069ACEA"/>
    <w:pPr>
      <w:spacing w:before="0" w:line="240" w:lineRule="auto"/>
    </w:pPr>
    <w:rPr>
      <w:i/>
      <w:iCs/>
      <w:color w:val="4E5B6F" w:themeColor="text2"/>
    </w:rPr>
  </w:style>
  <w:style w:type="paragraph" w:styleId="BalloonText">
    <w:name w:val="Balloon Text"/>
    <w:basedOn w:val="Normal"/>
    <w:link w:val="BalloonTextChar"/>
    <w:uiPriority w:val="99"/>
    <w:semiHidden/>
    <w:unhideWhenUsed/>
    <w:rsid w:val="5069ACEA"/>
    <w:pPr>
      <w:spacing w:before="0"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5069ACE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5069ACEA"/>
    <w:pPr>
      <w:spacing w:after="120"/>
    </w:p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5069ACEA"/>
    <w:pPr>
      <w:spacing w:after="120"/>
      <w:ind w:left="360"/>
    </w:p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5069ACE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5069ACEA"/>
    <w:pPr>
      <w:spacing w:before="0" w:after="0" w:line="240" w:lineRule="auto"/>
    </w:pPr>
    <w:rPr>
      <w:rFonts w:ascii="Segoe UI" w:hAnsi="Segoe UI" w:cs="Segoe UI"/>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5069ACEA"/>
    <w:pPr>
      <w:spacing w:before="0"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5069ACEA"/>
    <w:pPr>
      <w:spacing w:before="0"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5069ACEA"/>
    <w:pPr>
      <w:spacing w:before="0"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5069ACEA"/>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5069ACEA"/>
    <w:pPr>
      <w:spacing w:before="0" w:after="0" w:line="240" w:lineRule="auto"/>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5069ACEA"/>
    <w:pPr>
      <w:ind w:left="720"/>
      <w:contextualSpacing/>
    </w:pPr>
  </w:style>
  <w:style w:type="table" w:styleId="TableGrid">
    <w:name w:val="Table Grid"/>
    <w:basedOn w:val="TableNormal"/>
    <w:uiPriority w:val="39"/>
    <w:rsid w:val="00986E5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uiPriority w:val="29"/>
    <w:qFormat/>
    <w:rsid w:val="5069ACEA"/>
    <w:pPr>
      <w:spacing w:before="200"/>
      <w:ind w:left="864" w:right="864"/>
      <w:jc w:val="center"/>
    </w:pPr>
    <w:rPr>
      <w:i/>
      <w:iCs/>
      <w:color w:val="404040" w:themeColor="text1" w:themeTint="BF"/>
    </w:rPr>
  </w:style>
  <w:style w:type="paragraph" w:styleId="TOC1">
    <w:name w:val="toc 1"/>
    <w:basedOn w:val="Normal"/>
    <w:next w:val="Normal"/>
    <w:uiPriority w:val="39"/>
    <w:unhideWhenUsed/>
    <w:rsid w:val="5069ACEA"/>
    <w:pPr>
      <w:spacing w:after="100"/>
    </w:pPr>
  </w:style>
  <w:style w:type="paragraph" w:styleId="TOC2">
    <w:name w:val="toc 2"/>
    <w:basedOn w:val="Normal"/>
    <w:next w:val="Normal"/>
    <w:uiPriority w:val="39"/>
    <w:unhideWhenUsed/>
    <w:rsid w:val="5069ACEA"/>
    <w:pPr>
      <w:spacing w:after="100"/>
      <w:ind w:left="220"/>
    </w:pPr>
  </w:style>
  <w:style w:type="paragraph" w:styleId="TOC3">
    <w:name w:val="toc 3"/>
    <w:basedOn w:val="Normal"/>
    <w:next w:val="Normal"/>
    <w:uiPriority w:val="39"/>
    <w:unhideWhenUsed/>
    <w:rsid w:val="5069ACEA"/>
    <w:pPr>
      <w:spacing w:after="100"/>
      <w:ind w:left="440"/>
    </w:pPr>
  </w:style>
  <w:style w:type="paragraph" w:styleId="TOC4">
    <w:name w:val="toc 4"/>
    <w:basedOn w:val="Normal"/>
    <w:next w:val="Normal"/>
    <w:uiPriority w:val="39"/>
    <w:unhideWhenUsed/>
    <w:rsid w:val="5069ACEA"/>
    <w:pPr>
      <w:spacing w:after="100"/>
      <w:ind w:left="660"/>
    </w:pPr>
  </w:style>
  <w:style w:type="paragraph" w:styleId="TOC5">
    <w:name w:val="toc 5"/>
    <w:basedOn w:val="Normal"/>
    <w:next w:val="Normal"/>
    <w:uiPriority w:val="39"/>
    <w:unhideWhenUsed/>
    <w:rsid w:val="5069ACEA"/>
    <w:pPr>
      <w:spacing w:after="100"/>
      <w:ind w:left="880"/>
    </w:pPr>
  </w:style>
  <w:style w:type="paragraph" w:styleId="TOC6">
    <w:name w:val="toc 6"/>
    <w:basedOn w:val="Normal"/>
    <w:next w:val="Normal"/>
    <w:uiPriority w:val="39"/>
    <w:unhideWhenUsed/>
    <w:rsid w:val="5069ACEA"/>
    <w:pPr>
      <w:spacing w:after="100"/>
      <w:ind w:left="1100"/>
    </w:pPr>
  </w:style>
  <w:style w:type="paragraph" w:styleId="TOC7">
    <w:name w:val="toc 7"/>
    <w:basedOn w:val="Normal"/>
    <w:next w:val="Normal"/>
    <w:uiPriority w:val="39"/>
    <w:unhideWhenUsed/>
    <w:rsid w:val="5069ACEA"/>
    <w:pPr>
      <w:spacing w:after="100"/>
      <w:ind w:left="1320"/>
    </w:pPr>
  </w:style>
  <w:style w:type="paragraph" w:styleId="TOC8">
    <w:name w:val="toc 8"/>
    <w:basedOn w:val="Normal"/>
    <w:next w:val="Normal"/>
    <w:uiPriority w:val="39"/>
    <w:unhideWhenUsed/>
    <w:rsid w:val="5069ACEA"/>
    <w:pPr>
      <w:spacing w:after="100"/>
      <w:ind w:left="1540"/>
    </w:pPr>
  </w:style>
  <w:style w:type="paragraph" w:styleId="TOC9">
    <w:name w:val="toc 9"/>
    <w:basedOn w:val="Normal"/>
    <w:next w:val="Normal"/>
    <w:uiPriority w:val="39"/>
    <w:unhideWhenUsed/>
    <w:rsid w:val="5069ACEA"/>
    <w:pPr>
      <w:spacing w:after="100"/>
      <w:ind w:left="1760"/>
    </w:pPr>
  </w:style>
  <w:style w:type="paragraph" w:styleId="TOCHeading">
    <w:name w:val="TOC Heading"/>
    <w:basedOn w:val="Heading1"/>
    <w:next w:val="Normal"/>
    <w:uiPriority w:val="39"/>
    <w:unhideWhenUsed/>
    <w:qFormat/>
    <w:rsid w:val="003B563F"/>
    <w:pPr>
      <w:spacing w:before="240" w:after="0" w:line="259" w:lineRule="auto"/>
      <w:contextualSpacing w:val="0"/>
      <w:outlineLvl w:val="9"/>
    </w:pPr>
    <w:rPr>
      <w:lang w:eastAsia="zh-CN"/>
    </w:rPr>
  </w:style>
  <w:style w:type="paragraph" w:styleId="NormalWeb">
    <w:name w:val="Normal (Web)"/>
    <w:basedOn w:val="Normal"/>
    <w:uiPriority w:val="99"/>
    <w:semiHidden/>
    <w:unhideWhenUsed/>
    <w:rsid w:val="00FB0A0D"/>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2253">
      <w:bodyDiv w:val="1"/>
      <w:marLeft w:val="0"/>
      <w:marRight w:val="0"/>
      <w:marTop w:val="0"/>
      <w:marBottom w:val="0"/>
      <w:divBdr>
        <w:top w:val="none" w:sz="0" w:space="0" w:color="auto"/>
        <w:left w:val="none" w:sz="0" w:space="0" w:color="auto"/>
        <w:bottom w:val="none" w:sz="0" w:space="0" w:color="auto"/>
        <w:right w:val="none" w:sz="0" w:space="0" w:color="auto"/>
      </w:divBdr>
      <w:divsChild>
        <w:div w:id="193270065">
          <w:marLeft w:val="0"/>
          <w:marRight w:val="0"/>
          <w:marTop w:val="0"/>
          <w:marBottom w:val="0"/>
          <w:divBdr>
            <w:top w:val="none" w:sz="0" w:space="0" w:color="auto"/>
            <w:left w:val="none" w:sz="0" w:space="0" w:color="auto"/>
            <w:bottom w:val="none" w:sz="0" w:space="0" w:color="auto"/>
            <w:right w:val="none" w:sz="0" w:space="0" w:color="auto"/>
          </w:divBdr>
        </w:div>
      </w:divsChild>
    </w:div>
    <w:div w:id="29688325">
      <w:bodyDiv w:val="1"/>
      <w:marLeft w:val="0"/>
      <w:marRight w:val="0"/>
      <w:marTop w:val="0"/>
      <w:marBottom w:val="0"/>
      <w:divBdr>
        <w:top w:val="none" w:sz="0" w:space="0" w:color="auto"/>
        <w:left w:val="none" w:sz="0" w:space="0" w:color="auto"/>
        <w:bottom w:val="none" w:sz="0" w:space="0" w:color="auto"/>
        <w:right w:val="none" w:sz="0" w:space="0" w:color="auto"/>
      </w:divBdr>
    </w:div>
    <w:div w:id="76483588">
      <w:bodyDiv w:val="1"/>
      <w:marLeft w:val="0"/>
      <w:marRight w:val="0"/>
      <w:marTop w:val="0"/>
      <w:marBottom w:val="0"/>
      <w:divBdr>
        <w:top w:val="none" w:sz="0" w:space="0" w:color="auto"/>
        <w:left w:val="none" w:sz="0" w:space="0" w:color="auto"/>
        <w:bottom w:val="none" w:sz="0" w:space="0" w:color="auto"/>
        <w:right w:val="none" w:sz="0" w:space="0" w:color="auto"/>
      </w:divBdr>
      <w:divsChild>
        <w:div w:id="964194842">
          <w:marLeft w:val="0"/>
          <w:marRight w:val="0"/>
          <w:marTop w:val="0"/>
          <w:marBottom w:val="0"/>
          <w:divBdr>
            <w:top w:val="none" w:sz="0" w:space="0" w:color="auto"/>
            <w:left w:val="none" w:sz="0" w:space="0" w:color="auto"/>
            <w:bottom w:val="none" w:sz="0" w:space="0" w:color="auto"/>
            <w:right w:val="none" w:sz="0" w:space="0" w:color="auto"/>
          </w:divBdr>
        </w:div>
      </w:divsChild>
    </w:div>
    <w:div w:id="143937656">
      <w:bodyDiv w:val="1"/>
      <w:marLeft w:val="0"/>
      <w:marRight w:val="0"/>
      <w:marTop w:val="0"/>
      <w:marBottom w:val="0"/>
      <w:divBdr>
        <w:top w:val="none" w:sz="0" w:space="0" w:color="auto"/>
        <w:left w:val="none" w:sz="0" w:space="0" w:color="auto"/>
        <w:bottom w:val="none" w:sz="0" w:space="0" w:color="auto"/>
        <w:right w:val="none" w:sz="0" w:space="0" w:color="auto"/>
      </w:divBdr>
    </w:div>
    <w:div w:id="198399586">
      <w:bodyDiv w:val="1"/>
      <w:marLeft w:val="0"/>
      <w:marRight w:val="0"/>
      <w:marTop w:val="0"/>
      <w:marBottom w:val="0"/>
      <w:divBdr>
        <w:top w:val="none" w:sz="0" w:space="0" w:color="auto"/>
        <w:left w:val="none" w:sz="0" w:space="0" w:color="auto"/>
        <w:bottom w:val="none" w:sz="0" w:space="0" w:color="auto"/>
        <w:right w:val="none" w:sz="0" w:space="0" w:color="auto"/>
      </w:divBdr>
    </w:div>
    <w:div w:id="245464007">
      <w:bodyDiv w:val="1"/>
      <w:marLeft w:val="0"/>
      <w:marRight w:val="0"/>
      <w:marTop w:val="0"/>
      <w:marBottom w:val="0"/>
      <w:divBdr>
        <w:top w:val="none" w:sz="0" w:space="0" w:color="auto"/>
        <w:left w:val="none" w:sz="0" w:space="0" w:color="auto"/>
        <w:bottom w:val="none" w:sz="0" w:space="0" w:color="auto"/>
        <w:right w:val="none" w:sz="0" w:space="0" w:color="auto"/>
      </w:divBdr>
    </w:div>
    <w:div w:id="321737817">
      <w:bodyDiv w:val="1"/>
      <w:marLeft w:val="0"/>
      <w:marRight w:val="0"/>
      <w:marTop w:val="0"/>
      <w:marBottom w:val="0"/>
      <w:divBdr>
        <w:top w:val="none" w:sz="0" w:space="0" w:color="auto"/>
        <w:left w:val="none" w:sz="0" w:space="0" w:color="auto"/>
        <w:bottom w:val="none" w:sz="0" w:space="0" w:color="auto"/>
        <w:right w:val="none" w:sz="0" w:space="0" w:color="auto"/>
      </w:divBdr>
      <w:divsChild>
        <w:div w:id="926645791">
          <w:marLeft w:val="0"/>
          <w:marRight w:val="0"/>
          <w:marTop w:val="0"/>
          <w:marBottom w:val="0"/>
          <w:divBdr>
            <w:top w:val="none" w:sz="0" w:space="0" w:color="auto"/>
            <w:left w:val="none" w:sz="0" w:space="0" w:color="auto"/>
            <w:bottom w:val="none" w:sz="0" w:space="0" w:color="auto"/>
            <w:right w:val="none" w:sz="0" w:space="0" w:color="auto"/>
          </w:divBdr>
        </w:div>
      </w:divsChild>
    </w:div>
    <w:div w:id="341400640">
      <w:bodyDiv w:val="1"/>
      <w:marLeft w:val="0"/>
      <w:marRight w:val="0"/>
      <w:marTop w:val="0"/>
      <w:marBottom w:val="0"/>
      <w:divBdr>
        <w:top w:val="none" w:sz="0" w:space="0" w:color="auto"/>
        <w:left w:val="none" w:sz="0" w:space="0" w:color="auto"/>
        <w:bottom w:val="none" w:sz="0" w:space="0" w:color="auto"/>
        <w:right w:val="none" w:sz="0" w:space="0" w:color="auto"/>
      </w:divBdr>
    </w:div>
    <w:div w:id="442844796">
      <w:bodyDiv w:val="1"/>
      <w:marLeft w:val="0"/>
      <w:marRight w:val="0"/>
      <w:marTop w:val="0"/>
      <w:marBottom w:val="0"/>
      <w:divBdr>
        <w:top w:val="none" w:sz="0" w:space="0" w:color="auto"/>
        <w:left w:val="none" w:sz="0" w:space="0" w:color="auto"/>
        <w:bottom w:val="none" w:sz="0" w:space="0" w:color="auto"/>
        <w:right w:val="none" w:sz="0" w:space="0" w:color="auto"/>
      </w:divBdr>
    </w:div>
    <w:div w:id="490682898">
      <w:bodyDiv w:val="1"/>
      <w:marLeft w:val="0"/>
      <w:marRight w:val="0"/>
      <w:marTop w:val="0"/>
      <w:marBottom w:val="0"/>
      <w:divBdr>
        <w:top w:val="none" w:sz="0" w:space="0" w:color="auto"/>
        <w:left w:val="none" w:sz="0" w:space="0" w:color="auto"/>
        <w:bottom w:val="none" w:sz="0" w:space="0" w:color="auto"/>
        <w:right w:val="none" w:sz="0" w:space="0" w:color="auto"/>
      </w:divBdr>
    </w:div>
    <w:div w:id="549807812">
      <w:bodyDiv w:val="1"/>
      <w:marLeft w:val="0"/>
      <w:marRight w:val="0"/>
      <w:marTop w:val="0"/>
      <w:marBottom w:val="0"/>
      <w:divBdr>
        <w:top w:val="none" w:sz="0" w:space="0" w:color="auto"/>
        <w:left w:val="none" w:sz="0" w:space="0" w:color="auto"/>
        <w:bottom w:val="none" w:sz="0" w:space="0" w:color="auto"/>
        <w:right w:val="none" w:sz="0" w:space="0" w:color="auto"/>
      </w:divBdr>
    </w:div>
    <w:div w:id="643967501">
      <w:bodyDiv w:val="1"/>
      <w:marLeft w:val="0"/>
      <w:marRight w:val="0"/>
      <w:marTop w:val="0"/>
      <w:marBottom w:val="0"/>
      <w:divBdr>
        <w:top w:val="none" w:sz="0" w:space="0" w:color="auto"/>
        <w:left w:val="none" w:sz="0" w:space="0" w:color="auto"/>
        <w:bottom w:val="none" w:sz="0" w:space="0" w:color="auto"/>
        <w:right w:val="none" w:sz="0" w:space="0" w:color="auto"/>
      </w:divBdr>
      <w:divsChild>
        <w:div w:id="931202056">
          <w:marLeft w:val="0"/>
          <w:marRight w:val="0"/>
          <w:marTop w:val="0"/>
          <w:marBottom w:val="0"/>
          <w:divBdr>
            <w:top w:val="none" w:sz="0" w:space="0" w:color="auto"/>
            <w:left w:val="none" w:sz="0" w:space="0" w:color="auto"/>
            <w:bottom w:val="none" w:sz="0" w:space="0" w:color="auto"/>
            <w:right w:val="none" w:sz="0" w:space="0" w:color="auto"/>
          </w:divBdr>
          <w:divsChild>
            <w:div w:id="493422861">
              <w:marLeft w:val="0"/>
              <w:marRight w:val="0"/>
              <w:marTop w:val="0"/>
              <w:marBottom w:val="0"/>
              <w:divBdr>
                <w:top w:val="none" w:sz="0" w:space="0" w:color="auto"/>
                <w:left w:val="none" w:sz="0" w:space="0" w:color="auto"/>
                <w:bottom w:val="none" w:sz="0" w:space="0" w:color="auto"/>
                <w:right w:val="none" w:sz="0" w:space="0" w:color="auto"/>
              </w:divBdr>
              <w:divsChild>
                <w:div w:id="225995544">
                  <w:marLeft w:val="0"/>
                  <w:marRight w:val="0"/>
                  <w:marTop w:val="0"/>
                  <w:marBottom w:val="0"/>
                  <w:divBdr>
                    <w:top w:val="none" w:sz="0" w:space="0" w:color="auto"/>
                    <w:left w:val="none" w:sz="0" w:space="0" w:color="auto"/>
                    <w:bottom w:val="none" w:sz="0" w:space="0" w:color="auto"/>
                    <w:right w:val="none" w:sz="0" w:space="0" w:color="auto"/>
                  </w:divBdr>
                  <w:divsChild>
                    <w:div w:id="16675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03704">
      <w:bodyDiv w:val="1"/>
      <w:marLeft w:val="0"/>
      <w:marRight w:val="0"/>
      <w:marTop w:val="0"/>
      <w:marBottom w:val="0"/>
      <w:divBdr>
        <w:top w:val="none" w:sz="0" w:space="0" w:color="auto"/>
        <w:left w:val="none" w:sz="0" w:space="0" w:color="auto"/>
        <w:bottom w:val="none" w:sz="0" w:space="0" w:color="auto"/>
        <w:right w:val="none" w:sz="0" w:space="0" w:color="auto"/>
      </w:divBdr>
    </w:div>
    <w:div w:id="697048174">
      <w:bodyDiv w:val="1"/>
      <w:marLeft w:val="0"/>
      <w:marRight w:val="0"/>
      <w:marTop w:val="0"/>
      <w:marBottom w:val="0"/>
      <w:divBdr>
        <w:top w:val="none" w:sz="0" w:space="0" w:color="auto"/>
        <w:left w:val="none" w:sz="0" w:space="0" w:color="auto"/>
        <w:bottom w:val="none" w:sz="0" w:space="0" w:color="auto"/>
        <w:right w:val="none" w:sz="0" w:space="0" w:color="auto"/>
      </w:divBdr>
    </w:div>
    <w:div w:id="765688780">
      <w:bodyDiv w:val="1"/>
      <w:marLeft w:val="0"/>
      <w:marRight w:val="0"/>
      <w:marTop w:val="0"/>
      <w:marBottom w:val="0"/>
      <w:divBdr>
        <w:top w:val="none" w:sz="0" w:space="0" w:color="auto"/>
        <w:left w:val="none" w:sz="0" w:space="0" w:color="auto"/>
        <w:bottom w:val="none" w:sz="0" w:space="0" w:color="auto"/>
        <w:right w:val="none" w:sz="0" w:space="0" w:color="auto"/>
      </w:divBdr>
    </w:div>
    <w:div w:id="791705513">
      <w:bodyDiv w:val="1"/>
      <w:marLeft w:val="0"/>
      <w:marRight w:val="0"/>
      <w:marTop w:val="0"/>
      <w:marBottom w:val="0"/>
      <w:divBdr>
        <w:top w:val="none" w:sz="0" w:space="0" w:color="auto"/>
        <w:left w:val="none" w:sz="0" w:space="0" w:color="auto"/>
        <w:bottom w:val="none" w:sz="0" w:space="0" w:color="auto"/>
        <w:right w:val="none" w:sz="0" w:space="0" w:color="auto"/>
      </w:divBdr>
      <w:divsChild>
        <w:div w:id="1836993586">
          <w:marLeft w:val="0"/>
          <w:marRight w:val="0"/>
          <w:marTop w:val="0"/>
          <w:marBottom w:val="0"/>
          <w:divBdr>
            <w:top w:val="none" w:sz="0" w:space="0" w:color="auto"/>
            <w:left w:val="none" w:sz="0" w:space="0" w:color="auto"/>
            <w:bottom w:val="none" w:sz="0" w:space="0" w:color="auto"/>
            <w:right w:val="none" w:sz="0" w:space="0" w:color="auto"/>
          </w:divBdr>
          <w:divsChild>
            <w:div w:id="1279676491">
              <w:marLeft w:val="0"/>
              <w:marRight w:val="0"/>
              <w:marTop w:val="0"/>
              <w:marBottom w:val="0"/>
              <w:divBdr>
                <w:top w:val="none" w:sz="0" w:space="0" w:color="auto"/>
                <w:left w:val="none" w:sz="0" w:space="0" w:color="auto"/>
                <w:bottom w:val="none" w:sz="0" w:space="0" w:color="auto"/>
                <w:right w:val="none" w:sz="0" w:space="0" w:color="auto"/>
              </w:divBdr>
              <w:divsChild>
                <w:div w:id="167332771">
                  <w:marLeft w:val="0"/>
                  <w:marRight w:val="0"/>
                  <w:marTop w:val="0"/>
                  <w:marBottom w:val="0"/>
                  <w:divBdr>
                    <w:top w:val="none" w:sz="0" w:space="0" w:color="auto"/>
                    <w:left w:val="none" w:sz="0" w:space="0" w:color="auto"/>
                    <w:bottom w:val="none" w:sz="0" w:space="0" w:color="auto"/>
                    <w:right w:val="none" w:sz="0" w:space="0" w:color="auto"/>
                  </w:divBdr>
                  <w:divsChild>
                    <w:div w:id="3207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542356">
      <w:bodyDiv w:val="1"/>
      <w:marLeft w:val="0"/>
      <w:marRight w:val="0"/>
      <w:marTop w:val="0"/>
      <w:marBottom w:val="0"/>
      <w:divBdr>
        <w:top w:val="none" w:sz="0" w:space="0" w:color="auto"/>
        <w:left w:val="none" w:sz="0" w:space="0" w:color="auto"/>
        <w:bottom w:val="none" w:sz="0" w:space="0" w:color="auto"/>
        <w:right w:val="none" w:sz="0" w:space="0" w:color="auto"/>
      </w:divBdr>
    </w:div>
    <w:div w:id="831019211">
      <w:bodyDiv w:val="1"/>
      <w:marLeft w:val="0"/>
      <w:marRight w:val="0"/>
      <w:marTop w:val="0"/>
      <w:marBottom w:val="0"/>
      <w:divBdr>
        <w:top w:val="none" w:sz="0" w:space="0" w:color="auto"/>
        <w:left w:val="none" w:sz="0" w:space="0" w:color="auto"/>
        <w:bottom w:val="none" w:sz="0" w:space="0" w:color="auto"/>
        <w:right w:val="none" w:sz="0" w:space="0" w:color="auto"/>
      </w:divBdr>
    </w:div>
    <w:div w:id="986592869">
      <w:bodyDiv w:val="1"/>
      <w:marLeft w:val="0"/>
      <w:marRight w:val="0"/>
      <w:marTop w:val="0"/>
      <w:marBottom w:val="0"/>
      <w:divBdr>
        <w:top w:val="none" w:sz="0" w:space="0" w:color="auto"/>
        <w:left w:val="none" w:sz="0" w:space="0" w:color="auto"/>
        <w:bottom w:val="none" w:sz="0" w:space="0" w:color="auto"/>
        <w:right w:val="none" w:sz="0" w:space="0" w:color="auto"/>
      </w:divBdr>
    </w:div>
    <w:div w:id="989216039">
      <w:bodyDiv w:val="1"/>
      <w:marLeft w:val="0"/>
      <w:marRight w:val="0"/>
      <w:marTop w:val="0"/>
      <w:marBottom w:val="0"/>
      <w:divBdr>
        <w:top w:val="none" w:sz="0" w:space="0" w:color="auto"/>
        <w:left w:val="none" w:sz="0" w:space="0" w:color="auto"/>
        <w:bottom w:val="none" w:sz="0" w:space="0" w:color="auto"/>
        <w:right w:val="none" w:sz="0" w:space="0" w:color="auto"/>
      </w:divBdr>
    </w:div>
    <w:div w:id="1012877216">
      <w:bodyDiv w:val="1"/>
      <w:marLeft w:val="0"/>
      <w:marRight w:val="0"/>
      <w:marTop w:val="0"/>
      <w:marBottom w:val="0"/>
      <w:divBdr>
        <w:top w:val="none" w:sz="0" w:space="0" w:color="auto"/>
        <w:left w:val="none" w:sz="0" w:space="0" w:color="auto"/>
        <w:bottom w:val="none" w:sz="0" w:space="0" w:color="auto"/>
        <w:right w:val="none" w:sz="0" w:space="0" w:color="auto"/>
      </w:divBdr>
    </w:div>
    <w:div w:id="1022054490">
      <w:bodyDiv w:val="1"/>
      <w:marLeft w:val="0"/>
      <w:marRight w:val="0"/>
      <w:marTop w:val="0"/>
      <w:marBottom w:val="0"/>
      <w:divBdr>
        <w:top w:val="none" w:sz="0" w:space="0" w:color="auto"/>
        <w:left w:val="none" w:sz="0" w:space="0" w:color="auto"/>
        <w:bottom w:val="none" w:sz="0" w:space="0" w:color="auto"/>
        <w:right w:val="none" w:sz="0" w:space="0" w:color="auto"/>
      </w:divBdr>
    </w:div>
    <w:div w:id="1022364194">
      <w:bodyDiv w:val="1"/>
      <w:marLeft w:val="0"/>
      <w:marRight w:val="0"/>
      <w:marTop w:val="0"/>
      <w:marBottom w:val="0"/>
      <w:divBdr>
        <w:top w:val="none" w:sz="0" w:space="0" w:color="auto"/>
        <w:left w:val="none" w:sz="0" w:space="0" w:color="auto"/>
        <w:bottom w:val="none" w:sz="0" w:space="0" w:color="auto"/>
        <w:right w:val="none" w:sz="0" w:space="0" w:color="auto"/>
      </w:divBdr>
    </w:div>
    <w:div w:id="1085801708">
      <w:bodyDiv w:val="1"/>
      <w:marLeft w:val="0"/>
      <w:marRight w:val="0"/>
      <w:marTop w:val="0"/>
      <w:marBottom w:val="0"/>
      <w:divBdr>
        <w:top w:val="none" w:sz="0" w:space="0" w:color="auto"/>
        <w:left w:val="none" w:sz="0" w:space="0" w:color="auto"/>
        <w:bottom w:val="none" w:sz="0" w:space="0" w:color="auto"/>
        <w:right w:val="none" w:sz="0" w:space="0" w:color="auto"/>
      </w:divBdr>
    </w:div>
    <w:div w:id="1170022618">
      <w:bodyDiv w:val="1"/>
      <w:marLeft w:val="0"/>
      <w:marRight w:val="0"/>
      <w:marTop w:val="0"/>
      <w:marBottom w:val="0"/>
      <w:divBdr>
        <w:top w:val="none" w:sz="0" w:space="0" w:color="auto"/>
        <w:left w:val="none" w:sz="0" w:space="0" w:color="auto"/>
        <w:bottom w:val="none" w:sz="0" w:space="0" w:color="auto"/>
        <w:right w:val="none" w:sz="0" w:space="0" w:color="auto"/>
      </w:divBdr>
    </w:div>
    <w:div w:id="1215435847">
      <w:bodyDiv w:val="1"/>
      <w:marLeft w:val="0"/>
      <w:marRight w:val="0"/>
      <w:marTop w:val="0"/>
      <w:marBottom w:val="0"/>
      <w:divBdr>
        <w:top w:val="none" w:sz="0" w:space="0" w:color="auto"/>
        <w:left w:val="none" w:sz="0" w:space="0" w:color="auto"/>
        <w:bottom w:val="none" w:sz="0" w:space="0" w:color="auto"/>
        <w:right w:val="none" w:sz="0" w:space="0" w:color="auto"/>
      </w:divBdr>
    </w:div>
    <w:div w:id="1224876356">
      <w:bodyDiv w:val="1"/>
      <w:marLeft w:val="0"/>
      <w:marRight w:val="0"/>
      <w:marTop w:val="0"/>
      <w:marBottom w:val="0"/>
      <w:divBdr>
        <w:top w:val="none" w:sz="0" w:space="0" w:color="auto"/>
        <w:left w:val="none" w:sz="0" w:space="0" w:color="auto"/>
        <w:bottom w:val="none" w:sz="0" w:space="0" w:color="auto"/>
        <w:right w:val="none" w:sz="0" w:space="0" w:color="auto"/>
      </w:divBdr>
    </w:div>
    <w:div w:id="1344360784">
      <w:bodyDiv w:val="1"/>
      <w:marLeft w:val="0"/>
      <w:marRight w:val="0"/>
      <w:marTop w:val="0"/>
      <w:marBottom w:val="0"/>
      <w:divBdr>
        <w:top w:val="none" w:sz="0" w:space="0" w:color="auto"/>
        <w:left w:val="none" w:sz="0" w:space="0" w:color="auto"/>
        <w:bottom w:val="none" w:sz="0" w:space="0" w:color="auto"/>
        <w:right w:val="none" w:sz="0" w:space="0" w:color="auto"/>
      </w:divBdr>
    </w:div>
    <w:div w:id="1415933520">
      <w:bodyDiv w:val="1"/>
      <w:marLeft w:val="0"/>
      <w:marRight w:val="0"/>
      <w:marTop w:val="0"/>
      <w:marBottom w:val="0"/>
      <w:divBdr>
        <w:top w:val="none" w:sz="0" w:space="0" w:color="auto"/>
        <w:left w:val="none" w:sz="0" w:space="0" w:color="auto"/>
        <w:bottom w:val="none" w:sz="0" w:space="0" w:color="auto"/>
        <w:right w:val="none" w:sz="0" w:space="0" w:color="auto"/>
      </w:divBdr>
    </w:div>
    <w:div w:id="1430347207">
      <w:bodyDiv w:val="1"/>
      <w:marLeft w:val="0"/>
      <w:marRight w:val="0"/>
      <w:marTop w:val="0"/>
      <w:marBottom w:val="0"/>
      <w:divBdr>
        <w:top w:val="none" w:sz="0" w:space="0" w:color="auto"/>
        <w:left w:val="none" w:sz="0" w:space="0" w:color="auto"/>
        <w:bottom w:val="none" w:sz="0" w:space="0" w:color="auto"/>
        <w:right w:val="none" w:sz="0" w:space="0" w:color="auto"/>
      </w:divBdr>
    </w:div>
    <w:div w:id="1444033241">
      <w:bodyDiv w:val="1"/>
      <w:marLeft w:val="0"/>
      <w:marRight w:val="0"/>
      <w:marTop w:val="0"/>
      <w:marBottom w:val="0"/>
      <w:divBdr>
        <w:top w:val="none" w:sz="0" w:space="0" w:color="auto"/>
        <w:left w:val="none" w:sz="0" w:space="0" w:color="auto"/>
        <w:bottom w:val="none" w:sz="0" w:space="0" w:color="auto"/>
        <w:right w:val="none" w:sz="0" w:space="0" w:color="auto"/>
      </w:divBdr>
      <w:divsChild>
        <w:div w:id="154229922">
          <w:marLeft w:val="0"/>
          <w:marRight w:val="0"/>
          <w:marTop w:val="0"/>
          <w:marBottom w:val="0"/>
          <w:divBdr>
            <w:top w:val="none" w:sz="0" w:space="0" w:color="auto"/>
            <w:left w:val="none" w:sz="0" w:space="0" w:color="auto"/>
            <w:bottom w:val="none" w:sz="0" w:space="0" w:color="auto"/>
            <w:right w:val="none" w:sz="0" w:space="0" w:color="auto"/>
          </w:divBdr>
        </w:div>
      </w:divsChild>
    </w:div>
    <w:div w:id="1517189285">
      <w:bodyDiv w:val="1"/>
      <w:marLeft w:val="0"/>
      <w:marRight w:val="0"/>
      <w:marTop w:val="0"/>
      <w:marBottom w:val="0"/>
      <w:divBdr>
        <w:top w:val="none" w:sz="0" w:space="0" w:color="auto"/>
        <w:left w:val="none" w:sz="0" w:space="0" w:color="auto"/>
        <w:bottom w:val="none" w:sz="0" w:space="0" w:color="auto"/>
        <w:right w:val="none" w:sz="0" w:space="0" w:color="auto"/>
      </w:divBdr>
    </w:div>
    <w:div w:id="1523014659">
      <w:bodyDiv w:val="1"/>
      <w:marLeft w:val="0"/>
      <w:marRight w:val="0"/>
      <w:marTop w:val="0"/>
      <w:marBottom w:val="0"/>
      <w:divBdr>
        <w:top w:val="none" w:sz="0" w:space="0" w:color="auto"/>
        <w:left w:val="none" w:sz="0" w:space="0" w:color="auto"/>
        <w:bottom w:val="none" w:sz="0" w:space="0" w:color="auto"/>
        <w:right w:val="none" w:sz="0" w:space="0" w:color="auto"/>
      </w:divBdr>
    </w:div>
    <w:div w:id="1531452070">
      <w:bodyDiv w:val="1"/>
      <w:marLeft w:val="0"/>
      <w:marRight w:val="0"/>
      <w:marTop w:val="0"/>
      <w:marBottom w:val="0"/>
      <w:divBdr>
        <w:top w:val="none" w:sz="0" w:space="0" w:color="auto"/>
        <w:left w:val="none" w:sz="0" w:space="0" w:color="auto"/>
        <w:bottom w:val="none" w:sz="0" w:space="0" w:color="auto"/>
        <w:right w:val="none" w:sz="0" w:space="0" w:color="auto"/>
      </w:divBdr>
    </w:div>
    <w:div w:id="1562641320">
      <w:bodyDiv w:val="1"/>
      <w:marLeft w:val="0"/>
      <w:marRight w:val="0"/>
      <w:marTop w:val="0"/>
      <w:marBottom w:val="0"/>
      <w:divBdr>
        <w:top w:val="none" w:sz="0" w:space="0" w:color="auto"/>
        <w:left w:val="none" w:sz="0" w:space="0" w:color="auto"/>
        <w:bottom w:val="none" w:sz="0" w:space="0" w:color="auto"/>
        <w:right w:val="none" w:sz="0" w:space="0" w:color="auto"/>
      </w:divBdr>
    </w:div>
    <w:div w:id="1599097792">
      <w:bodyDiv w:val="1"/>
      <w:marLeft w:val="0"/>
      <w:marRight w:val="0"/>
      <w:marTop w:val="0"/>
      <w:marBottom w:val="0"/>
      <w:divBdr>
        <w:top w:val="none" w:sz="0" w:space="0" w:color="auto"/>
        <w:left w:val="none" w:sz="0" w:space="0" w:color="auto"/>
        <w:bottom w:val="none" w:sz="0" w:space="0" w:color="auto"/>
        <w:right w:val="none" w:sz="0" w:space="0" w:color="auto"/>
      </w:divBdr>
    </w:div>
    <w:div w:id="1611543934">
      <w:bodyDiv w:val="1"/>
      <w:marLeft w:val="0"/>
      <w:marRight w:val="0"/>
      <w:marTop w:val="0"/>
      <w:marBottom w:val="0"/>
      <w:divBdr>
        <w:top w:val="none" w:sz="0" w:space="0" w:color="auto"/>
        <w:left w:val="none" w:sz="0" w:space="0" w:color="auto"/>
        <w:bottom w:val="none" w:sz="0" w:space="0" w:color="auto"/>
        <w:right w:val="none" w:sz="0" w:space="0" w:color="auto"/>
      </w:divBdr>
    </w:div>
    <w:div w:id="1690639912">
      <w:bodyDiv w:val="1"/>
      <w:marLeft w:val="0"/>
      <w:marRight w:val="0"/>
      <w:marTop w:val="0"/>
      <w:marBottom w:val="0"/>
      <w:divBdr>
        <w:top w:val="none" w:sz="0" w:space="0" w:color="auto"/>
        <w:left w:val="none" w:sz="0" w:space="0" w:color="auto"/>
        <w:bottom w:val="none" w:sz="0" w:space="0" w:color="auto"/>
        <w:right w:val="none" w:sz="0" w:space="0" w:color="auto"/>
      </w:divBdr>
    </w:div>
    <w:div w:id="1776948197">
      <w:bodyDiv w:val="1"/>
      <w:marLeft w:val="0"/>
      <w:marRight w:val="0"/>
      <w:marTop w:val="0"/>
      <w:marBottom w:val="0"/>
      <w:divBdr>
        <w:top w:val="none" w:sz="0" w:space="0" w:color="auto"/>
        <w:left w:val="none" w:sz="0" w:space="0" w:color="auto"/>
        <w:bottom w:val="none" w:sz="0" w:space="0" w:color="auto"/>
        <w:right w:val="none" w:sz="0" w:space="0" w:color="auto"/>
      </w:divBdr>
    </w:div>
    <w:div w:id="1843273509">
      <w:bodyDiv w:val="1"/>
      <w:marLeft w:val="0"/>
      <w:marRight w:val="0"/>
      <w:marTop w:val="0"/>
      <w:marBottom w:val="0"/>
      <w:divBdr>
        <w:top w:val="none" w:sz="0" w:space="0" w:color="auto"/>
        <w:left w:val="none" w:sz="0" w:space="0" w:color="auto"/>
        <w:bottom w:val="none" w:sz="0" w:space="0" w:color="auto"/>
        <w:right w:val="none" w:sz="0" w:space="0" w:color="auto"/>
      </w:divBdr>
      <w:divsChild>
        <w:div w:id="943079424">
          <w:marLeft w:val="0"/>
          <w:marRight w:val="0"/>
          <w:marTop w:val="0"/>
          <w:marBottom w:val="0"/>
          <w:divBdr>
            <w:top w:val="none" w:sz="0" w:space="0" w:color="auto"/>
            <w:left w:val="none" w:sz="0" w:space="0" w:color="auto"/>
            <w:bottom w:val="none" w:sz="0" w:space="0" w:color="auto"/>
            <w:right w:val="none" w:sz="0" w:space="0" w:color="auto"/>
          </w:divBdr>
        </w:div>
      </w:divsChild>
    </w:div>
    <w:div w:id="1889100044">
      <w:bodyDiv w:val="1"/>
      <w:marLeft w:val="0"/>
      <w:marRight w:val="0"/>
      <w:marTop w:val="0"/>
      <w:marBottom w:val="0"/>
      <w:divBdr>
        <w:top w:val="none" w:sz="0" w:space="0" w:color="auto"/>
        <w:left w:val="none" w:sz="0" w:space="0" w:color="auto"/>
        <w:bottom w:val="none" w:sz="0" w:space="0" w:color="auto"/>
        <w:right w:val="none" w:sz="0" w:space="0" w:color="auto"/>
      </w:divBdr>
    </w:div>
    <w:div w:id="1930111736">
      <w:bodyDiv w:val="1"/>
      <w:marLeft w:val="0"/>
      <w:marRight w:val="0"/>
      <w:marTop w:val="0"/>
      <w:marBottom w:val="0"/>
      <w:divBdr>
        <w:top w:val="none" w:sz="0" w:space="0" w:color="auto"/>
        <w:left w:val="none" w:sz="0" w:space="0" w:color="auto"/>
        <w:bottom w:val="none" w:sz="0" w:space="0" w:color="auto"/>
        <w:right w:val="none" w:sz="0" w:space="0" w:color="auto"/>
      </w:divBdr>
    </w:div>
    <w:div w:id="1955868594">
      <w:bodyDiv w:val="1"/>
      <w:marLeft w:val="0"/>
      <w:marRight w:val="0"/>
      <w:marTop w:val="0"/>
      <w:marBottom w:val="0"/>
      <w:divBdr>
        <w:top w:val="none" w:sz="0" w:space="0" w:color="auto"/>
        <w:left w:val="none" w:sz="0" w:space="0" w:color="auto"/>
        <w:bottom w:val="none" w:sz="0" w:space="0" w:color="auto"/>
        <w:right w:val="none" w:sz="0" w:space="0" w:color="auto"/>
      </w:divBdr>
    </w:div>
    <w:div w:id="1979727347">
      <w:bodyDiv w:val="1"/>
      <w:marLeft w:val="0"/>
      <w:marRight w:val="0"/>
      <w:marTop w:val="0"/>
      <w:marBottom w:val="0"/>
      <w:divBdr>
        <w:top w:val="none" w:sz="0" w:space="0" w:color="auto"/>
        <w:left w:val="none" w:sz="0" w:space="0" w:color="auto"/>
        <w:bottom w:val="none" w:sz="0" w:space="0" w:color="auto"/>
        <w:right w:val="none" w:sz="0" w:space="0" w:color="auto"/>
      </w:divBdr>
    </w:div>
    <w:div w:id="1988778755">
      <w:bodyDiv w:val="1"/>
      <w:marLeft w:val="0"/>
      <w:marRight w:val="0"/>
      <w:marTop w:val="0"/>
      <w:marBottom w:val="0"/>
      <w:divBdr>
        <w:top w:val="none" w:sz="0" w:space="0" w:color="auto"/>
        <w:left w:val="none" w:sz="0" w:space="0" w:color="auto"/>
        <w:bottom w:val="none" w:sz="0" w:space="0" w:color="auto"/>
        <w:right w:val="none" w:sz="0" w:space="0" w:color="auto"/>
      </w:divBdr>
    </w:div>
    <w:div w:id="2064672411">
      <w:bodyDiv w:val="1"/>
      <w:marLeft w:val="0"/>
      <w:marRight w:val="0"/>
      <w:marTop w:val="0"/>
      <w:marBottom w:val="0"/>
      <w:divBdr>
        <w:top w:val="none" w:sz="0" w:space="0" w:color="auto"/>
        <w:left w:val="none" w:sz="0" w:space="0" w:color="auto"/>
        <w:bottom w:val="none" w:sz="0" w:space="0" w:color="auto"/>
        <w:right w:val="none" w:sz="0" w:space="0" w:color="auto"/>
      </w:divBdr>
    </w:div>
    <w:div w:id="2085839367">
      <w:bodyDiv w:val="1"/>
      <w:marLeft w:val="0"/>
      <w:marRight w:val="0"/>
      <w:marTop w:val="0"/>
      <w:marBottom w:val="0"/>
      <w:divBdr>
        <w:top w:val="none" w:sz="0" w:space="0" w:color="auto"/>
        <w:left w:val="none" w:sz="0" w:space="0" w:color="auto"/>
        <w:bottom w:val="none" w:sz="0" w:space="0" w:color="auto"/>
        <w:right w:val="none" w:sz="0" w:space="0" w:color="auto"/>
      </w:divBdr>
    </w:div>
    <w:div w:id="2087414774">
      <w:bodyDiv w:val="1"/>
      <w:marLeft w:val="0"/>
      <w:marRight w:val="0"/>
      <w:marTop w:val="0"/>
      <w:marBottom w:val="0"/>
      <w:divBdr>
        <w:top w:val="none" w:sz="0" w:space="0" w:color="auto"/>
        <w:left w:val="none" w:sz="0" w:space="0" w:color="auto"/>
        <w:bottom w:val="none" w:sz="0" w:space="0" w:color="auto"/>
        <w:right w:val="none" w:sz="0" w:space="0" w:color="auto"/>
      </w:divBdr>
    </w:div>
    <w:div w:id="2092047231">
      <w:bodyDiv w:val="1"/>
      <w:marLeft w:val="0"/>
      <w:marRight w:val="0"/>
      <w:marTop w:val="0"/>
      <w:marBottom w:val="0"/>
      <w:divBdr>
        <w:top w:val="none" w:sz="0" w:space="0" w:color="auto"/>
        <w:left w:val="none" w:sz="0" w:space="0" w:color="auto"/>
        <w:bottom w:val="none" w:sz="0" w:space="0" w:color="auto"/>
        <w:right w:val="none" w:sz="0" w:space="0" w:color="auto"/>
      </w:divBdr>
    </w:div>
    <w:div w:id="210476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06951\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3026F-1B6B-40D1-B79F-28A3C1C57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418</TotalTime>
  <Pages>15</Pages>
  <Words>2914</Words>
  <Characters>16614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Jeffries (2306951)</dc:creator>
  <cp:keywords/>
  <dc:description/>
  <cp:lastModifiedBy>Ioan Jeffries (2306951)</cp:lastModifiedBy>
  <cp:revision>117</cp:revision>
  <dcterms:created xsi:type="dcterms:W3CDTF">2024-10-08T12:49:00Z</dcterms:created>
  <dcterms:modified xsi:type="dcterms:W3CDTF">2024-11-25T15:44:00Z</dcterms:modified>
</cp:coreProperties>
</file>