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DD8EA" w14:textId="77777777" w:rsidR="002421F2" w:rsidRDefault="003449A1" w:rsidP="003C154B">
      <w:pPr>
        <w:pStyle w:val="SMUARIAL14BOLD"/>
        <w:spacing w:before="0"/>
        <w:jc w:val="center"/>
      </w:pPr>
      <w:r>
        <w:rPr>
          <w:noProof/>
        </w:rPr>
        <w:drawing>
          <wp:inline distT="0" distB="0" distL="0" distR="0" wp14:anchorId="021DA7C1" wp14:editId="46B94831">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07875B48" w14:textId="77777777" w:rsidR="002421F2" w:rsidRDefault="002421F2" w:rsidP="003C154B">
      <w:pPr>
        <w:pStyle w:val="SMUARIAL14BOLD"/>
        <w:spacing w:before="0"/>
        <w:jc w:val="center"/>
      </w:pPr>
    </w:p>
    <w:p w14:paraId="6EC59D90"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2E3A974C"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18CB0D5D" w14:textId="77777777" w:rsidR="00945CEC" w:rsidRDefault="00945CEC" w:rsidP="00945CEC">
      <w:pPr>
        <w:spacing w:line="276" w:lineRule="auto"/>
        <w:jc w:val="center"/>
        <w:rPr>
          <w:rFonts w:ascii="Arial" w:hAnsi="Arial" w:cs="Arial"/>
          <w:b/>
          <w:szCs w:val="8"/>
        </w:rPr>
      </w:pPr>
    </w:p>
    <w:p w14:paraId="40CC5897"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4FDD06F9" w14:textId="77777777" w:rsidTr="00945CEC">
        <w:trPr>
          <w:trHeight w:val="567"/>
        </w:trPr>
        <w:tc>
          <w:tcPr>
            <w:tcW w:w="2508" w:type="dxa"/>
            <w:shd w:val="clear" w:color="auto" w:fill="E0E0E0"/>
          </w:tcPr>
          <w:p w14:paraId="7A6F6E58"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1FE92FD7" w14:textId="5C48B1CC" w:rsidR="003C154B" w:rsidRPr="00C83DC3" w:rsidRDefault="009D31AA" w:rsidP="00945CEC">
            <w:pPr>
              <w:rPr>
                <w:rFonts w:ascii="Arial" w:hAnsi="Arial" w:cs="Arial"/>
                <w:sz w:val="20"/>
                <w:szCs w:val="20"/>
              </w:rPr>
            </w:pPr>
            <w:r w:rsidRPr="00C83DC3">
              <w:rPr>
                <w:rFonts w:ascii="Arial" w:hAnsi="Arial" w:cs="Arial"/>
                <w:sz w:val="20"/>
                <w:szCs w:val="20"/>
              </w:rPr>
              <w:t>Janice King 1911223</w:t>
            </w:r>
          </w:p>
        </w:tc>
      </w:tr>
      <w:tr w:rsidR="003C154B" w14:paraId="39AF328B" w14:textId="77777777" w:rsidTr="00945CEC">
        <w:trPr>
          <w:trHeight w:val="567"/>
        </w:trPr>
        <w:tc>
          <w:tcPr>
            <w:tcW w:w="2508" w:type="dxa"/>
            <w:shd w:val="clear" w:color="auto" w:fill="E0E0E0"/>
          </w:tcPr>
          <w:p w14:paraId="6D615D50" w14:textId="77777777" w:rsidR="008944B8" w:rsidRPr="00C83DC3" w:rsidRDefault="00086D4F" w:rsidP="00086D4F">
            <w:pPr>
              <w:rPr>
                <w:rFonts w:ascii="Arial" w:hAnsi="Arial" w:cs="Arial"/>
                <w:sz w:val="22"/>
                <w:szCs w:val="22"/>
              </w:rPr>
            </w:pPr>
            <w:r w:rsidRPr="00C83DC3">
              <w:rPr>
                <w:rFonts w:ascii="Arial" w:hAnsi="Arial" w:cs="Arial"/>
                <w:sz w:val="22"/>
                <w:szCs w:val="22"/>
              </w:rPr>
              <w:t xml:space="preserve">Proposed </w:t>
            </w:r>
            <w:r w:rsidR="003C154B" w:rsidRPr="00C83DC3">
              <w:rPr>
                <w:rFonts w:ascii="Arial" w:hAnsi="Arial" w:cs="Arial"/>
                <w:sz w:val="22"/>
                <w:szCs w:val="22"/>
              </w:rPr>
              <w:t>Supervisor</w:t>
            </w:r>
            <w:r w:rsidRPr="00C83DC3">
              <w:rPr>
                <w:rFonts w:ascii="Arial" w:hAnsi="Arial" w:cs="Arial"/>
                <w:sz w:val="22"/>
                <w:szCs w:val="22"/>
              </w:rPr>
              <w:t>’s name:</w:t>
            </w:r>
          </w:p>
        </w:tc>
        <w:tc>
          <w:tcPr>
            <w:tcW w:w="7860" w:type="dxa"/>
          </w:tcPr>
          <w:p w14:paraId="4B45C49E" w14:textId="77777777" w:rsidR="003C154B" w:rsidRPr="00C83DC3" w:rsidRDefault="003C154B" w:rsidP="00945CEC">
            <w:pPr>
              <w:rPr>
                <w:sz w:val="20"/>
                <w:szCs w:val="28"/>
              </w:rPr>
            </w:pPr>
          </w:p>
          <w:p w14:paraId="4E94B34B" w14:textId="421916F4" w:rsidR="003C154B" w:rsidRPr="00C83DC3" w:rsidRDefault="009D31AA" w:rsidP="00945CEC">
            <w:pPr>
              <w:rPr>
                <w:rFonts w:ascii="Arial" w:hAnsi="Arial" w:cs="Arial"/>
                <w:sz w:val="20"/>
                <w:szCs w:val="28"/>
              </w:rPr>
            </w:pPr>
            <w:proofErr w:type="spellStart"/>
            <w:r w:rsidRPr="00C83DC3">
              <w:rPr>
                <w:rFonts w:ascii="Arial" w:hAnsi="Arial" w:cs="Arial"/>
                <w:sz w:val="20"/>
                <w:szCs w:val="28"/>
              </w:rPr>
              <w:t>Dr.</w:t>
            </w:r>
            <w:proofErr w:type="spellEnd"/>
            <w:r w:rsidRPr="00C83DC3">
              <w:rPr>
                <w:rFonts w:ascii="Arial" w:hAnsi="Arial" w:cs="Arial"/>
                <w:sz w:val="20"/>
                <w:szCs w:val="28"/>
              </w:rPr>
              <w:t xml:space="preserve"> Charlotte Greenway</w:t>
            </w:r>
          </w:p>
        </w:tc>
      </w:tr>
    </w:tbl>
    <w:p w14:paraId="1132C05C"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3C4DD738" w14:textId="77777777" w:rsidTr="00753CE4">
        <w:tc>
          <w:tcPr>
            <w:tcW w:w="10368" w:type="dxa"/>
          </w:tcPr>
          <w:p w14:paraId="630A564C"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1E9D8963" w14:textId="77777777" w:rsidR="00A40E97" w:rsidRPr="00A40E97" w:rsidRDefault="00A40E97" w:rsidP="00D40D39">
            <w:pPr>
              <w:rPr>
                <w:rFonts w:ascii="Arial" w:hAnsi="Arial" w:cs="Arial"/>
                <w:sz w:val="20"/>
              </w:rPr>
            </w:pPr>
          </w:p>
          <w:p w14:paraId="1CAC6466" w14:textId="77777777" w:rsidR="00915A2E" w:rsidRDefault="00915A2E" w:rsidP="00D40D39"/>
          <w:p w14:paraId="1C9450D5" w14:textId="2ED64922" w:rsidR="00086D4F" w:rsidRPr="00C83DC3" w:rsidRDefault="009D31AA" w:rsidP="00D40D39">
            <w:pPr>
              <w:rPr>
                <w:rFonts w:ascii="Arial" w:hAnsi="Arial" w:cs="Arial"/>
                <w:sz w:val="20"/>
                <w:szCs w:val="20"/>
              </w:rPr>
            </w:pPr>
            <w:r>
              <w:rPr>
                <w:rFonts w:ascii="Calibri" w:hAnsi="Calibri" w:cs="Calibri"/>
                <w:color w:val="201F1E"/>
                <w:sz w:val="22"/>
                <w:szCs w:val="22"/>
                <w:shd w:val="clear" w:color="auto" w:fill="FFFFFF"/>
              </w:rPr>
              <w:t> </w:t>
            </w:r>
            <w:r w:rsidRPr="00C83DC3">
              <w:rPr>
                <w:rFonts w:ascii="Arial" w:hAnsi="Arial" w:cs="Arial"/>
                <w:color w:val="201F1E"/>
                <w:sz w:val="20"/>
                <w:szCs w:val="20"/>
                <w:shd w:val="clear" w:color="auto" w:fill="FFFFFF"/>
              </w:rPr>
              <w:t>Children’s attitudes and behavioural intentions towards a peer with symptoms of ADHD</w:t>
            </w:r>
          </w:p>
          <w:p w14:paraId="00EDC291" w14:textId="77777777" w:rsidR="003C154B" w:rsidRDefault="003C154B" w:rsidP="00D40D39"/>
        </w:tc>
      </w:tr>
    </w:tbl>
    <w:p w14:paraId="11464F12"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570C4A72" w14:textId="77777777" w:rsidTr="002C7EA7">
        <w:tc>
          <w:tcPr>
            <w:tcW w:w="10368" w:type="dxa"/>
          </w:tcPr>
          <w:p w14:paraId="51542EAB"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258F3AC0" w14:textId="77777777" w:rsidR="004E2539" w:rsidRDefault="004E2539" w:rsidP="0075107C">
            <w:pPr>
              <w:rPr>
                <w:rFonts w:ascii="Arial" w:hAnsi="Arial" w:cs="Arial"/>
                <w:b/>
                <w:sz w:val="20"/>
              </w:rPr>
            </w:pPr>
          </w:p>
          <w:p w14:paraId="02CDAF6C" w14:textId="77777777" w:rsidR="004E2539" w:rsidRPr="00C83DC3" w:rsidRDefault="004E2539" w:rsidP="0075107C">
            <w:pPr>
              <w:rPr>
                <w:rFonts w:ascii="Arial" w:hAnsi="Arial" w:cs="Arial"/>
                <w:bCs/>
                <w:sz w:val="20"/>
              </w:rPr>
            </w:pPr>
          </w:p>
          <w:p w14:paraId="5A20789B" w14:textId="539D66B8" w:rsidR="004E2539" w:rsidRDefault="009D31AA" w:rsidP="0075107C">
            <w:pPr>
              <w:rPr>
                <w:rFonts w:ascii="Arial" w:hAnsi="Arial" w:cs="Arial"/>
                <w:b/>
                <w:sz w:val="20"/>
              </w:rPr>
            </w:pPr>
            <w:r w:rsidRPr="00C83DC3">
              <w:rPr>
                <w:rFonts w:ascii="Arial" w:hAnsi="Arial" w:cs="Arial"/>
                <w:bCs/>
                <w:sz w:val="20"/>
              </w:rPr>
              <w:t xml:space="preserve">The aim of the study will be to gain an insight </w:t>
            </w:r>
            <w:r w:rsidR="00DC390D">
              <w:rPr>
                <w:rFonts w:ascii="Arial" w:hAnsi="Arial" w:cs="Arial"/>
                <w:bCs/>
                <w:sz w:val="20"/>
              </w:rPr>
              <w:t>into</w:t>
            </w:r>
            <w:r w:rsidRPr="00C83DC3">
              <w:rPr>
                <w:rFonts w:ascii="Arial" w:hAnsi="Arial" w:cs="Arial"/>
                <w:bCs/>
                <w:sz w:val="20"/>
              </w:rPr>
              <w:t xml:space="preserve"> children’s attitudes and</w:t>
            </w:r>
            <w:r w:rsidR="00DC390D">
              <w:rPr>
                <w:rFonts w:ascii="Arial" w:hAnsi="Arial" w:cs="Arial"/>
                <w:bCs/>
                <w:sz w:val="20"/>
              </w:rPr>
              <w:t xml:space="preserve"> their behavioural intentions towards</w:t>
            </w:r>
            <w:r w:rsidRPr="00C83DC3">
              <w:rPr>
                <w:rFonts w:ascii="Arial" w:hAnsi="Arial" w:cs="Arial"/>
                <w:bCs/>
                <w:sz w:val="20"/>
              </w:rPr>
              <w:t xml:space="preserve"> a peer with ADHD</w:t>
            </w:r>
            <w:r w:rsidR="00784CCA">
              <w:rPr>
                <w:rFonts w:ascii="Arial" w:hAnsi="Arial" w:cs="Arial"/>
                <w:bCs/>
                <w:sz w:val="20"/>
              </w:rPr>
              <w:t>.</w:t>
            </w:r>
          </w:p>
          <w:p w14:paraId="2ABFACAC" w14:textId="77777777" w:rsidR="004E2539" w:rsidRDefault="004E2539" w:rsidP="0075107C">
            <w:pPr>
              <w:rPr>
                <w:rFonts w:ascii="Arial" w:hAnsi="Arial" w:cs="Arial"/>
                <w:b/>
                <w:sz w:val="20"/>
              </w:rPr>
            </w:pPr>
          </w:p>
          <w:p w14:paraId="16501E93" w14:textId="77777777" w:rsidR="004E2539" w:rsidRDefault="004E2539" w:rsidP="0075107C">
            <w:pPr>
              <w:rPr>
                <w:rFonts w:ascii="Arial" w:hAnsi="Arial" w:cs="Arial"/>
                <w:b/>
                <w:sz w:val="20"/>
              </w:rPr>
            </w:pPr>
          </w:p>
          <w:p w14:paraId="4DE4F308" w14:textId="77777777" w:rsidR="00C83DC3" w:rsidRDefault="004E2539" w:rsidP="003F2C3E">
            <w:pPr>
              <w:pStyle w:val="xmsonormal"/>
              <w:shd w:val="clear" w:color="auto" w:fill="FFFFFF"/>
              <w:spacing w:before="0" w:beforeAutospacing="0" w:after="0" w:afterAutospacing="0"/>
              <w:rPr>
                <w:rFonts w:ascii="Calibri" w:hAnsi="Calibri" w:cs="Calibri"/>
                <w:color w:val="201F1E"/>
                <w:sz w:val="22"/>
                <w:szCs w:val="22"/>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r w:rsidR="003F2C3E">
              <w:rPr>
                <w:rFonts w:ascii="Calibri" w:hAnsi="Calibri" w:cs="Calibri"/>
                <w:color w:val="201F1E"/>
                <w:sz w:val="22"/>
                <w:szCs w:val="22"/>
              </w:rPr>
              <w:t xml:space="preserve"> </w:t>
            </w:r>
          </w:p>
          <w:p w14:paraId="00B18986" w14:textId="77777777" w:rsidR="00C83DC3" w:rsidRDefault="00C83DC3" w:rsidP="003F2C3E">
            <w:pPr>
              <w:pStyle w:val="xmsonormal"/>
              <w:shd w:val="clear" w:color="auto" w:fill="FFFFFF"/>
              <w:spacing w:before="0" w:beforeAutospacing="0" w:after="0" w:afterAutospacing="0"/>
              <w:rPr>
                <w:rFonts w:ascii="Calibri" w:hAnsi="Calibri" w:cs="Calibri"/>
                <w:color w:val="201F1E"/>
                <w:sz w:val="22"/>
                <w:szCs w:val="22"/>
              </w:rPr>
            </w:pPr>
          </w:p>
          <w:p w14:paraId="39156373" w14:textId="3318CE5C" w:rsidR="003F2C3E" w:rsidRPr="00C83DC3" w:rsidRDefault="003F2C3E" w:rsidP="00C83DC3">
            <w:pPr>
              <w:pStyle w:val="xmsonormal"/>
              <w:numPr>
                <w:ilvl w:val="0"/>
                <w:numId w:val="4"/>
              </w:numPr>
              <w:shd w:val="clear" w:color="auto" w:fill="FFFFFF"/>
              <w:spacing w:before="0" w:beforeAutospacing="0" w:after="0" w:afterAutospacing="0"/>
              <w:rPr>
                <w:rFonts w:ascii="Arial" w:hAnsi="Arial" w:cs="Arial"/>
                <w:color w:val="201F1E"/>
                <w:sz w:val="20"/>
                <w:szCs w:val="20"/>
              </w:rPr>
            </w:pPr>
            <w:r w:rsidRPr="00C83DC3">
              <w:rPr>
                <w:rFonts w:ascii="Arial" w:hAnsi="Arial" w:cs="Arial"/>
                <w:color w:val="201F1E"/>
                <w:sz w:val="20"/>
                <w:szCs w:val="20"/>
              </w:rPr>
              <w:t>What attitudes do</w:t>
            </w:r>
            <w:r w:rsidR="00D45ECF">
              <w:rPr>
                <w:rFonts w:ascii="Arial" w:hAnsi="Arial" w:cs="Arial"/>
                <w:color w:val="201F1E"/>
                <w:sz w:val="20"/>
                <w:szCs w:val="20"/>
              </w:rPr>
              <w:t xml:space="preserve"> school</w:t>
            </w:r>
            <w:r w:rsidRPr="00C83DC3">
              <w:rPr>
                <w:rFonts w:ascii="Arial" w:hAnsi="Arial" w:cs="Arial"/>
                <w:color w:val="201F1E"/>
                <w:sz w:val="20"/>
                <w:szCs w:val="20"/>
              </w:rPr>
              <w:t xml:space="preserve"> children hold towards a peer with symptoms of ADHD?</w:t>
            </w:r>
          </w:p>
          <w:p w14:paraId="49690780" w14:textId="03331F9A" w:rsidR="00C83DC3" w:rsidRPr="00C83DC3" w:rsidRDefault="003F2C3E" w:rsidP="00C83DC3">
            <w:pPr>
              <w:pStyle w:val="xmsonormal"/>
              <w:numPr>
                <w:ilvl w:val="0"/>
                <w:numId w:val="5"/>
              </w:numPr>
              <w:shd w:val="clear" w:color="auto" w:fill="FFFFFF"/>
              <w:spacing w:before="0" w:beforeAutospacing="0" w:after="0" w:afterAutospacing="0"/>
              <w:rPr>
                <w:rFonts w:ascii="Arial" w:hAnsi="Arial" w:cs="Arial"/>
                <w:color w:val="201F1E"/>
                <w:sz w:val="20"/>
                <w:szCs w:val="20"/>
              </w:rPr>
            </w:pPr>
            <w:r w:rsidRPr="00C83DC3">
              <w:rPr>
                <w:rFonts w:ascii="Arial" w:hAnsi="Arial" w:cs="Arial"/>
                <w:color w:val="201F1E"/>
                <w:sz w:val="20"/>
                <w:szCs w:val="20"/>
              </w:rPr>
              <w:t xml:space="preserve"> What behavioural intentions do </w:t>
            </w:r>
            <w:r w:rsidR="00D45ECF">
              <w:rPr>
                <w:rFonts w:ascii="Arial" w:hAnsi="Arial" w:cs="Arial"/>
                <w:color w:val="201F1E"/>
                <w:sz w:val="20"/>
                <w:szCs w:val="20"/>
              </w:rPr>
              <w:t xml:space="preserve">school </w:t>
            </w:r>
            <w:r w:rsidRPr="00C83DC3">
              <w:rPr>
                <w:rFonts w:ascii="Arial" w:hAnsi="Arial" w:cs="Arial"/>
                <w:color w:val="201F1E"/>
                <w:sz w:val="20"/>
                <w:szCs w:val="20"/>
              </w:rPr>
              <w:t>children have towards such a peer?</w:t>
            </w:r>
          </w:p>
          <w:p w14:paraId="635FCE99" w14:textId="313F369F" w:rsidR="003F2C3E" w:rsidRPr="00C83DC3" w:rsidRDefault="003F2C3E" w:rsidP="00C83DC3">
            <w:pPr>
              <w:pStyle w:val="xmsonormal"/>
              <w:numPr>
                <w:ilvl w:val="0"/>
                <w:numId w:val="5"/>
              </w:numPr>
              <w:shd w:val="clear" w:color="auto" w:fill="FFFFFF"/>
              <w:spacing w:before="0" w:beforeAutospacing="0" w:after="0" w:afterAutospacing="0"/>
              <w:rPr>
                <w:rFonts w:ascii="Arial" w:hAnsi="Arial" w:cs="Arial"/>
                <w:color w:val="201F1E"/>
                <w:sz w:val="20"/>
                <w:szCs w:val="20"/>
              </w:rPr>
            </w:pPr>
            <w:r w:rsidRPr="00C83DC3">
              <w:rPr>
                <w:rFonts w:ascii="Arial" w:hAnsi="Arial" w:cs="Arial"/>
                <w:color w:val="201F1E"/>
                <w:sz w:val="20"/>
                <w:szCs w:val="20"/>
              </w:rPr>
              <w:t>Are attitudes and behavioural intentions influenced by</w:t>
            </w:r>
            <w:r w:rsidR="00F455FA">
              <w:rPr>
                <w:rFonts w:ascii="Arial" w:hAnsi="Arial" w:cs="Arial"/>
                <w:color w:val="201F1E"/>
                <w:sz w:val="20"/>
                <w:szCs w:val="20"/>
              </w:rPr>
              <w:t xml:space="preserve"> </w:t>
            </w:r>
            <w:r w:rsidRPr="00C83DC3">
              <w:rPr>
                <w:rFonts w:ascii="Arial" w:hAnsi="Arial" w:cs="Arial"/>
                <w:color w:val="201F1E"/>
                <w:sz w:val="20"/>
                <w:szCs w:val="20"/>
              </w:rPr>
              <w:t>labelling</w:t>
            </w:r>
            <w:r w:rsidR="00D45ECF">
              <w:rPr>
                <w:rFonts w:ascii="Arial" w:hAnsi="Arial" w:cs="Arial"/>
                <w:color w:val="201F1E"/>
                <w:sz w:val="20"/>
                <w:szCs w:val="20"/>
              </w:rPr>
              <w:t xml:space="preserve"> or diagnostic information</w:t>
            </w:r>
            <w:r w:rsidRPr="00C83DC3">
              <w:rPr>
                <w:rFonts w:ascii="Arial" w:hAnsi="Arial" w:cs="Arial"/>
                <w:color w:val="201F1E"/>
                <w:sz w:val="20"/>
                <w:szCs w:val="20"/>
              </w:rPr>
              <w:t xml:space="preserve">? </w:t>
            </w:r>
          </w:p>
          <w:p w14:paraId="6D85A570" w14:textId="514B02BB" w:rsidR="003F2C3E" w:rsidRPr="00C83DC3" w:rsidRDefault="003F2C3E" w:rsidP="00C83DC3">
            <w:pPr>
              <w:pStyle w:val="xmsonormal"/>
              <w:numPr>
                <w:ilvl w:val="0"/>
                <w:numId w:val="5"/>
              </w:numPr>
              <w:shd w:val="clear" w:color="auto" w:fill="FFFFFF"/>
              <w:spacing w:before="0" w:beforeAutospacing="0" w:after="0" w:afterAutospacing="0"/>
              <w:rPr>
                <w:rFonts w:ascii="Arial" w:hAnsi="Arial" w:cs="Arial"/>
                <w:color w:val="201F1E"/>
                <w:sz w:val="20"/>
                <w:szCs w:val="20"/>
              </w:rPr>
            </w:pPr>
            <w:r w:rsidRPr="00C83DC3">
              <w:rPr>
                <w:rFonts w:ascii="Arial" w:hAnsi="Arial" w:cs="Arial"/>
                <w:color w:val="201F1E"/>
                <w:sz w:val="20"/>
                <w:szCs w:val="20"/>
              </w:rPr>
              <w:t xml:space="preserve">Are attitudes and behavioural intentions influenced by exposure to ADHD? </w:t>
            </w:r>
          </w:p>
          <w:p w14:paraId="3B289C12" w14:textId="61C1E654" w:rsidR="003F2C3E" w:rsidRPr="00C83DC3" w:rsidRDefault="003F2C3E" w:rsidP="00C83DC3">
            <w:pPr>
              <w:pStyle w:val="xmsonormal"/>
              <w:numPr>
                <w:ilvl w:val="0"/>
                <w:numId w:val="5"/>
              </w:numPr>
              <w:shd w:val="clear" w:color="auto" w:fill="FFFFFF"/>
              <w:spacing w:before="0" w:beforeAutospacing="0" w:after="0" w:afterAutospacing="0"/>
              <w:rPr>
                <w:rFonts w:ascii="Arial" w:hAnsi="Arial" w:cs="Arial"/>
                <w:color w:val="201F1E"/>
                <w:sz w:val="20"/>
                <w:szCs w:val="20"/>
              </w:rPr>
            </w:pPr>
            <w:r w:rsidRPr="00C83DC3">
              <w:rPr>
                <w:rFonts w:ascii="Arial" w:hAnsi="Arial" w:cs="Arial"/>
                <w:color w:val="201F1E"/>
                <w:sz w:val="20"/>
                <w:szCs w:val="20"/>
              </w:rPr>
              <w:t>Is there a relationship between attitude and behavioural intention? </w:t>
            </w:r>
          </w:p>
          <w:p w14:paraId="525CDAC3" w14:textId="77777777" w:rsidR="004E2539" w:rsidRPr="00C83DC3" w:rsidRDefault="004E2539" w:rsidP="004E2539">
            <w:pPr>
              <w:rPr>
                <w:rFonts w:ascii="Arial" w:hAnsi="Arial" w:cs="Arial"/>
                <w:b/>
                <w:sz w:val="20"/>
                <w:szCs w:val="20"/>
              </w:rPr>
            </w:pPr>
          </w:p>
          <w:p w14:paraId="4F413ED5" w14:textId="77777777" w:rsidR="004E2539" w:rsidRPr="00C83DC3" w:rsidRDefault="004E2539" w:rsidP="004E2539">
            <w:pPr>
              <w:rPr>
                <w:rFonts w:ascii="Arial" w:hAnsi="Arial" w:cs="Arial"/>
                <w:b/>
                <w:sz w:val="20"/>
                <w:szCs w:val="20"/>
              </w:rPr>
            </w:pPr>
          </w:p>
          <w:p w14:paraId="151462F9" w14:textId="171BB879"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1D80C4BD" w14:textId="700844C6" w:rsidR="00C83DC3" w:rsidRDefault="00C83DC3" w:rsidP="004E2539">
            <w:pPr>
              <w:rPr>
                <w:sz w:val="20"/>
              </w:rPr>
            </w:pPr>
          </w:p>
          <w:p w14:paraId="08435007" w14:textId="77777777" w:rsidR="00C83DC3" w:rsidRPr="0075107C" w:rsidRDefault="00C83DC3" w:rsidP="004E2539">
            <w:pPr>
              <w:rPr>
                <w:sz w:val="20"/>
              </w:rPr>
            </w:pPr>
          </w:p>
          <w:p w14:paraId="4A25AC05" w14:textId="77777777" w:rsidR="004E2539" w:rsidRDefault="004E2539" w:rsidP="0075107C">
            <w:pPr>
              <w:rPr>
                <w:rFonts w:ascii="Arial" w:hAnsi="Arial" w:cs="Arial"/>
                <w:b/>
                <w:sz w:val="20"/>
              </w:rPr>
            </w:pPr>
          </w:p>
          <w:p w14:paraId="2245132F" w14:textId="728B9423" w:rsidR="00086D4F" w:rsidRPr="00784CCA" w:rsidRDefault="00631010" w:rsidP="0075107C">
            <w:pPr>
              <w:rPr>
                <w:rFonts w:ascii="Arial" w:hAnsi="Arial" w:cs="Arial"/>
                <w:bCs/>
                <w:sz w:val="20"/>
              </w:rPr>
            </w:pPr>
            <w:r w:rsidRPr="00784CCA">
              <w:rPr>
                <w:rFonts w:ascii="Arial" w:hAnsi="Arial" w:cs="Arial"/>
                <w:bCs/>
                <w:sz w:val="20"/>
              </w:rPr>
              <w:t xml:space="preserve">To investigate whether a child with ADHD has an impact on peers’ attitudes and whether </w:t>
            </w:r>
            <w:r w:rsidR="005C3464">
              <w:rPr>
                <w:rFonts w:ascii="Arial" w:hAnsi="Arial" w:cs="Arial"/>
                <w:bCs/>
                <w:sz w:val="20"/>
              </w:rPr>
              <w:t>diagnostic labelling</w:t>
            </w:r>
            <w:r w:rsidR="00784CCA" w:rsidRPr="00784CCA">
              <w:rPr>
                <w:rFonts w:ascii="Arial" w:hAnsi="Arial" w:cs="Arial"/>
                <w:bCs/>
                <w:sz w:val="20"/>
              </w:rPr>
              <w:t xml:space="preserve"> has an</w:t>
            </w:r>
            <w:r w:rsidR="00784CCA">
              <w:rPr>
                <w:rFonts w:ascii="Arial" w:hAnsi="Arial" w:cs="Arial"/>
                <w:bCs/>
                <w:sz w:val="20"/>
              </w:rPr>
              <w:t>y</w:t>
            </w:r>
            <w:r w:rsidR="00784CCA" w:rsidRPr="00784CCA">
              <w:rPr>
                <w:rFonts w:ascii="Arial" w:hAnsi="Arial" w:cs="Arial"/>
                <w:bCs/>
                <w:sz w:val="20"/>
              </w:rPr>
              <w:t xml:space="preserve"> effect on their attitudes and intentions.</w:t>
            </w:r>
            <w:r w:rsidR="009163BB">
              <w:rPr>
                <w:rFonts w:ascii="Arial" w:hAnsi="Arial" w:cs="Arial"/>
                <w:bCs/>
                <w:sz w:val="20"/>
              </w:rPr>
              <w:t xml:space="preserve"> </w:t>
            </w:r>
          </w:p>
          <w:p w14:paraId="4EFDC3F8" w14:textId="77777777" w:rsidR="00086D4F" w:rsidRDefault="00086D4F" w:rsidP="0075107C">
            <w:pPr>
              <w:rPr>
                <w:rFonts w:ascii="Arial" w:hAnsi="Arial" w:cs="Arial"/>
                <w:b/>
                <w:sz w:val="20"/>
              </w:rPr>
            </w:pPr>
          </w:p>
          <w:p w14:paraId="7853EF63" w14:textId="6FB1FFBB" w:rsidR="00086D4F" w:rsidRDefault="00B750FD" w:rsidP="0075107C">
            <w:pPr>
              <w:rPr>
                <w:rFonts w:ascii="Arial" w:hAnsi="Arial" w:cs="Arial"/>
                <w:bCs/>
                <w:sz w:val="20"/>
              </w:rPr>
            </w:pPr>
            <w:r w:rsidRPr="00B750FD">
              <w:rPr>
                <w:rFonts w:ascii="Arial" w:hAnsi="Arial" w:cs="Arial"/>
                <w:bCs/>
                <w:sz w:val="20"/>
              </w:rPr>
              <w:t xml:space="preserve">Hypothesis 1 there will be a </w:t>
            </w:r>
            <w:r w:rsidR="005F11E4">
              <w:rPr>
                <w:rFonts w:ascii="Arial" w:hAnsi="Arial" w:cs="Arial"/>
                <w:bCs/>
                <w:sz w:val="20"/>
              </w:rPr>
              <w:t>lower score indicating a less willingness to participate in shared activities</w:t>
            </w:r>
            <w:r w:rsidRPr="00B750FD">
              <w:rPr>
                <w:rFonts w:ascii="Arial" w:hAnsi="Arial" w:cs="Arial"/>
                <w:bCs/>
                <w:sz w:val="20"/>
              </w:rPr>
              <w:t xml:space="preserve"> between those labelled with ADHD</w:t>
            </w:r>
            <w:r w:rsidR="005F11E4">
              <w:rPr>
                <w:rFonts w:ascii="Arial" w:hAnsi="Arial" w:cs="Arial"/>
                <w:bCs/>
                <w:sz w:val="20"/>
              </w:rPr>
              <w:t>.</w:t>
            </w:r>
          </w:p>
          <w:p w14:paraId="16CF7CE8" w14:textId="2A04FBBE" w:rsidR="00B750FD" w:rsidRDefault="00B750FD" w:rsidP="0075107C">
            <w:pPr>
              <w:rPr>
                <w:rFonts w:ascii="Arial" w:hAnsi="Arial" w:cs="Arial"/>
                <w:bCs/>
                <w:sz w:val="20"/>
              </w:rPr>
            </w:pPr>
            <w:r>
              <w:rPr>
                <w:rFonts w:ascii="Arial" w:hAnsi="Arial" w:cs="Arial"/>
                <w:bCs/>
                <w:sz w:val="20"/>
              </w:rPr>
              <w:t>Hypothesis 2 there will be a negative attitude towards children labelled with ADHD.</w:t>
            </w:r>
          </w:p>
          <w:p w14:paraId="38D689DE" w14:textId="2B9847EA" w:rsidR="00B750FD" w:rsidRPr="00B750FD" w:rsidRDefault="00B750FD" w:rsidP="0075107C">
            <w:pPr>
              <w:rPr>
                <w:rFonts w:ascii="Arial" w:hAnsi="Arial" w:cs="Arial"/>
                <w:bCs/>
                <w:sz w:val="20"/>
              </w:rPr>
            </w:pPr>
            <w:r>
              <w:rPr>
                <w:rFonts w:ascii="Arial" w:hAnsi="Arial" w:cs="Arial"/>
                <w:bCs/>
                <w:sz w:val="20"/>
              </w:rPr>
              <w:t xml:space="preserve">Hypothesis 3 </w:t>
            </w:r>
            <w:r w:rsidR="005F14AF">
              <w:rPr>
                <w:rFonts w:ascii="Arial" w:hAnsi="Arial" w:cs="Arial"/>
                <w:bCs/>
                <w:sz w:val="20"/>
              </w:rPr>
              <w:t xml:space="preserve">there will be a lower </w:t>
            </w:r>
            <w:r w:rsidR="00957F72">
              <w:rPr>
                <w:rFonts w:ascii="Arial" w:hAnsi="Arial" w:cs="Arial"/>
                <w:bCs/>
                <w:sz w:val="20"/>
              </w:rPr>
              <w:t>willingness to engage in active recreational areas of life compared to general social and academic areas of life when the target figure has been labelled with ADHD.</w:t>
            </w:r>
          </w:p>
          <w:p w14:paraId="47139131" w14:textId="77777777" w:rsidR="004E2539" w:rsidRPr="00B750FD" w:rsidRDefault="004E2539" w:rsidP="0075107C">
            <w:pPr>
              <w:rPr>
                <w:rFonts w:ascii="Arial" w:hAnsi="Arial" w:cs="Arial"/>
                <w:bCs/>
                <w:sz w:val="20"/>
              </w:rPr>
            </w:pPr>
          </w:p>
          <w:p w14:paraId="54B5D1C0" w14:textId="77777777" w:rsidR="00086D4F" w:rsidRDefault="00086D4F" w:rsidP="0075107C">
            <w:pPr>
              <w:rPr>
                <w:rFonts w:ascii="Arial" w:hAnsi="Arial" w:cs="Arial"/>
                <w:b/>
                <w:sz w:val="20"/>
              </w:rPr>
            </w:pPr>
          </w:p>
          <w:p w14:paraId="5E3CA17E" w14:textId="77777777" w:rsidR="003C154B" w:rsidRDefault="003C154B" w:rsidP="002C7EA7"/>
        </w:tc>
      </w:tr>
      <w:tr w:rsidR="00C83DC3" w14:paraId="561222FE" w14:textId="77777777" w:rsidTr="002C7EA7">
        <w:tc>
          <w:tcPr>
            <w:tcW w:w="10368" w:type="dxa"/>
          </w:tcPr>
          <w:p w14:paraId="1B20D82E" w14:textId="77777777" w:rsidR="00C83DC3" w:rsidRPr="0075107C" w:rsidRDefault="00C83DC3" w:rsidP="0075107C">
            <w:pPr>
              <w:rPr>
                <w:rFonts w:ascii="Arial" w:hAnsi="Arial" w:cs="Arial"/>
                <w:b/>
                <w:sz w:val="20"/>
              </w:rPr>
            </w:pPr>
          </w:p>
        </w:tc>
      </w:tr>
    </w:tbl>
    <w:p w14:paraId="0D90D1EE"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5DA8B3A" w14:textId="77777777" w:rsidTr="00360E4B">
        <w:tc>
          <w:tcPr>
            <w:tcW w:w="10368" w:type="dxa"/>
          </w:tcPr>
          <w:p w14:paraId="07D25B20" w14:textId="1961C5D5" w:rsidR="00992264" w:rsidRDefault="004E2539" w:rsidP="00360E4B">
            <w:pPr>
              <w:rPr>
                <w:rFonts w:ascii="Arial" w:hAnsi="Arial" w:cs="Arial"/>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56EF3313" w14:textId="318750AC" w:rsidR="00C83DC3" w:rsidRDefault="00C83DC3" w:rsidP="00360E4B">
            <w:pPr>
              <w:rPr>
                <w:rFonts w:ascii="Arial" w:hAnsi="Arial" w:cs="Arial"/>
                <w:sz w:val="20"/>
              </w:rPr>
            </w:pPr>
          </w:p>
          <w:p w14:paraId="2F2E981F" w14:textId="77777777" w:rsidR="00C83DC3" w:rsidRPr="00CC41BB" w:rsidRDefault="00C83DC3" w:rsidP="00360E4B">
            <w:pPr>
              <w:rPr>
                <w:rFonts w:ascii="Arial" w:hAnsi="Arial" w:cs="Arial"/>
                <w:b/>
                <w:sz w:val="20"/>
              </w:rPr>
            </w:pPr>
          </w:p>
          <w:p w14:paraId="2BFE8EED" w14:textId="51011ABB" w:rsidR="00992264" w:rsidRDefault="00992264" w:rsidP="00360E4B">
            <w:pPr>
              <w:rPr>
                <w:rFonts w:ascii="Arial" w:hAnsi="Arial" w:cs="Arial"/>
                <w:b/>
              </w:rPr>
            </w:pPr>
          </w:p>
          <w:p w14:paraId="5FBDEBB1" w14:textId="77777777" w:rsidR="00992264" w:rsidRDefault="00992264" w:rsidP="00360E4B">
            <w:pPr>
              <w:rPr>
                <w:rFonts w:ascii="Arial" w:hAnsi="Arial" w:cs="Arial"/>
                <w:b/>
              </w:rPr>
            </w:pPr>
          </w:p>
          <w:p w14:paraId="1407DE17" w14:textId="77777777" w:rsidR="00992264" w:rsidRDefault="00992264" w:rsidP="00360E4B">
            <w:pPr>
              <w:rPr>
                <w:rFonts w:ascii="Arial" w:hAnsi="Arial" w:cs="Arial"/>
                <w:b/>
              </w:rPr>
            </w:pPr>
          </w:p>
          <w:p w14:paraId="0CDFC458" w14:textId="77777777" w:rsidR="003C154B" w:rsidRPr="0028218E" w:rsidRDefault="003C154B" w:rsidP="00360E4B">
            <w:pPr>
              <w:rPr>
                <w:rFonts w:ascii="Arial" w:hAnsi="Arial" w:cs="Arial"/>
                <w:sz w:val="20"/>
                <w:szCs w:val="20"/>
              </w:rPr>
            </w:pPr>
          </w:p>
          <w:p w14:paraId="7F7C08FB" w14:textId="77777777" w:rsidR="00B91B51" w:rsidRPr="0028218E" w:rsidRDefault="00B91B51" w:rsidP="00360E4B">
            <w:pPr>
              <w:rPr>
                <w:rFonts w:ascii="Arial" w:hAnsi="Arial" w:cs="Arial"/>
                <w:sz w:val="20"/>
                <w:szCs w:val="20"/>
              </w:rPr>
            </w:pPr>
          </w:p>
          <w:p w14:paraId="49558168" w14:textId="159794BF" w:rsidR="004F31EE" w:rsidRPr="004F31EE" w:rsidRDefault="00DB2471" w:rsidP="004F31EE">
            <w:pPr>
              <w:rPr>
                <w:rFonts w:ascii="Arial" w:hAnsi="Arial" w:cs="Arial"/>
                <w:sz w:val="20"/>
                <w:szCs w:val="20"/>
              </w:rPr>
            </w:pPr>
            <w:proofErr w:type="gramStart"/>
            <w:r w:rsidRPr="0028218E">
              <w:rPr>
                <w:rFonts w:ascii="Arial" w:hAnsi="Arial" w:cs="Arial"/>
                <w:sz w:val="20"/>
                <w:szCs w:val="20"/>
              </w:rPr>
              <w:t>Attention Deficit Hyperactivity disorder (ADHD)</w:t>
            </w:r>
            <w:r w:rsidR="00957F72">
              <w:rPr>
                <w:rFonts w:ascii="Arial" w:hAnsi="Arial" w:cs="Arial"/>
                <w:sz w:val="20"/>
                <w:szCs w:val="20"/>
              </w:rPr>
              <w:t>,</w:t>
            </w:r>
            <w:proofErr w:type="gramEnd"/>
            <w:r w:rsidRPr="0028218E">
              <w:rPr>
                <w:rFonts w:ascii="Arial" w:hAnsi="Arial" w:cs="Arial"/>
                <w:sz w:val="20"/>
                <w:szCs w:val="20"/>
              </w:rPr>
              <w:t xml:space="preserve"> is a condition that has an </w:t>
            </w:r>
            <w:r w:rsidR="00A85DFF" w:rsidRPr="0028218E">
              <w:rPr>
                <w:rFonts w:ascii="Arial" w:hAnsi="Arial" w:cs="Arial"/>
                <w:sz w:val="20"/>
                <w:szCs w:val="20"/>
              </w:rPr>
              <w:t>e</w:t>
            </w:r>
            <w:r w:rsidRPr="0028218E">
              <w:rPr>
                <w:rFonts w:ascii="Arial" w:hAnsi="Arial" w:cs="Arial"/>
                <w:sz w:val="20"/>
                <w:szCs w:val="20"/>
              </w:rPr>
              <w:t>ffect on a</w:t>
            </w:r>
            <w:r w:rsidR="002B64C7">
              <w:rPr>
                <w:rFonts w:ascii="Arial" w:hAnsi="Arial" w:cs="Arial"/>
                <w:sz w:val="20"/>
                <w:szCs w:val="20"/>
              </w:rPr>
              <w:t>n individual’s</w:t>
            </w:r>
            <w:r w:rsidRPr="0028218E">
              <w:rPr>
                <w:rFonts w:ascii="Arial" w:hAnsi="Arial" w:cs="Arial"/>
                <w:sz w:val="20"/>
                <w:szCs w:val="20"/>
              </w:rPr>
              <w:t xml:space="preserve"> behaviour. </w:t>
            </w:r>
            <w:r w:rsidR="0040755E">
              <w:rPr>
                <w:rFonts w:ascii="Arial" w:hAnsi="Arial" w:cs="Arial"/>
                <w:sz w:val="20"/>
                <w:szCs w:val="20"/>
              </w:rPr>
              <w:t>It is a developmental disorder</w:t>
            </w:r>
            <w:r w:rsidR="00631010">
              <w:rPr>
                <w:rFonts w:ascii="Arial" w:hAnsi="Arial" w:cs="Arial"/>
                <w:sz w:val="20"/>
                <w:szCs w:val="20"/>
              </w:rPr>
              <w:t xml:space="preserve">. </w:t>
            </w:r>
            <w:r w:rsidRPr="0028218E">
              <w:rPr>
                <w:rFonts w:ascii="Arial" w:hAnsi="Arial" w:cs="Arial"/>
                <w:sz w:val="20"/>
                <w:szCs w:val="20"/>
              </w:rPr>
              <w:t xml:space="preserve">Individuals with this disorder </w:t>
            </w:r>
            <w:r w:rsidR="00A85DFF" w:rsidRPr="0028218E">
              <w:rPr>
                <w:rFonts w:ascii="Arial" w:hAnsi="Arial" w:cs="Arial"/>
                <w:sz w:val="20"/>
                <w:szCs w:val="20"/>
              </w:rPr>
              <w:t xml:space="preserve">can have difficulty concentrating and will display impulsive behaviour as well as being restless and </w:t>
            </w:r>
            <w:r w:rsidR="001A1756" w:rsidRPr="0028218E">
              <w:rPr>
                <w:rFonts w:ascii="Arial" w:hAnsi="Arial" w:cs="Arial"/>
                <w:sz w:val="20"/>
                <w:szCs w:val="20"/>
              </w:rPr>
              <w:t>fidgety</w:t>
            </w:r>
            <w:r w:rsidR="00A85DFF" w:rsidRPr="0028218E">
              <w:rPr>
                <w:rFonts w:ascii="Arial" w:hAnsi="Arial" w:cs="Arial"/>
                <w:sz w:val="20"/>
                <w:szCs w:val="20"/>
              </w:rPr>
              <w:t xml:space="preserve">. (NHS 2018). </w:t>
            </w:r>
          </w:p>
          <w:p w14:paraId="44440F5D" w14:textId="7FFC856D" w:rsidR="004F31EE" w:rsidRDefault="004F31EE" w:rsidP="004F31EE">
            <w:pPr>
              <w:rPr>
                <w:rFonts w:ascii="Arial" w:hAnsi="Arial" w:cs="Arial"/>
                <w:sz w:val="20"/>
                <w:szCs w:val="20"/>
              </w:rPr>
            </w:pPr>
            <w:r w:rsidRPr="004F31EE">
              <w:rPr>
                <w:rFonts w:ascii="Arial" w:hAnsi="Arial" w:cs="Arial"/>
                <w:sz w:val="20"/>
                <w:szCs w:val="20"/>
              </w:rPr>
              <w:t>ADHD affects 8.4% of children and 2.5 percent of adults</w:t>
            </w:r>
            <w:r>
              <w:rPr>
                <w:rFonts w:ascii="Arial" w:hAnsi="Arial" w:cs="Arial"/>
                <w:sz w:val="20"/>
                <w:szCs w:val="20"/>
              </w:rPr>
              <w:t xml:space="preserve"> </w:t>
            </w:r>
            <w:r w:rsidRPr="004F31EE">
              <w:rPr>
                <w:rFonts w:ascii="Arial" w:hAnsi="Arial" w:cs="Arial"/>
                <w:sz w:val="20"/>
                <w:szCs w:val="20"/>
              </w:rPr>
              <w:t>(American Psychiatric Association, 2013)</w:t>
            </w:r>
            <w:r>
              <w:rPr>
                <w:rFonts w:ascii="Arial" w:hAnsi="Arial" w:cs="Arial"/>
                <w:sz w:val="20"/>
                <w:szCs w:val="20"/>
              </w:rPr>
              <w:t>.</w:t>
            </w:r>
            <w:r w:rsidR="002B64C7">
              <w:rPr>
                <w:rFonts w:ascii="Arial" w:hAnsi="Arial" w:cs="Arial"/>
                <w:sz w:val="20"/>
                <w:szCs w:val="20"/>
              </w:rPr>
              <w:t xml:space="preserve"> It is one of the most common mental disorders that affects children. It affects males more than females (DSM-</w:t>
            </w:r>
            <w:r w:rsidR="00957F72">
              <w:rPr>
                <w:rFonts w:ascii="Arial" w:hAnsi="Arial" w:cs="Arial"/>
                <w:sz w:val="20"/>
                <w:szCs w:val="20"/>
              </w:rPr>
              <w:t>V</w:t>
            </w:r>
            <w:r w:rsidR="002B64C7">
              <w:rPr>
                <w:rFonts w:ascii="Arial" w:hAnsi="Arial" w:cs="Arial"/>
                <w:sz w:val="20"/>
                <w:szCs w:val="20"/>
              </w:rPr>
              <w:t>).</w:t>
            </w:r>
          </w:p>
          <w:p w14:paraId="54717B0B" w14:textId="753D0BAD" w:rsidR="003C154B" w:rsidRPr="0028218E" w:rsidRDefault="00320ECA" w:rsidP="004F31EE">
            <w:pPr>
              <w:rPr>
                <w:rFonts w:ascii="Arial" w:hAnsi="Arial" w:cs="Arial"/>
                <w:sz w:val="20"/>
                <w:szCs w:val="20"/>
              </w:rPr>
            </w:pPr>
            <w:r w:rsidRPr="0028218E">
              <w:rPr>
                <w:rFonts w:ascii="Arial" w:hAnsi="Arial" w:cs="Arial"/>
                <w:sz w:val="20"/>
                <w:szCs w:val="20"/>
              </w:rPr>
              <w:t xml:space="preserve">Children that have a diagnosis of ADHD are more likely to develop learning disabilities. </w:t>
            </w:r>
            <w:r w:rsidR="00FF5098" w:rsidRPr="0028218E">
              <w:rPr>
                <w:rFonts w:ascii="Arial" w:hAnsi="Arial" w:cs="Arial"/>
                <w:sz w:val="20"/>
                <w:szCs w:val="20"/>
              </w:rPr>
              <w:t xml:space="preserve">According to </w:t>
            </w:r>
            <w:proofErr w:type="spellStart"/>
            <w:r w:rsidR="00FF5098" w:rsidRPr="0028218E">
              <w:rPr>
                <w:rFonts w:ascii="Arial" w:hAnsi="Arial" w:cs="Arial"/>
                <w:sz w:val="20"/>
                <w:szCs w:val="20"/>
              </w:rPr>
              <w:t>DuPaul</w:t>
            </w:r>
            <w:proofErr w:type="spellEnd"/>
            <w:r w:rsidR="00FF5098" w:rsidRPr="0028218E">
              <w:rPr>
                <w:rFonts w:ascii="Arial" w:hAnsi="Arial" w:cs="Arial"/>
                <w:sz w:val="20"/>
                <w:szCs w:val="20"/>
              </w:rPr>
              <w:t xml:space="preserve"> &amp; Volpe (2009), between 27% and 31% of individuals diagnosed with ADHD also have learning difficulties. This can lead to further problems in the classroom</w:t>
            </w:r>
            <w:r w:rsidR="0040755E">
              <w:rPr>
                <w:rFonts w:ascii="Arial" w:hAnsi="Arial" w:cs="Arial"/>
                <w:sz w:val="20"/>
                <w:szCs w:val="20"/>
              </w:rPr>
              <w:t xml:space="preserve"> such as poor concentration skills and outbursts.</w:t>
            </w:r>
            <w:r w:rsidR="00FF5098" w:rsidRPr="0028218E">
              <w:rPr>
                <w:rFonts w:ascii="Arial" w:hAnsi="Arial" w:cs="Arial"/>
                <w:sz w:val="20"/>
                <w:szCs w:val="20"/>
              </w:rPr>
              <w:t xml:space="preserve"> A </w:t>
            </w:r>
            <w:r w:rsidR="00F72463" w:rsidRPr="0028218E">
              <w:rPr>
                <w:rFonts w:ascii="Arial" w:hAnsi="Arial" w:cs="Arial"/>
                <w:sz w:val="20"/>
                <w:szCs w:val="20"/>
              </w:rPr>
              <w:t xml:space="preserve">study by Law </w:t>
            </w:r>
            <w:r w:rsidR="00F72463" w:rsidRPr="0040755E">
              <w:rPr>
                <w:rFonts w:ascii="Arial" w:hAnsi="Arial" w:cs="Arial"/>
                <w:i/>
                <w:iCs/>
                <w:sz w:val="20"/>
                <w:szCs w:val="20"/>
              </w:rPr>
              <w:t>et a</w:t>
            </w:r>
            <w:r w:rsidR="00F72463" w:rsidRPr="0028218E">
              <w:rPr>
                <w:rFonts w:ascii="Arial" w:hAnsi="Arial" w:cs="Arial"/>
                <w:sz w:val="20"/>
                <w:szCs w:val="20"/>
              </w:rPr>
              <w:t xml:space="preserve">l. (2007), </w:t>
            </w:r>
            <w:r w:rsidR="00FF5098" w:rsidRPr="0028218E">
              <w:rPr>
                <w:rFonts w:ascii="Arial" w:hAnsi="Arial" w:cs="Arial"/>
                <w:sz w:val="20"/>
                <w:szCs w:val="20"/>
              </w:rPr>
              <w:t xml:space="preserve">investigates how </w:t>
            </w:r>
            <w:r w:rsidR="00F72463" w:rsidRPr="0028218E">
              <w:rPr>
                <w:rFonts w:ascii="Arial" w:hAnsi="Arial" w:cs="Arial"/>
                <w:sz w:val="20"/>
                <w:szCs w:val="20"/>
              </w:rPr>
              <w:t>11- to 12-year-old</w:t>
            </w:r>
            <w:r w:rsidR="00FF5098" w:rsidRPr="0028218E">
              <w:rPr>
                <w:rFonts w:ascii="Arial" w:hAnsi="Arial" w:cs="Arial"/>
                <w:sz w:val="20"/>
                <w:szCs w:val="20"/>
              </w:rPr>
              <w:t xml:space="preserve"> students feel about a peer who displays characteristics of ADHD</w:t>
            </w:r>
            <w:r w:rsidR="00F72463" w:rsidRPr="0028218E">
              <w:rPr>
                <w:rFonts w:ascii="Arial" w:hAnsi="Arial" w:cs="Arial"/>
                <w:sz w:val="20"/>
                <w:szCs w:val="20"/>
              </w:rPr>
              <w:t xml:space="preserve">. The study also investigates </w:t>
            </w:r>
            <w:r w:rsidR="00FF5098" w:rsidRPr="0028218E">
              <w:rPr>
                <w:rFonts w:ascii="Arial" w:hAnsi="Arial" w:cs="Arial"/>
                <w:sz w:val="20"/>
                <w:szCs w:val="20"/>
              </w:rPr>
              <w:t xml:space="preserve">whether providing labelling </w:t>
            </w:r>
            <w:r w:rsidR="00F72463" w:rsidRPr="0028218E">
              <w:rPr>
                <w:rFonts w:ascii="Arial" w:hAnsi="Arial" w:cs="Arial"/>
                <w:sz w:val="20"/>
                <w:szCs w:val="20"/>
              </w:rPr>
              <w:t xml:space="preserve">for ADHD </w:t>
            </w:r>
            <w:r w:rsidR="00FF5098" w:rsidRPr="0028218E">
              <w:rPr>
                <w:rFonts w:ascii="Arial" w:hAnsi="Arial" w:cs="Arial"/>
                <w:sz w:val="20"/>
                <w:szCs w:val="20"/>
              </w:rPr>
              <w:t xml:space="preserve">or </w:t>
            </w:r>
            <w:r w:rsidR="00F72463" w:rsidRPr="0028218E">
              <w:rPr>
                <w:rFonts w:ascii="Arial" w:hAnsi="Arial" w:cs="Arial"/>
                <w:sz w:val="20"/>
                <w:szCs w:val="20"/>
              </w:rPr>
              <w:t xml:space="preserve">providing a </w:t>
            </w:r>
            <w:r w:rsidR="00FF5098" w:rsidRPr="0028218E">
              <w:rPr>
                <w:rFonts w:ascii="Arial" w:hAnsi="Arial" w:cs="Arial"/>
                <w:sz w:val="20"/>
                <w:szCs w:val="20"/>
              </w:rPr>
              <w:t>diagnos</w:t>
            </w:r>
            <w:r w:rsidR="00F72463" w:rsidRPr="0028218E">
              <w:rPr>
                <w:rFonts w:ascii="Arial" w:hAnsi="Arial" w:cs="Arial"/>
                <w:sz w:val="20"/>
                <w:szCs w:val="20"/>
              </w:rPr>
              <w:t>is</w:t>
            </w:r>
            <w:r w:rsidR="00FF5098" w:rsidRPr="0028218E">
              <w:rPr>
                <w:rFonts w:ascii="Arial" w:hAnsi="Arial" w:cs="Arial"/>
                <w:sz w:val="20"/>
                <w:szCs w:val="20"/>
              </w:rPr>
              <w:t xml:space="preserve"> has an impact</w:t>
            </w:r>
            <w:r w:rsidR="00F72463" w:rsidRPr="0028218E">
              <w:rPr>
                <w:rFonts w:ascii="Arial" w:hAnsi="Arial" w:cs="Arial"/>
                <w:sz w:val="20"/>
                <w:szCs w:val="20"/>
              </w:rPr>
              <w:t xml:space="preserve"> on attitudes.</w:t>
            </w:r>
            <w:r w:rsidR="0028218E" w:rsidRPr="0028218E">
              <w:rPr>
                <w:rFonts w:ascii="Arial" w:hAnsi="Arial" w:cs="Arial"/>
                <w:sz w:val="20"/>
                <w:szCs w:val="20"/>
              </w:rPr>
              <w:t xml:space="preserve"> The study revealed that children did have negative views of their peers’ behaviour issues and difficulties</w:t>
            </w:r>
            <w:r w:rsidR="00631010">
              <w:rPr>
                <w:rFonts w:ascii="Arial" w:hAnsi="Arial" w:cs="Arial"/>
                <w:sz w:val="20"/>
                <w:szCs w:val="20"/>
              </w:rPr>
              <w:t xml:space="preserve"> revealing negative adjectives to describe the individual such as ‘stupid’, ‘lonely’, ‘careless’ and ‘crazy’. </w:t>
            </w:r>
            <w:r w:rsidR="00753443">
              <w:rPr>
                <w:rFonts w:ascii="Arial" w:hAnsi="Arial" w:cs="Arial"/>
                <w:sz w:val="20"/>
                <w:szCs w:val="20"/>
              </w:rPr>
              <w:t>However only 8% of the children claimed to understand what ADHD was</w:t>
            </w:r>
            <w:r w:rsidR="00631010">
              <w:rPr>
                <w:rFonts w:ascii="Arial" w:hAnsi="Arial" w:cs="Arial"/>
                <w:sz w:val="20"/>
                <w:szCs w:val="20"/>
              </w:rPr>
              <w:t xml:space="preserve">. The results also revealed that having a label or a diagnosis did not influence the children’s willingness to engage with the individual with ADHD. </w:t>
            </w:r>
            <w:r w:rsidR="00F8409D">
              <w:rPr>
                <w:rFonts w:ascii="Arial" w:hAnsi="Arial" w:cs="Arial"/>
                <w:sz w:val="20"/>
                <w:szCs w:val="20"/>
              </w:rPr>
              <w:t xml:space="preserve">Children diagnosed with ADHD are often excluded from their peer group due to their troublesome behaviour and outbursts (Hinshaw et al., </w:t>
            </w:r>
            <w:r w:rsidR="007749AF">
              <w:rPr>
                <w:rFonts w:ascii="Arial" w:hAnsi="Arial" w:cs="Arial"/>
                <w:sz w:val="20"/>
                <w:szCs w:val="20"/>
              </w:rPr>
              <w:t>1</w:t>
            </w:r>
            <w:r w:rsidR="00F8409D">
              <w:rPr>
                <w:rFonts w:ascii="Arial" w:hAnsi="Arial" w:cs="Arial"/>
                <w:sz w:val="20"/>
                <w:szCs w:val="20"/>
              </w:rPr>
              <w:t>997,</w:t>
            </w:r>
            <w:r w:rsidR="007749AF">
              <w:rPr>
                <w:rFonts w:ascii="Arial" w:hAnsi="Arial" w:cs="Arial"/>
                <w:sz w:val="20"/>
                <w:szCs w:val="20"/>
              </w:rPr>
              <w:t xml:space="preserve"> </w:t>
            </w:r>
            <w:proofErr w:type="spellStart"/>
            <w:r w:rsidR="00F8409D">
              <w:rPr>
                <w:rFonts w:ascii="Arial" w:hAnsi="Arial" w:cs="Arial"/>
                <w:sz w:val="20"/>
                <w:szCs w:val="20"/>
              </w:rPr>
              <w:t>Hoza</w:t>
            </w:r>
            <w:proofErr w:type="spellEnd"/>
            <w:r w:rsidR="00F8409D">
              <w:rPr>
                <w:rFonts w:ascii="Arial" w:hAnsi="Arial" w:cs="Arial"/>
                <w:sz w:val="20"/>
                <w:szCs w:val="20"/>
              </w:rPr>
              <w:t xml:space="preserve"> et al. 2005).</w:t>
            </w:r>
          </w:p>
          <w:p w14:paraId="208A4A90" w14:textId="77777777" w:rsidR="003C154B" w:rsidRDefault="003C154B" w:rsidP="00360E4B"/>
          <w:p w14:paraId="745B2990" w14:textId="77777777" w:rsidR="00B91B51" w:rsidRDefault="00B91B51" w:rsidP="00360E4B"/>
          <w:p w14:paraId="299D364C" w14:textId="77777777" w:rsidR="007749AF" w:rsidRDefault="007749AF" w:rsidP="007749AF">
            <w:r>
              <w:t>References</w:t>
            </w:r>
          </w:p>
          <w:p w14:paraId="0F38DC33" w14:textId="77777777" w:rsidR="007749AF" w:rsidRDefault="007749AF" w:rsidP="007749AF"/>
          <w:p w14:paraId="13645B29" w14:textId="77777777" w:rsidR="007749AF" w:rsidRDefault="007749AF" w:rsidP="007749AF">
            <w:pPr>
              <w:ind w:left="601" w:hanging="601"/>
              <w:rPr>
                <w:rFonts w:ascii="Arial" w:hAnsi="Arial" w:cs="Arial"/>
                <w:color w:val="222222"/>
                <w:sz w:val="20"/>
                <w:szCs w:val="20"/>
                <w:shd w:val="clear" w:color="auto" w:fill="FFFFFF"/>
              </w:rPr>
            </w:pPr>
            <w:proofErr w:type="spellStart"/>
            <w:r w:rsidRPr="00FF5098">
              <w:rPr>
                <w:rFonts w:ascii="Arial" w:hAnsi="Arial" w:cs="Arial"/>
                <w:color w:val="222222"/>
                <w:sz w:val="20"/>
                <w:szCs w:val="20"/>
                <w:shd w:val="clear" w:color="auto" w:fill="FFFFFF"/>
              </w:rPr>
              <w:t>DuPaul</w:t>
            </w:r>
            <w:proofErr w:type="spellEnd"/>
            <w:r w:rsidRPr="00FF5098">
              <w:rPr>
                <w:rFonts w:ascii="Arial" w:hAnsi="Arial" w:cs="Arial"/>
                <w:color w:val="222222"/>
                <w:sz w:val="20"/>
                <w:szCs w:val="20"/>
                <w:shd w:val="clear" w:color="auto" w:fill="FFFFFF"/>
              </w:rPr>
              <w:t>, G. J., &amp; Volpe, R. J. (2009). ADHD and learning disabilities: Research findings and clinical implications. </w:t>
            </w:r>
            <w:r w:rsidRPr="00FF5098">
              <w:rPr>
                <w:rFonts w:ascii="Arial" w:hAnsi="Arial" w:cs="Arial"/>
                <w:i/>
                <w:iCs/>
                <w:color w:val="222222"/>
                <w:sz w:val="20"/>
                <w:szCs w:val="20"/>
                <w:shd w:val="clear" w:color="auto" w:fill="FFFFFF"/>
              </w:rPr>
              <w:t>Current Attention Disorders Reports</w:t>
            </w:r>
            <w:r w:rsidRPr="00FF5098">
              <w:rPr>
                <w:rFonts w:ascii="Arial" w:hAnsi="Arial" w:cs="Arial"/>
                <w:color w:val="222222"/>
                <w:sz w:val="20"/>
                <w:szCs w:val="20"/>
                <w:shd w:val="clear" w:color="auto" w:fill="FFFFFF"/>
              </w:rPr>
              <w:t>, </w:t>
            </w:r>
            <w:r w:rsidRPr="00FF5098">
              <w:rPr>
                <w:rFonts w:ascii="Arial" w:hAnsi="Arial" w:cs="Arial"/>
                <w:i/>
                <w:iCs/>
                <w:color w:val="222222"/>
                <w:sz w:val="20"/>
                <w:szCs w:val="20"/>
                <w:shd w:val="clear" w:color="auto" w:fill="FFFFFF"/>
              </w:rPr>
              <w:t>1</w:t>
            </w:r>
            <w:r w:rsidRPr="00FF5098">
              <w:rPr>
                <w:rFonts w:ascii="Arial" w:hAnsi="Arial" w:cs="Arial"/>
                <w:color w:val="222222"/>
                <w:sz w:val="20"/>
                <w:szCs w:val="20"/>
                <w:shd w:val="clear" w:color="auto" w:fill="FFFFFF"/>
              </w:rPr>
              <w:t>(4), 152-155.</w:t>
            </w:r>
          </w:p>
          <w:p w14:paraId="0C09E414" w14:textId="77777777" w:rsidR="007749AF" w:rsidRDefault="007749AF" w:rsidP="007749AF">
            <w:pPr>
              <w:ind w:left="601" w:hanging="601"/>
              <w:rPr>
                <w:rFonts w:ascii="Arial" w:hAnsi="Arial" w:cs="Arial"/>
                <w:color w:val="222222"/>
                <w:sz w:val="20"/>
                <w:szCs w:val="20"/>
                <w:shd w:val="clear" w:color="auto" w:fill="FFFFFF"/>
              </w:rPr>
            </w:pPr>
          </w:p>
          <w:p w14:paraId="727F7EDF" w14:textId="77777777" w:rsidR="007749AF" w:rsidRPr="004F31EE" w:rsidRDefault="007749AF" w:rsidP="007749AF">
            <w:pPr>
              <w:ind w:left="601" w:hanging="601"/>
              <w:rPr>
                <w:rFonts w:ascii="Arial" w:hAnsi="Arial" w:cs="Arial"/>
                <w:color w:val="222222"/>
                <w:sz w:val="20"/>
                <w:szCs w:val="20"/>
                <w:shd w:val="clear" w:color="auto" w:fill="FFFFFF"/>
              </w:rPr>
            </w:pPr>
            <w:r w:rsidRPr="004F31EE">
              <w:rPr>
                <w:rFonts w:ascii="Arial" w:hAnsi="Arial" w:cs="Arial"/>
                <w:color w:val="222222"/>
                <w:sz w:val="20"/>
                <w:szCs w:val="20"/>
                <w:shd w:val="clear" w:color="auto" w:fill="FFFFFF"/>
              </w:rPr>
              <w:t>American Psychiatric Association. (2013). Diagnostic and statistical manual of mental disorders (5th ed.). https://doi.org/10.1176/appi.books.9780890425596</w:t>
            </w:r>
          </w:p>
          <w:p w14:paraId="20332647" w14:textId="77777777" w:rsidR="007749AF" w:rsidRPr="004F31EE" w:rsidRDefault="007749AF" w:rsidP="007749AF">
            <w:pPr>
              <w:ind w:left="601" w:hanging="601"/>
              <w:rPr>
                <w:rFonts w:ascii="Arial" w:hAnsi="Arial" w:cs="Arial"/>
                <w:color w:val="222222"/>
                <w:sz w:val="20"/>
                <w:szCs w:val="20"/>
                <w:shd w:val="clear" w:color="auto" w:fill="FFFFFF"/>
              </w:rPr>
            </w:pPr>
          </w:p>
          <w:p w14:paraId="65502F9B" w14:textId="77777777" w:rsidR="007749AF" w:rsidRDefault="007749AF" w:rsidP="007749AF">
            <w:pPr>
              <w:ind w:left="601" w:hanging="601"/>
              <w:rPr>
                <w:rFonts w:ascii="Arial" w:hAnsi="Arial" w:cs="Arial"/>
                <w:color w:val="222222"/>
                <w:sz w:val="20"/>
                <w:szCs w:val="20"/>
                <w:shd w:val="clear" w:color="auto" w:fill="FFFFFF"/>
              </w:rPr>
            </w:pPr>
          </w:p>
          <w:p w14:paraId="503F47E4" w14:textId="77777777" w:rsidR="007749AF" w:rsidRDefault="007749AF" w:rsidP="007749AF">
            <w:pPr>
              <w:ind w:left="601" w:hanging="601"/>
              <w:rPr>
                <w:rFonts w:ascii="Arial" w:hAnsi="Arial" w:cs="Arial"/>
                <w:color w:val="222222"/>
                <w:sz w:val="20"/>
                <w:szCs w:val="20"/>
                <w:shd w:val="clear" w:color="auto" w:fill="FFFFFF"/>
              </w:rPr>
            </w:pPr>
            <w:r w:rsidRPr="004F31EE">
              <w:rPr>
                <w:rFonts w:ascii="Arial" w:hAnsi="Arial" w:cs="Arial"/>
                <w:color w:val="222222"/>
                <w:sz w:val="20"/>
                <w:szCs w:val="20"/>
                <w:shd w:val="clear" w:color="auto" w:fill="FFFFFF"/>
              </w:rPr>
              <w:t>The Diagnostic and Statistical Manual of Mental Disorders (5th ed.; DSM–5; American Psychiatric Association, 2013)</w:t>
            </w:r>
          </w:p>
          <w:p w14:paraId="26B5D5F7" w14:textId="77777777" w:rsidR="007749AF" w:rsidRPr="00FF5098" w:rsidRDefault="007749AF" w:rsidP="007749AF">
            <w:pPr>
              <w:ind w:left="601" w:hanging="601"/>
              <w:rPr>
                <w:rFonts w:ascii="Arial" w:hAnsi="Arial" w:cs="Arial"/>
                <w:sz w:val="20"/>
                <w:szCs w:val="20"/>
              </w:rPr>
            </w:pPr>
          </w:p>
          <w:p w14:paraId="28DE19EE" w14:textId="362B1807" w:rsidR="007749AF" w:rsidRDefault="007749AF" w:rsidP="007749AF">
            <w:pPr>
              <w:ind w:left="601" w:hanging="601"/>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Law, G. U., Sinclair, S., &amp; Fraser, N. (2007). Children's attitudes and behavioural intentions towards a peer with symptoms of ADHD: does the addition of a diagnostic label make a difference? </w:t>
            </w:r>
            <w:r>
              <w:rPr>
                <w:rFonts w:ascii="Arial" w:hAnsi="Arial" w:cs="Arial"/>
                <w:i/>
                <w:iCs/>
                <w:color w:val="222222"/>
                <w:sz w:val="20"/>
                <w:szCs w:val="20"/>
                <w:shd w:val="clear" w:color="auto" w:fill="FFFFFF"/>
              </w:rPr>
              <w:t>Journal of Child Health Care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 98-111.</w:t>
            </w:r>
          </w:p>
          <w:p w14:paraId="2E4589B4" w14:textId="77777777" w:rsidR="007749AF" w:rsidRDefault="007749AF" w:rsidP="007749AF">
            <w:pPr>
              <w:ind w:left="601" w:hanging="601"/>
              <w:rPr>
                <w:rFonts w:ascii="Arial" w:hAnsi="Arial" w:cs="Arial"/>
                <w:color w:val="222222"/>
                <w:sz w:val="20"/>
                <w:szCs w:val="20"/>
                <w:shd w:val="clear" w:color="auto" w:fill="FFFFFF"/>
              </w:rPr>
            </w:pPr>
          </w:p>
          <w:p w14:paraId="138FD356" w14:textId="028C4952" w:rsidR="007749AF" w:rsidRDefault="007749AF" w:rsidP="007749AF">
            <w:pPr>
              <w:ind w:left="601" w:hanging="601"/>
              <w:rPr>
                <w:rFonts w:ascii="Arial" w:hAnsi="Arial" w:cs="Arial"/>
                <w:color w:val="222222"/>
                <w:sz w:val="20"/>
                <w:szCs w:val="20"/>
                <w:shd w:val="clear" w:color="auto" w:fill="FFFFFF"/>
              </w:rPr>
            </w:pPr>
            <w:r w:rsidRPr="007749AF">
              <w:rPr>
                <w:rFonts w:ascii="Arial" w:hAnsi="Arial" w:cs="Arial"/>
                <w:color w:val="222222"/>
                <w:sz w:val="20"/>
                <w:szCs w:val="20"/>
                <w:shd w:val="clear" w:color="auto" w:fill="FFFFFF"/>
              </w:rPr>
              <w:t xml:space="preserve">Hinshaw, S.P., Zupan, B.A., Simmel, C., </w:t>
            </w:r>
            <w:proofErr w:type="spellStart"/>
            <w:r w:rsidRPr="007749AF">
              <w:rPr>
                <w:rFonts w:ascii="Arial" w:hAnsi="Arial" w:cs="Arial"/>
                <w:color w:val="222222"/>
                <w:sz w:val="20"/>
                <w:szCs w:val="20"/>
                <w:shd w:val="clear" w:color="auto" w:fill="FFFFFF"/>
              </w:rPr>
              <w:t>Nigg</w:t>
            </w:r>
            <w:proofErr w:type="spellEnd"/>
            <w:r w:rsidRPr="007749AF">
              <w:rPr>
                <w:rFonts w:ascii="Arial" w:hAnsi="Arial" w:cs="Arial"/>
                <w:color w:val="222222"/>
                <w:sz w:val="20"/>
                <w:szCs w:val="20"/>
                <w:shd w:val="clear" w:color="auto" w:fill="FFFFFF"/>
              </w:rPr>
              <w:t>, J.T. and Melnick, S. (1997) ‘Peer Status in Boys with and without Attention-deficit Hyperactivity Disorder: Predictions from Overt and Covert Antisocial Behaviour, Social Isolation and Authoritative Parenting Beliefs’, Child Development 68(5): 880–96.</w:t>
            </w:r>
          </w:p>
          <w:p w14:paraId="5AE57321" w14:textId="77777777" w:rsidR="00C3522E" w:rsidRDefault="00C3522E" w:rsidP="007749AF">
            <w:pPr>
              <w:ind w:left="601" w:hanging="601"/>
              <w:rPr>
                <w:rFonts w:ascii="Arial" w:hAnsi="Arial" w:cs="Arial"/>
                <w:color w:val="222222"/>
                <w:sz w:val="20"/>
                <w:szCs w:val="20"/>
                <w:shd w:val="clear" w:color="auto" w:fill="FFFFFF"/>
              </w:rPr>
            </w:pPr>
          </w:p>
          <w:p w14:paraId="41A017FF" w14:textId="0379AE15" w:rsidR="007749AF" w:rsidRDefault="007749AF" w:rsidP="007749AF">
            <w:pPr>
              <w:ind w:left="601" w:hanging="601"/>
              <w:rPr>
                <w:rFonts w:ascii="Arial" w:hAnsi="Arial" w:cs="Arial"/>
                <w:color w:val="222222"/>
                <w:sz w:val="20"/>
                <w:szCs w:val="20"/>
                <w:shd w:val="clear" w:color="auto" w:fill="FFFFFF"/>
              </w:rPr>
            </w:pPr>
            <w:proofErr w:type="spellStart"/>
            <w:r w:rsidRPr="007749AF">
              <w:rPr>
                <w:rFonts w:ascii="Arial" w:hAnsi="Arial" w:cs="Arial"/>
                <w:color w:val="222222"/>
                <w:sz w:val="20"/>
                <w:szCs w:val="20"/>
                <w:shd w:val="clear" w:color="auto" w:fill="FFFFFF"/>
              </w:rPr>
              <w:t>Hoza</w:t>
            </w:r>
            <w:proofErr w:type="spellEnd"/>
            <w:r w:rsidRPr="007749AF">
              <w:rPr>
                <w:rFonts w:ascii="Arial" w:hAnsi="Arial" w:cs="Arial"/>
                <w:color w:val="222222"/>
                <w:sz w:val="20"/>
                <w:szCs w:val="20"/>
                <w:shd w:val="clear" w:color="auto" w:fill="FFFFFF"/>
              </w:rPr>
              <w:t xml:space="preserve">, B., </w:t>
            </w:r>
            <w:proofErr w:type="spellStart"/>
            <w:r w:rsidRPr="007749AF">
              <w:rPr>
                <w:rFonts w:ascii="Arial" w:hAnsi="Arial" w:cs="Arial"/>
                <w:color w:val="222222"/>
                <w:sz w:val="20"/>
                <w:szCs w:val="20"/>
                <w:shd w:val="clear" w:color="auto" w:fill="FFFFFF"/>
              </w:rPr>
              <w:t>Mrug</w:t>
            </w:r>
            <w:proofErr w:type="spellEnd"/>
            <w:r w:rsidRPr="007749AF">
              <w:rPr>
                <w:rFonts w:ascii="Arial" w:hAnsi="Arial" w:cs="Arial"/>
                <w:color w:val="222222"/>
                <w:sz w:val="20"/>
                <w:szCs w:val="20"/>
                <w:shd w:val="clear" w:color="auto" w:fill="FFFFFF"/>
              </w:rPr>
              <w:t xml:space="preserve">, S., Gerdes, A.C., Hinshaw, S.P., Bukowski, W.M., Gold, J.A., Kraemer, H.C., Pelham, W.E., </w:t>
            </w:r>
            <w:proofErr w:type="spellStart"/>
            <w:r w:rsidRPr="007749AF">
              <w:rPr>
                <w:rFonts w:ascii="Arial" w:hAnsi="Arial" w:cs="Arial"/>
                <w:color w:val="222222"/>
                <w:sz w:val="20"/>
                <w:szCs w:val="20"/>
                <w:shd w:val="clear" w:color="auto" w:fill="FFFFFF"/>
              </w:rPr>
              <w:t>Wigal</w:t>
            </w:r>
            <w:proofErr w:type="spellEnd"/>
            <w:r w:rsidRPr="007749AF">
              <w:rPr>
                <w:rFonts w:ascii="Arial" w:hAnsi="Arial" w:cs="Arial"/>
                <w:color w:val="222222"/>
                <w:sz w:val="20"/>
                <w:szCs w:val="20"/>
                <w:shd w:val="clear" w:color="auto" w:fill="FFFFFF"/>
              </w:rPr>
              <w:t>, T. and Arnold, L.E. (2005) ‘What Aspects of Peer Relationships Are Impaired in Children with Attention-deficit Hyperactivity Disorder?’, Journal of Consulting and Clinical Psychology 73(3): 411–23.</w:t>
            </w:r>
          </w:p>
          <w:p w14:paraId="6B9597F3" w14:textId="77777777" w:rsidR="007749AF" w:rsidRPr="00FF5098" w:rsidRDefault="007749AF" w:rsidP="007749AF">
            <w:pPr>
              <w:rPr>
                <w:rFonts w:ascii="Arial" w:hAnsi="Arial" w:cs="Arial"/>
                <w:sz w:val="20"/>
                <w:szCs w:val="20"/>
              </w:rPr>
            </w:pPr>
          </w:p>
          <w:p w14:paraId="64F332F8" w14:textId="77777777" w:rsidR="007749AF" w:rsidRPr="00FF5098" w:rsidRDefault="007749AF" w:rsidP="007749AF">
            <w:pPr>
              <w:rPr>
                <w:rFonts w:ascii="Arial" w:hAnsi="Arial" w:cs="Arial"/>
                <w:sz w:val="20"/>
                <w:szCs w:val="20"/>
              </w:rPr>
            </w:pPr>
            <w:r w:rsidRPr="00FF5098">
              <w:rPr>
                <w:rFonts w:ascii="Arial" w:hAnsi="Arial" w:cs="Arial"/>
                <w:sz w:val="20"/>
                <w:szCs w:val="20"/>
              </w:rPr>
              <w:t>https://www.nhs.uk/conditions/attention-deficit-hyperactivity-disorder-adhd</w:t>
            </w:r>
          </w:p>
          <w:p w14:paraId="60F7514C" w14:textId="77777777" w:rsidR="007749AF" w:rsidRPr="00FF5098" w:rsidRDefault="007749AF" w:rsidP="007749AF">
            <w:pPr>
              <w:rPr>
                <w:rFonts w:ascii="Arial" w:hAnsi="Arial" w:cs="Arial"/>
                <w:sz w:val="20"/>
                <w:szCs w:val="20"/>
              </w:rPr>
            </w:pPr>
          </w:p>
          <w:p w14:paraId="0AF6BE75" w14:textId="77777777" w:rsidR="007749AF" w:rsidRDefault="007749AF" w:rsidP="007749AF">
            <w:pPr>
              <w:rPr>
                <w:rFonts w:ascii="Arial" w:hAnsi="Arial" w:cs="Arial"/>
                <w:b/>
              </w:rPr>
            </w:pPr>
          </w:p>
          <w:p w14:paraId="36F54CEC" w14:textId="77777777" w:rsidR="007749AF" w:rsidRDefault="007749AF" w:rsidP="007749AF">
            <w:pPr>
              <w:rPr>
                <w:rFonts w:ascii="Arial" w:hAnsi="Arial" w:cs="Arial"/>
                <w:b/>
              </w:rPr>
            </w:pPr>
          </w:p>
          <w:p w14:paraId="68565C71" w14:textId="77777777" w:rsidR="00B91B51" w:rsidRDefault="00B91B51" w:rsidP="00360E4B"/>
          <w:p w14:paraId="542540E1" w14:textId="77777777" w:rsidR="003C154B" w:rsidRDefault="003C154B" w:rsidP="00360E4B"/>
          <w:p w14:paraId="3436CBCF" w14:textId="77777777" w:rsidR="00992264" w:rsidRDefault="00992264" w:rsidP="00360E4B"/>
          <w:p w14:paraId="35359666" w14:textId="77777777" w:rsidR="00B91B51" w:rsidRDefault="00B91B51" w:rsidP="00360E4B"/>
          <w:p w14:paraId="2D872D1D" w14:textId="77777777" w:rsidR="00B91B51" w:rsidRDefault="00B91B51" w:rsidP="00B61D12"/>
        </w:tc>
      </w:tr>
    </w:tbl>
    <w:p w14:paraId="1C1BF3CF" w14:textId="77777777" w:rsidR="00310104" w:rsidRDefault="00310104" w:rsidP="00992264">
      <w:pPr>
        <w:rPr>
          <w:rFonts w:ascii="Arial" w:hAnsi="Arial" w:cs="Arial"/>
          <w:sz w:val="8"/>
          <w:szCs w:val="8"/>
        </w:rPr>
      </w:pPr>
    </w:p>
    <w:p w14:paraId="77650777" w14:textId="77777777" w:rsidR="003C154B" w:rsidRDefault="003C154B" w:rsidP="00F73A03">
      <w:pPr>
        <w:rPr>
          <w:rFonts w:ascii="Arial" w:hAnsi="Arial" w:cs="Arial"/>
          <w:b/>
          <w:sz w:val="20"/>
        </w:rPr>
      </w:pPr>
    </w:p>
    <w:p w14:paraId="79DC5411" w14:textId="77777777" w:rsidR="00B91B51" w:rsidRDefault="00B91B51" w:rsidP="00F73A03">
      <w:pPr>
        <w:rPr>
          <w:rFonts w:ascii="Arial" w:hAnsi="Arial" w:cs="Arial"/>
          <w:b/>
          <w:sz w:val="20"/>
        </w:rPr>
      </w:pPr>
    </w:p>
    <w:p w14:paraId="1492097D"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4182B6E2"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1B0129E2" w14:textId="77777777" w:rsidTr="00360E4B">
        <w:tc>
          <w:tcPr>
            <w:tcW w:w="10368" w:type="dxa"/>
            <w:tcBorders>
              <w:top w:val="single" w:sz="4" w:space="0" w:color="auto"/>
              <w:left w:val="single" w:sz="4" w:space="0" w:color="auto"/>
              <w:bottom w:val="single" w:sz="4" w:space="0" w:color="auto"/>
              <w:right w:val="single" w:sz="4" w:space="0" w:color="auto"/>
            </w:tcBorders>
          </w:tcPr>
          <w:p w14:paraId="4EAED7F7"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249FECBC" w14:textId="77777777" w:rsidR="00E24E04" w:rsidRDefault="00E24E04" w:rsidP="00360E4B">
            <w:pPr>
              <w:rPr>
                <w:rFonts w:ascii="Arial" w:hAnsi="Arial" w:cs="Arial"/>
                <w:b/>
              </w:rPr>
            </w:pPr>
          </w:p>
          <w:p w14:paraId="26499F25" w14:textId="77777777" w:rsidR="003C154B" w:rsidRDefault="003C154B" w:rsidP="00360E4B">
            <w:pPr>
              <w:rPr>
                <w:rFonts w:ascii="Arial" w:hAnsi="Arial" w:cs="Arial"/>
                <w:b/>
              </w:rPr>
            </w:pPr>
          </w:p>
          <w:p w14:paraId="716B26C7" w14:textId="5B795931" w:rsidR="003C154B" w:rsidRDefault="00C83DC3" w:rsidP="00360E4B">
            <w:pPr>
              <w:rPr>
                <w:rFonts w:ascii="Arial" w:hAnsi="Arial" w:cs="Arial"/>
                <w:bCs/>
                <w:sz w:val="20"/>
                <w:szCs w:val="20"/>
              </w:rPr>
            </w:pPr>
            <w:r w:rsidRPr="00C83DC3">
              <w:rPr>
                <w:rFonts w:ascii="Arial" w:hAnsi="Arial" w:cs="Arial"/>
                <w:bCs/>
                <w:sz w:val="20"/>
                <w:szCs w:val="20"/>
              </w:rPr>
              <w:t xml:space="preserve">The participants will be a group of Primary school children aged between 7 and 11 </w:t>
            </w:r>
            <w:r w:rsidR="002B64C7" w:rsidRPr="00C83DC3">
              <w:rPr>
                <w:rFonts w:ascii="Arial" w:hAnsi="Arial" w:cs="Arial"/>
                <w:bCs/>
                <w:sz w:val="20"/>
                <w:szCs w:val="20"/>
              </w:rPr>
              <w:t>years’</w:t>
            </w:r>
            <w:r w:rsidRPr="00C83DC3">
              <w:rPr>
                <w:rFonts w:ascii="Arial" w:hAnsi="Arial" w:cs="Arial"/>
                <w:bCs/>
                <w:sz w:val="20"/>
                <w:szCs w:val="20"/>
              </w:rPr>
              <w:t xml:space="preserve"> old. </w:t>
            </w:r>
          </w:p>
          <w:p w14:paraId="595F9E3E" w14:textId="6FA56052" w:rsidR="00142B57" w:rsidRDefault="00142B57" w:rsidP="00360E4B">
            <w:pPr>
              <w:rPr>
                <w:rFonts w:ascii="Arial" w:hAnsi="Arial" w:cs="Arial"/>
                <w:bCs/>
                <w:sz w:val="20"/>
                <w:szCs w:val="20"/>
              </w:rPr>
            </w:pPr>
            <w:r>
              <w:rPr>
                <w:rFonts w:ascii="Arial" w:hAnsi="Arial" w:cs="Arial"/>
                <w:bCs/>
                <w:sz w:val="20"/>
                <w:szCs w:val="20"/>
              </w:rPr>
              <w:t xml:space="preserve">Two schools will be taking part in the study. </w:t>
            </w:r>
          </w:p>
          <w:p w14:paraId="49E60CEE" w14:textId="0C498A82" w:rsidR="00784CCA" w:rsidRDefault="00784CCA" w:rsidP="00360E4B">
            <w:pPr>
              <w:rPr>
                <w:rFonts w:ascii="Arial" w:hAnsi="Arial" w:cs="Arial"/>
                <w:bCs/>
                <w:sz w:val="20"/>
                <w:szCs w:val="20"/>
              </w:rPr>
            </w:pPr>
            <w:r>
              <w:rPr>
                <w:rFonts w:ascii="Arial" w:hAnsi="Arial" w:cs="Arial"/>
                <w:bCs/>
                <w:sz w:val="20"/>
                <w:szCs w:val="20"/>
              </w:rPr>
              <w:t xml:space="preserve">There will be </w:t>
            </w:r>
            <w:r w:rsidR="00E2290E">
              <w:rPr>
                <w:rFonts w:ascii="Arial" w:hAnsi="Arial" w:cs="Arial"/>
                <w:bCs/>
                <w:sz w:val="20"/>
                <w:szCs w:val="20"/>
              </w:rPr>
              <w:t xml:space="preserve">at least </w:t>
            </w:r>
            <w:r>
              <w:rPr>
                <w:rFonts w:ascii="Arial" w:hAnsi="Arial" w:cs="Arial"/>
                <w:bCs/>
                <w:sz w:val="20"/>
                <w:szCs w:val="20"/>
              </w:rPr>
              <w:t xml:space="preserve">25 pupils </w:t>
            </w:r>
            <w:r w:rsidR="00142B57">
              <w:rPr>
                <w:rFonts w:ascii="Arial" w:hAnsi="Arial" w:cs="Arial"/>
                <w:bCs/>
                <w:sz w:val="20"/>
                <w:szCs w:val="20"/>
              </w:rPr>
              <w:t>in each school taking part in the study.</w:t>
            </w:r>
          </w:p>
          <w:p w14:paraId="4A295FCC" w14:textId="45EE9E01" w:rsidR="00E2290E" w:rsidRPr="00C83DC3" w:rsidRDefault="00E2290E" w:rsidP="00360E4B">
            <w:pPr>
              <w:rPr>
                <w:rFonts w:ascii="Arial" w:hAnsi="Arial" w:cs="Arial"/>
                <w:bCs/>
                <w:sz w:val="20"/>
                <w:szCs w:val="20"/>
              </w:rPr>
            </w:pPr>
            <w:r>
              <w:rPr>
                <w:rFonts w:ascii="Arial" w:hAnsi="Arial" w:cs="Arial"/>
                <w:bCs/>
                <w:sz w:val="20"/>
                <w:szCs w:val="20"/>
              </w:rPr>
              <w:t xml:space="preserve">If a child with a diagnosis of ADHD is present, they will not be excluded from the study, </w:t>
            </w:r>
            <w:r w:rsidR="00957F72">
              <w:rPr>
                <w:rFonts w:ascii="Arial" w:hAnsi="Arial" w:cs="Arial"/>
                <w:bCs/>
                <w:sz w:val="20"/>
                <w:szCs w:val="20"/>
              </w:rPr>
              <w:t>however they</w:t>
            </w:r>
            <w:r>
              <w:rPr>
                <w:rFonts w:ascii="Arial" w:hAnsi="Arial" w:cs="Arial"/>
                <w:bCs/>
                <w:sz w:val="20"/>
                <w:szCs w:val="20"/>
              </w:rPr>
              <w:t xml:space="preserve"> will be asked to complete a different task instead to ensure inclusion. </w:t>
            </w:r>
          </w:p>
          <w:p w14:paraId="3158F8E2" w14:textId="77777777" w:rsidR="00C83DC3" w:rsidRPr="00C83DC3" w:rsidRDefault="00C83DC3" w:rsidP="00360E4B">
            <w:pPr>
              <w:rPr>
                <w:rFonts w:ascii="Arial" w:hAnsi="Arial" w:cs="Arial"/>
                <w:bCs/>
              </w:rPr>
            </w:pPr>
          </w:p>
          <w:p w14:paraId="36BBA66A" w14:textId="77777777" w:rsidR="003C154B" w:rsidRPr="00C83DC3" w:rsidRDefault="003C154B" w:rsidP="00360E4B">
            <w:pPr>
              <w:rPr>
                <w:rFonts w:ascii="Arial" w:hAnsi="Arial" w:cs="Arial"/>
                <w:bCs/>
              </w:rPr>
            </w:pPr>
          </w:p>
          <w:p w14:paraId="57EC0FBE" w14:textId="77777777" w:rsidR="00BA756C" w:rsidRPr="00C83DC3" w:rsidRDefault="00BA756C" w:rsidP="00360E4B">
            <w:pPr>
              <w:rPr>
                <w:rFonts w:ascii="Arial" w:hAnsi="Arial" w:cs="Arial"/>
                <w:bCs/>
              </w:rPr>
            </w:pPr>
          </w:p>
          <w:p w14:paraId="1EC01DE6" w14:textId="77777777" w:rsidR="00BA756C" w:rsidRDefault="00BA756C" w:rsidP="00360E4B">
            <w:pPr>
              <w:rPr>
                <w:rFonts w:ascii="Arial" w:hAnsi="Arial" w:cs="Arial"/>
                <w:b/>
              </w:rPr>
            </w:pPr>
          </w:p>
          <w:p w14:paraId="1624C0B2" w14:textId="24FD26A4" w:rsidR="00B507A5" w:rsidRPr="00E24E04" w:rsidRDefault="00B507A5" w:rsidP="00360E4B">
            <w:pPr>
              <w:rPr>
                <w:rFonts w:ascii="Arial" w:hAnsi="Arial" w:cs="Arial"/>
                <w:b/>
              </w:rPr>
            </w:pPr>
          </w:p>
        </w:tc>
      </w:tr>
    </w:tbl>
    <w:p w14:paraId="16B085F1"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2E73C9E8" w14:textId="77777777" w:rsidTr="00DF7A76">
        <w:tc>
          <w:tcPr>
            <w:tcW w:w="10368" w:type="dxa"/>
          </w:tcPr>
          <w:p w14:paraId="0D0F22EE" w14:textId="77777777" w:rsidR="007E787E" w:rsidRDefault="00441243" w:rsidP="00DF7A76">
            <w:pPr>
              <w:rPr>
                <w:rFonts w:ascii="Arial" w:hAnsi="Arial" w:cs="Arial"/>
                <w:b/>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18BBB6AA" w14:textId="00ADB8B3" w:rsidR="007E787E" w:rsidRDefault="007E787E" w:rsidP="00DF7A76">
            <w:pPr>
              <w:rPr>
                <w:rFonts w:ascii="Arial" w:hAnsi="Arial" w:cs="Arial"/>
                <w:b/>
                <w:sz w:val="20"/>
              </w:rPr>
            </w:pPr>
          </w:p>
          <w:p w14:paraId="07F24374" w14:textId="7AEBC84A" w:rsidR="00B20E4A" w:rsidRDefault="00B20E4A" w:rsidP="00B20E4A">
            <w:pPr>
              <w:rPr>
                <w:rFonts w:ascii="Arial" w:hAnsi="Arial" w:cs="Arial"/>
                <w:bCs/>
                <w:sz w:val="20"/>
              </w:rPr>
            </w:pPr>
            <w:r w:rsidRPr="00791BD2">
              <w:rPr>
                <w:rFonts w:ascii="Arial" w:hAnsi="Arial" w:cs="Arial"/>
                <w:bCs/>
                <w:sz w:val="20"/>
              </w:rPr>
              <w:t>The study will involv</w:t>
            </w:r>
            <w:r w:rsidR="00533C74">
              <w:rPr>
                <w:rFonts w:ascii="Arial" w:hAnsi="Arial" w:cs="Arial"/>
                <w:bCs/>
                <w:sz w:val="20"/>
              </w:rPr>
              <w:t>e</w:t>
            </w:r>
            <w:r w:rsidRPr="00791BD2">
              <w:rPr>
                <w:rFonts w:ascii="Arial" w:hAnsi="Arial" w:cs="Arial"/>
                <w:bCs/>
                <w:sz w:val="20"/>
              </w:rPr>
              <w:t xml:space="preserve"> a 2x2</w:t>
            </w:r>
            <w:r w:rsidR="00791BD2">
              <w:rPr>
                <w:rFonts w:ascii="Arial" w:hAnsi="Arial" w:cs="Arial"/>
                <w:bCs/>
                <w:sz w:val="20"/>
              </w:rPr>
              <w:t xml:space="preserve"> and 2x3 q</w:t>
            </w:r>
            <w:r w:rsidRPr="00791BD2">
              <w:rPr>
                <w:rFonts w:ascii="Arial" w:hAnsi="Arial" w:cs="Arial"/>
                <w:bCs/>
                <w:sz w:val="20"/>
              </w:rPr>
              <w:t xml:space="preserve">uantitative </w:t>
            </w:r>
            <w:r w:rsidR="00791BD2">
              <w:rPr>
                <w:rFonts w:ascii="Arial" w:hAnsi="Arial" w:cs="Arial"/>
                <w:bCs/>
                <w:sz w:val="20"/>
              </w:rPr>
              <w:t>between-subject</w:t>
            </w:r>
            <w:r w:rsidRPr="00791BD2">
              <w:rPr>
                <w:rFonts w:ascii="Arial" w:hAnsi="Arial" w:cs="Arial"/>
                <w:bCs/>
                <w:sz w:val="20"/>
              </w:rPr>
              <w:t xml:space="preserve"> experimental design. </w:t>
            </w:r>
            <w:r w:rsidRPr="00791BD2">
              <w:rPr>
                <w:rFonts w:ascii="Arial" w:hAnsi="Arial" w:cs="Arial"/>
                <w:bCs/>
                <w:sz w:val="20"/>
              </w:rPr>
              <w:t>Participants will complete a self-report measures on attitude and behavioural intentions after reading vig</w:t>
            </w:r>
            <w:r w:rsidR="00791BD2">
              <w:rPr>
                <w:rFonts w:ascii="Arial" w:hAnsi="Arial" w:cs="Arial"/>
                <w:bCs/>
                <w:sz w:val="20"/>
              </w:rPr>
              <w:t>n</w:t>
            </w:r>
            <w:r w:rsidRPr="00791BD2">
              <w:rPr>
                <w:rFonts w:ascii="Arial" w:hAnsi="Arial" w:cs="Arial"/>
                <w:bCs/>
                <w:sz w:val="20"/>
              </w:rPr>
              <w:t xml:space="preserve">ettes. </w:t>
            </w:r>
            <w:r w:rsidR="00791BD2">
              <w:rPr>
                <w:rFonts w:ascii="Arial" w:hAnsi="Arial" w:cs="Arial"/>
                <w:bCs/>
                <w:sz w:val="20"/>
              </w:rPr>
              <w:t>Vignettes used will be based on DSM criteria for ADHD (Urquhart, 2007).</w:t>
            </w:r>
          </w:p>
          <w:p w14:paraId="381175A3" w14:textId="77777777" w:rsidR="004E6FC7" w:rsidRPr="00791BD2" w:rsidRDefault="004E6FC7" w:rsidP="00B20E4A">
            <w:pPr>
              <w:rPr>
                <w:rFonts w:ascii="Arial" w:hAnsi="Arial" w:cs="Arial"/>
                <w:bCs/>
                <w:sz w:val="20"/>
              </w:rPr>
            </w:pPr>
          </w:p>
          <w:p w14:paraId="71F9F2E5" w14:textId="3624E76B" w:rsidR="004E6FC7" w:rsidRPr="00791BD2" w:rsidRDefault="004E6FC7" w:rsidP="004E6FC7">
            <w:pPr>
              <w:rPr>
                <w:rFonts w:ascii="Arial" w:hAnsi="Arial" w:cs="Arial"/>
                <w:bCs/>
                <w:sz w:val="20"/>
              </w:rPr>
            </w:pPr>
            <w:r w:rsidRPr="00791BD2">
              <w:rPr>
                <w:rFonts w:ascii="Arial" w:hAnsi="Arial" w:cs="Arial"/>
                <w:bCs/>
                <w:sz w:val="20"/>
              </w:rPr>
              <w:t xml:space="preserve">IV: Will the following effect the attitudes and behavioural intentions? </w:t>
            </w:r>
            <w:r>
              <w:rPr>
                <w:rFonts w:ascii="Arial" w:hAnsi="Arial" w:cs="Arial"/>
                <w:bCs/>
                <w:sz w:val="20"/>
              </w:rPr>
              <w:t>(IV will be the same for both scenarios)</w:t>
            </w:r>
          </w:p>
          <w:p w14:paraId="1CE8218C" w14:textId="77777777" w:rsidR="004E6FC7" w:rsidRPr="00791BD2" w:rsidRDefault="004E6FC7" w:rsidP="004E6FC7">
            <w:pPr>
              <w:rPr>
                <w:rFonts w:ascii="Arial" w:hAnsi="Arial" w:cs="Arial"/>
                <w:bCs/>
                <w:sz w:val="20"/>
              </w:rPr>
            </w:pPr>
            <w:r w:rsidRPr="00791BD2">
              <w:rPr>
                <w:rFonts w:ascii="Arial" w:hAnsi="Arial" w:cs="Arial"/>
                <w:bCs/>
                <w:sz w:val="20"/>
              </w:rPr>
              <w:t xml:space="preserve">Labelling- whether the labelling of participants effects their attitudes and behavioural intentions. </w:t>
            </w:r>
          </w:p>
          <w:p w14:paraId="105BB022" w14:textId="77777777" w:rsidR="004E6FC7" w:rsidRPr="00791BD2" w:rsidRDefault="004E6FC7" w:rsidP="004E6FC7">
            <w:pPr>
              <w:rPr>
                <w:rFonts w:ascii="Arial" w:hAnsi="Arial" w:cs="Arial"/>
                <w:bCs/>
                <w:sz w:val="20"/>
              </w:rPr>
            </w:pPr>
            <w:r w:rsidRPr="00791BD2">
              <w:rPr>
                <w:rFonts w:ascii="Arial" w:hAnsi="Arial" w:cs="Arial"/>
                <w:bCs/>
                <w:sz w:val="20"/>
              </w:rPr>
              <w:t>1)Vignettes will include a diagnostic label.</w:t>
            </w:r>
          </w:p>
          <w:p w14:paraId="2880CBA4" w14:textId="77777777" w:rsidR="004E6FC7" w:rsidRDefault="004E6FC7" w:rsidP="004E6FC7">
            <w:pPr>
              <w:rPr>
                <w:rFonts w:ascii="Arial" w:hAnsi="Arial" w:cs="Arial"/>
                <w:bCs/>
                <w:sz w:val="20"/>
              </w:rPr>
            </w:pPr>
            <w:r w:rsidRPr="00791BD2">
              <w:rPr>
                <w:rFonts w:ascii="Arial" w:hAnsi="Arial" w:cs="Arial"/>
                <w:bCs/>
                <w:sz w:val="20"/>
              </w:rPr>
              <w:t>2)Vignette will</w:t>
            </w:r>
            <w:r>
              <w:rPr>
                <w:rFonts w:ascii="Arial" w:hAnsi="Arial" w:cs="Arial"/>
                <w:bCs/>
                <w:sz w:val="20"/>
              </w:rPr>
              <w:t xml:space="preserve"> not</w:t>
            </w:r>
            <w:r w:rsidRPr="00791BD2">
              <w:rPr>
                <w:rFonts w:ascii="Arial" w:hAnsi="Arial" w:cs="Arial"/>
                <w:bCs/>
                <w:sz w:val="20"/>
              </w:rPr>
              <w:t xml:space="preserve"> include a diagnostic label. </w:t>
            </w:r>
          </w:p>
          <w:p w14:paraId="358C9BDC" w14:textId="70110A66" w:rsidR="00B20E4A" w:rsidRDefault="00B20E4A" w:rsidP="00B20E4A">
            <w:pPr>
              <w:rPr>
                <w:rFonts w:ascii="Arial" w:hAnsi="Arial" w:cs="Arial"/>
                <w:bCs/>
                <w:sz w:val="20"/>
              </w:rPr>
            </w:pPr>
          </w:p>
          <w:p w14:paraId="58C8D141" w14:textId="77777777" w:rsidR="004E6FC7" w:rsidRPr="00791BD2" w:rsidRDefault="004E6FC7" w:rsidP="00B20E4A">
            <w:pPr>
              <w:rPr>
                <w:rFonts w:ascii="Arial" w:hAnsi="Arial" w:cs="Arial"/>
                <w:bCs/>
                <w:sz w:val="20"/>
              </w:rPr>
            </w:pPr>
          </w:p>
          <w:p w14:paraId="4708863E" w14:textId="67F3308B" w:rsidR="00B20E4A" w:rsidRPr="00791BD2" w:rsidRDefault="00B20E4A" w:rsidP="00B20E4A">
            <w:pPr>
              <w:rPr>
                <w:rFonts w:ascii="Arial" w:hAnsi="Arial" w:cs="Arial"/>
                <w:bCs/>
                <w:sz w:val="20"/>
              </w:rPr>
            </w:pPr>
            <w:r w:rsidRPr="00791BD2">
              <w:rPr>
                <w:rFonts w:ascii="Arial" w:hAnsi="Arial" w:cs="Arial"/>
                <w:bCs/>
                <w:sz w:val="20"/>
              </w:rPr>
              <w:t xml:space="preserve">DV1: Measuring attitudes </w:t>
            </w:r>
          </w:p>
          <w:p w14:paraId="07132031" w14:textId="77777777" w:rsidR="00B507A5" w:rsidRPr="00791BD2" w:rsidRDefault="00B507A5" w:rsidP="00B507A5">
            <w:pPr>
              <w:rPr>
                <w:rFonts w:ascii="Arial" w:hAnsi="Arial" w:cs="Arial"/>
                <w:bCs/>
                <w:sz w:val="20"/>
              </w:rPr>
            </w:pPr>
            <w:r w:rsidRPr="00791BD2">
              <w:rPr>
                <w:rFonts w:ascii="Arial" w:hAnsi="Arial" w:cs="Arial"/>
                <w:bCs/>
                <w:sz w:val="20"/>
              </w:rPr>
              <w:t>Participants will be given an Adjectives Checklist (</w:t>
            </w:r>
            <w:proofErr w:type="spellStart"/>
            <w:r w:rsidRPr="00791BD2">
              <w:rPr>
                <w:rFonts w:ascii="Arial" w:hAnsi="Arial" w:cs="Arial"/>
                <w:bCs/>
                <w:sz w:val="20"/>
              </w:rPr>
              <w:t>Siperstein</w:t>
            </w:r>
            <w:proofErr w:type="spellEnd"/>
            <w:r w:rsidRPr="00791BD2">
              <w:rPr>
                <w:rFonts w:ascii="Arial" w:hAnsi="Arial" w:cs="Arial"/>
                <w:bCs/>
                <w:sz w:val="20"/>
              </w:rPr>
              <w:t xml:space="preserve">, 1980; </w:t>
            </w:r>
            <w:proofErr w:type="spellStart"/>
            <w:r w:rsidRPr="00791BD2">
              <w:rPr>
                <w:rFonts w:ascii="Arial" w:hAnsi="Arial" w:cs="Arial"/>
                <w:bCs/>
                <w:sz w:val="20"/>
              </w:rPr>
              <w:t>Siperstein</w:t>
            </w:r>
            <w:proofErr w:type="spellEnd"/>
            <w:r w:rsidRPr="00791BD2">
              <w:rPr>
                <w:rFonts w:ascii="Arial" w:hAnsi="Arial" w:cs="Arial"/>
                <w:bCs/>
                <w:sz w:val="20"/>
              </w:rPr>
              <w:t xml:space="preserve"> &amp; </w:t>
            </w:r>
            <w:proofErr w:type="spellStart"/>
            <w:r w:rsidRPr="00791BD2">
              <w:rPr>
                <w:rFonts w:ascii="Arial" w:hAnsi="Arial" w:cs="Arial"/>
                <w:bCs/>
                <w:sz w:val="20"/>
              </w:rPr>
              <w:t>Bak</w:t>
            </w:r>
            <w:proofErr w:type="spellEnd"/>
            <w:r w:rsidRPr="00791BD2">
              <w:rPr>
                <w:rFonts w:ascii="Arial" w:hAnsi="Arial" w:cs="Arial"/>
                <w:bCs/>
                <w:sz w:val="20"/>
              </w:rPr>
              <w:t xml:space="preserve">, 1977) which consists of a list of 32 adjectives consisting of half positive and half negative connotations. </w:t>
            </w:r>
          </w:p>
          <w:p w14:paraId="779A3E07" w14:textId="760A86F5" w:rsidR="00A613B7" w:rsidRPr="00791BD2" w:rsidRDefault="00A613B7" w:rsidP="00B20E4A">
            <w:pPr>
              <w:rPr>
                <w:rFonts w:ascii="Arial" w:hAnsi="Arial" w:cs="Arial"/>
                <w:bCs/>
                <w:sz w:val="20"/>
              </w:rPr>
            </w:pPr>
          </w:p>
          <w:p w14:paraId="46C23F24" w14:textId="77777777" w:rsidR="00B507A5" w:rsidRPr="00791BD2" w:rsidRDefault="00B507A5" w:rsidP="00B507A5">
            <w:pPr>
              <w:rPr>
                <w:rFonts w:ascii="Arial" w:hAnsi="Arial" w:cs="Arial"/>
                <w:bCs/>
                <w:sz w:val="20"/>
              </w:rPr>
            </w:pPr>
            <w:r w:rsidRPr="00791BD2">
              <w:rPr>
                <w:rFonts w:ascii="Arial" w:hAnsi="Arial" w:cs="Arial"/>
                <w:bCs/>
                <w:sz w:val="20"/>
              </w:rPr>
              <w:t xml:space="preserve">DV2: Measuring behavioural attitudes. </w:t>
            </w:r>
          </w:p>
          <w:p w14:paraId="0CE84C42" w14:textId="77777777" w:rsidR="00B507A5" w:rsidRPr="00791BD2" w:rsidRDefault="00B507A5" w:rsidP="00B20E4A">
            <w:pPr>
              <w:rPr>
                <w:rFonts w:ascii="Arial" w:hAnsi="Arial" w:cs="Arial"/>
                <w:bCs/>
                <w:sz w:val="20"/>
              </w:rPr>
            </w:pPr>
          </w:p>
          <w:p w14:paraId="37C70B86" w14:textId="40CEB98E" w:rsidR="00A613B7" w:rsidRPr="00791BD2" w:rsidRDefault="00A613B7" w:rsidP="00B20E4A">
            <w:pPr>
              <w:rPr>
                <w:rFonts w:ascii="Arial" w:hAnsi="Arial" w:cs="Arial"/>
                <w:bCs/>
                <w:sz w:val="20"/>
              </w:rPr>
            </w:pPr>
            <w:r w:rsidRPr="00791BD2">
              <w:rPr>
                <w:rFonts w:ascii="Arial" w:hAnsi="Arial" w:cs="Arial"/>
                <w:bCs/>
                <w:sz w:val="20"/>
              </w:rPr>
              <w:t xml:space="preserve">The second condition, participants </w:t>
            </w:r>
            <w:r w:rsidR="00022D55" w:rsidRPr="00791BD2">
              <w:rPr>
                <w:rFonts w:ascii="Arial" w:hAnsi="Arial" w:cs="Arial"/>
                <w:bCs/>
                <w:sz w:val="20"/>
              </w:rPr>
              <w:t xml:space="preserve">will be asked questions from The Shared Activity Questionnaire (Morgan, Waler, </w:t>
            </w:r>
            <w:proofErr w:type="spellStart"/>
            <w:r w:rsidR="00022D55" w:rsidRPr="00791BD2">
              <w:rPr>
                <w:rFonts w:ascii="Arial" w:hAnsi="Arial" w:cs="Arial"/>
                <w:bCs/>
                <w:sz w:val="20"/>
              </w:rPr>
              <w:t>Bieberich</w:t>
            </w:r>
            <w:proofErr w:type="spellEnd"/>
            <w:r w:rsidR="00022D55" w:rsidRPr="00791BD2">
              <w:rPr>
                <w:rFonts w:ascii="Arial" w:hAnsi="Arial" w:cs="Arial"/>
                <w:bCs/>
                <w:sz w:val="20"/>
              </w:rPr>
              <w:t xml:space="preserve">, &amp; Bell, 2000) which evaluates primary school children’s commitment to interact with a target child in three domains. </w:t>
            </w:r>
          </w:p>
          <w:p w14:paraId="21B66AA9" w14:textId="572B814F" w:rsidR="00022D55" w:rsidRPr="00791BD2" w:rsidRDefault="00022D55" w:rsidP="00B20E4A">
            <w:pPr>
              <w:rPr>
                <w:rFonts w:ascii="Arial" w:hAnsi="Arial" w:cs="Arial"/>
                <w:bCs/>
                <w:sz w:val="20"/>
              </w:rPr>
            </w:pPr>
            <w:r w:rsidRPr="00791BD2">
              <w:rPr>
                <w:rFonts w:ascii="Arial" w:hAnsi="Arial" w:cs="Arial"/>
                <w:bCs/>
                <w:sz w:val="20"/>
              </w:rPr>
              <w:t xml:space="preserve">Questionnaires have 24 items, 8 in each domain, asking if participants would interact with a target figure in general social, academic, and active recreational areas of life. </w:t>
            </w:r>
          </w:p>
          <w:p w14:paraId="3B0CAA9C" w14:textId="77777777" w:rsidR="00022D55" w:rsidRPr="00791BD2" w:rsidRDefault="00022D55" w:rsidP="00B20E4A">
            <w:pPr>
              <w:rPr>
                <w:rFonts w:ascii="Arial" w:hAnsi="Arial" w:cs="Arial"/>
                <w:bCs/>
                <w:sz w:val="20"/>
              </w:rPr>
            </w:pPr>
          </w:p>
          <w:p w14:paraId="4C5E2999" w14:textId="77777777" w:rsidR="00791BD2" w:rsidRDefault="00791BD2" w:rsidP="00F840CA">
            <w:pPr>
              <w:rPr>
                <w:rFonts w:ascii="Arial" w:hAnsi="Arial" w:cs="Arial"/>
                <w:bCs/>
                <w:sz w:val="20"/>
              </w:rPr>
            </w:pPr>
          </w:p>
          <w:p w14:paraId="73696C7C" w14:textId="7560728F" w:rsidR="00791BD2" w:rsidRPr="00791BD2" w:rsidRDefault="00791BD2" w:rsidP="00F840CA">
            <w:pPr>
              <w:rPr>
                <w:rFonts w:ascii="Arial" w:hAnsi="Arial" w:cs="Arial"/>
                <w:bCs/>
                <w:sz w:val="20"/>
              </w:rPr>
            </w:pPr>
            <w:r>
              <w:rPr>
                <w:rFonts w:ascii="Arial" w:hAnsi="Arial" w:cs="Arial"/>
                <w:bCs/>
                <w:sz w:val="20"/>
              </w:rPr>
              <w:t xml:space="preserve">The answers given from the participants will reveal if there is a correlation between the labelling and non-labelling of the target child and the students’ attitudes and behaviours towards them. </w:t>
            </w:r>
          </w:p>
        </w:tc>
      </w:tr>
    </w:tbl>
    <w:p w14:paraId="2B15A2AC" w14:textId="77777777" w:rsidR="00595D29" w:rsidRDefault="00595D29" w:rsidP="00595D29">
      <w:pPr>
        <w:rPr>
          <w:rFonts w:ascii="Arial" w:hAnsi="Arial" w:cs="Arial"/>
          <w:b/>
        </w:rPr>
      </w:pPr>
    </w:p>
    <w:p w14:paraId="780E6EB5"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0FAA7F47" w14:textId="77777777" w:rsidTr="00753CE4">
        <w:tc>
          <w:tcPr>
            <w:tcW w:w="10368" w:type="dxa"/>
            <w:tcBorders>
              <w:top w:val="single" w:sz="4" w:space="0" w:color="auto"/>
              <w:left w:val="single" w:sz="4" w:space="0" w:color="auto"/>
              <w:bottom w:val="single" w:sz="4" w:space="0" w:color="auto"/>
              <w:right w:val="single" w:sz="4" w:space="0" w:color="auto"/>
            </w:tcBorders>
          </w:tcPr>
          <w:p w14:paraId="5CBA07DE"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67CCC210" w14:textId="77777777" w:rsidR="00E24E04" w:rsidRDefault="00E24E04" w:rsidP="00E24E04">
            <w:pPr>
              <w:rPr>
                <w:rFonts w:ascii="Arial" w:hAnsi="Arial" w:cs="Arial"/>
                <w:b/>
              </w:rPr>
            </w:pPr>
          </w:p>
          <w:p w14:paraId="353DC7AA" w14:textId="77777777" w:rsidR="00E24E04" w:rsidRDefault="00E24E04" w:rsidP="00E24E04">
            <w:pPr>
              <w:rPr>
                <w:rFonts w:ascii="Arial" w:hAnsi="Arial" w:cs="Arial"/>
                <w:b/>
              </w:rPr>
            </w:pPr>
          </w:p>
          <w:p w14:paraId="1E219529" w14:textId="77777777" w:rsidR="00E24E04" w:rsidRDefault="00E24E04" w:rsidP="00E24E04">
            <w:pPr>
              <w:rPr>
                <w:rFonts w:ascii="Arial" w:hAnsi="Arial" w:cs="Arial"/>
                <w:b/>
              </w:rPr>
            </w:pPr>
          </w:p>
          <w:p w14:paraId="0963F58D" w14:textId="77777777" w:rsidR="003D0CD4" w:rsidRDefault="003D0CD4" w:rsidP="00E24E04">
            <w:pPr>
              <w:rPr>
                <w:rFonts w:ascii="Arial" w:hAnsi="Arial" w:cs="Arial"/>
                <w:b/>
              </w:rPr>
            </w:pPr>
          </w:p>
          <w:p w14:paraId="5ACFE9C7" w14:textId="77777777" w:rsidR="003D0CD4" w:rsidRDefault="003D0CD4" w:rsidP="00E24E04">
            <w:pPr>
              <w:rPr>
                <w:rFonts w:ascii="Arial" w:hAnsi="Arial" w:cs="Arial"/>
                <w:b/>
              </w:rPr>
            </w:pPr>
          </w:p>
          <w:p w14:paraId="75486309" w14:textId="77777777" w:rsidR="003D0CD4" w:rsidRDefault="003D0CD4" w:rsidP="00E24E04">
            <w:pPr>
              <w:rPr>
                <w:rFonts w:ascii="Arial" w:hAnsi="Arial" w:cs="Arial"/>
                <w:b/>
              </w:rPr>
            </w:pPr>
          </w:p>
          <w:p w14:paraId="1E8246E5" w14:textId="03AA0B67" w:rsidR="004912E4" w:rsidRPr="001A1756" w:rsidRDefault="00F840CA" w:rsidP="004912E4">
            <w:pPr>
              <w:pStyle w:val="xmsonormal"/>
              <w:shd w:val="clear" w:color="auto" w:fill="FFFFFF"/>
              <w:spacing w:before="0" w:beforeAutospacing="0" w:after="0" w:afterAutospacing="0"/>
              <w:rPr>
                <w:rFonts w:ascii="Arial" w:hAnsi="Arial" w:cs="Arial"/>
                <w:color w:val="201F1E"/>
                <w:sz w:val="20"/>
                <w:szCs w:val="20"/>
              </w:rPr>
            </w:pPr>
            <w:r w:rsidRPr="001A1756">
              <w:rPr>
                <w:rFonts w:ascii="Arial" w:hAnsi="Arial" w:cs="Arial"/>
                <w:bCs/>
                <w:sz w:val="20"/>
                <w:szCs w:val="20"/>
              </w:rPr>
              <w:t>Questionnaires</w:t>
            </w:r>
            <w:r w:rsidR="004912E4" w:rsidRPr="001A1756">
              <w:rPr>
                <w:rFonts w:ascii="Arial" w:hAnsi="Arial" w:cs="Arial"/>
                <w:bCs/>
                <w:sz w:val="20"/>
                <w:szCs w:val="20"/>
              </w:rPr>
              <w:t>:</w:t>
            </w:r>
            <w:r w:rsidRPr="001A1756">
              <w:rPr>
                <w:rFonts w:ascii="Arial" w:hAnsi="Arial" w:cs="Arial"/>
                <w:bCs/>
                <w:sz w:val="20"/>
                <w:szCs w:val="20"/>
              </w:rPr>
              <w:t xml:space="preserve"> </w:t>
            </w:r>
            <w:r w:rsidR="004912E4" w:rsidRPr="001A1756">
              <w:rPr>
                <w:rFonts w:ascii="Arial" w:hAnsi="Arial" w:cs="Arial"/>
                <w:bCs/>
                <w:color w:val="201F1E"/>
                <w:sz w:val="20"/>
                <w:szCs w:val="20"/>
                <w:shd w:val="clear" w:color="auto" w:fill="FFFFFF"/>
              </w:rPr>
              <w:t xml:space="preserve">The Shared Activity Questionnaire (SAQ-B: Morgan, Walker, </w:t>
            </w:r>
            <w:proofErr w:type="spellStart"/>
            <w:r w:rsidR="004912E4" w:rsidRPr="001A1756">
              <w:rPr>
                <w:rFonts w:ascii="Arial" w:hAnsi="Arial" w:cs="Arial"/>
                <w:bCs/>
                <w:color w:val="201F1E"/>
                <w:sz w:val="20"/>
                <w:szCs w:val="20"/>
                <w:shd w:val="clear" w:color="auto" w:fill="FFFFFF"/>
              </w:rPr>
              <w:t>Bieberich</w:t>
            </w:r>
            <w:proofErr w:type="spellEnd"/>
            <w:r w:rsidR="004912E4" w:rsidRPr="001A1756">
              <w:rPr>
                <w:rFonts w:ascii="Arial" w:hAnsi="Arial" w:cs="Arial"/>
                <w:bCs/>
                <w:color w:val="201F1E"/>
                <w:sz w:val="20"/>
                <w:szCs w:val="20"/>
                <w:shd w:val="clear" w:color="auto" w:fill="FFFFFF"/>
              </w:rPr>
              <w:t xml:space="preserve">, &amp; Bell, 2000). </w:t>
            </w:r>
            <w:r w:rsidR="004912E4" w:rsidRPr="001A1756">
              <w:rPr>
                <w:rFonts w:ascii="Arial" w:hAnsi="Arial" w:cs="Arial"/>
                <w:color w:val="201F1E"/>
                <w:sz w:val="20"/>
                <w:szCs w:val="20"/>
                <w:shd w:val="clear" w:color="auto" w:fill="FFFFFF"/>
              </w:rPr>
              <w:t>Th</w:t>
            </w:r>
            <w:r w:rsidR="001A1756" w:rsidRPr="001A1756">
              <w:rPr>
                <w:rFonts w:ascii="Arial" w:hAnsi="Arial" w:cs="Arial"/>
                <w:color w:val="201F1E"/>
                <w:sz w:val="20"/>
                <w:szCs w:val="20"/>
                <w:shd w:val="clear" w:color="auto" w:fill="FFFFFF"/>
              </w:rPr>
              <w:t>e</w:t>
            </w:r>
            <w:r w:rsidR="004912E4" w:rsidRPr="001A1756">
              <w:rPr>
                <w:rFonts w:ascii="Arial" w:hAnsi="Arial" w:cs="Arial"/>
                <w:color w:val="201F1E"/>
                <w:sz w:val="20"/>
                <w:szCs w:val="20"/>
                <w:shd w:val="clear" w:color="auto" w:fill="FFFFFF"/>
              </w:rPr>
              <w:t xml:space="preserve"> questionnaire consists of 24 items, 8 in each domain. It asks whether the participants would interact with a target figure in general social, academic, and active recreational areas of life. </w:t>
            </w:r>
            <w:r w:rsidR="004912E4" w:rsidRPr="001A1756">
              <w:rPr>
                <w:rFonts w:ascii="Arial" w:hAnsi="Arial" w:cs="Arial"/>
                <w:color w:val="201F1E"/>
                <w:sz w:val="20"/>
                <w:szCs w:val="20"/>
              </w:rPr>
              <w:t>The children will circle either ‘yes’, ‘maybe’ or ‘no’ on the three-point scale for each item (no, maybe, and yes will be coded as 1, 2, and 3, respectively); higher scores indicate greater willingness to share in activities.</w:t>
            </w:r>
          </w:p>
          <w:p w14:paraId="06E6882D" w14:textId="77777777" w:rsidR="004912E4" w:rsidRDefault="004912E4" w:rsidP="004912E4">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5345F589" w14:textId="5502D6AD" w:rsidR="004912E4" w:rsidRPr="004912E4" w:rsidRDefault="004912E4" w:rsidP="00E24E04">
            <w:pPr>
              <w:rPr>
                <w:rFonts w:ascii="Arial" w:hAnsi="Arial" w:cs="Arial"/>
                <w:bCs/>
                <w:color w:val="201F1E"/>
                <w:sz w:val="20"/>
                <w:szCs w:val="20"/>
                <w:shd w:val="clear" w:color="auto" w:fill="FFFFFF"/>
              </w:rPr>
            </w:pPr>
          </w:p>
          <w:p w14:paraId="3860B533" w14:textId="39675AA7" w:rsidR="004912E4" w:rsidRPr="001A1756" w:rsidRDefault="004912E4" w:rsidP="004912E4">
            <w:pPr>
              <w:pStyle w:val="xmsonormal"/>
              <w:shd w:val="clear" w:color="auto" w:fill="FFFFFF"/>
              <w:spacing w:before="0" w:beforeAutospacing="0" w:after="0" w:afterAutospacing="0"/>
              <w:rPr>
                <w:rFonts w:ascii="Arial" w:hAnsi="Arial" w:cs="Arial"/>
                <w:color w:val="201F1E"/>
                <w:sz w:val="20"/>
                <w:szCs w:val="20"/>
              </w:rPr>
            </w:pPr>
            <w:r w:rsidRPr="001A1756">
              <w:rPr>
                <w:rFonts w:ascii="Arial" w:hAnsi="Arial" w:cs="Arial"/>
                <w:color w:val="201F1E"/>
                <w:sz w:val="20"/>
                <w:szCs w:val="20"/>
              </w:rPr>
              <w:t>The Adjective Checklist (</w:t>
            </w:r>
            <w:proofErr w:type="spellStart"/>
            <w:r w:rsidRPr="001A1756">
              <w:rPr>
                <w:rFonts w:ascii="Arial" w:hAnsi="Arial" w:cs="Arial"/>
                <w:color w:val="201F1E"/>
                <w:sz w:val="20"/>
                <w:szCs w:val="20"/>
              </w:rPr>
              <w:t>Siperstein</w:t>
            </w:r>
            <w:proofErr w:type="spellEnd"/>
            <w:r w:rsidRPr="001A1756">
              <w:rPr>
                <w:rFonts w:ascii="Arial" w:hAnsi="Arial" w:cs="Arial"/>
                <w:color w:val="201F1E"/>
                <w:sz w:val="20"/>
                <w:szCs w:val="20"/>
              </w:rPr>
              <w:t xml:space="preserve">, 1980; </w:t>
            </w:r>
            <w:proofErr w:type="spellStart"/>
            <w:r w:rsidRPr="001A1756">
              <w:rPr>
                <w:rFonts w:ascii="Arial" w:hAnsi="Arial" w:cs="Arial"/>
                <w:color w:val="201F1E"/>
                <w:sz w:val="20"/>
                <w:szCs w:val="20"/>
              </w:rPr>
              <w:t>Siperstein</w:t>
            </w:r>
            <w:proofErr w:type="spellEnd"/>
            <w:r w:rsidRPr="001A1756">
              <w:rPr>
                <w:rFonts w:ascii="Arial" w:hAnsi="Arial" w:cs="Arial"/>
                <w:color w:val="201F1E"/>
                <w:sz w:val="20"/>
                <w:szCs w:val="20"/>
              </w:rPr>
              <w:t xml:space="preserve"> &amp; </w:t>
            </w:r>
            <w:proofErr w:type="spellStart"/>
            <w:r w:rsidRPr="001A1756">
              <w:rPr>
                <w:rFonts w:ascii="Arial" w:hAnsi="Arial" w:cs="Arial"/>
                <w:color w:val="201F1E"/>
                <w:sz w:val="20"/>
                <w:szCs w:val="20"/>
              </w:rPr>
              <w:t>Bak</w:t>
            </w:r>
            <w:proofErr w:type="spellEnd"/>
            <w:r w:rsidRPr="001A1756">
              <w:rPr>
                <w:rFonts w:ascii="Arial" w:hAnsi="Arial" w:cs="Arial"/>
                <w:color w:val="201F1E"/>
                <w:sz w:val="20"/>
                <w:szCs w:val="20"/>
              </w:rPr>
              <w:t xml:space="preserve">, 1977) – is a list of 32 adjectives, half with positive connotation and half with negative connotations. This measure has been used in the assessment of attitudes held by primary school children toward individuals with a disability. The total number of positive adjectives assigned, minus the number of negative adjectives assigned, plus a constant of 20, yields the participant’s score. Scores </w:t>
            </w:r>
            <w:r w:rsidRPr="001A1756">
              <w:rPr>
                <w:rFonts w:ascii="Arial" w:hAnsi="Arial" w:cs="Arial"/>
                <w:color w:val="201F1E"/>
                <w:sz w:val="20"/>
                <w:szCs w:val="20"/>
              </w:rPr>
              <w:lastRenderedPageBreak/>
              <w:t>range from 4 to 36, with scores below 20 indicating more negative attitudes and scores above 20 indicating more positive attitudes.</w:t>
            </w:r>
          </w:p>
          <w:p w14:paraId="7114432F" w14:textId="77777777" w:rsidR="004912E4" w:rsidRDefault="004912E4" w:rsidP="004912E4">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750C581D" w14:textId="3162643A" w:rsidR="003D0CD4" w:rsidRPr="004912E4" w:rsidRDefault="003D0CD4" w:rsidP="00E24E04">
            <w:pPr>
              <w:rPr>
                <w:rFonts w:ascii="Arial" w:hAnsi="Arial" w:cs="Arial"/>
                <w:bCs/>
                <w:sz w:val="20"/>
                <w:szCs w:val="20"/>
              </w:rPr>
            </w:pPr>
          </w:p>
          <w:p w14:paraId="759D3682" w14:textId="77777777" w:rsidR="003D0CD4" w:rsidRDefault="003D0CD4" w:rsidP="00E24E04">
            <w:pPr>
              <w:rPr>
                <w:rFonts w:ascii="Arial" w:hAnsi="Arial" w:cs="Arial"/>
                <w:b/>
              </w:rPr>
            </w:pPr>
          </w:p>
          <w:p w14:paraId="2B4121AC" w14:textId="77777777" w:rsidR="003D0CD4" w:rsidRDefault="003D0CD4" w:rsidP="00E24E04">
            <w:pPr>
              <w:rPr>
                <w:rFonts w:ascii="Arial" w:hAnsi="Arial" w:cs="Arial"/>
                <w:b/>
              </w:rPr>
            </w:pPr>
          </w:p>
          <w:p w14:paraId="7CB5947A" w14:textId="77777777" w:rsidR="003D0CD4" w:rsidRDefault="003D0CD4" w:rsidP="00E24E04">
            <w:pPr>
              <w:rPr>
                <w:rFonts w:ascii="Arial" w:hAnsi="Arial" w:cs="Arial"/>
                <w:b/>
              </w:rPr>
            </w:pPr>
          </w:p>
          <w:p w14:paraId="5D0E1A15" w14:textId="77777777" w:rsidR="003D0CD4" w:rsidRDefault="003D0CD4" w:rsidP="00E24E04">
            <w:pPr>
              <w:rPr>
                <w:rFonts w:ascii="Arial" w:hAnsi="Arial" w:cs="Arial"/>
                <w:b/>
              </w:rPr>
            </w:pPr>
          </w:p>
          <w:p w14:paraId="010B8AF3" w14:textId="77777777" w:rsidR="003D0CD4" w:rsidRDefault="003D0CD4" w:rsidP="00E24E04">
            <w:pPr>
              <w:rPr>
                <w:rFonts w:ascii="Arial" w:hAnsi="Arial" w:cs="Arial"/>
                <w:b/>
              </w:rPr>
            </w:pPr>
          </w:p>
          <w:p w14:paraId="32DE2E4C" w14:textId="77777777" w:rsidR="003C154B" w:rsidRDefault="003C154B" w:rsidP="00E24E04">
            <w:pPr>
              <w:rPr>
                <w:rFonts w:ascii="Arial" w:hAnsi="Arial" w:cs="Arial"/>
                <w:b/>
              </w:rPr>
            </w:pPr>
          </w:p>
          <w:p w14:paraId="10A2DEEC" w14:textId="77777777" w:rsidR="003C154B" w:rsidRDefault="003C154B" w:rsidP="00E24E04">
            <w:pPr>
              <w:rPr>
                <w:rFonts w:ascii="Arial" w:hAnsi="Arial" w:cs="Arial"/>
                <w:b/>
              </w:rPr>
            </w:pPr>
          </w:p>
          <w:p w14:paraId="534EC363" w14:textId="77777777" w:rsidR="00E24E04" w:rsidRPr="00E24E04" w:rsidRDefault="00E24E04" w:rsidP="00E24E04">
            <w:pPr>
              <w:rPr>
                <w:rFonts w:ascii="Arial" w:hAnsi="Arial" w:cs="Arial"/>
                <w:b/>
              </w:rPr>
            </w:pPr>
          </w:p>
        </w:tc>
      </w:tr>
    </w:tbl>
    <w:p w14:paraId="1AE17B8C"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1A1C75F4" w14:textId="77777777" w:rsidTr="001D499B">
        <w:tc>
          <w:tcPr>
            <w:tcW w:w="10368" w:type="dxa"/>
          </w:tcPr>
          <w:p w14:paraId="574D588A"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4D4A8631" w14:textId="77777777" w:rsidR="007E787E" w:rsidRDefault="007E787E" w:rsidP="001D499B"/>
          <w:p w14:paraId="3F0ADA65" w14:textId="77777777" w:rsidR="003D0CD4" w:rsidRPr="00DE4E71" w:rsidRDefault="003D0CD4" w:rsidP="001D499B">
            <w:pPr>
              <w:rPr>
                <w:rFonts w:ascii="Arial" w:hAnsi="Arial" w:cs="Arial"/>
                <w:sz w:val="20"/>
                <w:szCs w:val="20"/>
              </w:rPr>
            </w:pPr>
          </w:p>
          <w:p w14:paraId="1E69314E" w14:textId="77777777" w:rsidR="003D0CD4" w:rsidRPr="00DE4E71" w:rsidRDefault="003D0CD4" w:rsidP="001D499B">
            <w:pPr>
              <w:rPr>
                <w:rFonts w:ascii="Arial" w:hAnsi="Arial" w:cs="Arial"/>
                <w:sz w:val="20"/>
                <w:szCs w:val="20"/>
              </w:rPr>
            </w:pPr>
          </w:p>
          <w:p w14:paraId="4495444B" w14:textId="0A7ACF30" w:rsidR="003D0CD4" w:rsidRDefault="00784CCA" w:rsidP="001D499B">
            <w:pPr>
              <w:rPr>
                <w:rFonts w:ascii="Arial" w:hAnsi="Arial" w:cs="Arial"/>
                <w:sz w:val="20"/>
                <w:szCs w:val="20"/>
              </w:rPr>
            </w:pPr>
            <w:r w:rsidRPr="00DE4E71">
              <w:rPr>
                <w:rFonts w:ascii="Arial" w:hAnsi="Arial" w:cs="Arial"/>
                <w:sz w:val="20"/>
                <w:szCs w:val="20"/>
              </w:rPr>
              <w:t>Informed consent will be gained through writing to the parents</w:t>
            </w:r>
            <w:r w:rsidR="007F1787">
              <w:rPr>
                <w:rFonts w:ascii="Arial" w:hAnsi="Arial" w:cs="Arial"/>
                <w:sz w:val="20"/>
                <w:szCs w:val="20"/>
              </w:rPr>
              <w:t>/guardians</w:t>
            </w:r>
            <w:r w:rsidRPr="00DE4E71">
              <w:rPr>
                <w:rFonts w:ascii="Arial" w:hAnsi="Arial" w:cs="Arial"/>
                <w:sz w:val="20"/>
                <w:szCs w:val="20"/>
              </w:rPr>
              <w:t xml:space="preserve"> of the participating children.</w:t>
            </w:r>
            <w:r w:rsidR="007F1787">
              <w:rPr>
                <w:rFonts w:ascii="Arial" w:hAnsi="Arial" w:cs="Arial"/>
                <w:sz w:val="20"/>
                <w:szCs w:val="20"/>
              </w:rPr>
              <w:t xml:space="preserve"> Once consent has been gaine</w:t>
            </w:r>
            <w:r w:rsidR="00C3522E">
              <w:rPr>
                <w:rFonts w:ascii="Arial" w:hAnsi="Arial" w:cs="Arial"/>
                <w:sz w:val="20"/>
                <w:szCs w:val="20"/>
              </w:rPr>
              <w:t xml:space="preserve">d, </w:t>
            </w:r>
            <w:r w:rsidR="007F1787">
              <w:rPr>
                <w:rFonts w:ascii="Arial" w:hAnsi="Arial" w:cs="Arial"/>
                <w:sz w:val="20"/>
                <w:szCs w:val="20"/>
              </w:rPr>
              <w:t>participants will be briefed on the aims of the research and the procedure will be explained to th</w:t>
            </w:r>
            <w:r w:rsidR="00C3522E">
              <w:rPr>
                <w:rFonts w:ascii="Arial" w:hAnsi="Arial" w:cs="Arial"/>
                <w:sz w:val="20"/>
                <w:szCs w:val="20"/>
              </w:rPr>
              <w:t xml:space="preserve">em. </w:t>
            </w:r>
            <w:r w:rsidR="007F1787">
              <w:rPr>
                <w:rFonts w:ascii="Arial" w:hAnsi="Arial" w:cs="Arial"/>
                <w:sz w:val="20"/>
                <w:szCs w:val="20"/>
              </w:rPr>
              <w:t xml:space="preserve">This is so they have a clear understanding of what is required of them, and to avoid any deception within the research. </w:t>
            </w:r>
          </w:p>
          <w:p w14:paraId="1C1794DB" w14:textId="77777777" w:rsidR="007F1787" w:rsidRPr="00DE4E71" w:rsidRDefault="007F1787" w:rsidP="001D499B">
            <w:pPr>
              <w:rPr>
                <w:rFonts w:ascii="Arial" w:hAnsi="Arial" w:cs="Arial"/>
                <w:sz w:val="20"/>
                <w:szCs w:val="20"/>
              </w:rPr>
            </w:pPr>
          </w:p>
          <w:p w14:paraId="0ECC3E71" w14:textId="537F6130" w:rsidR="00784CCA" w:rsidRPr="00DE4E71" w:rsidRDefault="00784CCA" w:rsidP="001D499B">
            <w:pPr>
              <w:rPr>
                <w:rFonts w:ascii="Arial" w:hAnsi="Arial" w:cs="Arial"/>
                <w:sz w:val="20"/>
                <w:szCs w:val="20"/>
              </w:rPr>
            </w:pPr>
            <w:r w:rsidRPr="00DE4E71">
              <w:rPr>
                <w:rFonts w:ascii="Arial" w:hAnsi="Arial" w:cs="Arial"/>
                <w:sz w:val="20"/>
                <w:szCs w:val="20"/>
              </w:rPr>
              <w:t>The study will take place in</w:t>
            </w:r>
            <w:r w:rsidR="007F1787">
              <w:rPr>
                <w:rFonts w:ascii="Arial" w:hAnsi="Arial" w:cs="Arial"/>
                <w:sz w:val="20"/>
                <w:szCs w:val="20"/>
              </w:rPr>
              <w:t xml:space="preserve"> </w:t>
            </w:r>
            <w:r w:rsidR="00BC238B">
              <w:rPr>
                <w:rFonts w:ascii="Arial" w:hAnsi="Arial" w:cs="Arial"/>
                <w:sz w:val="20"/>
                <w:szCs w:val="20"/>
              </w:rPr>
              <w:t>two separate primary school</w:t>
            </w:r>
            <w:r w:rsidR="00A973A9">
              <w:rPr>
                <w:rFonts w:ascii="Arial" w:hAnsi="Arial" w:cs="Arial"/>
                <w:sz w:val="20"/>
                <w:szCs w:val="20"/>
              </w:rPr>
              <w:t>s. School 1 will have the condition with labelling and school 2 will be non-labelling</w:t>
            </w:r>
            <w:r w:rsidR="007A6E73">
              <w:rPr>
                <w:rFonts w:ascii="Arial" w:hAnsi="Arial" w:cs="Arial"/>
                <w:sz w:val="20"/>
                <w:szCs w:val="20"/>
              </w:rPr>
              <w:t xml:space="preserve">. The study will take place in a </w:t>
            </w:r>
            <w:r w:rsidRPr="00DE4E71">
              <w:rPr>
                <w:rFonts w:ascii="Arial" w:hAnsi="Arial" w:cs="Arial"/>
                <w:sz w:val="20"/>
                <w:szCs w:val="20"/>
              </w:rPr>
              <w:t>classroom.</w:t>
            </w:r>
            <w:r w:rsidR="00533C74">
              <w:rPr>
                <w:rFonts w:ascii="Arial" w:hAnsi="Arial" w:cs="Arial"/>
                <w:sz w:val="20"/>
                <w:szCs w:val="20"/>
              </w:rPr>
              <w:t xml:space="preserve"> The questions will be read out to the individuals </w:t>
            </w:r>
            <w:r w:rsidR="00662CAE">
              <w:rPr>
                <w:rFonts w:ascii="Arial" w:hAnsi="Arial" w:cs="Arial"/>
                <w:sz w:val="20"/>
                <w:szCs w:val="20"/>
              </w:rPr>
              <w:t xml:space="preserve">by the researcher </w:t>
            </w:r>
            <w:r w:rsidR="00533C74">
              <w:rPr>
                <w:rFonts w:ascii="Arial" w:hAnsi="Arial" w:cs="Arial"/>
                <w:sz w:val="20"/>
                <w:szCs w:val="20"/>
              </w:rPr>
              <w:t>and then the questionnaire will be handed out for each to complete individually</w:t>
            </w:r>
            <w:r w:rsidR="00662CAE">
              <w:rPr>
                <w:rFonts w:ascii="Arial" w:hAnsi="Arial" w:cs="Arial"/>
                <w:sz w:val="20"/>
                <w:szCs w:val="20"/>
              </w:rPr>
              <w:t xml:space="preserve"> by circling their answer.</w:t>
            </w:r>
            <w:r w:rsidR="00C3522E">
              <w:rPr>
                <w:rFonts w:ascii="Arial" w:hAnsi="Arial" w:cs="Arial"/>
                <w:sz w:val="20"/>
                <w:szCs w:val="20"/>
              </w:rPr>
              <w:t xml:space="preserve"> The answers will be Yes/no/maybe.</w:t>
            </w:r>
          </w:p>
          <w:p w14:paraId="2C820BB0" w14:textId="615D4723" w:rsidR="00784CCA" w:rsidRDefault="00C3522E" w:rsidP="001D499B">
            <w:pPr>
              <w:rPr>
                <w:rFonts w:ascii="Arial" w:hAnsi="Arial" w:cs="Arial"/>
                <w:sz w:val="20"/>
                <w:szCs w:val="20"/>
              </w:rPr>
            </w:pPr>
            <w:r>
              <w:rPr>
                <w:rFonts w:ascii="Arial" w:hAnsi="Arial" w:cs="Arial"/>
                <w:sz w:val="20"/>
                <w:szCs w:val="20"/>
              </w:rPr>
              <w:t xml:space="preserve">The researcher will be </w:t>
            </w:r>
            <w:r w:rsidR="00662CAE">
              <w:rPr>
                <w:rFonts w:ascii="Arial" w:hAnsi="Arial" w:cs="Arial"/>
                <w:sz w:val="20"/>
                <w:szCs w:val="20"/>
              </w:rPr>
              <w:t xml:space="preserve">reading a story of the target child This will be to measure whether there is a difference between attitudes and behaviours towards a child that has been labelled or not labelled with ADHD. </w:t>
            </w:r>
          </w:p>
          <w:p w14:paraId="010509E4" w14:textId="16DCD95C" w:rsidR="00784CCA" w:rsidRPr="00DE4E71" w:rsidRDefault="00784CCA" w:rsidP="001D499B">
            <w:pPr>
              <w:rPr>
                <w:rFonts w:ascii="Arial" w:hAnsi="Arial" w:cs="Arial"/>
                <w:sz w:val="20"/>
                <w:szCs w:val="20"/>
              </w:rPr>
            </w:pPr>
            <w:r w:rsidRPr="00DE4E71">
              <w:rPr>
                <w:rFonts w:ascii="Arial" w:hAnsi="Arial" w:cs="Arial"/>
                <w:sz w:val="20"/>
                <w:szCs w:val="20"/>
              </w:rPr>
              <w:t>Information will be gathered</w:t>
            </w:r>
            <w:r w:rsidR="00C3522E">
              <w:rPr>
                <w:rFonts w:ascii="Arial" w:hAnsi="Arial" w:cs="Arial"/>
                <w:sz w:val="20"/>
                <w:szCs w:val="20"/>
              </w:rPr>
              <w:t xml:space="preserve">. </w:t>
            </w:r>
            <w:r w:rsidRPr="00DE4E71">
              <w:rPr>
                <w:rFonts w:ascii="Arial" w:hAnsi="Arial" w:cs="Arial"/>
                <w:sz w:val="20"/>
                <w:szCs w:val="20"/>
              </w:rPr>
              <w:t>SPSS will be conducted to gain the results.</w:t>
            </w:r>
          </w:p>
          <w:p w14:paraId="4EB4FBC2" w14:textId="77777777" w:rsidR="003D0CD4" w:rsidRDefault="003D0CD4" w:rsidP="001D499B"/>
          <w:p w14:paraId="102B2463" w14:textId="77777777" w:rsidR="007E787E" w:rsidRDefault="007E787E" w:rsidP="001D499B"/>
          <w:p w14:paraId="621F9473" w14:textId="77777777" w:rsidR="007E787E" w:rsidRDefault="007E787E" w:rsidP="001D499B"/>
          <w:p w14:paraId="708ED93D" w14:textId="77777777" w:rsidR="007E787E" w:rsidRDefault="007E787E" w:rsidP="001D499B"/>
          <w:p w14:paraId="3330F4B8" w14:textId="77777777" w:rsidR="007E787E" w:rsidRDefault="007E787E" w:rsidP="001D499B"/>
          <w:p w14:paraId="7828FE8C" w14:textId="77777777" w:rsidR="007E787E" w:rsidRDefault="007E787E" w:rsidP="001D499B"/>
          <w:p w14:paraId="57BA3A8B" w14:textId="77777777" w:rsidR="007E787E" w:rsidRDefault="007E787E" w:rsidP="001D499B"/>
          <w:p w14:paraId="1E64BFBD" w14:textId="77777777" w:rsidR="007E787E" w:rsidRDefault="007E787E" w:rsidP="001D499B"/>
        </w:tc>
      </w:tr>
    </w:tbl>
    <w:p w14:paraId="50E5BF45"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6D71566B" w14:textId="77777777" w:rsidTr="001D499B">
        <w:tc>
          <w:tcPr>
            <w:tcW w:w="10368" w:type="dxa"/>
            <w:tcBorders>
              <w:top w:val="single" w:sz="4" w:space="0" w:color="auto"/>
              <w:left w:val="single" w:sz="4" w:space="0" w:color="auto"/>
              <w:bottom w:val="single" w:sz="4" w:space="0" w:color="auto"/>
              <w:right w:val="single" w:sz="4" w:space="0" w:color="auto"/>
            </w:tcBorders>
          </w:tcPr>
          <w:p w14:paraId="18E7ABA9"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0AB133F6" w14:textId="77777777" w:rsidR="003D0CD4" w:rsidRDefault="003D0CD4" w:rsidP="001D499B">
            <w:pPr>
              <w:rPr>
                <w:rFonts w:ascii="Arial" w:hAnsi="Arial" w:cs="Arial"/>
                <w:sz w:val="20"/>
              </w:rPr>
            </w:pPr>
          </w:p>
          <w:p w14:paraId="4B23155F" w14:textId="77777777" w:rsidR="003D0CD4" w:rsidRDefault="003D0CD4" w:rsidP="001D499B">
            <w:pPr>
              <w:rPr>
                <w:rFonts w:ascii="Arial" w:hAnsi="Arial" w:cs="Arial"/>
                <w:sz w:val="20"/>
              </w:rPr>
            </w:pPr>
          </w:p>
          <w:p w14:paraId="1BF7AF69" w14:textId="77777777" w:rsidR="003D0CD4" w:rsidRDefault="003D0CD4" w:rsidP="001D499B">
            <w:pPr>
              <w:rPr>
                <w:rFonts w:ascii="Arial" w:hAnsi="Arial" w:cs="Arial"/>
                <w:sz w:val="20"/>
              </w:rPr>
            </w:pPr>
          </w:p>
          <w:p w14:paraId="08111714" w14:textId="16F8E119" w:rsidR="00186F40" w:rsidRDefault="00C3522E" w:rsidP="001D499B">
            <w:pPr>
              <w:rPr>
                <w:rFonts w:ascii="Arial" w:hAnsi="Arial" w:cs="Arial"/>
                <w:sz w:val="20"/>
              </w:rPr>
            </w:pPr>
            <w:r>
              <w:rPr>
                <w:rFonts w:ascii="Arial" w:hAnsi="Arial" w:cs="Arial"/>
                <w:sz w:val="20"/>
              </w:rPr>
              <w:t xml:space="preserve">Questionnaire scores will be calculated and </w:t>
            </w:r>
          </w:p>
          <w:p w14:paraId="12AF1C21" w14:textId="77777777" w:rsidR="00186F40" w:rsidRDefault="00186F40" w:rsidP="001D499B">
            <w:pPr>
              <w:rPr>
                <w:rFonts w:ascii="Arial" w:hAnsi="Arial" w:cs="Arial"/>
                <w:sz w:val="20"/>
              </w:rPr>
            </w:pPr>
          </w:p>
          <w:p w14:paraId="62D6EADD" w14:textId="77777777" w:rsidR="003D0CD4" w:rsidRDefault="003D0CD4" w:rsidP="001D499B">
            <w:pPr>
              <w:rPr>
                <w:rFonts w:ascii="Arial" w:hAnsi="Arial" w:cs="Arial"/>
                <w:sz w:val="20"/>
              </w:rPr>
            </w:pPr>
          </w:p>
          <w:p w14:paraId="69FD080F" w14:textId="77777777" w:rsidR="003D0CD4" w:rsidRDefault="003D0CD4" w:rsidP="001D499B">
            <w:pPr>
              <w:rPr>
                <w:rFonts w:ascii="Arial" w:hAnsi="Arial" w:cs="Arial"/>
                <w:sz w:val="20"/>
              </w:rPr>
            </w:pPr>
          </w:p>
          <w:p w14:paraId="2B2B173E"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2F277FAA" w14:textId="77777777" w:rsidR="00186F40" w:rsidRDefault="00186F40" w:rsidP="001D499B">
            <w:pPr>
              <w:rPr>
                <w:rFonts w:ascii="Arial" w:hAnsi="Arial" w:cs="Arial"/>
                <w:sz w:val="20"/>
              </w:rPr>
            </w:pPr>
          </w:p>
          <w:p w14:paraId="12C4E516" w14:textId="77777777" w:rsidR="00DE4E71" w:rsidRDefault="00DE4E71" w:rsidP="001D499B">
            <w:pPr>
              <w:rPr>
                <w:rFonts w:ascii="Arial" w:hAnsi="Arial" w:cs="Arial"/>
                <w:sz w:val="20"/>
              </w:rPr>
            </w:pPr>
            <w:r>
              <w:rPr>
                <w:rFonts w:ascii="Arial" w:hAnsi="Arial" w:cs="Arial"/>
                <w:sz w:val="20"/>
              </w:rPr>
              <w:t>SPSS will be carried out.</w:t>
            </w:r>
          </w:p>
          <w:p w14:paraId="195963F1" w14:textId="2CE6B0F0" w:rsidR="00186F40" w:rsidRDefault="001A1756" w:rsidP="001D499B">
            <w:pPr>
              <w:rPr>
                <w:rFonts w:ascii="Arial" w:hAnsi="Arial" w:cs="Arial"/>
                <w:sz w:val="20"/>
              </w:rPr>
            </w:pPr>
            <w:r>
              <w:rPr>
                <w:rFonts w:ascii="Arial" w:hAnsi="Arial" w:cs="Arial"/>
                <w:sz w:val="20"/>
              </w:rPr>
              <w:t>A 2x2</w:t>
            </w:r>
            <w:r w:rsidR="007749AF">
              <w:rPr>
                <w:rFonts w:ascii="Arial" w:hAnsi="Arial" w:cs="Arial"/>
                <w:sz w:val="20"/>
              </w:rPr>
              <w:t xml:space="preserve"> and a 2x3</w:t>
            </w:r>
            <w:r>
              <w:rPr>
                <w:rFonts w:ascii="Arial" w:hAnsi="Arial" w:cs="Arial"/>
                <w:sz w:val="20"/>
              </w:rPr>
              <w:t xml:space="preserve"> </w:t>
            </w:r>
            <w:proofErr w:type="spellStart"/>
            <w:r>
              <w:rPr>
                <w:rFonts w:ascii="Arial" w:hAnsi="Arial" w:cs="Arial"/>
                <w:sz w:val="20"/>
              </w:rPr>
              <w:t>Anova</w:t>
            </w:r>
            <w:proofErr w:type="spellEnd"/>
            <w:r>
              <w:rPr>
                <w:rFonts w:ascii="Arial" w:hAnsi="Arial" w:cs="Arial"/>
                <w:sz w:val="20"/>
              </w:rPr>
              <w:t xml:space="preserve"> will be used.</w:t>
            </w:r>
          </w:p>
          <w:p w14:paraId="155BDD75" w14:textId="77777777" w:rsidR="00186F40" w:rsidRDefault="00186F40" w:rsidP="001D499B">
            <w:pPr>
              <w:rPr>
                <w:rFonts w:ascii="Arial" w:hAnsi="Arial" w:cs="Arial"/>
                <w:sz w:val="20"/>
              </w:rPr>
            </w:pPr>
          </w:p>
          <w:p w14:paraId="004BA13B" w14:textId="77777777" w:rsidR="00186F40" w:rsidRDefault="00186F40" w:rsidP="001D499B">
            <w:pPr>
              <w:rPr>
                <w:rFonts w:ascii="Arial" w:hAnsi="Arial" w:cs="Arial"/>
                <w:sz w:val="20"/>
              </w:rPr>
            </w:pPr>
          </w:p>
          <w:p w14:paraId="70751219" w14:textId="77777777" w:rsidR="00186F40" w:rsidRDefault="00186F40" w:rsidP="001D499B">
            <w:pPr>
              <w:rPr>
                <w:rFonts w:ascii="Arial" w:hAnsi="Arial" w:cs="Arial"/>
                <w:sz w:val="20"/>
              </w:rPr>
            </w:pPr>
          </w:p>
          <w:p w14:paraId="564435BA" w14:textId="77777777" w:rsidR="00186F40" w:rsidRDefault="00186F40" w:rsidP="001D499B">
            <w:pPr>
              <w:rPr>
                <w:rFonts w:ascii="Arial" w:hAnsi="Arial" w:cs="Arial"/>
                <w:sz w:val="20"/>
              </w:rPr>
            </w:pPr>
          </w:p>
          <w:p w14:paraId="11CE1756" w14:textId="77777777" w:rsidR="00186F40" w:rsidRDefault="00186F40" w:rsidP="001D499B">
            <w:pPr>
              <w:rPr>
                <w:rFonts w:ascii="Arial" w:hAnsi="Arial" w:cs="Arial"/>
                <w:sz w:val="20"/>
              </w:rPr>
            </w:pPr>
          </w:p>
          <w:p w14:paraId="2A61EDE6"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09F0581D" w14:textId="77777777" w:rsidR="003D0CD4" w:rsidRPr="003D0CD4" w:rsidRDefault="003D0CD4" w:rsidP="001D499B">
            <w:pPr>
              <w:rPr>
                <w:rFonts w:ascii="Arial" w:hAnsi="Arial" w:cs="Arial"/>
                <w:sz w:val="20"/>
              </w:rPr>
            </w:pPr>
          </w:p>
          <w:p w14:paraId="647115EB" w14:textId="77777777" w:rsidR="003D0CD4" w:rsidRDefault="003D0CD4" w:rsidP="001D499B">
            <w:pPr>
              <w:rPr>
                <w:rFonts w:ascii="Arial" w:hAnsi="Arial" w:cs="Arial"/>
                <w:b/>
              </w:rPr>
            </w:pPr>
          </w:p>
          <w:p w14:paraId="6162B9DA" w14:textId="77777777" w:rsidR="00186F40" w:rsidRDefault="00186F40" w:rsidP="001D499B">
            <w:pPr>
              <w:rPr>
                <w:rFonts w:ascii="Arial" w:hAnsi="Arial" w:cs="Arial"/>
                <w:b/>
              </w:rPr>
            </w:pPr>
          </w:p>
          <w:p w14:paraId="133EDB57" w14:textId="77777777" w:rsidR="003D0CD4" w:rsidRPr="00E24E04" w:rsidRDefault="003D0CD4" w:rsidP="007749AF">
            <w:pPr>
              <w:rPr>
                <w:rFonts w:ascii="Arial" w:hAnsi="Arial" w:cs="Arial"/>
                <w:b/>
              </w:rPr>
            </w:pPr>
          </w:p>
        </w:tc>
      </w:tr>
    </w:tbl>
    <w:p w14:paraId="300D4174" w14:textId="77777777" w:rsidR="00186F40" w:rsidRDefault="00186F40" w:rsidP="00F73A03">
      <w:pPr>
        <w:rPr>
          <w:rFonts w:ascii="Arial" w:hAnsi="Arial" w:cs="Arial"/>
          <w:b/>
        </w:rPr>
      </w:pPr>
    </w:p>
    <w:p w14:paraId="0794DF47"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65E92BAE" w14:textId="77777777" w:rsidTr="0067154A">
        <w:tc>
          <w:tcPr>
            <w:tcW w:w="10368" w:type="dxa"/>
            <w:tcBorders>
              <w:top w:val="single" w:sz="4" w:space="0" w:color="auto"/>
              <w:left w:val="single" w:sz="4" w:space="0" w:color="auto"/>
              <w:bottom w:val="single" w:sz="4" w:space="0" w:color="auto"/>
              <w:right w:val="single" w:sz="4" w:space="0" w:color="auto"/>
            </w:tcBorders>
          </w:tcPr>
          <w:p w14:paraId="75465BFD"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2743F7C4"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7584E19B" w14:textId="77777777" w:rsidR="00186F40" w:rsidRPr="00186F40" w:rsidRDefault="00186F40" w:rsidP="00186F40">
            <w:pPr>
              <w:ind w:left="426"/>
              <w:rPr>
                <w:rFonts w:ascii="Arial" w:hAnsi="Arial" w:cs="Arial"/>
                <w:sz w:val="20"/>
              </w:rPr>
            </w:pPr>
          </w:p>
          <w:p w14:paraId="05CFFB7C" w14:textId="77777777" w:rsidR="00441243" w:rsidRPr="00186F40" w:rsidRDefault="00186F40" w:rsidP="001D499B">
            <w:pPr>
              <w:numPr>
                <w:ilvl w:val="0"/>
                <w:numId w:val="3"/>
              </w:numPr>
              <w:ind w:left="426" w:hanging="426"/>
              <w:rPr>
                <w:rFonts w:ascii="Arial" w:hAnsi="Arial" w:cs="Arial"/>
                <w:b/>
                <w:sz w:val="20"/>
              </w:rPr>
            </w:pPr>
            <w:r w:rsidRPr="00186F40">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16EF8769" w14:textId="77777777" w:rsidR="006D31CA" w:rsidRDefault="006D31CA" w:rsidP="002C7EA7">
            <w:pPr>
              <w:rPr>
                <w:rFonts w:ascii="Arial" w:hAnsi="Arial" w:cs="Arial"/>
                <w:b/>
              </w:rPr>
            </w:pPr>
          </w:p>
          <w:p w14:paraId="55842635" w14:textId="77777777" w:rsidR="00EC6E6C" w:rsidRPr="00EC6E6C" w:rsidRDefault="00EC6E6C" w:rsidP="00EC6E6C">
            <w:pPr>
              <w:rPr>
                <w:rFonts w:ascii="Arial" w:hAnsi="Arial" w:cs="Arial"/>
                <w:bCs/>
                <w:sz w:val="20"/>
                <w:szCs w:val="20"/>
              </w:rPr>
            </w:pPr>
            <w:r w:rsidRPr="00EC6E6C">
              <w:rPr>
                <w:rFonts w:ascii="Arial" w:hAnsi="Arial" w:cs="Arial"/>
                <w:bCs/>
                <w:sz w:val="20"/>
                <w:szCs w:val="20"/>
              </w:rPr>
              <w:t>In accordance with the BPS code of human research ethics (2018) the following ethical considerations will</w:t>
            </w:r>
          </w:p>
          <w:p w14:paraId="7E2A85EE" w14:textId="6D7B774A" w:rsidR="006D31CA" w:rsidRDefault="00EC6E6C" w:rsidP="00EC6E6C">
            <w:pPr>
              <w:rPr>
                <w:rFonts w:ascii="Arial" w:hAnsi="Arial" w:cs="Arial"/>
                <w:b/>
              </w:rPr>
            </w:pPr>
            <w:r w:rsidRPr="00EC6E6C">
              <w:rPr>
                <w:rFonts w:ascii="Arial" w:hAnsi="Arial" w:cs="Arial"/>
                <w:bCs/>
                <w:sz w:val="20"/>
                <w:szCs w:val="20"/>
              </w:rPr>
              <w:t xml:space="preserve">be </w:t>
            </w:r>
            <w:r w:rsidR="00B8608F" w:rsidRPr="00B8608F">
              <w:rPr>
                <w:rFonts w:ascii="Arial" w:hAnsi="Arial" w:cs="Arial"/>
                <w:bCs/>
                <w:sz w:val="20"/>
                <w:szCs w:val="20"/>
              </w:rPr>
              <w:t xml:space="preserve">adhered to. </w:t>
            </w:r>
            <w:r w:rsidR="00784CCA" w:rsidRPr="00B8608F">
              <w:rPr>
                <w:rFonts w:ascii="Arial" w:hAnsi="Arial" w:cs="Arial"/>
                <w:bCs/>
                <w:sz w:val="20"/>
                <w:szCs w:val="20"/>
              </w:rPr>
              <w:t xml:space="preserve">A consent form will be provided to the parents/caregivers of the </w:t>
            </w:r>
            <w:r w:rsidR="00B8608F">
              <w:rPr>
                <w:rFonts w:ascii="Arial" w:hAnsi="Arial" w:cs="Arial"/>
                <w:bCs/>
                <w:sz w:val="20"/>
                <w:szCs w:val="20"/>
              </w:rPr>
              <w:t>individuals</w:t>
            </w:r>
            <w:r w:rsidR="00784CCA" w:rsidRPr="00B8608F">
              <w:rPr>
                <w:rFonts w:ascii="Arial" w:hAnsi="Arial" w:cs="Arial"/>
                <w:bCs/>
                <w:sz w:val="20"/>
                <w:szCs w:val="20"/>
              </w:rPr>
              <w:t xml:space="preserve"> taking part. </w:t>
            </w:r>
            <w:r w:rsidR="00B8608F" w:rsidRPr="00B8608F">
              <w:rPr>
                <w:rFonts w:ascii="Arial" w:hAnsi="Arial" w:cs="Arial"/>
                <w:bCs/>
                <w:sz w:val="20"/>
                <w:szCs w:val="20"/>
              </w:rPr>
              <w:t>They will be informed of the right to withdraw at any point throughout the study.  Participants will be given debrief forms and an information sheet explaining the procedure. The contact details of the researcher and the supervisor will be provided. The individuals will remain anonymous. They will be given the right to ask any questions at the end of the study.</w:t>
            </w:r>
            <w:r>
              <w:rPr>
                <w:rFonts w:ascii="Arial" w:hAnsi="Arial" w:cs="Arial"/>
                <w:bCs/>
                <w:sz w:val="20"/>
                <w:szCs w:val="20"/>
              </w:rPr>
              <w:t xml:space="preserve"> Ethical issues that may arise include a participant becoming distressed due to not understanding what is required of them. This will be addressed in a reassuring manner. A participant might become distressed due to the fact they might recognise ADHD characteristics in themselves.</w:t>
            </w:r>
            <w:r w:rsidR="00682FE2">
              <w:rPr>
                <w:rFonts w:ascii="Arial" w:hAnsi="Arial" w:cs="Arial"/>
                <w:bCs/>
                <w:sz w:val="20"/>
                <w:szCs w:val="20"/>
              </w:rPr>
              <w:t xml:space="preserve"> They will be reassured that the child in question is a fictional character and is of no reflection to the child or peers. </w:t>
            </w:r>
          </w:p>
          <w:p w14:paraId="1ADDD61E" w14:textId="77777777" w:rsidR="00C061EC" w:rsidRDefault="00C061EC" w:rsidP="002C7EA7">
            <w:pPr>
              <w:rPr>
                <w:rFonts w:ascii="Arial" w:hAnsi="Arial" w:cs="Arial"/>
                <w:b/>
              </w:rPr>
            </w:pPr>
          </w:p>
          <w:p w14:paraId="4B6C055B" w14:textId="77777777" w:rsidR="00C061EC" w:rsidRDefault="00C061EC" w:rsidP="002C7EA7">
            <w:pPr>
              <w:rPr>
                <w:rFonts w:ascii="Arial" w:hAnsi="Arial" w:cs="Arial"/>
                <w:b/>
              </w:rPr>
            </w:pPr>
          </w:p>
          <w:p w14:paraId="0A164057" w14:textId="77777777" w:rsidR="006D31CA" w:rsidRDefault="006D31CA" w:rsidP="002C7EA7">
            <w:pPr>
              <w:rPr>
                <w:rFonts w:ascii="Arial" w:hAnsi="Arial" w:cs="Arial"/>
                <w:b/>
              </w:rPr>
            </w:pPr>
          </w:p>
          <w:p w14:paraId="12AEF9A3" w14:textId="0BF3B516" w:rsidR="001C3564" w:rsidRDefault="001C3564" w:rsidP="002C7EA7">
            <w:pPr>
              <w:rPr>
                <w:rFonts w:ascii="Arial" w:hAnsi="Arial" w:cs="Arial"/>
                <w:b/>
              </w:rPr>
            </w:pPr>
          </w:p>
          <w:p w14:paraId="5840854B" w14:textId="77777777" w:rsidR="00B61D12" w:rsidRPr="00B61D12" w:rsidRDefault="00B61D12" w:rsidP="00B61D12">
            <w:pPr>
              <w:rPr>
                <w:rFonts w:ascii="Arial" w:hAnsi="Arial" w:cs="Arial"/>
                <w:b/>
              </w:rPr>
            </w:pPr>
          </w:p>
          <w:p w14:paraId="3E466CBB" w14:textId="77777777" w:rsidR="00B61D12" w:rsidRPr="00B61D12" w:rsidRDefault="00B61D12" w:rsidP="00B61D12">
            <w:pPr>
              <w:rPr>
                <w:rFonts w:ascii="Arial" w:hAnsi="Arial" w:cs="Arial"/>
                <w:b/>
              </w:rPr>
            </w:pPr>
          </w:p>
          <w:p w14:paraId="2EC61DA6" w14:textId="08FC7144" w:rsidR="00B61D12" w:rsidRDefault="00B61D12" w:rsidP="00B61D12">
            <w:pPr>
              <w:rPr>
                <w:rFonts w:ascii="Arial" w:hAnsi="Arial" w:cs="Arial"/>
                <w:b/>
              </w:rPr>
            </w:pPr>
          </w:p>
          <w:p w14:paraId="5791EB2F" w14:textId="13F84DBB" w:rsidR="00EF25E4" w:rsidRDefault="00EF25E4" w:rsidP="00B61D12">
            <w:pPr>
              <w:rPr>
                <w:rFonts w:ascii="Arial" w:hAnsi="Arial" w:cs="Arial"/>
                <w:b/>
              </w:rPr>
            </w:pPr>
          </w:p>
          <w:p w14:paraId="37CAC8BD" w14:textId="7983D146" w:rsidR="00EF25E4" w:rsidRDefault="00EF25E4" w:rsidP="00B61D12">
            <w:pPr>
              <w:rPr>
                <w:rFonts w:ascii="Arial" w:hAnsi="Arial" w:cs="Arial"/>
                <w:b/>
              </w:rPr>
            </w:pPr>
          </w:p>
          <w:p w14:paraId="510069BB" w14:textId="78BCBDA6" w:rsidR="00EF25E4" w:rsidRDefault="00EF25E4" w:rsidP="00B61D12">
            <w:pPr>
              <w:rPr>
                <w:rFonts w:ascii="Arial" w:hAnsi="Arial" w:cs="Arial"/>
                <w:b/>
              </w:rPr>
            </w:pPr>
          </w:p>
          <w:p w14:paraId="7BC479EB" w14:textId="3B862CE0" w:rsidR="00EC6E6C" w:rsidRDefault="00EC6E6C" w:rsidP="00B61D12">
            <w:pPr>
              <w:rPr>
                <w:rFonts w:ascii="Arial" w:hAnsi="Arial" w:cs="Arial"/>
                <w:b/>
              </w:rPr>
            </w:pPr>
          </w:p>
          <w:p w14:paraId="257454A2" w14:textId="7ADF9AB9" w:rsidR="00EC6E6C" w:rsidRDefault="00EC6E6C" w:rsidP="00B61D12">
            <w:pPr>
              <w:rPr>
                <w:rFonts w:ascii="Arial" w:hAnsi="Arial" w:cs="Arial"/>
                <w:b/>
              </w:rPr>
            </w:pPr>
          </w:p>
          <w:p w14:paraId="6F3F9D2C" w14:textId="767D8576" w:rsidR="00EC6E6C" w:rsidRDefault="00EC6E6C" w:rsidP="00B61D12">
            <w:pPr>
              <w:rPr>
                <w:rFonts w:ascii="Arial" w:hAnsi="Arial" w:cs="Arial"/>
                <w:b/>
              </w:rPr>
            </w:pPr>
          </w:p>
          <w:p w14:paraId="4875F009" w14:textId="6F865FF6" w:rsidR="00EC6E6C" w:rsidRDefault="00EC6E6C" w:rsidP="00B61D12">
            <w:pPr>
              <w:rPr>
                <w:rFonts w:ascii="Arial" w:hAnsi="Arial" w:cs="Arial"/>
                <w:b/>
              </w:rPr>
            </w:pPr>
          </w:p>
          <w:p w14:paraId="111C4047" w14:textId="03DAAA74" w:rsidR="00EC6E6C" w:rsidRDefault="00EC6E6C" w:rsidP="00B61D12">
            <w:pPr>
              <w:rPr>
                <w:rFonts w:ascii="Arial" w:hAnsi="Arial" w:cs="Arial"/>
                <w:b/>
              </w:rPr>
            </w:pPr>
          </w:p>
          <w:p w14:paraId="76C9E2A1" w14:textId="3A08270F" w:rsidR="00EC6E6C" w:rsidRDefault="00EC6E6C" w:rsidP="00B61D12">
            <w:pPr>
              <w:rPr>
                <w:rFonts w:ascii="Arial" w:hAnsi="Arial" w:cs="Arial"/>
                <w:b/>
              </w:rPr>
            </w:pPr>
          </w:p>
          <w:p w14:paraId="65CF4BEE" w14:textId="5CA0CF5D" w:rsidR="00EC6E6C" w:rsidRDefault="00EC6E6C" w:rsidP="00B61D12">
            <w:pPr>
              <w:rPr>
                <w:rFonts w:ascii="Arial" w:hAnsi="Arial" w:cs="Arial"/>
                <w:b/>
              </w:rPr>
            </w:pPr>
          </w:p>
          <w:p w14:paraId="203FFDD3" w14:textId="51F955BA" w:rsidR="00EC6E6C" w:rsidRDefault="00EC6E6C" w:rsidP="00B61D12">
            <w:pPr>
              <w:rPr>
                <w:rFonts w:ascii="Arial" w:hAnsi="Arial" w:cs="Arial"/>
                <w:b/>
              </w:rPr>
            </w:pPr>
          </w:p>
          <w:p w14:paraId="655AA4BF" w14:textId="616F2DF8" w:rsidR="00EC6E6C" w:rsidRDefault="00EC6E6C" w:rsidP="00B61D12">
            <w:pPr>
              <w:rPr>
                <w:rFonts w:ascii="Arial" w:hAnsi="Arial" w:cs="Arial"/>
                <w:b/>
              </w:rPr>
            </w:pPr>
          </w:p>
          <w:p w14:paraId="0143633B" w14:textId="114283A3" w:rsidR="00EC6E6C" w:rsidRDefault="00EC6E6C" w:rsidP="00B61D12">
            <w:pPr>
              <w:rPr>
                <w:rFonts w:ascii="Arial" w:hAnsi="Arial" w:cs="Arial"/>
                <w:b/>
              </w:rPr>
            </w:pPr>
          </w:p>
          <w:p w14:paraId="3FC0B658" w14:textId="5F2020CD" w:rsidR="00EC6E6C" w:rsidRDefault="00EC6E6C" w:rsidP="00B61D12">
            <w:pPr>
              <w:rPr>
                <w:rFonts w:ascii="Arial" w:hAnsi="Arial" w:cs="Arial"/>
                <w:b/>
              </w:rPr>
            </w:pPr>
          </w:p>
          <w:p w14:paraId="6E973DEC" w14:textId="3B2F84B1" w:rsidR="00EC6E6C" w:rsidRDefault="00EC6E6C" w:rsidP="00B61D12">
            <w:pPr>
              <w:rPr>
                <w:rFonts w:ascii="Arial" w:hAnsi="Arial" w:cs="Arial"/>
                <w:b/>
              </w:rPr>
            </w:pPr>
          </w:p>
          <w:p w14:paraId="29023AD1" w14:textId="55972676" w:rsidR="00EC6E6C" w:rsidRDefault="00EC6E6C" w:rsidP="00B61D12">
            <w:pPr>
              <w:rPr>
                <w:rFonts w:ascii="Arial" w:hAnsi="Arial" w:cs="Arial"/>
                <w:b/>
              </w:rPr>
            </w:pPr>
          </w:p>
          <w:p w14:paraId="22AB6219" w14:textId="23DF1BC5" w:rsidR="00EC6E6C" w:rsidRDefault="00EC6E6C" w:rsidP="00B61D12">
            <w:pPr>
              <w:rPr>
                <w:rFonts w:ascii="Arial" w:hAnsi="Arial" w:cs="Arial"/>
                <w:b/>
              </w:rPr>
            </w:pPr>
          </w:p>
          <w:p w14:paraId="4139215E" w14:textId="47C1F3F5" w:rsidR="00EC6E6C" w:rsidRDefault="00EC6E6C" w:rsidP="00B61D12">
            <w:pPr>
              <w:rPr>
                <w:rFonts w:ascii="Arial" w:hAnsi="Arial" w:cs="Arial"/>
                <w:b/>
              </w:rPr>
            </w:pPr>
          </w:p>
          <w:p w14:paraId="76B8CB8D" w14:textId="2A65E05A" w:rsidR="00EC6E6C" w:rsidRDefault="00EC6E6C" w:rsidP="00B61D12">
            <w:pPr>
              <w:rPr>
                <w:rFonts w:ascii="Arial" w:hAnsi="Arial" w:cs="Arial"/>
                <w:b/>
              </w:rPr>
            </w:pPr>
          </w:p>
          <w:p w14:paraId="215CA78D" w14:textId="7A94914E" w:rsidR="00EC6E6C" w:rsidRDefault="00EC6E6C" w:rsidP="00B61D12">
            <w:pPr>
              <w:rPr>
                <w:rFonts w:ascii="Arial" w:hAnsi="Arial" w:cs="Arial"/>
                <w:b/>
              </w:rPr>
            </w:pPr>
          </w:p>
          <w:p w14:paraId="3097494F" w14:textId="36E42BCC" w:rsidR="00EC6E6C" w:rsidRDefault="00EC6E6C" w:rsidP="00B61D12">
            <w:pPr>
              <w:rPr>
                <w:rFonts w:ascii="Arial" w:hAnsi="Arial" w:cs="Arial"/>
                <w:b/>
              </w:rPr>
            </w:pPr>
          </w:p>
          <w:p w14:paraId="6A71119D" w14:textId="0EBDB271" w:rsidR="00EC6E6C" w:rsidRDefault="00EC6E6C" w:rsidP="00B61D12">
            <w:pPr>
              <w:rPr>
                <w:rFonts w:ascii="Arial" w:hAnsi="Arial" w:cs="Arial"/>
                <w:b/>
              </w:rPr>
            </w:pPr>
          </w:p>
          <w:p w14:paraId="1E735CF0" w14:textId="4AC12C64" w:rsidR="00EC6E6C" w:rsidRDefault="00EC6E6C" w:rsidP="00B61D12">
            <w:pPr>
              <w:rPr>
                <w:rFonts w:ascii="Arial" w:hAnsi="Arial" w:cs="Arial"/>
                <w:b/>
              </w:rPr>
            </w:pPr>
          </w:p>
          <w:p w14:paraId="6FD0E3EC" w14:textId="3BC4CEA5" w:rsidR="00EC6E6C" w:rsidRDefault="00EC6E6C" w:rsidP="00B61D12">
            <w:pPr>
              <w:rPr>
                <w:rFonts w:ascii="Arial" w:hAnsi="Arial" w:cs="Arial"/>
                <w:b/>
              </w:rPr>
            </w:pPr>
          </w:p>
          <w:p w14:paraId="083857CD" w14:textId="748D0E5D" w:rsidR="00EC6E6C" w:rsidRDefault="00EC6E6C" w:rsidP="00B61D12">
            <w:pPr>
              <w:rPr>
                <w:rFonts w:ascii="Arial" w:hAnsi="Arial" w:cs="Arial"/>
                <w:b/>
              </w:rPr>
            </w:pPr>
          </w:p>
          <w:p w14:paraId="626CFD25" w14:textId="0A385BEC" w:rsidR="00EC6E6C" w:rsidRDefault="00EC6E6C" w:rsidP="00B61D12">
            <w:pPr>
              <w:rPr>
                <w:rFonts w:ascii="Arial" w:hAnsi="Arial" w:cs="Arial"/>
                <w:b/>
              </w:rPr>
            </w:pPr>
          </w:p>
          <w:p w14:paraId="2F2B1A4B" w14:textId="239C7382" w:rsidR="00EC6E6C" w:rsidRDefault="00EC6E6C" w:rsidP="00B61D12">
            <w:pPr>
              <w:rPr>
                <w:rFonts w:ascii="Arial" w:hAnsi="Arial" w:cs="Arial"/>
                <w:b/>
              </w:rPr>
            </w:pPr>
          </w:p>
          <w:p w14:paraId="440807E9" w14:textId="03244CA4" w:rsidR="00EC6E6C" w:rsidRDefault="00EC6E6C" w:rsidP="00B61D12">
            <w:pPr>
              <w:rPr>
                <w:rFonts w:ascii="Arial" w:hAnsi="Arial" w:cs="Arial"/>
                <w:b/>
              </w:rPr>
            </w:pPr>
          </w:p>
          <w:p w14:paraId="229CDEA3" w14:textId="7715C963" w:rsidR="00EC6E6C" w:rsidRDefault="00EC6E6C" w:rsidP="00B61D12">
            <w:pPr>
              <w:rPr>
                <w:rFonts w:ascii="Arial" w:hAnsi="Arial" w:cs="Arial"/>
                <w:b/>
              </w:rPr>
            </w:pPr>
          </w:p>
          <w:p w14:paraId="19DBD853" w14:textId="22069749" w:rsidR="00EC6E6C" w:rsidRDefault="00EC6E6C" w:rsidP="00B61D12">
            <w:pPr>
              <w:rPr>
                <w:rFonts w:ascii="Arial" w:hAnsi="Arial" w:cs="Arial"/>
                <w:b/>
              </w:rPr>
            </w:pPr>
          </w:p>
          <w:p w14:paraId="71E688A9" w14:textId="34159DA0" w:rsidR="00EC6E6C" w:rsidRDefault="00EC6E6C" w:rsidP="00B61D12">
            <w:pPr>
              <w:rPr>
                <w:rFonts w:ascii="Arial" w:hAnsi="Arial" w:cs="Arial"/>
                <w:b/>
              </w:rPr>
            </w:pPr>
          </w:p>
          <w:p w14:paraId="3C4CE20F" w14:textId="6C89389B" w:rsidR="00EC6E6C" w:rsidRDefault="00EC6E6C" w:rsidP="00B61D12">
            <w:pPr>
              <w:rPr>
                <w:rFonts w:ascii="Arial" w:hAnsi="Arial" w:cs="Arial"/>
                <w:b/>
              </w:rPr>
            </w:pPr>
          </w:p>
          <w:p w14:paraId="674D865F" w14:textId="2428D24A" w:rsidR="00EC6E6C" w:rsidRDefault="00EC6E6C" w:rsidP="00B61D12">
            <w:pPr>
              <w:rPr>
                <w:rFonts w:ascii="Arial" w:hAnsi="Arial" w:cs="Arial"/>
                <w:b/>
              </w:rPr>
            </w:pPr>
          </w:p>
          <w:p w14:paraId="4D182A50" w14:textId="331C1934" w:rsidR="00EC6E6C" w:rsidRDefault="00EC6E6C" w:rsidP="00B61D12">
            <w:pPr>
              <w:rPr>
                <w:rFonts w:ascii="Arial" w:hAnsi="Arial" w:cs="Arial"/>
                <w:b/>
              </w:rPr>
            </w:pPr>
          </w:p>
          <w:p w14:paraId="57FFA712" w14:textId="05B94CD0" w:rsidR="00EC6E6C" w:rsidRDefault="00EC6E6C" w:rsidP="00B61D12">
            <w:pPr>
              <w:rPr>
                <w:rFonts w:ascii="Arial" w:hAnsi="Arial" w:cs="Arial"/>
                <w:b/>
              </w:rPr>
            </w:pPr>
          </w:p>
          <w:p w14:paraId="30C470ED" w14:textId="7B2CF1C3" w:rsidR="00EC6E6C" w:rsidRDefault="00EC6E6C" w:rsidP="00B61D12">
            <w:pPr>
              <w:rPr>
                <w:rFonts w:ascii="Arial" w:hAnsi="Arial" w:cs="Arial"/>
                <w:b/>
              </w:rPr>
            </w:pPr>
          </w:p>
          <w:p w14:paraId="1D712A8B" w14:textId="7B0CF661" w:rsidR="00EC6E6C" w:rsidRPr="00B61D12" w:rsidRDefault="00EC6E6C" w:rsidP="00EC6E6C">
            <w:pPr>
              <w:jc w:val="center"/>
              <w:rPr>
                <w:rFonts w:ascii="Arial" w:hAnsi="Arial" w:cs="Arial"/>
                <w:b/>
              </w:rPr>
            </w:pPr>
            <w:r>
              <w:rPr>
                <w:rFonts w:ascii="Arial" w:hAnsi="Arial" w:cs="Arial"/>
                <w:b/>
              </w:rPr>
              <w:t>Appendices</w:t>
            </w:r>
          </w:p>
          <w:p w14:paraId="016C295F" w14:textId="77777777" w:rsidR="00B61D12" w:rsidRPr="00B61D12" w:rsidRDefault="00B61D12" w:rsidP="00B61D12">
            <w:pPr>
              <w:rPr>
                <w:rFonts w:ascii="Arial" w:hAnsi="Arial" w:cs="Arial"/>
                <w:b/>
              </w:rPr>
            </w:pPr>
          </w:p>
          <w:p w14:paraId="2D7BE09A" w14:textId="77777777" w:rsidR="00B61D12" w:rsidRPr="00B61D12" w:rsidRDefault="00B61D12" w:rsidP="00B61D12">
            <w:pPr>
              <w:rPr>
                <w:rFonts w:ascii="Arial" w:hAnsi="Arial" w:cs="Arial"/>
                <w:b/>
              </w:rPr>
            </w:pPr>
          </w:p>
          <w:p w14:paraId="04644B8B" w14:textId="7E86807F" w:rsidR="00B61D12" w:rsidRPr="00B61D12" w:rsidRDefault="00B61D12" w:rsidP="00B61D12">
            <w:pPr>
              <w:rPr>
                <w:rFonts w:ascii="Arial" w:hAnsi="Arial" w:cs="Arial"/>
                <w:b/>
              </w:rPr>
            </w:pPr>
            <w:r w:rsidRPr="00B61D12">
              <w:rPr>
                <w:rFonts w:ascii="Arial" w:hAnsi="Arial" w:cs="Arial"/>
                <w:b/>
              </w:rPr>
              <w:t xml:space="preserve">APPENDIX </w:t>
            </w:r>
            <w:r w:rsidR="00EF25E4">
              <w:rPr>
                <w:rFonts w:ascii="Arial" w:hAnsi="Arial" w:cs="Arial"/>
                <w:b/>
              </w:rPr>
              <w:t>1</w:t>
            </w:r>
          </w:p>
          <w:p w14:paraId="16B2B913" w14:textId="77777777" w:rsidR="00B61D12" w:rsidRPr="00B61D12" w:rsidRDefault="00B61D12" w:rsidP="00B61D12">
            <w:pPr>
              <w:rPr>
                <w:rFonts w:ascii="Arial" w:hAnsi="Arial" w:cs="Arial"/>
                <w:b/>
              </w:rPr>
            </w:pPr>
          </w:p>
          <w:p w14:paraId="29FAC491" w14:textId="5DE1B8F4" w:rsidR="00B61D12" w:rsidRPr="00B61D12" w:rsidRDefault="00B61D12" w:rsidP="00B61D12">
            <w:pPr>
              <w:rPr>
                <w:rFonts w:ascii="Arial" w:hAnsi="Arial" w:cs="Arial"/>
                <w:b/>
              </w:rPr>
            </w:pPr>
            <w:r w:rsidRPr="00B61D12">
              <w:rPr>
                <w:rFonts w:ascii="Arial" w:hAnsi="Arial" w:cs="Arial"/>
                <w:b/>
              </w:rPr>
              <w:t>SAQ-A</w:t>
            </w:r>
            <w:r w:rsidRPr="00B61D12">
              <w:rPr>
                <w:rFonts w:ascii="Arial" w:hAnsi="Arial" w:cs="Arial"/>
                <w:b/>
              </w:rPr>
              <w:tab/>
            </w:r>
          </w:p>
          <w:p w14:paraId="1453A9A6" w14:textId="77777777" w:rsidR="00B61D12" w:rsidRPr="00B61D12" w:rsidRDefault="00B61D12" w:rsidP="00B61D12">
            <w:pPr>
              <w:rPr>
                <w:rFonts w:ascii="Arial" w:hAnsi="Arial" w:cs="Arial"/>
                <w:b/>
              </w:rPr>
            </w:pPr>
            <w:r w:rsidRPr="00B61D12">
              <w:rPr>
                <w:rFonts w:ascii="Arial" w:hAnsi="Arial" w:cs="Arial"/>
                <w:b/>
              </w:rPr>
              <w:t> </w:t>
            </w:r>
          </w:p>
          <w:p w14:paraId="689FF6E8" w14:textId="77777777" w:rsidR="00B61D12" w:rsidRPr="00B61D12" w:rsidRDefault="00B61D12" w:rsidP="00B61D12">
            <w:pPr>
              <w:rPr>
                <w:rFonts w:ascii="Arial" w:hAnsi="Arial" w:cs="Arial"/>
                <w:b/>
              </w:rPr>
            </w:pPr>
            <w:r w:rsidRPr="00B61D12">
              <w:rPr>
                <w:rFonts w:ascii="Arial" w:hAnsi="Arial" w:cs="Arial"/>
                <w:b/>
              </w:rPr>
              <w:t>SAQ - A</w:t>
            </w:r>
          </w:p>
          <w:p w14:paraId="5BD0058F" w14:textId="77777777" w:rsidR="00B61D12" w:rsidRPr="00B61D12" w:rsidRDefault="00B61D12" w:rsidP="00B61D12">
            <w:pPr>
              <w:rPr>
                <w:rFonts w:ascii="Arial" w:hAnsi="Arial" w:cs="Arial"/>
                <w:b/>
              </w:rPr>
            </w:pPr>
            <w:r w:rsidRPr="00B61D12">
              <w:rPr>
                <w:rFonts w:ascii="Arial" w:hAnsi="Arial" w:cs="Arial"/>
                <w:b/>
              </w:rPr>
              <w:t>(SHARED ACTIVITY QUESTIONNAIRE)</w:t>
            </w:r>
          </w:p>
          <w:p w14:paraId="567232A3" w14:textId="77777777" w:rsidR="00B61D12" w:rsidRPr="00B61D12" w:rsidRDefault="00B61D12" w:rsidP="00B61D12">
            <w:pPr>
              <w:rPr>
                <w:rFonts w:ascii="Arial" w:hAnsi="Arial" w:cs="Arial"/>
                <w:b/>
              </w:rPr>
            </w:pPr>
          </w:p>
          <w:p w14:paraId="760D826F" w14:textId="77777777" w:rsidR="00B61D12" w:rsidRPr="00B61D12" w:rsidRDefault="00B61D12" w:rsidP="00B61D12">
            <w:pPr>
              <w:rPr>
                <w:rFonts w:ascii="Arial" w:hAnsi="Arial" w:cs="Arial"/>
                <w:b/>
              </w:rPr>
            </w:pPr>
            <w:r w:rsidRPr="00B61D12">
              <w:rPr>
                <w:rFonts w:ascii="Arial" w:hAnsi="Arial" w:cs="Arial"/>
                <w:b/>
              </w:rPr>
              <w:t>Child's Name_____________________________</w:t>
            </w:r>
          </w:p>
          <w:p w14:paraId="7F51D9C0" w14:textId="77777777" w:rsidR="00B61D12" w:rsidRPr="00B61D12" w:rsidRDefault="00B61D12" w:rsidP="00B61D12">
            <w:pPr>
              <w:rPr>
                <w:rFonts w:ascii="Arial" w:hAnsi="Arial" w:cs="Arial"/>
                <w:b/>
              </w:rPr>
            </w:pPr>
            <w:r w:rsidRPr="00B61D12">
              <w:rPr>
                <w:rFonts w:ascii="Arial" w:hAnsi="Arial" w:cs="Arial"/>
                <w:b/>
              </w:rPr>
              <w:tab/>
            </w:r>
          </w:p>
          <w:p w14:paraId="021B9DA7" w14:textId="77777777" w:rsidR="00B61D12" w:rsidRPr="00B61D12" w:rsidRDefault="00B61D12" w:rsidP="00B61D12">
            <w:pPr>
              <w:rPr>
                <w:rFonts w:ascii="Arial" w:hAnsi="Arial" w:cs="Arial"/>
                <w:b/>
              </w:rPr>
            </w:pPr>
            <w:r w:rsidRPr="00B61D12">
              <w:rPr>
                <w:rFonts w:ascii="Arial" w:hAnsi="Arial" w:cs="Arial"/>
                <w:b/>
              </w:rPr>
              <w:t>Experimental Condition____________________________</w:t>
            </w:r>
          </w:p>
          <w:p w14:paraId="787BCFBB" w14:textId="77777777" w:rsidR="00B61D12" w:rsidRPr="00B61D12" w:rsidRDefault="00B61D12" w:rsidP="00B61D12">
            <w:pPr>
              <w:rPr>
                <w:rFonts w:ascii="Arial" w:hAnsi="Arial" w:cs="Arial"/>
                <w:b/>
              </w:rPr>
            </w:pPr>
          </w:p>
          <w:p w14:paraId="40DD1E64" w14:textId="77777777" w:rsidR="00B61D12" w:rsidRPr="00B61D12" w:rsidRDefault="00B61D12" w:rsidP="00B61D12">
            <w:pPr>
              <w:rPr>
                <w:rFonts w:ascii="Arial" w:hAnsi="Arial" w:cs="Arial"/>
                <w:b/>
              </w:rPr>
            </w:pPr>
            <w:r w:rsidRPr="00B61D12">
              <w:rPr>
                <w:rFonts w:ascii="Arial" w:hAnsi="Arial" w:cs="Arial"/>
                <w:b/>
              </w:rPr>
              <w:t>Testing Date</w:t>
            </w:r>
            <w:r w:rsidRPr="00B61D12">
              <w:rPr>
                <w:rFonts w:ascii="Arial" w:hAnsi="Arial" w:cs="Arial"/>
                <w:b/>
              </w:rPr>
              <w:tab/>
            </w:r>
            <w:r w:rsidRPr="00B61D12">
              <w:rPr>
                <w:rFonts w:ascii="Arial" w:hAnsi="Arial" w:cs="Arial"/>
                <w:b/>
              </w:rPr>
              <w:tab/>
              <w:t>____</w:t>
            </w:r>
            <w:r w:rsidRPr="00B61D12">
              <w:rPr>
                <w:rFonts w:ascii="Arial" w:hAnsi="Arial" w:cs="Arial"/>
                <w:b/>
              </w:rPr>
              <w:tab/>
              <w:t>____</w:t>
            </w:r>
            <w:r w:rsidRPr="00B61D12">
              <w:rPr>
                <w:rFonts w:ascii="Arial" w:hAnsi="Arial" w:cs="Arial"/>
                <w:b/>
              </w:rPr>
              <w:tab/>
              <w:t>____</w:t>
            </w:r>
          </w:p>
          <w:p w14:paraId="7DE3AAA1" w14:textId="77777777" w:rsidR="00B61D12" w:rsidRPr="00B61D12" w:rsidRDefault="00B61D12" w:rsidP="00B61D12">
            <w:pPr>
              <w:rPr>
                <w:rFonts w:ascii="Arial" w:hAnsi="Arial" w:cs="Arial"/>
                <w:b/>
              </w:rPr>
            </w:pPr>
            <w:r w:rsidRPr="00B61D12">
              <w:rPr>
                <w:rFonts w:ascii="Arial" w:hAnsi="Arial" w:cs="Arial"/>
                <w:b/>
              </w:rPr>
              <w:t>Date of Birth</w:t>
            </w:r>
            <w:r w:rsidRPr="00B61D12">
              <w:rPr>
                <w:rFonts w:ascii="Arial" w:hAnsi="Arial" w:cs="Arial"/>
                <w:b/>
              </w:rPr>
              <w:tab/>
            </w:r>
            <w:r w:rsidRPr="00B61D12">
              <w:rPr>
                <w:rFonts w:ascii="Arial" w:hAnsi="Arial" w:cs="Arial"/>
                <w:b/>
              </w:rPr>
              <w:tab/>
              <w:t>____</w:t>
            </w:r>
            <w:r w:rsidRPr="00B61D12">
              <w:rPr>
                <w:rFonts w:ascii="Arial" w:hAnsi="Arial" w:cs="Arial"/>
                <w:b/>
              </w:rPr>
              <w:tab/>
              <w:t>____</w:t>
            </w:r>
            <w:r w:rsidRPr="00B61D12">
              <w:rPr>
                <w:rFonts w:ascii="Arial" w:hAnsi="Arial" w:cs="Arial"/>
                <w:b/>
              </w:rPr>
              <w:tab/>
              <w:t>____</w:t>
            </w:r>
          </w:p>
          <w:p w14:paraId="2215ED8F" w14:textId="77777777" w:rsidR="00B61D12" w:rsidRPr="00B61D12" w:rsidRDefault="00B61D12" w:rsidP="00B61D12">
            <w:pPr>
              <w:rPr>
                <w:rFonts w:ascii="Arial" w:hAnsi="Arial" w:cs="Arial"/>
                <w:b/>
              </w:rPr>
            </w:pPr>
            <w:r w:rsidRPr="00B61D12">
              <w:rPr>
                <w:rFonts w:ascii="Arial" w:hAnsi="Arial" w:cs="Arial"/>
                <w:b/>
              </w:rPr>
              <w:t>Chronological Age</w:t>
            </w:r>
            <w:r w:rsidRPr="00B61D12">
              <w:rPr>
                <w:rFonts w:ascii="Arial" w:hAnsi="Arial" w:cs="Arial"/>
                <w:b/>
              </w:rPr>
              <w:tab/>
              <w:t>____</w:t>
            </w:r>
            <w:r w:rsidRPr="00B61D12">
              <w:rPr>
                <w:rFonts w:ascii="Arial" w:hAnsi="Arial" w:cs="Arial"/>
                <w:b/>
              </w:rPr>
              <w:tab/>
              <w:t>____</w:t>
            </w:r>
            <w:r w:rsidRPr="00B61D12">
              <w:rPr>
                <w:rFonts w:ascii="Arial" w:hAnsi="Arial" w:cs="Arial"/>
                <w:b/>
              </w:rPr>
              <w:tab/>
              <w:t>____</w:t>
            </w:r>
          </w:p>
          <w:p w14:paraId="3E473F39" w14:textId="77777777" w:rsidR="00B61D12" w:rsidRPr="00B61D12" w:rsidRDefault="00B61D12" w:rsidP="00B61D12">
            <w:pPr>
              <w:rPr>
                <w:rFonts w:ascii="Arial" w:hAnsi="Arial" w:cs="Arial"/>
                <w:b/>
              </w:rPr>
            </w:pPr>
          </w:p>
          <w:p w14:paraId="4E5130FE" w14:textId="77777777" w:rsidR="00B61D12" w:rsidRPr="00B61D12" w:rsidRDefault="00B61D12" w:rsidP="00B61D12">
            <w:pPr>
              <w:rPr>
                <w:rFonts w:ascii="Arial" w:hAnsi="Arial" w:cs="Arial"/>
                <w:b/>
              </w:rPr>
            </w:pPr>
            <w:r w:rsidRPr="00B61D12">
              <w:rPr>
                <w:rFonts w:ascii="Arial" w:hAnsi="Arial" w:cs="Arial"/>
                <w:b/>
              </w:rPr>
              <w:t>Grade________</w:t>
            </w:r>
            <w:r w:rsidRPr="00B61D12">
              <w:rPr>
                <w:rFonts w:ascii="Arial" w:hAnsi="Arial" w:cs="Arial"/>
                <w:b/>
              </w:rPr>
              <w:tab/>
              <w:t>Teacher________________</w:t>
            </w:r>
            <w:r w:rsidRPr="00B61D12">
              <w:rPr>
                <w:rFonts w:ascii="Arial" w:hAnsi="Arial" w:cs="Arial"/>
                <w:b/>
              </w:rPr>
              <w:tab/>
              <w:t>Gender________</w:t>
            </w:r>
            <w:r w:rsidRPr="00B61D12">
              <w:rPr>
                <w:rFonts w:ascii="Arial" w:hAnsi="Arial" w:cs="Arial"/>
                <w:b/>
              </w:rPr>
              <w:tab/>
              <w:t>Race________</w:t>
            </w:r>
          </w:p>
          <w:p w14:paraId="1BD15E76" w14:textId="77777777" w:rsidR="00B61D12" w:rsidRPr="00B61D12" w:rsidRDefault="00B61D12" w:rsidP="00B61D12">
            <w:pPr>
              <w:rPr>
                <w:rFonts w:ascii="Arial" w:hAnsi="Arial" w:cs="Arial"/>
                <w:b/>
              </w:rPr>
            </w:pPr>
          </w:p>
          <w:p w14:paraId="4A2194B5" w14:textId="77777777" w:rsidR="00B61D12" w:rsidRPr="00B61D12" w:rsidRDefault="00B61D12" w:rsidP="00B61D12">
            <w:pPr>
              <w:rPr>
                <w:rFonts w:ascii="Arial" w:hAnsi="Arial" w:cs="Arial"/>
                <w:b/>
              </w:rPr>
            </w:pPr>
          </w:p>
          <w:p w14:paraId="0552B44E" w14:textId="77777777" w:rsidR="00B61D12" w:rsidRPr="00B61D12" w:rsidRDefault="00B61D12" w:rsidP="00B61D12">
            <w:pPr>
              <w:rPr>
                <w:rFonts w:ascii="Arial" w:hAnsi="Arial" w:cs="Arial"/>
                <w:b/>
              </w:rPr>
            </w:pPr>
          </w:p>
          <w:p w14:paraId="50DBD1ED" w14:textId="77777777" w:rsidR="00B61D12" w:rsidRPr="00B61D12" w:rsidRDefault="00B61D12" w:rsidP="00B61D12">
            <w:pPr>
              <w:rPr>
                <w:rFonts w:ascii="Arial" w:hAnsi="Arial" w:cs="Arial"/>
                <w:b/>
              </w:rPr>
            </w:pPr>
          </w:p>
          <w:p w14:paraId="1C1156C7" w14:textId="77777777" w:rsidR="00B61D12" w:rsidRPr="00B61D12" w:rsidRDefault="00B61D12" w:rsidP="00B61D12">
            <w:pPr>
              <w:rPr>
                <w:rFonts w:ascii="Arial" w:hAnsi="Arial" w:cs="Arial"/>
                <w:b/>
              </w:rPr>
            </w:pPr>
            <w:r w:rsidRPr="00B61D12">
              <w:rPr>
                <w:rFonts w:ascii="Arial" w:hAnsi="Arial" w:cs="Arial"/>
                <w:b/>
              </w:rPr>
              <w:tab/>
              <w:t>Shared Activity Questionnaire (SAQ) Total Score:</w:t>
            </w:r>
            <w:r w:rsidRPr="00B61D12">
              <w:rPr>
                <w:rFonts w:ascii="Arial" w:hAnsi="Arial" w:cs="Arial"/>
                <w:b/>
              </w:rPr>
              <w:tab/>
              <w:t>________</w:t>
            </w:r>
          </w:p>
          <w:p w14:paraId="603AD66D" w14:textId="77777777" w:rsidR="00B61D12" w:rsidRPr="00B61D12" w:rsidRDefault="00B61D12" w:rsidP="00B61D12">
            <w:pPr>
              <w:rPr>
                <w:rFonts w:ascii="Arial" w:hAnsi="Arial" w:cs="Arial"/>
                <w:b/>
              </w:rPr>
            </w:pPr>
          </w:p>
          <w:p w14:paraId="4C40EE09" w14:textId="77777777" w:rsidR="00B61D12" w:rsidRPr="00B61D12" w:rsidRDefault="00B61D12" w:rsidP="00B61D12">
            <w:pPr>
              <w:rPr>
                <w:rFonts w:ascii="Arial" w:hAnsi="Arial" w:cs="Arial"/>
                <w:b/>
              </w:rPr>
            </w:pPr>
            <w:r w:rsidRPr="00B61D12">
              <w:rPr>
                <w:rFonts w:ascii="Arial" w:hAnsi="Arial" w:cs="Arial"/>
                <w:b/>
              </w:rPr>
              <w:tab/>
              <w:t>SAQ Items:</w:t>
            </w:r>
            <w:r w:rsidRPr="00B61D12">
              <w:rPr>
                <w:rFonts w:ascii="Arial" w:hAnsi="Arial" w:cs="Arial"/>
                <w:b/>
              </w:rPr>
              <w:tab/>
              <w:t>1____</w:t>
            </w:r>
            <w:r w:rsidRPr="00B61D12">
              <w:rPr>
                <w:rFonts w:ascii="Arial" w:hAnsi="Arial" w:cs="Arial"/>
                <w:b/>
              </w:rPr>
              <w:tab/>
            </w:r>
            <w:proofErr w:type="gramStart"/>
            <w:r w:rsidRPr="00B61D12">
              <w:rPr>
                <w:rFonts w:ascii="Arial" w:hAnsi="Arial" w:cs="Arial"/>
                <w:b/>
              </w:rPr>
              <w:tab/>
              <w:t xml:space="preserve">  7</w:t>
            </w:r>
            <w:proofErr w:type="gramEnd"/>
            <w:r w:rsidRPr="00B61D12">
              <w:rPr>
                <w:rFonts w:ascii="Arial" w:hAnsi="Arial" w:cs="Arial"/>
                <w:b/>
              </w:rPr>
              <w:t>____</w:t>
            </w:r>
            <w:r w:rsidRPr="00B61D12">
              <w:rPr>
                <w:rFonts w:ascii="Arial" w:hAnsi="Arial" w:cs="Arial"/>
                <w:b/>
              </w:rPr>
              <w:tab/>
              <w:t>13____</w:t>
            </w:r>
            <w:r w:rsidRPr="00B61D12">
              <w:rPr>
                <w:rFonts w:ascii="Arial" w:hAnsi="Arial" w:cs="Arial"/>
                <w:b/>
              </w:rPr>
              <w:tab/>
              <w:t>19____</w:t>
            </w:r>
            <w:r w:rsidRPr="00B61D12">
              <w:rPr>
                <w:rFonts w:ascii="Arial" w:hAnsi="Arial" w:cs="Arial"/>
                <w:b/>
              </w:rPr>
              <w:tab/>
            </w:r>
          </w:p>
          <w:p w14:paraId="71F8B252"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2____</w:t>
            </w:r>
            <w:r w:rsidRPr="00B61D12">
              <w:rPr>
                <w:rFonts w:ascii="Arial" w:hAnsi="Arial" w:cs="Arial"/>
                <w:b/>
              </w:rPr>
              <w:tab/>
            </w:r>
            <w:proofErr w:type="gramStart"/>
            <w:r w:rsidRPr="00B61D12">
              <w:rPr>
                <w:rFonts w:ascii="Arial" w:hAnsi="Arial" w:cs="Arial"/>
                <w:b/>
              </w:rPr>
              <w:tab/>
              <w:t xml:space="preserve">  8</w:t>
            </w:r>
            <w:proofErr w:type="gramEnd"/>
            <w:r w:rsidRPr="00B61D12">
              <w:rPr>
                <w:rFonts w:ascii="Arial" w:hAnsi="Arial" w:cs="Arial"/>
                <w:b/>
              </w:rPr>
              <w:t>____</w:t>
            </w:r>
            <w:r w:rsidRPr="00B61D12">
              <w:rPr>
                <w:rFonts w:ascii="Arial" w:hAnsi="Arial" w:cs="Arial"/>
                <w:b/>
              </w:rPr>
              <w:tab/>
              <w:t>14____</w:t>
            </w:r>
            <w:r w:rsidRPr="00B61D12">
              <w:rPr>
                <w:rFonts w:ascii="Arial" w:hAnsi="Arial" w:cs="Arial"/>
                <w:b/>
              </w:rPr>
              <w:tab/>
              <w:t>20____</w:t>
            </w:r>
            <w:r w:rsidRPr="00B61D12">
              <w:rPr>
                <w:rFonts w:ascii="Arial" w:hAnsi="Arial" w:cs="Arial"/>
                <w:b/>
              </w:rPr>
              <w:tab/>
            </w:r>
          </w:p>
          <w:p w14:paraId="6CDDF8EF"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3____</w:t>
            </w:r>
            <w:r w:rsidRPr="00B61D12">
              <w:rPr>
                <w:rFonts w:ascii="Arial" w:hAnsi="Arial" w:cs="Arial"/>
                <w:b/>
              </w:rPr>
              <w:tab/>
            </w:r>
            <w:proofErr w:type="gramStart"/>
            <w:r w:rsidRPr="00B61D12">
              <w:rPr>
                <w:rFonts w:ascii="Arial" w:hAnsi="Arial" w:cs="Arial"/>
                <w:b/>
              </w:rPr>
              <w:tab/>
              <w:t xml:space="preserve">  9</w:t>
            </w:r>
            <w:proofErr w:type="gramEnd"/>
            <w:r w:rsidRPr="00B61D12">
              <w:rPr>
                <w:rFonts w:ascii="Arial" w:hAnsi="Arial" w:cs="Arial"/>
                <w:b/>
              </w:rPr>
              <w:t>____</w:t>
            </w:r>
            <w:r w:rsidRPr="00B61D12">
              <w:rPr>
                <w:rFonts w:ascii="Arial" w:hAnsi="Arial" w:cs="Arial"/>
                <w:b/>
              </w:rPr>
              <w:tab/>
              <w:t>15____</w:t>
            </w:r>
            <w:r w:rsidRPr="00B61D12">
              <w:rPr>
                <w:rFonts w:ascii="Arial" w:hAnsi="Arial" w:cs="Arial"/>
                <w:b/>
              </w:rPr>
              <w:tab/>
              <w:t>21____</w:t>
            </w:r>
            <w:r w:rsidRPr="00B61D12">
              <w:rPr>
                <w:rFonts w:ascii="Arial" w:hAnsi="Arial" w:cs="Arial"/>
                <w:b/>
              </w:rPr>
              <w:tab/>
            </w:r>
          </w:p>
          <w:p w14:paraId="1AA3E07D"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4____</w:t>
            </w:r>
            <w:r w:rsidRPr="00B61D12">
              <w:rPr>
                <w:rFonts w:ascii="Arial" w:hAnsi="Arial" w:cs="Arial"/>
                <w:b/>
              </w:rPr>
              <w:tab/>
            </w:r>
            <w:r w:rsidRPr="00B61D12">
              <w:rPr>
                <w:rFonts w:ascii="Arial" w:hAnsi="Arial" w:cs="Arial"/>
                <w:b/>
              </w:rPr>
              <w:tab/>
              <w:t>10____</w:t>
            </w:r>
            <w:r w:rsidRPr="00B61D12">
              <w:rPr>
                <w:rFonts w:ascii="Arial" w:hAnsi="Arial" w:cs="Arial"/>
                <w:b/>
              </w:rPr>
              <w:tab/>
              <w:t>16____</w:t>
            </w:r>
            <w:r w:rsidRPr="00B61D12">
              <w:rPr>
                <w:rFonts w:ascii="Arial" w:hAnsi="Arial" w:cs="Arial"/>
                <w:b/>
              </w:rPr>
              <w:tab/>
              <w:t>22____</w:t>
            </w:r>
          </w:p>
          <w:p w14:paraId="1BE7D209"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5____</w:t>
            </w:r>
            <w:r w:rsidRPr="00B61D12">
              <w:rPr>
                <w:rFonts w:ascii="Arial" w:hAnsi="Arial" w:cs="Arial"/>
                <w:b/>
              </w:rPr>
              <w:tab/>
            </w:r>
            <w:r w:rsidRPr="00B61D12">
              <w:rPr>
                <w:rFonts w:ascii="Arial" w:hAnsi="Arial" w:cs="Arial"/>
                <w:b/>
              </w:rPr>
              <w:tab/>
              <w:t>11____</w:t>
            </w:r>
            <w:r w:rsidRPr="00B61D12">
              <w:rPr>
                <w:rFonts w:ascii="Arial" w:hAnsi="Arial" w:cs="Arial"/>
                <w:b/>
              </w:rPr>
              <w:tab/>
              <w:t>17____</w:t>
            </w:r>
            <w:r w:rsidRPr="00B61D12">
              <w:rPr>
                <w:rFonts w:ascii="Arial" w:hAnsi="Arial" w:cs="Arial"/>
                <w:b/>
              </w:rPr>
              <w:tab/>
              <w:t>23____</w:t>
            </w:r>
          </w:p>
          <w:p w14:paraId="277166B5"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6____</w:t>
            </w:r>
            <w:r w:rsidRPr="00B61D12">
              <w:rPr>
                <w:rFonts w:ascii="Arial" w:hAnsi="Arial" w:cs="Arial"/>
                <w:b/>
              </w:rPr>
              <w:tab/>
            </w:r>
            <w:r w:rsidRPr="00B61D12">
              <w:rPr>
                <w:rFonts w:ascii="Arial" w:hAnsi="Arial" w:cs="Arial"/>
                <w:b/>
              </w:rPr>
              <w:tab/>
              <w:t>12____</w:t>
            </w:r>
            <w:r w:rsidRPr="00B61D12">
              <w:rPr>
                <w:rFonts w:ascii="Arial" w:hAnsi="Arial" w:cs="Arial"/>
                <w:b/>
              </w:rPr>
              <w:tab/>
              <w:t>18____</w:t>
            </w:r>
            <w:r w:rsidRPr="00B61D12">
              <w:rPr>
                <w:rFonts w:ascii="Arial" w:hAnsi="Arial" w:cs="Arial"/>
                <w:b/>
              </w:rPr>
              <w:tab/>
              <w:t>24____</w:t>
            </w:r>
          </w:p>
          <w:p w14:paraId="447DF383" w14:textId="77777777" w:rsidR="00B61D12" w:rsidRPr="00B61D12" w:rsidRDefault="00B61D12" w:rsidP="00B61D12">
            <w:pPr>
              <w:rPr>
                <w:rFonts w:ascii="Arial" w:hAnsi="Arial" w:cs="Arial"/>
                <w:b/>
              </w:rPr>
            </w:pPr>
          </w:p>
          <w:p w14:paraId="2EF3C68D" w14:textId="77777777" w:rsidR="00B61D12" w:rsidRPr="00B61D12" w:rsidRDefault="00B61D12" w:rsidP="00B61D12">
            <w:pPr>
              <w:rPr>
                <w:rFonts w:ascii="Arial" w:hAnsi="Arial" w:cs="Arial"/>
                <w:b/>
              </w:rPr>
            </w:pPr>
            <w:r w:rsidRPr="00B61D12">
              <w:rPr>
                <w:rFonts w:ascii="Arial" w:hAnsi="Arial" w:cs="Arial"/>
                <w:b/>
              </w:rPr>
              <w:tab/>
              <w:t>SAQ Factor Scores:</w:t>
            </w:r>
          </w:p>
          <w:p w14:paraId="5914E085" w14:textId="77777777" w:rsidR="00B61D12" w:rsidRPr="00B61D12" w:rsidRDefault="00B61D12" w:rsidP="00B61D12">
            <w:pPr>
              <w:rPr>
                <w:rFonts w:ascii="Arial" w:hAnsi="Arial" w:cs="Arial"/>
                <w:b/>
              </w:rPr>
            </w:pPr>
            <w:r w:rsidRPr="00B61D12">
              <w:rPr>
                <w:rFonts w:ascii="Arial" w:hAnsi="Arial" w:cs="Arial"/>
                <w:b/>
              </w:rPr>
              <w:tab/>
              <w:t>General Social</w:t>
            </w:r>
            <w:r w:rsidRPr="00B61D12">
              <w:rPr>
                <w:rFonts w:ascii="Arial" w:hAnsi="Arial" w:cs="Arial"/>
                <w:b/>
              </w:rPr>
              <w:tab/>
              <w:t>________</w:t>
            </w:r>
            <w:proofErr w:type="gramStart"/>
            <w:r w:rsidRPr="00B61D12">
              <w:rPr>
                <w:rFonts w:ascii="Arial" w:hAnsi="Arial" w:cs="Arial"/>
                <w:b/>
              </w:rPr>
              <w:t xml:space="preserve">   (</w:t>
            </w:r>
            <w:proofErr w:type="gramEnd"/>
            <w:r w:rsidRPr="00B61D12">
              <w:rPr>
                <w:rFonts w:ascii="Arial" w:hAnsi="Arial" w:cs="Arial"/>
                <w:b/>
              </w:rPr>
              <w:t>Items 1, 2, 4, 8, 11, 12, 17, 22)</w:t>
            </w:r>
          </w:p>
          <w:p w14:paraId="10F62B3B" w14:textId="77777777" w:rsidR="00B61D12" w:rsidRPr="00B61D12" w:rsidRDefault="00B61D12" w:rsidP="00B61D12">
            <w:pPr>
              <w:rPr>
                <w:rFonts w:ascii="Arial" w:hAnsi="Arial" w:cs="Arial"/>
                <w:b/>
              </w:rPr>
            </w:pPr>
            <w:r w:rsidRPr="00B61D12">
              <w:rPr>
                <w:rFonts w:ascii="Arial" w:hAnsi="Arial" w:cs="Arial"/>
                <w:b/>
              </w:rPr>
              <w:tab/>
              <w:t>Academic ________</w:t>
            </w:r>
            <w:proofErr w:type="gramStart"/>
            <w:r w:rsidRPr="00B61D12">
              <w:rPr>
                <w:rFonts w:ascii="Arial" w:hAnsi="Arial" w:cs="Arial"/>
                <w:b/>
              </w:rPr>
              <w:t xml:space="preserve">   (</w:t>
            </w:r>
            <w:proofErr w:type="gramEnd"/>
            <w:r w:rsidRPr="00B61D12">
              <w:rPr>
                <w:rFonts w:ascii="Arial" w:hAnsi="Arial" w:cs="Arial"/>
                <w:b/>
              </w:rPr>
              <w:t xml:space="preserve">Items 3, 5, 6, 7, 13, 15, 16, 18)                                                              </w:t>
            </w:r>
          </w:p>
          <w:p w14:paraId="4EE532E6" w14:textId="77777777" w:rsidR="00B61D12" w:rsidRPr="00B61D12" w:rsidRDefault="00B61D12" w:rsidP="00B61D12">
            <w:pPr>
              <w:rPr>
                <w:rFonts w:ascii="Arial" w:hAnsi="Arial" w:cs="Arial"/>
                <w:b/>
              </w:rPr>
            </w:pPr>
            <w:r w:rsidRPr="00B61D12">
              <w:rPr>
                <w:rFonts w:ascii="Arial" w:hAnsi="Arial" w:cs="Arial"/>
                <w:b/>
              </w:rPr>
              <w:tab/>
              <w:t>Active Recreational ________</w:t>
            </w:r>
            <w:proofErr w:type="gramStart"/>
            <w:r w:rsidRPr="00B61D12">
              <w:rPr>
                <w:rFonts w:ascii="Arial" w:hAnsi="Arial" w:cs="Arial"/>
                <w:b/>
              </w:rPr>
              <w:t xml:space="preserve">   (</w:t>
            </w:r>
            <w:proofErr w:type="gramEnd"/>
            <w:r w:rsidRPr="00B61D12">
              <w:rPr>
                <w:rFonts w:ascii="Arial" w:hAnsi="Arial" w:cs="Arial"/>
                <w:b/>
              </w:rPr>
              <w:t>Items 9, 10, 14, 19, 20, 21, 23, 24)</w:t>
            </w:r>
          </w:p>
          <w:p w14:paraId="49DE91CC" w14:textId="77777777" w:rsidR="00B61D12" w:rsidRPr="00B61D12" w:rsidRDefault="00B61D12" w:rsidP="00B61D12">
            <w:pPr>
              <w:rPr>
                <w:rFonts w:ascii="Arial" w:hAnsi="Arial" w:cs="Arial"/>
                <w:b/>
              </w:rPr>
            </w:pPr>
            <w:r w:rsidRPr="00B61D12">
              <w:rPr>
                <w:rFonts w:ascii="Arial" w:hAnsi="Arial" w:cs="Arial"/>
                <w:b/>
              </w:rPr>
              <w:tab/>
            </w:r>
          </w:p>
          <w:p w14:paraId="7A8C1CB1" w14:textId="77777777" w:rsidR="00B61D12" w:rsidRPr="00B61D12" w:rsidRDefault="00B61D12" w:rsidP="00B61D12">
            <w:pPr>
              <w:rPr>
                <w:rFonts w:ascii="Arial" w:hAnsi="Arial" w:cs="Arial"/>
                <w:b/>
              </w:rPr>
            </w:pPr>
          </w:p>
          <w:p w14:paraId="6C35AD7B" w14:textId="77777777" w:rsidR="00B61D12" w:rsidRPr="00B61D12" w:rsidRDefault="00B61D12" w:rsidP="00B61D12">
            <w:pPr>
              <w:rPr>
                <w:rFonts w:ascii="Arial" w:hAnsi="Arial" w:cs="Arial"/>
                <w:b/>
              </w:rPr>
            </w:pPr>
          </w:p>
          <w:p w14:paraId="624D3933" w14:textId="77777777" w:rsidR="00B61D12" w:rsidRPr="00B61D12" w:rsidRDefault="00B61D12" w:rsidP="00B61D12">
            <w:pPr>
              <w:rPr>
                <w:rFonts w:ascii="Arial" w:hAnsi="Arial" w:cs="Arial"/>
                <w:b/>
              </w:rPr>
            </w:pPr>
          </w:p>
          <w:p w14:paraId="47983A8F" w14:textId="77777777" w:rsidR="00B61D12" w:rsidRPr="00B61D12" w:rsidRDefault="00B61D12" w:rsidP="00B61D12">
            <w:pPr>
              <w:rPr>
                <w:rFonts w:ascii="Arial" w:hAnsi="Arial" w:cs="Arial"/>
                <w:b/>
              </w:rPr>
            </w:pPr>
          </w:p>
          <w:p w14:paraId="360B6268" w14:textId="77777777" w:rsidR="00B61D12" w:rsidRPr="00B61D12" w:rsidRDefault="00B61D12" w:rsidP="00B61D12">
            <w:pPr>
              <w:rPr>
                <w:rFonts w:ascii="Arial" w:hAnsi="Arial" w:cs="Arial"/>
                <w:b/>
              </w:rPr>
            </w:pPr>
          </w:p>
          <w:p w14:paraId="6DCAFD2E" w14:textId="77777777" w:rsidR="00B61D12" w:rsidRPr="00B61D12" w:rsidRDefault="00B61D12" w:rsidP="00B61D12">
            <w:pPr>
              <w:rPr>
                <w:rFonts w:ascii="Arial" w:hAnsi="Arial" w:cs="Arial"/>
                <w:b/>
              </w:rPr>
            </w:pPr>
          </w:p>
          <w:p w14:paraId="1F5FBFE7" w14:textId="77777777" w:rsidR="00B61D12" w:rsidRPr="00B61D12" w:rsidRDefault="00B61D12" w:rsidP="00B61D12">
            <w:pPr>
              <w:rPr>
                <w:rFonts w:ascii="Arial" w:hAnsi="Arial" w:cs="Arial"/>
                <w:b/>
              </w:rPr>
            </w:pPr>
          </w:p>
          <w:p w14:paraId="3751D3DD" w14:textId="77777777" w:rsidR="00B61D12" w:rsidRPr="00B61D12" w:rsidRDefault="00B61D12" w:rsidP="00B61D12">
            <w:pPr>
              <w:rPr>
                <w:rFonts w:ascii="Arial" w:hAnsi="Arial" w:cs="Arial"/>
                <w:b/>
              </w:rPr>
            </w:pPr>
          </w:p>
          <w:p w14:paraId="5939A20C" w14:textId="77777777" w:rsidR="00B61D12" w:rsidRPr="00B61D12" w:rsidRDefault="00B61D12" w:rsidP="00B61D12">
            <w:pPr>
              <w:rPr>
                <w:rFonts w:ascii="Arial" w:hAnsi="Arial" w:cs="Arial"/>
                <w:b/>
              </w:rPr>
            </w:pPr>
          </w:p>
          <w:p w14:paraId="130A7B42" w14:textId="77777777" w:rsidR="00B61D12" w:rsidRPr="00B61D12" w:rsidRDefault="00B61D12" w:rsidP="00B61D12">
            <w:pPr>
              <w:rPr>
                <w:rFonts w:ascii="Arial" w:hAnsi="Arial" w:cs="Arial"/>
                <w:b/>
              </w:rPr>
            </w:pPr>
          </w:p>
          <w:p w14:paraId="14273EBD" w14:textId="77777777" w:rsidR="00B61D12" w:rsidRPr="00B61D12" w:rsidRDefault="00B61D12" w:rsidP="00B61D12">
            <w:pPr>
              <w:rPr>
                <w:rFonts w:ascii="Arial" w:hAnsi="Arial" w:cs="Arial"/>
                <w:b/>
              </w:rPr>
            </w:pPr>
          </w:p>
          <w:p w14:paraId="409E8F22" w14:textId="77777777" w:rsidR="00B61D12" w:rsidRPr="00B61D12" w:rsidRDefault="00B61D12" w:rsidP="00B61D12">
            <w:pPr>
              <w:rPr>
                <w:rFonts w:ascii="Arial" w:hAnsi="Arial" w:cs="Arial"/>
                <w:b/>
              </w:rPr>
            </w:pPr>
          </w:p>
          <w:p w14:paraId="1DE5E737" w14:textId="77777777" w:rsidR="00B61D12" w:rsidRPr="00B61D12" w:rsidRDefault="00B61D12" w:rsidP="00B61D12">
            <w:pPr>
              <w:rPr>
                <w:rFonts w:ascii="Arial" w:hAnsi="Arial" w:cs="Arial"/>
                <w:b/>
              </w:rPr>
            </w:pPr>
            <w:r w:rsidRPr="00B61D12">
              <w:rPr>
                <w:rFonts w:ascii="Arial" w:hAnsi="Arial" w:cs="Arial"/>
                <w:b/>
              </w:rPr>
              <w:lastRenderedPageBreak/>
              <w:t>If Robby moves to your school and is in your class, here is a list of things that you might do with him.  Circle the face and answer that shows how you feel about doing each of these things with Robby.</w:t>
            </w:r>
          </w:p>
          <w:p w14:paraId="17E3F6FC" w14:textId="77777777" w:rsidR="00B61D12" w:rsidRPr="00B61D12" w:rsidRDefault="00B61D12" w:rsidP="00B61D12">
            <w:pPr>
              <w:rPr>
                <w:rFonts w:ascii="Arial" w:hAnsi="Arial" w:cs="Arial"/>
                <w:b/>
              </w:rPr>
            </w:pPr>
          </w:p>
          <w:p w14:paraId="1F86D866" w14:textId="77777777" w:rsidR="00B61D12" w:rsidRPr="00B61D12" w:rsidRDefault="00B61D12" w:rsidP="00B61D12">
            <w:pPr>
              <w:rPr>
                <w:rFonts w:ascii="Arial" w:hAnsi="Arial" w:cs="Arial"/>
                <w:b/>
              </w:rPr>
            </w:pPr>
            <w:r w:rsidRPr="00B61D12">
              <w:rPr>
                <w:rFonts w:ascii="Arial" w:hAnsi="Arial" w:cs="Arial"/>
                <w:b/>
              </w:rPr>
              <w:t>1. Ask Robby to come to my house to watch TV.</w:t>
            </w:r>
          </w:p>
          <w:p w14:paraId="13287309" w14:textId="77777777" w:rsidR="00B61D12" w:rsidRPr="00B61D12" w:rsidRDefault="00B61D12" w:rsidP="00B61D12">
            <w:pPr>
              <w:rPr>
                <w:rFonts w:ascii="Arial" w:hAnsi="Arial" w:cs="Arial"/>
                <w:b/>
              </w:rPr>
            </w:pPr>
          </w:p>
          <w:p w14:paraId="11D1D9AB" w14:textId="77777777" w:rsidR="00B61D12" w:rsidRPr="00B61D12" w:rsidRDefault="00B61D12" w:rsidP="00B61D12">
            <w:pPr>
              <w:rPr>
                <w:rFonts w:ascii="Arial" w:hAnsi="Arial" w:cs="Arial"/>
                <w:b/>
              </w:rPr>
            </w:pPr>
            <w:r w:rsidRPr="00B61D12">
              <w:rPr>
                <w:rFonts w:ascii="Arial" w:hAnsi="Arial" w:cs="Arial"/>
                <w:b/>
              </w:rPr>
              <w:t xml:space="preserve">  </w:t>
            </w: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A982DD8" w14:textId="77777777" w:rsidR="00B61D12" w:rsidRPr="00B61D12" w:rsidRDefault="00B61D12" w:rsidP="00B61D12">
            <w:pPr>
              <w:rPr>
                <w:rFonts w:ascii="Arial" w:hAnsi="Arial" w:cs="Arial"/>
                <w:b/>
              </w:rPr>
            </w:pPr>
            <w:r w:rsidRPr="00B61D12">
              <w:rPr>
                <w:rFonts w:ascii="Arial" w:hAnsi="Arial" w:cs="Arial"/>
                <w:b/>
              </w:rPr>
              <w:t xml:space="preserve">         </w:t>
            </w:r>
          </w:p>
          <w:p w14:paraId="7B237E33"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BAD565A" w14:textId="77777777" w:rsidR="00B61D12" w:rsidRPr="00B61D12" w:rsidRDefault="00B61D12" w:rsidP="00B61D12">
            <w:pPr>
              <w:rPr>
                <w:rFonts w:ascii="Arial" w:hAnsi="Arial" w:cs="Arial"/>
                <w:b/>
              </w:rPr>
            </w:pPr>
          </w:p>
          <w:p w14:paraId="63D67CDB" w14:textId="77777777" w:rsidR="00B61D12" w:rsidRPr="00B61D12" w:rsidRDefault="00B61D12" w:rsidP="00B61D12">
            <w:pPr>
              <w:rPr>
                <w:rFonts w:ascii="Arial" w:hAnsi="Arial" w:cs="Arial"/>
                <w:b/>
              </w:rPr>
            </w:pPr>
            <w:r w:rsidRPr="00B61D12">
              <w:rPr>
                <w:rFonts w:ascii="Arial" w:hAnsi="Arial" w:cs="Arial"/>
                <w:b/>
              </w:rPr>
              <w:t>2. Sit next to Robby in class.</w:t>
            </w:r>
          </w:p>
          <w:p w14:paraId="3680C64F" w14:textId="77777777" w:rsidR="00B61D12" w:rsidRPr="00B61D12" w:rsidRDefault="00B61D12" w:rsidP="00B61D12">
            <w:pPr>
              <w:rPr>
                <w:rFonts w:ascii="Arial" w:hAnsi="Arial" w:cs="Arial"/>
                <w:b/>
              </w:rPr>
            </w:pPr>
          </w:p>
          <w:p w14:paraId="05449BFF"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4212A34" w14:textId="77777777" w:rsidR="00B61D12" w:rsidRPr="00B61D12" w:rsidRDefault="00B61D12" w:rsidP="00B61D12">
            <w:pPr>
              <w:rPr>
                <w:rFonts w:ascii="Arial" w:hAnsi="Arial" w:cs="Arial"/>
                <w:b/>
              </w:rPr>
            </w:pPr>
          </w:p>
          <w:p w14:paraId="775CD8F1"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FFB7D67" w14:textId="77777777" w:rsidR="00B61D12" w:rsidRPr="00B61D12" w:rsidRDefault="00B61D12" w:rsidP="00B61D12">
            <w:pPr>
              <w:rPr>
                <w:rFonts w:ascii="Arial" w:hAnsi="Arial" w:cs="Arial"/>
                <w:b/>
              </w:rPr>
            </w:pPr>
            <w:r w:rsidRPr="00B61D12">
              <w:rPr>
                <w:rFonts w:ascii="Arial" w:hAnsi="Arial" w:cs="Arial"/>
                <w:b/>
              </w:rPr>
              <w:tab/>
            </w:r>
          </w:p>
          <w:p w14:paraId="2E06A8F8" w14:textId="77777777" w:rsidR="00B61D12" w:rsidRPr="00B61D12" w:rsidRDefault="00B61D12" w:rsidP="00B61D12">
            <w:pPr>
              <w:rPr>
                <w:rFonts w:ascii="Arial" w:hAnsi="Arial" w:cs="Arial"/>
                <w:b/>
              </w:rPr>
            </w:pPr>
            <w:r w:rsidRPr="00B61D12">
              <w:rPr>
                <w:rFonts w:ascii="Arial" w:hAnsi="Arial" w:cs="Arial"/>
                <w:b/>
              </w:rPr>
              <w:t>3. Work in the school library with Robby.</w:t>
            </w:r>
          </w:p>
          <w:p w14:paraId="508CEFAF" w14:textId="77777777" w:rsidR="00B61D12" w:rsidRPr="00B61D12" w:rsidRDefault="00B61D12" w:rsidP="00B61D12">
            <w:pPr>
              <w:rPr>
                <w:rFonts w:ascii="Arial" w:hAnsi="Arial" w:cs="Arial"/>
                <w:b/>
              </w:rPr>
            </w:pPr>
          </w:p>
          <w:p w14:paraId="49D3F240"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3016DBF" w14:textId="77777777" w:rsidR="00B61D12" w:rsidRPr="00B61D12" w:rsidRDefault="00B61D12" w:rsidP="00B61D12">
            <w:pPr>
              <w:rPr>
                <w:rFonts w:ascii="Arial" w:hAnsi="Arial" w:cs="Arial"/>
                <w:b/>
              </w:rPr>
            </w:pPr>
          </w:p>
          <w:p w14:paraId="48DC12D3"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DCB0BB5" w14:textId="77777777" w:rsidR="00B61D12" w:rsidRPr="00B61D12" w:rsidRDefault="00B61D12" w:rsidP="00B61D12">
            <w:pPr>
              <w:rPr>
                <w:rFonts w:ascii="Arial" w:hAnsi="Arial" w:cs="Arial"/>
                <w:b/>
              </w:rPr>
            </w:pPr>
          </w:p>
          <w:p w14:paraId="318CFD8A" w14:textId="77777777" w:rsidR="00B61D12" w:rsidRPr="00B61D12" w:rsidRDefault="00B61D12" w:rsidP="00B61D12">
            <w:pPr>
              <w:rPr>
                <w:rFonts w:ascii="Arial" w:hAnsi="Arial" w:cs="Arial"/>
                <w:b/>
              </w:rPr>
            </w:pPr>
            <w:r w:rsidRPr="00B61D12">
              <w:rPr>
                <w:rFonts w:ascii="Arial" w:hAnsi="Arial" w:cs="Arial"/>
                <w:b/>
              </w:rPr>
              <w:t>4. Share my games or books with Robby.</w:t>
            </w:r>
          </w:p>
          <w:p w14:paraId="08E7685C" w14:textId="77777777" w:rsidR="00B61D12" w:rsidRPr="00B61D12" w:rsidRDefault="00B61D12" w:rsidP="00B61D12">
            <w:pPr>
              <w:rPr>
                <w:rFonts w:ascii="Arial" w:hAnsi="Arial" w:cs="Arial"/>
                <w:b/>
              </w:rPr>
            </w:pPr>
          </w:p>
          <w:p w14:paraId="309B4101"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4F1983F3" w14:textId="77777777" w:rsidR="00B61D12" w:rsidRPr="00B61D12" w:rsidRDefault="00B61D12" w:rsidP="00B61D12">
            <w:pPr>
              <w:rPr>
                <w:rFonts w:ascii="Arial" w:hAnsi="Arial" w:cs="Arial"/>
                <w:b/>
              </w:rPr>
            </w:pPr>
          </w:p>
          <w:p w14:paraId="20E7F126"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7D1AF98C" w14:textId="77777777" w:rsidR="00B61D12" w:rsidRPr="00B61D12" w:rsidRDefault="00B61D12" w:rsidP="00B61D12">
            <w:pPr>
              <w:rPr>
                <w:rFonts w:ascii="Arial" w:hAnsi="Arial" w:cs="Arial"/>
                <w:b/>
              </w:rPr>
            </w:pPr>
          </w:p>
          <w:p w14:paraId="0EE45949" w14:textId="77777777" w:rsidR="00B61D12" w:rsidRPr="00B61D12" w:rsidRDefault="00B61D12" w:rsidP="00B61D12">
            <w:pPr>
              <w:rPr>
                <w:rFonts w:ascii="Arial" w:hAnsi="Arial" w:cs="Arial"/>
                <w:b/>
              </w:rPr>
            </w:pPr>
          </w:p>
          <w:p w14:paraId="69420EDF" w14:textId="77777777" w:rsidR="00B61D12" w:rsidRPr="00B61D12" w:rsidRDefault="00B61D12" w:rsidP="00B61D12">
            <w:pPr>
              <w:rPr>
                <w:rFonts w:ascii="Arial" w:hAnsi="Arial" w:cs="Arial"/>
                <w:b/>
              </w:rPr>
            </w:pPr>
          </w:p>
          <w:p w14:paraId="26417A8C" w14:textId="77777777" w:rsidR="00B61D12" w:rsidRPr="00B61D12" w:rsidRDefault="00B61D12" w:rsidP="00B61D12">
            <w:pPr>
              <w:rPr>
                <w:rFonts w:ascii="Arial" w:hAnsi="Arial" w:cs="Arial"/>
                <w:b/>
              </w:rPr>
            </w:pPr>
          </w:p>
          <w:p w14:paraId="3907182A" w14:textId="77777777" w:rsidR="00B61D12" w:rsidRPr="00B61D12" w:rsidRDefault="00B61D12" w:rsidP="00B61D12">
            <w:pPr>
              <w:rPr>
                <w:rFonts w:ascii="Arial" w:hAnsi="Arial" w:cs="Arial"/>
                <w:b/>
              </w:rPr>
            </w:pPr>
            <w:r w:rsidRPr="00B61D12">
              <w:rPr>
                <w:rFonts w:ascii="Arial" w:hAnsi="Arial" w:cs="Arial"/>
                <w:b/>
              </w:rPr>
              <w:t>5. Work on a science project at school with Robby.</w:t>
            </w:r>
          </w:p>
          <w:p w14:paraId="6036CBC9" w14:textId="77777777" w:rsidR="00B61D12" w:rsidRPr="00B61D12" w:rsidRDefault="00B61D12" w:rsidP="00B61D12">
            <w:pPr>
              <w:rPr>
                <w:rFonts w:ascii="Arial" w:hAnsi="Arial" w:cs="Arial"/>
                <w:b/>
              </w:rPr>
            </w:pPr>
          </w:p>
          <w:p w14:paraId="3134D7A1"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53410DC2" w14:textId="77777777" w:rsidR="00B61D12" w:rsidRPr="00B61D12" w:rsidRDefault="00B61D12" w:rsidP="00B61D12">
            <w:pPr>
              <w:rPr>
                <w:rFonts w:ascii="Arial" w:hAnsi="Arial" w:cs="Arial"/>
                <w:b/>
              </w:rPr>
            </w:pPr>
          </w:p>
          <w:p w14:paraId="01B9B641"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4C9188DF" w14:textId="77777777" w:rsidR="00B61D12" w:rsidRPr="00B61D12" w:rsidRDefault="00B61D12" w:rsidP="00B61D12">
            <w:pPr>
              <w:rPr>
                <w:rFonts w:ascii="Arial" w:hAnsi="Arial" w:cs="Arial"/>
                <w:b/>
              </w:rPr>
            </w:pPr>
          </w:p>
          <w:p w14:paraId="063CA1C4" w14:textId="77777777" w:rsidR="00B61D12" w:rsidRPr="00B61D12" w:rsidRDefault="00B61D12" w:rsidP="00B61D12">
            <w:pPr>
              <w:rPr>
                <w:rFonts w:ascii="Arial" w:hAnsi="Arial" w:cs="Arial"/>
                <w:b/>
              </w:rPr>
            </w:pPr>
            <w:r w:rsidRPr="00B61D12">
              <w:rPr>
                <w:rFonts w:ascii="Arial" w:hAnsi="Arial" w:cs="Arial"/>
                <w:b/>
              </w:rPr>
              <w:t>6. Be in the same reading group with Robby.</w:t>
            </w:r>
          </w:p>
          <w:p w14:paraId="5F16A302" w14:textId="77777777" w:rsidR="00B61D12" w:rsidRPr="00B61D12" w:rsidRDefault="00B61D12" w:rsidP="00B61D12">
            <w:pPr>
              <w:rPr>
                <w:rFonts w:ascii="Arial" w:hAnsi="Arial" w:cs="Arial"/>
                <w:b/>
              </w:rPr>
            </w:pPr>
          </w:p>
          <w:p w14:paraId="02787685"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2678A48" w14:textId="77777777" w:rsidR="00B61D12" w:rsidRPr="00B61D12" w:rsidRDefault="00B61D12" w:rsidP="00B61D12">
            <w:pPr>
              <w:rPr>
                <w:rFonts w:ascii="Arial" w:hAnsi="Arial" w:cs="Arial"/>
                <w:b/>
              </w:rPr>
            </w:pPr>
          </w:p>
          <w:p w14:paraId="3930CE51"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2067C1F5" w14:textId="77777777" w:rsidR="00B61D12" w:rsidRPr="00B61D12" w:rsidRDefault="00B61D12" w:rsidP="00B61D12">
            <w:pPr>
              <w:rPr>
                <w:rFonts w:ascii="Arial" w:hAnsi="Arial" w:cs="Arial"/>
                <w:b/>
              </w:rPr>
            </w:pPr>
          </w:p>
          <w:p w14:paraId="4788A740" w14:textId="77777777" w:rsidR="00B61D12" w:rsidRPr="00B61D12" w:rsidRDefault="00B61D12" w:rsidP="00B61D12">
            <w:pPr>
              <w:rPr>
                <w:rFonts w:ascii="Arial" w:hAnsi="Arial" w:cs="Arial"/>
                <w:b/>
              </w:rPr>
            </w:pPr>
            <w:r w:rsidRPr="00B61D12">
              <w:rPr>
                <w:rFonts w:ascii="Arial" w:hAnsi="Arial" w:cs="Arial"/>
                <w:b/>
              </w:rPr>
              <w:t>7. Study spelling words with Robby at school.</w:t>
            </w:r>
          </w:p>
          <w:p w14:paraId="60851485" w14:textId="77777777" w:rsidR="00B61D12" w:rsidRPr="00B61D12" w:rsidRDefault="00B61D12" w:rsidP="00B61D12">
            <w:pPr>
              <w:rPr>
                <w:rFonts w:ascii="Arial" w:hAnsi="Arial" w:cs="Arial"/>
                <w:b/>
              </w:rPr>
            </w:pPr>
          </w:p>
          <w:p w14:paraId="6C711D16"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4A75CEFA" w14:textId="77777777" w:rsidR="00B61D12" w:rsidRPr="00B61D12" w:rsidRDefault="00B61D12" w:rsidP="00B61D12">
            <w:pPr>
              <w:rPr>
                <w:rFonts w:ascii="Arial" w:hAnsi="Arial" w:cs="Arial"/>
                <w:b/>
              </w:rPr>
            </w:pPr>
          </w:p>
          <w:p w14:paraId="24921B92"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4388636" w14:textId="77777777" w:rsidR="00B61D12" w:rsidRPr="00B61D12" w:rsidRDefault="00B61D12" w:rsidP="00B61D12">
            <w:pPr>
              <w:rPr>
                <w:rFonts w:ascii="Arial" w:hAnsi="Arial" w:cs="Arial"/>
                <w:b/>
              </w:rPr>
            </w:pPr>
          </w:p>
          <w:p w14:paraId="578174BF" w14:textId="77777777" w:rsidR="00B61D12" w:rsidRPr="00B61D12" w:rsidRDefault="00B61D12" w:rsidP="00B61D12">
            <w:pPr>
              <w:rPr>
                <w:rFonts w:ascii="Arial" w:hAnsi="Arial" w:cs="Arial"/>
                <w:b/>
              </w:rPr>
            </w:pPr>
            <w:r w:rsidRPr="00B61D12">
              <w:rPr>
                <w:rFonts w:ascii="Arial" w:hAnsi="Arial" w:cs="Arial"/>
                <w:b/>
              </w:rPr>
              <w:t>8. Invite Robby to my birthday party.</w:t>
            </w:r>
          </w:p>
          <w:p w14:paraId="1C68A6E5" w14:textId="77777777" w:rsidR="00B61D12" w:rsidRPr="00B61D12" w:rsidRDefault="00B61D12" w:rsidP="00B61D12">
            <w:pPr>
              <w:rPr>
                <w:rFonts w:ascii="Arial" w:hAnsi="Arial" w:cs="Arial"/>
                <w:b/>
              </w:rPr>
            </w:pPr>
          </w:p>
          <w:p w14:paraId="75D75B0E"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1CD2D4F" w14:textId="77777777" w:rsidR="00B61D12" w:rsidRPr="00B61D12" w:rsidRDefault="00B61D12" w:rsidP="00B61D12">
            <w:pPr>
              <w:rPr>
                <w:rFonts w:ascii="Arial" w:hAnsi="Arial" w:cs="Arial"/>
                <w:b/>
              </w:rPr>
            </w:pPr>
          </w:p>
          <w:p w14:paraId="1750080B"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74514763" w14:textId="77777777" w:rsidR="00B61D12" w:rsidRPr="00B61D12" w:rsidRDefault="00B61D12" w:rsidP="00B61D12">
            <w:pPr>
              <w:rPr>
                <w:rFonts w:ascii="Arial" w:hAnsi="Arial" w:cs="Arial"/>
                <w:b/>
              </w:rPr>
            </w:pPr>
          </w:p>
          <w:p w14:paraId="6D2CA669" w14:textId="77777777" w:rsidR="00B61D12" w:rsidRPr="00B61D12" w:rsidRDefault="00B61D12" w:rsidP="00B61D12">
            <w:pPr>
              <w:rPr>
                <w:rFonts w:ascii="Arial" w:hAnsi="Arial" w:cs="Arial"/>
                <w:b/>
              </w:rPr>
            </w:pPr>
          </w:p>
          <w:p w14:paraId="64F8F750" w14:textId="77777777" w:rsidR="00B61D12" w:rsidRPr="00B61D12" w:rsidRDefault="00B61D12" w:rsidP="00B61D12">
            <w:pPr>
              <w:rPr>
                <w:rFonts w:ascii="Arial" w:hAnsi="Arial" w:cs="Arial"/>
                <w:b/>
              </w:rPr>
            </w:pPr>
            <w:r w:rsidRPr="00B61D12">
              <w:rPr>
                <w:rFonts w:ascii="Arial" w:hAnsi="Arial" w:cs="Arial"/>
                <w:b/>
              </w:rPr>
              <w:t xml:space="preserve">9. Ask Robby to go to the zoo with me. </w:t>
            </w:r>
          </w:p>
          <w:p w14:paraId="3E34AAEE" w14:textId="77777777" w:rsidR="00B61D12" w:rsidRPr="00B61D12" w:rsidRDefault="00B61D12" w:rsidP="00B61D12">
            <w:pPr>
              <w:rPr>
                <w:rFonts w:ascii="Arial" w:hAnsi="Arial" w:cs="Arial"/>
                <w:b/>
              </w:rPr>
            </w:pPr>
            <w:r w:rsidRPr="00B61D12">
              <w:rPr>
                <w:rFonts w:ascii="Arial" w:hAnsi="Arial" w:cs="Arial"/>
                <w:b/>
              </w:rPr>
              <w:t xml:space="preserve"> </w:t>
            </w:r>
          </w:p>
          <w:p w14:paraId="058E3166"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B09CDBA" w14:textId="77777777" w:rsidR="00B61D12" w:rsidRPr="00B61D12" w:rsidRDefault="00B61D12" w:rsidP="00B61D12">
            <w:pPr>
              <w:rPr>
                <w:rFonts w:ascii="Arial" w:hAnsi="Arial" w:cs="Arial"/>
                <w:b/>
              </w:rPr>
            </w:pPr>
          </w:p>
          <w:p w14:paraId="022630D7"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0E2C5A89" w14:textId="77777777" w:rsidR="00B61D12" w:rsidRPr="00B61D12" w:rsidRDefault="00B61D12" w:rsidP="00B61D12">
            <w:pPr>
              <w:rPr>
                <w:rFonts w:ascii="Arial" w:hAnsi="Arial" w:cs="Arial"/>
                <w:b/>
              </w:rPr>
            </w:pPr>
            <w:r w:rsidRPr="00B61D12">
              <w:rPr>
                <w:rFonts w:ascii="Arial" w:hAnsi="Arial" w:cs="Arial"/>
                <w:b/>
              </w:rPr>
              <w:t xml:space="preserve">                                </w:t>
            </w:r>
          </w:p>
          <w:p w14:paraId="5699F69D" w14:textId="77777777" w:rsidR="00B61D12" w:rsidRPr="00B61D12" w:rsidRDefault="00B61D12" w:rsidP="00B61D12">
            <w:pPr>
              <w:rPr>
                <w:rFonts w:ascii="Arial" w:hAnsi="Arial" w:cs="Arial"/>
                <w:b/>
              </w:rPr>
            </w:pPr>
            <w:r w:rsidRPr="00B61D12">
              <w:rPr>
                <w:rFonts w:ascii="Arial" w:hAnsi="Arial" w:cs="Arial"/>
                <w:b/>
              </w:rPr>
              <w:t xml:space="preserve"> </w:t>
            </w:r>
          </w:p>
          <w:p w14:paraId="6B96C265" w14:textId="77777777" w:rsidR="00B61D12" w:rsidRPr="00B61D12" w:rsidRDefault="00B61D12" w:rsidP="00B61D12">
            <w:pPr>
              <w:rPr>
                <w:rFonts w:ascii="Arial" w:hAnsi="Arial" w:cs="Arial"/>
                <w:b/>
              </w:rPr>
            </w:pPr>
            <w:r w:rsidRPr="00B61D12">
              <w:rPr>
                <w:rFonts w:ascii="Arial" w:hAnsi="Arial" w:cs="Arial"/>
                <w:b/>
              </w:rPr>
              <w:t>10. Go on a picnic with Robby and his family.</w:t>
            </w:r>
          </w:p>
          <w:p w14:paraId="11AC82F9" w14:textId="77777777" w:rsidR="00B61D12" w:rsidRPr="00B61D12" w:rsidRDefault="00B61D12" w:rsidP="00B61D12">
            <w:pPr>
              <w:rPr>
                <w:rFonts w:ascii="Arial" w:hAnsi="Arial" w:cs="Arial"/>
                <w:b/>
              </w:rPr>
            </w:pPr>
          </w:p>
          <w:p w14:paraId="22293BB0"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2E38F61" w14:textId="77777777" w:rsidR="00B61D12" w:rsidRPr="00B61D12" w:rsidRDefault="00B61D12" w:rsidP="00B61D12">
            <w:pPr>
              <w:rPr>
                <w:rFonts w:ascii="Arial" w:hAnsi="Arial" w:cs="Arial"/>
                <w:b/>
              </w:rPr>
            </w:pPr>
          </w:p>
          <w:p w14:paraId="0F0037CF"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669C330" w14:textId="77777777" w:rsidR="00B61D12" w:rsidRPr="00B61D12" w:rsidRDefault="00B61D12" w:rsidP="00B61D12">
            <w:pPr>
              <w:rPr>
                <w:rFonts w:ascii="Arial" w:hAnsi="Arial" w:cs="Arial"/>
                <w:b/>
              </w:rPr>
            </w:pPr>
          </w:p>
          <w:p w14:paraId="7271CABF" w14:textId="77777777" w:rsidR="00B61D12" w:rsidRPr="00B61D12" w:rsidRDefault="00B61D12" w:rsidP="00B61D12">
            <w:pPr>
              <w:rPr>
                <w:rFonts w:ascii="Arial" w:hAnsi="Arial" w:cs="Arial"/>
                <w:b/>
              </w:rPr>
            </w:pPr>
          </w:p>
          <w:p w14:paraId="127BF814" w14:textId="77777777" w:rsidR="00B61D12" w:rsidRPr="00B61D12" w:rsidRDefault="00B61D12" w:rsidP="00B61D12">
            <w:pPr>
              <w:rPr>
                <w:rFonts w:ascii="Arial" w:hAnsi="Arial" w:cs="Arial"/>
                <w:b/>
              </w:rPr>
            </w:pPr>
            <w:r w:rsidRPr="00B61D12">
              <w:rPr>
                <w:rFonts w:ascii="Arial" w:hAnsi="Arial" w:cs="Arial"/>
                <w:b/>
              </w:rPr>
              <w:t>11. Eat lunch next to Robby at school.</w:t>
            </w:r>
          </w:p>
          <w:p w14:paraId="38E8BFF4" w14:textId="77777777" w:rsidR="00B61D12" w:rsidRPr="00B61D12" w:rsidRDefault="00B61D12" w:rsidP="00B61D12">
            <w:pPr>
              <w:rPr>
                <w:rFonts w:ascii="Arial" w:hAnsi="Arial" w:cs="Arial"/>
                <w:b/>
              </w:rPr>
            </w:pPr>
          </w:p>
          <w:p w14:paraId="5418BF51"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547071CC" w14:textId="77777777" w:rsidR="00B61D12" w:rsidRPr="00B61D12" w:rsidRDefault="00B61D12" w:rsidP="00B61D12">
            <w:pPr>
              <w:rPr>
                <w:rFonts w:ascii="Arial" w:hAnsi="Arial" w:cs="Arial"/>
                <w:b/>
              </w:rPr>
            </w:pPr>
          </w:p>
          <w:p w14:paraId="78CA841C"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0C3B20AF" w14:textId="77777777" w:rsidR="00B61D12" w:rsidRPr="00B61D12" w:rsidRDefault="00B61D12" w:rsidP="00B61D12">
            <w:pPr>
              <w:rPr>
                <w:rFonts w:ascii="Arial" w:hAnsi="Arial" w:cs="Arial"/>
                <w:b/>
              </w:rPr>
            </w:pPr>
          </w:p>
          <w:p w14:paraId="53618C73" w14:textId="77777777" w:rsidR="00B61D12" w:rsidRPr="00B61D12" w:rsidRDefault="00B61D12" w:rsidP="00B61D12">
            <w:pPr>
              <w:rPr>
                <w:rFonts w:ascii="Arial" w:hAnsi="Arial" w:cs="Arial"/>
                <w:b/>
              </w:rPr>
            </w:pPr>
            <w:r w:rsidRPr="00B61D12">
              <w:rPr>
                <w:rFonts w:ascii="Arial" w:hAnsi="Arial" w:cs="Arial"/>
                <w:b/>
              </w:rPr>
              <w:t>12. Walk together with Robby in the hall at school.</w:t>
            </w:r>
          </w:p>
          <w:p w14:paraId="6055FE6D" w14:textId="77777777" w:rsidR="00B61D12" w:rsidRPr="00B61D12" w:rsidRDefault="00B61D12" w:rsidP="00B61D12">
            <w:pPr>
              <w:rPr>
                <w:rFonts w:ascii="Arial" w:hAnsi="Arial" w:cs="Arial"/>
                <w:b/>
              </w:rPr>
            </w:pPr>
          </w:p>
          <w:p w14:paraId="5E0E95F4"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709BA33B" w14:textId="77777777" w:rsidR="00B61D12" w:rsidRPr="00B61D12" w:rsidRDefault="00B61D12" w:rsidP="00B61D12">
            <w:pPr>
              <w:rPr>
                <w:rFonts w:ascii="Arial" w:hAnsi="Arial" w:cs="Arial"/>
                <w:b/>
              </w:rPr>
            </w:pPr>
          </w:p>
          <w:p w14:paraId="1DD1F65D"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AE4FEDE" w14:textId="77777777" w:rsidR="00B61D12" w:rsidRPr="00B61D12" w:rsidRDefault="00B61D12" w:rsidP="00B61D12">
            <w:pPr>
              <w:rPr>
                <w:rFonts w:ascii="Arial" w:hAnsi="Arial" w:cs="Arial"/>
                <w:b/>
              </w:rPr>
            </w:pPr>
          </w:p>
          <w:p w14:paraId="5E123D26" w14:textId="77777777" w:rsidR="00B61D12" w:rsidRPr="00B61D12" w:rsidRDefault="00B61D12" w:rsidP="00B61D12">
            <w:pPr>
              <w:rPr>
                <w:rFonts w:ascii="Arial" w:hAnsi="Arial" w:cs="Arial"/>
                <w:b/>
              </w:rPr>
            </w:pPr>
            <w:r w:rsidRPr="00B61D12">
              <w:rPr>
                <w:rFonts w:ascii="Arial" w:hAnsi="Arial" w:cs="Arial"/>
                <w:b/>
              </w:rPr>
              <w:t>13. Do art with Robby in class.</w:t>
            </w:r>
          </w:p>
          <w:p w14:paraId="7CC0C4FA" w14:textId="77777777" w:rsidR="00B61D12" w:rsidRPr="00B61D12" w:rsidRDefault="00B61D12" w:rsidP="00B61D12">
            <w:pPr>
              <w:rPr>
                <w:rFonts w:ascii="Arial" w:hAnsi="Arial" w:cs="Arial"/>
                <w:b/>
              </w:rPr>
            </w:pPr>
          </w:p>
          <w:p w14:paraId="0A51936C"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76915F96" w14:textId="77777777" w:rsidR="00B61D12" w:rsidRPr="00B61D12" w:rsidRDefault="00B61D12" w:rsidP="00B61D12">
            <w:pPr>
              <w:rPr>
                <w:rFonts w:ascii="Arial" w:hAnsi="Arial" w:cs="Arial"/>
                <w:b/>
              </w:rPr>
            </w:pPr>
          </w:p>
          <w:p w14:paraId="420CF707"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066D9300" w14:textId="77777777" w:rsidR="00B61D12" w:rsidRPr="00B61D12" w:rsidRDefault="00B61D12" w:rsidP="00B61D12">
            <w:pPr>
              <w:rPr>
                <w:rFonts w:ascii="Arial" w:hAnsi="Arial" w:cs="Arial"/>
                <w:b/>
              </w:rPr>
            </w:pPr>
          </w:p>
          <w:p w14:paraId="34AD171B" w14:textId="77777777" w:rsidR="00B61D12" w:rsidRPr="00B61D12" w:rsidRDefault="00B61D12" w:rsidP="00B61D12">
            <w:pPr>
              <w:rPr>
                <w:rFonts w:ascii="Arial" w:hAnsi="Arial" w:cs="Arial"/>
                <w:b/>
              </w:rPr>
            </w:pPr>
            <w:r w:rsidRPr="00B61D12">
              <w:rPr>
                <w:rFonts w:ascii="Arial" w:hAnsi="Arial" w:cs="Arial"/>
                <w:b/>
              </w:rPr>
              <w:t xml:space="preserve"> </w:t>
            </w:r>
          </w:p>
          <w:p w14:paraId="6F5C31CF" w14:textId="77777777" w:rsidR="00B61D12" w:rsidRPr="00B61D12" w:rsidRDefault="00B61D12" w:rsidP="00B61D12">
            <w:pPr>
              <w:rPr>
                <w:rFonts w:ascii="Arial" w:hAnsi="Arial" w:cs="Arial"/>
                <w:b/>
              </w:rPr>
            </w:pPr>
          </w:p>
          <w:p w14:paraId="3EEFCB95" w14:textId="77777777" w:rsidR="00B61D12" w:rsidRPr="00B61D12" w:rsidRDefault="00B61D12" w:rsidP="00B61D12">
            <w:pPr>
              <w:rPr>
                <w:rFonts w:ascii="Arial" w:hAnsi="Arial" w:cs="Arial"/>
                <w:b/>
              </w:rPr>
            </w:pPr>
          </w:p>
          <w:p w14:paraId="1061F6DD" w14:textId="77777777" w:rsidR="00B61D12" w:rsidRPr="00B61D12" w:rsidRDefault="00B61D12" w:rsidP="00B61D12">
            <w:pPr>
              <w:rPr>
                <w:rFonts w:ascii="Arial" w:hAnsi="Arial" w:cs="Arial"/>
                <w:b/>
              </w:rPr>
            </w:pPr>
          </w:p>
          <w:p w14:paraId="194826B2" w14:textId="77777777" w:rsidR="00B61D12" w:rsidRPr="00B61D12" w:rsidRDefault="00B61D12" w:rsidP="00B61D12">
            <w:pPr>
              <w:rPr>
                <w:rFonts w:ascii="Arial" w:hAnsi="Arial" w:cs="Arial"/>
                <w:b/>
              </w:rPr>
            </w:pPr>
          </w:p>
          <w:p w14:paraId="00014D2A" w14:textId="77777777" w:rsidR="00B61D12" w:rsidRPr="00B61D12" w:rsidRDefault="00B61D12" w:rsidP="00B61D12">
            <w:pPr>
              <w:rPr>
                <w:rFonts w:ascii="Arial" w:hAnsi="Arial" w:cs="Arial"/>
                <w:b/>
              </w:rPr>
            </w:pPr>
            <w:r w:rsidRPr="00B61D12">
              <w:rPr>
                <w:rFonts w:ascii="Arial" w:hAnsi="Arial" w:cs="Arial"/>
                <w:b/>
              </w:rPr>
              <w:t>14. Go shopping at a store with Robby.</w:t>
            </w:r>
          </w:p>
          <w:p w14:paraId="4CF9F735" w14:textId="77777777" w:rsidR="00B61D12" w:rsidRPr="00B61D12" w:rsidRDefault="00B61D12" w:rsidP="00B61D12">
            <w:pPr>
              <w:rPr>
                <w:rFonts w:ascii="Arial" w:hAnsi="Arial" w:cs="Arial"/>
                <w:b/>
              </w:rPr>
            </w:pPr>
          </w:p>
          <w:p w14:paraId="2C8D99E0"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4F55041C" w14:textId="77777777" w:rsidR="00B61D12" w:rsidRPr="00B61D12" w:rsidRDefault="00B61D12" w:rsidP="00B61D12">
            <w:pPr>
              <w:rPr>
                <w:rFonts w:ascii="Arial" w:hAnsi="Arial" w:cs="Arial"/>
                <w:b/>
              </w:rPr>
            </w:pPr>
          </w:p>
          <w:p w14:paraId="0B8B88EE"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0310D560" w14:textId="77777777" w:rsidR="00B61D12" w:rsidRPr="00B61D12" w:rsidRDefault="00B61D12" w:rsidP="00B61D12">
            <w:pPr>
              <w:rPr>
                <w:rFonts w:ascii="Arial" w:hAnsi="Arial" w:cs="Arial"/>
                <w:b/>
              </w:rPr>
            </w:pPr>
          </w:p>
          <w:p w14:paraId="37D67F38" w14:textId="77777777" w:rsidR="00B61D12" w:rsidRPr="00B61D12" w:rsidRDefault="00B61D12" w:rsidP="00B61D12">
            <w:pPr>
              <w:rPr>
                <w:rFonts w:ascii="Arial" w:hAnsi="Arial" w:cs="Arial"/>
                <w:b/>
              </w:rPr>
            </w:pPr>
          </w:p>
          <w:p w14:paraId="3ADB5BCA" w14:textId="77777777" w:rsidR="00B61D12" w:rsidRPr="00B61D12" w:rsidRDefault="00B61D12" w:rsidP="00B61D12">
            <w:pPr>
              <w:rPr>
                <w:rFonts w:ascii="Arial" w:hAnsi="Arial" w:cs="Arial"/>
                <w:b/>
              </w:rPr>
            </w:pPr>
          </w:p>
          <w:p w14:paraId="0C5D3A10" w14:textId="77777777" w:rsidR="00B61D12" w:rsidRPr="00B61D12" w:rsidRDefault="00B61D12" w:rsidP="00B61D12">
            <w:pPr>
              <w:rPr>
                <w:rFonts w:ascii="Arial" w:hAnsi="Arial" w:cs="Arial"/>
                <w:b/>
              </w:rPr>
            </w:pPr>
            <w:r w:rsidRPr="00B61D12">
              <w:rPr>
                <w:rFonts w:ascii="Arial" w:hAnsi="Arial" w:cs="Arial"/>
                <w:b/>
              </w:rPr>
              <w:t>15. Work arithmetic problems in class with Robby.</w:t>
            </w:r>
          </w:p>
          <w:p w14:paraId="6F893DF1" w14:textId="77777777" w:rsidR="00B61D12" w:rsidRPr="00B61D12" w:rsidRDefault="00B61D12" w:rsidP="00B61D12">
            <w:pPr>
              <w:rPr>
                <w:rFonts w:ascii="Arial" w:hAnsi="Arial" w:cs="Arial"/>
                <w:b/>
              </w:rPr>
            </w:pPr>
          </w:p>
          <w:p w14:paraId="7F1A4759"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E302AD4" w14:textId="77777777" w:rsidR="00B61D12" w:rsidRPr="00B61D12" w:rsidRDefault="00B61D12" w:rsidP="00B61D12">
            <w:pPr>
              <w:rPr>
                <w:rFonts w:ascii="Arial" w:hAnsi="Arial" w:cs="Arial"/>
                <w:b/>
              </w:rPr>
            </w:pPr>
          </w:p>
          <w:p w14:paraId="08E7C67C"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EB630C1" w14:textId="77777777" w:rsidR="00B61D12" w:rsidRPr="00B61D12" w:rsidRDefault="00B61D12" w:rsidP="00B61D12">
            <w:pPr>
              <w:rPr>
                <w:rFonts w:ascii="Arial" w:hAnsi="Arial" w:cs="Arial"/>
                <w:b/>
              </w:rPr>
            </w:pPr>
          </w:p>
          <w:p w14:paraId="6E792E4F" w14:textId="77777777" w:rsidR="00B61D12" w:rsidRPr="00B61D12" w:rsidRDefault="00B61D12" w:rsidP="00B61D12">
            <w:pPr>
              <w:rPr>
                <w:rFonts w:ascii="Arial" w:hAnsi="Arial" w:cs="Arial"/>
                <w:b/>
              </w:rPr>
            </w:pPr>
          </w:p>
          <w:p w14:paraId="39F27081" w14:textId="77777777" w:rsidR="00B61D12" w:rsidRPr="00B61D12" w:rsidRDefault="00B61D12" w:rsidP="00B61D12">
            <w:pPr>
              <w:rPr>
                <w:rFonts w:ascii="Arial" w:hAnsi="Arial" w:cs="Arial"/>
                <w:b/>
              </w:rPr>
            </w:pPr>
          </w:p>
          <w:p w14:paraId="24D2DC9B" w14:textId="77777777" w:rsidR="00B61D12" w:rsidRPr="00B61D12" w:rsidRDefault="00B61D12" w:rsidP="00B61D12">
            <w:pPr>
              <w:rPr>
                <w:rFonts w:ascii="Arial" w:hAnsi="Arial" w:cs="Arial"/>
                <w:b/>
              </w:rPr>
            </w:pPr>
            <w:r w:rsidRPr="00B61D12">
              <w:rPr>
                <w:rFonts w:ascii="Arial" w:hAnsi="Arial" w:cs="Arial"/>
                <w:b/>
              </w:rPr>
              <w:t>16. Write a story or report for school with Robby.</w:t>
            </w:r>
          </w:p>
          <w:p w14:paraId="4865F4AF" w14:textId="77777777" w:rsidR="00B61D12" w:rsidRPr="00B61D12" w:rsidRDefault="00B61D12" w:rsidP="00B61D12">
            <w:pPr>
              <w:rPr>
                <w:rFonts w:ascii="Arial" w:hAnsi="Arial" w:cs="Arial"/>
                <w:b/>
              </w:rPr>
            </w:pPr>
          </w:p>
          <w:p w14:paraId="0A68B744"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E4B6F70" w14:textId="77777777" w:rsidR="00B61D12" w:rsidRPr="00B61D12" w:rsidRDefault="00B61D12" w:rsidP="00B61D12">
            <w:pPr>
              <w:rPr>
                <w:rFonts w:ascii="Arial" w:hAnsi="Arial" w:cs="Arial"/>
                <w:b/>
              </w:rPr>
            </w:pPr>
          </w:p>
          <w:p w14:paraId="5EFEFD51"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77490056" w14:textId="77777777" w:rsidR="00B61D12" w:rsidRPr="00B61D12" w:rsidRDefault="00B61D12" w:rsidP="00B61D12">
            <w:pPr>
              <w:rPr>
                <w:rFonts w:ascii="Arial" w:hAnsi="Arial" w:cs="Arial"/>
                <w:b/>
              </w:rPr>
            </w:pPr>
          </w:p>
          <w:p w14:paraId="469EE35F" w14:textId="77777777" w:rsidR="00B61D12" w:rsidRPr="00B61D12" w:rsidRDefault="00B61D12" w:rsidP="00B61D12">
            <w:pPr>
              <w:rPr>
                <w:rFonts w:ascii="Arial" w:hAnsi="Arial" w:cs="Arial"/>
                <w:b/>
              </w:rPr>
            </w:pPr>
            <w:r w:rsidRPr="00B61D12">
              <w:rPr>
                <w:rFonts w:ascii="Arial" w:hAnsi="Arial" w:cs="Arial"/>
                <w:b/>
              </w:rPr>
              <w:t>17. Ask Robby to join my club.</w:t>
            </w:r>
          </w:p>
          <w:p w14:paraId="58857E5D" w14:textId="77777777" w:rsidR="00B61D12" w:rsidRPr="00B61D12" w:rsidRDefault="00B61D12" w:rsidP="00B61D12">
            <w:pPr>
              <w:rPr>
                <w:rFonts w:ascii="Arial" w:hAnsi="Arial" w:cs="Arial"/>
                <w:b/>
              </w:rPr>
            </w:pPr>
          </w:p>
          <w:p w14:paraId="144DA13C"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012F4069" w14:textId="77777777" w:rsidR="00B61D12" w:rsidRPr="00B61D12" w:rsidRDefault="00B61D12" w:rsidP="00B61D12">
            <w:pPr>
              <w:rPr>
                <w:rFonts w:ascii="Arial" w:hAnsi="Arial" w:cs="Arial"/>
                <w:b/>
              </w:rPr>
            </w:pPr>
          </w:p>
          <w:p w14:paraId="0CC6A5CF"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BD3A961" w14:textId="77777777" w:rsidR="00B61D12" w:rsidRPr="00B61D12" w:rsidRDefault="00B61D12" w:rsidP="00B61D12">
            <w:pPr>
              <w:rPr>
                <w:rFonts w:ascii="Arial" w:hAnsi="Arial" w:cs="Arial"/>
                <w:b/>
              </w:rPr>
            </w:pPr>
          </w:p>
          <w:p w14:paraId="4215AF8A" w14:textId="77777777" w:rsidR="00B61D12" w:rsidRPr="00B61D12" w:rsidRDefault="00B61D12" w:rsidP="00B61D12">
            <w:pPr>
              <w:rPr>
                <w:rFonts w:ascii="Arial" w:hAnsi="Arial" w:cs="Arial"/>
                <w:b/>
              </w:rPr>
            </w:pPr>
          </w:p>
          <w:p w14:paraId="54FC1341" w14:textId="77777777" w:rsidR="00B61D12" w:rsidRPr="00B61D12" w:rsidRDefault="00B61D12" w:rsidP="00B61D12">
            <w:pPr>
              <w:rPr>
                <w:rFonts w:ascii="Arial" w:hAnsi="Arial" w:cs="Arial"/>
                <w:b/>
              </w:rPr>
            </w:pPr>
          </w:p>
          <w:p w14:paraId="657B8173" w14:textId="77777777" w:rsidR="00B61D12" w:rsidRPr="00B61D12" w:rsidRDefault="00B61D12" w:rsidP="00B61D12">
            <w:pPr>
              <w:rPr>
                <w:rFonts w:ascii="Arial" w:hAnsi="Arial" w:cs="Arial"/>
                <w:b/>
              </w:rPr>
            </w:pPr>
          </w:p>
          <w:p w14:paraId="4E21F4A4" w14:textId="77777777" w:rsidR="00B61D12" w:rsidRPr="00B61D12" w:rsidRDefault="00B61D12" w:rsidP="00B61D12">
            <w:pPr>
              <w:rPr>
                <w:rFonts w:ascii="Arial" w:hAnsi="Arial" w:cs="Arial"/>
                <w:b/>
              </w:rPr>
            </w:pPr>
          </w:p>
          <w:p w14:paraId="07B30595" w14:textId="77777777" w:rsidR="00B61D12" w:rsidRPr="00B61D12" w:rsidRDefault="00B61D12" w:rsidP="00B61D12">
            <w:pPr>
              <w:rPr>
                <w:rFonts w:ascii="Arial" w:hAnsi="Arial" w:cs="Arial"/>
                <w:b/>
              </w:rPr>
            </w:pPr>
            <w:r w:rsidRPr="00B61D12">
              <w:rPr>
                <w:rFonts w:ascii="Arial" w:hAnsi="Arial" w:cs="Arial"/>
                <w:b/>
              </w:rPr>
              <w:t>18. Do homework with Robby at home after school.</w:t>
            </w:r>
          </w:p>
          <w:p w14:paraId="79E9DBF9" w14:textId="77777777" w:rsidR="00B61D12" w:rsidRPr="00B61D12" w:rsidRDefault="00B61D12" w:rsidP="00B61D12">
            <w:pPr>
              <w:rPr>
                <w:rFonts w:ascii="Arial" w:hAnsi="Arial" w:cs="Arial"/>
                <w:b/>
              </w:rPr>
            </w:pPr>
          </w:p>
          <w:p w14:paraId="1BA8DE2A"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85FAABB" w14:textId="77777777" w:rsidR="00B61D12" w:rsidRPr="00B61D12" w:rsidRDefault="00B61D12" w:rsidP="00B61D12">
            <w:pPr>
              <w:rPr>
                <w:rFonts w:ascii="Arial" w:hAnsi="Arial" w:cs="Arial"/>
                <w:b/>
              </w:rPr>
            </w:pPr>
          </w:p>
          <w:p w14:paraId="4925879F"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FD0C7BD" w14:textId="77777777" w:rsidR="00B61D12" w:rsidRPr="00B61D12" w:rsidRDefault="00B61D12" w:rsidP="00B61D12">
            <w:pPr>
              <w:rPr>
                <w:rFonts w:ascii="Arial" w:hAnsi="Arial" w:cs="Arial"/>
                <w:b/>
              </w:rPr>
            </w:pPr>
          </w:p>
          <w:p w14:paraId="478B637E" w14:textId="77777777" w:rsidR="00B61D12" w:rsidRPr="00B61D12" w:rsidRDefault="00B61D12" w:rsidP="00B61D12">
            <w:pPr>
              <w:rPr>
                <w:rFonts w:ascii="Arial" w:hAnsi="Arial" w:cs="Arial"/>
                <w:b/>
              </w:rPr>
            </w:pPr>
            <w:r w:rsidRPr="00B61D12">
              <w:rPr>
                <w:rFonts w:ascii="Arial" w:hAnsi="Arial" w:cs="Arial"/>
                <w:b/>
              </w:rPr>
              <w:t>19. Go to the movies with Robby.</w:t>
            </w:r>
          </w:p>
          <w:p w14:paraId="4974BDB4" w14:textId="77777777" w:rsidR="00B61D12" w:rsidRPr="00B61D12" w:rsidRDefault="00B61D12" w:rsidP="00B61D12">
            <w:pPr>
              <w:rPr>
                <w:rFonts w:ascii="Arial" w:hAnsi="Arial" w:cs="Arial"/>
                <w:b/>
              </w:rPr>
            </w:pPr>
          </w:p>
          <w:p w14:paraId="1E9E6F92"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F2AEAF6" w14:textId="77777777" w:rsidR="00B61D12" w:rsidRPr="00B61D12" w:rsidRDefault="00B61D12" w:rsidP="00B61D12">
            <w:pPr>
              <w:rPr>
                <w:rFonts w:ascii="Arial" w:hAnsi="Arial" w:cs="Arial"/>
                <w:b/>
              </w:rPr>
            </w:pPr>
          </w:p>
          <w:p w14:paraId="6C84BEAC"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B93CE7C" w14:textId="77777777" w:rsidR="00B61D12" w:rsidRPr="00B61D12" w:rsidRDefault="00B61D12" w:rsidP="00B61D12">
            <w:pPr>
              <w:rPr>
                <w:rFonts w:ascii="Arial" w:hAnsi="Arial" w:cs="Arial"/>
                <w:b/>
              </w:rPr>
            </w:pPr>
          </w:p>
          <w:p w14:paraId="30654A95" w14:textId="77777777" w:rsidR="00B61D12" w:rsidRPr="00B61D12" w:rsidRDefault="00B61D12" w:rsidP="00B61D12">
            <w:pPr>
              <w:rPr>
                <w:rFonts w:ascii="Arial" w:hAnsi="Arial" w:cs="Arial"/>
                <w:b/>
              </w:rPr>
            </w:pPr>
          </w:p>
          <w:p w14:paraId="38EB004F" w14:textId="77777777" w:rsidR="00B61D12" w:rsidRPr="00B61D12" w:rsidRDefault="00B61D12" w:rsidP="00B61D12">
            <w:pPr>
              <w:rPr>
                <w:rFonts w:ascii="Arial" w:hAnsi="Arial" w:cs="Arial"/>
                <w:b/>
              </w:rPr>
            </w:pPr>
          </w:p>
          <w:p w14:paraId="2A77A9CC" w14:textId="77777777" w:rsidR="00B61D12" w:rsidRPr="00B61D12" w:rsidRDefault="00B61D12" w:rsidP="00B61D12">
            <w:pPr>
              <w:rPr>
                <w:rFonts w:ascii="Arial" w:hAnsi="Arial" w:cs="Arial"/>
                <w:b/>
              </w:rPr>
            </w:pPr>
            <w:r w:rsidRPr="00B61D12">
              <w:rPr>
                <w:rFonts w:ascii="Arial" w:hAnsi="Arial" w:cs="Arial"/>
                <w:b/>
              </w:rPr>
              <w:t>20. Play with Robby outside during recess.</w:t>
            </w:r>
          </w:p>
          <w:p w14:paraId="4BB9BB72" w14:textId="77777777" w:rsidR="00B61D12" w:rsidRPr="00B61D12" w:rsidRDefault="00B61D12" w:rsidP="00B61D12">
            <w:pPr>
              <w:rPr>
                <w:rFonts w:ascii="Arial" w:hAnsi="Arial" w:cs="Arial"/>
                <w:b/>
              </w:rPr>
            </w:pPr>
          </w:p>
          <w:p w14:paraId="2F58D111"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7D594C0B" w14:textId="77777777" w:rsidR="00B61D12" w:rsidRPr="00B61D12" w:rsidRDefault="00B61D12" w:rsidP="00B61D12">
            <w:pPr>
              <w:rPr>
                <w:rFonts w:ascii="Arial" w:hAnsi="Arial" w:cs="Arial"/>
                <w:b/>
              </w:rPr>
            </w:pPr>
          </w:p>
          <w:p w14:paraId="65C73E26"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27A83742" w14:textId="77777777" w:rsidR="00B61D12" w:rsidRPr="00B61D12" w:rsidRDefault="00B61D12" w:rsidP="00B61D12">
            <w:pPr>
              <w:rPr>
                <w:rFonts w:ascii="Arial" w:hAnsi="Arial" w:cs="Arial"/>
                <w:b/>
              </w:rPr>
            </w:pPr>
          </w:p>
          <w:p w14:paraId="7B5CB7B0" w14:textId="77777777" w:rsidR="00B61D12" w:rsidRPr="00B61D12" w:rsidRDefault="00B61D12" w:rsidP="00B61D12">
            <w:pPr>
              <w:rPr>
                <w:rFonts w:ascii="Arial" w:hAnsi="Arial" w:cs="Arial"/>
                <w:b/>
              </w:rPr>
            </w:pPr>
          </w:p>
          <w:p w14:paraId="2EFFDD8A" w14:textId="77777777" w:rsidR="00B61D12" w:rsidRPr="00B61D12" w:rsidRDefault="00B61D12" w:rsidP="00B61D12">
            <w:pPr>
              <w:rPr>
                <w:rFonts w:ascii="Arial" w:hAnsi="Arial" w:cs="Arial"/>
                <w:b/>
              </w:rPr>
            </w:pPr>
          </w:p>
          <w:p w14:paraId="28E2C1B0" w14:textId="77777777" w:rsidR="00B61D12" w:rsidRPr="00B61D12" w:rsidRDefault="00B61D12" w:rsidP="00B61D12">
            <w:pPr>
              <w:rPr>
                <w:rFonts w:ascii="Arial" w:hAnsi="Arial" w:cs="Arial"/>
                <w:b/>
              </w:rPr>
            </w:pPr>
            <w:r w:rsidRPr="00B61D12">
              <w:rPr>
                <w:rFonts w:ascii="Arial" w:hAnsi="Arial" w:cs="Arial"/>
                <w:b/>
              </w:rPr>
              <w:t>21. Pick Robby as my partner in a game with other children.</w:t>
            </w:r>
          </w:p>
          <w:p w14:paraId="1E2D4C84" w14:textId="77777777" w:rsidR="00B61D12" w:rsidRPr="00B61D12" w:rsidRDefault="00B61D12" w:rsidP="00B61D12">
            <w:pPr>
              <w:rPr>
                <w:rFonts w:ascii="Arial" w:hAnsi="Arial" w:cs="Arial"/>
                <w:b/>
              </w:rPr>
            </w:pPr>
          </w:p>
          <w:p w14:paraId="4ADD13AF"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1E48EF1A" w14:textId="77777777" w:rsidR="00B61D12" w:rsidRPr="00B61D12" w:rsidRDefault="00B61D12" w:rsidP="00B61D12">
            <w:pPr>
              <w:rPr>
                <w:rFonts w:ascii="Arial" w:hAnsi="Arial" w:cs="Arial"/>
                <w:b/>
              </w:rPr>
            </w:pPr>
          </w:p>
          <w:p w14:paraId="6F0979B5"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598EF69C" w14:textId="77777777" w:rsidR="00B61D12" w:rsidRPr="00B61D12" w:rsidRDefault="00B61D12" w:rsidP="00B61D12">
            <w:pPr>
              <w:rPr>
                <w:rFonts w:ascii="Arial" w:hAnsi="Arial" w:cs="Arial"/>
                <w:b/>
              </w:rPr>
            </w:pPr>
          </w:p>
          <w:p w14:paraId="5C97A133" w14:textId="77777777" w:rsidR="00B61D12" w:rsidRPr="00B61D12" w:rsidRDefault="00B61D12" w:rsidP="00B61D12">
            <w:pPr>
              <w:rPr>
                <w:rFonts w:ascii="Arial" w:hAnsi="Arial" w:cs="Arial"/>
                <w:b/>
              </w:rPr>
            </w:pPr>
          </w:p>
          <w:p w14:paraId="40101C43" w14:textId="77777777" w:rsidR="00B61D12" w:rsidRPr="00B61D12" w:rsidRDefault="00B61D12" w:rsidP="00B61D12">
            <w:pPr>
              <w:rPr>
                <w:rFonts w:ascii="Arial" w:hAnsi="Arial" w:cs="Arial"/>
                <w:b/>
              </w:rPr>
            </w:pPr>
          </w:p>
          <w:p w14:paraId="4518FE0C" w14:textId="77777777" w:rsidR="00B61D12" w:rsidRPr="00B61D12" w:rsidRDefault="00B61D12" w:rsidP="00B61D12">
            <w:pPr>
              <w:rPr>
                <w:rFonts w:ascii="Arial" w:hAnsi="Arial" w:cs="Arial"/>
                <w:b/>
              </w:rPr>
            </w:pPr>
          </w:p>
          <w:p w14:paraId="6AD6E5AD" w14:textId="77777777" w:rsidR="00B61D12" w:rsidRPr="00B61D12" w:rsidRDefault="00B61D12" w:rsidP="00B61D12">
            <w:pPr>
              <w:rPr>
                <w:rFonts w:ascii="Arial" w:hAnsi="Arial" w:cs="Arial"/>
                <w:b/>
              </w:rPr>
            </w:pPr>
          </w:p>
          <w:p w14:paraId="51361D73" w14:textId="77777777" w:rsidR="00B61D12" w:rsidRPr="00B61D12" w:rsidRDefault="00B61D12" w:rsidP="00B61D12">
            <w:pPr>
              <w:rPr>
                <w:rFonts w:ascii="Arial" w:hAnsi="Arial" w:cs="Arial"/>
                <w:b/>
              </w:rPr>
            </w:pPr>
            <w:r w:rsidRPr="00B61D12">
              <w:rPr>
                <w:rFonts w:ascii="Arial" w:hAnsi="Arial" w:cs="Arial"/>
                <w:b/>
              </w:rPr>
              <w:t>22. Be good friends with Robby.</w:t>
            </w:r>
          </w:p>
          <w:p w14:paraId="2414AB82" w14:textId="77777777" w:rsidR="00B61D12" w:rsidRPr="00B61D12" w:rsidRDefault="00B61D12" w:rsidP="00B61D12">
            <w:pPr>
              <w:rPr>
                <w:rFonts w:ascii="Arial" w:hAnsi="Arial" w:cs="Arial"/>
                <w:b/>
              </w:rPr>
            </w:pPr>
          </w:p>
          <w:p w14:paraId="48044ED3"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850E21F" w14:textId="77777777" w:rsidR="00B61D12" w:rsidRPr="00B61D12" w:rsidRDefault="00B61D12" w:rsidP="00B61D12">
            <w:pPr>
              <w:rPr>
                <w:rFonts w:ascii="Arial" w:hAnsi="Arial" w:cs="Arial"/>
                <w:b/>
              </w:rPr>
            </w:pPr>
          </w:p>
          <w:p w14:paraId="01FFA791"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47CC1328" w14:textId="77777777" w:rsidR="00B61D12" w:rsidRPr="00B61D12" w:rsidRDefault="00B61D12" w:rsidP="00B61D12">
            <w:pPr>
              <w:rPr>
                <w:rFonts w:ascii="Arial" w:hAnsi="Arial" w:cs="Arial"/>
                <w:b/>
              </w:rPr>
            </w:pPr>
          </w:p>
          <w:p w14:paraId="7B07C92F" w14:textId="77777777" w:rsidR="00B61D12" w:rsidRPr="00B61D12" w:rsidRDefault="00B61D12" w:rsidP="00B61D12">
            <w:pPr>
              <w:rPr>
                <w:rFonts w:ascii="Arial" w:hAnsi="Arial" w:cs="Arial"/>
                <w:b/>
              </w:rPr>
            </w:pPr>
            <w:r w:rsidRPr="00B61D12">
              <w:rPr>
                <w:rFonts w:ascii="Arial" w:hAnsi="Arial" w:cs="Arial"/>
                <w:b/>
              </w:rPr>
              <w:t>23. Go to a ball game with Robby.</w:t>
            </w:r>
          </w:p>
          <w:p w14:paraId="74BE173E" w14:textId="77777777" w:rsidR="00B61D12" w:rsidRPr="00B61D12" w:rsidRDefault="00B61D12" w:rsidP="00B61D12">
            <w:pPr>
              <w:rPr>
                <w:rFonts w:ascii="Arial" w:hAnsi="Arial" w:cs="Arial"/>
                <w:b/>
              </w:rPr>
            </w:pPr>
          </w:p>
          <w:p w14:paraId="3B8E9970" w14:textId="77777777" w:rsidR="00B61D12" w:rsidRPr="00B61D12" w:rsidRDefault="00B61D12" w:rsidP="00B61D12">
            <w:pPr>
              <w:rPr>
                <w:rFonts w:ascii="Arial" w:hAnsi="Arial" w:cs="Arial"/>
                <w:b/>
              </w:rPr>
            </w:pPr>
            <w:r w:rsidRPr="00B61D12">
              <w:rPr>
                <w:rFonts w:ascii="Arial" w:hAnsi="Arial" w:cs="Arial"/>
                <w:b/>
              </w:rPr>
              <w:lastRenderedPageBreak/>
              <w:tab/>
              <w:t xml:space="preserve">             </w:t>
            </w:r>
            <w:r w:rsidRPr="00B61D12">
              <w:rPr>
                <w:rFonts w:ascii="Arial" w:hAnsi="Arial" w:cs="Arial"/>
                <w:b/>
              </w:rPr>
              <w:tab/>
              <w:t xml:space="preserve">            </w:t>
            </w:r>
            <w:r w:rsidRPr="00B61D12">
              <w:rPr>
                <w:rFonts w:ascii="Arial" w:hAnsi="Arial" w:cs="Arial"/>
                <w:b/>
              </w:rPr>
              <w:tab/>
              <w:t xml:space="preserve"> </w:t>
            </w:r>
          </w:p>
          <w:p w14:paraId="68A13786" w14:textId="77777777" w:rsidR="00B61D12" w:rsidRPr="00B61D12" w:rsidRDefault="00B61D12" w:rsidP="00B61D12">
            <w:pPr>
              <w:rPr>
                <w:rFonts w:ascii="Arial" w:hAnsi="Arial" w:cs="Arial"/>
                <w:b/>
              </w:rPr>
            </w:pPr>
          </w:p>
          <w:p w14:paraId="0BDC07B8"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320D0DF" w14:textId="77777777" w:rsidR="00B61D12" w:rsidRPr="00B61D12" w:rsidRDefault="00B61D12" w:rsidP="00B61D12">
            <w:pPr>
              <w:rPr>
                <w:rFonts w:ascii="Arial" w:hAnsi="Arial" w:cs="Arial"/>
                <w:b/>
              </w:rPr>
            </w:pPr>
          </w:p>
          <w:p w14:paraId="6CF9C93C" w14:textId="77777777" w:rsidR="00B61D12" w:rsidRPr="00B61D12" w:rsidRDefault="00B61D12" w:rsidP="00B61D12">
            <w:pPr>
              <w:rPr>
                <w:rFonts w:ascii="Arial" w:hAnsi="Arial" w:cs="Arial"/>
                <w:b/>
              </w:rPr>
            </w:pPr>
            <w:r w:rsidRPr="00B61D12">
              <w:rPr>
                <w:rFonts w:ascii="Arial" w:hAnsi="Arial" w:cs="Arial"/>
                <w:b/>
              </w:rPr>
              <w:t>24. Go to McDonald's with Robby.</w:t>
            </w:r>
          </w:p>
          <w:p w14:paraId="45A9F4EA" w14:textId="77777777" w:rsidR="00B61D12" w:rsidRPr="00B61D12" w:rsidRDefault="00B61D12" w:rsidP="00B61D12">
            <w:pPr>
              <w:rPr>
                <w:rFonts w:ascii="Arial" w:hAnsi="Arial" w:cs="Arial"/>
                <w:b/>
              </w:rPr>
            </w:pPr>
          </w:p>
          <w:p w14:paraId="24258110"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4DD5044D" w14:textId="77777777" w:rsidR="00B61D12" w:rsidRPr="00B61D12" w:rsidRDefault="00B61D12" w:rsidP="00B61D12">
            <w:pPr>
              <w:rPr>
                <w:rFonts w:ascii="Arial" w:hAnsi="Arial" w:cs="Arial"/>
                <w:b/>
              </w:rPr>
            </w:pPr>
          </w:p>
          <w:p w14:paraId="0012CE60"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6C83E887" w14:textId="77777777" w:rsidR="00B61D12" w:rsidRPr="00B61D12" w:rsidRDefault="00B61D12" w:rsidP="00B61D12">
            <w:pPr>
              <w:rPr>
                <w:rFonts w:ascii="Arial" w:hAnsi="Arial" w:cs="Arial"/>
                <w:b/>
              </w:rPr>
            </w:pPr>
          </w:p>
          <w:p w14:paraId="1B7C70F7" w14:textId="77777777" w:rsidR="00B61D12" w:rsidRPr="00B61D12" w:rsidRDefault="00B61D12" w:rsidP="00B61D12">
            <w:pPr>
              <w:rPr>
                <w:rFonts w:ascii="Arial" w:hAnsi="Arial" w:cs="Arial"/>
                <w:b/>
              </w:rPr>
            </w:pPr>
          </w:p>
          <w:p w14:paraId="100686D4" w14:textId="77777777" w:rsidR="00B61D12" w:rsidRPr="00B61D12" w:rsidRDefault="00B61D12" w:rsidP="00B61D12">
            <w:pPr>
              <w:rPr>
                <w:rFonts w:ascii="Arial" w:hAnsi="Arial" w:cs="Arial"/>
                <w:b/>
              </w:rPr>
            </w:pPr>
          </w:p>
          <w:p w14:paraId="656F3759" w14:textId="77777777" w:rsidR="00B61D12" w:rsidRPr="00B61D12" w:rsidRDefault="00B61D12" w:rsidP="00B61D12">
            <w:pPr>
              <w:rPr>
                <w:rFonts w:ascii="Arial" w:hAnsi="Arial" w:cs="Arial"/>
                <w:b/>
              </w:rPr>
            </w:pPr>
          </w:p>
          <w:p w14:paraId="76AB4458" w14:textId="77777777" w:rsidR="00B61D12" w:rsidRPr="00B61D12" w:rsidRDefault="00B61D12" w:rsidP="00B61D12">
            <w:pPr>
              <w:rPr>
                <w:rFonts w:ascii="Arial" w:hAnsi="Arial" w:cs="Arial"/>
                <w:b/>
              </w:rPr>
            </w:pPr>
          </w:p>
          <w:p w14:paraId="2369DD34" w14:textId="77777777" w:rsidR="00B61D12" w:rsidRPr="00B61D12" w:rsidRDefault="00B61D12" w:rsidP="00B61D12">
            <w:pPr>
              <w:rPr>
                <w:rFonts w:ascii="Arial" w:hAnsi="Arial" w:cs="Arial"/>
                <w:b/>
              </w:rPr>
            </w:pPr>
          </w:p>
          <w:p w14:paraId="2F57E9D6" w14:textId="77777777" w:rsidR="00B61D12" w:rsidRPr="00B61D12" w:rsidRDefault="00B61D12" w:rsidP="00B61D12">
            <w:pPr>
              <w:rPr>
                <w:rFonts w:ascii="Arial" w:hAnsi="Arial" w:cs="Arial"/>
                <w:b/>
              </w:rPr>
            </w:pPr>
          </w:p>
          <w:p w14:paraId="5AB27754" w14:textId="77777777" w:rsidR="00B61D12" w:rsidRPr="00B61D12" w:rsidRDefault="00B61D12" w:rsidP="00B61D12">
            <w:pPr>
              <w:rPr>
                <w:rFonts w:ascii="Arial" w:hAnsi="Arial" w:cs="Arial"/>
                <w:b/>
              </w:rPr>
            </w:pPr>
          </w:p>
          <w:p w14:paraId="0B98C163" w14:textId="77777777" w:rsidR="00B61D12" w:rsidRPr="00B61D12" w:rsidRDefault="00B61D12" w:rsidP="00B61D12">
            <w:pPr>
              <w:rPr>
                <w:rFonts w:ascii="Arial" w:hAnsi="Arial" w:cs="Arial"/>
                <w:b/>
              </w:rPr>
            </w:pPr>
          </w:p>
          <w:p w14:paraId="7E3FADB5" w14:textId="77777777" w:rsidR="00B61D12" w:rsidRPr="00B61D12" w:rsidRDefault="00B61D12" w:rsidP="00B61D12">
            <w:pPr>
              <w:rPr>
                <w:rFonts w:ascii="Arial" w:hAnsi="Arial" w:cs="Arial"/>
                <w:b/>
              </w:rPr>
            </w:pPr>
          </w:p>
          <w:p w14:paraId="6BF7E22D" w14:textId="77777777" w:rsidR="00B61D12" w:rsidRPr="00B61D12" w:rsidRDefault="00B61D12" w:rsidP="00B61D12">
            <w:pPr>
              <w:rPr>
                <w:rFonts w:ascii="Arial" w:hAnsi="Arial" w:cs="Arial"/>
                <w:b/>
              </w:rPr>
            </w:pPr>
          </w:p>
          <w:p w14:paraId="1FACC811" w14:textId="77777777" w:rsidR="00B61D12" w:rsidRPr="00B61D12" w:rsidRDefault="00B61D12" w:rsidP="00B61D12">
            <w:pPr>
              <w:rPr>
                <w:rFonts w:ascii="Arial" w:hAnsi="Arial" w:cs="Arial"/>
                <w:b/>
              </w:rPr>
            </w:pPr>
          </w:p>
          <w:p w14:paraId="4284076C" w14:textId="77777777" w:rsidR="00B61D12" w:rsidRPr="00B61D12" w:rsidRDefault="00B61D12" w:rsidP="00B61D12">
            <w:pPr>
              <w:rPr>
                <w:rFonts w:ascii="Arial" w:hAnsi="Arial" w:cs="Arial"/>
                <w:b/>
              </w:rPr>
            </w:pPr>
          </w:p>
          <w:p w14:paraId="5E1D8C81" w14:textId="77777777" w:rsidR="00B61D12" w:rsidRPr="00B61D12" w:rsidRDefault="00B61D12" w:rsidP="00B61D12">
            <w:pPr>
              <w:rPr>
                <w:rFonts w:ascii="Arial" w:hAnsi="Arial" w:cs="Arial"/>
                <w:b/>
              </w:rPr>
            </w:pPr>
          </w:p>
          <w:p w14:paraId="2EA41BA3" w14:textId="77777777" w:rsidR="00B61D12" w:rsidRPr="00B61D12" w:rsidRDefault="00B61D12" w:rsidP="00B61D12">
            <w:pPr>
              <w:rPr>
                <w:rFonts w:ascii="Arial" w:hAnsi="Arial" w:cs="Arial"/>
                <w:b/>
              </w:rPr>
            </w:pPr>
          </w:p>
          <w:p w14:paraId="68C50FD5" w14:textId="77777777" w:rsidR="00B61D12" w:rsidRPr="00B61D12" w:rsidRDefault="00B61D12" w:rsidP="00B61D12">
            <w:pPr>
              <w:rPr>
                <w:rFonts w:ascii="Arial" w:hAnsi="Arial" w:cs="Arial"/>
                <w:b/>
              </w:rPr>
            </w:pPr>
          </w:p>
          <w:p w14:paraId="6AFD537D" w14:textId="77777777" w:rsidR="00B61D12" w:rsidRPr="00B61D12" w:rsidRDefault="00B61D12" w:rsidP="00B61D12">
            <w:pPr>
              <w:rPr>
                <w:rFonts w:ascii="Arial" w:hAnsi="Arial" w:cs="Arial"/>
                <w:b/>
              </w:rPr>
            </w:pPr>
          </w:p>
          <w:p w14:paraId="1378DEF2" w14:textId="77777777" w:rsidR="00B61D12" w:rsidRPr="00B61D12" w:rsidRDefault="00B61D12" w:rsidP="00B61D12">
            <w:pPr>
              <w:rPr>
                <w:rFonts w:ascii="Arial" w:hAnsi="Arial" w:cs="Arial"/>
                <w:b/>
              </w:rPr>
            </w:pPr>
          </w:p>
          <w:p w14:paraId="1F0D9932" w14:textId="77777777" w:rsidR="00B61D12" w:rsidRPr="00B61D12" w:rsidRDefault="00B61D12" w:rsidP="00B61D12">
            <w:pPr>
              <w:rPr>
                <w:rFonts w:ascii="Arial" w:hAnsi="Arial" w:cs="Arial"/>
                <w:b/>
              </w:rPr>
            </w:pPr>
          </w:p>
          <w:p w14:paraId="67BADE3D" w14:textId="77777777" w:rsidR="00B61D12" w:rsidRPr="00B61D12" w:rsidRDefault="00B61D12" w:rsidP="00B61D12">
            <w:pPr>
              <w:rPr>
                <w:rFonts w:ascii="Arial" w:hAnsi="Arial" w:cs="Arial"/>
                <w:b/>
              </w:rPr>
            </w:pPr>
          </w:p>
          <w:p w14:paraId="06ECCA84" w14:textId="77777777" w:rsidR="00B61D12" w:rsidRPr="00B61D12" w:rsidRDefault="00B61D12" w:rsidP="00B61D12">
            <w:pPr>
              <w:rPr>
                <w:rFonts w:ascii="Arial" w:hAnsi="Arial" w:cs="Arial"/>
                <w:b/>
              </w:rPr>
            </w:pPr>
          </w:p>
          <w:p w14:paraId="4521E333" w14:textId="77777777" w:rsidR="00B61D12" w:rsidRPr="00B61D12" w:rsidRDefault="00B61D12" w:rsidP="00B61D12">
            <w:pPr>
              <w:rPr>
                <w:rFonts w:ascii="Arial" w:hAnsi="Arial" w:cs="Arial"/>
                <w:b/>
              </w:rPr>
            </w:pPr>
          </w:p>
          <w:p w14:paraId="4015ECAD" w14:textId="77777777" w:rsidR="00B61D12" w:rsidRPr="00B61D12" w:rsidRDefault="00B61D12" w:rsidP="00B61D12">
            <w:pPr>
              <w:rPr>
                <w:rFonts w:ascii="Arial" w:hAnsi="Arial" w:cs="Arial"/>
                <w:b/>
              </w:rPr>
            </w:pPr>
          </w:p>
          <w:p w14:paraId="242577D3" w14:textId="77777777" w:rsidR="00B61D12" w:rsidRPr="00B61D12" w:rsidRDefault="00B61D12" w:rsidP="00B61D12">
            <w:pPr>
              <w:rPr>
                <w:rFonts w:ascii="Arial" w:hAnsi="Arial" w:cs="Arial"/>
                <w:b/>
              </w:rPr>
            </w:pPr>
          </w:p>
          <w:p w14:paraId="4C729E5C" w14:textId="77777777" w:rsidR="00B61D12" w:rsidRPr="00B61D12" w:rsidRDefault="00B61D12" w:rsidP="00B61D12">
            <w:pPr>
              <w:rPr>
                <w:rFonts w:ascii="Arial" w:hAnsi="Arial" w:cs="Arial"/>
                <w:b/>
              </w:rPr>
            </w:pPr>
          </w:p>
          <w:p w14:paraId="64321EEA" w14:textId="378144BA" w:rsidR="00B61D12" w:rsidRDefault="00B61D12" w:rsidP="00B61D12">
            <w:pPr>
              <w:rPr>
                <w:rFonts w:ascii="Arial" w:hAnsi="Arial" w:cs="Arial"/>
                <w:b/>
              </w:rPr>
            </w:pPr>
          </w:p>
          <w:p w14:paraId="75367679" w14:textId="456BF72B" w:rsidR="00B61D12" w:rsidRDefault="00B61D12" w:rsidP="00B61D12">
            <w:pPr>
              <w:rPr>
                <w:rFonts w:ascii="Arial" w:hAnsi="Arial" w:cs="Arial"/>
                <w:b/>
              </w:rPr>
            </w:pPr>
          </w:p>
          <w:p w14:paraId="59F60629" w14:textId="4E572F0E" w:rsidR="00B61D12" w:rsidRDefault="00B61D12" w:rsidP="00B61D12">
            <w:pPr>
              <w:rPr>
                <w:rFonts w:ascii="Arial" w:hAnsi="Arial" w:cs="Arial"/>
                <w:b/>
              </w:rPr>
            </w:pPr>
          </w:p>
          <w:p w14:paraId="01B515F7" w14:textId="1B184B19" w:rsidR="00B61D12" w:rsidRDefault="00B61D12" w:rsidP="00B61D12">
            <w:pPr>
              <w:rPr>
                <w:rFonts w:ascii="Arial" w:hAnsi="Arial" w:cs="Arial"/>
                <w:b/>
              </w:rPr>
            </w:pPr>
          </w:p>
          <w:p w14:paraId="0E05B190" w14:textId="0B79A3A1" w:rsidR="00B61D12" w:rsidRDefault="00B61D12" w:rsidP="00B61D12">
            <w:pPr>
              <w:rPr>
                <w:rFonts w:ascii="Arial" w:hAnsi="Arial" w:cs="Arial"/>
                <w:b/>
              </w:rPr>
            </w:pPr>
          </w:p>
          <w:p w14:paraId="54870172" w14:textId="5A4F67D3" w:rsidR="00B61D12" w:rsidRDefault="00B61D12" w:rsidP="00B61D12">
            <w:pPr>
              <w:rPr>
                <w:rFonts w:ascii="Arial" w:hAnsi="Arial" w:cs="Arial"/>
                <w:b/>
              </w:rPr>
            </w:pPr>
          </w:p>
          <w:p w14:paraId="334EFBB2" w14:textId="781AA0AC" w:rsidR="00B61D12" w:rsidRDefault="00B61D12" w:rsidP="00B61D12">
            <w:pPr>
              <w:rPr>
                <w:rFonts w:ascii="Arial" w:hAnsi="Arial" w:cs="Arial"/>
                <w:b/>
              </w:rPr>
            </w:pPr>
          </w:p>
          <w:p w14:paraId="3092CB7D" w14:textId="0A954E8F" w:rsidR="00B61D12" w:rsidRDefault="00B61D12" w:rsidP="00B61D12">
            <w:pPr>
              <w:rPr>
                <w:rFonts w:ascii="Arial" w:hAnsi="Arial" w:cs="Arial"/>
                <w:b/>
              </w:rPr>
            </w:pPr>
          </w:p>
          <w:p w14:paraId="1CF376C1" w14:textId="431F836F" w:rsidR="00B61D12" w:rsidRDefault="00B61D12" w:rsidP="00B61D12">
            <w:pPr>
              <w:rPr>
                <w:rFonts w:ascii="Arial" w:hAnsi="Arial" w:cs="Arial"/>
                <w:b/>
              </w:rPr>
            </w:pPr>
          </w:p>
          <w:p w14:paraId="2B021171" w14:textId="0963E6E8" w:rsidR="00B61D12" w:rsidRDefault="00B61D12" w:rsidP="00B61D12">
            <w:pPr>
              <w:rPr>
                <w:rFonts w:ascii="Arial" w:hAnsi="Arial" w:cs="Arial"/>
                <w:b/>
              </w:rPr>
            </w:pPr>
          </w:p>
          <w:p w14:paraId="589E175D" w14:textId="43F336C2" w:rsidR="00B61D12" w:rsidRDefault="00B61D12" w:rsidP="00B61D12">
            <w:pPr>
              <w:rPr>
                <w:rFonts w:ascii="Arial" w:hAnsi="Arial" w:cs="Arial"/>
                <w:b/>
              </w:rPr>
            </w:pPr>
          </w:p>
          <w:p w14:paraId="64888080" w14:textId="63B6880A" w:rsidR="00B61D12" w:rsidRDefault="00B61D12" w:rsidP="00B61D12">
            <w:pPr>
              <w:rPr>
                <w:rFonts w:ascii="Arial" w:hAnsi="Arial" w:cs="Arial"/>
                <w:b/>
              </w:rPr>
            </w:pPr>
          </w:p>
          <w:p w14:paraId="6C8DC3CB" w14:textId="159D2C9F" w:rsidR="00B61D12" w:rsidRDefault="00B61D12" w:rsidP="00B61D12">
            <w:pPr>
              <w:rPr>
                <w:rFonts w:ascii="Arial" w:hAnsi="Arial" w:cs="Arial"/>
                <w:b/>
              </w:rPr>
            </w:pPr>
          </w:p>
          <w:p w14:paraId="49C59C90" w14:textId="3D14211F" w:rsidR="00B61D12" w:rsidRDefault="00B61D12" w:rsidP="00B61D12">
            <w:pPr>
              <w:rPr>
                <w:rFonts w:ascii="Arial" w:hAnsi="Arial" w:cs="Arial"/>
                <w:b/>
              </w:rPr>
            </w:pPr>
          </w:p>
          <w:p w14:paraId="48476FD0" w14:textId="77777777" w:rsidR="00B61D12" w:rsidRPr="00B61D12" w:rsidRDefault="00B61D12" w:rsidP="00B61D12">
            <w:pPr>
              <w:rPr>
                <w:rFonts w:ascii="Arial" w:hAnsi="Arial" w:cs="Arial"/>
                <w:b/>
              </w:rPr>
            </w:pPr>
          </w:p>
          <w:p w14:paraId="71D8DBA2" w14:textId="77777777" w:rsidR="00B61D12" w:rsidRPr="00B61D12" w:rsidRDefault="00B61D12" w:rsidP="00B61D12">
            <w:pPr>
              <w:rPr>
                <w:rFonts w:ascii="Arial" w:hAnsi="Arial" w:cs="Arial"/>
                <w:b/>
              </w:rPr>
            </w:pPr>
          </w:p>
          <w:p w14:paraId="276ED3E2" w14:textId="77777777" w:rsidR="00B61D12" w:rsidRPr="00B61D12" w:rsidRDefault="00B61D12" w:rsidP="00B61D12">
            <w:pPr>
              <w:rPr>
                <w:rFonts w:ascii="Arial" w:hAnsi="Arial" w:cs="Arial"/>
                <w:b/>
              </w:rPr>
            </w:pPr>
          </w:p>
          <w:p w14:paraId="61C34CA8" w14:textId="53741AF5" w:rsidR="00B61D12" w:rsidRPr="00B61D12" w:rsidRDefault="00B61D12" w:rsidP="00B61D12">
            <w:pPr>
              <w:rPr>
                <w:rFonts w:ascii="Arial" w:hAnsi="Arial" w:cs="Arial"/>
                <w:b/>
              </w:rPr>
            </w:pPr>
            <w:r w:rsidRPr="00B61D12">
              <w:rPr>
                <w:rFonts w:ascii="Arial" w:hAnsi="Arial" w:cs="Arial"/>
                <w:b/>
              </w:rPr>
              <w:t xml:space="preserve">APPENDIX </w:t>
            </w:r>
            <w:r w:rsidR="00EF25E4">
              <w:rPr>
                <w:rFonts w:ascii="Arial" w:hAnsi="Arial" w:cs="Arial"/>
                <w:b/>
              </w:rPr>
              <w:t>2</w:t>
            </w:r>
          </w:p>
          <w:p w14:paraId="1C60B4C8" w14:textId="77777777" w:rsidR="00B61D12" w:rsidRPr="00B61D12" w:rsidRDefault="00B61D12" w:rsidP="00B61D12">
            <w:pPr>
              <w:rPr>
                <w:rFonts w:ascii="Arial" w:hAnsi="Arial" w:cs="Arial"/>
                <w:b/>
              </w:rPr>
            </w:pPr>
          </w:p>
          <w:p w14:paraId="50479E83" w14:textId="2BCE608B" w:rsidR="00B61D12" w:rsidRPr="00B61D12" w:rsidRDefault="00B61D12" w:rsidP="00B61D12">
            <w:pPr>
              <w:rPr>
                <w:rFonts w:ascii="Arial" w:hAnsi="Arial" w:cs="Arial"/>
                <w:b/>
              </w:rPr>
            </w:pPr>
            <w:r w:rsidRPr="00B61D12">
              <w:rPr>
                <w:rFonts w:ascii="Arial" w:hAnsi="Arial" w:cs="Arial"/>
                <w:b/>
              </w:rPr>
              <w:t>SAQ-B</w:t>
            </w:r>
          </w:p>
          <w:p w14:paraId="6698F4FC" w14:textId="77777777" w:rsidR="00B61D12" w:rsidRPr="00B61D12" w:rsidRDefault="00B61D12" w:rsidP="00B61D12">
            <w:pPr>
              <w:rPr>
                <w:rFonts w:ascii="Arial" w:hAnsi="Arial" w:cs="Arial"/>
                <w:b/>
              </w:rPr>
            </w:pPr>
          </w:p>
          <w:p w14:paraId="14FB48E2" w14:textId="77777777" w:rsidR="00B61D12" w:rsidRPr="00B61D12" w:rsidRDefault="00B61D12" w:rsidP="00B61D12">
            <w:pPr>
              <w:rPr>
                <w:rFonts w:ascii="Arial" w:hAnsi="Arial" w:cs="Arial"/>
                <w:b/>
              </w:rPr>
            </w:pPr>
            <w:r w:rsidRPr="00B61D12">
              <w:rPr>
                <w:rFonts w:ascii="Arial" w:hAnsi="Arial" w:cs="Arial"/>
                <w:b/>
              </w:rPr>
              <w:lastRenderedPageBreak/>
              <w:t>SAQ - B</w:t>
            </w:r>
          </w:p>
          <w:p w14:paraId="0727B7B5" w14:textId="77777777" w:rsidR="00B61D12" w:rsidRPr="00B61D12" w:rsidRDefault="00B61D12" w:rsidP="00B61D12">
            <w:pPr>
              <w:rPr>
                <w:rFonts w:ascii="Arial" w:hAnsi="Arial" w:cs="Arial"/>
                <w:b/>
              </w:rPr>
            </w:pPr>
            <w:r w:rsidRPr="00B61D12">
              <w:rPr>
                <w:rFonts w:ascii="Arial" w:hAnsi="Arial" w:cs="Arial"/>
                <w:b/>
              </w:rPr>
              <w:t>(SHARED ACTIVITY QUESTIONNAIRE)</w:t>
            </w:r>
          </w:p>
          <w:p w14:paraId="19BF57AC" w14:textId="77777777" w:rsidR="00B61D12" w:rsidRPr="00B61D12" w:rsidRDefault="00B61D12" w:rsidP="00B61D12">
            <w:pPr>
              <w:rPr>
                <w:rFonts w:ascii="Arial" w:hAnsi="Arial" w:cs="Arial"/>
                <w:b/>
              </w:rPr>
            </w:pPr>
          </w:p>
          <w:p w14:paraId="5C932ECF" w14:textId="77777777" w:rsidR="00B61D12" w:rsidRPr="00B61D12" w:rsidRDefault="00B61D12" w:rsidP="00B61D12">
            <w:pPr>
              <w:rPr>
                <w:rFonts w:ascii="Arial" w:hAnsi="Arial" w:cs="Arial"/>
                <w:b/>
              </w:rPr>
            </w:pPr>
            <w:r w:rsidRPr="00B61D12">
              <w:rPr>
                <w:rFonts w:ascii="Arial" w:hAnsi="Arial" w:cs="Arial"/>
                <w:b/>
              </w:rPr>
              <w:t>Child's Name_____________________________</w:t>
            </w:r>
          </w:p>
          <w:p w14:paraId="1577A66D" w14:textId="77777777" w:rsidR="00B61D12" w:rsidRPr="00B61D12" w:rsidRDefault="00B61D12" w:rsidP="00B61D12">
            <w:pPr>
              <w:rPr>
                <w:rFonts w:ascii="Arial" w:hAnsi="Arial" w:cs="Arial"/>
                <w:b/>
              </w:rPr>
            </w:pPr>
            <w:r w:rsidRPr="00B61D12">
              <w:rPr>
                <w:rFonts w:ascii="Arial" w:hAnsi="Arial" w:cs="Arial"/>
                <w:b/>
              </w:rPr>
              <w:tab/>
            </w:r>
          </w:p>
          <w:p w14:paraId="2A38544D" w14:textId="77777777" w:rsidR="00B61D12" w:rsidRPr="00B61D12" w:rsidRDefault="00B61D12" w:rsidP="00B61D12">
            <w:pPr>
              <w:rPr>
                <w:rFonts w:ascii="Arial" w:hAnsi="Arial" w:cs="Arial"/>
                <w:b/>
              </w:rPr>
            </w:pPr>
            <w:r w:rsidRPr="00B61D12">
              <w:rPr>
                <w:rFonts w:ascii="Arial" w:hAnsi="Arial" w:cs="Arial"/>
                <w:b/>
              </w:rPr>
              <w:t>Experimental Condition____________________________</w:t>
            </w:r>
          </w:p>
          <w:p w14:paraId="4E06EA5C" w14:textId="77777777" w:rsidR="00B61D12" w:rsidRPr="00B61D12" w:rsidRDefault="00B61D12" w:rsidP="00B61D12">
            <w:pPr>
              <w:rPr>
                <w:rFonts w:ascii="Arial" w:hAnsi="Arial" w:cs="Arial"/>
                <w:b/>
              </w:rPr>
            </w:pPr>
          </w:p>
          <w:p w14:paraId="7A59A3D6" w14:textId="77777777" w:rsidR="00B61D12" w:rsidRPr="00B61D12" w:rsidRDefault="00B61D12" w:rsidP="00B61D12">
            <w:pPr>
              <w:rPr>
                <w:rFonts w:ascii="Arial" w:hAnsi="Arial" w:cs="Arial"/>
                <w:b/>
              </w:rPr>
            </w:pPr>
            <w:r w:rsidRPr="00B61D12">
              <w:rPr>
                <w:rFonts w:ascii="Arial" w:hAnsi="Arial" w:cs="Arial"/>
                <w:b/>
              </w:rPr>
              <w:t>Testing Date</w:t>
            </w:r>
            <w:r w:rsidRPr="00B61D12">
              <w:rPr>
                <w:rFonts w:ascii="Arial" w:hAnsi="Arial" w:cs="Arial"/>
                <w:b/>
              </w:rPr>
              <w:tab/>
            </w:r>
            <w:r w:rsidRPr="00B61D12">
              <w:rPr>
                <w:rFonts w:ascii="Arial" w:hAnsi="Arial" w:cs="Arial"/>
                <w:b/>
              </w:rPr>
              <w:tab/>
              <w:t>____</w:t>
            </w:r>
            <w:r w:rsidRPr="00B61D12">
              <w:rPr>
                <w:rFonts w:ascii="Arial" w:hAnsi="Arial" w:cs="Arial"/>
                <w:b/>
              </w:rPr>
              <w:tab/>
              <w:t>____</w:t>
            </w:r>
            <w:r w:rsidRPr="00B61D12">
              <w:rPr>
                <w:rFonts w:ascii="Arial" w:hAnsi="Arial" w:cs="Arial"/>
                <w:b/>
              </w:rPr>
              <w:tab/>
              <w:t>____</w:t>
            </w:r>
          </w:p>
          <w:p w14:paraId="5BEF2F78" w14:textId="77777777" w:rsidR="00B61D12" w:rsidRPr="00B61D12" w:rsidRDefault="00B61D12" w:rsidP="00B61D12">
            <w:pPr>
              <w:rPr>
                <w:rFonts w:ascii="Arial" w:hAnsi="Arial" w:cs="Arial"/>
                <w:b/>
              </w:rPr>
            </w:pPr>
            <w:r w:rsidRPr="00B61D12">
              <w:rPr>
                <w:rFonts w:ascii="Arial" w:hAnsi="Arial" w:cs="Arial"/>
                <w:b/>
              </w:rPr>
              <w:t>Date of Birth</w:t>
            </w:r>
            <w:r w:rsidRPr="00B61D12">
              <w:rPr>
                <w:rFonts w:ascii="Arial" w:hAnsi="Arial" w:cs="Arial"/>
                <w:b/>
              </w:rPr>
              <w:tab/>
            </w:r>
            <w:r w:rsidRPr="00B61D12">
              <w:rPr>
                <w:rFonts w:ascii="Arial" w:hAnsi="Arial" w:cs="Arial"/>
                <w:b/>
              </w:rPr>
              <w:tab/>
              <w:t>____</w:t>
            </w:r>
            <w:r w:rsidRPr="00B61D12">
              <w:rPr>
                <w:rFonts w:ascii="Arial" w:hAnsi="Arial" w:cs="Arial"/>
                <w:b/>
              </w:rPr>
              <w:tab/>
              <w:t>____</w:t>
            </w:r>
            <w:r w:rsidRPr="00B61D12">
              <w:rPr>
                <w:rFonts w:ascii="Arial" w:hAnsi="Arial" w:cs="Arial"/>
                <w:b/>
              </w:rPr>
              <w:tab/>
              <w:t>____</w:t>
            </w:r>
          </w:p>
          <w:p w14:paraId="01FCE9A3" w14:textId="77777777" w:rsidR="00B61D12" w:rsidRPr="00B61D12" w:rsidRDefault="00B61D12" w:rsidP="00B61D12">
            <w:pPr>
              <w:rPr>
                <w:rFonts w:ascii="Arial" w:hAnsi="Arial" w:cs="Arial"/>
                <w:b/>
              </w:rPr>
            </w:pPr>
            <w:r w:rsidRPr="00B61D12">
              <w:rPr>
                <w:rFonts w:ascii="Arial" w:hAnsi="Arial" w:cs="Arial"/>
                <w:b/>
              </w:rPr>
              <w:t>Chronological Age</w:t>
            </w:r>
            <w:r w:rsidRPr="00B61D12">
              <w:rPr>
                <w:rFonts w:ascii="Arial" w:hAnsi="Arial" w:cs="Arial"/>
                <w:b/>
              </w:rPr>
              <w:tab/>
              <w:t>____</w:t>
            </w:r>
            <w:r w:rsidRPr="00B61D12">
              <w:rPr>
                <w:rFonts w:ascii="Arial" w:hAnsi="Arial" w:cs="Arial"/>
                <w:b/>
              </w:rPr>
              <w:tab/>
              <w:t>____</w:t>
            </w:r>
            <w:r w:rsidRPr="00B61D12">
              <w:rPr>
                <w:rFonts w:ascii="Arial" w:hAnsi="Arial" w:cs="Arial"/>
                <w:b/>
              </w:rPr>
              <w:tab/>
              <w:t>____</w:t>
            </w:r>
          </w:p>
          <w:p w14:paraId="5E9BB9ED" w14:textId="77777777" w:rsidR="00B61D12" w:rsidRPr="00B61D12" w:rsidRDefault="00B61D12" w:rsidP="00B61D12">
            <w:pPr>
              <w:rPr>
                <w:rFonts w:ascii="Arial" w:hAnsi="Arial" w:cs="Arial"/>
                <w:b/>
              </w:rPr>
            </w:pPr>
          </w:p>
          <w:p w14:paraId="17389D48" w14:textId="77777777" w:rsidR="00B61D12" w:rsidRPr="00B61D12" w:rsidRDefault="00B61D12" w:rsidP="00B61D12">
            <w:pPr>
              <w:rPr>
                <w:rFonts w:ascii="Arial" w:hAnsi="Arial" w:cs="Arial"/>
                <w:b/>
              </w:rPr>
            </w:pPr>
            <w:r w:rsidRPr="00B61D12">
              <w:rPr>
                <w:rFonts w:ascii="Arial" w:hAnsi="Arial" w:cs="Arial"/>
                <w:b/>
              </w:rPr>
              <w:t>Grade________</w:t>
            </w:r>
            <w:r w:rsidRPr="00B61D12">
              <w:rPr>
                <w:rFonts w:ascii="Arial" w:hAnsi="Arial" w:cs="Arial"/>
                <w:b/>
              </w:rPr>
              <w:tab/>
              <w:t>Teacher________________</w:t>
            </w:r>
            <w:r w:rsidRPr="00B61D12">
              <w:rPr>
                <w:rFonts w:ascii="Arial" w:hAnsi="Arial" w:cs="Arial"/>
                <w:b/>
              </w:rPr>
              <w:tab/>
              <w:t>Gender________</w:t>
            </w:r>
            <w:r w:rsidRPr="00B61D12">
              <w:rPr>
                <w:rFonts w:ascii="Arial" w:hAnsi="Arial" w:cs="Arial"/>
                <w:b/>
              </w:rPr>
              <w:tab/>
              <w:t>Race________</w:t>
            </w:r>
          </w:p>
          <w:p w14:paraId="71F69803" w14:textId="77777777" w:rsidR="00B61D12" w:rsidRPr="00B61D12" w:rsidRDefault="00B61D12" w:rsidP="00B61D12">
            <w:pPr>
              <w:rPr>
                <w:rFonts w:ascii="Arial" w:hAnsi="Arial" w:cs="Arial"/>
                <w:b/>
              </w:rPr>
            </w:pPr>
          </w:p>
          <w:p w14:paraId="1C32A886" w14:textId="77777777" w:rsidR="00B61D12" w:rsidRPr="00B61D12" w:rsidRDefault="00B61D12" w:rsidP="00B61D12">
            <w:pPr>
              <w:rPr>
                <w:rFonts w:ascii="Arial" w:hAnsi="Arial" w:cs="Arial"/>
                <w:b/>
              </w:rPr>
            </w:pPr>
          </w:p>
          <w:p w14:paraId="5E77D2DA" w14:textId="77777777" w:rsidR="00B61D12" w:rsidRPr="00B61D12" w:rsidRDefault="00B61D12" w:rsidP="00B61D12">
            <w:pPr>
              <w:rPr>
                <w:rFonts w:ascii="Arial" w:hAnsi="Arial" w:cs="Arial"/>
                <w:b/>
              </w:rPr>
            </w:pPr>
          </w:p>
          <w:p w14:paraId="35E0DB8C" w14:textId="77777777" w:rsidR="00B61D12" w:rsidRPr="00B61D12" w:rsidRDefault="00B61D12" w:rsidP="00B61D12">
            <w:pPr>
              <w:rPr>
                <w:rFonts w:ascii="Arial" w:hAnsi="Arial" w:cs="Arial"/>
                <w:b/>
              </w:rPr>
            </w:pPr>
          </w:p>
          <w:p w14:paraId="0E536859" w14:textId="77777777" w:rsidR="00B61D12" w:rsidRPr="00B61D12" w:rsidRDefault="00B61D12" w:rsidP="00B61D12">
            <w:pPr>
              <w:rPr>
                <w:rFonts w:ascii="Arial" w:hAnsi="Arial" w:cs="Arial"/>
                <w:b/>
              </w:rPr>
            </w:pPr>
            <w:r w:rsidRPr="00B61D12">
              <w:rPr>
                <w:rFonts w:ascii="Arial" w:hAnsi="Arial" w:cs="Arial"/>
                <w:b/>
              </w:rPr>
              <w:tab/>
              <w:t>Shared Activity Questionnaire (SAQ) Total Score:</w:t>
            </w:r>
            <w:r w:rsidRPr="00B61D12">
              <w:rPr>
                <w:rFonts w:ascii="Arial" w:hAnsi="Arial" w:cs="Arial"/>
                <w:b/>
              </w:rPr>
              <w:tab/>
              <w:t>________</w:t>
            </w:r>
          </w:p>
          <w:p w14:paraId="30D6D3AF" w14:textId="77777777" w:rsidR="00B61D12" w:rsidRPr="00B61D12" w:rsidRDefault="00B61D12" w:rsidP="00B61D12">
            <w:pPr>
              <w:rPr>
                <w:rFonts w:ascii="Arial" w:hAnsi="Arial" w:cs="Arial"/>
                <w:b/>
              </w:rPr>
            </w:pPr>
          </w:p>
          <w:p w14:paraId="3C83A0A3" w14:textId="77777777" w:rsidR="00B61D12" w:rsidRPr="00B61D12" w:rsidRDefault="00B61D12" w:rsidP="00B61D12">
            <w:pPr>
              <w:rPr>
                <w:rFonts w:ascii="Arial" w:hAnsi="Arial" w:cs="Arial"/>
                <w:b/>
              </w:rPr>
            </w:pPr>
            <w:r w:rsidRPr="00B61D12">
              <w:rPr>
                <w:rFonts w:ascii="Arial" w:hAnsi="Arial" w:cs="Arial"/>
                <w:b/>
              </w:rPr>
              <w:tab/>
              <w:t>SAQ Items:</w:t>
            </w:r>
            <w:r w:rsidRPr="00B61D12">
              <w:rPr>
                <w:rFonts w:ascii="Arial" w:hAnsi="Arial" w:cs="Arial"/>
                <w:b/>
              </w:rPr>
              <w:tab/>
              <w:t>1____</w:t>
            </w:r>
            <w:r w:rsidRPr="00B61D12">
              <w:rPr>
                <w:rFonts w:ascii="Arial" w:hAnsi="Arial" w:cs="Arial"/>
                <w:b/>
              </w:rPr>
              <w:tab/>
            </w:r>
            <w:proofErr w:type="gramStart"/>
            <w:r w:rsidRPr="00B61D12">
              <w:rPr>
                <w:rFonts w:ascii="Arial" w:hAnsi="Arial" w:cs="Arial"/>
                <w:b/>
              </w:rPr>
              <w:tab/>
              <w:t xml:space="preserve">  7</w:t>
            </w:r>
            <w:proofErr w:type="gramEnd"/>
            <w:r w:rsidRPr="00B61D12">
              <w:rPr>
                <w:rFonts w:ascii="Arial" w:hAnsi="Arial" w:cs="Arial"/>
                <w:b/>
              </w:rPr>
              <w:t>____</w:t>
            </w:r>
            <w:r w:rsidRPr="00B61D12">
              <w:rPr>
                <w:rFonts w:ascii="Arial" w:hAnsi="Arial" w:cs="Arial"/>
                <w:b/>
              </w:rPr>
              <w:tab/>
              <w:t>13____</w:t>
            </w:r>
            <w:r w:rsidRPr="00B61D12">
              <w:rPr>
                <w:rFonts w:ascii="Arial" w:hAnsi="Arial" w:cs="Arial"/>
                <w:b/>
              </w:rPr>
              <w:tab/>
              <w:t>19____</w:t>
            </w:r>
            <w:r w:rsidRPr="00B61D12">
              <w:rPr>
                <w:rFonts w:ascii="Arial" w:hAnsi="Arial" w:cs="Arial"/>
                <w:b/>
              </w:rPr>
              <w:tab/>
            </w:r>
          </w:p>
          <w:p w14:paraId="20B672AC"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2____</w:t>
            </w:r>
            <w:r w:rsidRPr="00B61D12">
              <w:rPr>
                <w:rFonts w:ascii="Arial" w:hAnsi="Arial" w:cs="Arial"/>
                <w:b/>
              </w:rPr>
              <w:tab/>
            </w:r>
            <w:proofErr w:type="gramStart"/>
            <w:r w:rsidRPr="00B61D12">
              <w:rPr>
                <w:rFonts w:ascii="Arial" w:hAnsi="Arial" w:cs="Arial"/>
                <w:b/>
              </w:rPr>
              <w:tab/>
              <w:t xml:space="preserve">  8</w:t>
            </w:r>
            <w:proofErr w:type="gramEnd"/>
            <w:r w:rsidRPr="00B61D12">
              <w:rPr>
                <w:rFonts w:ascii="Arial" w:hAnsi="Arial" w:cs="Arial"/>
                <w:b/>
              </w:rPr>
              <w:t>____</w:t>
            </w:r>
            <w:r w:rsidRPr="00B61D12">
              <w:rPr>
                <w:rFonts w:ascii="Arial" w:hAnsi="Arial" w:cs="Arial"/>
                <w:b/>
              </w:rPr>
              <w:tab/>
              <w:t>14____</w:t>
            </w:r>
            <w:r w:rsidRPr="00B61D12">
              <w:rPr>
                <w:rFonts w:ascii="Arial" w:hAnsi="Arial" w:cs="Arial"/>
                <w:b/>
              </w:rPr>
              <w:tab/>
              <w:t>20____</w:t>
            </w:r>
            <w:r w:rsidRPr="00B61D12">
              <w:rPr>
                <w:rFonts w:ascii="Arial" w:hAnsi="Arial" w:cs="Arial"/>
                <w:b/>
              </w:rPr>
              <w:tab/>
            </w:r>
          </w:p>
          <w:p w14:paraId="1259E1B7"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3____</w:t>
            </w:r>
            <w:r w:rsidRPr="00B61D12">
              <w:rPr>
                <w:rFonts w:ascii="Arial" w:hAnsi="Arial" w:cs="Arial"/>
                <w:b/>
              </w:rPr>
              <w:tab/>
            </w:r>
            <w:proofErr w:type="gramStart"/>
            <w:r w:rsidRPr="00B61D12">
              <w:rPr>
                <w:rFonts w:ascii="Arial" w:hAnsi="Arial" w:cs="Arial"/>
                <w:b/>
              </w:rPr>
              <w:tab/>
              <w:t xml:space="preserve">  9</w:t>
            </w:r>
            <w:proofErr w:type="gramEnd"/>
            <w:r w:rsidRPr="00B61D12">
              <w:rPr>
                <w:rFonts w:ascii="Arial" w:hAnsi="Arial" w:cs="Arial"/>
                <w:b/>
              </w:rPr>
              <w:t>____</w:t>
            </w:r>
            <w:r w:rsidRPr="00B61D12">
              <w:rPr>
                <w:rFonts w:ascii="Arial" w:hAnsi="Arial" w:cs="Arial"/>
                <w:b/>
              </w:rPr>
              <w:tab/>
              <w:t>15____</w:t>
            </w:r>
            <w:r w:rsidRPr="00B61D12">
              <w:rPr>
                <w:rFonts w:ascii="Arial" w:hAnsi="Arial" w:cs="Arial"/>
                <w:b/>
              </w:rPr>
              <w:tab/>
              <w:t>21____</w:t>
            </w:r>
            <w:r w:rsidRPr="00B61D12">
              <w:rPr>
                <w:rFonts w:ascii="Arial" w:hAnsi="Arial" w:cs="Arial"/>
                <w:b/>
              </w:rPr>
              <w:tab/>
            </w:r>
          </w:p>
          <w:p w14:paraId="1D34E9EC"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4____</w:t>
            </w:r>
            <w:r w:rsidRPr="00B61D12">
              <w:rPr>
                <w:rFonts w:ascii="Arial" w:hAnsi="Arial" w:cs="Arial"/>
                <w:b/>
              </w:rPr>
              <w:tab/>
            </w:r>
            <w:r w:rsidRPr="00B61D12">
              <w:rPr>
                <w:rFonts w:ascii="Arial" w:hAnsi="Arial" w:cs="Arial"/>
                <w:b/>
              </w:rPr>
              <w:tab/>
              <w:t>10____</w:t>
            </w:r>
            <w:r w:rsidRPr="00B61D12">
              <w:rPr>
                <w:rFonts w:ascii="Arial" w:hAnsi="Arial" w:cs="Arial"/>
                <w:b/>
              </w:rPr>
              <w:tab/>
              <w:t>16____</w:t>
            </w:r>
            <w:r w:rsidRPr="00B61D12">
              <w:rPr>
                <w:rFonts w:ascii="Arial" w:hAnsi="Arial" w:cs="Arial"/>
                <w:b/>
              </w:rPr>
              <w:tab/>
              <w:t>22____</w:t>
            </w:r>
          </w:p>
          <w:p w14:paraId="11FEBE4E"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5____</w:t>
            </w:r>
            <w:r w:rsidRPr="00B61D12">
              <w:rPr>
                <w:rFonts w:ascii="Arial" w:hAnsi="Arial" w:cs="Arial"/>
                <w:b/>
              </w:rPr>
              <w:tab/>
            </w:r>
            <w:r w:rsidRPr="00B61D12">
              <w:rPr>
                <w:rFonts w:ascii="Arial" w:hAnsi="Arial" w:cs="Arial"/>
                <w:b/>
              </w:rPr>
              <w:tab/>
              <w:t>11____</w:t>
            </w:r>
            <w:r w:rsidRPr="00B61D12">
              <w:rPr>
                <w:rFonts w:ascii="Arial" w:hAnsi="Arial" w:cs="Arial"/>
                <w:b/>
              </w:rPr>
              <w:tab/>
              <w:t>17____</w:t>
            </w:r>
            <w:r w:rsidRPr="00B61D12">
              <w:rPr>
                <w:rFonts w:ascii="Arial" w:hAnsi="Arial" w:cs="Arial"/>
                <w:b/>
              </w:rPr>
              <w:tab/>
              <w:t>23____</w:t>
            </w:r>
          </w:p>
          <w:p w14:paraId="74D77952" w14:textId="77777777" w:rsidR="00B61D12" w:rsidRPr="00B61D12" w:rsidRDefault="00B61D12" w:rsidP="00B61D12">
            <w:pPr>
              <w:rPr>
                <w:rFonts w:ascii="Arial" w:hAnsi="Arial" w:cs="Arial"/>
                <w:b/>
              </w:rPr>
            </w:pPr>
            <w:r w:rsidRPr="00B61D12">
              <w:rPr>
                <w:rFonts w:ascii="Arial" w:hAnsi="Arial" w:cs="Arial"/>
                <w:b/>
              </w:rPr>
              <w:tab/>
            </w:r>
            <w:r w:rsidRPr="00B61D12">
              <w:rPr>
                <w:rFonts w:ascii="Arial" w:hAnsi="Arial" w:cs="Arial"/>
                <w:b/>
              </w:rPr>
              <w:tab/>
            </w:r>
            <w:r w:rsidRPr="00B61D12">
              <w:rPr>
                <w:rFonts w:ascii="Arial" w:hAnsi="Arial" w:cs="Arial"/>
                <w:b/>
              </w:rPr>
              <w:tab/>
              <w:t>6____</w:t>
            </w:r>
            <w:r w:rsidRPr="00B61D12">
              <w:rPr>
                <w:rFonts w:ascii="Arial" w:hAnsi="Arial" w:cs="Arial"/>
                <w:b/>
              </w:rPr>
              <w:tab/>
            </w:r>
            <w:r w:rsidRPr="00B61D12">
              <w:rPr>
                <w:rFonts w:ascii="Arial" w:hAnsi="Arial" w:cs="Arial"/>
                <w:b/>
              </w:rPr>
              <w:tab/>
              <w:t>12____</w:t>
            </w:r>
            <w:r w:rsidRPr="00B61D12">
              <w:rPr>
                <w:rFonts w:ascii="Arial" w:hAnsi="Arial" w:cs="Arial"/>
                <w:b/>
              </w:rPr>
              <w:tab/>
              <w:t>18____</w:t>
            </w:r>
            <w:r w:rsidRPr="00B61D12">
              <w:rPr>
                <w:rFonts w:ascii="Arial" w:hAnsi="Arial" w:cs="Arial"/>
                <w:b/>
              </w:rPr>
              <w:tab/>
              <w:t>24____</w:t>
            </w:r>
          </w:p>
          <w:p w14:paraId="09562778" w14:textId="77777777" w:rsidR="00B61D12" w:rsidRPr="00B61D12" w:rsidRDefault="00B61D12" w:rsidP="00B61D12">
            <w:pPr>
              <w:rPr>
                <w:rFonts w:ascii="Arial" w:hAnsi="Arial" w:cs="Arial"/>
                <w:b/>
              </w:rPr>
            </w:pPr>
          </w:p>
          <w:p w14:paraId="4934D0A1" w14:textId="77777777" w:rsidR="00B61D12" w:rsidRPr="00B61D12" w:rsidRDefault="00B61D12" w:rsidP="00B61D12">
            <w:pPr>
              <w:rPr>
                <w:rFonts w:ascii="Arial" w:hAnsi="Arial" w:cs="Arial"/>
                <w:b/>
              </w:rPr>
            </w:pPr>
            <w:r w:rsidRPr="00B61D12">
              <w:rPr>
                <w:rFonts w:ascii="Arial" w:hAnsi="Arial" w:cs="Arial"/>
                <w:b/>
              </w:rPr>
              <w:tab/>
              <w:t>SAQ Factor Scores:</w:t>
            </w:r>
          </w:p>
          <w:p w14:paraId="0A348682" w14:textId="77777777" w:rsidR="00B61D12" w:rsidRPr="00B61D12" w:rsidRDefault="00B61D12" w:rsidP="00B61D12">
            <w:pPr>
              <w:rPr>
                <w:rFonts w:ascii="Arial" w:hAnsi="Arial" w:cs="Arial"/>
                <w:b/>
              </w:rPr>
            </w:pPr>
            <w:r w:rsidRPr="00B61D12">
              <w:rPr>
                <w:rFonts w:ascii="Arial" w:hAnsi="Arial" w:cs="Arial"/>
                <w:b/>
              </w:rPr>
              <w:tab/>
              <w:t>General Social</w:t>
            </w:r>
            <w:r w:rsidRPr="00B61D12">
              <w:rPr>
                <w:rFonts w:ascii="Arial" w:hAnsi="Arial" w:cs="Arial"/>
                <w:b/>
              </w:rPr>
              <w:tab/>
              <w:t>________</w:t>
            </w:r>
            <w:proofErr w:type="gramStart"/>
            <w:r w:rsidRPr="00B61D12">
              <w:rPr>
                <w:rFonts w:ascii="Arial" w:hAnsi="Arial" w:cs="Arial"/>
                <w:b/>
              </w:rPr>
              <w:t xml:space="preserve">   (</w:t>
            </w:r>
            <w:proofErr w:type="gramEnd"/>
            <w:r w:rsidRPr="00B61D12">
              <w:rPr>
                <w:rFonts w:ascii="Arial" w:hAnsi="Arial" w:cs="Arial"/>
                <w:b/>
              </w:rPr>
              <w:t>Items 1, 2, 4, 8, 11, 12, 17, 22)</w:t>
            </w:r>
          </w:p>
          <w:p w14:paraId="1C18F0C9" w14:textId="77777777" w:rsidR="00B61D12" w:rsidRPr="00B61D12" w:rsidRDefault="00B61D12" w:rsidP="00B61D12">
            <w:pPr>
              <w:rPr>
                <w:rFonts w:ascii="Arial" w:hAnsi="Arial" w:cs="Arial"/>
                <w:b/>
              </w:rPr>
            </w:pPr>
            <w:r w:rsidRPr="00B61D12">
              <w:rPr>
                <w:rFonts w:ascii="Arial" w:hAnsi="Arial" w:cs="Arial"/>
                <w:b/>
              </w:rPr>
              <w:tab/>
              <w:t>Academic ________</w:t>
            </w:r>
            <w:proofErr w:type="gramStart"/>
            <w:r w:rsidRPr="00B61D12">
              <w:rPr>
                <w:rFonts w:ascii="Arial" w:hAnsi="Arial" w:cs="Arial"/>
                <w:b/>
              </w:rPr>
              <w:t xml:space="preserve">   (</w:t>
            </w:r>
            <w:proofErr w:type="gramEnd"/>
            <w:r w:rsidRPr="00B61D12">
              <w:rPr>
                <w:rFonts w:ascii="Arial" w:hAnsi="Arial" w:cs="Arial"/>
                <w:b/>
              </w:rPr>
              <w:t xml:space="preserve">Items 3, 5, 6, 7, 13, 15, 16, 18)                                                              </w:t>
            </w:r>
          </w:p>
          <w:p w14:paraId="03DA1468" w14:textId="77777777" w:rsidR="00B61D12" w:rsidRPr="00B61D12" w:rsidRDefault="00B61D12" w:rsidP="00B61D12">
            <w:pPr>
              <w:rPr>
                <w:rFonts w:ascii="Arial" w:hAnsi="Arial" w:cs="Arial"/>
                <w:b/>
              </w:rPr>
            </w:pPr>
            <w:r w:rsidRPr="00B61D12">
              <w:rPr>
                <w:rFonts w:ascii="Arial" w:hAnsi="Arial" w:cs="Arial"/>
                <w:b/>
              </w:rPr>
              <w:tab/>
              <w:t>Active Recreational</w:t>
            </w:r>
            <w:r w:rsidRPr="00B61D12">
              <w:rPr>
                <w:rFonts w:ascii="Arial" w:hAnsi="Arial" w:cs="Arial"/>
                <w:b/>
              </w:rPr>
              <w:tab/>
              <w:t>________</w:t>
            </w:r>
            <w:proofErr w:type="gramStart"/>
            <w:r w:rsidRPr="00B61D12">
              <w:rPr>
                <w:rFonts w:ascii="Arial" w:hAnsi="Arial" w:cs="Arial"/>
                <w:b/>
              </w:rPr>
              <w:t xml:space="preserve">   (</w:t>
            </w:r>
            <w:proofErr w:type="gramEnd"/>
            <w:r w:rsidRPr="00B61D12">
              <w:rPr>
                <w:rFonts w:ascii="Arial" w:hAnsi="Arial" w:cs="Arial"/>
                <w:b/>
              </w:rPr>
              <w:t>Items 9, 10, 14, 19, 20, 21, 23, 24)</w:t>
            </w:r>
          </w:p>
          <w:p w14:paraId="604D94E6" w14:textId="77777777" w:rsidR="00B61D12" w:rsidRPr="00B61D12" w:rsidRDefault="00B61D12" w:rsidP="00B61D12">
            <w:pPr>
              <w:rPr>
                <w:rFonts w:ascii="Arial" w:hAnsi="Arial" w:cs="Arial"/>
                <w:b/>
              </w:rPr>
            </w:pPr>
            <w:r w:rsidRPr="00B61D12">
              <w:rPr>
                <w:rFonts w:ascii="Arial" w:hAnsi="Arial" w:cs="Arial"/>
                <w:b/>
              </w:rPr>
              <w:tab/>
            </w:r>
          </w:p>
          <w:p w14:paraId="1B562176" w14:textId="77777777" w:rsidR="00B61D12" w:rsidRPr="00B61D12" w:rsidRDefault="00B61D12" w:rsidP="00B61D12">
            <w:pPr>
              <w:rPr>
                <w:rFonts w:ascii="Arial" w:hAnsi="Arial" w:cs="Arial"/>
                <w:b/>
              </w:rPr>
            </w:pPr>
          </w:p>
          <w:p w14:paraId="524E608A" w14:textId="77777777" w:rsidR="00B61D12" w:rsidRPr="00B61D12" w:rsidRDefault="00B61D12" w:rsidP="00B61D12">
            <w:pPr>
              <w:rPr>
                <w:rFonts w:ascii="Arial" w:hAnsi="Arial" w:cs="Arial"/>
                <w:b/>
              </w:rPr>
            </w:pPr>
          </w:p>
          <w:p w14:paraId="23DA8293" w14:textId="77777777" w:rsidR="00B61D12" w:rsidRPr="00B61D12" w:rsidRDefault="00B61D12" w:rsidP="00B61D12">
            <w:pPr>
              <w:rPr>
                <w:rFonts w:ascii="Arial" w:hAnsi="Arial" w:cs="Arial"/>
                <w:b/>
              </w:rPr>
            </w:pPr>
          </w:p>
          <w:p w14:paraId="10CFFF39" w14:textId="77777777" w:rsidR="00B61D12" w:rsidRPr="00B61D12" w:rsidRDefault="00B61D12" w:rsidP="00B61D12">
            <w:pPr>
              <w:rPr>
                <w:rFonts w:ascii="Arial" w:hAnsi="Arial" w:cs="Arial"/>
                <w:b/>
              </w:rPr>
            </w:pPr>
          </w:p>
          <w:p w14:paraId="167EDB91" w14:textId="77777777" w:rsidR="00B61D12" w:rsidRPr="00B61D12" w:rsidRDefault="00B61D12" w:rsidP="00B61D12">
            <w:pPr>
              <w:rPr>
                <w:rFonts w:ascii="Arial" w:hAnsi="Arial" w:cs="Arial"/>
                <w:b/>
              </w:rPr>
            </w:pPr>
          </w:p>
          <w:p w14:paraId="1BBA0373" w14:textId="77777777" w:rsidR="00B61D12" w:rsidRPr="00B61D12" w:rsidRDefault="00B61D12" w:rsidP="00B61D12">
            <w:pPr>
              <w:rPr>
                <w:rFonts w:ascii="Arial" w:hAnsi="Arial" w:cs="Arial"/>
                <w:b/>
              </w:rPr>
            </w:pPr>
          </w:p>
          <w:p w14:paraId="4A2307FA" w14:textId="77777777" w:rsidR="00B61D12" w:rsidRPr="00B61D12" w:rsidRDefault="00B61D12" w:rsidP="00B61D12">
            <w:pPr>
              <w:rPr>
                <w:rFonts w:ascii="Arial" w:hAnsi="Arial" w:cs="Arial"/>
                <w:b/>
              </w:rPr>
            </w:pPr>
          </w:p>
          <w:p w14:paraId="3CF5DA50" w14:textId="77777777" w:rsidR="00B61D12" w:rsidRPr="00B61D12" w:rsidRDefault="00B61D12" w:rsidP="00B61D12">
            <w:pPr>
              <w:rPr>
                <w:rFonts w:ascii="Arial" w:hAnsi="Arial" w:cs="Arial"/>
                <w:b/>
              </w:rPr>
            </w:pPr>
          </w:p>
          <w:p w14:paraId="3EC4F665" w14:textId="77777777" w:rsidR="00B61D12" w:rsidRPr="00B61D12" w:rsidRDefault="00B61D12" w:rsidP="00B61D12">
            <w:pPr>
              <w:rPr>
                <w:rFonts w:ascii="Arial" w:hAnsi="Arial" w:cs="Arial"/>
                <w:b/>
              </w:rPr>
            </w:pPr>
          </w:p>
          <w:p w14:paraId="252D5789" w14:textId="77777777" w:rsidR="00B61D12" w:rsidRPr="00B61D12" w:rsidRDefault="00B61D12" w:rsidP="00B61D12">
            <w:pPr>
              <w:rPr>
                <w:rFonts w:ascii="Arial" w:hAnsi="Arial" w:cs="Arial"/>
                <w:b/>
              </w:rPr>
            </w:pPr>
          </w:p>
          <w:p w14:paraId="5783EA40" w14:textId="77777777" w:rsidR="00B61D12" w:rsidRPr="00B61D12" w:rsidRDefault="00B61D12" w:rsidP="00B61D12">
            <w:pPr>
              <w:rPr>
                <w:rFonts w:ascii="Arial" w:hAnsi="Arial" w:cs="Arial"/>
                <w:b/>
              </w:rPr>
            </w:pPr>
          </w:p>
          <w:p w14:paraId="7ABE7E06" w14:textId="77777777" w:rsidR="00B61D12" w:rsidRPr="00B61D12" w:rsidRDefault="00B61D12" w:rsidP="00B61D12">
            <w:pPr>
              <w:rPr>
                <w:rFonts w:ascii="Arial" w:hAnsi="Arial" w:cs="Arial"/>
                <w:b/>
              </w:rPr>
            </w:pPr>
            <w:r w:rsidRPr="00B61D12">
              <w:rPr>
                <w:rFonts w:ascii="Arial" w:hAnsi="Arial" w:cs="Arial"/>
                <w:b/>
              </w:rPr>
              <w:t>If Suzy moves to your school and is in your class, here is a list of things that you might do with her.  Circle the face and answer that shows how you feel about doing each of these things with Suzy.</w:t>
            </w:r>
          </w:p>
          <w:p w14:paraId="78F5B825" w14:textId="77777777" w:rsidR="00B61D12" w:rsidRPr="00B61D12" w:rsidRDefault="00B61D12" w:rsidP="00B61D12">
            <w:pPr>
              <w:rPr>
                <w:rFonts w:ascii="Arial" w:hAnsi="Arial" w:cs="Arial"/>
                <w:b/>
              </w:rPr>
            </w:pPr>
          </w:p>
          <w:p w14:paraId="05A648F9" w14:textId="77777777" w:rsidR="00B61D12" w:rsidRPr="00B61D12" w:rsidRDefault="00B61D12" w:rsidP="00B61D12">
            <w:pPr>
              <w:rPr>
                <w:rFonts w:ascii="Arial" w:hAnsi="Arial" w:cs="Arial"/>
                <w:b/>
              </w:rPr>
            </w:pPr>
            <w:r w:rsidRPr="00B61D12">
              <w:rPr>
                <w:rFonts w:ascii="Arial" w:hAnsi="Arial" w:cs="Arial"/>
                <w:b/>
              </w:rPr>
              <w:t>1. Ask Suzy to come to my house to watch TV.</w:t>
            </w:r>
          </w:p>
          <w:p w14:paraId="574A30BA" w14:textId="77777777" w:rsidR="00B61D12" w:rsidRPr="00B61D12" w:rsidRDefault="00B61D12" w:rsidP="00B61D12">
            <w:pPr>
              <w:rPr>
                <w:rFonts w:ascii="Arial" w:hAnsi="Arial" w:cs="Arial"/>
                <w:b/>
              </w:rPr>
            </w:pPr>
          </w:p>
          <w:p w14:paraId="543C3938" w14:textId="77777777" w:rsidR="00B61D12" w:rsidRPr="00B61D12" w:rsidRDefault="00B61D12" w:rsidP="00B61D12">
            <w:pPr>
              <w:rPr>
                <w:rFonts w:ascii="Arial" w:hAnsi="Arial" w:cs="Arial"/>
                <w:b/>
              </w:rPr>
            </w:pPr>
            <w:r w:rsidRPr="00B61D12">
              <w:rPr>
                <w:rFonts w:ascii="Arial" w:hAnsi="Arial" w:cs="Arial"/>
                <w:b/>
              </w:rPr>
              <w:t xml:space="preserve">  </w:t>
            </w: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56BF788" w14:textId="77777777" w:rsidR="00B61D12" w:rsidRPr="00B61D12" w:rsidRDefault="00B61D12" w:rsidP="00B61D12">
            <w:pPr>
              <w:rPr>
                <w:rFonts w:ascii="Arial" w:hAnsi="Arial" w:cs="Arial"/>
                <w:b/>
              </w:rPr>
            </w:pPr>
            <w:r w:rsidRPr="00B61D12">
              <w:rPr>
                <w:rFonts w:ascii="Arial" w:hAnsi="Arial" w:cs="Arial"/>
                <w:b/>
              </w:rPr>
              <w:t xml:space="preserve">         </w:t>
            </w:r>
          </w:p>
          <w:p w14:paraId="3A03DC3F"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41252D6F" w14:textId="77777777" w:rsidR="00B61D12" w:rsidRPr="00B61D12" w:rsidRDefault="00B61D12" w:rsidP="00B61D12">
            <w:pPr>
              <w:rPr>
                <w:rFonts w:ascii="Arial" w:hAnsi="Arial" w:cs="Arial"/>
                <w:b/>
              </w:rPr>
            </w:pPr>
          </w:p>
          <w:p w14:paraId="4A4CDF47" w14:textId="77777777" w:rsidR="00B61D12" w:rsidRPr="00B61D12" w:rsidRDefault="00B61D12" w:rsidP="00B61D12">
            <w:pPr>
              <w:rPr>
                <w:rFonts w:ascii="Arial" w:hAnsi="Arial" w:cs="Arial"/>
                <w:b/>
              </w:rPr>
            </w:pPr>
            <w:r w:rsidRPr="00B61D12">
              <w:rPr>
                <w:rFonts w:ascii="Arial" w:hAnsi="Arial" w:cs="Arial"/>
                <w:b/>
              </w:rPr>
              <w:t>2. Sit next to Suzy in class.</w:t>
            </w:r>
          </w:p>
          <w:p w14:paraId="021E8C7A" w14:textId="77777777" w:rsidR="00B61D12" w:rsidRPr="00B61D12" w:rsidRDefault="00B61D12" w:rsidP="00B61D12">
            <w:pPr>
              <w:rPr>
                <w:rFonts w:ascii="Arial" w:hAnsi="Arial" w:cs="Arial"/>
                <w:b/>
              </w:rPr>
            </w:pPr>
          </w:p>
          <w:p w14:paraId="68FFC416"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71280CC" w14:textId="77777777" w:rsidR="00B61D12" w:rsidRPr="00B61D12" w:rsidRDefault="00B61D12" w:rsidP="00B61D12">
            <w:pPr>
              <w:rPr>
                <w:rFonts w:ascii="Arial" w:hAnsi="Arial" w:cs="Arial"/>
                <w:b/>
              </w:rPr>
            </w:pPr>
          </w:p>
          <w:p w14:paraId="5BE3E5CE" w14:textId="77777777" w:rsidR="00B61D12" w:rsidRPr="00B61D12" w:rsidRDefault="00B61D12" w:rsidP="00B61D12">
            <w:pPr>
              <w:rPr>
                <w:rFonts w:ascii="Arial" w:hAnsi="Arial" w:cs="Arial"/>
                <w:b/>
              </w:rPr>
            </w:pPr>
            <w:r w:rsidRPr="00B61D12">
              <w:rPr>
                <w:rFonts w:ascii="Arial" w:hAnsi="Arial" w:cs="Arial"/>
                <w:b/>
              </w:rPr>
              <w:lastRenderedPageBreak/>
              <w:tab/>
              <w:t>No</w:t>
            </w:r>
            <w:r w:rsidRPr="00B61D12">
              <w:rPr>
                <w:rFonts w:ascii="Arial" w:hAnsi="Arial" w:cs="Arial"/>
                <w:b/>
              </w:rPr>
              <w:tab/>
              <w:t>Maybe</w:t>
            </w:r>
            <w:r w:rsidRPr="00B61D12">
              <w:rPr>
                <w:rFonts w:ascii="Arial" w:hAnsi="Arial" w:cs="Arial"/>
                <w:b/>
              </w:rPr>
              <w:tab/>
              <w:t>Yes</w:t>
            </w:r>
          </w:p>
          <w:p w14:paraId="50F3E58E" w14:textId="77777777" w:rsidR="00B61D12" w:rsidRPr="00B61D12" w:rsidRDefault="00B61D12" w:rsidP="00B61D12">
            <w:pPr>
              <w:rPr>
                <w:rFonts w:ascii="Arial" w:hAnsi="Arial" w:cs="Arial"/>
                <w:b/>
              </w:rPr>
            </w:pPr>
            <w:r w:rsidRPr="00B61D12">
              <w:rPr>
                <w:rFonts w:ascii="Arial" w:hAnsi="Arial" w:cs="Arial"/>
                <w:b/>
              </w:rPr>
              <w:tab/>
            </w:r>
          </w:p>
          <w:p w14:paraId="37BA4AA2" w14:textId="77777777" w:rsidR="00B61D12" w:rsidRPr="00B61D12" w:rsidRDefault="00B61D12" w:rsidP="00B61D12">
            <w:pPr>
              <w:rPr>
                <w:rFonts w:ascii="Arial" w:hAnsi="Arial" w:cs="Arial"/>
                <w:b/>
              </w:rPr>
            </w:pPr>
            <w:r w:rsidRPr="00B61D12">
              <w:rPr>
                <w:rFonts w:ascii="Arial" w:hAnsi="Arial" w:cs="Arial"/>
                <w:b/>
              </w:rPr>
              <w:t>3. Work in the school library with Suzy.</w:t>
            </w:r>
          </w:p>
          <w:p w14:paraId="00CDFEB9" w14:textId="77777777" w:rsidR="00B61D12" w:rsidRPr="00B61D12" w:rsidRDefault="00B61D12" w:rsidP="00B61D12">
            <w:pPr>
              <w:rPr>
                <w:rFonts w:ascii="Arial" w:hAnsi="Arial" w:cs="Arial"/>
                <w:b/>
              </w:rPr>
            </w:pPr>
          </w:p>
          <w:p w14:paraId="79B1B8D3"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20C6AA5" w14:textId="77777777" w:rsidR="00B61D12" w:rsidRPr="00B61D12" w:rsidRDefault="00B61D12" w:rsidP="00B61D12">
            <w:pPr>
              <w:rPr>
                <w:rFonts w:ascii="Arial" w:hAnsi="Arial" w:cs="Arial"/>
                <w:b/>
              </w:rPr>
            </w:pPr>
          </w:p>
          <w:p w14:paraId="216401DA"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4A7CDBB" w14:textId="77777777" w:rsidR="00B61D12" w:rsidRPr="00B61D12" w:rsidRDefault="00B61D12" w:rsidP="00B61D12">
            <w:pPr>
              <w:rPr>
                <w:rFonts w:ascii="Arial" w:hAnsi="Arial" w:cs="Arial"/>
                <w:b/>
              </w:rPr>
            </w:pPr>
          </w:p>
          <w:p w14:paraId="048C47FE" w14:textId="77777777" w:rsidR="00B61D12" w:rsidRPr="00B61D12" w:rsidRDefault="00B61D12" w:rsidP="00B61D12">
            <w:pPr>
              <w:rPr>
                <w:rFonts w:ascii="Arial" w:hAnsi="Arial" w:cs="Arial"/>
                <w:b/>
              </w:rPr>
            </w:pPr>
            <w:r w:rsidRPr="00B61D12">
              <w:rPr>
                <w:rFonts w:ascii="Arial" w:hAnsi="Arial" w:cs="Arial"/>
                <w:b/>
              </w:rPr>
              <w:t>4. Share my games or books with Suzy.</w:t>
            </w:r>
          </w:p>
          <w:p w14:paraId="14B29293" w14:textId="77777777" w:rsidR="00B61D12" w:rsidRPr="00B61D12" w:rsidRDefault="00B61D12" w:rsidP="00B61D12">
            <w:pPr>
              <w:rPr>
                <w:rFonts w:ascii="Arial" w:hAnsi="Arial" w:cs="Arial"/>
                <w:b/>
              </w:rPr>
            </w:pPr>
          </w:p>
          <w:p w14:paraId="21ADC6D4"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2B17A0D" w14:textId="77777777" w:rsidR="00B61D12" w:rsidRPr="00B61D12" w:rsidRDefault="00B61D12" w:rsidP="00B61D12">
            <w:pPr>
              <w:rPr>
                <w:rFonts w:ascii="Arial" w:hAnsi="Arial" w:cs="Arial"/>
                <w:b/>
              </w:rPr>
            </w:pPr>
          </w:p>
          <w:p w14:paraId="0DA3FFB2"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67950144" w14:textId="77777777" w:rsidR="00B61D12" w:rsidRPr="00B61D12" w:rsidRDefault="00B61D12" w:rsidP="00B61D12">
            <w:pPr>
              <w:rPr>
                <w:rFonts w:ascii="Arial" w:hAnsi="Arial" w:cs="Arial"/>
                <w:b/>
              </w:rPr>
            </w:pPr>
          </w:p>
          <w:p w14:paraId="5A5E70FB" w14:textId="77777777" w:rsidR="00B61D12" w:rsidRPr="00B61D12" w:rsidRDefault="00B61D12" w:rsidP="00B61D12">
            <w:pPr>
              <w:rPr>
                <w:rFonts w:ascii="Arial" w:hAnsi="Arial" w:cs="Arial"/>
                <w:b/>
              </w:rPr>
            </w:pPr>
          </w:p>
          <w:p w14:paraId="742140DF" w14:textId="77777777" w:rsidR="00B61D12" w:rsidRPr="00B61D12" w:rsidRDefault="00B61D12" w:rsidP="00B61D12">
            <w:pPr>
              <w:rPr>
                <w:rFonts w:ascii="Arial" w:hAnsi="Arial" w:cs="Arial"/>
                <w:b/>
              </w:rPr>
            </w:pPr>
          </w:p>
          <w:p w14:paraId="3AC2963C" w14:textId="77777777" w:rsidR="00B61D12" w:rsidRPr="00B61D12" w:rsidRDefault="00B61D12" w:rsidP="00B61D12">
            <w:pPr>
              <w:rPr>
                <w:rFonts w:ascii="Arial" w:hAnsi="Arial" w:cs="Arial"/>
                <w:b/>
              </w:rPr>
            </w:pPr>
          </w:p>
          <w:p w14:paraId="560A52F0" w14:textId="77777777" w:rsidR="00B61D12" w:rsidRPr="00B61D12" w:rsidRDefault="00B61D12" w:rsidP="00B61D12">
            <w:pPr>
              <w:rPr>
                <w:rFonts w:ascii="Arial" w:hAnsi="Arial" w:cs="Arial"/>
                <w:b/>
              </w:rPr>
            </w:pPr>
          </w:p>
          <w:p w14:paraId="651CA48A" w14:textId="77777777" w:rsidR="00B61D12" w:rsidRPr="00B61D12" w:rsidRDefault="00B61D12" w:rsidP="00B61D12">
            <w:pPr>
              <w:rPr>
                <w:rFonts w:ascii="Arial" w:hAnsi="Arial" w:cs="Arial"/>
                <w:b/>
              </w:rPr>
            </w:pPr>
            <w:r w:rsidRPr="00B61D12">
              <w:rPr>
                <w:rFonts w:ascii="Arial" w:hAnsi="Arial" w:cs="Arial"/>
                <w:b/>
              </w:rPr>
              <w:t>5. Work on a science project at school with Suzy.</w:t>
            </w:r>
          </w:p>
          <w:p w14:paraId="16E13CCB" w14:textId="77777777" w:rsidR="00B61D12" w:rsidRPr="00B61D12" w:rsidRDefault="00B61D12" w:rsidP="00B61D12">
            <w:pPr>
              <w:rPr>
                <w:rFonts w:ascii="Arial" w:hAnsi="Arial" w:cs="Arial"/>
                <w:b/>
              </w:rPr>
            </w:pPr>
          </w:p>
          <w:p w14:paraId="59E5F87C"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67A847C" w14:textId="77777777" w:rsidR="00B61D12" w:rsidRPr="00B61D12" w:rsidRDefault="00B61D12" w:rsidP="00B61D12">
            <w:pPr>
              <w:rPr>
                <w:rFonts w:ascii="Arial" w:hAnsi="Arial" w:cs="Arial"/>
                <w:b/>
              </w:rPr>
            </w:pPr>
          </w:p>
          <w:p w14:paraId="05398847"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0B2DCF9B" w14:textId="77777777" w:rsidR="00B61D12" w:rsidRPr="00B61D12" w:rsidRDefault="00B61D12" w:rsidP="00B61D12">
            <w:pPr>
              <w:rPr>
                <w:rFonts w:ascii="Arial" w:hAnsi="Arial" w:cs="Arial"/>
                <w:b/>
              </w:rPr>
            </w:pPr>
          </w:p>
          <w:p w14:paraId="77822F8B" w14:textId="77777777" w:rsidR="00B61D12" w:rsidRPr="00B61D12" w:rsidRDefault="00B61D12" w:rsidP="00B61D12">
            <w:pPr>
              <w:rPr>
                <w:rFonts w:ascii="Arial" w:hAnsi="Arial" w:cs="Arial"/>
                <w:b/>
              </w:rPr>
            </w:pPr>
            <w:r w:rsidRPr="00B61D12">
              <w:rPr>
                <w:rFonts w:ascii="Arial" w:hAnsi="Arial" w:cs="Arial"/>
                <w:b/>
              </w:rPr>
              <w:t>6. Be in the same reading group with Suzy.</w:t>
            </w:r>
          </w:p>
          <w:p w14:paraId="5866D737" w14:textId="77777777" w:rsidR="00B61D12" w:rsidRPr="00B61D12" w:rsidRDefault="00B61D12" w:rsidP="00B61D12">
            <w:pPr>
              <w:rPr>
                <w:rFonts w:ascii="Arial" w:hAnsi="Arial" w:cs="Arial"/>
                <w:b/>
              </w:rPr>
            </w:pPr>
          </w:p>
          <w:p w14:paraId="7C5B2C39"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50BC7F57" w14:textId="77777777" w:rsidR="00B61D12" w:rsidRPr="00B61D12" w:rsidRDefault="00B61D12" w:rsidP="00B61D12">
            <w:pPr>
              <w:rPr>
                <w:rFonts w:ascii="Arial" w:hAnsi="Arial" w:cs="Arial"/>
                <w:b/>
              </w:rPr>
            </w:pPr>
          </w:p>
          <w:p w14:paraId="6A6E1787"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C89779A" w14:textId="77777777" w:rsidR="00B61D12" w:rsidRPr="00B61D12" w:rsidRDefault="00B61D12" w:rsidP="00B61D12">
            <w:pPr>
              <w:rPr>
                <w:rFonts w:ascii="Arial" w:hAnsi="Arial" w:cs="Arial"/>
                <w:b/>
              </w:rPr>
            </w:pPr>
          </w:p>
          <w:p w14:paraId="60BE1573" w14:textId="77777777" w:rsidR="00B61D12" w:rsidRPr="00B61D12" w:rsidRDefault="00B61D12" w:rsidP="00B61D12">
            <w:pPr>
              <w:rPr>
                <w:rFonts w:ascii="Arial" w:hAnsi="Arial" w:cs="Arial"/>
                <w:b/>
              </w:rPr>
            </w:pPr>
            <w:r w:rsidRPr="00B61D12">
              <w:rPr>
                <w:rFonts w:ascii="Arial" w:hAnsi="Arial" w:cs="Arial"/>
                <w:b/>
              </w:rPr>
              <w:t>7. Study spelling words with Suzy at school.</w:t>
            </w:r>
          </w:p>
          <w:p w14:paraId="7749DA0E" w14:textId="77777777" w:rsidR="00B61D12" w:rsidRPr="00B61D12" w:rsidRDefault="00B61D12" w:rsidP="00B61D12">
            <w:pPr>
              <w:rPr>
                <w:rFonts w:ascii="Arial" w:hAnsi="Arial" w:cs="Arial"/>
                <w:b/>
              </w:rPr>
            </w:pPr>
          </w:p>
          <w:p w14:paraId="673F3FE6"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00833B4B" w14:textId="77777777" w:rsidR="00B61D12" w:rsidRPr="00B61D12" w:rsidRDefault="00B61D12" w:rsidP="00B61D12">
            <w:pPr>
              <w:rPr>
                <w:rFonts w:ascii="Arial" w:hAnsi="Arial" w:cs="Arial"/>
                <w:b/>
              </w:rPr>
            </w:pPr>
          </w:p>
          <w:p w14:paraId="45864C77"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4C304F1E" w14:textId="77777777" w:rsidR="00B61D12" w:rsidRPr="00B61D12" w:rsidRDefault="00B61D12" w:rsidP="00B61D12">
            <w:pPr>
              <w:rPr>
                <w:rFonts w:ascii="Arial" w:hAnsi="Arial" w:cs="Arial"/>
                <w:b/>
              </w:rPr>
            </w:pPr>
          </w:p>
          <w:p w14:paraId="745807B0" w14:textId="77777777" w:rsidR="00B61D12" w:rsidRPr="00B61D12" w:rsidRDefault="00B61D12" w:rsidP="00B61D12">
            <w:pPr>
              <w:rPr>
                <w:rFonts w:ascii="Arial" w:hAnsi="Arial" w:cs="Arial"/>
                <w:b/>
              </w:rPr>
            </w:pPr>
            <w:r w:rsidRPr="00B61D12">
              <w:rPr>
                <w:rFonts w:ascii="Arial" w:hAnsi="Arial" w:cs="Arial"/>
                <w:b/>
              </w:rPr>
              <w:t>8. Invite Suzy to my birthday party.</w:t>
            </w:r>
          </w:p>
          <w:p w14:paraId="702BEA50" w14:textId="77777777" w:rsidR="00B61D12" w:rsidRPr="00B61D12" w:rsidRDefault="00B61D12" w:rsidP="00B61D12">
            <w:pPr>
              <w:rPr>
                <w:rFonts w:ascii="Arial" w:hAnsi="Arial" w:cs="Arial"/>
                <w:b/>
              </w:rPr>
            </w:pPr>
          </w:p>
          <w:p w14:paraId="5FC8F72C"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BBF336B" w14:textId="77777777" w:rsidR="00B61D12" w:rsidRPr="00B61D12" w:rsidRDefault="00B61D12" w:rsidP="00B61D12">
            <w:pPr>
              <w:rPr>
                <w:rFonts w:ascii="Arial" w:hAnsi="Arial" w:cs="Arial"/>
                <w:b/>
              </w:rPr>
            </w:pPr>
          </w:p>
          <w:p w14:paraId="312460F2"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5BA7EBEB" w14:textId="77777777" w:rsidR="00B61D12" w:rsidRPr="00B61D12" w:rsidRDefault="00B61D12" w:rsidP="00B61D12">
            <w:pPr>
              <w:rPr>
                <w:rFonts w:ascii="Arial" w:hAnsi="Arial" w:cs="Arial"/>
                <w:b/>
              </w:rPr>
            </w:pPr>
          </w:p>
          <w:p w14:paraId="54128590" w14:textId="77777777" w:rsidR="00B61D12" w:rsidRPr="00B61D12" w:rsidRDefault="00B61D12" w:rsidP="00B61D12">
            <w:pPr>
              <w:rPr>
                <w:rFonts w:ascii="Arial" w:hAnsi="Arial" w:cs="Arial"/>
                <w:b/>
              </w:rPr>
            </w:pPr>
          </w:p>
          <w:p w14:paraId="659AD46E" w14:textId="77777777" w:rsidR="00B61D12" w:rsidRPr="00B61D12" w:rsidRDefault="00B61D12" w:rsidP="00B61D12">
            <w:pPr>
              <w:rPr>
                <w:rFonts w:ascii="Arial" w:hAnsi="Arial" w:cs="Arial"/>
                <w:b/>
              </w:rPr>
            </w:pPr>
            <w:r w:rsidRPr="00B61D12">
              <w:rPr>
                <w:rFonts w:ascii="Arial" w:hAnsi="Arial" w:cs="Arial"/>
                <w:b/>
              </w:rPr>
              <w:t xml:space="preserve">9. Ask Suzy to go to a swimming party with me. </w:t>
            </w:r>
          </w:p>
          <w:p w14:paraId="7FD4681C" w14:textId="77777777" w:rsidR="00B61D12" w:rsidRPr="00B61D12" w:rsidRDefault="00B61D12" w:rsidP="00B61D12">
            <w:pPr>
              <w:rPr>
                <w:rFonts w:ascii="Arial" w:hAnsi="Arial" w:cs="Arial"/>
                <w:b/>
              </w:rPr>
            </w:pPr>
            <w:r w:rsidRPr="00B61D12">
              <w:rPr>
                <w:rFonts w:ascii="Arial" w:hAnsi="Arial" w:cs="Arial"/>
                <w:b/>
              </w:rPr>
              <w:t xml:space="preserve"> </w:t>
            </w:r>
          </w:p>
          <w:p w14:paraId="12AAE672"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41576906" w14:textId="77777777" w:rsidR="00B61D12" w:rsidRPr="00B61D12" w:rsidRDefault="00B61D12" w:rsidP="00B61D12">
            <w:pPr>
              <w:rPr>
                <w:rFonts w:ascii="Arial" w:hAnsi="Arial" w:cs="Arial"/>
                <w:b/>
              </w:rPr>
            </w:pPr>
          </w:p>
          <w:p w14:paraId="5164DB34"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253A336F" w14:textId="77777777" w:rsidR="00B61D12" w:rsidRPr="00B61D12" w:rsidRDefault="00B61D12" w:rsidP="00B61D12">
            <w:pPr>
              <w:rPr>
                <w:rFonts w:ascii="Arial" w:hAnsi="Arial" w:cs="Arial"/>
                <w:b/>
              </w:rPr>
            </w:pPr>
            <w:r w:rsidRPr="00B61D12">
              <w:rPr>
                <w:rFonts w:ascii="Arial" w:hAnsi="Arial" w:cs="Arial"/>
                <w:b/>
              </w:rPr>
              <w:t xml:space="preserve">                               </w:t>
            </w:r>
          </w:p>
          <w:p w14:paraId="44D3DF1F" w14:textId="77777777" w:rsidR="00B61D12" w:rsidRPr="00B61D12" w:rsidRDefault="00B61D12" w:rsidP="00B61D12">
            <w:pPr>
              <w:rPr>
                <w:rFonts w:ascii="Arial" w:hAnsi="Arial" w:cs="Arial"/>
                <w:b/>
              </w:rPr>
            </w:pPr>
            <w:r w:rsidRPr="00B61D12">
              <w:rPr>
                <w:rFonts w:ascii="Arial" w:hAnsi="Arial" w:cs="Arial"/>
                <w:b/>
              </w:rPr>
              <w:t>10. Ask Suzy to hike in the woods with me.</w:t>
            </w:r>
          </w:p>
          <w:p w14:paraId="0F239224" w14:textId="77777777" w:rsidR="00B61D12" w:rsidRPr="00B61D12" w:rsidRDefault="00B61D12" w:rsidP="00B61D12">
            <w:pPr>
              <w:rPr>
                <w:rFonts w:ascii="Arial" w:hAnsi="Arial" w:cs="Arial"/>
                <w:b/>
              </w:rPr>
            </w:pPr>
          </w:p>
          <w:p w14:paraId="62AA1571"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20569E4" w14:textId="77777777" w:rsidR="00B61D12" w:rsidRPr="00B61D12" w:rsidRDefault="00B61D12" w:rsidP="00B61D12">
            <w:pPr>
              <w:rPr>
                <w:rFonts w:ascii="Arial" w:hAnsi="Arial" w:cs="Arial"/>
                <w:b/>
              </w:rPr>
            </w:pPr>
          </w:p>
          <w:p w14:paraId="14BC2181"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05E04E5" w14:textId="77777777" w:rsidR="00B61D12" w:rsidRPr="00B61D12" w:rsidRDefault="00B61D12" w:rsidP="00B61D12">
            <w:pPr>
              <w:rPr>
                <w:rFonts w:ascii="Arial" w:hAnsi="Arial" w:cs="Arial"/>
                <w:b/>
              </w:rPr>
            </w:pPr>
          </w:p>
          <w:p w14:paraId="01EE6D0F" w14:textId="77777777" w:rsidR="00B61D12" w:rsidRPr="00B61D12" w:rsidRDefault="00B61D12" w:rsidP="00B61D12">
            <w:pPr>
              <w:rPr>
                <w:rFonts w:ascii="Arial" w:hAnsi="Arial" w:cs="Arial"/>
                <w:b/>
              </w:rPr>
            </w:pPr>
            <w:r w:rsidRPr="00B61D12">
              <w:rPr>
                <w:rFonts w:ascii="Arial" w:hAnsi="Arial" w:cs="Arial"/>
                <w:b/>
              </w:rPr>
              <w:lastRenderedPageBreak/>
              <w:t>11. Eat lunch next to Suzy at school.</w:t>
            </w:r>
          </w:p>
          <w:p w14:paraId="32DA7DD7" w14:textId="77777777" w:rsidR="00B61D12" w:rsidRPr="00B61D12" w:rsidRDefault="00B61D12" w:rsidP="00B61D12">
            <w:pPr>
              <w:rPr>
                <w:rFonts w:ascii="Arial" w:hAnsi="Arial" w:cs="Arial"/>
                <w:b/>
              </w:rPr>
            </w:pPr>
          </w:p>
          <w:p w14:paraId="031A6D17"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7D7B684" w14:textId="77777777" w:rsidR="00B61D12" w:rsidRPr="00B61D12" w:rsidRDefault="00B61D12" w:rsidP="00B61D12">
            <w:pPr>
              <w:rPr>
                <w:rFonts w:ascii="Arial" w:hAnsi="Arial" w:cs="Arial"/>
                <w:b/>
              </w:rPr>
            </w:pPr>
          </w:p>
          <w:p w14:paraId="1981B169"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F7FD041" w14:textId="77777777" w:rsidR="00B61D12" w:rsidRPr="00B61D12" w:rsidRDefault="00B61D12" w:rsidP="00B61D12">
            <w:pPr>
              <w:rPr>
                <w:rFonts w:ascii="Arial" w:hAnsi="Arial" w:cs="Arial"/>
                <w:b/>
              </w:rPr>
            </w:pPr>
          </w:p>
          <w:p w14:paraId="05650F8E" w14:textId="77777777" w:rsidR="00B61D12" w:rsidRPr="00B61D12" w:rsidRDefault="00B61D12" w:rsidP="00B61D12">
            <w:pPr>
              <w:rPr>
                <w:rFonts w:ascii="Arial" w:hAnsi="Arial" w:cs="Arial"/>
                <w:b/>
              </w:rPr>
            </w:pPr>
            <w:r w:rsidRPr="00B61D12">
              <w:rPr>
                <w:rFonts w:ascii="Arial" w:hAnsi="Arial" w:cs="Arial"/>
                <w:b/>
              </w:rPr>
              <w:t>12. Walk together with Suzy in the hall at school.</w:t>
            </w:r>
          </w:p>
          <w:p w14:paraId="11126812" w14:textId="77777777" w:rsidR="00B61D12" w:rsidRPr="00B61D12" w:rsidRDefault="00B61D12" w:rsidP="00B61D12">
            <w:pPr>
              <w:rPr>
                <w:rFonts w:ascii="Arial" w:hAnsi="Arial" w:cs="Arial"/>
                <w:b/>
              </w:rPr>
            </w:pPr>
          </w:p>
          <w:p w14:paraId="0A2F37D6"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507DB02F" w14:textId="77777777" w:rsidR="00B61D12" w:rsidRPr="00B61D12" w:rsidRDefault="00B61D12" w:rsidP="00B61D12">
            <w:pPr>
              <w:rPr>
                <w:rFonts w:ascii="Arial" w:hAnsi="Arial" w:cs="Arial"/>
                <w:b/>
              </w:rPr>
            </w:pPr>
          </w:p>
          <w:p w14:paraId="00DCD1B2"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2654C3E" w14:textId="77777777" w:rsidR="00B61D12" w:rsidRPr="00B61D12" w:rsidRDefault="00B61D12" w:rsidP="00B61D12">
            <w:pPr>
              <w:rPr>
                <w:rFonts w:ascii="Arial" w:hAnsi="Arial" w:cs="Arial"/>
                <w:b/>
              </w:rPr>
            </w:pPr>
          </w:p>
          <w:p w14:paraId="732AB14D" w14:textId="77777777" w:rsidR="00B61D12" w:rsidRPr="00B61D12" w:rsidRDefault="00B61D12" w:rsidP="00B61D12">
            <w:pPr>
              <w:rPr>
                <w:rFonts w:ascii="Arial" w:hAnsi="Arial" w:cs="Arial"/>
                <w:b/>
              </w:rPr>
            </w:pPr>
            <w:r w:rsidRPr="00B61D12">
              <w:rPr>
                <w:rFonts w:ascii="Arial" w:hAnsi="Arial" w:cs="Arial"/>
                <w:b/>
              </w:rPr>
              <w:t>13. Do art with Suzy in class.</w:t>
            </w:r>
          </w:p>
          <w:p w14:paraId="47E0C6F4" w14:textId="77777777" w:rsidR="00B61D12" w:rsidRPr="00B61D12" w:rsidRDefault="00B61D12" w:rsidP="00B61D12">
            <w:pPr>
              <w:rPr>
                <w:rFonts w:ascii="Arial" w:hAnsi="Arial" w:cs="Arial"/>
                <w:b/>
              </w:rPr>
            </w:pPr>
          </w:p>
          <w:p w14:paraId="153D5722"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D447AAE" w14:textId="77777777" w:rsidR="00B61D12" w:rsidRPr="00B61D12" w:rsidRDefault="00B61D12" w:rsidP="00B61D12">
            <w:pPr>
              <w:rPr>
                <w:rFonts w:ascii="Arial" w:hAnsi="Arial" w:cs="Arial"/>
                <w:b/>
              </w:rPr>
            </w:pPr>
          </w:p>
          <w:p w14:paraId="7723626A"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23836A6E" w14:textId="77777777" w:rsidR="00B61D12" w:rsidRPr="00B61D12" w:rsidRDefault="00B61D12" w:rsidP="00B61D12">
            <w:pPr>
              <w:rPr>
                <w:rFonts w:ascii="Arial" w:hAnsi="Arial" w:cs="Arial"/>
                <w:b/>
              </w:rPr>
            </w:pPr>
          </w:p>
          <w:p w14:paraId="0396C36C" w14:textId="77777777" w:rsidR="00B61D12" w:rsidRPr="00B61D12" w:rsidRDefault="00B61D12" w:rsidP="00B61D12">
            <w:pPr>
              <w:rPr>
                <w:rFonts w:ascii="Arial" w:hAnsi="Arial" w:cs="Arial"/>
                <w:b/>
              </w:rPr>
            </w:pPr>
            <w:r w:rsidRPr="00B61D12">
              <w:rPr>
                <w:rFonts w:ascii="Arial" w:hAnsi="Arial" w:cs="Arial"/>
                <w:b/>
              </w:rPr>
              <w:t xml:space="preserve"> 14. Pick Suzy to be on my soccer team.</w:t>
            </w:r>
          </w:p>
          <w:p w14:paraId="49D3C852" w14:textId="77777777" w:rsidR="00B61D12" w:rsidRPr="00B61D12" w:rsidRDefault="00B61D12" w:rsidP="00B61D12">
            <w:pPr>
              <w:rPr>
                <w:rFonts w:ascii="Arial" w:hAnsi="Arial" w:cs="Arial"/>
                <w:b/>
              </w:rPr>
            </w:pPr>
          </w:p>
          <w:p w14:paraId="5CB8D392"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9996374" w14:textId="77777777" w:rsidR="00B61D12" w:rsidRPr="00B61D12" w:rsidRDefault="00B61D12" w:rsidP="00B61D12">
            <w:pPr>
              <w:rPr>
                <w:rFonts w:ascii="Arial" w:hAnsi="Arial" w:cs="Arial"/>
                <w:b/>
              </w:rPr>
            </w:pPr>
          </w:p>
          <w:p w14:paraId="4C8923B2"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442B333D" w14:textId="77777777" w:rsidR="00B61D12" w:rsidRPr="00B61D12" w:rsidRDefault="00B61D12" w:rsidP="00B61D12">
            <w:pPr>
              <w:rPr>
                <w:rFonts w:ascii="Arial" w:hAnsi="Arial" w:cs="Arial"/>
                <w:b/>
              </w:rPr>
            </w:pPr>
            <w:r w:rsidRPr="00B61D12">
              <w:rPr>
                <w:rFonts w:ascii="Arial" w:hAnsi="Arial" w:cs="Arial"/>
                <w:b/>
              </w:rPr>
              <w:t>15. Work arithmetic problems in class with Suzy.</w:t>
            </w:r>
          </w:p>
          <w:p w14:paraId="48598141" w14:textId="77777777" w:rsidR="00B61D12" w:rsidRPr="00B61D12" w:rsidRDefault="00B61D12" w:rsidP="00B61D12">
            <w:pPr>
              <w:rPr>
                <w:rFonts w:ascii="Arial" w:hAnsi="Arial" w:cs="Arial"/>
                <w:b/>
              </w:rPr>
            </w:pPr>
          </w:p>
          <w:p w14:paraId="2CC06924"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C8E4B57" w14:textId="77777777" w:rsidR="00B61D12" w:rsidRPr="00B61D12" w:rsidRDefault="00B61D12" w:rsidP="00B61D12">
            <w:pPr>
              <w:rPr>
                <w:rFonts w:ascii="Arial" w:hAnsi="Arial" w:cs="Arial"/>
                <w:b/>
              </w:rPr>
            </w:pPr>
          </w:p>
          <w:p w14:paraId="29ED2A77"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0A82D367" w14:textId="77777777" w:rsidR="00B61D12" w:rsidRPr="00B61D12" w:rsidRDefault="00B61D12" w:rsidP="00B61D12">
            <w:pPr>
              <w:rPr>
                <w:rFonts w:ascii="Arial" w:hAnsi="Arial" w:cs="Arial"/>
                <w:b/>
              </w:rPr>
            </w:pPr>
          </w:p>
          <w:p w14:paraId="57F4C46C" w14:textId="77777777" w:rsidR="00B61D12" w:rsidRPr="00B61D12" w:rsidRDefault="00B61D12" w:rsidP="00B61D12">
            <w:pPr>
              <w:rPr>
                <w:rFonts w:ascii="Arial" w:hAnsi="Arial" w:cs="Arial"/>
                <w:b/>
              </w:rPr>
            </w:pPr>
          </w:p>
          <w:p w14:paraId="6420514D" w14:textId="77777777" w:rsidR="00B61D12" w:rsidRPr="00B61D12" w:rsidRDefault="00B61D12" w:rsidP="00B61D12">
            <w:pPr>
              <w:rPr>
                <w:rFonts w:ascii="Arial" w:hAnsi="Arial" w:cs="Arial"/>
                <w:b/>
              </w:rPr>
            </w:pPr>
            <w:r w:rsidRPr="00B61D12">
              <w:rPr>
                <w:rFonts w:ascii="Arial" w:hAnsi="Arial" w:cs="Arial"/>
                <w:b/>
              </w:rPr>
              <w:t>16. Write a story or report for school with Suzy.</w:t>
            </w:r>
          </w:p>
          <w:p w14:paraId="46DBF0A8" w14:textId="77777777" w:rsidR="00B61D12" w:rsidRPr="00B61D12" w:rsidRDefault="00B61D12" w:rsidP="00B61D12">
            <w:pPr>
              <w:rPr>
                <w:rFonts w:ascii="Arial" w:hAnsi="Arial" w:cs="Arial"/>
                <w:b/>
              </w:rPr>
            </w:pPr>
          </w:p>
          <w:p w14:paraId="7EAC3644"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FAADBB8" w14:textId="77777777" w:rsidR="00B61D12" w:rsidRPr="00B61D12" w:rsidRDefault="00B61D12" w:rsidP="00B61D12">
            <w:pPr>
              <w:rPr>
                <w:rFonts w:ascii="Arial" w:hAnsi="Arial" w:cs="Arial"/>
                <w:b/>
              </w:rPr>
            </w:pPr>
          </w:p>
          <w:p w14:paraId="48BBF5FD"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6DD8C413" w14:textId="77777777" w:rsidR="00B61D12" w:rsidRPr="00B61D12" w:rsidRDefault="00B61D12" w:rsidP="00B61D12">
            <w:pPr>
              <w:rPr>
                <w:rFonts w:ascii="Arial" w:hAnsi="Arial" w:cs="Arial"/>
                <w:b/>
              </w:rPr>
            </w:pPr>
          </w:p>
          <w:p w14:paraId="2FE6EC96" w14:textId="77777777" w:rsidR="00B61D12" w:rsidRPr="00B61D12" w:rsidRDefault="00B61D12" w:rsidP="00B61D12">
            <w:pPr>
              <w:rPr>
                <w:rFonts w:ascii="Arial" w:hAnsi="Arial" w:cs="Arial"/>
                <w:b/>
              </w:rPr>
            </w:pPr>
            <w:r w:rsidRPr="00B61D12">
              <w:rPr>
                <w:rFonts w:ascii="Arial" w:hAnsi="Arial" w:cs="Arial"/>
                <w:b/>
              </w:rPr>
              <w:t>17. Ask Suzy to join my club.</w:t>
            </w:r>
          </w:p>
          <w:p w14:paraId="490F0EAF" w14:textId="77777777" w:rsidR="00B61D12" w:rsidRPr="00B61D12" w:rsidRDefault="00B61D12" w:rsidP="00B61D12">
            <w:pPr>
              <w:rPr>
                <w:rFonts w:ascii="Arial" w:hAnsi="Arial" w:cs="Arial"/>
                <w:b/>
              </w:rPr>
            </w:pPr>
          </w:p>
          <w:p w14:paraId="61B32165"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30150705" w14:textId="77777777" w:rsidR="00B61D12" w:rsidRPr="00B61D12" w:rsidRDefault="00B61D12" w:rsidP="00B61D12">
            <w:pPr>
              <w:rPr>
                <w:rFonts w:ascii="Arial" w:hAnsi="Arial" w:cs="Arial"/>
                <w:b/>
              </w:rPr>
            </w:pPr>
          </w:p>
          <w:p w14:paraId="31BB10CD"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708054F9" w14:textId="77777777" w:rsidR="00B61D12" w:rsidRPr="00B61D12" w:rsidRDefault="00B61D12" w:rsidP="00B61D12">
            <w:pPr>
              <w:rPr>
                <w:rFonts w:ascii="Arial" w:hAnsi="Arial" w:cs="Arial"/>
                <w:b/>
              </w:rPr>
            </w:pPr>
          </w:p>
          <w:p w14:paraId="0648BFC2" w14:textId="77777777" w:rsidR="00B61D12" w:rsidRPr="00B61D12" w:rsidRDefault="00B61D12" w:rsidP="00B61D12">
            <w:pPr>
              <w:rPr>
                <w:rFonts w:ascii="Arial" w:hAnsi="Arial" w:cs="Arial"/>
                <w:b/>
              </w:rPr>
            </w:pPr>
            <w:r w:rsidRPr="00B61D12">
              <w:rPr>
                <w:rFonts w:ascii="Arial" w:hAnsi="Arial" w:cs="Arial"/>
                <w:b/>
              </w:rPr>
              <w:t>18. Do homework with Suzy at home after school.</w:t>
            </w:r>
          </w:p>
          <w:p w14:paraId="2FF12D26" w14:textId="77777777" w:rsidR="00B61D12" w:rsidRPr="00B61D12" w:rsidRDefault="00B61D12" w:rsidP="00B61D12">
            <w:pPr>
              <w:rPr>
                <w:rFonts w:ascii="Arial" w:hAnsi="Arial" w:cs="Arial"/>
                <w:b/>
              </w:rPr>
            </w:pPr>
          </w:p>
          <w:p w14:paraId="525DE312"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76DD0253" w14:textId="77777777" w:rsidR="00B61D12" w:rsidRPr="00B61D12" w:rsidRDefault="00B61D12" w:rsidP="00B61D12">
            <w:pPr>
              <w:rPr>
                <w:rFonts w:ascii="Arial" w:hAnsi="Arial" w:cs="Arial"/>
                <w:b/>
              </w:rPr>
            </w:pPr>
          </w:p>
          <w:p w14:paraId="17AF33B9"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7600691" w14:textId="77777777" w:rsidR="00B61D12" w:rsidRPr="00B61D12" w:rsidRDefault="00B61D12" w:rsidP="00B61D12">
            <w:pPr>
              <w:rPr>
                <w:rFonts w:ascii="Arial" w:hAnsi="Arial" w:cs="Arial"/>
                <w:b/>
              </w:rPr>
            </w:pPr>
          </w:p>
          <w:p w14:paraId="79E8B1A7" w14:textId="77777777" w:rsidR="00B61D12" w:rsidRPr="00B61D12" w:rsidRDefault="00B61D12" w:rsidP="00B61D12">
            <w:pPr>
              <w:rPr>
                <w:rFonts w:ascii="Arial" w:hAnsi="Arial" w:cs="Arial"/>
                <w:b/>
              </w:rPr>
            </w:pPr>
            <w:r w:rsidRPr="00B61D12">
              <w:rPr>
                <w:rFonts w:ascii="Arial" w:hAnsi="Arial" w:cs="Arial"/>
                <w:b/>
              </w:rPr>
              <w:t>19. Go to the movies with Suzy.</w:t>
            </w:r>
          </w:p>
          <w:p w14:paraId="6EF450B9" w14:textId="77777777" w:rsidR="00B61D12" w:rsidRPr="00B61D12" w:rsidRDefault="00B61D12" w:rsidP="00B61D12">
            <w:pPr>
              <w:rPr>
                <w:rFonts w:ascii="Arial" w:hAnsi="Arial" w:cs="Arial"/>
                <w:b/>
              </w:rPr>
            </w:pPr>
          </w:p>
          <w:p w14:paraId="2DC9A931"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C6C8A81" w14:textId="77777777" w:rsidR="00B61D12" w:rsidRPr="00B61D12" w:rsidRDefault="00B61D12" w:rsidP="00B61D12">
            <w:pPr>
              <w:rPr>
                <w:rFonts w:ascii="Arial" w:hAnsi="Arial" w:cs="Arial"/>
                <w:b/>
              </w:rPr>
            </w:pPr>
          </w:p>
          <w:p w14:paraId="5B0A3833"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21AE55A" w14:textId="77777777" w:rsidR="00B61D12" w:rsidRPr="00B61D12" w:rsidRDefault="00B61D12" w:rsidP="00B61D12">
            <w:pPr>
              <w:rPr>
                <w:rFonts w:ascii="Arial" w:hAnsi="Arial" w:cs="Arial"/>
                <w:b/>
              </w:rPr>
            </w:pPr>
            <w:r w:rsidRPr="00B61D12">
              <w:rPr>
                <w:rFonts w:ascii="Arial" w:hAnsi="Arial" w:cs="Arial"/>
                <w:b/>
              </w:rPr>
              <w:t>20. Play with Suzy outside during recess.</w:t>
            </w:r>
          </w:p>
          <w:p w14:paraId="4CDD8BF4" w14:textId="77777777" w:rsidR="00B61D12" w:rsidRPr="00B61D12" w:rsidRDefault="00B61D12" w:rsidP="00B61D12">
            <w:pPr>
              <w:rPr>
                <w:rFonts w:ascii="Arial" w:hAnsi="Arial" w:cs="Arial"/>
                <w:b/>
              </w:rPr>
            </w:pPr>
          </w:p>
          <w:p w14:paraId="6A4EFCCF" w14:textId="77777777" w:rsidR="00B61D12" w:rsidRPr="00B61D12" w:rsidRDefault="00B61D12" w:rsidP="00B61D12">
            <w:pPr>
              <w:rPr>
                <w:rFonts w:ascii="Arial" w:hAnsi="Arial" w:cs="Arial"/>
                <w:b/>
              </w:rPr>
            </w:pPr>
            <w:r w:rsidRPr="00B61D12">
              <w:rPr>
                <w:rFonts w:ascii="Arial" w:hAnsi="Arial" w:cs="Arial"/>
                <w:b/>
              </w:rPr>
              <w:lastRenderedPageBreak/>
              <w:tab/>
              <w:t xml:space="preserve">             </w:t>
            </w:r>
            <w:r w:rsidRPr="00B61D12">
              <w:rPr>
                <w:rFonts w:ascii="Arial" w:hAnsi="Arial" w:cs="Arial"/>
                <w:b/>
              </w:rPr>
              <w:tab/>
              <w:t xml:space="preserve">            </w:t>
            </w:r>
            <w:r w:rsidRPr="00B61D12">
              <w:rPr>
                <w:rFonts w:ascii="Arial" w:hAnsi="Arial" w:cs="Arial"/>
                <w:b/>
              </w:rPr>
              <w:tab/>
              <w:t xml:space="preserve"> </w:t>
            </w:r>
          </w:p>
          <w:p w14:paraId="734583FD" w14:textId="77777777" w:rsidR="00B61D12" w:rsidRPr="00B61D12" w:rsidRDefault="00B61D12" w:rsidP="00B61D12">
            <w:pPr>
              <w:rPr>
                <w:rFonts w:ascii="Arial" w:hAnsi="Arial" w:cs="Arial"/>
                <w:b/>
              </w:rPr>
            </w:pPr>
          </w:p>
          <w:p w14:paraId="4CE5653D"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1769B765" w14:textId="77777777" w:rsidR="00B61D12" w:rsidRPr="00B61D12" w:rsidRDefault="00B61D12" w:rsidP="00B61D12">
            <w:pPr>
              <w:rPr>
                <w:rFonts w:ascii="Arial" w:hAnsi="Arial" w:cs="Arial"/>
                <w:b/>
              </w:rPr>
            </w:pPr>
          </w:p>
          <w:p w14:paraId="4DAD5630" w14:textId="77777777" w:rsidR="00B61D12" w:rsidRPr="00B61D12" w:rsidRDefault="00B61D12" w:rsidP="00B61D12">
            <w:pPr>
              <w:rPr>
                <w:rFonts w:ascii="Arial" w:hAnsi="Arial" w:cs="Arial"/>
                <w:b/>
              </w:rPr>
            </w:pPr>
          </w:p>
          <w:p w14:paraId="0DD047A2" w14:textId="77777777" w:rsidR="00B61D12" w:rsidRPr="00B61D12" w:rsidRDefault="00B61D12" w:rsidP="00B61D12">
            <w:pPr>
              <w:rPr>
                <w:rFonts w:ascii="Arial" w:hAnsi="Arial" w:cs="Arial"/>
                <w:b/>
              </w:rPr>
            </w:pPr>
            <w:r w:rsidRPr="00B61D12">
              <w:rPr>
                <w:rFonts w:ascii="Arial" w:hAnsi="Arial" w:cs="Arial"/>
                <w:b/>
              </w:rPr>
              <w:t>21. Pick Suzy as my partner in a game with other children.</w:t>
            </w:r>
          </w:p>
          <w:p w14:paraId="0A58BD50" w14:textId="77777777" w:rsidR="00B61D12" w:rsidRPr="00B61D12" w:rsidRDefault="00B61D12" w:rsidP="00B61D12">
            <w:pPr>
              <w:rPr>
                <w:rFonts w:ascii="Arial" w:hAnsi="Arial" w:cs="Arial"/>
                <w:b/>
              </w:rPr>
            </w:pPr>
          </w:p>
          <w:p w14:paraId="09636707"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45743D87" w14:textId="77777777" w:rsidR="00B61D12" w:rsidRPr="00B61D12" w:rsidRDefault="00B61D12" w:rsidP="00B61D12">
            <w:pPr>
              <w:rPr>
                <w:rFonts w:ascii="Arial" w:hAnsi="Arial" w:cs="Arial"/>
                <w:b/>
              </w:rPr>
            </w:pPr>
          </w:p>
          <w:p w14:paraId="1769308C"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9782FCB" w14:textId="77777777" w:rsidR="00B61D12" w:rsidRPr="00B61D12" w:rsidRDefault="00B61D12" w:rsidP="00B61D12">
            <w:pPr>
              <w:rPr>
                <w:rFonts w:ascii="Arial" w:hAnsi="Arial" w:cs="Arial"/>
                <w:b/>
              </w:rPr>
            </w:pPr>
          </w:p>
          <w:p w14:paraId="52CE5CC8" w14:textId="77777777" w:rsidR="00B61D12" w:rsidRPr="00B61D12" w:rsidRDefault="00B61D12" w:rsidP="00B61D12">
            <w:pPr>
              <w:rPr>
                <w:rFonts w:ascii="Arial" w:hAnsi="Arial" w:cs="Arial"/>
                <w:b/>
              </w:rPr>
            </w:pPr>
            <w:r w:rsidRPr="00B61D12">
              <w:rPr>
                <w:rFonts w:ascii="Arial" w:hAnsi="Arial" w:cs="Arial"/>
                <w:b/>
              </w:rPr>
              <w:t>22. Be good friends with Suzy.</w:t>
            </w:r>
          </w:p>
          <w:p w14:paraId="51CA3CEC" w14:textId="77777777" w:rsidR="00B61D12" w:rsidRPr="00B61D12" w:rsidRDefault="00B61D12" w:rsidP="00B61D12">
            <w:pPr>
              <w:rPr>
                <w:rFonts w:ascii="Arial" w:hAnsi="Arial" w:cs="Arial"/>
                <w:b/>
              </w:rPr>
            </w:pPr>
          </w:p>
          <w:p w14:paraId="56900286"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6DBDB1E2" w14:textId="77777777" w:rsidR="00B61D12" w:rsidRPr="00B61D12" w:rsidRDefault="00B61D12" w:rsidP="00B61D12">
            <w:pPr>
              <w:rPr>
                <w:rFonts w:ascii="Arial" w:hAnsi="Arial" w:cs="Arial"/>
                <w:b/>
              </w:rPr>
            </w:pPr>
          </w:p>
          <w:p w14:paraId="215E17D3"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31C4C2B5" w14:textId="77777777" w:rsidR="00B61D12" w:rsidRPr="00B61D12" w:rsidRDefault="00B61D12" w:rsidP="00B61D12">
            <w:pPr>
              <w:rPr>
                <w:rFonts w:ascii="Arial" w:hAnsi="Arial" w:cs="Arial"/>
                <w:b/>
              </w:rPr>
            </w:pPr>
          </w:p>
          <w:p w14:paraId="646E776A" w14:textId="77777777" w:rsidR="00B61D12" w:rsidRPr="00B61D12" w:rsidRDefault="00B61D12" w:rsidP="00B61D12">
            <w:pPr>
              <w:rPr>
                <w:rFonts w:ascii="Arial" w:hAnsi="Arial" w:cs="Arial"/>
                <w:b/>
              </w:rPr>
            </w:pPr>
            <w:r w:rsidRPr="00B61D12">
              <w:rPr>
                <w:rFonts w:ascii="Arial" w:hAnsi="Arial" w:cs="Arial"/>
                <w:b/>
              </w:rPr>
              <w:t>23. Go to a ball game with Suzy.</w:t>
            </w:r>
          </w:p>
          <w:p w14:paraId="7CE7F94B" w14:textId="77777777" w:rsidR="00B61D12" w:rsidRPr="00B61D12" w:rsidRDefault="00B61D12" w:rsidP="00B61D12">
            <w:pPr>
              <w:rPr>
                <w:rFonts w:ascii="Arial" w:hAnsi="Arial" w:cs="Arial"/>
                <w:b/>
              </w:rPr>
            </w:pPr>
          </w:p>
          <w:p w14:paraId="6A539FA4"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252037E9" w14:textId="77777777" w:rsidR="00B61D12" w:rsidRPr="00B61D12" w:rsidRDefault="00B61D12" w:rsidP="00B61D12">
            <w:pPr>
              <w:rPr>
                <w:rFonts w:ascii="Arial" w:hAnsi="Arial" w:cs="Arial"/>
                <w:b/>
              </w:rPr>
            </w:pPr>
          </w:p>
          <w:p w14:paraId="600DBD9C" w14:textId="77777777" w:rsidR="00B61D12" w:rsidRPr="00B61D12"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0A2FECF5" w14:textId="77777777" w:rsidR="00B61D12" w:rsidRPr="00B61D12" w:rsidRDefault="00B61D12" w:rsidP="00B61D12">
            <w:pPr>
              <w:rPr>
                <w:rFonts w:ascii="Arial" w:hAnsi="Arial" w:cs="Arial"/>
                <w:b/>
              </w:rPr>
            </w:pPr>
          </w:p>
          <w:p w14:paraId="6BA219F7" w14:textId="77777777" w:rsidR="00B61D12" w:rsidRPr="00B61D12" w:rsidRDefault="00B61D12" w:rsidP="00B61D12">
            <w:pPr>
              <w:rPr>
                <w:rFonts w:ascii="Arial" w:hAnsi="Arial" w:cs="Arial"/>
                <w:b/>
              </w:rPr>
            </w:pPr>
            <w:r w:rsidRPr="00B61D12">
              <w:rPr>
                <w:rFonts w:ascii="Arial" w:hAnsi="Arial" w:cs="Arial"/>
                <w:b/>
              </w:rPr>
              <w:t>24. Ride bikes with Suzy.</w:t>
            </w:r>
          </w:p>
          <w:p w14:paraId="44CB03F4" w14:textId="77777777" w:rsidR="00B61D12" w:rsidRPr="00B61D12" w:rsidRDefault="00B61D12" w:rsidP="00B61D12">
            <w:pPr>
              <w:rPr>
                <w:rFonts w:ascii="Arial" w:hAnsi="Arial" w:cs="Arial"/>
                <w:b/>
              </w:rPr>
            </w:pPr>
          </w:p>
          <w:p w14:paraId="3B637EC8" w14:textId="77777777" w:rsidR="00B61D12" w:rsidRPr="00B61D12" w:rsidRDefault="00B61D12" w:rsidP="00B61D12">
            <w:pPr>
              <w:rPr>
                <w:rFonts w:ascii="Arial" w:hAnsi="Arial" w:cs="Arial"/>
                <w:b/>
              </w:rPr>
            </w:pPr>
            <w:r w:rsidRPr="00B61D12">
              <w:rPr>
                <w:rFonts w:ascii="Arial" w:hAnsi="Arial" w:cs="Arial"/>
                <w:b/>
              </w:rPr>
              <w:tab/>
              <w:t xml:space="preserve">             </w:t>
            </w:r>
            <w:r w:rsidRPr="00B61D12">
              <w:rPr>
                <w:rFonts w:ascii="Arial" w:hAnsi="Arial" w:cs="Arial"/>
                <w:b/>
              </w:rPr>
              <w:tab/>
              <w:t xml:space="preserve">            </w:t>
            </w:r>
            <w:r w:rsidRPr="00B61D12">
              <w:rPr>
                <w:rFonts w:ascii="Arial" w:hAnsi="Arial" w:cs="Arial"/>
                <w:b/>
              </w:rPr>
              <w:tab/>
              <w:t xml:space="preserve"> </w:t>
            </w:r>
          </w:p>
          <w:p w14:paraId="7303A202" w14:textId="77777777" w:rsidR="00B61D12" w:rsidRPr="00B61D12" w:rsidRDefault="00B61D12" w:rsidP="00B61D12">
            <w:pPr>
              <w:rPr>
                <w:rFonts w:ascii="Arial" w:hAnsi="Arial" w:cs="Arial"/>
                <w:b/>
              </w:rPr>
            </w:pPr>
          </w:p>
          <w:p w14:paraId="5DABA640" w14:textId="59DBB557" w:rsidR="001C3564" w:rsidRDefault="00B61D12" w:rsidP="00B61D12">
            <w:pPr>
              <w:rPr>
                <w:rFonts w:ascii="Arial" w:hAnsi="Arial" w:cs="Arial"/>
                <w:b/>
              </w:rPr>
            </w:pPr>
            <w:r w:rsidRPr="00B61D12">
              <w:rPr>
                <w:rFonts w:ascii="Arial" w:hAnsi="Arial" w:cs="Arial"/>
                <w:b/>
              </w:rPr>
              <w:tab/>
              <w:t>No</w:t>
            </w:r>
            <w:r w:rsidRPr="00B61D12">
              <w:rPr>
                <w:rFonts w:ascii="Arial" w:hAnsi="Arial" w:cs="Arial"/>
                <w:b/>
              </w:rPr>
              <w:tab/>
              <w:t>Maybe</w:t>
            </w:r>
            <w:r w:rsidRPr="00B61D12">
              <w:rPr>
                <w:rFonts w:ascii="Arial" w:hAnsi="Arial" w:cs="Arial"/>
                <w:b/>
              </w:rPr>
              <w:tab/>
              <w:t>Yes</w:t>
            </w:r>
          </w:p>
          <w:p w14:paraId="5CC8B407" w14:textId="1AAF6030" w:rsidR="00EF25E4" w:rsidRDefault="00EF25E4" w:rsidP="00B61D12">
            <w:pPr>
              <w:rPr>
                <w:rFonts w:ascii="Arial" w:hAnsi="Arial" w:cs="Arial"/>
                <w:b/>
              </w:rPr>
            </w:pPr>
          </w:p>
          <w:p w14:paraId="5509DDA3" w14:textId="7688AC00" w:rsidR="00EF25E4" w:rsidRDefault="00EF25E4" w:rsidP="00B61D12">
            <w:pPr>
              <w:rPr>
                <w:rFonts w:ascii="Arial" w:hAnsi="Arial" w:cs="Arial"/>
                <w:b/>
              </w:rPr>
            </w:pPr>
          </w:p>
          <w:p w14:paraId="743B6A84" w14:textId="26724729" w:rsidR="00EF25E4" w:rsidRDefault="00EF25E4" w:rsidP="00B61D12">
            <w:pPr>
              <w:rPr>
                <w:rFonts w:ascii="Arial" w:hAnsi="Arial" w:cs="Arial"/>
                <w:b/>
              </w:rPr>
            </w:pPr>
          </w:p>
          <w:p w14:paraId="0920B774" w14:textId="472AA286" w:rsidR="00EF25E4" w:rsidRDefault="00EF25E4" w:rsidP="00B61D12">
            <w:pPr>
              <w:rPr>
                <w:rFonts w:ascii="Arial" w:hAnsi="Arial" w:cs="Arial"/>
                <w:b/>
              </w:rPr>
            </w:pPr>
          </w:p>
          <w:p w14:paraId="49A9D029" w14:textId="12A39ACD" w:rsidR="00EF25E4" w:rsidRDefault="00EF25E4" w:rsidP="00B61D12">
            <w:pPr>
              <w:rPr>
                <w:rFonts w:ascii="Arial" w:hAnsi="Arial" w:cs="Arial"/>
                <w:b/>
              </w:rPr>
            </w:pPr>
          </w:p>
          <w:p w14:paraId="5BDA9796" w14:textId="77777777" w:rsidR="00EF25E4" w:rsidRDefault="00EF25E4" w:rsidP="00B61D12">
            <w:pPr>
              <w:rPr>
                <w:rFonts w:ascii="Arial" w:hAnsi="Arial" w:cs="Arial"/>
                <w:b/>
              </w:rPr>
            </w:pPr>
          </w:p>
          <w:p w14:paraId="628D72FE" w14:textId="77777777" w:rsidR="00EF25E4" w:rsidRDefault="00EF25E4" w:rsidP="00B61D12">
            <w:pPr>
              <w:rPr>
                <w:rFonts w:ascii="Arial" w:hAnsi="Arial" w:cs="Arial"/>
                <w:b/>
              </w:rPr>
            </w:pPr>
          </w:p>
          <w:p w14:paraId="695C18FF" w14:textId="77777777" w:rsidR="00EF25E4" w:rsidRDefault="00EF25E4" w:rsidP="00B61D12">
            <w:pPr>
              <w:rPr>
                <w:rFonts w:ascii="Arial" w:hAnsi="Arial" w:cs="Arial"/>
                <w:b/>
              </w:rPr>
            </w:pPr>
          </w:p>
          <w:p w14:paraId="3234E96C" w14:textId="77777777" w:rsidR="00EF25E4" w:rsidRDefault="00EF25E4" w:rsidP="00B61D12">
            <w:pPr>
              <w:rPr>
                <w:rFonts w:ascii="Arial" w:hAnsi="Arial" w:cs="Arial"/>
                <w:b/>
              </w:rPr>
            </w:pPr>
          </w:p>
          <w:p w14:paraId="1414FC83" w14:textId="77777777" w:rsidR="00EF25E4" w:rsidRDefault="00EF25E4" w:rsidP="00B61D12">
            <w:pPr>
              <w:rPr>
                <w:rFonts w:ascii="Arial" w:hAnsi="Arial" w:cs="Arial"/>
                <w:b/>
              </w:rPr>
            </w:pPr>
          </w:p>
          <w:p w14:paraId="0A0BCE2D" w14:textId="77777777" w:rsidR="00EF25E4" w:rsidRDefault="00EF25E4" w:rsidP="00B61D12">
            <w:pPr>
              <w:rPr>
                <w:rFonts w:ascii="Arial" w:hAnsi="Arial" w:cs="Arial"/>
                <w:b/>
              </w:rPr>
            </w:pPr>
          </w:p>
          <w:p w14:paraId="23039CCE" w14:textId="77777777" w:rsidR="00EF25E4" w:rsidRDefault="00EF25E4" w:rsidP="00B61D12">
            <w:pPr>
              <w:rPr>
                <w:rFonts w:ascii="Arial" w:hAnsi="Arial" w:cs="Arial"/>
                <w:b/>
              </w:rPr>
            </w:pPr>
          </w:p>
          <w:p w14:paraId="01438195" w14:textId="77777777" w:rsidR="00EF25E4" w:rsidRDefault="00EF25E4" w:rsidP="00B61D12">
            <w:pPr>
              <w:rPr>
                <w:rFonts w:ascii="Arial" w:hAnsi="Arial" w:cs="Arial"/>
                <w:b/>
              </w:rPr>
            </w:pPr>
          </w:p>
          <w:p w14:paraId="3B9B11B3" w14:textId="77777777" w:rsidR="00EF25E4" w:rsidRDefault="00EF25E4" w:rsidP="00B61D12">
            <w:pPr>
              <w:rPr>
                <w:rFonts w:ascii="Arial" w:hAnsi="Arial" w:cs="Arial"/>
                <w:b/>
              </w:rPr>
            </w:pPr>
          </w:p>
          <w:p w14:paraId="29765F26" w14:textId="15CEDA58" w:rsidR="00EF25E4" w:rsidRDefault="00EF25E4" w:rsidP="00B61D12">
            <w:pPr>
              <w:rPr>
                <w:rFonts w:ascii="Arial" w:hAnsi="Arial" w:cs="Arial"/>
                <w:b/>
              </w:rPr>
            </w:pPr>
            <w:r>
              <w:rPr>
                <w:rFonts w:ascii="Arial" w:hAnsi="Arial" w:cs="Arial"/>
                <w:b/>
              </w:rPr>
              <w:t>Appendix 3</w:t>
            </w:r>
          </w:p>
          <w:p w14:paraId="4914989B" w14:textId="362F5DAF" w:rsidR="00EF25E4" w:rsidRDefault="00EF25E4" w:rsidP="00B61D12">
            <w:pPr>
              <w:rPr>
                <w:rFonts w:ascii="Arial" w:hAnsi="Arial" w:cs="Arial"/>
                <w:b/>
              </w:rPr>
            </w:pPr>
          </w:p>
          <w:p w14:paraId="5229C137" w14:textId="26E62F20" w:rsidR="00EF25E4" w:rsidRDefault="00EF25E4" w:rsidP="00B61D12">
            <w:pPr>
              <w:rPr>
                <w:rFonts w:ascii="Arial" w:hAnsi="Arial" w:cs="Arial"/>
                <w:b/>
              </w:rPr>
            </w:pPr>
          </w:p>
          <w:p w14:paraId="62752799" w14:textId="77777777" w:rsidR="00EF25E4" w:rsidRPr="00EF25E4" w:rsidRDefault="00EF25E4" w:rsidP="00EF25E4">
            <w:pPr>
              <w:rPr>
                <w:rFonts w:ascii="Arial" w:hAnsi="Arial" w:cs="Arial"/>
                <w:b/>
              </w:rPr>
            </w:pPr>
            <w:r w:rsidRPr="00EF25E4">
              <w:rPr>
                <w:rFonts w:ascii="Arial" w:hAnsi="Arial" w:cs="Arial"/>
                <w:b/>
              </w:rPr>
              <w:t>ADJECTIVE CHECKLIST</w:t>
            </w:r>
          </w:p>
          <w:p w14:paraId="437CF532" w14:textId="77777777" w:rsidR="00EF25E4" w:rsidRPr="00EF25E4" w:rsidRDefault="00EF25E4" w:rsidP="00EF25E4">
            <w:pPr>
              <w:rPr>
                <w:rFonts w:ascii="Arial" w:hAnsi="Arial" w:cs="Arial"/>
                <w:b/>
              </w:rPr>
            </w:pPr>
            <w:r w:rsidRPr="00EF25E4">
              <w:rPr>
                <w:rFonts w:ascii="Arial" w:hAnsi="Arial" w:cs="Arial"/>
                <w:b/>
              </w:rPr>
              <w:t xml:space="preserve">If you had to describe this student to your classmates, what kinds of words would </w:t>
            </w:r>
            <w:proofErr w:type="gramStart"/>
            <w:r w:rsidRPr="00EF25E4">
              <w:rPr>
                <w:rFonts w:ascii="Arial" w:hAnsi="Arial" w:cs="Arial"/>
                <w:b/>
              </w:rPr>
              <w:t>you</w:t>
            </w:r>
            <w:proofErr w:type="gramEnd"/>
          </w:p>
          <w:p w14:paraId="2BD7461F" w14:textId="77777777" w:rsidR="00EF25E4" w:rsidRPr="00EF25E4" w:rsidRDefault="00EF25E4" w:rsidP="00EF25E4">
            <w:pPr>
              <w:rPr>
                <w:rFonts w:ascii="Arial" w:hAnsi="Arial" w:cs="Arial"/>
                <w:b/>
              </w:rPr>
            </w:pPr>
            <w:r w:rsidRPr="00EF25E4">
              <w:rPr>
                <w:rFonts w:ascii="Arial" w:hAnsi="Arial" w:cs="Arial"/>
                <w:b/>
              </w:rPr>
              <w:t>use? Below is a list of words to help you. Circle the words you would use. You can use as</w:t>
            </w:r>
          </w:p>
          <w:p w14:paraId="7CA9ED9F" w14:textId="77777777" w:rsidR="00EF25E4" w:rsidRPr="00EF25E4" w:rsidRDefault="00EF25E4" w:rsidP="00EF25E4">
            <w:pPr>
              <w:rPr>
                <w:rFonts w:ascii="Arial" w:hAnsi="Arial" w:cs="Arial"/>
                <w:b/>
              </w:rPr>
            </w:pPr>
            <w:r w:rsidRPr="00EF25E4">
              <w:rPr>
                <w:rFonts w:ascii="Arial" w:hAnsi="Arial" w:cs="Arial"/>
                <w:b/>
              </w:rPr>
              <w:t>many or as few as you want. Here is the list:</w:t>
            </w:r>
          </w:p>
          <w:p w14:paraId="1E0DEF37" w14:textId="77777777" w:rsidR="00EF25E4" w:rsidRPr="00EF25E4" w:rsidRDefault="00EF25E4" w:rsidP="00EF25E4">
            <w:pPr>
              <w:rPr>
                <w:rFonts w:ascii="Arial" w:hAnsi="Arial" w:cs="Arial"/>
                <w:b/>
              </w:rPr>
            </w:pPr>
            <w:r w:rsidRPr="00EF25E4">
              <w:rPr>
                <w:rFonts w:ascii="Arial" w:hAnsi="Arial" w:cs="Arial"/>
                <w:b/>
              </w:rPr>
              <w:t xml:space="preserve"> smart dumb greedy</w:t>
            </w:r>
          </w:p>
          <w:p w14:paraId="179ECD9A" w14:textId="77777777" w:rsidR="00EF25E4" w:rsidRPr="00EF25E4" w:rsidRDefault="00EF25E4" w:rsidP="00EF25E4">
            <w:pPr>
              <w:rPr>
                <w:rFonts w:ascii="Arial" w:hAnsi="Arial" w:cs="Arial"/>
                <w:b/>
              </w:rPr>
            </w:pPr>
            <w:r w:rsidRPr="00EF25E4">
              <w:rPr>
                <w:rFonts w:ascii="Arial" w:hAnsi="Arial" w:cs="Arial"/>
                <w:b/>
              </w:rPr>
              <w:t xml:space="preserve"> weak slow bright</w:t>
            </w:r>
          </w:p>
          <w:p w14:paraId="42423E66" w14:textId="77777777" w:rsidR="00EF25E4" w:rsidRPr="00EF25E4" w:rsidRDefault="00EF25E4" w:rsidP="00EF25E4">
            <w:pPr>
              <w:rPr>
                <w:rFonts w:ascii="Arial" w:hAnsi="Arial" w:cs="Arial"/>
                <w:b/>
              </w:rPr>
            </w:pPr>
            <w:r w:rsidRPr="00EF25E4">
              <w:rPr>
                <w:rFonts w:ascii="Arial" w:hAnsi="Arial" w:cs="Arial"/>
                <w:b/>
              </w:rPr>
              <w:t xml:space="preserve"> dirty friendly honest</w:t>
            </w:r>
          </w:p>
          <w:p w14:paraId="0260A467" w14:textId="77777777" w:rsidR="00EF25E4" w:rsidRPr="00EF25E4" w:rsidRDefault="00EF25E4" w:rsidP="00EF25E4">
            <w:pPr>
              <w:rPr>
                <w:rFonts w:ascii="Arial" w:hAnsi="Arial" w:cs="Arial"/>
                <w:b/>
              </w:rPr>
            </w:pPr>
            <w:r w:rsidRPr="00EF25E4">
              <w:rPr>
                <w:rFonts w:ascii="Arial" w:hAnsi="Arial" w:cs="Arial"/>
                <w:b/>
              </w:rPr>
              <w:t xml:space="preserve"> helpful healthy selfish</w:t>
            </w:r>
          </w:p>
          <w:p w14:paraId="508FB29F" w14:textId="77777777" w:rsidR="00EF25E4" w:rsidRPr="00EF25E4" w:rsidRDefault="00EF25E4" w:rsidP="00EF25E4">
            <w:pPr>
              <w:rPr>
                <w:rFonts w:ascii="Arial" w:hAnsi="Arial" w:cs="Arial"/>
                <w:b/>
              </w:rPr>
            </w:pPr>
            <w:r w:rsidRPr="00EF25E4">
              <w:rPr>
                <w:rFonts w:ascii="Arial" w:hAnsi="Arial" w:cs="Arial"/>
                <w:b/>
              </w:rPr>
              <w:t xml:space="preserve"> sad kind stupid</w:t>
            </w:r>
          </w:p>
          <w:p w14:paraId="33C4683D" w14:textId="77777777" w:rsidR="00EF25E4" w:rsidRPr="00EF25E4" w:rsidRDefault="00EF25E4" w:rsidP="00EF25E4">
            <w:pPr>
              <w:rPr>
                <w:rFonts w:ascii="Arial" w:hAnsi="Arial" w:cs="Arial"/>
                <w:b/>
              </w:rPr>
            </w:pPr>
            <w:r w:rsidRPr="00EF25E4">
              <w:rPr>
                <w:rFonts w:ascii="Arial" w:hAnsi="Arial" w:cs="Arial"/>
                <w:b/>
              </w:rPr>
              <w:lastRenderedPageBreak/>
              <w:t xml:space="preserve"> lazy alert nice</w:t>
            </w:r>
          </w:p>
          <w:p w14:paraId="10DFBAEA" w14:textId="77777777" w:rsidR="00EF25E4" w:rsidRPr="00EF25E4" w:rsidRDefault="00EF25E4" w:rsidP="00EF25E4">
            <w:pPr>
              <w:rPr>
                <w:rFonts w:ascii="Arial" w:hAnsi="Arial" w:cs="Arial"/>
                <w:b/>
              </w:rPr>
            </w:pPr>
            <w:r w:rsidRPr="00EF25E4">
              <w:rPr>
                <w:rFonts w:ascii="Arial" w:hAnsi="Arial" w:cs="Arial"/>
                <w:b/>
              </w:rPr>
              <w:t xml:space="preserve"> happy careless ugly</w:t>
            </w:r>
          </w:p>
          <w:p w14:paraId="721252CF" w14:textId="77777777" w:rsidR="00EF25E4" w:rsidRPr="00EF25E4" w:rsidRDefault="00EF25E4" w:rsidP="00EF25E4">
            <w:pPr>
              <w:rPr>
                <w:rFonts w:ascii="Arial" w:hAnsi="Arial" w:cs="Arial"/>
                <w:b/>
              </w:rPr>
            </w:pPr>
            <w:r w:rsidRPr="00EF25E4">
              <w:rPr>
                <w:rFonts w:ascii="Arial" w:hAnsi="Arial" w:cs="Arial"/>
                <w:b/>
              </w:rPr>
              <w:t xml:space="preserve"> lonely cheerful neat</w:t>
            </w:r>
          </w:p>
          <w:p w14:paraId="43FFCB0E" w14:textId="77777777" w:rsidR="00EF25E4" w:rsidRPr="00EF25E4" w:rsidRDefault="00EF25E4" w:rsidP="00EF25E4">
            <w:pPr>
              <w:rPr>
                <w:rFonts w:ascii="Arial" w:hAnsi="Arial" w:cs="Arial"/>
                <w:b/>
              </w:rPr>
            </w:pPr>
            <w:r w:rsidRPr="00EF25E4">
              <w:rPr>
                <w:rFonts w:ascii="Arial" w:hAnsi="Arial" w:cs="Arial"/>
                <w:b/>
              </w:rPr>
              <w:t xml:space="preserve"> sloppy foolish careful</w:t>
            </w:r>
          </w:p>
          <w:p w14:paraId="471DBBAA" w14:textId="77777777" w:rsidR="00EF25E4" w:rsidRPr="00EF25E4" w:rsidRDefault="00EF25E4" w:rsidP="00EF25E4">
            <w:pPr>
              <w:rPr>
                <w:rFonts w:ascii="Arial" w:hAnsi="Arial" w:cs="Arial"/>
                <w:b/>
              </w:rPr>
            </w:pPr>
            <w:r w:rsidRPr="00EF25E4">
              <w:rPr>
                <w:rFonts w:ascii="Arial" w:hAnsi="Arial" w:cs="Arial"/>
                <w:b/>
              </w:rPr>
              <w:t xml:space="preserve"> ashamed clever unhappy</w:t>
            </w:r>
          </w:p>
          <w:p w14:paraId="67AAB7CA" w14:textId="5AB551F5" w:rsidR="00EF25E4" w:rsidRDefault="00EF25E4" w:rsidP="00EF25E4">
            <w:pPr>
              <w:rPr>
                <w:rFonts w:ascii="Arial" w:hAnsi="Arial" w:cs="Arial"/>
                <w:b/>
              </w:rPr>
            </w:pPr>
            <w:r w:rsidRPr="00EF25E4">
              <w:rPr>
                <w:rFonts w:ascii="Arial" w:hAnsi="Arial" w:cs="Arial"/>
                <w:b/>
              </w:rPr>
              <w:t xml:space="preserve"> handsome glad</w:t>
            </w:r>
          </w:p>
          <w:p w14:paraId="585E844A" w14:textId="77777777" w:rsidR="00EF25E4" w:rsidRDefault="00EF25E4" w:rsidP="00B61D12">
            <w:pPr>
              <w:rPr>
                <w:rFonts w:ascii="Arial" w:hAnsi="Arial" w:cs="Arial"/>
                <w:b/>
              </w:rPr>
            </w:pPr>
          </w:p>
          <w:p w14:paraId="1D15BC65" w14:textId="77777777" w:rsidR="006D31CA" w:rsidRPr="00E24E04" w:rsidRDefault="006D31CA" w:rsidP="002C7EA7">
            <w:pPr>
              <w:rPr>
                <w:rFonts w:ascii="Arial" w:hAnsi="Arial" w:cs="Arial"/>
                <w:b/>
              </w:rPr>
            </w:pPr>
          </w:p>
        </w:tc>
      </w:tr>
    </w:tbl>
    <w:p w14:paraId="3D3DACDE"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9F9843" w14:textId="77777777" w:rsidR="00300DE4" w:rsidRDefault="00300DE4">
      <w:r>
        <w:separator/>
      </w:r>
    </w:p>
  </w:endnote>
  <w:endnote w:type="continuationSeparator" w:id="0">
    <w:p w14:paraId="2CA1C004" w14:textId="77777777" w:rsidR="00300DE4" w:rsidRDefault="00300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77B7E"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296BA9"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BF59C"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0040C" w14:textId="77777777" w:rsidR="00300DE4" w:rsidRDefault="00300DE4">
      <w:r>
        <w:separator/>
      </w:r>
    </w:p>
  </w:footnote>
  <w:footnote w:type="continuationSeparator" w:id="0">
    <w:p w14:paraId="78B2BB98" w14:textId="77777777" w:rsidR="00300DE4" w:rsidRDefault="00300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3949E8"/>
    <w:multiLevelType w:val="hybridMultilevel"/>
    <w:tmpl w:val="A098529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3E47C6"/>
    <w:multiLevelType w:val="hybridMultilevel"/>
    <w:tmpl w:val="26840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B122E6"/>
    <w:multiLevelType w:val="hybridMultilevel"/>
    <w:tmpl w:val="BE9A9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53D9"/>
    <w:rsid w:val="0001799E"/>
    <w:rsid w:val="00022D55"/>
    <w:rsid w:val="000260A6"/>
    <w:rsid w:val="00031B03"/>
    <w:rsid w:val="00034993"/>
    <w:rsid w:val="0004064E"/>
    <w:rsid w:val="0004703C"/>
    <w:rsid w:val="0005245C"/>
    <w:rsid w:val="00057223"/>
    <w:rsid w:val="00066E0A"/>
    <w:rsid w:val="00072D23"/>
    <w:rsid w:val="00073E06"/>
    <w:rsid w:val="00086D4F"/>
    <w:rsid w:val="00087BF3"/>
    <w:rsid w:val="000920D2"/>
    <w:rsid w:val="000C1972"/>
    <w:rsid w:val="000C45C6"/>
    <w:rsid w:val="000C7356"/>
    <w:rsid w:val="000E4E3F"/>
    <w:rsid w:val="000F514D"/>
    <w:rsid w:val="00107694"/>
    <w:rsid w:val="00142B57"/>
    <w:rsid w:val="00161012"/>
    <w:rsid w:val="00175793"/>
    <w:rsid w:val="00183928"/>
    <w:rsid w:val="00185FED"/>
    <w:rsid w:val="00186F40"/>
    <w:rsid w:val="001879DB"/>
    <w:rsid w:val="001A1756"/>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25F9B"/>
    <w:rsid w:val="002327B5"/>
    <w:rsid w:val="00232B86"/>
    <w:rsid w:val="00235567"/>
    <w:rsid w:val="00237A84"/>
    <w:rsid w:val="002421F2"/>
    <w:rsid w:val="0024425B"/>
    <w:rsid w:val="002505E0"/>
    <w:rsid w:val="002602A3"/>
    <w:rsid w:val="00264490"/>
    <w:rsid w:val="00267B3E"/>
    <w:rsid w:val="00274FDF"/>
    <w:rsid w:val="0028218E"/>
    <w:rsid w:val="002A296D"/>
    <w:rsid w:val="002A2D52"/>
    <w:rsid w:val="002B64C7"/>
    <w:rsid w:val="002C73E4"/>
    <w:rsid w:val="002C7EA7"/>
    <w:rsid w:val="002D557D"/>
    <w:rsid w:val="002E1017"/>
    <w:rsid w:val="002E3A03"/>
    <w:rsid w:val="002E51EC"/>
    <w:rsid w:val="002E55B3"/>
    <w:rsid w:val="002E6135"/>
    <w:rsid w:val="00300DE4"/>
    <w:rsid w:val="003060CA"/>
    <w:rsid w:val="00310104"/>
    <w:rsid w:val="00311A2C"/>
    <w:rsid w:val="00314D21"/>
    <w:rsid w:val="00315B36"/>
    <w:rsid w:val="00320ECA"/>
    <w:rsid w:val="00331897"/>
    <w:rsid w:val="003449A1"/>
    <w:rsid w:val="00347768"/>
    <w:rsid w:val="0036040C"/>
    <w:rsid w:val="00360E4B"/>
    <w:rsid w:val="00380155"/>
    <w:rsid w:val="00393019"/>
    <w:rsid w:val="003A52E4"/>
    <w:rsid w:val="003A71AE"/>
    <w:rsid w:val="003B5F80"/>
    <w:rsid w:val="003C154B"/>
    <w:rsid w:val="003D0CD4"/>
    <w:rsid w:val="003E444F"/>
    <w:rsid w:val="003E4ECD"/>
    <w:rsid w:val="003E5FDA"/>
    <w:rsid w:val="003F158B"/>
    <w:rsid w:val="003F2C3E"/>
    <w:rsid w:val="003F4AFC"/>
    <w:rsid w:val="003F798F"/>
    <w:rsid w:val="004010C2"/>
    <w:rsid w:val="0040755E"/>
    <w:rsid w:val="00430197"/>
    <w:rsid w:val="004319CC"/>
    <w:rsid w:val="00441243"/>
    <w:rsid w:val="00442DF8"/>
    <w:rsid w:val="00444AE4"/>
    <w:rsid w:val="00445302"/>
    <w:rsid w:val="00451E6F"/>
    <w:rsid w:val="004601EE"/>
    <w:rsid w:val="00463D09"/>
    <w:rsid w:val="004804FA"/>
    <w:rsid w:val="00481945"/>
    <w:rsid w:val="00485CDE"/>
    <w:rsid w:val="00487A6A"/>
    <w:rsid w:val="004912E4"/>
    <w:rsid w:val="00491D68"/>
    <w:rsid w:val="004A2264"/>
    <w:rsid w:val="004A3146"/>
    <w:rsid w:val="004B2991"/>
    <w:rsid w:val="004B50AF"/>
    <w:rsid w:val="004B653C"/>
    <w:rsid w:val="004B747F"/>
    <w:rsid w:val="004C0B85"/>
    <w:rsid w:val="004E2539"/>
    <w:rsid w:val="004E60DC"/>
    <w:rsid w:val="004E6584"/>
    <w:rsid w:val="004E6FC7"/>
    <w:rsid w:val="004F31EE"/>
    <w:rsid w:val="00500534"/>
    <w:rsid w:val="00507F85"/>
    <w:rsid w:val="00521B3C"/>
    <w:rsid w:val="00531677"/>
    <w:rsid w:val="00532F30"/>
    <w:rsid w:val="00533C74"/>
    <w:rsid w:val="00535993"/>
    <w:rsid w:val="00561B52"/>
    <w:rsid w:val="00563CEA"/>
    <w:rsid w:val="00575BFA"/>
    <w:rsid w:val="00595D29"/>
    <w:rsid w:val="005B6580"/>
    <w:rsid w:val="005B6657"/>
    <w:rsid w:val="005B72AB"/>
    <w:rsid w:val="005C2348"/>
    <w:rsid w:val="005C3249"/>
    <w:rsid w:val="005C3464"/>
    <w:rsid w:val="005C3D7B"/>
    <w:rsid w:val="005D16E0"/>
    <w:rsid w:val="005E4647"/>
    <w:rsid w:val="005E74F1"/>
    <w:rsid w:val="005F11E4"/>
    <w:rsid w:val="005F14AF"/>
    <w:rsid w:val="0060533C"/>
    <w:rsid w:val="00614C25"/>
    <w:rsid w:val="006252E3"/>
    <w:rsid w:val="00631010"/>
    <w:rsid w:val="0063618F"/>
    <w:rsid w:val="00640A44"/>
    <w:rsid w:val="006476EE"/>
    <w:rsid w:val="00662CAE"/>
    <w:rsid w:val="0067154A"/>
    <w:rsid w:val="00673604"/>
    <w:rsid w:val="00673DA3"/>
    <w:rsid w:val="00682F1A"/>
    <w:rsid w:val="00682FE2"/>
    <w:rsid w:val="006838D7"/>
    <w:rsid w:val="00685815"/>
    <w:rsid w:val="00692968"/>
    <w:rsid w:val="00695B21"/>
    <w:rsid w:val="006A17E5"/>
    <w:rsid w:val="006A3CAA"/>
    <w:rsid w:val="006C2BAF"/>
    <w:rsid w:val="006C5459"/>
    <w:rsid w:val="006C752F"/>
    <w:rsid w:val="006D10AC"/>
    <w:rsid w:val="006D31CA"/>
    <w:rsid w:val="006E4763"/>
    <w:rsid w:val="006E670A"/>
    <w:rsid w:val="006F3D33"/>
    <w:rsid w:val="00704616"/>
    <w:rsid w:val="00707654"/>
    <w:rsid w:val="0071671E"/>
    <w:rsid w:val="007209B9"/>
    <w:rsid w:val="00720E1E"/>
    <w:rsid w:val="00727EE0"/>
    <w:rsid w:val="00733B4E"/>
    <w:rsid w:val="00745035"/>
    <w:rsid w:val="0075060E"/>
    <w:rsid w:val="0075107C"/>
    <w:rsid w:val="00753443"/>
    <w:rsid w:val="00753CE4"/>
    <w:rsid w:val="00754BA9"/>
    <w:rsid w:val="007552D9"/>
    <w:rsid w:val="00756104"/>
    <w:rsid w:val="007579F4"/>
    <w:rsid w:val="007615DD"/>
    <w:rsid w:val="007749AF"/>
    <w:rsid w:val="00782BB6"/>
    <w:rsid w:val="00784CCA"/>
    <w:rsid w:val="00791BD2"/>
    <w:rsid w:val="007A028B"/>
    <w:rsid w:val="007A643E"/>
    <w:rsid w:val="007A6E73"/>
    <w:rsid w:val="007B4FA1"/>
    <w:rsid w:val="007B61DD"/>
    <w:rsid w:val="007C24DF"/>
    <w:rsid w:val="007C61A6"/>
    <w:rsid w:val="007D1054"/>
    <w:rsid w:val="007D6395"/>
    <w:rsid w:val="007E1B79"/>
    <w:rsid w:val="007E279A"/>
    <w:rsid w:val="007E787E"/>
    <w:rsid w:val="007F1787"/>
    <w:rsid w:val="008066ED"/>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B50"/>
    <w:rsid w:val="008C62A5"/>
    <w:rsid w:val="008D428B"/>
    <w:rsid w:val="008F6C40"/>
    <w:rsid w:val="0091227C"/>
    <w:rsid w:val="00913CDB"/>
    <w:rsid w:val="00915A2E"/>
    <w:rsid w:val="009163BB"/>
    <w:rsid w:val="00925A3C"/>
    <w:rsid w:val="00933BA5"/>
    <w:rsid w:val="00940155"/>
    <w:rsid w:val="00942AA0"/>
    <w:rsid w:val="00945CEC"/>
    <w:rsid w:val="009510D3"/>
    <w:rsid w:val="00957F72"/>
    <w:rsid w:val="009665F3"/>
    <w:rsid w:val="0097069B"/>
    <w:rsid w:val="0097158B"/>
    <w:rsid w:val="009760D0"/>
    <w:rsid w:val="00980319"/>
    <w:rsid w:val="00985BE8"/>
    <w:rsid w:val="009864FC"/>
    <w:rsid w:val="0098670C"/>
    <w:rsid w:val="00990C19"/>
    <w:rsid w:val="00992264"/>
    <w:rsid w:val="00992E83"/>
    <w:rsid w:val="009A190D"/>
    <w:rsid w:val="009A1D4A"/>
    <w:rsid w:val="009D14AD"/>
    <w:rsid w:val="009D31AA"/>
    <w:rsid w:val="009E43FE"/>
    <w:rsid w:val="009F0537"/>
    <w:rsid w:val="009F6541"/>
    <w:rsid w:val="00A01F77"/>
    <w:rsid w:val="00A1196A"/>
    <w:rsid w:val="00A13ED4"/>
    <w:rsid w:val="00A40E97"/>
    <w:rsid w:val="00A456C7"/>
    <w:rsid w:val="00A47A7F"/>
    <w:rsid w:val="00A56BB3"/>
    <w:rsid w:val="00A613B7"/>
    <w:rsid w:val="00A6250E"/>
    <w:rsid w:val="00A64E67"/>
    <w:rsid w:val="00A727C7"/>
    <w:rsid w:val="00A85DFF"/>
    <w:rsid w:val="00A949FC"/>
    <w:rsid w:val="00A9677C"/>
    <w:rsid w:val="00A973A9"/>
    <w:rsid w:val="00AA7F18"/>
    <w:rsid w:val="00AC543E"/>
    <w:rsid w:val="00AF4D4E"/>
    <w:rsid w:val="00AF5D51"/>
    <w:rsid w:val="00B00EEE"/>
    <w:rsid w:val="00B03110"/>
    <w:rsid w:val="00B05B70"/>
    <w:rsid w:val="00B15FD5"/>
    <w:rsid w:val="00B20E4A"/>
    <w:rsid w:val="00B248BA"/>
    <w:rsid w:val="00B37733"/>
    <w:rsid w:val="00B42D84"/>
    <w:rsid w:val="00B43AE5"/>
    <w:rsid w:val="00B507A5"/>
    <w:rsid w:val="00B61D12"/>
    <w:rsid w:val="00B6567E"/>
    <w:rsid w:val="00B750FD"/>
    <w:rsid w:val="00B76769"/>
    <w:rsid w:val="00B8608F"/>
    <w:rsid w:val="00B91B51"/>
    <w:rsid w:val="00B94A46"/>
    <w:rsid w:val="00B9786C"/>
    <w:rsid w:val="00BA756C"/>
    <w:rsid w:val="00BA7620"/>
    <w:rsid w:val="00BB4BDA"/>
    <w:rsid w:val="00BC0096"/>
    <w:rsid w:val="00BC22BC"/>
    <w:rsid w:val="00BC238B"/>
    <w:rsid w:val="00BD4768"/>
    <w:rsid w:val="00BF0A01"/>
    <w:rsid w:val="00C035B1"/>
    <w:rsid w:val="00C061EC"/>
    <w:rsid w:val="00C11D79"/>
    <w:rsid w:val="00C26700"/>
    <w:rsid w:val="00C3522E"/>
    <w:rsid w:val="00C42BF8"/>
    <w:rsid w:val="00C471CE"/>
    <w:rsid w:val="00C50C14"/>
    <w:rsid w:val="00C51858"/>
    <w:rsid w:val="00C61291"/>
    <w:rsid w:val="00C6636C"/>
    <w:rsid w:val="00C675F1"/>
    <w:rsid w:val="00C752EF"/>
    <w:rsid w:val="00C76FDA"/>
    <w:rsid w:val="00C83B07"/>
    <w:rsid w:val="00C83DC3"/>
    <w:rsid w:val="00C92065"/>
    <w:rsid w:val="00C92A53"/>
    <w:rsid w:val="00CB366C"/>
    <w:rsid w:val="00CC030D"/>
    <w:rsid w:val="00CC41BB"/>
    <w:rsid w:val="00CD6F8E"/>
    <w:rsid w:val="00CD79E9"/>
    <w:rsid w:val="00CE66C4"/>
    <w:rsid w:val="00CF5F56"/>
    <w:rsid w:val="00D01C1B"/>
    <w:rsid w:val="00D077E1"/>
    <w:rsid w:val="00D128EA"/>
    <w:rsid w:val="00D2461D"/>
    <w:rsid w:val="00D40D39"/>
    <w:rsid w:val="00D45ECF"/>
    <w:rsid w:val="00D7108B"/>
    <w:rsid w:val="00D744CC"/>
    <w:rsid w:val="00D83BA6"/>
    <w:rsid w:val="00D9285C"/>
    <w:rsid w:val="00D92BA9"/>
    <w:rsid w:val="00DA2212"/>
    <w:rsid w:val="00DB1B13"/>
    <w:rsid w:val="00DB2471"/>
    <w:rsid w:val="00DB4F0B"/>
    <w:rsid w:val="00DB7633"/>
    <w:rsid w:val="00DB7AE5"/>
    <w:rsid w:val="00DC390D"/>
    <w:rsid w:val="00DC77E1"/>
    <w:rsid w:val="00DE121A"/>
    <w:rsid w:val="00DE4E71"/>
    <w:rsid w:val="00DF4D67"/>
    <w:rsid w:val="00DF7A76"/>
    <w:rsid w:val="00E0289D"/>
    <w:rsid w:val="00E2290E"/>
    <w:rsid w:val="00E24E04"/>
    <w:rsid w:val="00E26247"/>
    <w:rsid w:val="00E271BA"/>
    <w:rsid w:val="00E31518"/>
    <w:rsid w:val="00E37438"/>
    <w:rsid w:val="00E50BFF"/>
    <w:rsid w:val="00E63A9A"/>
    <w:rsid w:val="00E667C8"/>
    <w:rsid w:val="00E84E80"/>
    <w:rsid w:val="00EA230D"/>
    <w:rsid w:val="00EC2A13"/>
    <w:rsid w:val="00EC6E6C"/>
    <w:rsid w:val="00ED37E5"/>
    <w:rsid w:val="00EF25E4"/>
    <w:rsid w:val="00EF25ED"/>
    <w:rsid w:val="00EF4440"/>
    <w:rsid w:val="00EF6B3C"/>
    <w:rsid w:val="00F06B1D"/>
    <w:rsid w:val="00F15CBA"/>
    <w:rsid w:val="00F17B14"/>
    <w:rsid w:val="00F200A1"/>
    <w:rsid w:val="00F4311E"/>
    <w:rsid w:val="00F4415B"/>
    <w:rsid w:val="00F455FA"/>
    <w:rsid w:val="00F472B8"/>
    <w:rsid w:val="00F5547A"/>
    <w:rsid w:val="00F72463"/>
    <w:rsid w:val="00F73A03"/>
    <w:rsid w:val="00F75934"/>
    <w:rsid w:val="00F8409D"/>
    <w:rsid w:val="00F840CA"/>
    <w:rsid w:val="00F84809"/>
    <w:rsid w:val="00FA21DE"/>
    <w:rsid w:val="00FA650A"/>
    <w:rsid w:val="00FB21C2"/>
    <w:rsid w:val="00FB5FF5"/>
    <w:rsid w:val="00FC06E5"/>
    <w:rsid w:val="00FD2FD7"/>
    <w:rsid w:val="00FD4AF1"/>
    <w:rsid w:val="00FD5ECB"/>
    <w:rsid w:val="00FF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13764"/>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customStyle="1" w:styleId="xmsonormal">
    <w:name w:val="x_msonormal"/>
    <w:basedOn w:val="Normal"/>
    <w:rsid w:val="003F2C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1476710">
      <w:bodyDiv w:val="1"/>
      <w:marLeft w:val="0"/>
      <w:marRight w:val="0"/>
      <w:marTop w:val="0"/>
      <w:marBottom w:val="0"/>
      <w:divBdr>
        <w:top w:val="none" w:sz="0" w:space="0" w:color="auto"/>
        <w:left w:val="none" w:sz="0" w:space="0" w:color="auto"/>
        <w:bottom w:val="none" w:sz="0" w:space="0" w:color="auto"/>
        <w:right w:val="none" w:sz="0" w:space="0" w:color="auto"/>
      </w:divBdr>
    </w:div>
    <w:div w:id="1164321375">
      <w:bodyDiv w:val="1"/>
      <w:marLeft w:val="0"/>
      <w:marRight w:val="0"/>
      <w:marTop w:val="0"/>
      <w:marBottom w:val="0"/>
      <w:divBdr>
        <w:top w:val="none" w:sz="0" w:space="0" w:color="auto"/>
        <w:left w:val="none" w:sz="0" w:space="0" w:color="auto"/>
        <w:bottom w:val="none" w:sz="0" w:space="0" w:color="auto"/>
        <w:right w:val="none" w:sz="0" w:space="0" w:color="auto"/>
      </w:divBdr>
    </w:div>
    <w:div w:id="1196382952">
      <w:bodyDiv w:val="1"/>
      <w:marLeft w:val="0"/>
      <w:marRight w:val="0"/>
      <w:marTop w:val="0"/>
      <w:marBottom w:val="0"/>
      <w:divBdr>
        <w:top w:val="none" w:sz="0" w:space="0" w:color="auto"/>
        <w:left w:val="none" w:sz="0" w:space="0" w:color="auto"/>
        <w:bottom w:val="none" w:sz="0" w:space="0" w:color="auto"/>
        <w:right w:val="none" w:sz="0" w:space="0" w:color="auto"/>
      </w:divBdr>
    </w:div>
    <w:div w:id="125763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TotalTime>
  <Pages>15</Pages>
  <Words>2887</Words>
  <Characters>16456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Janice May King (1911223)</cp:lastModifiedBy>
  <cp:revision>2</cp:revision>
  <cp:lastPrinted>2008-04-14T13:39:00Z</cp:lastPrinted>
  <dcterms:created xsi:type="dcterms:W3CDTF">2021-07-19T23:45:00Z</dcterms:created>
  <dcterms:modified xsi:type="dcterms:W3CDTF">2021-07-19T23:45:00Z</dcterms:modified>
</cp:coreProperties>
</file>