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D6513" w14:textId="77777777" w:rsidR="006D5DD5" w:rsidRPr="00463B10" w:rsidRDefault="00B16B43" w:rsidP="00B16B43">
      <w:pPr>
        <w:jc w:val="center"/>
        <w:rPr>
          <w:rFonts w:ascii="Calibri" w:hAnsi="Calibri" w:cs="Calibri"/>
          <w:sz w:val="28"/>
          <w:szCs w:val="28"/>
        </w:rPr>
      </w:pPr>
      <w:r w:rsidRPr="00463B10">
        <w:rPr>
          <w:rFonts w:ascii="Calibri" w:hAnsi="Calibri" w:cs="Calibri"/>
          <w:sz w:val="28"/>
          <w:szCs w:val="28"/>
        </w:rPr>
        <w:t>University of Wales Trinity Saint David</w:t>
      </w:r>
    </w:p>
    <w:p w14:paraId="312B452C" w14:textId="77777777" w:rsidR="00B16B43" w:rsidRDefault="00B16B43" w:rsidP="00B16B43">
      <w:pPr>
        <w:jc w:val="center"/>
        <w:rPr>
          <w:rFonts w:ascii="Calibri" w:hAnsi="Calibri" w:cs="Calibri"/>
        </w:rPr>
      </w:pPr>
    </w:p>
    <w:p w14:paraId="64097675" w14:textId="77777777" w:rsidR="00B16B43" w:rsidRDefault="00B16B43" w:rsidP="00B16B43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Wales institute of Science &amp; Art</w:t>
      </w:r>
    </w:p>
    <w:p w14:paraId="5A125FA9" w14:textId="77777777" w:rsidR="00B16B43" w:rsidRDefault="00B16B43" w:rsidP="00B16B43">
      <w:pPr>
        <w:jc w:val="center"/>
        <w:rPr>
          <w:rFonts w:ascii="Calibri" w:hAnsi="Calibri" w:cs="Calibri"/>
        </w:rPr>
      </w:pPr>
    </w:p>
    <w:p w14:paraId="0DECCB96" w14:textId="77777777" w:rsidR="00B16B43" w:rsidRDefault="00B16B43" w:rsidP="00B16B43">
      <w:pPr>
        <w:jc w:val="center"/>
        <w:rPr>
          <w:rFonts w:ascii="Calibri" w:hAnsi="Calibri" w:cs="Calibri"/>
        </w:rPr>
      </w:pPr>
    </w:p>
    <w:p w14:paraId="504AF044" w14:textId="77777777" w:rsidR="00B16B43" w:rsidRDefault="00C158C3" w:rsidP="00B16B43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</w:rPr>
        <w:drawing>
          <wp:inline distT="0" distB="0" distL="0" distR="0" wp14:anchorId="3B7A92A0" wp14:editId="6857E588">
            <wp:extent cx="3390900" cy="1231900"/>
            <wp:effectExtent l="0" t="0" r="0" b="0"/>
            <wp:docPr id="187422134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22134" name="Picture 1" descr="A black text on a white background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03213" w14:textId="77777777" w:rsidR="00B16B43" w:rsidRDefault="00B16B43" w:rsidP="00B16B43">
      <w:pPr>
        <w:jc w:val="center"/>
        <w:rPr>
          <w:rFonts w:ascii="Calibri" w:hAnsi="Calibri" w:cs="Calibri"/>
        </w:rPr>
      </w:pPr>
    </w:p>
    <w:p w14:paraId="4ABDE6C8" w14:textId="77777777" w:rsidR="00FD7E65" w:rsidRDefault="00FD7E65" w:rsidP="00B16B43">
      <w:pPr>
        <w:jc w:val="center"/>
        <w:rPr>
          <w:rFonts w:ascii="Calibri" w:hAnsi="Calibri" w:cs="Calibri"/>
          <w:b/>
          <w:bCs/>
        </w:rPr>
      </w:pPr>
    </w:p>
    <w:p w14:paraId="724B655D" w14:textId="77777777" w:rsidR="00B16B43" w:rsidRPr="00593959" w:rsidRDefault="00850F06" w:rsidP="00B16B43">
      <w:pPr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Vehicle Performance Optimisation using Simulation Software</w:t>
      </w:r>
    </w:p>
    <w:p w14:paraId="517C9167" w14:textId="77777777" w:rsidR="00B16B43" w:rsidRDefault="00B16B43" w:rsidP="00B16B43">
      <w:pPr>
        <w:jc w:val="center"/>
        <w:rPr>
          <w:rFonts w:ascii="Calibri" w:hAnsi="Calibri" w:cs="Calibri"/>
          <w:b/>
          <w:bCs/>
        </w:rPr>
      </w:pPr>
    </w:p>
    <w:p w14:paraId="32E2F68F" w14:textId="77777777" w:rsidR="0054720B" w:rsidRDefault="009971DB" w:rsidP="00B16B43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Introduction to Automotive Engineering ACHA4035</w:t>
      </w:r>
    </w:p>
    <w:p w14:paraId="48199322" w14:textId="77777777" w:rsidR="0054720B" w:rsidRDefault="0054720B" w:rsidP="00B16B43">
      <w:pPr>
        <w:jc w:val="center"/>
        <w:rPr>
          <w:rFonts w:ascii="Calibri" w:hAnsi="Calibri" w:cs="Calibri"/>
          <w:b/>
          <w:bCs/>
        </w:rPr>
      </w:pPr>
    </w:p>
    <w:p w14:paraId="182E4842" w14:textId="77777777" w:rsidR="0054720B" w:rsidRDefault="0054720B" w:rsidP="00B16B43">
      <w:pPr>
        <w:jc w:val="center"/>
        <w:rPr>
          <w:rFonts w:ascii="Calibri" w:hAnsi="Calibri" w:cs="Calibri"/>
          <w:b/>
          <w:bCs/>
        </w:rPr>
      </w:pPr>
    </w:p>
    <w:p w14:paraId="4296DBB3" w14:textId="77777777" w:rsidR="0054720B" w:rsidRDefault="0054720B" w:rsidP="00B16B43">
      <w:pPr>
        <w:jc w:val="center"/>
        <w:rPr>
          <w:rFonts w:ascii="Calibri" w:hAnsi="Calibri" w:cs="Calibri"/>
          <w:b/>
          <w:bCs/>
        </w:rPr>
      </w:pPr>
    </w:p>
    <w:p w14:paraId="3077460F" w14:textId="77777777" w:rsidR="0054720B" w:rsidRDefault="0054720B" w:rsidP="00B16B43">
      <w:pPr>
        <w:jc w:val="center"/>
        <w:rPr>
          <w:rFonts w:ascii="Calibri" w:hAnsi="Calibri" w:cs="Calibri"/>
          <w:b/>
          <w:bCs/>
        </w:rPr>
      </w:pPr>
    </w:p>
    <w:p w14:paraId="6AC773BB" w14:textId="77777777" w:rsidR="00882EC1" w:rsidRDefault="00882EC1" w:rsidP="00B16B43">
      <w:pPr>
        <w:jc w:val="center"/>
        <w:rPr>
          <w:rFonts w:ascii="Calibri" w:hAnsi="Calibri" w:cs="Calibri"/>
        </w:rPr>
      </w:pPr>
    </w:p>
    <w:p w14:paraId="00AFB550" w14:textId="77777777" w:rsidR="0054720B" w:rsidRDefault="0059368C" w:rsidP="00B16B43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Carys Thomas</w:t>
      </w:r>
    </w:p>
    <w:p w14:paraId="6FCB7296" w14:textId="77777777" w:rsidR="0059368C" w:rsidRDefault="0059368C" w:rsidP="00B16B43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2512785</w:t>
      </w:r>
    </w:p>
    <w:p w14:paraId="6AF7CAFE" w14:textId="77777777" w:rsidR="00715167" w:rsidRDefault="00D61D0A" w:rsidP="00FC0961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1</w:t>
      </w:r>
      <w:r w:rsidR="00850F06">
        <w:rPr>
          <w:rFonts w:ascii="Calibri" w:hAnsi="Calibri" w:cs="Calibri"/>
        </w:rPr>
        <w:t>2</w:t>
      </w:r>
      <w:r>
        <w:rPr>
          <w:rFonts w:ascii="Calibri" w:hAnsi="Calibri" w:cs="Calibri"/>
        </w:rPr>
        <w:t>/2025</w:t>
      </w:r>
    </w:p>
    <w:p w14:paraId="3F336A3C" w14:textId="77777777" w:rsidR="00FC0961" w:rsidRDefault="00FC0961" w:rsidP="00FC0961">
      <w:pPr>
        <w:jc w:val="center"/>
        <w:rPr>
          <w:rFonts w:ascii="Calibri" w:hAnsi="Calibri" w:cs="Calibri"/>
        </w:rPr>
      </w:pPr>
    </w:p>
    <w:p w14:paraId="327F524B" w14:textId="77777777" w:rsidR="003170B2" w:rsidRDefault="003170B2" w:rsidP="00715167">
      <w:pPr>
        <w:rPr>
          <w:rFonts w:ascii="Calibri" w:hAnsi="Calibri" w:cs="Calibri"/>
        </w:rPr>
        <w:sectPr w:rsidR="003170B2" w:rsidSect="00AE2D1B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5529945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984E08F" w14:textId="77777777" w:rsidR="00A16A23" w:rsidRDefault="00A16A23">
          <w:pPr>
            <w:pStyle w:val="TOCHeading"/>
          </w:pPr>
          <w:r>
            <w:t>Contents</w:t>
          </w:r>
        </w:p>
        <w:p w14:paraId="48F50952" w14:textId="4360FAE7" w:rsidR="00D815D2" w:rsidRDefault="00A16A23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608367" w:history="1">
            <w:r w:rsidR="00D815D2" w:rsidRPr="004D6944">
              <w:rPr>
                <w:rStyle w:val="Hyperlink"/>
                <w:noProof/>
              </w:rPr>
              <w:t>1</w:t>
            </w:r>
            <w:r w:rsidR="00D815D2">
              <w:rPr>
                <w:noProof/>
                <w:lang w:eastAsia="en-GB"/>
              </w:rPr>
              <w:tab/>
            </w:r>
            <w:r w:rsidR="00D815D2" w:rsidRPr="004D6944">
              <w:rPr>
                <w:rStyle w:val="Hyperlink"/>
                <w:noProof/>
              </w:rPr>
              <w:t>Introduction</w:t>
            </w:r>
            <w:r w:rsidR="00D815D2">
              <w:rPr>
                <w:noProof/>
                <w:webHidden/>
              </w:rPr>
              <w:tab/>
            </w:r>
            <w:r w:rsidR="00D815D2">
              <w:rPr>
                <w:noProof/>
                <w:webHidden/>
              </w:rPr>
              <w:fldChar w:fldCharType="begin"/>
            </w:r>
            <w:r w:rsidR="00D815D2">
              <w:rPr>
                <w:noProof/>
                <w:webHidden/>
              </w:rPr>
              <w:instrText xml:space="preserve"> PAGEREF _Toc216608367 \h </w:instrText>
            </w:r>
            <w:r w:rsidR="00D815D2">
              <w:rPr>
                <w:noProof/>
                <w:webHidden/>
              </w:rPr>
            </w:r>
            <w:r w:rsidR="00D815D2">
              <w:rPr>
                <w:noProof/>
                <w:webHidden/>
              </w:rPr>
              <w:fldChar w:fldCharType="separate"/>
            </w:r>
            <w:r w:rsidR="00D815D2">
              <w:rPr>
                <w:noProof/>
                <w:webHidden/>
              </w:rPr>
              <w:t>1</w:t>
            </w:r>
            <w:r w:rsidR="00D815D2">
              <w:rPr>
                <w:noProof/>
                <w:webHidden/>
              </w:rPr>
              <w:fldChar w:fldCharType="end"/>
            </w:r>
          </w:hyperlink>
        </w:p>
        <w:p w14:paraId="7B7368A0" w14:textId="0D4F8313" w:rsidR="00D815D2" w:rsidRDefault="00D815D2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08368" w:history="1">
            <w:r w:rsidRPr="004D6944">
              <w:rPr>
                <w:rStyle w:val="Hyperlink"/>
                <w:noProof/>
              </w:rPr>
              <w:t>2</w:t>
            </w:r>
            <w:r>
              <w:rPr>
                <w:noProof/>
                <w:lang w:eastAsia="en-GB"/>
              </w:rPr>
              <w:tab/>
            </w:r>
            <w:r w:rsidRPr="004D6944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_Toc216608368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81BA2A" w14:textId="2257D5CB" w:rsidR="00D815D2" w:rsidRDefault="00D815D2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08369" w:history="1">
            <w:r w:rsidRPr="004D6944">
              <w:rPr>
                <w:rStyle w:val="Hyperlink"/>
                <w:noProof/>
              </w:rPr>
              <w:t>3</w:t>
            </w:r>
            <w:r>
              <w:rPr>
                <w:noProof/>
                <w:lang w:eastAsia="en-GB"/>
              </w:rPr>
              <w:tab/>
            </w:r>
            <w:r w:rsidRPr="004D6944">
              <w:rPr>
                <w:rStyle w:val="Hyperlink"/>
                <w:noProof/>
              </w:rPr>
              <w:t>Base Vehicle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_Toc216608369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CF906F" w14:textId="1BC74E6A" w:rsidR="00D815D2" w:rsidRDefault="00D815D2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08370" w:history="1">
            <w:r w:rsidRPr="004D6944">
              <w:rPr>
                <w:rStyle w:val="Hyperlink"/>
                <w:noProof/>
              </w:rPr>
              <w:t>4</w:t>
            </w:r>
            <w:r>
              <w:rPr>
                <w:noProof/>
                <w:lang w:eastAsia="en-GB"/>
              </w:rPr>
              <w:tab/>
            </w:r>
            <w:r w:rsidRPr="004D6944">
              <w:rPr>
                <w:rStyle w:val="Hyperlink"/>
                <w:noProof/>
              </w:rPr>
              <w:t>Setup Modifications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_Toc216608370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E4CE7D" w14:textId="5AFE1A9C" w:rsidR="00D815D2" w:rsidRDefault="00D815D2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08371" w:history="1">
            <w:r w:rsidRPr="004D6944">
              <w:rPr>
                <w:rStyle w:val="Hyperlink"/>
                <w:noProof/>
              </w:rPr>
              <w:t>5</w:t>
            </w:r>
            <w:r>
              <w:rPr>
                <w:noProof/>
                <w:lang w:eastAsia="en-GB"/>
              </w:rPr>
              <w:tab/>
            </w:r>
            <w:r w:rsidRPr="004D6944">
              <w:rPr>
                <w:rStyle w:val="Hyperlink"/>
                <w:noProof/>
              </w:rPr>
              <w:t>Simulation testing and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_Toc216608371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D254EC" w14:textId="4CBBBFAB" w:rsidR="00D815D2" w:rsidRDefault="00D815D2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08372" w:history="1">
            <w:r w:rsidRPr="004D6944">
              <w:rPr>
                <w:rStyle w:val="Hyperlink"/>
                <w:noProof/>
              </w:rPr>
              <w:t>6</w:t>
            </w:r>
            <w:r>
              <w:rPr>
                <w:noProof/>
                <w:lang w:eastAsia="en-GB"/>
              </w:rPr>
              <w:tab/>
            </w:r>
            <w:r w:rsidRPr="004D6944">
              <w:rPr>
                <w:rStyle w:val="Hyperlink"/>
                <w:noProof/>
              </w:rPr>
              <w:t>Final Optimised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_Toc216608372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10AE75" w14:textId="0D2E3CC8" w:rsidR="00D815D2" w:rsidRDefault="00D815D2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08373" w:history="1">
            <w:r w:rsidRPr="004D6944">
              <w:rPr>
                <w:rStyle w:val="Hyperlink"/>
                <w:noProof/>
              </w:rPr>
              <w:t>7</w:t>
            </w:r>
            <w:r>
              <w:rPr>
                <w:noProof/>
                <w:lang w:eastAsia="en-GB"/>
              </w:rPr>
              <w:tab/>
            </w:r>
            <w:r w:rsidRPr="004D6944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_Toc216608373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01BEB5" w14:textId="0DD90BDB" w:rsidR="00D815D2" w:rsidRDefault="00D815D2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08374" w:history="1">
            <w:r w:rsidRPr="004D6944">
              <w:rPr>
                <w:rStyle w:val="Hyperlink"/>
                <w:noProof/>
              </w:rPr>
              <w:t>8</w:t>
            </w:r>
            <w:r>
              <w:rPr>
                <w:noProof/>
                <w:lang w:eastAsia="en-GB"/>
              </w:rPr>
              <w:tab/>
            </w:r>
            <w:r w:rsidRPr="004D694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_Toc216608374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FDF780" w14:textId="0EBE54DB" w:rsidR="00D815D2" w:rsidRDefault="00D815D2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08375" w:history="1">
            <w:r w:rsidRPr="004D6944">
              <w:rPr>
                <w:rStyle w:val="Hyperlink"/>
                <w:noProof/>
              </w:rPr>
              <w:t>9</w:t>
            </w:r>
            <w:r>
              <w:rPr>
                <w:noProof/>
                <w:lang w:eastAsia="en-GB"/>
              </w:rPr>
              <w:tab/>
            </w:r>
            <w:r w:rsidRPr="004D694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_Toc216608375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8BA24F" w14:textId="470CC9DC" w:rsidR="00A16A23" w:rsidRDefault="00A16A23">
          <w:r>
            <w:rPr>
              <w:b/>
              <w:bCs/>
            </w:rPr>
            <w:fldChar w:fldCharType="end"/>
          </w:r>
        </w:p>
      </w:sdtContent>
    </w:sdt>
    <w:p w14:paraId="36DEB3E6" w14:textId="77777777" w:rsidR="00715167" w:rsidRDefault="00715167" w:rsidP="00715167">
      <w:pPr>
        <w:rPr>
          <w:rFonts w:ascii="Calibri" w:hAnsi="Calibri" w:cs="Calibri"/>
        </w:rPr>
      </w:pPr>
    </w:p>
    <w:p w14:paraId="18A85A7F" w14:textId="77777777" w:rsidR="002A00E4" w:rsidRPr="002A00E4" w:rsidRDefault="002A00E4" w:rsidP="002A00E4">
      <w:pPr>
        <w:rPr>
          <w:rFonts w:ascii="Calibri" w:hAnsi="Calibri" w:cs="Calibri"/>
        </w:rPr>
      </w:pPr>
    </w:p>
    <w:p w14:paraId="0DA468BF" w14:textId="77777777" w:rsidR="002A00E4" w:rsidRPr="002A00E4" w:rsidRDefault="002A00E4" w:rsidP="002A00E4">
      <w:pPr>
        <w:rPr>
          <w:rFonts w:ascii="Calibri" w:hAnsi="Calibri" w:cs="Calibri"/>
        </w:rPr>
      </w:pPr>
    </w:p>
    <w:p w14:paraId="4A1DA340" w14:textId="77777777" w:rsidR="002A00E4" w:rsidRDefault="002A00E4" w:rsidP="008273BA">
      <w:pPr>
        <w:rPr>
          <w:rFonts w:ascii="Calibri" w:hAnsi="Calibri" w:cs="Calibri"/>
        </w:rPr>
      </w:pPr>
    </w:p>
    <w:p w14:paraId="081EA628" w14:textId="16552157" w:rsidR="00D815D2" w:rsidRDefault="009C25FB">
      <w:pPr>
        <w:pStyle w:val="TableofFigures"/>
        <w:tabs>
          <w:tab w:val="right" w:leader="dot" w:pos="9016"/>
        </w:tabs>
        <w:rPr>
          <w:noProof/>
          <w:lang w:eastAsia="en-GB"/>
        </w:rPr>
      </w:pP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 TOC \h \z \c "Table" </w:instrText>
      </w:r>
      <w:r>
        <w:rPr>
          <w:rFonts w:ascii="Calibri" w:hAnsi="Calibri" w:cs="Calibri"/>
        </w:rPr>
        <w:fldChar w:fldCharType="separate"/>
      </w:r>
      <w:hyperlink w:anchor="_Toc216608381" w:history="1">
        <w:r w:rsidR="00D815D2" w:rsidRPr="00DA3E90">
          <w:rPr>
            <w:rStyle w:val="Hyperlink"/>
            <w:noProof/>
          </w:rPr>
          <w:t>Table 1- Baseline Vehicle lap time results</w:t>
        </w:r>
        <w:r w:rsidR="00D815D2">
          <w:rPr>
            <w:noProof/>
            <w:webHidden/>
          </w:rPr>
          <w:tab/>
        </w:r>
        <w:r w:rsidR="00D815D2">
          <w:rPr>
            <w:noProof/>
            <w:webHidden/>
          </w:rPr>
          <w:fldChar w:fldCharType="begin"/>
        </w:r>
        <w:r w:rsidR="00D815D2">
          <w:rPr>
            <w:noProof/>
            <w:webHidden/>
          </w:rPr>
          <w:instrText xml:space="preserve"> PAGEREF _Toc216608381 \h </w:instrText>
        </w:r>
        <w:r w:rsidR="00D815D2">
          <w:rPr>
            <w:noProof/>
            <w:webHidden/>
          </w:rPr>
        </w:r>
        <w:r w:rsidR="00D815D2">
          <w:rPr>
            <w:noProof/>
            <w:webHidden/>
          </w:rPr>
          <w:fldChar w:fldCharType="separate"/>
        </w:r>
        <w:r w:rsidR="00D815D2">
          <w:rPr>
            <w:noProof/>
            <w:webHidden/>
          </w:rPr>
          <w:t>4</w:t>
        </w:r>
        <w:r w:rsidR="00D815D2">
          <w:rPr>
            <w:noProof/>
            <w:webHidden/>
          </w:rPr>
          <w:fldChar w:fldCharType="end"/>
        </w:r>
      </w:hyperlink>
    </w:p>
    <w:p w14:paraId="1AD8FC90" w14:textId="46862AFB" w:rsidR="00D815D2" w:rsidRDefault="00D815D2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216608382" w:history="1">
        <w:r w:rsidRPr="00DA3E90">
          <w:rPr>
            <w:rStyle w:val="Hyperlink"/>
            <w:noProof/>
          </w:rPr>
          <w:t>Table 2-Results of test laps run using different modification changes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_Toc216608382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15DE45A" w14:textId="3E9C3360" w:rsidR="00D815D2" w:rsidRDefault="00D815D2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216608383" w:history="1">
        <w:r w:rsidRPr="00DA3E90">
          <w:rPr>
            <w:rStyle w:val="Hyperlink"/>
            <w:noProof/>
          </w:rPr>
          <w:t>Table 3- Results of Fastest lap times produced for each round and modifications used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_Toc216608383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AD3BE96" w14:textId="5A0E0179" w:rsidR="002A00E4" w:rsidRDefault="009C25FB" w:rsidP="009C25FB">
      <w:pPr>
        <w:rPr>
          <w:rFonts w:ascii="Calibri" w:hAnsi="Calibri" w:cs="Calibri"/>
        </w:rPr>
      </w:pPr>
      <w:r>
        <w:rPr>
          <w:rFonts w:ascii="Calibri" w:hAnsi="Calibri" w:cs="Calibri"/>
        </w:rPr>
        <w:fldChar w:fldCharType="end"/>
      </w:r>
    </w:p>
    <w:p w14:paraId="6843425A" w14:textId="77777777" w:rsidR="002A00E4" w:rsidRDefault="002A00E4" w:rsidP="002A00E4">
      <w:pPr>
        <w:jc w:val="right"/>
        <w:rPr>
          <w:rFonts w:ascii="Calibri" w:hAnsi="Calibri" w:cs="Calibri"/>
        </w:rPr>
      </w:pPr>
    </w:p>
    <w:p w14:paraId="775569EF" w14:textId="77777777" w:rsidR="002A00E4" w:rsidRDefault="002A00E4" w:rsidP="002A00E4">
      <w:pPr>
        <w:jc w:val="right"/>
        <w:rPr>
          <w:rFonts w:ascii="Calibri" w:hAnsi="Calibri" w:cs="Calibri"/>
        </w:rPr>
      </w:pPr>
    </w:p>
    <w:p w14:paraId="22CDDD9A" w14:textId="77777777" w:rsidR="002A00E4" w:rsidRDefault="002A00E4" w:rsidP="002A00E4">
      <w:pPr>
        <w:jc w:val="right"/>
        <w:rPr>
          <w:rFonts w:ascii="Calibri" w:hAnsi="Calibri" w:cs="Calibri"/>
        </w:rPr>
      </w:pPr>
    </w:p>
    <w:p w14:paraId="4EBB2673" w14:textId="77777777" w:rsidR="009C25FB" w:rsidRPr="002A00E4" w:rsidRDefault="009C25FB" w:rsidP="002A00E4">
      <w:pPr>
        <w:rPr>
          <w:rFonts w:ascii="Calibri" w:hAnsi="Calibri" w:cs="Calibri"/>
        </w:rPr>
        <w:sectPr w:rsidR="009C25FB" w:rsidRPr="002A00E4" w:rsidSect="004D02BE"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</w:p>
    <w:p w14:paraId="7CBEEAE2" w14:textId="77777777" w:rsidR="009B5330" w:rsidRDefault="00877928" w:rsidP="00877928">
      <w:pPr>
        <w:pStyle w:val="Heading1"/>
      </w:pPr>
      <w:bookmarkStart w:id="0" w:name="_Toc216608367"/>
      <w:r>
        <w:lastRenderedPageBreak/>
        <w:t>Introduction</w:t>
      </w:r>
      <w:bookmarkEnd w:id="0"/>
    </w:p>
    <w:p w14:paraId="4345C987" w14:textId="77777777" w:rsidR="00850F06" w:rsidRDefault="00850F06" w:rsidP="00850F06">
      <w:r>
        <w:t xml:space="preserve">The purpose of this report is to use simulation software to </w:t>
      </w:r>
      <w:r w:rsidR="00CC7C1B">
        <w:t xml:space="preserve">optimise a vehicle setup and achieve </w:t>
      </w:r>
      <w:r>
        <w:t>the fastest</w:t>
      </w:r>
      <w:r w:rsidR="00CC7C1B">
        <w:t xml:space="preserve"> possible lap time using a </w:t>
      </w:r>
      <w:r w:rsidR="00E358FE">
        <w:t>set mass</w:t>
      </w:r>
      <w:r>
        <w:t xml:space="preserve"> model and</w:t>
      </w:r>
      <w:r w:rsidR="00DA0A2F">
        <w:t xml:space="preserve"> </w:t>
      </w:r>
      <w:r w:rsidR="00370300">
        <w:t xml:space="preserve">six </w:t>
      </w:r>
      <w:r w:rsidR="00DA0A2F">
        <w:t xml:space="preserve">specified </w:t>
      </w:r>
      <w:r>
        <w:t>circuits</w:t>
      </w:r>
      <w:r w:rsidR="00844DE0">
        <w:t xml:space="preserve">. </w:t>
      </w:r>
      <w:r w:rsidR="00CC7C1B">
        <w:t>OptimumLap simulation</w:t>
      </w:r>
      <w:r w:rsidR="00E358FE">
        <w:t xml:space="preserve"> software will be used to</w:t>
      </w:r>
      <w:r w:rsidR="00CC7C1B">
        <w:t xml:space="preserve"> evaluate</w:t>
      </w:r>
      <w:r w:rsidR="00E358FE">
        <w:t xml:space="preserve"> different modifications made to the </w:t>
      </w:r>
      <w:r>
        <w:t>vehicl</w:t>
      </w:r>
      <w:r w:rsidR="00844DE0">
        <w:t>e</w:t>
      </w:r>
      <w:r w:rsidR="00CC7C1B">
        <w:t xml:space="preserve"> t</w:t>
      </w:r>
      <w:r>
        <w:t xml:space="preserve">o </w:t>
      </w:r>
      <w:r w:rsidR="00CE0C08">
        <w:t>improve</w:t>
      </w:r>
      <w:r w:rsidR="0013722C">
        <w:t xml:space="preserve"> overall </w:t>
      </w:r>
      <w:r w:rsidR="00CE0C08">
        <w:t>performance</w:t>
      </w:r>
      <w:r w:rsidR="00E358FE">
        <w:t xml:space="preserve">. </w:t>
      </w:r>
    </w:p>
    <w:p w14:paraId="67510965" w14:textId="69EAAE8A" w:rsidR="00E01E40" w:rsidRDefault="00CE0C08" w:rsidP="00850F06">
      <w:r>
        <w:t>The</w:t>
      </w:r>
      <w:r w:rsidR="0013722C">
        <w:t xml:space="preserve"> </w:t>
      </w:r>
      <w:r w:rsidR="00DA0A2F">
        <w:t>aim is</w:t>
      </w:r>
      <w:r>
        <w:t xml:space="preserve"> to analyse how</w:t>
      </w:r>
      <w:r w:rsidR="00E358FE">
        <w:t xml:space="preserve"> the </w:t>
      </w:r>
      <w:r>
        <w:t>performance of the</w:t>
      </w:r>
      <w:r w:rsidR="00E358FE">
        <w:t xml:space="preserve"> vehicle </w:t>
      </w:r>
      <w:r w:rsidR="00844DE0">
        <w:t>changes</w:t>
      </w:r>
      <w:r w:rsidR="00E358FE">
        <w:t xml:space="preserve"> when the setup</w:t>
      </w:r>
      <w:r w:rsidR="00844DE0">
        <w:t xml:space="preserve"> </w:t>
      </w:r>
      <w:r w:rsidR="00E358FE">
        <w:t xml:space="preserve">is altered </w:t>
      </w:r>
      <w:r w:rsidR="00844DE0">
        <w:t>an</w:t>
      </w:r>
      <w:r w:rsidR="00E358FE">
        <w:t xml:space="preserve">d to make decisions about which </w:t>
      </w:r>
      <w:r w:rsidR="00844DE0">
        <w:t>components</w:t>
      </w:r>
      <w:r w:rsidR="0013722C">
        <w:t xml:space="preserve"> should be </w:t>
      </w:r>
      <w:r w:rsidR="00844DE0">
        <w:t>upgrade</w:t>
      </w:r>
      <w:r w:rsidR="00825C86">
        <w:t>d</w:t>
      </w:r>
      <w:r w:rsidR="00E358FE">
        <w:t xml:space="preserve"> while working with</w:t>
      </w:r>
      <w:r w:rsidR="00DA0A2F">
        <w:t xml:space="preserve">in </w:t>
      </w:r>
      <w:r w:rsidR="00E358FE">
        <w:t xml:space="preserve">a fixed development </w:t>
      </w:r>
      <w:r w:rsidR="0013722C">
        <w:t>budget. Each</w:t>
      </w:r>
      <w:r w:rsidR="00E358FE">
        <w:t xml:space="preserve"> improvement carr</w:t>
      </w:r>
      <w:r w:rsidR="0013722C">
        <w:t xml:space="preserve">ies </w:t>
      </w:r>
      <w:r w:rsidR="00E358FE">
        <w:t xml:space="preserve">a specific point </w:t>
      </w:r>
      <w:r w:rsidR="00DA0A2F">
        <w:t>cost, reflecting</w:t>
      </w:r>
      <w:r w:rsidR="0013722C">
        <w:t xml:space="preserve"> </w:t>
      </w:r>
      <w:r w:rsidR="00CC7C1B">
        <w:t>real-world limitations</w:t>
      </w:r>
      <w:r w:rsidR="0013722C">
        <w:t xml:space="preserve"> experienced</w:t>
      </w:r>
      <w:r w:rsidR="00DA0A2F">
        <w:t xml:space="preserve"> within </w:t>
      </w:r>
      <w:r w:rsidR="0013722C">
        <w:t>motorsport</w:t>
      </w:r>
      <w:r w:rsidR="00CC7C1B">
        <w:t>. This report shows the baseline</w:t>
      </w:r>
      <w:r w:rsidR="00E358FE">
        <w:t xml:space="preserve"> vehicle </w:t>
      </w:r>
      <w:r w:rsidR="00CC7C1B">
        <w:t xml:space="preserve">evaluation, the </w:t>
      </w:r>
      <w:r w:rsidR="0013722C">
        <w:t>development process,</w:t>
      </w:r>
      <w:r w:rsidR="00CC7C1B">
        <w:t xml:space="preserve"> applied setup changes and the</w:t>
      </w:r>
      <w:r w:rsidR="0013722C">
        <w:t xml:space="preserve"> improvements </w:t>
      </w:r>
      <w:r w:rsidR="00CC7C1B">
        <w:t>in lap time</w:t>
      </w:r>
      <w:r w:rsidR="0013722C">
        <w:t>.</w:t>
      </w:r>
    </w:p>
    <w:p w14:paraId="2AE2613A" w14:textId="1BF1DE6C" w:rsidR="00CE0C08" w:rsidRPr="00850F06" w:rsidRDefault="007505F2" w:rsidP="00850F06">
      <w:r>
        <w:t>Vehicle simulation technologies are a core component</w:t>
      </w:r>
      <w:r w:rsidR="00DA0A2F">
        <w:t xml:space="preserve"> of </w:t>
      </w:r>
      <w:r w:rsidR="0013722C">
        <w:t xml:space="preserve">modern motorsport, providing </w:t>
      </w:r>
      <w:r>
        <w:t>engineers</w:t>
      </w:r>
      <w:r w:rsidR="0013722C">
        <w:t xml:space="preserve"> with a repeatable environment</w:t>
      </w:r>
      <w:r w:rsidR="00DA0A2F">
        <w:t xml:space="preserve"> in which they can assess</w:t>
      </w:r>
      <w:r w:rsidR="0013722C">
        <w:t xml:space="preserve"> how a</w:t>
      </w:r>
      <w:r>
        <w:t xml:space="preserve"> vehicle is likely to behave</w:t>
      </w:r>
      <w:r w:rsidR="0013722C">
        <w:t xml:space="preserve"> under </w:t>
      </w:r>
      <w:r>
        <w:t xml:space="preserve">different setups and operating </w:t>
      </w:r>
      <w:r w:rsidR="00E01E40">
        <w:t xml:space="preserve">conditions. </w:t>
      </w:r>
      <w:r w:rsidR="0013722C">
        <w:t>They</w:t>
      </w:r>
      <w:r w:rsidR="00DA0A2F">
        <w:t xml:space="preserve"> also significantly </w:t>
      </w:r>
      <w:r w:rsidR="0013722C">
        <w:t xml:space="preserve">reduce </w:t>
      </w:r>
      <w:r w:rsidR="00E01E40">
        <w:t>the cost and time</w:t>
      </w:r>
      <w:r w:rsidR="0013722C">
        <w:t xml:space="preserve"> associated with physical</w:t>
      </w:r>
      <w:r w:rsidR="00E01E40">
        <w:t xml:space="preserve"> testing</w:t>
      </w:r>
      <w:r w:rsidR="0013722C">
        <w:t xml:space="preserve"> while still</w:t>
      </w:r>
      <w:r w:rsidR="00DA0A2F">
        <w:t xml:space="preserve"> supporting </w:t>
      </w:r>
      <w:r w:rsidR="0013722C">
        <w:t>development.</w:t>
      </w:r>
      <w:sdt>
        <w:sdtPr>
          <w:id w:val="1584644968"/>
          <w:citation/>
        </w:sdtPr>
        <w:sdtContent>
          <w:r w:rsidR="00E11AB1">
            <w:fldChar w:fldCharType="begin"/>
          </w:r>
          <w:r w:rsidR="00E11AB1">
            <w:instrText xml:space="preserve"> CITATION Aut25 \l 2057 </w:instrText>
          </w:r>
          <w:r w:rsidR="00E11AB1">
            <w:fldChar w:fldCharType="separate"/>
          </w:r>
          <w:r w:rsidR="00DD4BDF">
            <w:rPr>
              <w:noProof/>
            </w:rPr>
            <w:t xml:space="preserve"> </w:t>
          </w:r>
          <w:r w:rsidR="00DD4BDF" w:rsidRPr="00DD4BDF">
            <w:rPr>
              <w:noProof/>
            </w:rPr>
            <w:t>(Technology, 2025)</w:t>
          </w:r>
          <w:r w:rsidR="00E11AB1">
            <w:fldChar w:fldCharType="end"/>
          </w:r>
        </w:sdtContent>
      </w:sdt>
    </w:p>
    <w:p w14:paraId="49B8B95F" w14:textId="0BC2558B" w:rsidR="00370300" w:rsidRDefault="00DA22DE" w:rsidP="00DA22DE">
      <w:pPr>
        <w:pStyle w:val="Heading1"/>
      </w:pPr>
      <w:bookmarkStart w:id="1" w:name="_Toc216608368"/>
      <w:r>
        <w:t>Methodology</w:t>
      </w:r>
      <w:bookmarkEnd w:id="1"/>
      <w:r>
        <w:t xml:space="preserve"> </w:t>
      </w:r>
    </w:p>
    <w:p w14:paraId="12270E75" w14:textId="2E61A123" w:rsidR="00DA22DE" w:rsidRDefault="00DA22DE" w:rsidP="00DA22DE">
      <w:r>
        <w:t xml:space="preserve">This assignment used a simulation-based approach to optimise vehicle performance using </w:t>
      </w:r>
      <w:r w:rsidR="000C1AE8">
        <w:t>O</w:t>
      </w:r>
      <w:r>
        <w:t>ptimum</w:t>
      </w:r>
      <w:r w:rsidR="000C1AE8">
        <w:t>L</w:t>
      </w:r>
      <w:r>
        <w:t>ap. Initially</w:t>
      </w:r>
      <w:r w:rsidR="000C1AE8">
        <w:t xml:space="preserve">, </w:t>
      </w:r>
      <w:r>
        <w:t>the baseline</w:t>
      </w:r>
      <w:r w:rsidR="000C1AE8">
        <w:t xml:space="preserve"> vehicle </w:t>
      </w:r>
      <w:r>
        <w:t>setup was analysed using the provided mass model and</w:t>
      </w:r>
      <w:r w:rsidR="000C1AE8">
        <w:t xml:space="preserve"> specified circuits</w:t>
      </w:r>
      <w:r>
        <w:t>.</w:t>
      </w:r>
      <w:r w:rsidR="000C1AE8">
        <w:t xml:space="preserve"> Primary </w:t>
      </w:r>
      <w:r>
        <w:t>specifications, including vehicle mass, aerodynamic coefficients, tyre values and engine power factor</w:t>
      </w:r>
      <w:r w:rsidR="000C1AE8">
        <w:t xml:space="preserve">, </w:t>
      </w:r>
      <w:r>
        <w:t>were recorded</w:t>
      </w:r>
      <w:r w:rsidR="000C1AE8">
        <w:t xml:space="preserve"> </w:t>
      </w:r>
      <w:r>
        <w:t>and baseline lap times were established to identify performance limitations.</w:t>
      </w:r>
    </w:p>
    <w:p w14:paraId="0681CE51" w14:textId="77DE1F1B" w:rsidR="00DA22DE" w:rsidRDefault="00DA22DE" w:rsidP="00DA22DE">
      <w:r>
        <w:t>A development strategy was then created to</w:t>
      </w:r>
      <w:r w:rsidR="000C1AE8">
        <w:t xml:space="preserve"> determine </w:t>
      </w:r>
      <w:r>
        <w:t>which modifications would enhance lap time</w:t>
      </w:r>
      <w:r w:rsidR="000C1AE8">
        <w:t xml:space="preserve"> performance</w:t>
      </w:r>
      <w:r>
        <w:t>. By</w:t>
      </w:r>
      <w:r w:rsidR="000C1AE8">
        <w:t xml:space="preserve"> adjusting</w:t>
      </w:r>
      <w:r>
        <w:t xml:space="preserve"> one element at a time and </w:t>
      </w:r>
      <w:r w:rsidR="000C1AE8">
        <w:t>running successive simulations,</w:t>
      </w:r>
      <w:r>
        <w:t xml:space="preserve"> </w:t>
      </w:r>
      <w:r w:rsidR="000C1AE8">
        <w:t>the impact of each</w:t>
      </w:r>
      <w:r>
        <w:t xml:space="preserve"> </w:t>
      </w:r>
      <w:r w:rsidR="000C1AE8">
        <w:t>modification on lap time reduction was assessed. Each modification carried a fixed credit, and all changes were made within the allocated development budget.</w:t>
      </w:r>
    </w:p>
    <w:p w14:paraId="0DAA23A2" w14:textId="605F85D3" w:rsidR="000C1AE8" w:rsidRPr="00DA22DE" w:rsidRDefault="000C1AE8" w:rsidP="00DA22DE">
      <w:r>
        <w:lastRenderedPageBreak/>
        <w:t>Simulation runs were repeated for each configuration under consistent conditions, with lap times</w:t>
      </w:r>
      <w:r w:rsidR="00960A4B">
        <w:t xml:space="preserve"> </w:t>
      </w:r>
      <w:r>
        <w:t>being recorded for comparison. The final vehicle set up was selected based on achieving the fastest lap time while maintaining its performance in other areas.</w:t>
      </w:r>
    </w:p>
    <w:p w14:paraId="4EAC6068" w14:textId="77777777" w:rsidR="00370300" w:rsidRDefault="00370300" w:rsidP="00370300">
      <w:pPr>
        <w:pStyle w:val="Heading1"/>
      </w:pPr>
      <w:bookmarkStart w:id="2" w:name="_Toc216608369"/>
      <w:r>
        <w:t>Base Vehicle Analysis</w:t>
      </w:r>
      <w:bookmarkEnd w:id="2"/>
    </w:p>
    <w:p w14:paraId="07D5923C" w14:textId="091D4508" w:rsidR="0024040B" w:rsidRDefault="00370300" w:rsidP="00370300">
      <w:r>
        <w:t>The baseline vehicle setup</w:t>
      </w:r>
      <w:r w:rsidR="0069218F">
        <w:t xml:space="preserve"> supplied </w:t>
      </w:r>
      <w:r>
        <w:t>in OptimumLap</w:t>
      </w:r>
      <w:r w:rsidR="0069218F">
        <w:t xml:space="preserve"> </w:t>
      </w:r>
      <w:r>
        <w:t xml:space="preserve">represents the </w:t>
      </w:r>
      <w:r w:rsidR="0069218F">
        <w:t>standard, unmodified</w:t>
      </w:r>
      <w:r>
        <w:t xml:space="preserve"> configurations of the</w:t>
      </w:r>
      <w:r w:rsidR="00D2456E">
        <w:t xml:space="preserve"> mass </w:t>
      </w:r>
      <w:r>
        <w:t>model</w:t>
      </w:r>
      <w:r w:rsidR="0069218F">
        <w:t xml:space="preserve"> </w:t>
      </w:r>
      <w:r>
        <w:t xml:space="preserve">and </w:t>
      </w:r>
      <w:r w:rsidR="0069218F">
        <w:t xml:space="preserve">serves as the </w:t>
      </w:r>
      <w:r w:rsidR="0024040B">
        <w:t>starting point</w:t>
      </w:r>
      <w:r w:rsidR="0069218F">
        <w:t xml:space="preserve"> for </w:t>
      </w:r>
      <w:r>
        <w:t>subsequent optimisation. In its initial setup</w:t>
      </w:r>
      <w:r w:rsidR="0069218F">
        <w:t xml:space="preserve">, </w:t>
      </w:r>
      <w:r>
        <w:t>the vehicle</w:t>
      </w:r>
      <w:r w:rsidR="0069218F">
        <w:t xml:space="preserve"> has </w:t>
      </w:r>
      <w:r>
        <w:t>a mass of 975</w:t>
      </w:r>
      <w:r w:rsidR="0024040B">
        <w:t>kg, making</w:t>
      </w:r>
      <w:r w:rsidR="0069218F">
        <w:t xml:space="preserve"> it relatively</w:t>
      </w:r>
      <w:r>
        <w:t xml:space="preserve"> heavy</w:t>
      </w:r>
      <w:r w:rsidR="0069218F">
        <w:t xml:space="preserve"> for </w:t>
      </w:r>
      <w:r w:rsidR="0024040B">
        <w:t>a performance</w:t>
      </w:r>
      <w:r w:rsidR="0069218F">
        <w:t xml:space="preserve"> </w:t>
      </w:r>
      <w:r w:rsidR="0024040B">
        <w:t>focused vehicle</w:t>
      </w:r>
      <w:r w:rsidR="0069218F">
        <w:t xml:space="preserve">. This weight </w:t>
      </w:r>
      <w:r>
        <w:t xml:space="preserve">influences </w:t>
      </w:r>
      <w:r w:rsidR="00B5351C">
        <w:t>weight transfer</w:t>
      </w:r>
      <w:r w:rsidR="0024040B">
        <w:t xml:space="preserve"> characteristics</w:t>
      </w:r>
      <w:r w:rsidR="00B5351C">
        <w:t xml:space="preserve"> and</w:t>
      </w:r>
      <w:r w:rsidR="0024040B">
        <w:t xml:space="preserve"> contributes to </w:t>
      </w:r>
      <w:r w:rsidR="00B5351C">
        <w:t>overall performance</w:t>
      </w:r>
      <w:r w:rsidR="0024040B">
        <w:t xml:space="preserve"> limitations. Aerodynamically, the </w:t>
      </w:r>
      <w:r w:rsidR="00F71FB3">
        <w:t>car features</w:t>
      </w:r>
      <w:r w:rsidR="00B5351C">
        <w:t xml:space="preserve"> a drag coefficient of 0.51 and a downforce coefficient of </w:t>
      </w:r>
      <w:r w:rsidR="001521CF">
        <w:t>1.6</w:t>
      </w:r>
      <w:r w:rsidR="0024040B">
        <w:t xml:space="preserve"> which are values that generate </w:t>
      </w:r>
      <w:r w:rsidR="006729D4" w:rsidRPr="006729D4">
        <w:t>significant drag</w:t>
      </w:r>
      <w:r w:rsidR="0024040B">
        <w:t xml:space="preserve"> at</w:t>
      </w:r>
      <w:r w:rsidR="006729D4" w:rsidRPr="006729D4">
        <w:t xml:space="preserve"> </w:t>
      </w:r>
      <w:r w:rsidR="00252882" w:rsidRPr="006729D4">
        <w:t>high-speed</w:t>
      </w:r>
      <w:r w:rsidR="0024040B">
        <w:t xml:space="preserve">s and restricts the vehicles </w:t>
      </w:r>
      <w:r w:rsidR="006729D4">
        <w:t>straight line</w:t>
      </w:r>
      <w:r w:rsidR="0024040B">
        <w:t xml:space="preserve"> performance.</w:t>
      </w:r>
      <w:r w:rsidR="006729D4">
        <w:t xml:space="preserve"> </w:t>
      </w:r>
      <w:r w:rsidR="006729D4" w:rsidRPr="006729D4">
        <w:t>T</w:t>
      </w:r>
      <w:r w:rsidR="00B5351C" w:rsidRPr="006729D4">
        <w:t>he</w:t>
      </w:r>
      <w:r w:rsidR="00B5351C">
        <w:t xml:space="preserve"> tyre model </w:t>
      </w:r>
      <w:r w:rsidR="0024040B">
        <w:t xml:space="preserve">uses </w:t>
      </w:r>
      <w:r w:rsidR="00B5351C">
        <w:t>longitudinal and lateral friction of 1.</w:t>
      </w:r>
      <w:r w:rsidR="00C10FD5">
        <w:t>8</w:t>
      </w:r>
      <w:r w:rsidR="0024040B">
        <w:t xml:space="preserve"> which affect the available grip.</w:t>
      </w:r>
    </w:p>
    <w:p w14:paraId="45FB4907" w14:textId="346552EE" w:rsidR="00B5351C" w:rsidRPr="006729D4" w:rsidRDefault="0024040B" w:rsidP="00370300">
      <w:r>
        <w:t>Simulation results show that the vehicle is t</w:t>
      </w:r>
      <w:r w:rsidR="00C10FD5">
        <w:t>raction</w:t>
      </w:r>
      <w:r>
        <w:t>-</w:t>
      </w:r>
      <w:r w:rsidR="006729D4">
        <w:t xml:space="preserve"> limited</w:t>
      </w:r>
      <w:r>
        <w:t xml:space="preserve"> at low speeds from approximately </w:t>
      </w:r>
      <w:r w:rsidR="006729D4">
        <w:t>60 to 120km/</w:t>
      </w:r>
      <w:r w:rsidR="00C10FD5">
        <w:t>hr</w:t>
      </w:r>
      <w:r>
        <w:t xml:space="preserve">, after which traction </w:t>
      </w:r>
      <w:r w:rsidR="00252882">
        <w:t xml:space="preserve">becomes more stable and consistent at around 120 </w:t>
      </w:r>
      <w:r>
        <w:t>-</w:t>
      </w:r>
      <w:r w:rsidR="00252882">
        <w:t>130km/hr where the traction limit and traction force meet.</w:t>
      </w:r>
    </w:p>
    <w:p w14:paraId="19FB7F6A" w14:textId="7BD93ECF" w:rsidR="005D4233" w:rsidRDefault="00B5351C" w:rsidP="00370300">
      <w:r>
        <w:t xml:space="preserve"> </w:t>
      </w:r>
      <w:r w:rsidR="0024040B">
        <w:t>As speeds increase, the aerodynamic downforce rises</w:t>
      </w:r>
      <w:r w:rsidR="00AE6917">
        <w:t xml:space="preserve">, increased the tyres </w:t>
      </w:r>
      <w:r w:rsidR="00252882">
        <w:t>normal load</w:t>
      </w:r>
      <w:r w:rsidR="00AE6917">
        <w:t xml:space="preserve"> and</w:t>
      </w:r>
      <w:r w:rsidR="0024040B">
        <w:t xml:space="preserve"> </w:t>
      </w:r>
      <w:r w:rsidR="00AE6917">
        <w:t>improv</w:t>
      </w:r>
      <w:r w:rsidR="0024040B">
        <w:t>ing</w:t>
      </w:r>
      <w:r w:rsidR="00AE6917">
        <w:t xml:space="preserve"> </w:t>
      </w:r>
      <w:r w:rsidR="00252882">
        <w:t>available traction</w:t>
      </w:r>
      <w:r w:rsidR="00AE6917">
        <w:t xml:space="preserve">. </w:t>
      </w:r>
      <w:r w:rsidR="0024040B">
        <w:t xml:space="preserve">Beyond roughly 130km/h, the car </w:t>
      </w:r>
      <w:r w:rsidR="00252882">
        <w:t>be</w:t>
      </w:r>
      <w:r w:rsidR="00AE6917">
        <w:t>c</w:t>
      </w:r>
      <w:r w:rsidR="0024040B">
        <w:t>omes</w:t>
      </w:r>
      <w:r w:rsidR="00AE6917">
        <w:t xml:space="preserve"> </w:t>
      </w:r>
      <w:r w:rsidR="00252882">
        <w:t>power limite</w:t>
      </w:r>
      <w:r w:rsidR="0024040B">
        <w:t>d</w:t>
      </w:r>
      <w:r w:rsidR="00575D30">
        <w:t xml:space="preserve">. </w:t>
      </w:r>
      <w:r w:rsidR="00F71FB3">
        <w:t>However,</w:t>
      </w:r>
      <w:r w:rsidR="00575D30">
        <w:t xml:space="preserve"> the</w:t>
      </w:r>
      <w:r w:rsidR="00AE6917">
        <w:t xml:space="preserve"> traction at those speeds remained more stable and consistent. The traction limit</w:t>
      </w:r>
      <w:r w:rsidR="00575D30">
        <w:t xml:space="preserve"> remains well</w:t>
      </w:r>
      <w:r w:rsidR="00AE6917">
        <w:t xml:space="preserve"> above</w:t>
      </w:r>
      <w:r w:rsidR="00575D30">
        <w:t xml:space="preserve"> the</w:t>
      </w:r>
      <w:r w:rsidR="00AE6917">
        <w:t xml:space="preserve"> available wheel force</w:t>
      </w:r>
      <w:r w:rsidR="00575D30">
        <w:t>,</w:t>
      </w:r>
      <w:r w:rsidR="00AE6917">
        <w:t xml:space="preserve"> meaning that grip is sufficient and</w:t>
      </w:r>
      <w:r w:rsidR="00575D30">
        <w:t xml:space="preserve"> </w:t>
      </w:r>
      <w:r w:rsidR="00AE6917">
        <w:t xml:space="preserve">wheel </w:t>
      </w:r>
      <w:r w:rsidR="00C10FD5">
        <w:t>spin</w:t>
      </w:r>
      <w:r w:rsidR="00575D30">
        <w:t xml:space="preserve"> is no longer a concern</w:t>
      </w:r>
      <w:r w:rsidR="00C10FD5">
        <w:t>.</w:t>
      </w:r>
    </w:p>
    <w:p w14:paraId="542D63D0" w14:textId="42094A02" w:rsidR="00D324D6" w:rsidRPr="007F2809" w:rsidRDefault="00C10FD5" w:rsidP="00370300">
      <w:pPr>
        <w:rPr>
          <w:b/>
          <w:bCs/>
          <w:color w:val="EE0000"/>
        </w:rPr>
      </w:pPr>
      <w:r>
        <w:t xml:space="preserve"> The</w:t>
      </w:r>
      <w:r w:rsidR="00AE6917">
        <w:t xml:space="preserve"> engine</w:t>
      </w:r>
      <w:r w:rsidR="00575D30">
        <w:t xml:space="preserve"> reaches </w:t>
      </w:r>
      <w:r w:rsidR="00AE6917">
        <w:t>peak power at 6750 rp</w:t>
      </w:r>
      <w:r>
        <w:t>m</w:t>
      </w:r>
      <w:r w:rsidR="00575D30">
        <w:t xml:space="preserve">, but at the cars top speed of 318km/hr the engine spins at </w:t>
      </w:r>
      <w:r>
        <w:t>7840rpm</w:t>
      </w:r>
      <w:r w:rsidR="00575D30">
        <w:t xml:space="preserve">, where power output begins to decline. As a result, although vehicle speed continues to increase, the engine produces less power, reducing the force available at the wheel. Overall, the baseline configurations </w:t>
      </w:r>
      <w:r w:rsidR="00F71FB3">
        <w:t>highlight</w:t>
      </w:r>
      <w:r w:rsidR="00575D30">
        <w:t xml:space="preserve"> </w:t>
      </w:r>
      <w:r w:rsidR="003140FF">
        <w:t xml:space="preserve">several performance </w:t>
      </w:r>
      <w:r w:rsidR="001521CF">
        <w:t>constraints</w:t>
      </w:r>
      <w:r w:rsidR="00575D30">
        <w:t xml:space="preserve"> </w:t>
      </w:r>
      <w:r w:rsidR="001521CF">
        <w:t>bu</w:t>
      </w:r>
      <w:r w:rsidR="00575D30">
        <w:t xml:space="preserve">t provided a solid </w:t>
      </w:r>
      <w:r w:rsidR="003140FF">
        <w:t>starting point, clear</w:t>
      </w:r>
      <w:r w:rsidR="00575D30">
        <w:t xml:space="preserve">ly identifying areas </w:t>
      </w:r>
      <w:r w:rsidR="003140FF">
        <w:t>to target to reach peak optimisation</w:t>
      </w:r>
      <w:r w:rsidR="005D4233">
        <w:t>.</w:t>
      </w:r>
      <w:r w:rsidR="000563B1">
        <w:rPr>
          <w:b/>
          <w:bCs/>
        </w:rPr>
        <w:t xml:space="preserve"> </w:t>
      </w:r>
    </w:p>
    <w:p w14:paraId="7C1B6FDC" w14:textId="77777777" w:rsidR="00D324D6" w:rsidRDefault="00D324D6" w:rsidP="00370300"/>
    <w:p w14:paraId="439F4009" w14:textId="77777777" w:rsidR="00D324D6" w:rsidRDefault="00D324D6" w:rsidP="00D324D6">
      <w:pPr>
        <w:pStyle w:val="Heading1"/>
      </w:pPr>
      <w:bookmarkStart w:id="3" w:name="_Toc216608370"/>
      <w:r>
        <w:lastRenderedPageBreak/>
        <w:t>Setup Modifications</w:t>
      </w:r>
      <w:bookmarkEnd w:id="3"/>
    </w:p>
    <w:p w14:paraId="1270E4E6" w14:textId="2841C6A0" w:rsidR="00BF2F4F" w:rsidRDefault="00BF2F4F" w:rsidP="009C25FB">
      <w:r>
        <w:t xml:space="preserve">Across the </w:t>
      </w:r>
      <w:r w:rsidR="009C25FB">
        <w:t xml:space="preserve">first </w:t>
      </w:r>
      <w:r>
        <w:t>five</w:t>
      </w:r>
      <w:r w:rsidR="009C25FB">
        <w:t xml:space="preserve"> </w:t>
      </w:r>
      <w:r w:rsidR="001521CF">
        <w:t>rounds</w:t>
      </w:r>
      <w:r>
        <w:t xml:space="preserve">, </w:t>
      </w:r>
      <w:r w:rsidR="009C25FB">
        <w:t>the</w:t>
      </w:r>
      <w:r>
        <w:t xml:space="preserve"> vehicle had identical </w:t>
      </w:r>
      <w:r w:rsidR="009C25FB">
        <w:t xml:space="preserve">setups, </w:t>
      </w:r>
      <w:r w:rsidR="00F71FB3">
        <w:t>with mass</w:t>
      </w:r>
      <w:r>
        <w:t xml:space="preserve"> reduced </w:t>
      </w:r>
      <w:r w:rsidR="009C25FB">
        <w:t xml:space="preserve">from </w:t>
      </w:r>
      <w:r w:rsidR="00885F9C">
        <w:t>9</w:t>
      </w:r>
      <w:r w:rsidR="00403A30">
        <w:t>75</w:t>
      </w:r>
      <w:r w:rsidR="009C25FB">
        <w:t xml:space="preserve">kg to </w:t>
      </w:r>
      <w:r w:rsidR="00885F9C">
        <w:t>9</w:t>
      </w:r>
      <w:r w:rsidR="009C25FB">
        <w:t>15kg</w:t>
      </w:r>
      <w:r>
        <w:t xml:space="preserve">. At </w:t>
      </w:r>
      <w:r w:rsidR="005D4233">
        <w:t>Le Mans</w:t>
      </w:r>
      <w:r>
        <w:t xml:space="preserve">, the </w:t>
      </w:r>
      <w:r w:rsidR="00F71FB3">
        <w:t>mass was</w:t>
      </w:r>
      <w:r w:rsidR="005D4233">
        <w:t xml:space="preserve"> set</w:t>
      </w:r>
      <w:r>
        <w:t xml:space="preserve"> slightly higher at </w:t>
      </w:r>
      <w:r w:rsidR="005D4233">
        <w:t>935kg</w:t>
      </w:r>
      <w:r>
        <w:t xml:space="preserve">, yet </w:t>
      </w:r>
      <w:r w:rsidR="001521CF">
        <w:t>bot</w:t>
      </w:r>
      <w:r>
        <w:t xml:space="preserve">h configurations still show a reduction from the original baseline and should therefore </w:t>
      </w:r>
      <w:r w:rsidR="009C25FB">
        <w:t>improv</w:t>
      </w:r>
      <w:r w:rsidR="001521CF">
        <w:t xml:space="preserve">e </w:t>
      </w:r>
      <w:r w:rsidR="009C25FB">
        <w:t>acceleration and cornering</w:t>
      </w:r>
      <w:r>
        <w:t xml:space="preserve"> capability. A lower mass should enhance the</w:t>
      </w:r>
      <w:r w:rsidR="00810C80">
        <w:t xml:space="preserve"> power to weight </w:t>
      </w:r>
      <w:r>
        <w:t xml:space="preserve">ratio, increasing available grip, and allow higher cornering speed while </w:t>
      </w:r>
      <w:r w:rsidR="00810C80">
        <w:t>provid</w:t>
      </w:r>
      <w:r>
        <w:t>ing</w:t>
      </w:r>
      <w:r w:rsidR="00810C80">
        <w:t xml:space="preserve"> performanc</w:t>
      </w:r>
      <w:r>
        <w:t xml:space="preserve">e </w:t>
      </w:r>
      <w:r w:rsidR="00810C80">
        <w:t>without adding strain on</w:t>
      </w:r>
      <w:r>
        <w:t xml:space="preserve">to </w:t>
      </w:r>
      <w:r w:rsidR="00F71FB3">
        <w:t>the engine</w:t>
      </w:r>
      <w:r>
        <w:t>.</w:t>
      </w:r>
      <w:sdt>
        <w:sdtPr>
          <w:id w:val="-174732259"/>
          <w:citation/>
        </w:sdtPr>
        <w:sdtContent>
          <w:r w:rsidR="00810C80">
            <w:fldChar w:fldCharType="begin"/>
          </w:r>
          <w:r w:rsidR="00810C80">
            <w:instrText xml:space="preserve"> CITATION Mer25 \l 2057 </w:instrText>
          </w:r>
          <w:r w:rsidR="00810C80">
            <w:fldChar w:fldCharType="separate"/>
          </w:r>
          <w:r w:rsidR="00DD4BDF">
            <w:rPr>
              <w:noProof/>
            </w:rPr>
            <w:t xml:space="preserve"> </w:t>
          </w:r>
          <w:r w:rsidR="00DD4BDF" w:rsidRPr="00DD4BDF">
            <w:rPr>
              <w:noProof/>
            </w:rPr>
            <w:t>(MercedesBlog, 2025)</w:t>
          </w:r>
          <w:r w:rsidR="00810C80">
            <w:fldChar w:fldCharType="end"/>
          </w:r>
        </w:sdtContent>
      </w:sdt>
      <w:r w:rsidR="00810C80">
        <w:t xml:space="preserve"> </w:t>
      </w:r>
    </w:p>
    <w:p w14:paraId="6668BC88" w14:textId="5F211759" w:rsidR="007944DB" w:rsidRDefault="00BF2F4F" w:rsidP="009C25FB">
      <w:r>
        <w:t>The a</w:t>
      </w:r>
      <w:r w:rsidR="009C25FB">
        <w:t>erodynamics</w:t>
      </w:r>
      <w:r>
        <w:t xml:space="preserve"> configuration </w:t>
      </w:r>
      <w:r w:rsidR="009C25FB">
        <w:t>was</w:t>
      </w:r>
      <w:r>
        <w:t xml:space="preserve"> set to a drag coefficient </w:t>
      </w:r>
      <w:r w:rsidR="00F71FB3">
        <w:t xml:space="preserve">of </w:t>
      </w:r>
      <w:r w:rsidR="00DD4BDF">
        <w:t>0.52 and</w:t>
      </w:r>
      <w:r>
        <w:t xml:space="preserve"> a </w:t>
      </w:r>
      <w:r w:rsidR="009C25FB">
        <w:t>lift coefficien</w:t>
      </w:r>
      <w:r w:rsidR="00456108">
        <w:t>t</w:t>
      </w:r>
      <w:r>
        <w:t xml:space="preserve"> of 2.05, </w:t>
      </w:r>
      <w:r w:rsidR="00456108">
        <w:t>whic</w:t>
      </w:r>
      <w:r>
        <w:t>h would</w:t>
      </w:r>
      <w:r w:rsidR="00456108">
        <w:t xml:space="preserve"> be expected to increase</w:t>
      </w:r>
      <w:r>
        <w:t xml:space="preserve"> both </w:t>
      </w:r>
      <w:r w:rsidR="00456108">
        <w:t>drag and downforce</w:t>
      </w:r>
      <w:r>
        <w:t>. While the added drag slightly reduces straight- line speed,</w:t>
      </w:r>
      <w:r w:rsidR="007944DB">
        <w:t xml:space="preserve"> the greater downforce significantly improves tyre load, reducing </w:t>
      </w:r>
      <w:r w:rsidR="005D4233">
        <w:t>wheelspin</w:t>
      </w:r>
      <w:r w:rsidR="007944DB">
        <w:t xml:space="preserve"> and increasing stability at higher speeds</w:t>
      </w:r>
      <w:r w:rsidR="005D4233">
        <w:t xml:space="preserve">. </w:t>
      </w:r>
      <w:sdt>
        <w:sdtPr>
          <w:id w:val="-1176725835"/>
          <w:citation/>
        </w:sdtPr>
        <w:sdtContent>
          <w:r w:rsidR="007944DB">
            <w:fldChar w:fldCharType="begin"/>
          </w:r>
          <w:r w:rsidR="007944DB">
            <w:instrText xml:space="preserve"> CITATION Dri25 \l 2057 </w:instrText>
          </w:r>
          <w:r w:rsidR="007944DB">
            <w:fldChar w:fldCharType="separate"/>
          </w:r>
          <w:r w:rsidR="00DD4BDF" w:rsidRPr="00DD4BDF">
            <w:rPr>
              <w:noProof/>
            </w:rPr>
            <w:t>(Anon., 2025)</w:t>
          </w:r>
          <w:r w:rsidR="007944DB">
            <w:fldChar w:fldCharType="end"/>
          </w:r>
        </w:sdtContent>
      </w:sdt>
    </w:p>
    <w:p w14:paraId="4DE52B6D" w14:textId="643D5AED" w:rsidR="008824FE" w:rsidRDefault="005D4233" w:rsidP="009C25FB">
      <w:r>
        <w:t>Gear</w:t>
      </w:r>
      <w:r w:rsidR="009C25FB">
        <w:t xml:space="preserve"> ratios were</w:t>
      </w:r>
      <w:r w:rsidR="007944DB">
        <w:t xml:space="preserve"> </w:t>
      </w:r>
      <w:r w:rsidR="00F71FB3">
        <w:t>configured as</w:t>
      </w:r>
      <w:r w:rsidR="009C25FB">
        <w:t xml:space="preserve"> 2.6 for </w:t>
      </w:r>
      <w:r w:rsidR="007944DB">
        <w:t>(1</w:t>
      </w:r>
      <w:r w:rsidR="007944DB" w:rsidRPr="007944DB">
        <w:rPr>
          <w:vertAlign w:val="superscript"/>
        </w:rPr>
        <w:t>st</w:t>
      </w:r>
      <w:r w:rsidR="00F71FB3">
        <w:t>), 2.2</w:t>
      </w:r>
      <w:r w:rsidR="007944DB">
        <w:t>(2</w:t>
      </w:r>
      <w:r w:rsidR="007944DB" w:rsidRPr="007944DB">
        <w:rPr>
          <w:vertAlign w:val="superscript"/>
        </w:rPr>
        <w:t>nd</w:t>
      </w:r>
      <w:r w:rsidR="007944DB">
        <w:t>)</w:t>
      </w:r>
      <w:r w:rsidR="009C25FB">
        <w:t>,1.7</w:t>
      </w:r>
      <w:r w:rsidR="007944DB">
        <w:t>(3</w:t>
      </w:r>
      <w:r w:rsidR="007944DB" w:rsidRPr="007944DB">
        <w:rPr>
          <w:vertAlign w:val="superscript"/>
        </w:rPr>
        <w:t>rd</w:t>
      </w:r>
      <w:r w:rsidR="007944DB">
        <w:t>)</w:t>
      </w:r>
      <w:r w:rsidR="009C25FB">
        <w:t>, 1.5</w:t>
      </w:r>
      <w:r w:rsidR="007944DB">
        <w:t>(4</w:t>
      </w:r>
      <w:r w:rsidR="007944DB" w:rsidRPr="007944DB">
        <w:rPr>
          <w:vertAlign w:val="superscript"/>
        </w:rPr>
        <w:t>th</w:t>
      </w:r>
      <w:r w:rsidR="007944DB">
        <w:t>)</w:t>
      </w:r>
      <w:r w:rsidR="009C25FB">
        <w:t xml:space="preserve">,1.3 </w:t>
      </w:r>
      <w:r w:rsidR="007944DB">
        <w:t>(5</w:t>
      </w:r>
      <w:r w:rsidR="007944DB" w:rsidRPr="007944DB">
        <w:rPr>
          <w:vertAlign w:val="superscript"/>
        </w:rPr>
        <w:t>th</w:t>
      </w:r>
      <w:r w:rsidR="007944DB">
        <w:t xml:space="preserve">) </w:t>
      </w:r>
      <w:r w:rsidR="009C25FB">
        <w:t>and 1.2</w:t>
      </w:r>
      <w:r w:rsidR="007944DB">
        <w:t>(6</w:t>
      </w:r>
      <w:r w:rsidR="007944DB" w:rsidRPr="007944DB">
        <w:rPr>
          <w:vertAlign w:val="superscript"/>
        </w:rPr>
        <w:t>th</w:t>
      </w:r>
      <w:r w:rsidR="00825C86">
        <w:t>).</w:t>
      </w:r>
      <w:r w:rsidR="001521CF">
        <w:t xml:space="preserve"> The</w:t>
      </w:r>
      <w:r w:rsidR="007944DB">
        <w:t xml:space="preserve"> tyre setup remained unchanged from </w:t>
      </w:r>
      <w:r w:rsidR="007F2809">
        <w:t>the base</w:t>
      </w:r>
      <w:r w:rsidR="007944DB">
        <w:t xml:space="preserve"> vehicle</w:t>
      </w:r>
      <w:r w:rsidR="001521CF">
        <w:t>; with</w:t>
      </w:r>
      <w:r w:rsidR="007F2809">
        <w:t xml:space="preserve"> longitudinal</w:t>
      </w:r>
      <w:r w:rsidR="007944DB">
        <w:t xml:space="preserve"> </w:t>
      </w:r>
      <w:r w:rsidR="007F2809">
        <w:t>and lat</w:t>
      </w:r>
      <w:r w:rsidR="007944DB">
        <w:t xml:space="preserve">eral </w:t>
      </w:r>
      <w:r w:rsidR="007F2809">
        <w:t>mu</w:t>
      </w:r>
      <w:r w:rsidR="007944DB">
        <w:t xml:space="preserve"> values of </w:t>
      </w:r>
      <w:r>
        <w:t>1.8</w:t>
      </w:r>
      <w:r w:rsidR="007944DB">
        <w:t>. Although these values do not</w:t>
      </w:r>
      <w:r w:rsidR="008824FE">
        <w:t xml:space="preserve"> utilize</w:t>
      </w:r>
      <w:r w:rsidR="007944DB">
        <w:t xml:space="preserve"> the absolute</w:t>
      </w:r>
      <w:r w:rsidR="008824FE">
        <w:t xml:space="preserve"> </w:t>
      </w:r>
      <w:r w:rsidR="00194857">
        <w:t xml:space="preserve">maximum </w:t>
      </w:r>
      <w:r w:rsidR="008824FE">
        <w:t xml:space="preserve">potential </w:t>
      </w:r>
      <w:r w:rsidR="00194857">
        <w:t>tyre grip</w:t>
      </w:r>
      <w:r w:rsidR="008824FE">
        <w:t xml:space="preserve">, the reductions in mass and increases in downforce should still contribute to improvements in tyre performance. </w:t>
      </w:r>
    </w:p>
    <w:p w14:paraId="10C9B61F" w14:textId="3B3EF35A" w:rsidR="002B0934" w:rsidRPr="00BF2F4F" w:rsidRDefault="00194857" w:rsidP="009C25FB">
      <w:r>
        <w:t xml:space="preserve">  </w:t>
      </w:r>
      <w:r w:rsidR="007F2809">
        <w:t xml:space="preserve">The engine was </w:t>
      </w:r>
      <w:r w:rsidR="00F71FB3">
        <w:t>scaled to</w:t>
      </w:r>
      <w:r w:rsidR="007F2809">
        <w:t xml:space="preserve"> the highest</w:t>
      </w:r>
      <w:r w:rsidR="008824FE">
        <w:t xml:space="preserve"> allowable percentage resulting in a </w:t>
      </w:r>
      <w:r w:rsidR="007F2809">
        <w:t>20</w:t>
      </w:r>
      <w:r w:rsidR="00237B8B">
        <w:t>%</w:t>
      </w:r>
      <w:r w:rsidR="008824FE">
        <w:t xml:space="preserve"> power increase</w:t>
      </w:r>
      <w:r w:rsidR="00237B8B">
        <w:t>.</w:t>
      </w:r>
      <w:r w:rsidR="008824FE">
        <w:t xml:space="preserve"> </w:t>
      </w:r>
      <w:r w:rsidR="00F71FB3">
        <w:t xml:space="preserve">Which should increase the power output and enhance performance by delivering significantly more horsepower and torque. </w:t>
      </w:r>
      <w:r w:rsidR="00DA7EEA">
        <w:t>W</w:t>
      </w:r>
      <w:r w:rsidR="002B0934">
        <w:t>hich</w:t>
      </w:r>
      <w:r w:rsidR="00DA7EEA">
        <w:t xml:space="preserve"> should </w:t>
      </w:r>
      <w:r w:rsidR="002B0934">
        <w:t>result in better handling, cornering stability and overall vehicle responsiveness.</w:t>
      </w:r>
      <w:sdt>
        <w:sdtPr>
          <w:id w:val="-478378416"/>
          <w:citation/>
        </w:sdtPr>
        <w:sdtContent>
          <w:r w:rsidR="00DA7EEA">
            <w:fldChar w:fldCharType="begin"/>
          </w:r>
          <w:r w:rsidR="00DD4BDF">
            <w:instrText xml:space="preserve">CITATION 0fm23 \l 2057 </w:instrText>
          </w:r>
          <w:r w:rsidR="00DA7EEA">
            <w:fldChar w:fldCharType="separate"/>
          </w:r>
          <w:r w:rsidR="00DD4BDF">
            <w:rPr>
              <w:noProof/>
            </w:rPr>
            <w:t xml:space="preserve"> </w:t>
          </w:r>
          <w:r w:rsidR="00DD4BDF" w:rsidRPr="00DD4BDF">
            <w:rPr>
              <w:noProof/>
            </w:rPr>
            <w:t>(Anon., 2023)</w:t>
          </w:r>
          <w:r w:rsidR="00DA7EEA">
            <w:fldChar w:fldCharType="end"/>
          </w:r>
        </w:sdtContent>
      </w:sdt>
    </w:p>
    <w:p w14:paraId="748AD10C" w14:textId="77777777" w:rsidR="009C25FB" w:rsidRPr="00AD5ED7" w:rsidRDefault="009C25FB" w:rsidP="009C25FB"/>
    <w:p w14:paraId="0C82BF1C" w14:textId="77777777" w:rsidR="009C25FB" w:rsidRPr="009C25FB" w:rsidRDefault="009C25FB" w:rsidP="009C25FB">
      <w:pPr>
        <w:pStyle w:val="Heading1"/>
      </w:pPr>
      <w:bookmarkStart w:id="4" w:name="_Toc216608371"/>
      <w:r>
        <w:t>Simulation testing and results</w:t>
      </w:r>
      <w:bookmarkEnd w:id="4"/>
    </w:p>
    <w:p w14:paraId="0EEA517E" w14:textId="398DCAE4" w:rsidR="00AD5ED7" w:rsidRDefault="00D40F29" w:rsidP="00D324D6">
      <w:r>
        <w:t>Table 1 presents the lap time data recorded using the baseline vehicle setup. Table 2 shows the lap times achieved following changes made to setup to determine which configuration produced the fastest lap time. Table 3 presents lap time data for the final selected setups tested across the six simulation rounds.</w:t>
      </w:r>
    </w:p>
    <w:tbl>
      <w:tblPr>
        <w:tblStyle w:val="TableGrid"/>
        <w:tblpPr w:leftFromText="180" w:rightFromText="180" w:vertAnchor="text" w:horzAnchor="margin" w:tblpXSpec="center" w:tblpY="496"/>
        <w:tblW w:w="9574" w:type="dxa"/>
        <w:tblLook w:val="04A0" w:firstRow="1" w:lastRow="0" w:firstColumn="1" w:lastColumn="0" w:noHBand="0" w:noVBand="1"/>
      </w:tblPr>
      <w:tblGrid>
        <w:gridCol w:w="832"/>
        <w:gridCol w:w="784"/>
        <w:gridCol w:w="754"/>
        <w:gridCol w:w="919"/>
        <w:gridCol w:w="849"/>
        <w:gridCol w:w="898"/>
        <w:gridCol w:w="898"/>
        <w:gridCol w:w="926"/>
        <w:gridCol w:w="894"/>
        <w:gridCol w:w="894"/>
        <w:gridCol w:w="926"/>
      </w:tblGrid>
      <w:tr w:rsidR="009C25FB" w14:paraId="154D5761" w14:textId="77777777" w:rsidTr="00456108">
        <w:trPr>
          <w:trHeight w:val="983"/>
        </w:trPr>
        <w:tc>
          <w:tcPr>
            <w:tcW w:w="832" w:type="dxa"/>
          </w:tcPr>
          <w:p w14:paraId="4E450AB7" w14:textId="77777777" w:rsidR="009C25FB" w:rsidRDefault="009C25FB" w:rsidP="009C25FB">
            <w:pPr>
              <w:jc w:val="center"/>
            </w:pPr>
            <w:bookmarkStart w:id="5" w:name="_Toc216210292"/>
            <w:r>
              <w:lastRenderedPageBreak/>
              <w:t>Mass</w:t>
            </w:r>
          </w:p>
        </w:tc>
        <w:tc>
          <w:tcPr>
            <w:tcW w:w="784" w:type="dxa"/>
          </w:tcPr>
          <w:p w14:paraId="49B8F44F" w14:textId="77777777" w:rsidR="009C25FB" w:rsidRDefault="009C25FB" w:rsidP="009C25FB">
            <w:pPr>
              <w:jc w:val="center"/>
            </w:pPr>
            <w:r>
              <w:t>Aero</w:t>
            </w:r>
          </w:p>
        </w:tc>
        <w:tc>
          <w:tcPr>
            <w:tcW w:w="754" w:type="dxa"/>
          </w:tcPr>
          <w:p w14:paraId="57814EC5" w14:textId="77777777" w:rsidR="009C25FB" w:rsidRDefault="009C25FB" w:rsidP="009C25FB">
            <w:pPr>
              <w:jc w:val="center"/>
            </w:pPr>
            <w:r>
              <w:t>Tyres</w:t>
            </w:r>
          </w:p>
        </w:tc>
        <w:tc>
          <w:tcPr>
            <w:tcW w:w="919" w:type="dxa"/>
          </w:tcPr>
          <w:p w14:paraId="16B7ADC4" w14:textId="77777777" w:rsidR="009C25FB" w:rsidRDefault="009C25FB" w:rsidP="009C25FB">
            <w:pPr>
              <w:jc w:val="center"/>
            </w:pPr>
            <w:r>
              <w:t>Engine</w:t>
            </w:r>
          </w:p>
        </w:tc>
        <w:tc>
          <w:tcPr>
            <w:tcW w:w="849" w:type="dxa"/>
          </w:tcPr>
          <w:p w14:paraId="1F91F5A6" w14:textId="77777777" w:rsidR="009C25FB" w:rsidRDefault="009C25FB" w:rsidP="009C25FB">
            <w:r>
              <w:t>Driver Effi</w:t>
            </w:r>
          </w:p>
        </w:tc>
        <w:tc>
          <w:tcPr>
            <w:tcW w:w="898" w:type="dxa"/>
          </w:tcPr>
          <w:p w14:paraId="3D8992AF" w14:textId="77777777" w:rsidR="009C25FB" w:rsidRDefault="009C25FB" w:rsidP="009C25FB">
            <w:pPr>
              <w:jc w:val="center"/>
            </w:pPr>
            <w:r>
              <w:t>Round</w:t>
            </w:r>
          </w:p>
          <w:p w14:paraId="61CD11F3" w14:textId="77777777" w:rsidR="009C25FB" w:rsidRDefault="009C25FB" w:rsidP="009C25FB">
            <w:pPr>
              <w:jc w:val="center"/>
            </w:pPr>
            <w:r>
              <w:t>1</w:t>
            </w:r>
          </w:p>
        </w:tc>
        <w:tc>
          <w:tcPr>
            <w:tcW w:w="898" w:type="dxa"/>
          </w:tcPr>
          <w:p w14:paraId="133670F8" w14:textId="77777777" w:rsidR="009C25FB" w:rsidRDefault="009C25FB" w:rsidP="009C25FB">
            <w:pPr>
              <w:jc w:val="center"/>
            </w:pPr>
            <w:r>
              <w:t>Round</w:t>
            </w:r>
          </w:p>
          <w:p w14:paraId="2A989DD5" w14:textId="77777777" w:rsidR="009C25FB" w:rsidRDefault="009C25FB" w:rsidP="009C25FB">
            <w:pPr>
              <w:jc w:val="center"/>
            </w:pPr>
            <w:r>
              <w:t>2</w:t>
            </w:r>
          </w:p>
        </w:tc>
        <w:tc>
          <w:tcPr>
            <w:tcW w:w="926" w:type="dxa"/>
          </w:tcPr>
          <w:p w14:paraId="3BEBAFA6" w14:textId="77777777" w:rsidR="009C25FB" w:rsidRDefault="009C25FB" w:rsidP="009C25FB">
            <w:pPr>
              <w:jc w:val="center"/>
            </w:pPr>
            <w:r>
              <w:t>Round</w:t>
            </w:r>
          </w:p>
          <w:p w14:paraId="5BBE40C7" w14:textId="77777777" w:rsidR="009C25FB" w:rsidRDefault="009C25FB" w:rsidP="009C25FB">
            <w:pPr>
              <w:jc w:val="center"/>
            </w:pPr>
            <w:r>
              <w:t>3</w:t>
            </w:r>
          </w:p>
        </w:tc>
        <w:tc>
          <w:tcPr>
            <w:tcW w:w="894" w:type="dxa"/>
          </w:tcPr>
          <w:p w14:paraId="2CC80B74" w14:textId="77777777" w:rsidR="009C25FB" w:rsidRDefault="009C25FB" w:rsidP="009C25FB">
            <w:pPr>
              <w:jc w:val="center"/>
            </w:pPr>
            <w:r>
              <w:t xml:space="preserve">Round </w:t>
            </w:r>
          </w:p>
          <w:p w14:paraId="116C2FF8" w14:textId="77777777" w:rsidR="009C25FB" w:rsidRDefault="009C25FB" w:rsidP="009C25FB">
            <w:pPr>
              <w:jc w:val="center"/>
            </w:pPr>
            <w:r>
              <w:t>4</w:t>
            </w:r>
          </w:p>
        </w:tc>
        <w:tc>
          <w:tcPr>
            <w:tcW w:w="894" w:type="dxa"/>
          </w:tcPr>
          <w:p w14:paraId="7E78F3DD" w14:textId="77777777" w:rsidR="009C25FB" w:rsidRDefault="009C25FB" w:rsidP="009C25FB">
            <w:pPr>
              <w:jc w:val="center"/>
            </w:pPr>
            <w:r>
              <w:t xml:space="preserve">Round </w:t>
            </w:r>
          </w:p>
          <w:p w14:paraId="01305D06" w14:textId="77777777" w:rsidR="009C25FB" w:rsidRDefault="009C25FB" w:rsidP="009C25FB">
            <w:pPr>
              <w:jc w:val="center"/>
            </w:pPr>
            <w:r>
              <w:t>5</w:t>
            </w:r>
          </w:p>
        </w:tc>
        <w:tc>
          <w:tcPr>
            <w:tcW w:w="926" w:type="dxa"/>
          </w:tcPr>
          <w:p w14:paraId="376D6CD9" w14:textId="77777777" w:rsidR="009C25FB" w:rsidRDefault="009C25FB" w:rsidP="009C25FB">
            <w:pPr>
              <w:jc w:val="center"/>
            </w:pPr>
            <w:r>
              <w:t xml:space="preserve">Round </w:t>
            </w:r>
          </w:p>
          <w:p w14:paraId="7BF5871D" w14:textId="77777777" w:rsidR="009C25FB" w:rsidRDefault="009C25FB" w:rsidP="009C25FB">
            <w:pPr>
              <w:jc w:val="center"/>
            </w:pPr>
            <w:r>
              <w:t>6</w:t>
            </w:r>
          </w:p>
        </w:tc>
      </w:tr>
      <w:tr w:rsidR="009C25FB" w14:paraId="77D19CEC" w14:textId="77777777" w:rsidTr="009C25FB">
        <w:trPr>
          <w:trHeight w:val="808"/>
        </w:trPr>
        <w:tc>
          <w:tcPr>
            <w:tcW w:w="832" w:type="dxa"/>
          </w:tcPr>
          <w:p w14:paraId="531DD0D2" w14:textId="77777777" w:rsidR="009C25FB" w:rsidRDefault="009C25FB" w:rsidP="009C25FB">
            <w:r>
              <w:t>975kg</w:t>
            </w:r>
          </w:p>
        </w:tc>
        <w:tc>
          <w:tcPr>
            <w:tcW w:w="784" w:type="dxa"/>
          </w:tcPr>
          <w:p w14:paraId="39E0E50D" w14:textId="77777777" w:rsidR="009C25FB" w:rsidRDefault="009C25FB" w:rsidP="009C25FB">
            <w:r>
              <w:t>0.51/</w:t>
            </w:r>
          </w:p>
          <w:p w14:paraId="03BFF89F" w14:textId="77777777" w:rsidR="009C25FB" w:rsidRDefault="009C25FB" w:rsidP="009C25FB">
            <w:r>
              <w:t>1.6</w:t>
            </w:r>
          </w:p>
        </w:tc>
        <w:tc>
          <w:tcPr>
            <w:tcW w:w="754" w:type="dxa"/>
          </w:tcPr>
          <w:p w14:paraId="76B19784" w14:textId="77777777" w:rsidR="009C25FB" w:rsidRDefault="009C25FB" w:rsidP="009C25FB">
            <w:r>
              <w:t>1.8/</w:t>
            </w:r>
          </w:p>
          <w:p w14:paraId="160EA628" w14:textId="77777777" w:rsidR="009C25FB" w:rsidRDefault="009C25FB" w:rsidP="009C25FB">
            <w:r>
              <w:t>1.8</w:t>
            </w:r>
          </w:p>
        </w:tc>
        <w:tc>
          <w:tcPr>
            <w:tcW w:w="919" w:type="dxa"/>
          </w:tcPr>
          <w:p w14:paraId="4B09021B" w14:textId="77777777" w:rsidR="009C25FB" w:rsidRDefault="009C25FB" w:rsidP="009C25FB">
            <w:r>
              <w:t>0</w:t>
            </w:r>
          </w:p>
        </w:tc>
        <w:tc>
          <w:tcPr>
            <w:tcW w:w="849" w:type="dxa"/>
          </w:tcPr>
          <w:p w14:paraId="33A29AC7" w14:textId="77777777" w:rsidR="009C25FB" w:rsidRDefault="009C25FB" w:rsidP="009C25FB">
            <w:r>
              <w:t>90%</w:t>
            </w:r>
          </w:p>
        </w:tc>
        <w:tc>
          <w:tcPr>
            <w:tcW w:w="898" w:type="dxa"/>
          </w:tcPr>
          <w:p w14:paraId="00189D63" w14:textId="77777777" w:rsidR="009C25FB" w:rsidRDefault="009C25FB" w:rsidP="009C25FB">
            <w:r>
              <w:t>99.99</w:t>
            </w:r>
          </w:p>
        </w:tc>
        <w:tc>
          <w:tcPr>
            <w:tcW w:w="898" w:type="dxa"/>
          </w:tcPr>
          <w:p w14:paraId="4B5A9151" w14:textId="77777777" w:rsidR="009C25FB" w:rsidRDefault="009C25FB" w:rsidP="009C25FB">
            <w:r>
              <w:t>83.25</w:t>
            </w:r>
          </w:p>
        </w:tc>
        <w:tc>
          <w:tcPr>
            <w:tcW w:w="926" w:type="dxa"/>
          </w:tcPr>
          <w:p w14:paraId="6C85ACA9" w14:textId="77777777" w:rsidR="009C25FB" w:rsidRDefault="009C25FB" w:rsidP="009C25FB">
            <w:r>
              <w:t>121.27</w:t>
            </w:r>
          </w:p>
        </w:tc>
        <w:tc>
          <w:tcPr>
            <w:tcW w:w="894" w:type="dxa"/>
          </w:tcPr>
          <w:p w14:paraId="5F3DCDDF" w14:textId="77777777" w:rsidR="009C25FB" w:rsidRDefault="009C25FB" w:rsidP="009C25FB">
            <w:r>
              <w:t>88.55</w:t>
            </w:r>
          </w:p>
        </w:tc>
        <w:tc>
          <w:tcPr>
            <w:tcW w:w="894" w:type="dxa"/>
          </w:tcPr>
          <w:p w14:paraId="610FD53A" w14:textId="77777777" w:rsidR="009C25FB" w:rsidRDefault="009C25FB" w:rsidP="009C25FB">
            <w:r>
              <w:t>91.73</w:t>
            </w:r>
          </w:p>
        </w:tc>
        <w:tc>
          <w:tcPr>
            <w:tcW w:w="926" w:type="dxa"/>
          </w:tcPr>
          <w:p w14:paraId="3773FD85" w14:textId="77777777" w:rsidR="009C25FB" w:rsidRDefault="009C25FB" w:rsidP="009C25FB">
            <w:r>
              <w:t>200.42</w:t>
            </w:r>
          </w:p>
        </w:tc>
      </w:tr>
    </w:tbl>
    <w:p w14:paraId="283B1C4D" w14:textId="2258F9DB" w:rsidR="0038177B" w:rsidRDefault="009C25FB" w:rsidP="00403A30">
      <w:pPr>
        <w:pStyle w:val="Caption"/>
      </w:pPr>
      <w:bookmarkStart w:id="6" w:name="_Toc216608381"/>
      <w:r>
        <w:t xml:space="preserve">Table </w:t>
      </w:r>
      <w:fldSimple w:instr=" SEQ Table \* ARABIC ">
        <w:r w:rsidR="0038177B">
          <w:rPr>
            <w:noProof/>
          </w:rPr>
          <w:t>1</w:t>
        </w:r>
      </w:fldSimple>
      <w:r>
        <w:t>- Baseline Vehicle lap time result</w:t>
      </w:r>
      <w:bookmarkEnd w:id="5"/>
      <w:r w:rsidR="00403A30">
        <w:t>s</w:t>
      </w:r>
      <w:bookmarkEnd w:id="6"/>
    </w:p>
    <w:p w14:paraId="6CAE6BFB" w14:textId="77777777" w:rsidR="0038177B" w:rsidRDefault="0038177B" w:rsidP="00D324D6"/>
    <w:p w14:paraId="380DF41E" w14:textId="77777777" w:rsidR="0038177B" w:rsidRDefault="0038177B" w:rsidP="00D324D6"/>
    <w:tbl>
      <w:tblPr>
        <w:tblStyle w:val="TableGrid"/>
        <w:tblpPr w:leftFromText="180" w:rightFromText="180" w:vertAnchor="text" w:horzAnchor="margin" w:tblpXSpec="center" w:tblpY="930"/>
        <w:tblW w:w="11190" w:type="dxa"/>
        <w:tblLayout w:type="fixed"/>
        <w:tblLook w:val="04A0" w:firstRow="1" w:lastRow="0" w:firstColumn="1" w:lastColumn="0" w:noHBand="0" w:noVBand="1"/>
      </w:tblPr>
      <w:tblGrid>
        <w:gridCol w:w="763"/>
        <w:gridCol w:w="1204"/>
        <w:gridCol w:w="1461"/>
        <w:gridCol w:w="915"/>
        <w:gridCol w:w="832"/>
        <w:gridCol w:w="798"/>
        <w:gridCol w:w="798"/>
        <w:gridCol w:w="926"/>
        <w:gridCol w:w="798"/>
        <w:gridCol w:w="798"/>
        <w:gridCol w:w="926"/>
        <w:gridCol w:w="971"/>
      </w:tblGrid>
      <w:tr w:rsidR="00411148" w14:paraId="5CF7B035" w14:textId="77777777" w:rsidTr="00BE0EA6">
        <w:tc>
          <w:tcPr>
            <w:tcW w:w="763" w:type="dxa"/>
          </w:tcPr>
          <w:p w14:paraId="57BA74D8" w14:textId="77777777" w:rsidR="00411148" w:rsidRDefault="00411148" w:rsidP="00411148">
            <w:r>
              <w:t>Mass</w:t>
            </w:r>
          </w:p>
        </w:tc>
        <w:tc>
          <w:tcPr>
            <w:tcW w:w="1204" w:type="dxa"/>
          </w:tcPr>
          <w:p w14:paraId="27215D35" w14:textId="77777777" w:rsidR="00411148" w:rsidRDefault="00411148" w:rsidP="00411148">
            <w:r>
              <w:t>Aero</w:t>
            </w:r>
          </w:p>
        </w:tc>
        <w:tc>
          <w:tcPr>
            <w:tcW w:w="1461" w:type="dxa"/>
          </w:tcPr>
          <w:p w14:paraId="460192D2" w14:textId="77777777" w:rsidR="00411148" w:rsidRDefault="00411148" w:rsidP="00411148">
            <w:r>
              <w:t>Tyres</w:t>
            </w:r>
          </w:p>
        </w:tc>
        <w:tc>
          <w:tcPr>
            <w:tcW w:w="915" w:type="dxa"/>
          </w:tcPr>
          <w:p w14:paraId="456A5097" w14:textId="52F124D3" w:rsidR="00411148" w:rsidRDefault="00411148" w:rsidP="001066FF">
            <w:pPr>
              <w:jc w:val="center"/>
            </w:pPr>
            <w:r>
              <w:t>Engine</w:t>
            </w:r>
            <w:r w:rsidR="001066FF">
              <w:t xml:space="preserve"> %</w:t>
            </w:r>
          </w:p>
        </w:tc>
        <w:tc>
          <w:tcPr>
            <w:tcW w:w="832" w:type="dxa"/>
          </w:tcPr>
          <w:p w14:paraId="1AA28394" w14:textId="77777777" w:rsidR="00411148" w:rsidRDefault="00411148" w:rsidP="00411148">
            <w:r>
              <w:t>Driver</w:t>
            </w:r>
          </w:p>
          <w:p w14:paraId="679E8C9F" w14:textId="1C53B93F" w:rsidR="00411148" w:rsidRDefault="00411148" w:rsidP="00411148">
            <w:r>
              <w:t>Eff</w:t>
            </w:r>
            <w:r w:rsidR="001066FF">
              <w:t xml:space="preserve"> %</w:t>
            </w:r>
          </w:p>
        </w:tc>
        <w:tc>
          <w:tcPr>
            <w:tcW w:w="798" w:type="dxa"/>
          </w:tcPr>
          <w:p w14:paraId="48859105" w14:textId="2B3A2D97" w:rsidR="00411148" w:rsidRDefault="00885F9C" w:rsidP="00411148">
            <w:pPr>
              <w:jc w:val="center"/>
            </w:pPr>
            <w:r>
              <w:t xml:space="preserve"> R </w:t>
            </w:r>
            <w:r w:rsidR="00411148">
              <w:t>1</w:t>
            </w:r>
          </w:p>
        </w:tc>
        <w:tc>
          <w:tcPr>
            <w:tcW w:w="798" w:type="dxa"/>
          </w:tcPr>
          <w:p w14:paraId="47193DD0" w14:textId="3004DCBF" w:rsidR="00411148" w:rsidRDefault="00885F9C" w:rsidP="00411148">
            <w:pPr>
              <w:jc w:val="center"/>
            </w:pPr>
            <w:r>
              <w:t xml:space="preserve">R </w:t>
            </w:r>
            <w:r w:rsidR="00411148">
              <w:t>2</w:t>
            </w:r>
          </w:p>
        </w:tc>
        <w:tc>
          <w:tcPr>
            <w:tcW w:w="926" w:type="dxa"/>
          </w:tcPr>
          <w:p w14:paraId="2E653BF7" w14:textId="0C179940" w:rsidR="00411148" w:rsidRDefault="00885F9C" w:rsidP="00411148">
            <w:pPr>
              <w:jc w:val="center"/>
            </w:pPr>
            <w:r>
              <w:t xml:space="preserve">R </w:t>
            </w:r>
            <w:r w:rsidR="00411148">
              <w:t>3</w:t>
            </w:r>
          </w:p>
        </w:tc>
        <w:tc>
          <w:tcPr>
            <w:tcW w:w="798" w:type="dxa"/>
          </w:tcPr>
          <w:p w14:paraId="7CBA3FAE" w14:textId="5388AAEE" w:rsidR="00411148" w:rsidRDefault="00885F9C" w:rsidP="00411148">
            <w:pPr>
              <w:jc w:val="center"/>
            </w:pPr>
            <w:r>
              <w:t xml:space="preserve">R </w:t>
            </w:r>
            <w:r w:rsidR="00411148">
              <w:t>4</w:t>
            </w:r>
          </w:p>
        </w:tc>
        <w:tc>
          <w:tcPr>
            <w:tcW w:w="798" w:type="dxa"/>
          </w:tcPr>
          <w:p w14:paraId="1029E4F5" w14:textId="02958739" w:rsidR="00411148" w:rsidRDefault="00885F9C" w:rsidP="00411148">
            <w:pPr>
              <w:jc w:val="center"/>
            </w:pPr>
            <w:r>
              <w:t xml:space="preserve">R </w:t>
            </w:r>
            <w:r w:rsidR="00411148">
              <w:t>5</w:t>
            </w:r>
          </w:p>
        </w:tc>
        <w:tc>
          <w:tcPr>
            <w:tcW w:w="926" w:type="dxa"/>
          </w:tcPr>
          <w:p w14:paraId="32415077" w14:textId="3D7BE879" w:rsidR="00411148" w:rsidRDefault="00885F9C" w:rsidP="00411148">
            <w:pPr>
              <w:jc w:val="center"/>
            </w:pPr>
            <w:r>
              <w:t xml:space="preserve">R </w:t>
            </w:r>
            <w:r w:rsidR="00411148">
              <w:t>6</w:t>
            </w:r>
          </w:p>
        </w:tc>
        <w:tc>
          <w:tcPr>
            <w:tcW w:w="971" w:type="dxa"/>
          </w:tcPr>
          <w:p w14:paraId="0EB8A752" w14:textId="77777777" w:rsidR="00411148" w:rsidRDefault="00411148" w:rsidP="00411148">
            <w:r>
              <w:t>Credits</w:t>
            </w:r>
          </w:p>
        </w:tc>
      </w:tr>
      <w:tr w:rsidR="00411148" w14:paraId="13060176" w14:textId="77777777" w:rsidTr="00BE0EA6">
        <w:tc>
          <w:tcPr>
            <w:tcW w:w="763" w:type="dxa"/>
          </w:tcPr>
          <w:p w14:paraId="252FBCAB" w14:textId="77777777" w:rsidR="00411148" w:rsidRDefault="00411148" w:rsidP="00411148">
            <w:r>
              <w:t>915</w:t>
            </w:r>
          </w:p>
        </w:tc>
        <w:tc>
          <w:tcPr>
            <w:tcW w:w="1204" w:type="dxa"/>
          </w:tcPr>
          <w:p w14:paraId="601DDA6B" w14:textId="589489A6" w:rsidR="00411148" w:rsidRDefault="00411148" w:rsidP="00411148">
            <w:r>
              <w:t>0.52/2.05</w:t>
            </w:r>
          </w:p>
        </w:tc>
        <w:tc>
          <w:tcPr>
            <w:tcW w:w="1461" w:type="dxa"/>
          </w:tcPr>
          <w:p w14:paraId="6AC4600A" w14:textId="7F74F11C" w:rsidR="00411148" w:rsidRDefault="00411148" w:rsidP="00411148">
            <w:r>
              <w:t>1.8/1.8</w:t>
            </w:r>
          </w:p>
        </w:tc>
        <w:tc>
          <w:tcPr>
            <w:tcW w:w="915" w:type="dxa"/>
          </w:tcPr>
          <w:p w14:paraId="0AA54743" w14:textId="77777777" w:rsidR="00411148" w:rsidRDefault="00411148" w:rsidP="00411148">
            <w:r>
              <w:t>10</w:t>
            </w:r>
          </w:p>
        </w:tc>
        <w:tc>
          <w:tcPr>
            <w:tcW w:w="832" w:type="dxa"/>
          </w:tcPr>
          <w:p w14:paraId="01AB90E9" w14:textId="77777777" w:rsidR="00411148" w:rsidRDefault="00411148" w:rsidP="00411148">
            <w:r>
              <w:t>90</w:t>
            </w:r>
          </w:p>
        </w:tc>
        <w:tc>
          <w:tcPr>
            <w:tcW w:w="798" w:type="dxa"/>
          </w:tcPr>
          <w:p w14:paraId="2DE2FDA2" w14:textId="77777777" w:rsidR="00411148" w:rsidRDefault="00411148" w:rsidP="00411148">
            <w:r>
              <w:t>94.60</w:t>
            </w:r>
          </w:p>
        </w:tc>
        <w:tc>
          <w:tcPr>
            <w:tcW w:w="798" w:type="dxa"/>
          </w:tcPr>
          <w:p w14:paraId="7828F22A" w14:textId="77777777" w:rsidR="00411148" w:rsidRDefault="00411148" w:rsidP="00411148">
            <w:r>
              <w:t>80.70</w:t>
            </w:r>
          </w:p>
        </w:tc>
        <w:tc>
          <w:tcPr>
            <w:tcW w:w="926" w:type="dxa"/>
          </w:tcPr>
          <w:p w14:paraId="55DF1C95" w14:textId="77777777" w:rsidR="00411148" w:rsidRDefault="00411148" w:rsidP="00411148">
            <w:r>
              <w:t>115.07</w:t>
            </w:r>
          </w:p>
        </w:tc>
        <w:tc>
          <w:tcPr>
            <w:tcW w:w="798" w:type="dxa"/>
          </w:tcPr>
          <w:p w14:paraId="6B586C8C" w14:textId="77777777" w:rsidR="00411148" w:rsidRDefault="00411148" w:rsidP="00411148">
            <w:r>
              <w:t>85.10</w:t>
            </w:r>
          </w:p>
        </w:tc>
        <w:tc>
          <w:tcPr>
            <w:tcW w:w="798" w:type="dxa"/>
          </w:tcPr>
          <w:p w14:paraId="3A4930B2" w14:textId="77777777" w:rsidR="00411148" w:rsidRDefault="00411148" w:rsidP="00411148">
            <w:r>
              <w:t>87.64</w:t>
            </w:r>
          </w:p>
        </w:tc>
        <w:tc>
          <w:tcPr>
            <w:tcW w:w="926" w:type="dxa"/>
          </w:tcPr>
          <w:p w14:paraId="24DDDDA1" w14:textId="77777777" w:rsidR="00411148" w:rsidRDefault="00411148" w:rsidP="00411148">
            <w:r>
              <w:t>190.25</w:t>
            </w:r>
          </w:p>
        </w:tc>
        <w:tc>
          <w:tcPr>
            <w:tcW w:w="971" w:type="dxa"/>
          </w:tcPr>
          <w:p w14:paraId="6E8C2F78" w14:textId="77777777" w:rsidR="00411148" w:rsidRDefault="00411148" w:rsidP="00411148">
            <w:r>
              <w:t>140</w:t>
            </w:r>
          </w:p>
        </w:tc>
      </w:tr>
      <w:tr w:rsidR="00411148" w14:paraId="5DF35BB9" w14:textId="77777777" w:rsidTr="00BE0EA6">
        <w:tc>
          <w:tcPr>
            <w:tcW w:w="763" w:type="dxa"/>
          </w:tcPr>
          <w:p w14:paraId="6872D0E0" w14:textId="7EBF308E" w:rsidR="00411148" w:rsidRDefault="00411148" w:rsidP="00411148">
            <w:r>
              <w:t>935</w:t>
            </w:r>
          </w:p>
        </w:tc>
        <w:tc>
          <w:tcPr>
            <w:tcW w:w="1204" w:type="dxa"/>
          </w:tcPr>
          <w:p w14:paraId="17C40662" w14:textId="557187D6" w:rsidR="00411148" w:rsidRDefault="00411148" w:rsidP="00411148">
            <w:r>
              <w:t>0.52/2.05</w:t>
            </w:r>
          </w:p>
        </w:tc>
        <w:tc>
          <w:tcPr>
            <w:tcW w:w="1461" w:type="dxa"/>
          </w:tcPr>
          <w:p w14:paraId="56358B62" w14:textId="4452AD3E" w:rsidR="00411148" w:rsidRDefault="00411148" w:rsidP="00411148">
            <w:r>
              <w:t>1.8/1.8</w:t>
            </w:r>
          </w:p>
        </w:tc>
        <w:tc>
          <w:tcPr>
            <w:tcW w:w="915" w:type="dxa"/>
          </w:tcPr>
          <w:p w14:paraId="5F3107C4" w14:textId="0D174BBD" w:rsidR="00411148" w:rsidRDefault="00411148" w:rsidP="00411148">
            <w:r>
              <w:t>20</w:t>
            </w:r>
          </w:p>
        </w:tc>
        <w:tc>
          <w:tcPr>
            <w:tcW w:w="832" w:type="dxa"/>
          </w:tcPr>
          <w:p w14:paraId="7703C9E2" w14:textId="7D3B9041" w:rsidR="00411148" w:rsidRDefault="00411148" w:rsidP="00411148">
            <w:r>
              <w:t>90</w:t>
            </w:r>
          </w:p>
        </w:tc>
        <w:tc>
          <w:tcPr>
            <w:tcW w:w="798" w:type="dxa"/>
          </w:tcPr>
          <w:p w14:paraId="6764E194" w14:textId="7A571C9B" w:rsidR="00411148" w:rsidRDefault="00411148" w:rsidP="00411148">
            <w:r>
              <w:t>93.23</w:t>
            </w:r>
          </w:p>
        </w:tc>
        <w:tc>
          <w:tcPr>
            <w:tcW w:w="798" w:type="dxa"/>
          </w:tcPr>
          <w:p w14:paraId="242EDBFC" w14:textId="094D08F2" w:rsidR="00411148" w:rsidRDefault="00411148" w:rsidP="00411148">
            <w:r>
              <w:t>80.35</w:t>
            </w:r>
          </w:p>
        </w:tc>
        <w:tc>
          <w:tcPr>
            <w:tcW w:w="926" w:type="dxa"/>
          </w:tcPr>
          <w:p w14:paraId="34BA17A2" w14:textId="7517CD72" w:rsidR="00411148" w:rsidRDefault="00411148" w:rsidP="00411148">
            <w:r>
              <w:t>114.22</w:t>
            </w:r>
          </w:p>
        </w:tc>
        <w:tc>
          <w:tcPr>
            <w:tcW w:w="798" w:type="dxa"/>
          </w:tcPr>
          <w:p w14:paraId="62296775" w14:textId="263FF9B4" w:rsidR="00411148" w:rsidRDefault="00411148" w:rsidP="00411148">
            <w:r>
              <w:t>84.41</w:t>
            </w:r>
          </w:p>
        </w:tc>
        <w:tc>
          <w:tcPr>
            <w:tcW w:w="798" w:type="dxa"/>
          </w:tcPr>
          <w:p w14:paraId="6972E9E3" w14:textId="41104C90" w:rsidR="00411148" w:rsidRDefault="00411148" w:rsidP="00411148">
            <w:r>
              <w:t>87.16</w:t>
            </w:r>
          </w:p>
        </w:tc>
        <w:tc>
          <w:tcPr>
            <w:tcW w:w="926" w:type="dxa"/>
          </w:tcPr>
          <w:p w14:paraId="7883A95D" w14:textId="5C0FAA2E" w:rsidR="00411148" w:rsidRDefault="00411148" w:rsidP="00411148">
            <w:r>
              <w:t>188.03</w:t>
            </w:r>
          </w:p>
        </w:tc>
        <w:tc>
          <w:tcPr>
            <w:tcW w:w="971" w:type="dxa"/>
          </w:tcPr>
          <w:p w14:paraId="6E05574F" w14:textId="0F04BA30" w:rsidR="00411148" w:rsidRDefault="00411148" w:rsidP="00411148">
            <w:r>
              <w:t>150</w:t>
            </w:r>
          </w:p>
        </w:tc>
      </w:tr>
      <w:tr w:rsidR="00411148" w14:paraId="7CD8280C" w14:textId="77777777" w:rsidTr="00BE0EA6">
        <w:tc>
          <w:tcPr>
            <w:tcW w:w="763" w:type="dxa"/>
          </w:tcPr>
          <w:p w14:paraId="5C12A2F2" w14:textId="4B62EED9" w:rsidR="00411148" w:rsidRDefault="00411148" w:rsidP="00411148">
            <w:r>
              <w:t>965</w:t>
            </w:r>
          </w:p>
        </w:tc>
        <w:tc>
          <w:tcPr>
            <w:tcW w:w="1204" w:type="dxa"/>
          </w:tcPr>
          <w:p w14:paraId="5201F67B" w14:textId="32CCF6EB" w:rsidR="00411148" w:rsidRDefault="00411148" w:rsidP="00411148">
            <w:r>
              <w:t>0.5/1.825</w:t>
            </w:r>
          </w:p>
        </w:tc>
        <w:tc>
          <w:tcPr>
            <w:tcW w:w="1461" w:type="dxa"/>
          </w:tcPr>
          <w:p w14:paraId="30599AFC" w14:textId="2BE60647" w:rsidR="00411148" w:rsidRDefault="00411148" w:rsidP="00411148">
            <w:r>
              <w:t>20</w:t>
            </w:r>
          </w:p>
        </w:tc>
        <w:tc>
          <w:tcPr>
            <w:tcW w:w="915" w:type="dxa"/>
          </w:tcPr>
          <w:p w14:paraId="789B8844" w14:textId="32B75DDD" w:rsidR="00411148" w:rsidRDefault="00411148" w:rsidP="00411148">
            <w:r>
              <w:t>90</w:t>
            </w:r>
          </w:p>
        </w:tc>
        <w:tc>
          <w:tcPr>
            <w:tcW w:w="832" w:type="dxa"/>
          </w:tcPr>
          <w:p w14:paraId="01C786ED" w14:textId="68368521" w:rsidR="00411148" w:rsidRDefault="00411148" w:rsidP="00411148">
            <w:r>
              <w:t>90</w:t>
            </w:r>
          </w:p>
        </w:tc>
        <w:tc>
          <w:tcPr>
            <w:tcW w:w="798" w:type="dxa"/>
          </w:tcPr>
          <w:p w14:paraId="5E8FED11" w14:textId="66E2D3B7" w:rsidR="00411148" w:rsidRDefault="00411148" w:rsidP="00411148">
            <w:r>
              <w:t>93.80</w:t>
            </w:r>
          </w:p>
        </w:tc>
        <w:tc>
          <w:tcPr>
            <w:tcW w:w="798" w:type="dxa"/>
          </w:tcPr>
          <w:p w14:paraId="52867D25" w14:textId="2B00842A" w:rsidR="00411148" w:rsidRDefault="00411148" w:rsidP="00411148">
            <w:r>
              <w:t>80.05</w:t>
            </w:r>
          </w:p>
        </w:tc>
        <w:tc>
          <w:tcPr>
            <w:tcW w:w="926" w:type="dxa"/>
          </w:tcPr>
          <w:p w14:paraId="0C7BC85D" w14:textId="4F935D02" w:rsidR="00411148" w:rsidRDefault="00411148" w:rsidP="00411148">
            <w:r>
              <w:t>114.21</w:t>
            </w:r>
          </w:p>
        </w:tc>
        <w:tc>
          <w:tcPr>
            <w:tcW w:w="798" w:type="dxa"/>
          </w:tcPr>
          <w:p w14:paraId="03C25C0D" w14:textId="25E1EFAE" w:rsidR="00411148" w:rsidRDefault="00411148" w:rsidP="00411148">
            <w:r>
              <w:t>84.28</w:t>
            </w:r>
          </w:p>
        </w:tc>
        <w:tc>
          <w:tcPr>
            <w:tcW w:w="798" w:type="dxa"/>
          </w:tcPr>
          <w:p w14:paraId="5251FE0B" w14:textId="75F8188C" w:rsidR="00411148" w:rsidRDefault="00411148" w:rsidP="00411148">
            <w:r>
              <w:t>87.07</w:t>
            </w:r>
          </w:p>
        </w:tc>
        <w:tc>
          <w:tcPr>
            <w:tcW w:w="926" w:type="dxa"/>
          </w:tcPr>
          <w:p w14:paraId="2E8BC2FD" w14:textId="6CC26DCE" w:rsidR="00411148" w:rsidRDefault="00411148" w:rsidP="00411148">
            <w:r>
              <w:t>188.32</w:t>
            </w:r>
          </w:p>
        </w:tc>
        <w:tc>
          <w:tcPr>
            <w:tcW w:w="971" w:type="dxa"/>
          </w:tcPr>
          <w:p w14:paraId="42C43954" w14:textId="3E417B59" w:rsidR="00411148" w:rsidRDefault="00411148" w:rsidP="00411148">
            <w:r>
              <w:t>150</w:t>
            </w:r>
          </w:p>
        </w:tc>
      </w:tr>
      <w:tr w:rsidR="00411148" w14:paraId="18E07203" w14:textId="77777777" w:rsidTr="00BE0EA6">
        <w:tc>
          <w:tcPr>
            <w:tcW w:w="763" w:type="dxa"/>
          </w:tcPr>
          <w:p w14:paraId="0B856114" w14:textId="3B862572" w:rsidR="00411148" w:rsidRDefault="00411148" w:rsidP="00411148">
            <w:r>
              <w:t>945</w:t>
            </w:r>
          </w:p>
        </w:tc>
        <w:tc>
          <w:tcPr>
            <w:tcW w:w="1204" w:type="dxa"/>
          </w:tcPr>
          <w:p w14:paraId="16E9F48A" w14:textId="0F6CB626" w:rsidR="00411148" w:rsidRDefault="00411148" w:rsidP="00411148">
            <w:r>
              <w:t>0.58/2.2</w:t>
            </w:r>
          </w:p>
        </w:tc>
        <w:tc>
          <w:tcPr>
            <w:tcW w:w="1461" w:type="dxa"/>
          </w:tcPr>
          <w:p w14:paraId="2857156C" w14:textId="39D354C1" w:rsidR="00411148" w:rsidRDefault="00411148" w:rsidP="00411148">
            <w:r>
              <w:t>1.85/1.825</w:t>
            </w:r>
          </w:p>
        </w:tc>
        <w:tc>
          <w:tcPr>
            <w:tcW w:w="915" w:type="dxa"/>
          </w:tcPr>
          <w:p w14:paraId="2FDD880F" w14:textId="434815ED" w:rsidR="00411148" w:rsidRDefault="00411148" w:rsidP="00411148">
            <w:r>
              <w:t>10</w:t>
            </w:r>
          </w:p>
        </w:tc>
        <w:tc>
          <w:tcPr>
            <w:tcW w:w="832" w:type="dxa"/>
          </w:tcPr>
          <w:p w14:paraId="60B96749" w14:textId="6067C652" w:rsidR="00411148" w:rsidRDefault="00411148" w:rsidP="00411148">
            <w:r>
              <w:t>94</w:t>
            </w:r>
          </w:p>
        </w:tc>
        <w:tc>
          <w:tcPr>
            <w:tcW w:w="798" w:type="dxa"/>
          </w:tcPr>
          <w:p w14:paraId="43BC526E" w14:textId="2C4D77E1" w:rsidR="00411148" w:rsidRDefault="00411148" w:rsidP="00411148">
            <w:r>
              <w:t>93.94</w:t>
            </w:r>
          </w:p>
        </w:tc>
        <w:tc>
          <w:tcPr>
            <w:tcW w:w="798" w:type="dxa"/>
          </w:tcPr>
          <w:p w14:paraId="2AB329EB" w14:textId="7AACF2FA" w:rsidR="00411148" w:rsidRDefault="00411148" w:rsidP="00411148">
            <w:r>
              <w:t>79.91</w:t>
            </w:r>
          </w:p>
        </w:tc>
        <w:tc>
          <w:tcPr>
            <w:tcW w:w="926" w:type="dxa"/>
          </w:tcPr>
          <w:p w14:paraId="365BDBB0" w14:textId="2FB0B08D" w:rsidR="00411148" w:rsidRDefault="00411148" w:rsidP="00411148">
            <w:r>
              <w:t>114.17</w:t>
            </w:r>
          </w:p>
        </w:tc>
        <w:tc>
          <w:tcPr>
            <w:tcW w:w="798" w:type="dxa"/>
          </w:tcPr>
          <w:p w14:paraId="7D07B511" w14:textId="48C610B2" w:rsidR="00411148" w:rsidRDefault="00411148" w:rsidP="00411148">
            <w:r>
              <w:t>84.55</w:t>
            </w:r>
          </w:p>
        </w:tc>
        <w:tc>
          <w:tcPr>
            <w:tcW w:w="798" w:type="dxa"/>
          </w:tcPr>
          <w:p w14:paraId="2BBA4DFB" w14:textId="1D39BDFA" w:rsidR="00411148" w:rsidRDefault="00411148" w:rsidP="00411148">
            <w:r>
              <w:t>86.82</w:t>
            </w:r>
          </w:p>
        </w:tc>
        <w:tc>
          <w:tcPr>
            <w:tcW w:w="926" w:type="dxa"/>
          </w:tcPr>
          <w:p w14:paraId="254E52F4" w14:textId="5E60DC55" w:rsidR="00411148" w:rsidRDefault="00411148" w:rsidP="00411148">
            <w:r>
              <w:t>190.26</w:t>
            </w:r>
          </w:p>
        </w:tc>
        <w:tc>
          <w:tcPr>
            <w:tcW w:w="971" w:type="dxa"/>
          </w:tcPr>
          <w:p w14:paraId="48D11A08" w14:textId="16AA19DC" w:rsidR="00411148" w:rsidRDefault="00411148" w:rsidP="00411148">
            <w:r>
              <w:t>150</w:t>
            </w:r>
          </w:p>
        </w:tc>
      </w:tr>
      <w:tr w:rsidR="00411148" w14:paraId="027E866B" w14:textId="77777777" w:rsidTr="00BE0EA6">
        <w:tc>
          <w:tcPr>
            <w:tcW w:w="763" w:type="dxa"/>
          </w:tcPr>
          <w:p w14:paraId="75828D0A" w14:textId="600B60EF" w:rsidR="00411148" w:rsidRDefault="00456108" w:rsidP="00411148">
            <w:r>
              <w:t>935</w:t>
            </w:r>
          </w:p>
        </w:tc>
        <w:tc>
          <w:tcPr>
            <w:tcW w:w="1204" w:type="dxa"/>
          </w:tcPr>
          <w:p w14:paraId="2C69C26D" w14:textId="665F5786" w:rsidR="00411148" w:rsidRDefault="00456108" w:rsidP="00411148">
            <w:r>
              <w:t>0.52/2.05</w:t>
            </w:r>
          </w:p>
        </w:tc>
        <w:tc>
          <w:tcPr>
            <w:tcW w:w="1461" w:type="dxa"/>
          </w:tcPr>
          <w:p w14:paraId="7054AAEF" w14:textId="088B2D7F" w:rsidR="00411148" w:rsidRDefault="00456108" w:rsidP="00411148">
            <w:r>
              <w:t>1.825/1.825</w:t>
            </w:r>
          </w:p>
        </w:tc>
        <w:tc>
          <w:tcPr>
            <w:tcW w:w="915" w:type="dxa"/>
          </w:tcPr>
          <w:p w14:paraId="7B2E7CC5" w14:textId="31C79569" w:rsidR="00411148" w:rsidRDefault="00456108" w:rsidP="00411148">
            <w:r>
              <w:t>15</w:t>
            </w:r>
          </w:p>
        </w:tc>
        <w:tc>
          <w:tcPr>
            <w:tcW w:w="832" w:type="dxa"/>
          </w:tcPr>
          <w:p w14:paraId="41758BC6" w14:textId="499073F0" w:rsidR="00411148" w:rsidRDefault="00456108" w:rsidP="00411148">
            <w:r>
              <w:t>90</w:t>
            </w:r>
          </w:p>
        </w:tc>
        <w:tc>
          <w:tcPr>
            <w:tcW w:w="798" w:type="dxa"/>
          </w:tcPr>
          <w:p w14:paraId="55800EA9" w14:textId="50447F85" w:rsidR="00411148" w:rsidRDefault="00456108" w:rsidP="00411148">
            <w:r>
              <w:t>93.87</w:t>
            </w:r>
          </w:p>
        </w:tc>
        <w:tc>
          <w:tcPr>
            <w:tcW w:w="798" w:type="dxa"/>
          </w:tcPr>
          <w:p w14:paraId="2CBF3A2B" w14:textId="14913E2A" w:rsidR="00411148" w:rsidRDefault="00456108" w:rsidP="00411148">
            <w:r>
              <w:t>80.14</w:t>
            </w:r>
          </w:p>
        </w:tc>
        <w:tc>
          <w:tcPr>
            <w:tcW w:w="926" w:type="dxa"/>
          </w:tcPr>
          <w:p w14:paraId="3F27561E" w14:textId="3498C768" w:rsidR="00411148" w:rsidRDefault="00456108" w:rsidP="00411148">
            <w:r>
              <w:t>114.20</w:t>
            </w:r>
          </w:p>
        </w:tc>
        <w:tc>
          <w:tcPr>
            <w:tcW w:w="798" w:type="dxa"/>
          </w:tcPr>
          <w:p w14:paraId="631F9636" w14:textId="31ECF05D" w:rsidR="00411148" w:rsidRDefault="00456108" w:rsidP="00411148">
            <w:r>
              <w:t>84.45</w:t>
            </w:r>
          </w:p>
        </w:tc>
        <w:tc>
          <w:tcPr>
            <w:tcW w:w="798" w:type="dxa"/>
          </w:tcPr>
          <w:p w14:paraId="4DD2833D" w14:textId="7ABB0F65" w:rsidR="00411148" w:rsidRDefault="00456108" w:rsidP="00411148">
            <w:r>
              <w:t>87.02</w:t>
            </w:r>
          </w:p>
        </w:tc>
        <w:tc>
          <w:tcPr>
            <w:tcW w:w="926" w:type="dxa"/>
          </w:tcPr>
          <w:p w14:paraId="20018B09" w14:textId="22CEB61D" w:rsidR="00411148" w:rsidRDefault="00456108" w:rsidP="00411148">
            <w:r>
              <w:t>188.66</w:t>
            </w:r>
          </w:p>
        </w:tc>
        <w:tc>
          <w:tcPr>
            <w:tcW w:w="971" w:type="dxa"/>
          </w:tcPr>
          <w:p w14:paraId="763FA3DF" w14:textId="767D8E2D" w:rsidR="00411148" w:rsidRDefault="00456108" w:rsidP="00411148">
            <w:r>
              <w:t>150</w:t>
            </w:r>
          </w:p>
        </w:tc>
      </w:tr>
      <w:tr w:rsidR="00411148" w14:paraId="0093CB20" w14:textId="77777777" w:rsidTr="00BE0EA6">
        <w:tc>
          <w:tcPr>
            <w:tcW w:w="763" w:type="dxa"/>
          </w:tcPr>
          <w:p w14:paraId="4AF779A2" w14:textId="13F648A7" w:rsidR="00411148" w:rsidRDefault="00456108" w:rsidP="00411148">
            <w:r>
              <w:t>915</w:t>
            </w:r>
          </w:p>
        </w:tc>
        <w:tc>
          <w:tcPr>
            <w:tcW w:w="1204" w:type="dxa"/>
          </w:tcPr>
          <w:p w14:paraId="13020FA0" w14:textId="4B419CDF" w:rsidR="00411148" w:rsidRDefault="00456108" w:rsidP="00411148">
            <w:r>
              <w:t>0.58/2.2</w:t>
            </w:r>
          </w:p>
        </w:tc>
        <w:tc>
          <w:tcPr>
            <w:tcW w:w="1461" w:type="dxa"/>
          </w:tcPr>
          <w:p w14:paraId="511E3A73" w14:textId="6C3ADCC5" w:rsidR="00411148" w:rsidRDefault="00456108" w:rsidP="00411148">
            <w:r>
              <w:t>1.8/1.8</w:t>
            </w:r>
          </w:p>
        </w:tc>
        <w:tc>
          <w:tcPr>
            <w:tcW w:w="915" w:type="dxa"/>
          </w:tcPr>
          <w:p w14:paraId="0FB53901" w14:textId="5C67BF74" w:rsidR="00411148" w:rsidRDefault="00456108" w:rsidP="00411148">
            <w:r>
              <w:t>20</w:t>
            </w:r>
          </w:p>
        </w:tc>
        <w:tc>
          <w:tcPr>
            <w:tcW w:w="832" w:type="dxa"/>
          </w:tcPr>
          <w:p w14:paraId="36588C11" w14:textId="187BF3F4" w:rsidR="00411148" w:rsidRDefault="00456108" w:rsidP="00411148">
            <w:r>
              <w:t>90</w:t>
            </w:r>
          </w:p>
        </w:tc>
        <w:tc>
          <w:tcPr>
            <w:tcW w:w="798" w:type="dxa"/>
          </w:tcPr>
          <w:p w14:paraId="7E02448F" w14:textId="05EEBFD8" w:rsidR="00411148" w:rsidRDefault="00456108" w:rsidP="00411148">
            <w:r>
              <w:t>92.90</w:t>
            </w:r>
          </w:p>
        </w:tc>
        <w:tc>
          <w:tcPr>
            <w:tcW w:w="798" w:type="dxa"/>
          </w:tcPr>
          <w:p w14:paraId="380D20BB" w14:textId="54CBB7D9" w:rsidR="00411148" w:rsidRDefault="00456108" w:rsidP="00411148">
            <w:r>
              <w:t>77.76</w:t>
            </w:r>
          </w:p>
        </w:tc>
        <w:tc>
          <w:tcPr>
            <w:tcW w:w="926" w:type="dxa"/>
          </w:tcPr>
          <w:p w14:paraId="6AAD664B" w14:textId="557C62FD" w:rsidR="00411148" w:rsidRDefault="00456108" w:rsidP="00411148">
            <w:r>
              <w:t>112.29</w:t>
            </w:r>
          </w:p>
        </w:tc>
        <w:tc>
          <w:tcPr>
            <w:tcW w:w="798" w:type="dxa"/>
          </w:tcPr>
          <w:p w14:paraId="193A4C93" w14:textId="15848263" w:rsidR="00411148" w:rsidRDefault="00456108" w:rsidP="00411148">
            <w:r>
              <w:t>83.93</w:t>
            </w:r>
          </w:p>
        </w:tc>
        <w:tc>
          <w:tcPr>
            <w:tcW w:w="798" w:type="dxa"/>
          </w:tcPr>
          <w:p w14:paraId="6C986A82" w14:textId="1E196A22" w:rsidR="00411148" w:rsidRDefault="00456108" w:rsidP="00411148">
            <w:r>
              <w:t>84.88</w:t>
            </w:r>
          </w:p>
        </w:tc>
        <w:tc>
          <w:tcPr>
            <w:tcW w:w="926" w:type="dxa"/>
          </w:tcPr>
          <w:p w14:paraId="2E3AE587" w14:textId="06B07772" w:rsidR="00411148" w:rsidRDefault="00456108" w:rsidP="00411148">
            <w:r>
              <w:t>188.12</w:t>
            </w:r>
          </w:p>
        </w:tc>
        <w:tc>
          <w:tcPr>
            <w:tcW w:w="971" w:type="dxa"/>
          </w:tcPr>
          <w:p w14:paraId="24843FE4" w14:textId="10CE9D6D" w:rsidR="00411148" w:rsidRDefault="00456108" w:rsidP="00411148">
            <w:r>
              <w:t>150</w:t>
            </w:r>
          </w:p>
        </w:tc>
      </w:tr>
      <w:tr w:rsidR="00411148" w14:paraId="30589B06" w14:textId="77777777" w:rsidTr="00BE0EA6">
        <w:tc>
          <w:tcPr>
            <w:tcW w:w="763" w:type="dxa"/>
          </w:tcPr>
          <w:p w14:paraId="40E42E11" w14:textId="59F461B2" w:rsidR="00411148" w:rsidRDefault="00277A0B" w:rsidP="00411148">
            <w:r>
              <w:t>935</w:t>
            </w:r>
          </w:p>
        </w:tc>
        <w:tc>
          <w:tcPr>
            <w:tcW w:w="1204" w:type="dxa"/>
          </w:tcPr>
          <w:p w14:paraId="0CC818CC" w14:textId="15698483" w:rsidR="00411148" w:rsidRDefault="00277A0B" w:rsidP="00411148">
            <w:r>
              <w:t>0.52/2.05</w:t>
            </w:r>
          </w:p>
        </w:tc>
        <w:tc>
          <w:tcPr>
            <w:tcW w:w="1461" w:type="dxa"/>
          </w:tcPr>
          <w:p w14:paraId="736C0826" w14:textId="727DF68F" w:rsidR="00411148" w:rsidRDefault="00277A0B" w:rsidP="00411148">
            <w:r>
              <w:t>1.85/1.85</w:t>
            </w:r>
          </w:p>
        </w:tc>
        <w:tc>
          <w:tcPr>
            <w:tcW w:w="915" w:type="dxa"/>
          </w:tcPr>
          <w:p w14:paraId="128182EF" w14:textId="6568C75B" w:rsidR="00411148" w:rsidRDefault="00277A0B" w:rsidP="00411148">
            <w:r>
              <w:t>0</w:t>
            </w:r>
          </w:p>
        </w:tc>
        <w:tc>
          <w:tcPr>
            <w:tcW w:w="832" w:type="dxa"/>
          </w:tcPr>
          <w:p w14:paraId="0D88B84F" w14:textId="5657095D" w:rsidR="00411148" w:rsidRDefault="00277A0B" w:rsidP="00411148">
            <w:r>
              <w:t>90</w:t>
            </w:r>
          </w:p>
        </w:tc>
        <w:tc>
          <w:tcPr>
            <w:tcW w:w="798" w:type="dxa"/>
          </w:tcPr>
          <w:p w14:paraId="51136BFD" w14:textId="1974296C" w:rsidR="00411148" w:rsidRDefault="00277A0B" w:rsidP="00411148">
            <w:r>
              <w:t>95.50</w:t>
            </w:r>
          </w:p>
        </w:tc>
        <w:tc>
          <w:tcPr>
            <w:tcW w:w="798" w:type="dxa"/>
          </w:tcPr>
          <w:p w14:paraId="7122B913" w14:textId="754AB144" w:rsidR="00411148" w:rsidRDefault="00277A0B" w:rsidP="00411148">
            <w:r>
              <w:t>80.70</w:t>
            </w:r>
          </w:p>
        </w:tc>
        <w:tc>
          <w:tcPr>
            <w:tcW w:w="926" w:type="dxa"/>
          </w:tcPr>
          <w:p w14:paraId="5C230AE2" w14:textId="2BFE30A6" w:rsidR="00411148" w:rsidRDefault="00277A0B" w:rsidP="00411148">
            <w:r>
              <w:t>115.93</w:t>
            </w:r>
          </w:p>
        </w:tc>
        <w:tc>
          <w:tcPr>
            <w:tcW w:w="798" w:type="dxa"/>
          </w:tcPr>
          <w:p w14:paraId="4765590B" w14:textId="0E6C432D" w:rsidR="00411148" w:rsidRDefault="00277A0B" w:rsidP="00411148">
            <w:r>
              <w:t>85.82</w:t>
            </w:r>
          </w:p>
        </w:tc>
        <w:tc>
          <w:tcPr>
            <w:tcW w:w="798" w:type="dxa"/>
          </w:tcPr>
          <w:p w14:paraId="1615C5C7" w14:textId="7FB4BB04" w:rsidR="00411148" w:rsidRDefault="00277A0B" w:rsidP="00411148">
            <w:r>
              <w:t>88.03</w:t>
            </w:r>
          </w:p>
        </w:tc>
        <w:tc>
          <w:tcPr>
            <w:tcW w:w="926" w:type="dxa"/>
          </w:tcPr>
          <w:p w14:paraId="5C512168" w14:textId="1915C999" w:rsidR="00411148" w:rsidRDefault="00277A0B" w:rsidP="00411148">
            <w:r>
              <w:t>193.64</w:t>
            </w:r>
          </w:p>
        </w:tc>
        <w:tc>
          <w:tcPr>
            <w:tcW w:w="971" w:type="dxa"/>
          </w:tcPr>
          <w:p w14:paraId="2F7B82E0" w14:textId="4FFF3608" w:rsidR="00411148" w:rsidRDefault="00277A0B" w:rsidP="00411148">
            <w:r>
              <w:t>150</w:t>
            </w:r>
          </w:p>
        </w:tc>
      </w:tr>
      <w:tr w:rsidR="00411148" w14:paraId="06262E83" w14:textId="77777777" w:rsidTr="00BE0EA6">
        <w:tc>
          <w:tcPr>
            <w:tcW w:w="763" w:type="dxa"/>
          </w:tcPr>
          <w:p w14:paraId="5240123D" w14:textId="7EDFE867" w:rsidR="00411148" w:rsidRDefault="00277A0B" w:rsidP="00411148">
            <w:r>
              <w:t>915</w:t>
            </w:r>
          </w:p>
        </w:tc>
        <w:tc>
          <w:tcPr>
            <w:tcW w:w="1204" w:type="dxa"/>
          </w:tcPr>
          <w:p w14:paraId="7F089EEC" w14:textId="57897478" w:rsidR="00411148" w:rsidRDefault="00277A0B" w:rsidP="00411148">
            <w:r>
              <w:t>0.58/2.2</w:t>
            </w:r>
          </w:p>
        </w:tc>
        <w:tc>
          <w:tcPr>
            <w:tcW w:w="1461" w:type="dxa"/>
          </w:tcPr>
          <w:p w14:paraId="08C5D21A" w14:textId="419C72FE" w:rsidR="00411148" w:rsidRDefault="00277A0B" w:rsidP="00411148">
            <w:r>
              <w:t>1.85/1.85</w:t>
            </w:r>
          </w:p>
        </w:tc>
        <w:tc>
          <w:tcPr>
            <w:tcW w:w="915" w:type="dxa"/>
          </w:tcPr>
          <w:p w14:paraId="2819E76B" w14:textId="29F445BA" w:rsidR="00411148" w:rsidRDefault="00277A0B" w:rsidP="00411148">
            <w:r>
              <w:t>0</w:t>
            </w:r>
          </w:p>
        </w:tc>
        <w:tc>
          <w:tcPr>
            <w:tcW w:w="832" w:type="dxa"/>
          </w:tcPr>
          <w:p w14:paraId="04CFC1A7" w14:textId="469795A3" w:rsidR="00411148" w:rsidRDefault="00277A0B" w:rsidP="00411148">
            <w:r>
              <w:t>90</w:t>
            </w:r>
          </w:p>
        </w:tc>
        <w:tc>
          <w:tcPr>
            <w:tcW w:w="798" w:type="dxa"/>
          </w:tcPr>
          <w:p w14:paraId="3144C59D" w14:textId="3451AE91" w:rsidR="00411148" w:rsidRDefault="00277A0B" w:rsidP="00411148">
            <w:r>
              <w:t>95.09</w:t>
            </w:r>
          </w:p>
        </w:tc>
        <w:tc>
          <w:tcPr>
            <w:tcW w:w="798" w:type="dxa"/>
          </w:tcPr>
          <w:p w14:paraId="365DD660" w14:textId="0CE2BF7B" w:rsidR="00411148" w:rsidRDefault="00277A0B" w:rsidP="00411148">
            <w:r>
              <w:t>80.26</w:t>
            </w:r>
          </w:p>
        </w:tc>
        <w:tc>
          <w:tcPr>
            <w:tcW w:w="926" w:type="dxa"/>
          </w:tcPr>
          <w:p w14:paraId="48F5FF82" w14:textId="48C459A2" w:rsidR="00411148" w:rsidRDefault="00277A0B" w:rsidP="00411148">
            <w:r>
              <w:t>115.39</w:t>
            </w:r>
          </w:p>
        </w:tc>
        <w:tc>
          <w:tcPr>
            <w:tcW w:w="798" w:type="dxa"/>
          </w:tcPr>
          <w:p w14:paraId="205807E1" w14:textId="488EDC5E" w:rsidR="00411148" w:rsidRDefault="00277A0B" w:rsidP="00411148">
            <w:r>
              <w:t>85.66</w:t>
            </w:r>
          </w:p>
        </w:tc>
        <w:tc>
          <w:tcPr>
            <w:tcW w:w="798" w:type="dxa"/>
          </w:tcPr>
          <w:p w14:paraId="6C32FA8F" w14:textId="37899A15" w:rsidR="00411148" w:rsidRDefault="00277A0B" w:rsidP="00411148">
            <w:r>
              <w:t>87.48</w:t>
            </w:r>
          </w:p>
        </w:tc>
        <w:tc>
          <w:tcPr>
            <w:tcW w:w="926" w:type="dxa"/>
          </w:tcPr>
          <w:p w14:paraId="7AC32626" w14:textId="3F9DCA5F" w:rsidR="00411148" w:rsidRDefault="00277A0B" w:rsidP="00411148">
            <w:r>
              <w:t>194.99</w:t>
            </w:r>
          </w:p>
        </w:tc>
        <w:tc>
          <w:tcPr>
            <w:tcW w:w="971" w:type="dxa"/>
          </w:tcPr>
          <w:p w14:paraId="2B9B76B8" w14:textId="203EF68B" w:rsidR="00411148" w:rsidRDefault="00277A0B" w:rsidP="00411148">
            <w:r>
              <w:t>150</w:t>
            </w:r>
          </w:p>
        </w:tc>
      </w:tr>
      <w:tr w:rsidR="00411148" w14:paraId="57E1C790" w14:textId="77777777" w:rsidTr="00BE0EA6">
        <w:tc>
          <w:tcPr>
            <w:tcW w:w="763" w:type="dxa"/>
          </w:tcPr>
          <w:p w14:paraId="01D31DE0" w14:textId="5B1F3256" w:rsidR="00411148" w:rsidRDefault="00277A0B" w:rsidP="00411148">
            <w:r>
              <w:t>925</w:t>
            </w:r>
          </w:p>
        </w:tc>
        <w:tc>
          <w:tcPr>
            <w:tcW w:w="1204" w:type="dxa"/>
          </w:tcPr>
          <w:p w14:paraId="1B2DDC64" w14:textId="426156FB" w:rsidR="00411148" w:rsidRDefault="00277A0B" w:rsidP="00411148">
            <w:r>
              <w:t>0.5/1.95</w:t>
            </w:r>
          </w:p>
        </w:tc>
        <w:tc>
          <w:tcPr>
            <w:tcW w:w="1461" w:type="dxa"/>
          </w:tcPr>
          <w:p w14:paraId="496C9CC8" w14:textId="1E70D408" w:rsidR="00411148" w:rsidRDefault="00277A0B" w:rsidP="00411148">
            <w:r>
              <w:t>1.8/1.8</w:t>
            </w:r>
          </w:p>
        </w:tc>
        <w:tc>
          <w:tcPr>
            <w:tcW w:w="915" w:type="dxa"/>
          </w:tcPr>
          <w:p w14:paraId="66C774D4" w14:textId="63124D79" w:rsidR="00411148" w:rsidRDefault="00277A0B" w:rsidP="00411148">
            <w:r>
              <w:t>20</w:t>
            </w:r>
          </w:p>
        </w:tc>
        <w:tc>
          <w:tcPr>
            <w:tcW w:w="832" w:type="dxa"/>
          </w:tcPr>
          <w:p w14:paraId="0CD9D07F" w14:textId="4FA0B3DD" w:rsidR="00411148" w:rsidRDefault="00277A0B" w:rsidP="00411148">
            <w:r>
              <w:t>90</w:t>
            </w:r>
          </w:p>
        </w:tc>
        <w:tc>
          <w:tcPr>
            <w:tcW w:w="798" w:type="dxa"/>
          </w:tcPr>
          <w:p w14:paraId="1B2045B2" w14:textId="302A47F5" w:rsidR="00411148" w:rsidRDefault="00277A0B" w:rsidP="00411148">
            <w:r>
              <w:t>93.95</w:t>
            </w:r>
          </w:p>
        </w:tc>
        <w:tc>
          <w:tcPr>
            <w:tcW w:w="798" w:type="dxa"/>
          </w:tcPr>
          <w:p w14:paraId="401E81ED" w14:textId="0AD803B3" w:rsidR="00411148" w:rsidRDefault="00277A0B" w:rsidP="00411148">
            <w:r>
              <w:t>80.47</w:t>
            </w:r>
          </w:p>
        </w:tc>
        <w:tc>
          <w:tcPr>
            <w:tcW w:w="926" w:type="dxa"/>
          </w:tcPr>
          <w:p w14:paraId="6D6B26C7" w14:textId="54349ED8" w:rsidR="00411148" w:rsidRDefault="00277A0B" w:rsidP="00411148">
            <w:r>
              <w:t>114.50</w:t>
            </w:r>
          </w:p>
        </w:tc>
        <w:tc>
          <w:tcPr>
            <w:tcW w:w="798" w:type="dxa"/>
          </w:tcPr>
          <w:p w14:paraId="42BB9DA6" w14:textId="1C590953" w:rsidR="00411148" w:rsidRDefault="00277A0B" w:rsidP="00411148">
            <w:r>
              <w:t>84.47</w:t>
            </w:r>
          </w:p>
        </w:tc>
        <w:tc>
          <w:tcPr>
            <w:tcW w:w="798" w:type="dxa"/>
          </w:tcPr>
          <w:p w14:paraId="329BBECD" w14:textId="7DB67E53" w:rsidR="00411148" w:rsidRDefault="0010207D" w:rsidP="00411148">
            <w:r>
              <w:t>87.38</w:t>
            </w:r>
          </w:p>
        </w:tc>
        <w:tc>
          <w:tcPr>
            <w:tcW w:w="926" w:type="dxa"/>
          </w:tcPr>
          <w:p w14:paraId="1BF37B9E" w14:textId="75084D6B" w:rsidR="00411148" w:rsidRDefault="0010207D" w:rsidP="00411148">
            <w:r>
              <w:t>188.16</w:t>
            </w:r>
          </w:p>
        </w:tc>
        <w:tc>
          <w:tcPr>
            <w:tcW w:w="971" w:type="dxa"/>
          </w:tcPr>
          <w:p w14:paraId="66DA1844" w14:textId="020DFF13" w:rsidR="00411148" w:rsidRDefault="0010207D" w:rsidP="00411148">
            <w:r>
              <w:t>150</w:t>
            </w:r>
          </w:p>
        </w:tc>
      </w:tr>
      <w:tr w:rsidR="00411148" w14:paraId="1979B96C" w14:textId="77777777" w:rsidTr="00BE0EA6">
        <w:tc>
          <w:tcPr>
            <w:tcW w:w="763" w:type="dxa"/>
          </w:tcPr>
          <w:p w14:paraId="0BB1B782" w14:textId="19B7AF8A" w:rsidR="00411148" w:rsidRDefault="0010207D" w:rsidP="00411148">
            <w:r>
              <w:t>965</w:t>
            </w:r>
          </w:p>
        </w:tc>
        <w:tc>
          <w:tcPr>
            <w:tcW w:w="1204" w:type="dxa"/>
          </w:tcPr>
          <w:p w14:paraId="3BD9A1B0" w14:textId="588571E4" w:rsidR="00411148" w:rsidRDefault="0010207D" w:rsidP="00411148">
            <w:r>
              <w:t>0.52/2.05</w:t>
            </w:r>
          </w:p>
        </w:tc>
        <w:tc>
          <w:tcPr>
            <w:tcW w:w="1461" w:type="dxa"/>
          </w:tcPr>
          <w:p w14:paraId="271C9DE7" w14:textId="37FC4564" w:rsidR="00411148" w:rsidRDefault="0010207D" w:rsidP="00411148">
            <w:r>
              <w:t>1.85/1.825</w:t>
            </w:r>
          </w:p>
        </w:tc>
        <w:tc>
          <w:tcPr>
            <w:tcW w:w="915" w:type="dxa"/>
          </w:tcPr>
          <w:p w14:paraId="0FE26CE7" w14:textId="41D8123F" w:rsidR="00411148" w:rsidRDefault="0010207D" w:rsidP="00411148">
            <w:r>
              <w:t>20</w:t>
            </w:r>
          </w:p>
        </w:tc>
        <w:tc>
          <w:tcPr>
            <w:tcW w:w="832" w:type="dxa"/>
          </w:tcPr>
          <w:p w14:paraId="7C78A66B" w14:textId="66533F12" w:rsidR="00411148" w:rsidRDefault="0010207D" w:rsidP="00411148">
            <w:r>
              <w:t>90</w:t>
            </w:r>
          </w:p>
        </w:tc>
        <w:tc>
          <w:tcPr>
            <w:tcW w:w="798" w:type="dxa"/>
          </w:tcPr>
          <w:p w14:paraId="3B95422B" w14:textId="0277E2AD" w:rsidR="00411148" w:rsidRDefault="0010207D" w:rsidP="00411148">
            <w:r>
              <w:t>93.80</w:t>
            </w:r>
          </w:p>
        </w:tc>
        <w:tc>
          <w:tcPr>
            <w:tcW w:w="798" w:type="dxa"/>
          </w:tcPr>
          <w:p w14:paraId="681849A7" w14:textId="1A55988F" w:rsidR="00411148" w:rsidRDefault="0010207D" w:rsidP="00411148">
            <w:r>
              <w:t>80.05</w:t>
            </w:r>
          </w:p>
        </w:tc>
        <w:tc>
          <w:tcPr>
            <w:tcW w:w="926" w:type="dxa"/>
          </w:tcPr>
          <w:p w14:paraId="06CE8A4D" w14:textId="3F0C8802" w:rsidR="00411148" w:rsidRDefault="0010207D" w:rsidP="00411148">
            <w:r>
              <w:t>114.21</w:t>
            </w:r>
          </w:p>
        </w:tc>
        <w:tc>
          <w:tcPr>
            <w:tcW w:w="798" w:type="dxa"/>
          </w:tcPr>
          <w:p w14:paraId="3C9C5E66" w14:textId="7F091689" w:rsidR="00411148" w:rsidRDefault="0010207D" w:rsidP="00411148">
            <w:r>
              <w:t>84.28</w:t>
            </w:r>
          </w:p>
        </w:tc>
        <w:tc>
          <w:tcPr>
            <w:tcW w:w="798" w:type="dxa"/>
          </w:tcPr>
          <w:p w14:paraId="55DE5242" w14:textId="3F31767C" w:rsidR="00411148" w:rsidRDefault="0010207D" w:rsidP="00411148">
            <w:r>
              <w:t>87.02</w:t>
            </w:r>
          </w:p>
        </w:tc>
        <w:tc>
          <w:tcPr>
            <w:tcW w:w="926" w:type="dxa"/>
          </w:tcPr>
          <w:p w14:paraId="4D069AB2" w14:textId="60684C1D" w:rsidR="00411148" w:rsidRDefault="0010207D" w:rsidP="00411148">
            <w:r>
              <w:t>188.32</w:t>
            </w:r>
          </w:p>
        </w:tc>
        <w:tc>
          <w:tcPr>
            <w:tcW w:w="971" w:type="dxa"/>
          </w:tcPr>
          <w:p w14:paraId="11698E03" w14:textId="0637947A" w:rsidR="00411148" w:rsidRDefault="0010207D" w:rsidP="00411148">
            <w:r>
              <w:t>150</w:t>
            </w:r>
          </w:p>
        </w:tc>
      </w:tr>
      <w:tr w:rsidR="00411148" w14:paraId="0614917F" w14:textId="77777777" w:rsidTr="00BE0EA6">
        <w:tc>
          <w:tcPr>
            <w:tcW w:w="763" w:type="dxa"/>
          </w:tcPr>
          <w:p w14:paraId="6DCB1DC7" w14:textId="70CA7217" w:rsidR="00411148" w:rsidRDefault="0010207D" w:rsidP="00411148">
            <w:r>
              <w:t>915</w:t>
            </w:r>
          </w:p>
        </w:tc>
        <w:tc>
          <w:tcPr>
            <w:tcW w:w="1204" w:type="dxa"/>
          </w:tcPr>
          <w:p w14:paraId="24424851" w14:textId="0D2A2B2D" w:rsidR="00411148" w:rsidRDefault="0010207D" w:rsidP="00411148">
            <w:r>
              <w:t>0.5/1.95</w:t>
            </w:r>
          </w:p>
        </w:tc>
        <w:tc>
          <w:tcPr>
            <w:tcW w:w="1461" w:type="dxa"/>
          </w:tcPr>
          <w:p w14:paraId="1DDD09FE" w14:textId="0D3AE9CF" w:rsidR="00411148" w:rsidRDefault="0010207D" w:rsidP="00411148">
            <w:r>
              <w:t>1.8/1.8</w:t>
            </w:r>
          </w:p>
        </w:tc>
        <w:tc>
          <w:tcPr>
            <w:tcW w:w="915" w:type="dxa"/>
          </w:tcPr>
          <w:p w14:paraId="43D52273" w14:textId="2DC9FC9A" w:rsidR="00411148" w:rsidRDefault="0010207D" w:rsidP="00411148">
            <w:r>
              <w:t>15</w:t>
            </w:r>
          </w:p>
        </w:tc>
        <w:tc>
          <w:tcPr>
            <w:tcW w:w="832" w:type="dxa"/>
          </w:tcPr>
          <w:p w14:paraId="62977310" w14:textId="602626ED" w:rsidR="00411148" w:rsidRDefault="0010207D" w:rsidP="00411148">
            <w:r>
              <w:t>90</w:t>
            </w:r>
          </w:p>
        </w:tc>
        <w:tc>
          <w:tcPr>
            <w:tcW w:w="798" w:type="dxa"/>
          </w:tcPr>
          <w:p w14:paraId="67260C1F" w14:textId="3F76552E" w:rsidR="00411148" w:rsidRDefault="0010207D" w:rsidP="00411148">
            <w:r>
              <w:t>94.29</w:t>
            </w:r>
          </w:p>
        </w:tc>
        <w:tc>
          <w:tcPr>
            <w:tcW w:w="798" w:type="dxa"/>
          </w:tcPr>
          <w:p w14:paraId="39ABDCE6" w14:textId="086BC5BD" w:rsidR="00411148" w:rsidRDefault="0010207D" w:rsidP="00411148">
            <w:r>
              <w:t>80.63</w:t>
            </w:r>
          </w:p>
        </w:tc>
        <w:tc>
          <w:tcPr>
            <w:tcW w:w="926" w:type="dxa"/>
          </w:tcPr>
          <w:p w14:paraId="11464304" w14:textId="02094308" w:rsidR="00411148" w:rsidRDefault="0010207D" w:rsidP="00411148">
            <w:r>
              <w:t>114.85</w:t>
            </w:r>
          </w:p>
        </w:tc>
        <w:tc>
          <w:tcPr>
            <w:tcW w:w="798" w:type="dxa"/>
          </w:tcPr>
          <w:p w14:paraId="4F85B3AA" w14:textId="04CD8133" w:rsidR="00411148" w:rsidRDefault="0010207D" w:rsidP="00411148">
            <w:r>
              <w:t>84.79</w:t>
            </w:r>
          </w:p>
        </w:tc>
        <w:tc>
          <w:tcPr>
            <w:tcW w:w="798" w:type="dxa"/>
          </w:tcPr>
          <w:p w14:paraId="574A57F9" w14:textId="5E0E48B0" w:rsidR="00411148" w:rsidRDefault="0010207D" w:rsidP="00411148">
            <w:r>
              <w:t>87.59</w:t>
            </w:r>
          </w:p>
        </w:tc>
        <w:tc>
          <w:tcPr>
            <w:tcW w:w="926" w:type="dxa"/>
          </w:tcPr>
          <w:p w14:paraId="5A1DD5C7" w14:textId="2CEF2A12" w:rsidR="00411148" w:rsidRDefault="0010207D" w:rsidP="00411148">
            <w:r>
              <w:t>188.97</w:t>
            </w:r>
          </w:p>
        </w:tc>
        <w:tc>
          <w:tcPr>
            <w:tcW w:w="971" w:type="dxa"/>
          </w:tcPr>
          <w:p w14:paraId="459F29D4" w14:textId="35DB2BF8" w:rsidR="00411148" w:rsidRDefault="0010207D" w:rsidP="00411148">
            <w:r>
              <w:t>145</w:t>
            </w:r>
          </w:p>
        </w:tc>
      </w:tr>
      <w:tr w:rsidR="00411148" w14:paraId="2F6D1370" w14:textId="77777777" w:rsidTr="00BE0EA6">
        <w:tc>
          <w:tcPr>
            <w:tcW w:w="763" w:type="dxa"/>
          </w:tcPr>
          <w:p w14:paraId="5E1E62B1" w14:textId="0B09897E" w:rsidR="00411148" w:rsidRDefault="0010207D" w:rsidP="00411148">
            <w:r>
              <w:t>955</w:t>
            </w:r>
          </w:p>
        </w:tc>
        <w:tc>
          <w:tcPr>
            <w:tcW w:w="1204" w:type="dxa"/>
          </w:tcPr>
          <w:p w14:paraId="4EBD0AEC" w14:textId="250A7AD3" w:rsidR="00411148" w:rsidRDefault="0010207D" w:rsidP="00411148">
            <w:r>
              <w:t>0.52/2.05</w:t>
            </w:r>
          </w:p>
        </w:tc>
        <w:tc>
          <w:tcPr>
            <w:tcW w:w="1461" w:type="dxa"/>
          </w:tcPr>
          <w:p w14:paraId="4558EBC8" w14:textId="70DABCA8" w:rsidR="00411148" w:rsidRDefault="0010207D" w:rsidP="00411148">
            <w:r>
              <w:t>1.8/1.8</w:t>
            </w:r>
          </w:p>
        </w:tc>
        <w:tc>
          <w:tcPr>
            <w:tcW w:w="915" w:type="dxa"/>
          </w:tcPr>
          <w:p w14:paraId="7F5A2EA5" w14:textId="7FD27D0A" w:rsidR="00411148" w:rsidRDefault="0010207D" w:rsidP="00411148">
            <w:r>
              <w:t>20</w:t>
            </w:r>
          </w:p>
        </w:tc>
        <w:tc>
          <w:tcPr>
            <w:tcW w:w="832" w:type="dxa"/>
          </w:tcPr>
          <w:p w14:paraId="41BC6BB9" w14:textId="1B7F0F6D" w:rsidR="00411148" w:rsidRDefault="0010207D" w:rsidP="00411148">
            <w:r>
              <w:t>92</w:t>
            </w:r>
          </w:p>
        </w:tc>
        <w:tc>
          <w:tcPr>
            <w:tcW w:w="798" w:type="dxa"/>
          </w:tcPr>
          <w:p w14:paraId="747D74BE" w14:textId="01E3CA40" w:rsidR="00411148" w:rsidRDefault="0010207D" w:rsidP="00411148">
            <w:r>
              <w:t>93.88</w:t>
            </w:r>
          </w:p>
        </w:tc>
        <w:tc>
          <w:tcPr>
            <w:tcW w:w="798" w:type="dxa"/>
          </w:tcPr>
          <w:p w14:paraId="0BF48361" w14:textId="452EE42C" w:rsidR="00411148" w:rsidRDefault="0010207D" w:rsidP="00411148">
            <w:r>
              <w:t>80.44</w:t>
            </w:r>
          </w:p>
        </w:tc>
        <w:tc>
          <w:tcPr>
            <w:tcW w:w="926" w:type="dxa"/>
          </w:tcPr>
          <w:p w14:paraId="3E60D883" w14:textId="09465962" w:rsidR="00411148" w:rsidRDefault="0010207D" w:rsidP="00411148">
            <w:r>
              <w:t>114.40</w:t>
            </w:r>
          </w:p>
        </w:tc>
        <w:tc>
          <w:tcPr>
            <w:tcW w:w="798" w:type="dxa"/>
          </w:tcPr>
          <w:p w14:paraId="245EDCE1" w14:textId="4FD9E43D" w:rsidR="00411148" w:rsidRDefault="0010207D" w:rsidP="00411148">
            <w:r>
              <w:t>84.47</w:t>
            </w:r>
          </w:p>
        </w:tc>
        <w:tc>
          <w:tcPr>
            <w:tcW w:w="798" w:type="dxa"/>
          </w:tcPr>
          <w:p w14:paraId="664C5B8F" w14:textId="2571C56E" w:rsidR="00411148" w:rsidRDefault="0010207D" w:rsidP="00411148">
            <w:r>
              <w:t>87.30</w:t>
            </w:r>
          </w:p>
        </w:tc>
        <w:tc>
          <w:tcPr>
            <w:tcW w:w="926" w:type="dxa"/>
          </w:tcPr>
          <w:p w14:paraId="1A616327" w14:textId="19718A88" w:rsidR="00411148" w:rsidRDefault="0010207D" w:rsidP="00411148">
            <w:r>
              <w:t>188.14</w:t>
            </w:r>
          </w:p>
        </w:tc>
        <w:tc>
          <w:tcPr>
            <w:tcW w:w="971" w:type="dxa"/>
          </w:tcPr>
          <w:p w14:paraId="25259FB8" w14:textId="70D3933A" w:rsidR="00411148" w:rsidRDefault="0010207D" w:rsidP="00411148">
            <w:r>
              <w:t>145</w:t>
            </w:r>
          </w:p>
        </w:tc>
      </w:tr>
      <w:tr w:rsidR="00411148" w14:paraId="33D86E55" w14:textId="77777777" w:rsidTr="00BE0EA6">
        <w:tc>
          <w:tcPr>
            <w:tcW w:w="763" w:type="dxa"/>
          </w:tcPr>
          <w:p w14:paraId="068F6F01" w14:textId="4F4A8D23" w:rsidR="00411148" w:rsidRDefault="0010207D" w:rsidP="00411148">
            <w:r>
              <w:t>965</w:t>
            </w:r>
          </w:p>
        </w:tc>
        <w:tc>
          <w:tcPr>
            <w:tcW w:w="1204" w:type="dxa"/>
          </w:tcPr>
          <w:p w14:paraId="47A23F7F" w14:textId="4D095447" w:rsidR="00411148" w:rsidRDefault="0010207D" w:rsidP="00411148">
            <w:r>
              <w:t>0.52/2.05</w:t>
            </w:r>
          </w:p>
        </w:tc>
        <w:tc>
          <w:tcPr>
            <w:tcW w:w="1461" w:type="dxa"/>
          </w:tcPr>
          <w:p w14:paraId="366AC593" w14:textId="0FCE48C7" w:rsidR="00411148" w:rsidRDefault="0010207D" w:rsidP="00411148">
            <w:r>
              <w:t>1.85/1.85</w:t>
            </w:r>
          </w:p>
        </w:tc>
        <w:tc>
          <w:tcPr>
            <w:tcW w:w="915" w:type="dxa"/>
          </w:tcPr>
          <w:p w14:paraId="392A7B75" w14:textId="3778D938" w:rsidR="00411148" w:rsidRDefault="0010207D" w:rsidP="00411148">
            <w:r>
              <w:t>10</w:t>
            </w:r>
          </w:p>
        </w:tc>
        <w:tc>
          <w:tcPr>
            <w:tcW w:w="832" w:type="dxa"/>
          </w:tcPr>
          <w:p w14:paraId="2DCF164A" w14:textId="45534C8A" w:rsidR="00411148" w:rsidRDefault="0010207D" w:rsidP="00411148">
            <w:r>
              <w:t>90</w:t>
            </w:r>
          </w:p>
        </w:tc>
        <w:tc>
          <w:tcPr>
            <w:tcW w:w="798" w:type="dxa"/>
          </w:tcPr>
          <w:p w14:paraId="7C96E61A" w14:textId="236272BC" w:rsidR="00411148" w:rsidRDefault="0010207D" w:rsidP="00411148">
            <w:r>
              <w:t>94.66</w:t>
            </w:r>
          </w:p>
        </w:tc>
        <w:tc>
          <w:tcPr>
            <w:tcW w:w="798" w:type="dxa"/>
          </w:tcPr>
          <w:p w14:paraId="44066FC0" w14:textId="62BD16ED" w:rsidR="00411148" w:rsidRDefault="0010207D" w:rsidP="00411148">
            <w:r>
              <w:t>80.32</w:t>
            </w:r>
          </w:p>
        </w:tc>
        <w:tc>
          <w:tcPr>
            <w:tcW w:w="926" w:type="dxa"/>
          </w:tcPr>
          <w:p w14:paraId="45F9FFC7" w14:textId="4F57EE17" w:rsidR="00411148" w:rsidRDefault="0010207D" w:rsidP="00411148">
            <w:r>
              <w:t>115.05</w:t>
            </w:r>
          </w:p>
        </w:tc>
        <w:tc>
          <w:tcPr>
            <w:tcW w:w="798" w:type="dxa"/>
          </w:tcPr>
          <w:p w14:paraId="22D645C5" w14:textId="508A18D2" w:rsidR="00411148" w:rsidRDefault="0010207D" w:rsidP="00411148">
            <w:r>
              <w:t>85.01</w:t>
            </w:r>
          </w:p>
        </w:tc>
        <w:tc>
          <w:tcPr>
            <w:tcW w:w="798" w:type="dxa"/>
          </w:tcPr>
          <w:p w14:paraId="113F4D31" w14:textId="3CC116F8" w:rsidR="00411148" w:rsidRDefault="0010207D" w:rsidP="00411148">
            <w:r>
              <w:t>87.47</w:t>
            </w:r>
          </w:p>
        </w:tc>
        <w:tc>
          <w:tcPr>
            <w:tcW w:w="926" w:type="dxa"/>
          </w:tcPr>
          <w:p w14:paraId="4481143C" w14:textId="07B77D66" w:rsidR="00411148" w:rsidRDefault="0010207D" w:rsidP="00411148">
            <w:r>
              <w:t>190.76</w:t>
            </w:r>
          </w:p>
        </w:tc>
        <w:tc>
          <w:tcPr>
            <w:tcW w:w="971" w:type="dxa"/>
          </w:tcPr>
          <w:p w14:paraId="26F22DEC" w14:textId="338197B1" w:rsidR="00411148" w:rsidRDefault="0010207D" w:rsidP="00411148">
            <w:r>
              <w:t>150</w:t>
            </w:r>
          </w:p>
        </w:tc>
      </w:tr>
      <w:tr w:rsidR="00411148" w14:paraId="1173EC4D" w14:textId="77777777" w:rsidTr="00BE0EA6">
        <w:tc>
          <w:tcPr>
            <w:tcW w:w="763" w:type="dxa"/>
          </w:tcPr>
          <w:p w14:paraId="110D842E" w14:textId="2865423E" w:rsidR="00411148" w:rsidRDefault="0010207D" w:rsidP="00411148">
            <w:r>
              <w:t>965</w:t>
            </w:r>
          </w:p>
        </w:tc>
        <w:tc>
          <w:tcPr>
            <w:tcW w:w="1204" w:type="dxa"/>
          </w:tcPr>
          <w:p w14:paraId="4E948F42" w14:textId="73AE034A" w:rsidR="00411148" w:rsidRDefault="0010207D" w:rsidP="00411148">
            <w:r>
              <w:t>0.52/2.05</w:t>
            </w:r>
          </w:p>
        </w:tc>
        <w:tc>
          <w:tcPr>
            <w:tcW w:w="1461" w:type="dxa"/>
          </w:tcPr>
          <w:p w14:paraId="3448B9CF" w14:textId="48FC1B68" w:rsidR="00411148" w:rsidRDefault="0010207D" w:rsidP="00411148">
            <w:r>
              <w:t>1.85/1.825</w:t>
            </w:r>
          </w:p>
        </w:tc>
        <w:tc>
          <w:tcPr>
            <w:tcW w:w="915" w:type="dxa"/>
          </w:tcPr>
          <w:p w14:paraId="650D0414" w14:textId="41545A1B" w:rsidR="00411148" w:rsidRDefault="0010207D" w:rsidP="00411148">
            <w:r>
              <w:t>20</w:t>
            </w:r>
          </w:p>
        </w:tc>
        <w:tc>
          <w:tcPr>
            <w:tcW w:w="832" w:type="dxa"/>
          </w:tcPr>
          <w:p w14:paraId="3F6250DA" w14:textId="279DA7E1" w:rsidR="00411148" w:rsidRDefault="0010207D" w:rsidP="00411148">
            <w:r>
              <w:t>90</w:t>
            </w:r>
          </w:p>
        </w:tc>
        <w:tc>
          <w:tcPr>
            <w:tcW w:w="798" w:type="dxa"/>
          </w:tcPr>
          <w:p w14:paraId="39C49004" w14:textId="05267734" w:rsidR="00411148" w:rsidRDefault="0010207D" w:rsidP="00411148">
            <w:r>
              <w:t>93.80</w:t>
            </w:r>
          </w:p>
        </w:tc>
        <w:tc>
          <w:tcPr>
            <w:tcW w:w="798" w:type="dxa"/>
          </w:tcPr>
          <w:p w14:paraId="44D5B49B" w14:textId="1F475E82" w:rsidR="00411148" w:rsidRDefault="0010207D" w:rsidP="00411148">
            <w:r>
              <w:t>80.05</w:t>
            </w:r>
          </w:p>
        </w:tc>
        <w:tc>
          <w:tcPr>
            <w:tcW w:w="926" w:type="dxa"/>
          </w:tcPr>
          <w:p w14:paraId="557E7F44" w14:textId="530671FF" w:rsidR="00411148" w:rsidRDefault="0010207D" w:rsidP="00411148">
            <w:r>
              <w:t>114.21</w:t>
            </w:r>
          </w:p>
        </w:tc>
        <w:tc>
          <w:tcPr>
            <w:tcW w:w="798" w:type="dxa"/>
          </w:tcPr>
          <w:p w14:paraId="70E52F30" w14:textId="4F94E7F4" w:rsidR="00411148" w:rsidRDefault="0010207D" w:rsidP="00411148">
            <w:r>
              <w:t>84.28</w:t>
            </w:r>
          </w:p>
        </w:tc>
        <w:tc>
          <w:tcPr>
            <w:tcW w:w="798" w:type="dxa"/>
          </w:tcPr>
          <w:p w14:paraId="23503C53" w14:textId="2C6EEB1C" w:rsidR="00411148" w:rsidRDefault="0010207D" w:rsidP="00411148">
            <w:r>
              <w:t>87.02</w:t>
            </w:r>
          </w:p>
        </w:tc>
        <w:tc>
          <w:tcPr>
            <w:tcW w:w="926" w:type="dxa"/>
          </w:tcPr>
          <w:p w14:paraId="5827079B" w14:textId="7155C739" w:rsidR="00411148" w:rsidRDefault="0010207D" w:rsidP="00411148">
            <w:r>
              <w:t>188.32</w:t>
            </w:r>
          </w:p>
        </w:tc>
        <w:tc>
          <w:tcPr>
            <w:tcW w:w="971" w:type="dxa"/>
          </w:tcPr>
          <w:p w14:paraId="6C5B9BC6" w14:textId="585396A5" w:rsidR="00411148" w:rsidRDefault="0010207D" w:rsidP="00411148">
            <w:r>
              <w:t>150</w:t>
            </w:r>
          </w:p>
        </w:tc>
      </w:tr>
      <w:tr w:rsidR="00411148" w14:paraId="5F07C483" w14:textId="77777777" w:rsidTr="00BE0EA6">
        <w:tc>
          <w:tcPr>
            <w:tcW w:w="763" w:type="dxa"/>
          </w:tcPr>
          <w:p w14:paraId="273CF2B5" w14:textId="29CC9724" w:rsidR="00411148" w:rsidRDefault="0010207D" w:rsidP="00411148">
            <w:r>
              <w:t>975</w:t>
            </w:r>
          </w:p>
        </w:tc>
        <w:tc>
          <w:tcPr>
            <w:tcW w:w="1204" w:type="dxa"/>
          </w:tcPr>
          <w:p w14:paraId="6837CE16" w14:textId="317B9C85" w:rsidR="00411148" w:rsidRDefault="0010207D" w:rsidP="00411148">
            <w:r>
              <w:t>0.58/2.2</w:t>
            </w:r>
          </w:p>
        </w:tc>
        <w:tc>
          <w:tcPr>
            <w:tcW w:w="1461" w:type="dxa"/>
          </w:tcPr>
          <w:p w14:paraId="3FEA1502" w14:textId="757FA268" w:rsidR="00411148" w:rsidRDefault="0010207D" w:rsidP="00411148">
            <w:r>
              <w:t>1.85/1.85</w:t>
            </w:r>
          </w:p>
        </w:tc>
        <w:tc>
          <w:tcPr>
            <w:tcW w:w="915" w:type="dxa"/>
          </w:tcPr>
          <w:p w14:paraId="1234C09A" w14:textId="0D1B415E" w:rsidR="00411148" w:rsidRDefault="0010207D" w:rsidP="00411148">
            <w:r>
              <w:t>15</w:t>
            </w:r>
          </w:p>
        </w:tc>
        <w:tc>
          <w:tcPr>
            <w:tcW w:w="832" w:type="dxa"/>
          </w:tcPr>
          <w:p w14:paraId="0CCD8361" w14:textId="57CAE644" w:rsidR="00411148" w:rsidRDefault="0010207D" w:rsidP="00411148">
            <w:r>
              <w:t>92</w:t>
            </w:r>
          </w:p>
        </w:tc>
        <w:tc>
          <w:tcPr>
            <w:tcW w:w="798" w:type="dxa"/>
          </w:tcPr>
          <w:p w14:paraId="4335D2E4" w14:textId="0B54DA9A" w:rsidR="00411148" w:rsidRDefault="0010207D" w:rsidP="00411148">
            <w:r>
              <w:t>94.22</w:t>
            </w:r>
          </w:p>
        </w:tc>
        <w:tc>
          <w:tcPr>
            <w:tcW w:w="798" w:type="dxa"/>
          </w:tcPr>
          <w:p w14:paraId="02E84694" w14:textId="703AD908" w:rsidR="00411148" w:rsidRDefault="0010207D" w:rsidP="00411148">
            <w:r>
              <w:t>80.09</w:t>
            </w:r>
          </w:p>
        </w:tc>
        <w:tc>
          <w:tcPr>
            <w:tcW w:w="926" w:type="dxa"/>
          </w:tcPr>
          <w:p w14:paraId="23E855C3" w14:textId="4F7ACD70" w:rsidR="00411148" w:rsidRDefault="0010207D" w:rsidP="00411148">
            <w:r>
              <w:t>114.54</w:t>
            </w:r>
          </w:p>
        </w:tc>
        <w:tc>
          <w:tcPr>
            <w:tcW w:w="798" w:type="dxa"/>
          </w:tcPr>
          <w:p w14:paraId="232EE3F3" w14:textId="202D6B69" w:rsidR="00411148" w:rsidRDefault="0010207D" w:rsidP="00411148">
            <w:r>
              <w:t>84.71</w:t>
            </w:r>
          </w:p>
        </w:tc>
        <w:tc>
          <w:tcPr>
            <w:tcW w:w="798" w:type="dxa"/>
          </w:tcPr>
          <w:p w14:paraId="58EB9E0B" w14:textId="2DD5EE66" w:rsidR="00411148" w:rsidRDefault="0010207D" w:rsidP="00411148">
            <w:r>
              <w:t>87.09</w:t>
            </w:r>
          </w:p>
        </w:tc>
        <w:tc>
          <w:tcPr>
            <w:tcW w:w="926" w:type="dxa"/>
          </w:tcPr>
          <w:p w14:paraId="621AF1BF" w14:textId="45B260DF" w:rsidR="00411148" w:rsidRDefault="0010207D" w:rsidP="00411148">
            <w:r>
              <w:t>190.34</w:t>
            </w:r>
          </w:p>
        </w:tc>
        <w:tc>
          <w:tcPr>
            <w:tcW w:w="971" w:type="dxa"/>
          </w:tcPr>
          <w:p w14:paraId="3EB91FDA" w14:textId="247B2134" w:rsidR="00411148" w:rsidRDefault="0010207D" w:rsidP="00411148">
            <w:r>
              <w:t>150</w:t>
            </w:r>
          </w:p>
        </w:tc>
      </w:tr>
      <w:tr w:rsidR="00411148" w14:paraId="0200675E" w14:textId="77777777" w:rsidTr="00BE0EA6">
        <w:tc>
          <w:tcPr>
            <w:tcW w:w="763" w:type="dxa"/>
          </w:tcPr>
          <w:p w14:paraId="480AB905" w14:textId="08F7C457" w:rsidR="00411148" w:rsidRDefault="0010207D" w:rsidP="00411148">
            <w:r>
              <w:t>965</w:t>
            </w:r>
          </w:p>
        </w:tc>
        <w:tc>
          <w:tcPr>
            <w:tcW w:w="1204" w:type="dxa"/>
          </w:tcPr>
          <w:p w14:paraId="5E68D014" w14:textId="7CE41078" w:rsidR="00411148" w:rsidRDefault="0010207D" w:rsidP="00411148">
            <w:r>
              <w:t>0.52/2.05</w:t>
            </w:r>
          </w:p>
        </w:tc>
        <w:tc>
          <w:tcPr>
            <w:tcW w:w="1461" w:type="dxa"/>
          </w:tcPr>
          <w:p w14:paraId="7603723E" w14:textId="537C9AD7" w:rsidR="00411148" w:rsidRDefault="0010207D" w:rsidP="00411148">
            <w:r>
              <w:t>1.85/1825</w:t>
            </w:r>
          </w:p>
        </w:tc>
        <w:tc>
          <w:tcPr>
            <w:tcW w:w="915" w:type="dxa"/>
          </w:tcPr>
          <w:p w14:paraId="7D42B2B3" w14:textId="1E940A72" w:rsidR="00411148" w:rsidRDefault="0010207D" w:rsidP="00411148">
            <w:r>
              <w:t>20</w:t>
            </w:r>
          </w:p>
        </w:tc>
        <w:tc>
          <w:tcPr>
            <w:tcW w:w="832" w:type="dxa"/>
          </w:tcPr>
          <w:p w14:paraId="02CE78BD" w14:textId="27F1D49A" w:rsidR="00411148" w:rsidRDefault="0010207D" w:rsidP="00411148">
            <w:r>
              <w:t>90</w:t>
            </w:r>
          </w:p>
        </w:tc>
        <w:tc>
          <w:tcPr>
            <w:tcW w:w="798" w:type="dxa"/>
          </w:tcPr>
          <w:p w14:paraId="45FA99F1" w14:textId="0AE6EA8F" w:rsidR="00411148" w:rsidRDefault="0010207D" w:rsidP="00411148">
            <w:r>
              <w:t>94.66</w:t>
            </w:r>
          </w:p>
        </w:tc>
        <w:tc>
          <w:tcPr>
            <w:tcW w:w="798" w:type="dxa"/>
          </w:tcPr>
          <w:p w14:paraId="39F07DA2" w14:textId="54C3DD19" w:rsidR="00411148" w:rsidRDefault="0010207D" w:rsidP="00411148">
            <w:r>
              <w:t>80.32</w:t>
            </w:r>
          </w:p>
        </w:tc>
        <w:tc>
          <w:tcPr>
            <w:tcW w:w="926" w:type="dxa"/>
          </w:tcPr>
          <w:p w14:paraId="5A107A7B" w14:textId="62841976" w:rsidR="00411148" w:rsidRDefault="0010207D" w:rsidP="00411148">
            <w:r>
              <w:t>115.05</w:t>
            </w:r>
          </w:p>
        </w:tc>
        <w:tc>
          <w:tcPr>
            <w:tcW w:w="798" w:type="dxa"/>
          </w:tcPr>
          <w:p w14:paraId="4537973A" w14:textId="08D14400" w:rsidR="00411148" w:rsidRDefault="0010207D" w:rsidP="00411148">
            <w:r>
              <w:t>85.01</w:t>
            </w:r>
          </w:p>
        </w:tc>
        <w:tc>
          <w:tcPr>
            <w:tcW w:w="798" w:type="dxa"/>
          </w:tcPr>
          <w:p w14:paraId="00B15E0C" w14:textId="2DFDF07E" w:rsidR="00411148" w:rsidRDefault="0010207D" w:rsidP="00411148">
            <w:r>
              <w:t>87.47</w:t>
            </w:r>
          </w:p>
        </w:tc>
        <w:tc>
          <w:tcPr>
            <w:tcW w:w="926" w:type="dxa"/>
          </w:tcPr>
          <w:p w14:paraId="2F719AE6" w14:textId="23119EC7" w:rsidR="00411148" w:rsidRDefault="0010207D" w:rsidP="00411148">
            <w:r>
              <w:t>190.76</w:t>
            </w:r>
          </w:p>
        </w:tc>
        <w:tc>
          <w:tcPr>
            <w:tcW w:w="971" w:type="dxa"/>
          </w:tcPr>
          <w:p w14:paraId="3450274C" w14:textId="4649EE20" w:rsidR="00411148" w:rsidRDefault="0010207D" w:rsidP="00411148">
            <w:r>
              <w:t>150</w:t>
            </w:r>
          </w:p>
        </w:tc>
      </w:tr>
      <w:tr w:rsidR="00411148" w14:paraId="0D969D67" w14:textId="77777777" w:rsidTr="00BE0EA6">
        <w:tc>
          <w:tcPr>
            <w:tcW w:w="763" w:type="dxa"/>
          </w:tcPr>
          <w:p w14:paraId="648A2753" w14:textId="4E89779A" w:rsidR="00411148" w:rsidRDefault="00BE0EA6" w:rsidP="00411148">
            <w:r>
              <w:t>935</w:t>
            </w:r>
          </w:p>
        </w:tc>
        <w:tc>
          <w:tcPr>
            <w:tcW w:w="1204" w:type="dxa"/>
          </w:tcPr>
          <w:p w14:paraId="231376C2" w14:textId="1DD5BCE0" w:rsidR="00411148" w:rsidRDefault="00BE0EA6" w:rsidP="00411148">
            <w:r>
              <w:t>0.58/2.2</w:t>
            </w:r>
          </w:p>
        </w:tc>
        <w:tc>
          <w:tcPr>
            <w:tcW w:w="1461" w:type="dxa"/>
          </w:tcPr>
          <w:p w14:paraId="3CBFA9DF" w14:textId="214F51FF" w:rsidR="00411148" w:rsidRDefault="00BE0EA6" w:rsidP="00411148">
            <w:r>
              <w:t>1.85/1.825</w:t>
            </w:r>
          </w:p>
        </w:tc>
        <w:tc>
          <w:tcPr>
            <w:tcW w:w="915" w:type="dxa"/>
          </w:tcPr>
          <w:p w14:paraId="1FE4AF19" w14:textId="20FDFB89" w:rsidR="00411148" w:rsidRDefault="00BE0EA6" w:rsidP="00411148">
            <w:r>
              <w:t>15</w:t>
            </w:r>
          </w:p>
        </w:tc>
        <w:tc>
          <w:tcPr>
            <w:tcW w:w="832" w:type="dxa"/>
          </w:tcPr>
          <w:p w14:paraId="231E18D1" w14:textId="161F07FB" w:rsidR="00411148" w:rsidRDefault="00BE0EA6" w:rsidP="00411148">
            <w:r>
              <w:t>90</w:t>
            </w:r>
          </w:p>
        </w:tc>
        <w:tc>
          <w:tcPr>
            <w:tcW w:w="798" w:type="dxa"/>
          </w:tcPr>
          <w:p w14:paraId="54AACF62" w14:textId="0D26923A" w:rsidR="00411148" w:rsidRDefault="00BE0EA6" w:rsidP="00411148">
            <w:r>
              <w:t>93.84</w:t>
            </w:r>
          </w:p>
        </w:tc>
        <w:tc>
          <w:tcPr>
            <w:tcW w:w="798" w:type="dxa"/>
          </w:tcPr>
          <w:p w14:paraId="37E2CB0D" w14:textId="0695CBC5" w:rsidR="00411148" w:rsidRDefault="00BE0EA6" w:rsidP="00411148">
            <w:r>
              <w:t>80.02</w:t>
            </w:r>
          </w:p>
        </w:tc>
        <w:tc>
          <w:tcPr>
            <w:tcW w:w="926" w:type="dxa"/>
          </w:tcPr>
          <w:p w14:paraId="12949382" w14:textId="44294F7E" w:rsidR="00411148" w:rsidRDefault="00BE0EA6" w:rsidP="00411148">
            <w:r>
              <w:t>114.04</w:t>
            </w:r>
          </w:p>
        </w:tc>
        <w:tc>
          <w:tcPr>
            <w:tcW w:w="798" w:type="dxa"/>
          </w:tcPr>
          <w:p w14:paraId="68EB9746" w14:textId="2C1630C3" w:rsidR="00411148" w:rsidRDefault="00BE0EA6" w:rsidP="00411148">
            <w:r>
              <w:t>84.61</w:t>
            </w:r>
          </w:p>
        </w:tc>
        <w:tc>
          <w:tcPr>
            <w:tcW w:w="798" w:type="dxa"/>
          </w:tcPr>
          <w:p w14:paraId="31174959" w14:textId="6A799C1E" w:rsidR="00411148" w:rsidRDefault="00BE0EA6" w:rsidP="00411148">
            <w:r>
              <w:t>86.80</w:t>
            </w:r>
          </w:p>
        </w:tc>
        <w:tc>
          <w:tcPr>
            <w:tcW w:w="926" w:type="dxa"/>
          </w:tcPr>
          <w:p w14:paraId="6565AAE7" w14:textId="5392CE3F" w:rsidR="00411148" w:rsidRDefault="00BE0EA6" w:rsidP="00411148">
            <w:r>
              <w:t>190.01</w:t>
            </w:r>
          </w:p>
        </w:tc>
        <w:tc>
          <w:tcPr>
            <w:tcW w:w="971" w:type="dxa"/>
          </w:tcPr>
          <w:p w14:paraId="085A5C61" w14:textId="1BE02C87" w:rsidR="00411148" w:rsidRDefault="00BE0EA6" w:rsidP="00411148">
            <w:r>
              <w:t>145</w:t>
            </w:r>
          </w:p>
        </w:tc>
      </w:tr>
      <w:tr w:rsidR="0010207D" w14:paraId="1B536EC2" w14:textId="77777777" w:rsidTr="00BE0EA6">
        <w:tc>
          <w:tcPr>
            <w:tcW w:w="763" w:type="dxa"/>
          </w:tcPr>
          <w:p w14:paraId="1D57BB09" w14:textId="0CFB397D" w:rsidR="0010207D" w:rsidRDefault="000C0C72" w:rsidP="00411148">
            <w:r>
              <w:t>915</w:t>
            </w:r>
          </w:p>
        </w:tc>
        <w:tc>
          <w:tcPr>
            <w:tcW w:w="1204" w:type="dxa"/>
          </w:tcPr>
          <w:p w14:paraId="49AEFC6B" w14:textId="0EE9779A" w:rsidR="0010207D" w:rsidRDefault="000C0C72" w:rsidP="00411148">
            <w:r>
              <w:t>0.52/2.2</w:t>
            </w:r>
          </w:p>
        </w:tc>
        <w:tc>
          <w:tcPr>
            <w:tcW w:w="1461" w:type="dxa"/>
          </w:tcPr>
          <w:p w14:paraId="59167EE5" w14:textId="0C7FB063" w:rsidR="0010207D" w:rsidRDefault="000C0C72" w:rsidP="00411148">
            <w:r>
              <w:t>1.8/1.8</w:t>
            </w:r>
          </w:p>
        </w:tc>
        <w:tc>
          <w:tcPr>
            <w:tcW w:w="915" w:type="dxa"/>
          </w:tcPr>
          <w:p w14:paraId="4F0EF1DB" w14:textId="6EA0217D" w:rsidR="0010207D" w:rsidRDefault="000C0C72" w:rsidP="00411148">
            <w:r>
              <w:t>20</w:t>
            </w:r>
          </w:p>
        </w:tc>
        <w:tc>
          <w:tcPr>
            <w:tcW w:w="832" w:type="dxa"/>
          </w:tcPr>
          <w:p w14:paraId="0B613029" w14:textId="5D286081" w:rsidR="0010207D" w:rsidRDefault="000C0C72" w:rsidP="00411148">
            <w:r>
              <w:t>90</w:t>
            </w:r>
          </w:p>
        </w:tc>
        <w:tc>
          <w:tcPr>
            <w:tcW w:w="798" w:type="dxa"/>
          </w:tcPr>
          <w:p w14:paraId="2A8140F4" w14:textId="7E82BC97" w:rsidR="0010207D" w:rsidRDefault="000C0C72" w:rsidP="00411148">
            <w:r>
              <w:t>93.21</w:t>
            </w:r>
          </w:p>
        </w:tc>
        <w:tc>
          <w:tcPr>
            <w:tcW w:w="798" w:type="dxa"/>
          </w:tcPr>
          <w:p w14:paraId="3BA5A2FD" w14:textId="009A130A" w:rsidR="0010207D" w:rsidRDefault="000C0C72" w:rsidP="00411148">
            <w:r>
              <w:t>79.87</w:t>
            </w:r>
          </w:p>
        </w:tc>
        <w:tc>
          <w:tcPr>
            <w:tcW w:w="926" w:type="dxa"/>
          </w:tcPr>
          <w:p w14:paraId="5C6A8F49" w14:textId="3D071790" w:rsidR="0010207D" w:rsidRDefault="000C0C72" w:rsidP="00411148">
            <w:r>
              <w:t>113.39</w:t>
            </w:r>
          </w:p>
        </w:tc>
        <w:tc>
          <w:tcPr>
            <w:tcW w:w="798" w:type="dxa"/>
          </w:tcPr>
          <w:p w14:paraId="7F07D961" w14:textId="3ADEA23B" w:rsidR="0010207D" w:rsidRDefault="000C0C72" w:rsidP="00411148">
            <w:r>
              <w:t>84.11</w:t>
            </w:r>
          </w:p>
        </w:tc>
        <w:tc>
          <w:tcPr>
            <w:tcW w:w="798" w:type="dxa"/>
          </w:tcPr>
          <w:p w14:paraId="6B2B53B9" w14:textId="12188682" w:rsidR="0010207D" w:rsidRDefault="000C0C72" w:rsidP="00411148">
            <w:r>
              <w:t>86.46</w:t>
            </w:r>
          </w:p>
        </w:tc>
        <w:tc>
          <w:tcPr>
            <w:tcW w:w="926" w:type="dxa"/>
          </w:tcPr>
          <w:p w14:paraId="7837D937" w14:textId="52781D7D" w:rsidR="0010207D" w:rsidRDefault="000C0C72" w:rsidP="00411148">
            <w:r>
              <w:t>188.12</w:t>
            </w:r>
          </w:p>
        </w:tc>
        <w:tc>
          <w:tcPr>
            <w:tcW w:w="971" w:type="dxa"/>
          </w:tcPr>
          <w:p w14:paraId="1194FA4F" w14:textId="79895D72" w:rsidR="0010207D" w:rsidRDefault="000C0C72" w:rsidP="00411148">
            <w:r>
              <w:t>150</w:t>
            </w:r>
          </w:p>
        </w:tc>
      </w:tr>
    </w:tbl>
    <w:p w14:paraId="5CD2F088" w14:textId="77777777" w:rsidR="0038177B" w:rsidRDefault="0038177B" w:rsidP="00D324D6"/>
    <w:p w14:paraId="69285AA2" w14:textId="63CC2B34" w:rsidR="00AD5ED7" w:rsidRDefault="0038177B" w:rsidP="00F71FB3">
      <w:pPr>
        <w:pStyle w:val="Caption"/>
      </w:pPr>
      <w:bookmarkStart w:id="7" w:name="_Toc216608382"/>
      <w:r>
        <w:t xml:space="preserve">Table </w:t>
      </w:r>
      <w:fldSimple w:instr=" SEQ Table \* ARABIC ">
        <w:r>
          <w:rPr>
            <w:noProof/>
          </w:rPr>
          <w:t>2</w:t>
        </w:r>
      </w:fldSimple>
      <w:r>
        <w:t>-Results of test laps run</w:t>
      </w:r>
      <w:r w:rsidR="000B08D3">
        <w:t xml:space="preserve"> using different modification changes</w:t>
      </w:r>
      <w:bookmarkEnd w:id="7"/>
    </w:p>
    <w:p w14:paraId="4C29E2BA" w14:textId="77777777" w:rsidR="00AD5ED7" w:rsidRDefault="00AD5ED7" w:rsidP="00D324D6"/>
    <w:tbl>
      <w:tblPr>
        <w:tblStyle w:val="TableGrid"/>
        <w:tblpPr w:leftFromText="180" w:rightFromText="180" w:vertAnchor="text" w:horzAnchor="margin" w:tblpXSpec="center" w:tblpY="351"/>
        <w:tblW w:w="10026" w:type="dxa"/>
        <w:tblLook w:val="04A0" w:firstRow="1" w:lastRow="0" w:firstColumn="1" w:lastColumn="0" w:noHBand="0" w:noVBand="1"/>
      </w:tblPr>
      <w:tblGrid>
        <w:gridCol w:w="763"/>
        <w:gridCol w:w="751"/>
        <w:gridCol w:w="750"/>
        <w:gridCol w:w="915"/>
        <w:gridCol w:w="832"/>
        <w:gridCol w:w="798"/>
        <w:gridCol w:w="798"/>
        <w:gridCol w:w="926"/>
        <w:gridCol w:w="798"/>
        <w:gridCol w:w="798"/>
        <w:gridCol w:w="926"/>
        <w:gridCol w:w="971"/>
      </w:tblGrid>
      <w:tr w:rsidR="009C25FB" w14:paraId="43F6A2B3" w14:textId="77777777" w:rsidTr="009C25FB">
        <w:trPr>
          <w:trHeight w:val="799"/>
        </w:trPr>
        <w:tc>
          <w:tcPr>
            <w:tcW w:w="763" w:type="dxa"/>
          </w:tcPr>
          <w:p w14:paraId="7DEBC64B" w14:textId="77777777" w:rsidR="009C25FB" w:rsidRDefault="009C25FB" w:rsidP="009C25FB">
            <w:r>
              <w:lastRenderedPageBreak/>
              <w:t>Mass</w:t>
            </w:r>
          </w:p>
        </w:tc>
        <w:tc>
          <w:tcPr>
            <w:tcW w:w="751" w:type="dxa"/>
          </w:tcPr>
          <w:p w14:paraId="59232B72" w14:textId="77777777" w:rsidR="009C25FB" w:rsidRDefault="009C25FB" w:rsidP="009C25FB">
            <w:r>
              <w:t>Aero</w:t>
            </w:r>
          </w:p>
        </w:tc>
        <w:tc>
          <w:tcPr>
            <w:tcW w:w="750" w:type="dxa"/>
          </w:tcPr>
          <w:p w14:paraId="3546AC86" w14:textId="77777777" w:rsidR="009C25FB" w:rsidRDefault="009C25FB" w:rsidP="009C25FB">
            <w:r>
              <w:t>Tyres</w:t>
            </w:r>
          </w:p>
        </w:tc>
        <w:tc>
          <w:tcPr>
            <w:tcW w:w="915" w:type="dxa"/>
          </w:tcPr>
          <w:p w14:paraId="73557109" w14:textId="77777777" w:rsidR="009C25FB" w:rsidRDefault="009C25FB" w:rsidP="009C25FB">
            <w:r>
              <w:t>Engine</w:t>
            </w:r>
          </w:p>
        </w:tc>
        <w:tc>
          <w:tcPr>
            <w:tcW w:w="832" w:type="dxa"/>
          </w:tcPr>
          <w:p w14:paraId="2FDE56BD" w14:textId="77777777" w:rsidR="009C25FB" w:rsidRDefault="009C25FB" w:rsidP="009C25FB">
            <w:r>
              <w:t>Driver</w:t>
            </w:r>
          </w:p>
          <w:p w14:paraId="7FB25CDC" w14:textId="77777777" w:rsidR="009C25FB" w:rsidRDefault="009C25FB" w:rsidP="009C25FB">
            <w:r>
              <w:t>Effi</w:t>
            </w:r>
          </w:p>
        </w:tc>
        <w:tc>
          <w:tcPr>
            <w:tcW w:w="798" w:type="dxa"/>
          </w:tcPr>
          <w:p w14:paraId="78A159B5" w14:textId="77777777" w:rsidR="009C25FB" w:rsidRDefault="009C25FB" w:rsidP="009C25FB">
            <w:pPr>
              <w:jc w:val="center"/>
            </w:pPr>
            <w:r>
              <w:t>1</w:t>
            </w:r>
          </w:p>
        </w:tc>
        <w:tc>
          <w:tcPr>
            <w:tcW w:w="798" w:type="dxa"/>
          </w:tcPr>
          <w:p w14:paraId="60FB6345" w14:textId="77777777" w:rsidR="009C25FB" w:rsidRDefault="009C25FB" w:rsidP="009C25FB">
            <w:pPr>
              <w:jc w:val="center"/>
            </w:pPr>
            <w:r>
              <w:t>2</w:t>
            </w:r>
          </w:p>
        </w:tc>
        <w:tc>
          <w:tcPr>
            <w:tcW w:w="926" w:type="dxa"/>
          </w:tcPr>
          <w:p w14:paraId="271C4B46" w14:textId="77777777" w:rsidR="009C25FB" w:rsidRDefault="009C25FB" w:rsidP="009C25FB">
            <w:pPr>
              <w:jc w:val="center"/>
            </w:pPr>
            <w:r>
              <w:t>3</w:t>
            </w:r>
          </w:p>
        </w:tc>
        <w:tc>
          <w:tcPr>
            <w:tcW w:w="798" w:type="dxa"/>
          </w:tcPr>
          <w:p w14:paraId="038083EA" w14:textId="77777777" w:rsidR="009C25FB" w:rsidRDefault="009C25FB" w:rsidP="009C25FB">
            <w:pPr>
              <w:jc w:val="center"/>
            </w:pPr>
            <w:r>
              <w:t>4</w:t>
            </w:r>
          </w:p>
        </w:tc>
        <w:tc>
          <w:tcPr>
            <w:tcW w:w="798" w:type="dxa"/>
          </w:tcPr>
          <w:p w14:paraId="7451666C" w14:textId="77777777" w:rsidR="009C25FB" w:rsidRDefault="009C25FB" w:rsidP="009C25FB">
            <w:pPr>
              <w:jc w:val="center"/>
            </w:pPr>
            <w:r>
              <w:t>5</w:t>
            </w:r>
          </w:p>
        </w:tc>
        <w:tc>
          <w:tcPr>
            <w:tcW w:w="926" w:type="dxa"/>
          </w:tcPr>
          <w:p w14:paraId="71D322D6" w14:textId="77777777" w:rsidR="009C25FB" w:rsidRDefault="009C25FB" w:rsidP="009C25FB">
            <w:pPr>
              <w:jc w:val="center"/>
            </w:pPr>
            <w:r>
              <w:t>6</w:t>
            </w:r>
          </w:p>
        </w:tc>
        <w:tc>
          <w:tcPr>
            <w:tcW w:w="971" w:type="dxa"/>
          </w:tcPr>
          <w:p w14:paraId="4BEC5145" w14:textId="77777777" w:rsidR="009C25FB" w:rsidRDefault="009C25FB" w:rsidP="009C25FB">
            <w:r>
              <w:t>Credits</w:t>
            </w:r>
          </w:p>
        </w:tc>
      </w:tr>
      <w:tr w:rsidR="009C25FB" w14:paraId="29DEB15C" w14:textId="77777777" w:rsidTr="009C25FB">
        <w:trPr>
          <w:trHeight w:val="799"/>
        </w:trPr>
        <w:tc>
          <w:tcPr>
            <w:tcW w:w="763" w:type="dxa"/>
          </w:tcPr>
          <w:p w14:paraId="67CC96AD" w14:textId="77777777" w:rsidR="009C25FB" w:rsidRDefault="009C25FB" w:rsidP="009C25FB">
            <w:r>
              <w:t xml:space="preserve">915 </w:t>
            </w:r>
          </w:p>
        </w:tc>
        <w:tc>
          <w:tcPr>
            <w:tcW w:w="751" w:type="dxa"/>
          </w:tcPr>
          <w:p w14:paraId="2EBD4909" w14:textId="77777777" w:rsidR="009C25FB" w:rsidRDefault="009C25FB" w:rsidP="009C25FB">
            <w:r>
              <w:t>0.58/</w:t>
            </w:r>
          </w:p>
          <w:p w14:paraId="2EA79E1C" w14:textId="77777777" w:rsidR="009C25FB" w:rsidRDefault="009C25FB" w:rsidP="009C25FB">
            <w:r>
              <w:t>2.2</w:t>
            </w:r>
          </w:p>
        </w:tc>
        <w:tc>
          <w:tcPr>
            <w:tcW w:w="750" w:type="dxa"/>
          </w:tcPr>
          <w:p w14:paraId="6F6968B8" w14:textId="77777777" w:rsidR="009C25FB" w:rsidRDefault="009C25FB" w:rsidP="009C25FB">
            <w:r>
              <w:t>1.8/</w:t>
            </w:r>
          </w:p>
          <w:p w14:paraId="39E33ECC" w14:textId="77777777" w:rsidR="009C25FB" w:rsidRDefault="009C25FB" w:rsidP="009C25FB">
            <w:r>
              <w:t>1.8</w:t>
            </w:r>
          </w:p>
        </w:tc>
        <w:tc>
          <w:tcPr>
            <w:tcW w:w="915" w:type="dxa"/>
          </w:tcPr>
          <w:p w14:paraId="5DECFDEF" w14:textId="77777777" w:rsidR="009C25FB" w:rsidRDefault="009C25FB" w:rsidP="009C25FB">
            <w:r>
              <w:t xml:space="preserve"> 20</w:t>
            </w:r>
          </w:p>
        </w:tc>
        <w:tc>
          <w:tcPr>
            <w:tcW w:w="832" w:type="dxa"/>
          </w:tcPr>
          <w:p w14:paraId="67D6B441" w14:textId="77777777" w:rsidR="009C25FB" w:rsidRDefault="009C25FB" w:rsidP="009C25FB">
            <w:r>
              <w:t>90</w:t>
            </w:r>
          </w:p>
        </w:tc>
        <w:tc>
          <w:tcPr>
            <w:tcW w:w="798" w:type="dxa"/>
          </w:tcPr>
          <w:p w14:paraId="32CE1A2D" w14:textId="77777777" w:rsidR="009C25FB" w:rsidRDefault="009C25FB" w:rsidP="009C25FB">
            <w:r>
              <w:t>92.90</w:t>
            </w:r>
          </w:p>
        </w:tc>
        <w:tc>
          <w:tcPr>
            <w:tcW w:w="798" w:type="dxa"/>
          </w:tcPr>
          <w:p w14:paraId="27CEEDCA" w14:textId="77777777" w:rsidR="009C25FB" w:rsidRDefault="009C25FB" w:rsidP="009C25FB">
            <w:r>
              <w:t>77.76</w:t>
            </w:r>
          </w:p>
        </w:tc>
        <w:tc>
          <w:tcPr>
            <w:tcW w:w="926" w:type="dxa"/>
          </w:tcPr>
          <w:p w14:paraId="48853620" w14:textId="77777777" w:rsidR="009C25FB" w:rsidRDefault="009C25FB" w:rsidP="009C25FB">
            <w:r>
              <w:t>112.29</w:t>
            </w:r>
          </w:p>
        </w:tc>
        <w:tc>
          <w:tcPr>
            <w:tcW w:w="798" w:type="dxa"/>
          </w:tcPr>
          <w:p w14:paraId="397A3800" w14:textId="77777777" w:rsidR="009C25FB" w:rsidRDefault="009C25FB" w:rsidP="009C25FB">
            <w:r>
              <w:t>83.93</w:t>
            </w:r>
          </w:p>
        </w:tc>
        <w:tc>
          <w:tcPr>
            <w:tcW w:w="798" w:type="dxa"/>
          </w:tcPr>
          <w:p w14:paraId="20C331B1" w14:textId="77777777" w:rsidR="009C25FB" w:rsidRDefault="009C25FB" w:rsidP="009C25FB">
            <w:r>
              <w:t>84.88</w:t>
            </w:r>
          </w:p>
          <w:p w14:paraId="7B561708" w14:textId="77777777" w:rsidR="009C25FB" w:rsidRDefault="009C25FB" w:rsidP="009C25FB"/>
        </w:tc>
        <w:tc>
          <w:tcPr>
            <w:tcW w:w="926" w:type="dxa"/>
          </w:tcPr>
          <w:p w14:paraId="30BE95E7" w14:textId="77777777" w:rsidR="009C25FB" w:rsidRDefault="009C25FB" w:rsidP="009C25FB">
            <w:r>
              <w:t>188.12</w:t>
            </w:r>
          </w:p>
        </w:tc>
        <w:tc>
          <w:tcPr>
            <w:tcW w:w="971" w:type="dxa"/>
          </w:tcPr>
          <w:p w14:paraId="1A898C79" w14:textId="77777777" w:rsidR="009C25FB" w:rsidRDefault="009C25FB" w:rsidP="009C25FB">
            <w:r>
              <w:t>150</w:t>
            </w:r>
          </w:p>
        </w:tc>
      </w:tr>
      <w:tr w:rsidR="009C25FB" w14:paraId="23B896E6" w14:textId="77777777" w:rsidTr="009C25FB">
        <w:trPr>
          <w:trHeight w:val="799"/>
        </w:trPr>
        <w:tc>
          <w:tcPr>
            <w:tcW w:w="763" w:type="dxa"/>
          </w:tcPr>
          <w:p w14:paraId="5F46E120" w14:textId="334AE698" w:rsidR="009C25FB" w:rsidRDefault="009C25FB" w:rsidP="009C25FB">
            <w:r>
              <w:t>9</w:t>
            </w:r>
            <w:r w:rsidR="00321E9A">
              <w:t>35</w:t>
            </w:r>
          </w:p>
        </w:tc>
        <w:tc>
          <w:tcPr>
            <w:tcW w:w="751" w:type="dxa"/>
          </w:tcPr>
          <w:p w14:paraId="3C9C5EAB" w14:textId="5B7D15CE" w:rsidR="00AA02A0" w:rsidRDefault="009C25FB" w:rsidP="009C25FB">
            <w:r>
              <w:t>0.5</w:t>
            </w:r>
            <w:r w:rsidR="00321E9A">
              <w:t>2</w:t>
            </w:r>
            <w:r>
              <w:t>/</w:t>
            </w:r>
          </w:p>
          <w:p w14:paraId="11561A92" w14:textId="326682FE" w:rsidR="009C25FB" w:rsidRDefault="00321E9A" w:rsidP="009C25FB">
            <w:r>
              <w:t>2.05</w:t>
            </w:r>
          </w:p>
        </w:tc>
        <w:tc>
          <w:tcPr>
            <w:tcW w:w="750" w:type="dxa"/>
          </w:tcPr>
          <w:p w14:paraId="2F45FBF4" w14:textId="45F6A9EB" w:rsidR="009C25FB" w:rsidRDefault="009C25FB" w:rsidP="009C25FB">
            <w:r>
              <w:t xml:space="preserve">1.8/ </w:t>
            </w:r>
          </w:p>
          <w:p w14:paraId="2ADF79DD" w14:textId="22E1819A" w:rsidR="009C25FB" w:rsidRDefault="009C25FB" w:rsidP="009C25FB">
            <w:r>
              <w:t>1.8</w:t>
            </w:r>
          </w:p>
        </w:tc>
        <w:tc>
          <w:tcPr>
            <w:tcW w:w="915" w:type="dxa"/>
          </w:tcPr>
          <w:p w14:paraId="5A52CBEE" w14:textId="32356ADF" w:rsidR="009C25FB" w:rsidRDefault="00321E9A" w:rsidP="009C25FB">
            <w:r>
              <w:t>20</w:t>
            </w:r>
          </w:p>
        </w:tc>
        <w:tc>
          <w:tcPr>
            <w:tcW w:w="832" w:type="dxa"/>
          </w:tcPr>
          <w:p w14:paraId="35664F97" w14:textId="77777777" w:rsidR="009C25FB" w:rsidRDefault="009C25FB" w:rsidP="009C25FB">
            <w:r>
              <w:t>90</w:t>
            </w:r>
          </w:p>
        </w:tc>
        <w:tc>
          <w:tcPr>
            <w:tcW w:w="798" w:type="dxa"/>
          </w:tcPr>
          <w:p w14:paraId="31081D70" w14:textId="77777777" w:rsidR="009C25FB" w:rsidRDefault="009C25FB" w:rsidP="009C25FB">
            <w:r>
              <w:t>93.23</w:t>
            </w:r>
          </w:p>
        </w:tc>
        <w:tc>
          <w:tcPr>
            <w:tcW w:w="798" w:type="dxa"/>
          </w:tcPr>
          <w:p w14:paraId="1F5E1367" w14:textId="77777777" w:rsidR="009C25FB" w:rsidRDefault="009C25FB" w:rsidP="009C25FB">
            <w:r>
              <w:t>80.35</w:t>
            </w:r>
          </w:p>
        </w:tc>
        <w:tc>
          <w:tcPr>
            <w:tcW w:w="926" w:type="dxa"/>
          </w:tcPr>
          <w:p w14:paraId="771B155B" w14:textId="77777777" w:rsidR="009C25FB" w:rsidRDefault="009C25FB" w:rsidP="009C25FB">
            <w:r>
              <w:t>114.22</w:t>
            </w:r>
          </w:p>
        </w:tc>
        <w:tc>
          <w:tcPr>
            <w:tcW w:w="798" w:type="dxa"/>
          </w:tcPr>
          <w:p w14:paraId="650F3413" w14:textId="77777777" w:rsidR="009C25FB" w:rsidRDefault="009C25FB" w:rsidP="009C25FB">
            <w:r>
              <w:t>84.41</w:t>
            </w:r>
          </w:p>
        </w:tc>
        <w:tc>
          <w:tcPr>
            <w:tcW w:w="798" w:type="dxa"/>
          </w:tcPr>
          <w:p w14:paraId="134DAC06" w14:textId="77777777" w:rsidR="009C25FB" w:rsidRDefault="009C25FB" w:rsidP="009C25FB">
            <w:r>
              <w:t>87.16</w:t>
            </w:r>
          </w:p>
        </w:tc>
        <w:tc>
          <w:tcPr>
            <w:tcW w:w="926" w:type="dxa"/>
          </w:tcPr>
          <w:p w14:paraId="25CD23F8" w14:textId="4A438AFF" w:rsidR="009C25FB" w:rsidRDefault="009C25FB" w:rsidP="009C25FB">
            <w:r>
              <w:t>188.</w:t>
            </w:r>
            <w:r w:rsidR="00321E9A">
              <w:t>0</w:t>
            </w:r>
            <w:r w:rsidR="00BE0EA6">
              <w:t>3</w:t>
            </w:r>
          </w:p>
        </w:tc>
        <w:tc>
          <w:tcPr>
            <w:tcW w:w="971" w:type="dxa"/>
          </w:tcPr>
          <w:p w14:paraId="49E9A700" w14:textId="77777777" w:rsidR="009C25FB" w:rsidRDefault="009C25FB" w:rsidP="009C25FB">
            <w:r>
              <w:t>150</w:t>
            </w:r>
          </w:p>
        </w:tc>
      </w:tr>
    </w:tbl>
    <w:p w14:paraId="7B81BE9B" w14:textId="1E39E04A" w:rsidR="009C25FB" w:rsidRDefault="009C25FB" w:rsidP="009C25FB">
      <w:pPr>
        <w:pStyle w:val="Caption"/>
        <w:rPr>
          <w:noProof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bookmarkStart w:id="8" w:name="_Toc216608383"/>
      <w:r>
        <w:t>Tab</w:t>
      </w:r>
      <w:r w:rsidR="00F71FB3">
        <w:t>l</w:t>
      </w:r>
      <w:r>
        <w:t xml:space="preserve">e </w:t>
      </w:r>
      <w:fldSimple w:instr=" SEQ Table \* ARABIC ">
        <w:r w:rsidR="0038177B">
          <w:rPr>
            <w:noProof/>
          </w:rPr>
          <w:t>3</w:t>
        </w:r>
      </w:fldSimple>
      <w:r>
        <w:t>- Results of Fastest lap times produced for each roun</w:t>
      </w:r>
      <w:r w:rsidR="000B08D3">
        <w:t>d and modifications used</w:t>
      </w:r>
      <w:bookmarkEnd w:id="8"/>
    </w:p>
    <w:p w14:paraId="3B7A4455" w14:textId="77777777" w:rsidR="009C25FB" w:rsidRDefault="009C25FB" w:rsidP="00D324D6">
      <w:r>
        <w:fldChar w:fldCharType="end"/>
      </w:r>
    </w:p>
    <w:p w14:paraId="4E28656D" w14:textId="378A0D24" w:rsidR="00A81095" w:rsidRDefault="0038177B" w:rsidP="00D324D6">
      <w:r>
        <w:t>The</w:t>
      </w:r>
      <w:r w:rsidR="008A674E">
        <w:t xml:space="preserve"> </w:t>
      </w:r>
      <w:r>
        <w:t>reduc</w:t>
      </w:r>
      <w:r w:rsidR="008A674E">
        <w:t>tion in vehicle mass resulted in noticeably improved cornering performance, with a reduction of speed being taken off through turns</w:t>
      </w:r>
      <w:r w:rsidR="00A81095">
        <w:t>.</w:t>
      </w:r>
      <w:r w:rsidR="008A674E">
        <w:t xml:space="preserve"> At Silverstone the modified car carried </w:t>
      </w:r>
      <w:r>
        <w:t>124km/h</w:t>
      </w:r>
      <w:r w:rsidR="008A674E">
        <w:t xml:space="preserve"> through the first corner, compared to the original</w:t>
      </w:r>
      <w:r>
        <w:t xml:space="preserve"> 106 km/hm</w:t>
      </w:r>
      <w:r w:rsidR="008A674E">
        <w:t xml:space="preserve"> that was produced.</w:t>
      </w:r>
      <w:r>
        <w:t xml:space="preserve"> </w:t>
      </w:r>
      <w:r w:rsidR="008A674E">
        <w:t xml:space="preserve">Speed loss throughout the lap was also reduced, remaining far more consistent particularly </w:t>
      </w:r>
      <w:r>
        <w:t>between</w:t>
      </w:r>
      <w:r w:rsidR="008A674E">
        <w:t xml:space="preserve"> the 2664</w:t>
      </w:r>
      <w:r>
        <w:t>m and 3669m</w:t>
      </w:r>
      <w:r w:rsidR="008A674E">
        <w:t xml:space="preserve"> marks</w:t>
      </w:r>
      <w:r w:rsidR="00A81095">
        <w:t xml:space="preserve">. </w:t>
      </w:r>
      <w:r w:rsidR="008A674E">
        <w:t>Overall, the car maintained a higher entry, mid-corner and exit speeds, where previously it would fall into a mid- range performance speed.</w:t>
      </w:r>
    </w:p>
    <w:p w14:paraId="79DBA5A0" w14:textId="311125F5" w:rsidR="006A2D3E" w:rsidRDefault="00125C4B" w:rsidP="00D324D6">
      <w:r>
        <w:t>The tractive force curves</w:t>
      </w:r>
      <w:r w:rsidR="008A674E">
        <w:t xml:space="preserve"> across all </w:t>
      </w:r>
      <w:r>
        <w:t>gear</w:t>
      </w:r>
      <w:r w:rsidR="008A674E">
        <w:t xml:space="preserve">s displayed </w:t>
      </w:r>
      <w:r w:rsidR="0069218F">
        <w:t>better</w:t>
      </w:r>
      <w:r w:rsidR="008A674E">
        <w:t xml:space="preserve"> overlap</w:t>
      </w:r>
      <w:r w:rsidR="0069218F">
        <w:t>, and</w:t>
      </w:r>
      <w:r w:rsidR="001521CF">
        <w:t xml:space="preserve"> t</w:t>
      </w:r>
      <w:r>
        <w:t>he</w:t>
      </w:r>
      <w:r w:rsidR="008A674E">
        <w:t xml:space="preserve"> drop of force between each gear became more gradual.</w:t>
      </w:r>
      <w:r>
        <w:t xml:space="preserve"> </w:t>
      </w:r>
      <w:r w:rsidR="008A674E">
        <w:t>This indicates</w:t>
      </w:r>
      <w:r w:rsidR="00061CEA">
        <w:t xml:space="preserve"> that the engine</w:t>
      </w:r>
      <w:r w:rsidR="008A674E">
        <w:t xml:space="preserve"> was able </w:t>
      </w:r>
      <w:r w:rsidR="00754D33">
        <w:t>to remain</w:t>
      </w:r>
      <w:r w:rsidR="00061CEA">
        <w:t xml:space="preserve"> in its optimal power band</w:t>
      </w:r>
      <w:r w:rsidR="00C83812">
        <w:t xml:space="preserve"> more efficiently</w:t>
      </w:r>
      <w:r w:rsidR="00061CEA">
        <w:t>. Each gear shift</w:t>
      </w:r>
      <w:r w:rsidR="00C83812">
        <w:t xml:space="preserve"> occurs just beyond </w:t>
      </w:r>
      <w:r w:rsidR="00061CEA">
        <w:t>the previous gear</w:t>
      </w:r>
      <w:r w:rsidR="00C83812">
        <w:t>’</w:t>
      </w:r>
      <w:r w:rsidR="00061CEA">
        <w:t>s torque peak</w:t>
      </w:r>
      <w:r w:rsidR="00C83812">
        <w:t xml:space="preserve">, </w:t>
      </w:r>
      <w:r w:rsidR="00061CEA">
        <w:t>ensur</w:t>
      </w:r>
      <w:r w:rsidR="00C83812">
        <w:t xml:space="preserve">ing that </w:t>
      </w:r>
      <w:r w:rsidR="00061CEA">
        <w:t>the engine</w:t>
      </w:r>
      <w:r w:rsidR="00C83812">
        <w:t xml:space="preserve"> continuously operates in its most </w:t>
      </w:r>
      <w:r w:rsidR="00061CEA">
        <w:t>effective power</w:t>
      </w:r>
      <w:r w:rsidR="00C83812">
        <w:t xml:space="preserve"> range</w:t>
      </w:r>
      <w:r w:rsidR="00741A71">
        <w:t xml:space="preserve">. </w:t>
      </w:r>
      <w:r w:rsidR="00C83812">
        <w:t xml:space="preserve">The modified gearing also allows for a higher usable rpm in each gear. </w:t>
      </w:r>
      <w:r w:rsidR="006A2D3E">
        <w:t>6</w:t>
      </w:r>
      <w:r w:rsidR="006A2D3E" w:rsidRPr="006A2D3E">
        <w:rPr>
          <w:vertAlign w:val="superscript"/>
        </w:rPr>
        <w:t>th</w:t>
      </w:r>
      <w:r w:rsidR="006A2D3E">
        <w:t xml:space="preserve"> gear</w:t>
      </w:r>
      <w:r w:rsidR="00C83812">
        <w:t xml:space="preserve"> </w:t>
      </w:r>
      <w:r w:rsidR="00754D33">
        <w:t>now reaches</w:t>
      </w:r>
      <w:r w:rsidR="006A2D3E">
        <w:t xml:space="preserve"> 318 km/h at nearly 8000 rpm</w:t>
      </w:r>
      <w:r w:rsidR="00C83812">
        <w:t xml:space="preserve">, whereas the baseline car topped out too early at </w:t>
      </w:r>
      <w:r w:rsidR="006A2D3E">
        <w:t>7840</w:t>
      </w:r>
      <w:r w:rsidR="00C83812">
        <w:t xml:space="preserve"> rpm. This demonstrates that</w:t>
      </w:r>
      <w:r w:rsidR="006A2D3E">
        <w:t xml:space="preserve"> th</w:t>
      </w:r>
      <w:r w:rsidR="00C83812">
        <w:t xml:space="preserve">e new ratios significantly improved the </w:t>
      </w:r>
      <w:r w:rsidR="006A2D3E">
        <w:t>rpm that was able to be achieved.</w:t>
      </w:r>
    </w:p>
    <w:p w14:paraId="49388B7C" w14:textId="655588D5" w:rsidR="00B92AC0" w:rsidRDefault="00C83812" w:rsidP="00D324D6">
      <w:r>
        <w:t>Adjustments to the</w:t>
      </w:r>
      <w:r w:rsidR="006A2D3E">
        <w:t xml:space="preserve"> gear</w:t>
      </w:r>
      <w:r w:rsidR="00B92AC0">
        <w:t xml:space="preserve"> ratios</w:t>
      </w:r>
      <w:r>
        <w:t xml:space="preserve"> also</w:t>
      </w:r>
      <w:r w:rsidR="00B92AC0">
        <w:t xml:space="preserve"> reduced wheelspin in 1</w:t>
      </w:r>
      <w:r w:rsidR="00B92AC0" w:rsidRPr="00B92AC0">
        <w:rPr>
          <w:vertAlign w:val="superscript"/>
        </w:rPr>
        <w:t>st</w:t>
      </w:r>
      <w:r>
        <w:rPr>
          <w:vertAlign w:val="superscript"/>
        </w:rPr>
        <w:t xml:space="preserve"> </w:t>
      </w:r>
      <w:r w:rsidR="00B92AC0">
        <w:t xml:space="preserve"> </w:t>
      </w:r>
      <w:r>
        <w:t xml:space="preserve">gear </w:t>
      </w:r>
      <w:r w:rsidR="00B92AC0">
        <w:t>without impacting the launch of the car too much. By reducing the ratio of the 1</w:t>
      </w:r>
      <w:r w:rsidR="00B92AC0" w:rsidRPr="00B92AC0">
        <w:rPr>
          <w:vertAlign w:val="superscript"/>
        </w:rPr>
        <w:t>st</w:t>
      </w:r>
      <w:r w:rsidR="00B92AC0">
        <w:t xml:space="preserve"> gear it reduced wheel torque. </w:t>
      </w:r>
      <w:r w:rsidR="009D2369">
        <w:t>C</w:t>
      </w:r>
      <w:r w:rsidR="00B92AC0">
        <w:t>hanging 3</w:t>
      </w:r>
      <w:r w:rsidR="00B92AC0" w:rsidRPr="00B92AC0">
        <w:rPr>
          <w:vertAlign w:val="superscript"/>
        </w:rPr>
        <w:t>rd</w:t>
      </w:r>
      <w:r w:rsidR="00B92AC0">
        <w:t xml:space="preserve"> gear to 1.7 </w:t>
      </w:r>
      <w:r w:rsidR="009D2369">
        <w:t>e</w:t>
      </w:r>
      <w:r w:rsidR="00B92AC0">
        <w:t xml:space="preserve">nsured that the rpm drop </w:t>
      </w:r>
      <w:r w:rsidR="009D2369">
        <w:t>during the upshift didn’t</w:t>
      </w:r>
      <w:r w:rsidR="00B92AC0">
        <w:t xml:space="preserve"> stay too high or drop into the </w:t>
      </w:r>
      <w:r w:rsidR="009D2369">
        <w:t>weaker portion of the power curve, allowing the engine to continue producing near peak power</w:t>
      </w:r>
      <w:r w:rsidR="00B92AC0">
        <w:t xml:space="preserve">. </w:t>
      </w:r>
      <w:r w:rsidR="001C3F5D">
        <w:t>The upshifts</w:t>
      </w:r>
      <w:r w:rsidR="009D2369">
        <w:t xml:space="preserve"> points are now </w:t>
      </w:r>
      <w:r w:rsidR="001C3F5D">
        <w:t xml:space="preserve">between </w:t>
      </w:r>
      <w:r w:rsidR="009D2369">
        <w:t xml:space="preserve">5600 and </w:t>
      </w:r>
      <w:r w:rsidR="001C3F5D">
        <w:t>6900 rpm</w:t>
      </w:r>
      <w:r w:rsidR="009D2369">
        <w:t>, placing them firmly within</w:t>
      </w:r>
      <w:r w:rsidR="001C3F5D">
        <w:t xml:space="preserve"> a strong mid torque</w:t>
      </w:r>
      <w:r w:rsidR="009D2369">
        <w:t xml:space="preserve"> zone</w:t>
      </w:r>
      <w:r w:rsidR="001C3F5D">
        <w:t xml:space="preserve"> for the engine.</w:t>
      </w:r>
    </w:p>
    <w:p w14:paraId="6A16009F" w14:textId="79585BAD" w:rsidR="00B92AC0" w:rsidRDefault="009D2369" w:rsidP="00D324D6">
      <w:r>
        <w:lastRenderedPageBreak/>
        <w:t xml:space="preserve">As a result of these modifications, the </w:t>
      </w:r>
      <w:r w:rsidR="00B92AC0">
        <w:t xml:space="preserve">car becomes power limited </w:t>
      </w:r>
      <w:r w:rsidR="00746F5E">
        <w:t>later in</w:t>
      </w:r>
      <w:r w:rsidR="00B92AC0">
        <w:t xml:space="preserve"> the lap</w:t>
      </w:r>
      <w:r>
        <w:t>,</w:t>
      </w:r>
      <w:r w:rsidR="00B92AC0">
        <w:t xml:space="preserve"> which also helped to</w:t>
      </w:r>
      <w:r>
        <w:t xml:space="preserve"> prevent</w:t>
      </w:r>
      <w:r w:rsidR="00B92AC0">
        <w:t xml:space="preserve"> the engine</w:t>
      </w:r>
      <w:r>
        <w:t xml:space="preserve"> falling into a low</w:t>
      </w:r>
      <w:r w:rsidR="00B92AC0">
        <w:t xml:space="preserve"> torque range</w:t>
      </w:r>
      <w:r>
        <w:t xml:space="preserve"> prematurely which was the case </w:t>
      </w:r>
      <w:r w:rsidR="00B92AC0">
        <w:t>with the prototype car.</w:t>
      </w:r>
    </w:p>
    <w:p w14:paraId="66AB4464" w14:textId="77777777" w:rsidR="00B92AC0" w:rsidRDefault="00B92AC0" w:rsidP="00D324D6"/>
    <w:p w14:paraId="13B0B8E3" w14:textId="77777777" w:rsidR="000B08D3" w:rsidRDefault="000B08D3" w:rsidP="00D324D6"/>
    <w:p w14:paraId="05B8CEBF" w14:textId="6B421E42" w:rsidR="001C3F5D" w:rsidRDefault="001C3F5D" w:rsidP="001C3F5D">
      <w:pPr>
        <w:pStyle w:val="Heading1"/>
      </w:pPr>
      <w:bookmarkStart w:id="9" w:name="_Toc216608372"/>
      <w:r>
        <w:t>Final Optimised Setup</w:t>
      </w:r>
      <w:bookmarkEnd w:id="9"/>
      <w:r>
        <w:t xml:space="preserve"> </w:t>
      </w:r>
    </w:p>
    <w:p w14:paraId="38CC10FA" w14:textId="12974733" w:rsidR="005D4233" w:rsidRDefault="001C3F5D" w:rsidP="001C3F5D">
      <w:r>
        <w:t>The setup used</w:t>
      </w:r>
      <w:r w:rsidR="009D2369">
        <w:t xml:space="preserve"> across the six </w:t>
      </w:r>
      <w:r>
        <w:t xml:space="preserve">rounds </w:t>
      </w:r>
      <w:r w:rsidR="009D2369">
        <w:t>represented</w:t>
      </w:r>
      <w:r w:rsidR="00032B39">
        <w:t xml:space="preserve"> the most effective configuration achievable within the allocated credit budget.</w:t>
      </w:r>
      <w:r>
        <w:t xml:space="preserve"> </w:t>
      </w:r>
      <w:r w:rsidR="00032B39">
        <w:t xml:space="preserve">Reducing the car mass to </w:t>
      </w:r>
      <w:r w:rsidR="00124818">
        <w:t>915kg</w:t>
      </w:r>
      <w:r w:rsidR="00032B39">
        <w:t xml:space="preserve"> produced an average improvement of</w:t>
      </w:r>
      <w:r w:rsidR="00124818">
        <w:t xml:space="preserve"> </w:t>
      </w:r>
      <w:r w:rsidR="00032B39">
        <w:t>approximately one</w:t>
      </w:r>
      <w:r w:rsidR="00124818">
        <w:t xml:space="preserve"> second</w:t>
      </w:r>
      <w:r w:rsidR="00032B39">
        <w:t xml:space="preserve"> per </w:t>
      </w:r>
      <w:r w:rsidR="000E4D0A">
        <w:t>lap. While</w:t>
      </w:r>
      <w:r w:rsidR="00032B39">
        <w:t xml:space="preserve"> the slightly </w:t>
      </w:r>
      <w:r w:rsidR="00754D33">
        <w:t>heavier Le</w:t>
      </w:r>
      <w:r w:rsidR="005D4233">
        <w:t xml:space="preserve"> Mans</w:t>
      </w:r>
      <w:r w:rsidR="00032B39">
        <w:t xml:space="preserve"> set up configuration at 935kg produced a 1.45 second gain.</w:t>
      </w:r>
      <w:r w:rsidR="005D4233">
        <w:t xml:space="preserve"> </w:t>
      </w:r>
      <w:r w:rsidR="00032B39">
        <w:t>A</w:t>
      </w:r>
      <w:r w:rsidR="00124818">
        <w:t>erodynamics set</w:t>
      </w:r>
      <w:r w:rsidR="00032B39">
        <w:t>tings</w:t>
      </w:r>
      <w:r w:rsidR="00124818">
        <w:t xml:space="preserve"> </w:t>
      </w:r>
      <w:r w:rsidR="00032B39">
        <w:t>of</w:t>
      </w:r>
      <w:r w:rsidR="00124818">
        <w:t xml:space="preserve"> 0.58/2.2 also</w:t>
      </w:r>
      <w:r w:rsidR="00032B39">
        <w:t xml:space="preserve"> had a significant</w:t>
      </w:r>
      <w:r w:rsidR="00124818">
        <w:t xml:space="preserve"> impact</w:t>
      </w:r>
      <w:r w:rsidR="00032B39">
        <w:t xml:space="preserve"> on</w:t>
      </w:r>
      <w:r w:rsidR="00124818">
        <w:t xml:space="preserve"> lap </w:t>
      </w:r>
      <w:r w:rsidR="000E4D0A">
        <w:t>time, improving</w:t>
      </w:r>
      <w:r w:rsidR="00032B39">
        <w:t xml:space="preserve"> performance by between</w:t>
      </w:r>
      <w:r w:rsidR="00124818">
        <w:t xml:space="preserve"> 1.</w:t>
      </w:r>
      <w:r w:rsidR="00BC374E">
        <w:t>18</w:t>
      </w:r>
      <w:r w:rsidR="00124818">
        <w:t xml:space="preserve"> to </w:t>
      </w:r>
      <w:r w:rsidR="00BC374E">
        <w:t>3.11</w:t>
      </w:r>
      <w:r w:rsidR="00124818">
        <w:t xml:space="preserve"> </w:t>
      </w:r>
      <w:r w:rsidR="00032B39">
        <w:t xml:space="preserve">seconds of the five </w:t>
      </w:r>
      <w:r w:rsidR="001521CF">
        <w:t>tracks</w:t>
      </w:r>
      <w:r w:rsidR="00032B39">
        <w:t>. At Le Mans, a</w:t>
      </w:r>
      <w:r w:rsidR="001521CF">
        <w:t xml:space="preserve"> </w:t>
      </w:r>
      <w:r w:rsidR="005D4233">
        <w:t xml:space="preserve">0.52/2.05 </w:t>
      </w:r>
      <w:r w:rsidR="00032B39">
        <w:t>set up removed 2 second</w:t>
      </w:r>
      <w:r w:rsidR="005D4233">
        <w:t xml:space="preserve"> off</w:t>
      </w:r>
      <w:r w:rsidR="00032B39">
        <w:t>. B</w:t>
      </w:r>
      <w:r w:rsidR="005D4233">
        <w:t>oth</w:t>
      </w:r>
      <w:r w:rsidR="00032B39">
        <w:t xml:space="preserve"> configurations </w:t>
      </w:r>
      <w:r w:rsidR="005D4233">
        <w:t xml:space="preserve">showing to have </w:t>
      </w:r>
      <w:r w:rsidR="000E4D0A">
        <w:t>enhanced</w:t>
      </w:r>
      <w:r w:rsidR="005D4233">
        <w:t xml:space="preserve"> cornering grip and </w:t>
      </w:r>
      <w:r w:rsidR="000E4D0A">
        <w:t>enabled</w:t>
      </w:r>
      <w:r w:rsidR="005D4233">
        <w:t xml:space="preserve"> higher speeds through </w:t>
      </w:r>
      <w:r w:rsidR="000E4D0A">
        <w:t>corners.</w:t>
      </w:r>
    </w:p>
    <w:p w14:paraId="3E88F846" w14:textId="70923071" w:rsidR="001C3F5D" w:rsidRDefault="00124818" w:rsidP="001C3F5D">
      <w:r>
        <w:t xml:space="preserve">Tyre </w:t>
      </w:r>
      <w:r w:rsidR="000E4D0A">
        <w:t xml:space="preserve">values remained at the </w:t>
      </w:r>
      <w:r>
        <w:t>standard</w:t>
      </w:r>
      <w:r w:rsidR="000E4D0A">
        <w:t xml:space="preserve"> </w:t>
      </w:r>
      <w:r>
        <w:t>1.8/1.8</w:t>
      </w:r>
      <w:r w:rsidR="000E4D0A">
        <w:t>,</w:t>
      </w:r>
      <w:r>
        <w:t xml:space="preserve"> as</w:t>
      </w:r>
      <w:r w:rsidR="000E4D0A">
        <w:t xml:space="preserve"> upgrading them provided relatively small lap time gains compared to the number of </w:t>
      </w:r>
      <w:r>
        <w:t>credits that would</w:t>
      </w:r>
      <w:r w:rsidR="000E4D0A">
        <w:t xml:space="preserve"> have been</w:t>
      </w:r>
      <w:r>
        <w:t xml:space="preserve"> spent improving them. </w:t>
      </w:r>
      <w:r w:rsidR="000E4D0A">
        <w:t xml:space="preserve">Increasing the engine by </w:t>
      </w:r>
      <w:r>
        <w:t>20%</w:t>
      </w:r>
      <w:r w:rsidR="000E4D0A">
        <w:t xml:space="preserve"> proved to be </w:t>
      </w:r>
      <w:r>
        <w:t>the most impact</w:t>
      </w:r>
      <w:r w:rsidR="000E4D0A">
        <w:t>ful change, improving lap</w:t>
      </w:r>
      <w:r>
        <w:t xml:space="preserve"> time</w:t>
      </w:r>
      <w:r w:rsidR="000E4D0A">
        <w:t>s by between</w:t>
      </w:r>
      <w:r>
        <w:t xml:space="preserve"> 1.19 and </w:t>
      </w:r>
      <w:r w:rsidR="00CF113A">
        <w:t>6</w:t>
      </w:r>
      <w:r>
        <w:t xml:space="preserve"> </w:t>
      </w:r>
      <w:r w:rsidR="00AA02A0">
        <w:t>seconds</w:t>
      </w:r>
      <w:r w:rsidR="000E4D0A">
        <w:t xml:space="preserve"> depending on the circuit. Driver efficiency was </w:t>
      </w:r>
      <w:r>
        <w:t xml:space="preserve">left at 90% as overall </w:t>
      </w:r>
      <w:r w:rsidR="000E4D0A">
        <w:t>performance gain was negligible compared to other changes.</w:t>
      </w:r>
      <w:r w:rsidR="00D02552">
        <w:t xml:space="preserve"> </w:t>
      </w:r>
      <w:r>
        <w:t>The r</w:t>
      </w:r>
      <w:r w:rsidR="000E4D0A">
        <w:t xml:space="preserve">esults of </w:t>
      </w:r>
      <w:r>
        <w:t>lap times</w:t>
      </w:r>
      <w:r w:rsidR="000E4D0A">
        <w:t xml:space="preserve"> for the six circuits were</w:t>
      </w:r>
      <w:r>
        <w:t xml:space="preserve"> </w:t>
      </w:r>
      <w:r w:rsidR="00BC374E">
        <w:t>92.90,77.76,112.29,83.93</w:t>
      </w:r>
      <w:r w:rsidR="00D02552">
        <w:t>,</w:t>
      </w:r>
      <w:r w:rsidR="00BC374E">
        <w:t>84.88</w:t>
      </w:r>
      <w:r w:rsidR="00D02552">
        <w:t xml:space="preserve"> and 188.03.</w:t>
      </w:r>
    </w:p>
    <w:p w14:paraId="211A0584" w14:textId="77777777" w:rsidR="005A7269" w:rsidRDefault="005A7269" w:rsidP="001C3F5D"/>
    <w:p w14:paraId="1497608F" w14:textId="363ADF52" w:rsidR="006E173D" w:rsidRDefault="00CB4A61" w:rsidP="001C3F5D">
      <w:r>
        <w:t>Overall,</w:t>
      </w:r>
      <w:r w:rsidR="000E4D0A">
        <w:t xml:space="preserve"> the </w:t>
      </w:r>
      <w:r w:rsidR="005A7269">
        <w:t>setup</w:t>
      </w:r>
      <w:r w:rsidR="000E4D0A">
        <w:t xml:space="preserve"> demonstrated</w:t>
      </w:r>
      <w:r>
        <w:t xml:space="preserve"> clear </w:t>
      </w:r>
      <w:r w:rsidR="005A7269">
        <w:t>strengths in improving</w:t>
      </w:r>
      <w:r>
        <w:t xml:space="preserve"> cornering speeds, stronger corner exits, and</w:t>
      </w:r>
      <w:r w:rsidR="005A7269">
        <w:t xml:space="preserve"> gear</w:t>
      </w:r>
      <w:r>
        <w:t xml:space="preserve"> ratios that prevented the engine from dropping into the </w:t>
      </w:r>
      <w:r w:rsidR="00AA02A0">
        <w:t>low power region</w:t>
      </w:r>
      <w:r>
        <w:t xml:space="preserve"> during upshifts. Which ensured that the engine remained closer to peak power, while the more progressive force transitions </w:t>
      </w:r>
      <w:r w:rsidR="0069218F">
        <w:t>between gears</w:t>
      </w:r>
      <w:r>
        <w:t xml:space="preserve"> helped to ensure that </w:t>
      </w:r>
      <w:r w:rsidR="0069218F">
        <w:t>the engine had the ability to stay in its optimal power band. However</w:t>
      </w:r>
      <w:r w:rsidR="00AA02A0">
        <w:t xml:space="preserve">, some </w:t>
      </w:r>
      <w:r w:rsidR="00AA02A0">
        <w:lastRenderedPageBreak/>
        <w:t xml:space="preserve">limitations </w:t>
      </w:r>
      <w:r w:rsidR="00321E9A">
        <w:t>remained</w:t>
      </w:r>
      <w:r w:rsidR="00AA02A0">
        <w:t xml:space="preserve"> </w:t>
      </w:r>
      <w:r>
        <w:t>particularly traction constrains between</w:t>
      </w:r>
      <w:r w:rsidR="00AA02A0">
        <w:t xml:space="preserve"> 60</w:t>
      </w:r>
      <w:r>
        <w:t xml:space="preserve"> and</w:t>
      </w:r>
      <w:r w:rsidR="00AA02A0">
        <w:t>120 km/</w:t>
      </w:r>
      <w:r w:rsidR="00D02552">
        <w:t>h,</w:t>
      </w:r>
      <w:r w:rsidR="00AA02A0">
        <w:t xml:space="preserve"> which </w:t>
      </w:r>
      <w:r>
        <w:t>could be reduced with additional modifications outside the points budget.</w:t>
      </w:r>
    </w:p>
    <w:p w14:paraId="27CB7683" w14:textId="77777777" w:rsidR="001C3F5D" w:rsidRDefault="001C3F5D" w:rsidP="001C3F5D"/>
    <w:p w14:paraId="1F67A82D" w14:textId="77777777" w:rsidR="000B08D3" w:rsidRDefault="000B08D3" w:rsidP="001C3F5D"/>
    <w:p w14:paraId="429475FA" w14:textId="33430C43" w:rsidR="001C3F5D" w:rsidRDefault="001C3F5D" w:rsidP="001C3F5D">
      <w:pPr>
        <w:pStyle w:val="Heading1"/>
      </w:pPr>
      <w:bookmarkStart w:id="10" w:name="_Toc216608373"/>
      <w:r>
        <w:t>Reflection</w:t>
      </w:r>
      <w:bookmarkEnd w:id="10"/>
    </w:p>
    <w:p w14:paraId="0ABD21E5" w14:textId="41FB9D36" w:rsidR="001C3F5D" w:rsidRDefault="00AA02A0" w:rsidP="001C3F5D">
      <w:r>
        <w:t xml:space="preserve">Through carrying out the simulation it </w:t>
      </w:r>
      <w:r w:rsidR="00570DD9">
        <w:t>demonstrated</w:t>
      </w:r>
      <w:r>
        <w:t xml:space="preserve"> that even</w:t>
      </w:r>
      <w:r w:rsidR="00570DD9">
        <w:t xml:space="preserve"> minor adjustments </w:t>
      </w:r>
      <w:r>
        <w:t>can</w:t>
      </w:r>
      <w:r w:rsidR="00570DD9">
        <w:t xml:space="preserve"> significantly impact</w:t>
      </w:r>
      <w:r>
        <w:t xml:space="preserve"> o</w:t>
      </w:r>
      <w:r w:rsidR="00570DD9">
        <w:t xml:space="preserve">verall </w:t>
      </w:r>
      <w:r>
        <w:t>performance,</w:t>
      </w:r>
      <w:r w:rsidR="00570DD9">
        <w:t xml:space="preserve"> highlighting</w:t>
      </w:r>
      <w:r>
        <w:t xml:space="preserve"> </w:t>
      </w:r>
      <w:r w:rsidR="00570DD9">
        <w:t xml:space="preserve">how </w:t>
      </w:r>
      <w:r w:rsidR="00321E9A">
        <w:t>crucial</w:t>
      </w:r>
      <w:r w:rsidR="00570DD9">
        <w:t xml:space="preserve"> each individual setup </w:t>
      </w:r>
      <w:r>
        <w:t>change is to the</w:t>
      </w:r>
      <w:r w:rsidR="00570DD9">
        <w:t xml:space="preserve"> final outcome</w:t>
      </w:r>
      <w:r>
        <w:t>. With a larger budget</w:t>
      </w:r>
      <w:r w:rsidR="00570DD9">
        <w:t>,</w:t>
      </w:r>
      <w:r>
        <w:t xml:space="preserve"> </w:t>
      </w:r>
      <w:r w:rsidR="00570DD9">
        <w:t xml:space="preserve">increasing the tyres </w:t>
      </w:r>
      <w:r w:rsidR="00D02552">
        <w:t>longitudinal and la</w:t>
      </w:r>
      <w:r w:rsidR="00825C86">
        <w:t>teral</w:t>
      </w:r>
      <w:r w:rsidR="00D02552">
        <w:t xml:space="preserve"> mu to 1.85</w:t>
      </w:r>
      <w:r w:rsidR="00570DD9">
        <w:t xml:space="preserve"> would be an effective improvement,</w:t>
      </w:r>
      <w:r w:rsidR="00D02552">
        <w:t xml:space="preserve"> which would</w:t>
      </w:r>
      <w:r w:rsidR="00570DD9">
        <w:t xml:space="preserve"> enhance overall </w:t>
      </w:r>
      <w:r w:rsidR="00D02552">
        <w:t>balance and</w:t>
      </w:r>
      <w:r w:rsidR="00570DD9">
        <w:t xml:space="preserve"> provide additional </w:t>
      </w:r>
      <w:r w:rsidR="00D02552">
        <w:t xml:space="preserve">available </w:t>
      </w:r>
      <w:r w:rsidR="00754D33">
        <w:t>grip. Additionally, reducing the cars mass to 915kg for Le Mans circuit would further enhance performance and contribute to faster lap time. This reduction would improve both acceleration and br</w:t>
      </w:r>
      <w:r w:rsidR="00825C86">
        <w:t xml:space="preserve">aking </w:t>
      </w:r>
      <w:r w:rsidR="00754D33">
        <w:t>efficiency, enabling the car to produce consistently quicker laps.</w:t>
      </w:r>
    </w:p>
    <w:p w14:paraId="27D68A74" w14:textId="77777777" w:rsidR="001C3F5D" w:rsidRDefault="001C3F5D" w:rsidP="001C3F5D"/>
    <w:p w14:paraId="1221E4EC" w14:textId="71A7677A" w:rsidR="001C3F5D" w:rsidRPr="001C3F5D" w:rsidRDefault="004A3449" w:rsidP="001C3F5D">
      <w:pPr>
        <w:pStyle w:val="Heading1"/>
      </w:pPr>
      <w:bookmarkStart w:id="11" w:name="_Toc216608374"/>
      <w:r>
        <w:t>Conclusion</w:t>
      </w:r>
      <w:bookmarkEnd w:id="11"/>
    </w:p>
    <w:p w14:paraId="733BC2E4" w14:textId="1EED8625" w:rsidR="009C25FB" w:rsidRDefault="00A81095" w:rsidP="00D324D6">
      <w:r>
        <w:t xml:space="preserve"> </w:t>
      </w:r>
      <w:r w:rsidR="00D02552">
        <w:t>The objective of the assignment was achieved by runn</w:t>
      </w:r>
      <w:r w:rsidR="00570DD9">
        <w:t>ing multiple simulations using a variety of setup configurations to</w:t>
      </w:r>
      <w:r w:rsidR="00D02552">
        <w:t xml:space="preserve"> achieve the fastest lap time for each</w:t>
      </w:r>
      <w:r w:rsidR="00570DD9">
        <w:t xml:space="preserve"> circuit</w:t>
      </w:r>
      <w:r w:rsidR="00D02552">
        <w:t>.</w:t>
      </w:r>
      <w:r w:rsidR="00570DD9">
        <w:t xml:space="preserve"> The process highlighted the </w:t>
      </w:r>
      <w:r w:rsidR="00D02552">
        <w:t>valu</w:t>
      </w:r>
      <w:r w:rsidR="00570DD9">
        <w:t xml:space="preserve">e </w:t>
      </w:r>
      <w:r w:rsidR="00754D33">
        <w:t>of simulation</w:t>
      </w:r>
      <w:r w:rsidR="00D02552">
        <w:t xml:space="preserve"> in vehicle engineering</w:t>
      </w:r>
      <w:r w:rsidR="00570DD9">
        <w:t xml:space="preserve">, </w:t>
      </w:r>
      <w:r w:rsidR="00D02552">
        <w:t>demonstrat</w:t>
      </w:r>
      <w:r w:rsidR="00570DD9">
        <w:t>ing</w:t>
      </w:r>
      <w:r w:rsidR="00D02552">
        <w:t xml:space="preserve"> how important changing components of the car can be to performance, and how</w:t>
      </w:r>
      <w:r w:rsidR="00570DD9">
        <w:t xml:space="preserve"> crucial </w:t>
      </w:r>
      <w:r w:rsidR="00D02552">
        <w:t xml:space="preserve">it is to </w:t>
      </w:r>
      <w:r w:rsidR="00570DD9">
        <w:t>select the right modifications, especially when working with a limited</w:t>
      </w:r>
      <w:r w:rsidR="00D02552">
        <w:t xml:space="preserve"> budget.</w:t>
      </w:r>
    </w:p>
    <w:p w14:paraId="56B0A448" w14:textId="77777777" w:rsidR="009C25FB" w:rsidRDefault="009C25FB" w:rsidP="00D324D6"/>
    <w:p w14:paraId="519B36F2" w14:textId="77777777" w:rsidR="00AD5ED7" w:rsidRDefault="00AD5ED7" w:rsidP="00D324D6"/>
    <w:p w14:paraId="16712093" w14:textId="77777777" w:rsidR="005D4233" w:rsidRDefault="005D4233" w:rsidP="00D324D6"/>
    <w:p w14:paraId="257AB1A4" w14:textId="77777777" w:rsidR="005D4233" w:rsidRDefault="005D4233" w:rsidP="00D324D6"/>
    <w:p w14:paraId="35853D6F" w14:textId="77777777" w:rsidR="005D4233" w:rsidRDefault="005D4233" w:rsidP="00D324D6"/>
    <w:p w14:paraId="4A97C51E" w14:textId="77777777" w:rsidR="00AD5ED7" w:rsidRDefault="00AD5ED7" w:rsidP="00D324D6"/>
    <w:bookmarkStart w:id="12" w:name="_Toc216608375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1848788501"/>
        <w:docPartObj>
          <w:docPartGallery w:val="Bibliographies"/>
          <w:docPartUnique/>
        </w:docPartObj>
      </w:sdtPr>
      <w:sdtContent>
        <w:p w14:paraId="3B71FC9F" w14:textId="77777777" w:rsidR="00E11AB1" w:rsidRDefault="00E11AB1">
          <w:pPr>
            <w:pStyle w:val="Heading1"/>
          </w:pPr>
          <w:r>
            <w:t>References</w:t>
          </w:r>
          <w:bookmarkEnd w:id="12"/>
          <w:r>
            <w:t xml:space="preserve"> </w:t>
          </w:r>
        </w:p>
        <w:sdt>
          <w:sdtPr>
            <w:id w:val="111145805"/>
            <w:bibliography/>
          </w:sdtPr>
          <w:sdtContent>
            <w:p w14:paraId="4A455974" w14:textId="77777777" w:rsidR="00DD4BDF" w:rsidRDefault="00E11AB1" w:rsidP="00DD4BDF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DD4BDF">
                <w:rPr>
                  <w:noProof/>
                </w:rPr>
                <w:t xml:space="preserve">Anon., 2023. </w:t>
              </w:r>
              <w:r w:rsidR="00DD4BDF">
                <w:rPr>
                  <w:i/>
                  <w:iCs/>
                  <w:noProof/>
                </w:rPr>
                <w:t xml:space="preserve">0fm4x4uk. </w:t>
              </w:r>
              <w:r w:rsidR="00DD4BDF">
                <w:rPr>
                  <w:noProof/>
                </w:rPr>
                <w:t xml:space="preserve">[Online] </w:t>
              </w:r>
              <w:r w:rsidR="00DD4BDF">
                <w:rPr>
                  <w:noProof/>
                </w:rPr>
                <w:br/>
                <w:t xml:space="preserve">Available at: </w:t>
              </w:r>
              <w:r w:rsidR="00DD4BDF">
                <w:rPr>
                  <w:noProof/>
                  <w:u w:val="single"/>
                </w:rPr>
                <w:t>https://ofm4x4.co.uk/blog/increase-vehicle-horsepower-torque-performance</w:t>
              </w:r>
              <w:r w:rsidR="00DD4BDF">
                <w:rPr>
                  <w:noProof/>
                </w:rPr>
                <w:br/>
                <w:t>[Accessed 11 December 2025].</w:t>
              </w:r>
            </w:p>
            <w:p w14:paraId="6185A309" w14:textId="77777777" w:rsidR="00DD4BDF" w:rsidRDefault="00DD4BDF" w:rsidP="00DD4B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2025. </w:t>
              </w:r>
              <w:r>
                <w:rPr>
                  <w:i/>
                  <w:iCs/>
                  <w:noProof/>
                </w:rPr>
                <w:t xml:space="preserve">Drivenracingoil.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https://www.drivenracingoil.com/blogs/news/effective-ways-to-make-your-car-go-faster</w:t>
              </w:r>
              <w:r>
                <w:rPr>
                  <w:noProof/>
                </w:rPr>
                <w:br/>
                <w:t>[Accessed 11 December 2025].</w:t>
              </w:r>
            </w:p>
            <w:p w14:paraId="5ECC7FB0" w14:textId="77777777" w:rsidR="00DD4BDF" w:rsidRDefault="00DD4BDF" w:rsidP="00DD4B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MercedesBlog, 2025. </w:t>
              </w:r>
              <w:r>
                <w:rPr>
                  <w:i/>
                  <w:iCs/>
                  <w:noProof/>
                </w:rPr>
                <w:t xml:space="preserve">Mercedes Blog.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https://mercedesblog.com/the-impact-of-weight-reduction-on-vehicle-performance-and-fuel-economy/</w:t>
              </w:r>
              <w:r>
                <w:rPr>
                  <w:noProof/>
                </w:rPr>
                <w:br/>
                <w:t>[Accessed 10 December 2025].</w:t>
              </w:r>
            </w:p>
            <w:p w14:paraId="664B6099" w14:textId="77777777" w:rsidR="00DD4BDF" w:rsidRDefault="00DD4BDF" w:rsidP="00DD4B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Technology, A., 2025. </w:t>
              </w:r>
              <w:r>
                <w:rPr>
                  <w:i/>
                  <w:iCs/>
                  <w:noProof/>
                </w:rPr>
                <w:t xml:space="preserve">Automotive Technology.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https://www.automotive-technology.com/articles/role-of-simulation-technologies-in-automotive</w:t>
              </w:r>
              <w:r>
                <w:rPr>
                  <w:noProof/>
                </w:rPr>
                <w:br/>
                <w:t>[Accessed 22 November 2025].</w:t>
              </w:r>
            </w:p>
            <w:p w14:paraId="5E158883" w14:textId="0D272009" w:rsidR="0066393D" w:rsidRPr="0066393D" w:rsidRDefault="0066393D" w:rsidP="0066393D">
              <w:r>
                <w:t>ChatGPT- Used for structure, proofreading and support in data analysis.</w:t>
              </w:r>
            </w:p>
            <w:p w14:paraId="3E28D7B7" w14:textId="77777777" w:rsidR="00E11AB1" w:rsidRDefault="00E11AB1" w:rsidP="00DD4BD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FE86764" w14:textId="77777777" w:rsidR="00AB651C" w:rsidRPr="00AB651C" w:rsidRDefault="00AB651C" w:rsidP="00850F06">
      <w:pPr>
        <w:pStyle w:val="Heading1"/>
        <w:numPr>
          <w:ilvl w:val="0"/>
          <w:numId w:val="0"/>
        </w:numPr>
        <w:ind w:left="432"/>
      </w:pPr>
    </w:p>
    <w:p w14:paraId="51D32DFC" w14:textId="77777777" w:rsidR="005113ED" w:rsidRDefault="005113ED" w:rsidP="005113ED">
      <w:pPr>
        <w:rPr>
          <w:rFonts w:ascii="Calibri" w:hAnsi="Calibri" w:cs="Calibri"/>
        </w:rPr>
      </w:pPr>
    </w:p>
    <w:p w14:paraId="2D980167" w14:textId="77777777" w:rsidR="005113ED" w:rsidRPr="0054720B" w:rsidRDefault="005113ED" w:rsidP="005113ED">
      <w:pPr>
        <w:jc w:val="center"/>
        <w:rPr>
          <w:rFonts w:ascii="Calibri" w:hAnsi="Calibri" w:cs="Calibri"/>
        </w:rPr>
      </w:pPr>
    </w:p>
    <w:sectPr w:rsidR="005113ED" w:rsidRPr="0054720B" w:rsidSect="004D02BE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8B864" w14:textId="77777777" w:rsidR="001C399B" w:rsidRDefault="001C399B" w:rsidP="002A00E4">
      <w:pPr>
        <w:spacing w:after="0" w:line="240" w:lineRule="auto"/>
      </w:pPr>
      <w:r>
        <w:separator/>
      </w:r>
    </w:p>
  </w:endnote>
  <w:endnote w:type="continuationSeparator" w:id="0">
    <w:p w14:paraId="4F6F2573" w14:textId="77777777" w:rsidR="001C399B" w:rsidRDefault="001C399B" w:rsidP="002A0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9059322"/>
      <w:docPartObj>
        <w:docPartGallery w:val="Page Numbers (Bottom of Page)"/>
        <w:docPartUnique/>
      </w:docPartObj>
    </w:sdtPr>
    <w:sdtContent>
      <w:p w14:paraId="518F51A8" w14:textId="77777777" w:rsidR="004A622A" w:rsidRDefault="004A622A" w:rsidP="00AE2D1B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3C7260" w14:textId="77777777" w:rsidR="004D02BE" w:rsidRDefault="004D02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7EE23" w14:textId="77777777" w:rsidR="001C399B" w:rsidRDefault="001C399B" w:rsidP="002A00E4">
      <w:pPr>
        <w:spacing w:after="0" w:line="240" w:lineRule="auto"/>
      </w:pPr>
      <w:r>
        <w:separator/>
      </w:r>
    </w:p>
  </w:footnote>
  <w:footnote w:type="continuationSeparator" w:id="0">
    <w:p w14:paraId="3E68011B" w14:textId="77777777" w:rsidR="001C399B" w:rsidRDefault="001C399B" w:rsidP="002A0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066B3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045133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77B"/>
    <w:rsid w:val="00032B39"/>
    <w:rsid w:val="000563B1"/>
    <w:rsid w:val="00061CEA"/>
    <w:rsid w:val="000B08D3"/>
    <w:rsid w:val="000C0C72"/>
    <w:rsid w:val="000C1AE8"/>
    <w:rsid w:val="000E4D0A"/>
    <w:rsid w:val="0010207D"/>
    <w:rsid w:val="001066FF"/>
    <w:rsid w:val="00124818"/>
    <w:rsid w:val="00125C4B"/>
    <w:rsid w:val="0013722C"/>
    <w:rsid w:val="001521CF"/>
    <w:rsid w:val="001711F6"/>
    <w:rsid w:val="00194857"/>
    <w:rsid w:val="001A3DB4"/>
    <w:rsid w:val="001B66DD"/>
    <w:rsid w:val="001C399B"/>
    <w:rsid w:val="001C3F5D"/>
    <w:rsid w:val="001D7CD2"/>
    <w:rsid w:val="00216323"/>
    <w:rsid w:val="00237B8B"/>
    <w:rsid w:val="0024040B"/>
    <w:rsid w:val="00252882"/>
    <w:rsid w:val="002649F4"/>
    <w:rsid w:val="00277A0B"/>
    <w:rsid w:val="002A00E4"/>
    <w:rsid w:val="002B0934"/>
    <w:rsid w:val="003140FF"/>
    <w:rsid w:val="003170B2"/>
    <w:rsid w:val="00321E9A"/>
    <w:rsid w:val="00370300"/>
    <w:rsid w:val="0038177B"/>
    <w:rsid w:val="00403A30"/>
    <w:rsid w:val="00411148"/>
    <w:rsid w:val="004225CF"/>
    <w:rsid w:val="00456108"/>
    <w:rsid w:val="00463B10"/>
    <w:rsid w:val="00487FF9"/>
    <w:rsid w:val="004A3449"/>
    <w:rsid w:val="004A622A"/>
    <w:rsid w:val="004D02BE"/>
    <w:rsid w:val="004E2156"/>
    <w:rsid w:val="005113ED"/>
    <w:rsid w:val="005439ED"/>
    <w:rsid w:val="0054720B"/>
    <w:rsid w:val="00570DD9"/>
    <w:rsid w:val="00575D30"/>
    <w:rsid w:val="00586A0C"/>
    <w:rsid w:val="0059368C"/>
    <w:rsid w:val="00593959"/>
    <w:rsid w:val="005A7269"/>
    <w:rsid w:val="005B1585"/>
    <w:rsid w:val="005D4233"/>
    <w:rsid w:val="00600F9D"/>
    <w:rsid w:val="00656A4C"/>
    <w:rsid w:val="00656AEB"/>
    <w:rsid w:val="0066393D"/>
    <w:rsid w:val="006729D4"/>
    <w:rsid w:val="0069218F"/>
    <w:rsid w:val="006A2D3E"/>
    <w:rsid w:val="006D27FA"/>
    <w:rsid w:val="006D5DD5"/>
    <w:rsid w:val="006E173D"/>
    <w:rsid w:val="006F64A0"/>
    <w:rsid w:val="00715167"/>
    <w:rsid w:val="00721FD7"/>
    <w:rsid w:val="00741A71"/>
    <w:rsid w:val="00746F5E"/>
    <w:rsid w:val="007505F2"/>
    <w:rsid w:val="0075358C"/>
    <w:rsid w:val="00754D33"/>
    <w:rsid w:val="00793BF5"/>
    <w:rsid w:val="007944DB"/>
    <w:rsid w:val="007F2809"/>
    <w:rsid w:val="00810C80"/>
    <w:rsid w:val="00825C86"/>
    <w:rsid w:val="008273BA"/>
    <w:rsid w:val="00844DE0"/>
    <w:rsid w:val="00850F06"/>
    <w:rsid w:val="00877928"/>
    <w:rsid w:val="008824FE"/>
    <w:rsid w:val="00882EC1"/>
    <w:rsid w:val="00885F9C"/>
    <w:rsid w:val="008A674E"/>
    <w:rsid w:val="008F119C"/>
    <w:rsid w:val="00901FB7"/>
    <w:rsid w:val="00914761"/>
    <w:rsid w:val="00960A4B"/>
    <w:rsid w:val="009703CE"/>
    <w:rsid w:val="009971DB"/>
    <w:rsid w:val="009A3022"/>
    <w:rsid w:val="009B5330"/>
    <w:rsid w:val="009C25FB"/>
    <w:rsid w:val="009D2369"/>
    <w:rsid w:val="00A12E2F"/>
    <w:rsid w:val="00A16A23"/>
    <w:rsid w:val="00A354EA"/>
    <w:rsid w:val="00A6095C"/>
    <w:rsid w:val="00A81095"/>
    <w:rsid w:val="00AA02A0"/>
    <w:rsid w:val="00AB651C"/>
    <w:rsid w:val="00AB6A00"/>
    <w:rsid w:val="00AD5ED7"/>
    <w:rsid w:val="00AE2D1B"/>
    <w:rsid w:val="00AE6917"/>
    <w:rsid w:val="00B16B43"/>
    <w:rsid w:val="00B5351C"/>
    <w:rsid w:val="00B92AC0"/>
    <w:rsid w:val="00BC374E"/>
    <w:rsid w:val="00BC4B54"/>
    <w:rsid w:val="00BE0EA6"/>
    <w:rsid w:val="00BF2F4F"/>
    <w:rsid w:val="00C10FD5"/>
    <w:rsid w:val="00C158C3"/>
    <w:rsid w:val="00C32D07"/>
    <w:rsid w:val="00C83812"/>
    <w:rsid w:val="00CB4A61"/>
    <w:rsid w:val="00CC3395"/>
    <w:rsid w:val="00CC7C1B"/>
    <w:rsid w:val="00CD2AF9"/>
    <w:rsid w:val="00CE0C08"/>
    <w:rsid w:val="00CF113A"/>
    <w:rsid w:val="00D02552"/>
    <w:rsid w:val="00D2456E"/>
    <w:rsid w:val="00D324D6"/>
    <w:rsid w:val="00D40F29"/>
    <w:rsid w:val="00D61D0A"/>
    <w:rsid w:val="00D815D2"/>
    <w:rsid w:val="00DA0A2F"/>
    <w:rsid w:val="00DA22DE"/>
    <w:rsid w:val="00DA7EEA"/>
    <w:rsid w:val="00DD4BDF"/>
    <w:rsid w:val="00DE2425"/>
    <w:rsid w:val="00E01E40"/>
    <w:rsid w:val="00E11AB1"/>
    <w:rsid w:val="00E334CA"/>
    <w:rsid w:val="00E358FE"/>
    <w:rsid w:val="00E360FF"/>
    <w:rsid w:val="00E864CC"/>
    <w:rsid w:val="00F71FB3"/>
    <w:rsid w:val="00FA4174"/>
    <w:rsid w:val="00FC0961"/>
    <w:rsid w:val="00FD7E65"/>
    <w:rsid w:val="00FF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F45AD"/>
  <w15:chartTrackingRefBased/>
  <w15:docId w15:val="{30BF9517-461E-7D49-A6D3-8B897F6D8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CD2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14761"/>
    <w:pPr>
      <w:keepNext/>
      <w:keepLines/>
      <w:numPr>
        <w:numId w:val="1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4761"/>
    <w:pPr>
      <w:keepNext/>
      <w:keepLines/>
      <w:numPr>
        <w:ilvl w:val="1"/>
        <w:numId w:val="1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4761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5DD5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5DD5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5DD5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5DD5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5DD5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5DD5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47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147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47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5D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5D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5D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5D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5D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5D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5D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5D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5D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5D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5D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5D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5D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5D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5D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5D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5DD5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A16A23"/>
    <w:pPr>
      <w:numPr>
        <w:numId w:val="0"/>
      </w:num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16A2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16A23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A0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00E4"/>
  </w:style>
  <w:style w:type="paragraph" w:styleId="Footer">
    <w:name w:val="footer"/>
    <w:basedOn w:val="Normal"/>
    <w:link w:val="FooterChar"/>
    <w:uiPriority w:val="99"/>
    <w:unhideWhenUsed/>
    <w:rsid w:val="002A0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00E4"/>
  </w:style>
  <w:style w:type="table" w:styleId="TableGrid">
    <w:name w:val="Table Grid"/>
    <w:basedOn w:val="TableNormal"/>
    <w:uiPriority w:val="39"/>
    <w:rsid w:val="00AB6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6D27F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C4B54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E11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9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carys/Desktop/Assignment%202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Aut25</b:Tag>
    <b:SourceType>InternetSite</b:SourceType>
    <b:Guid>{3BF42FAE-2DAB-444B-B21C-4C9B304506F9}</b:Guid>
    <b:Author>
      <b:Author>
        <b:NameList>
          <b:Person>
            <b:Last>Technology</b:Last>
            <b:First>Automotive</b:First>
          </b:Person>
        </b:NameList>
      </b:Author>
    </b:Author>
    <b:Title>Automotive Technology</b:Title>
    <b:URL>https://www.automotive-technology.com/articles/role-of-simulation-technologies-in-automotive</b:URL>
    <b:Year>2025</b:Year>
    <b:YearAccessed>2025</b:YearAccessed>
    <b:MonthAccessed>November</b:MonthAccessed>
    <b:DayAccessed>22</b:DayAccessed>
    <b:RefOrder>1</b:RefOrder>
  </b:Source>
  <b:Source>
    <b:Tag>Mer25</b:Tag>
    <b:SourceType>InternetSite</b:SourceType>
    <b:Guid>{A90C6399-D243-FD4B-BF6C-62918CCFF7FF}</b:Guid>
    <b:Title>Mercedes Blog</b:Title>
    <b:URL>https://mercedesblog.com/the-impact-of-weight-reduction-on-vehicle-performance-and-fuel-economy/</b:URL>
    <b:Year>2025</b:Year>
    <b:YearAccessed>2025</b:YearAccessed>
    <b:MonthAccessed>December</b:MonthAccessed>
    <b:DayAccessed>10</b:DayAccessed>
    <b:Author>
      <b:Author>
        <b:NameList>
          <b:Person>
            <b:Last>MercedesBlog</b:Last>
          </b:Person>
        </b:NameList>
      </b:Author>
    </b:Author>
    <b:RefOrder>2</b:RefOrder>
  </b:Source>
  <b:Source>
    <b:Tag>Dri25</b:Tag>
    <b:SourceType>InternetSite</b:SourceType>
    <b:Guid>{7825184E-1C0D-6447-A63B-5E5D97EDF73B}</b:Guid>
    <b:Title>Drivenracingoil</b:Title>
    <b:URL>https://www.drivenracingoil.com/blogs/news/effective-ways-to-make-your-car-go-faster</b:URL>
    <b:Year>2025</b:Year>
    <b:YearAccessed>2025</b:YearAccessed>
    <b:MonthAccessed>December</b:MonthAccessed>
    <b:DayAccessed>11</b:DayAccessed>
    <b:RefOrder>3</b:RefOrder>
  </b:Source>
  <b:Source>
    <b:Tag>0fm23</b:Tag>
    <b:SourceType>InternetSite</b:SourceType>
    <b:Guid>{6417843B-6893-9246-83C8-714278034C8B}</b:Guid>
    <b:Title>0fm4x4uk</b:Title>
    <b:URL>https://ofm4x4.co.uk/blog/increase-vehicle-horsepower-torque-performance</b:URL>
    <b:Year>2023</b:Year>
    <b:YearAccessed>2025</b:YearAccessed>
    <b:MonthAccessed>December</b:MonthAccessed>
    <b:DayAccessed>11</b:DayAccessed>
    <b:RefOrder>4</b:RefOrder>
  </b:Source>
</b:Sources>
</file>

<file path=customXml/itemProps1.xml><?xml version="1.0" encoding="utf-8"?>
<ds:datastoreItem xmlns:ds="http://schemas.openxmlformats.org/officeDocument/2006/customXml" ds:itemID="{08891F87-EFAA-5C49-AF75-A8A1D001F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Assignment 2 .dotx</Template>
  <TotalTime>478</TotalTime>
  <Pages>10</Pages>
  <Words>2293</Words>
  <Characters>12821</Characters>
  <Application>Microsoft Office Word</Application>
  <DocSecurity>0</DocSecurity>
  <Lines>610</Lines>
  <Paragraphs>457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</dc:creator>
  <cp:keywords/>
  <dc:description/>
  <cp:lastModifiedBy>Carys Thomas (2512785)</cp:lastModifiedBy>
  <cp:revision>14</cp:revision>
  <dcterms:created xsi:type="dcterms:W3CDTF">2025-12-10T09:38:00Z</dcterms:created>
  <dcterms:modified xsi:type="dcterms:W3CDTF">2025-12-14T18:35:00Z</dcterms:modified>
</cp:coreProperties>
</file>