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doub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Layout table"/>
      </w:tblPr>
      <w:tblGrid>
        <w:gridCol w:w="7650"/>
        <w:gridCol w:w="2574"/>
      </w:tblGrid>
      <w:tr w:rsidR="002B2D13" w:rsidRPr="00D60069" w14:paraId="2750E174" w14:textId="77777777" w:rsidTr="001E0877">
        <w:tc>
          <w:tcPr>
            <w:tcW w:w="7650" w:type="dxa"/>
          </w:tcPr>
          <w:p w14:paraId="560D73F4" w14:textId="77777777" w:rsidR="002B2D13" w:rsidRPr="00D60069" w:rsidRDefault="000B6E30">
            <w:pPr>
              <w:pStyle w:val="Title"/>
            </w:pPr>
            <w:sdt>
              <w:sdtPr>
                <w:id w:val="-1086378735"/>
                <w:placeholder>
                  <w:docPart w:val="8B11E2B2FD42472ABADB61104A22FCD7"/>
                </w:placeholder>
                <w:temporary/>
                <w:showingPlcHdr/>
                <w15:appearance w15:val="hidden"/>
              </w:sdtPr>
              <w:sdtEndPr/>
              <w:sdtContent>
                <w:r w:rsidR="006344A8" w:rsidRPr="00D60069">
                  <w:t>Team Meeting</w:t>
                </w:r>
              </w:sdtContent>
            </w:sdt>
          </w:p>
        </w:tc>
        <w:tc>
          <w:tcPr>
            <w:tcW w:w="2574" w:type="dxa"/>
            <w:vAlign w:val="bottom"/>
          </w:tcPr>
          <w:p w14:paraId="5D264C25" w14:textId="501E4C1C" w:rsidR="00D62E01" w:rsidRPr="00D60069" w:rsidRDefault="005D16FF" w:rsidP="00DB2D2E">
            <w:pPr>
              <w:pStyle w:val="Heading3"/>
              <w:jc w:val="both"/>
            </w:pPr>
            <w:r>
              <w:t>02/04/2020</w:t>
            </w:r>
          </w:p>
          <w:p w14:paraId="2144034E" w14:textId="7FDDE051" w:rsidR="00D62E01" w:rsidRPr="00D60069" w:rsidRDefault="005D16FF" w:rsidP="00DB2D2E">
            <w:pPr>
              <w:pStyle w:val="Heading3"/>
              <w:jc w:val="both"/>
            </w:pPr>
            <w:r>
              <w:t>2.00pm</w:t>
            </w:r>
          </w:p>
          <w:p w14:paraId="493F9556" w14:textId="40A0FD71" w:rsidR="002B2D13" w:rsidRPr="00D60069" w:rsidRDefault="005D16FF" w:rsidP="00DB2D2E">
            <w:pPr>
              <w:pStyle w:val="Heading3"/>
              <w:jc w:val="both"/>
            </w:pPr>
            <w:r>
              <w:t>Microsoft Teams WebChat</w:t>
            </w:r>
          </w:p>
        </w:tc>
      </w:tr>
    </w:tbl>
    <w:tbl>
      <w:tblPr>
        <w:tblStyle w:val="PlainTable5"/>
        <w:tblW w:w="5000" w:type="pct"/>
        <w:tblCellMar>
          <w:top w:w="14" w:type="dxa"/>
          <w:left w:w="0" w:type="dxa"/>
          <w:bottom w:w="14" w:type="dxa"/>
          <w:right w:w="0" w:type="dxa"/>
        </w:tblCellMar>
        <w:tblLook w:val="0600" w:firstRow="0" w:lastRow="0" w:firstColumn="0" w:lastColumn="0" w:noHBand="1" w:noVBand="1"/>
        <w:tblDescription w:val="Layout table"/>
      </w:tblPr>
      <w:tblGrid>
        <w:gridCol w:w="1946"/>
        <w:gridCol w:w="3184"/>
        <w:gridCol w:w="1779"/>
        <w:gridCol w:w="3315"/>
      </w:tblGrid>
      <w:tr w:rsidR="00DB2D2E" w:rsidRPr="00D60069" w14:paraId="63FB1322" w14:textId="77777777" w:rsidTr="00E048B4">
        <w:trPr>
          <w:gridAfter w:val="2"/>
          <w:wAfter w:w="5094" w:type="dxa"/>
        </w:trPr>
        <w:sdt>
          <w:sdtPr>
            <w:id w:val="834805806"/>
            <w:placeholder>
              <w:docPart w:val="3EC834996A644AFDB784A67B1F5B2526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46" w:type="dxa"/>
                <w:tcMar>
                  <w:top w:w="144" w:type="dxa"/>
                </w:tcMar>
              </w:tcPr>
              <w:p w14:paraId="64E5F77B" w14:textId="77777777" w:rsidR="00DB2D2E" w:rsidRPr="00D60069" w:rsidRDefault="00DB2D2E" w:rsidP="00D60069">
                <w:pPr>
                  <w:pStyle w:val="Heading2"/>
                  <w:spacing w:after="80"/>
                  <w:outlineLvl w:val="1"/>
                </w:pPr>
                <w:r w:rsidRPr="00D60069">
                  <w:t>Meeting called by:</w:t>
                </w:r>
              </w:p>
            </w:tc>
          </w:sdtContent>
        </w:sdt>
        <w:tc>
          <w:tcPr>
            <w:tcW w:w="3184" w:type="dxa"/>
            <w:tcMar>
              <w:top w:w="144" w:type="dxa"/>
            </w:tcMar>
          </w:tcPr>
          <w:p w14:paraId="65540971" w14:textId="061D0B99" w:rsidR="00DB2D2E" w:rsidRPr="00D60069" w:rsidRDefault="005D16FF" w:rsidP="00D60069">
            <w:pPr>
              <w:spacing w:after="80"/>
            </w:pPr>
            <w:r>
              <w:t>Prithi</w:t>
            </w:r>
          </w:p>
        </w:tc>
      </w:tr>
      <w:tr w:rsidR="002B2D13" w:rsidRPr="00D60069" w14:paraId="6BE98C9B" w14:textId="77777777" w:rsidTr="00E048B4">
        <w:tc>
          <w:tcPr>
            <w:tcW w:w="1946" w:type="dxa"/>
          </w:tcPr>
          <w:p w14:paraId="3219EC73" w14:textId="77777777" w:rsidR="002B2D13" w:rsidRPr="00D60069" w:rsidRDefault="002B2D13" w:rsidP="00D60069">
            <w:pPr>
              <w:pStyle w:val="Heading2"/>
              <w:spacing w:after="80"/>
              <w:outlineLvl w:val="1"/>
            </w:pPr>
          </w:p>
        </w:tc>
        <w:tc>
          <w:tcPr>
            <w:tcW w:w="3184" w:type="dxa"/>
          </w:tcPr>
          <w:p w14:paraId="2790BD3D" w14:textId="77777777" w:rsidR="002B2D13" w:rsidRPr="00D60069" w:rsidRDefault="002B2D13" w:rsidP="00D60069">
            <w:pPr>
              <w:spacing w:after="80"/>
            </w:pPr>
          </w:p>
        </w:tc>
        <w:tc>
          <w:tcPr>
            <w:tcW w:w="1779" w:type="dxa"/>
          </w:tcPr>
          <w:p w14:paraId="76B88F3E" w14:textId="77777777" w:rsidR="002B2D13" w:rsidRPr="00D60069" w:rsidRDefault="000B6E30" w:rsidP="00D60069">
            <w:pPr>
              <w:pStyle w:val="Heading2"/>
              <w:spacing w:after="80"/>
              <w:outlineLvl w:val="1"/>
            </w:pPr>
            <w:sdt>
              <w:sdtPr>
                <w:id w:val="795647141"/>
                <w:placeholder>
                  <w:docPart w:val="008B8268AD94459A9700325A72520F81"/>
                </w:placeholder>
                <w:temporary/>
                <w:showingPlcHdr/>
                <w15:appearance w15:val="hidden"/>
              </w:sdtPr>
              <w:sdtEndPr/>
              <w:sdtContent>
                <w:r w:rsidR="006344A8" w:rsidRPr="00D60069">
                  <w:t>Note taker:</w:t>
                </w:r>
              </w:sdtContent>
            </w:sdt>
          </w:p>
        </w:tc>
        <w:tc>
          <w:tcPr>
            <w:tcW w:w="3315" w:type="dxa"/>
          </w:tcPr>
          <w:p w14:paraId="215C45AC" w14:textId="172479FB" w:rsidR="002B2D13" w:rsidRPr="00D60069" w:rsidRDefault="005D16FF" w:rsidP="00D60069">
            <w:pPr>
              <w:spacing w:after="80"/>
            </w:pPr>
            <w:r>
              <w:t>Ceri</w:t>
            </w:r>
          </w:p>
        </w:tc>
      </w:tr>
      <w:tr w:rsidR="002B2D13" w:rsidRPr="00D60069" w14:paraId="56E54C73" w14:textId="77777777" w:rsidTr="00E048B4">
        <w:tc>
          <w:tcPr>
            <w:tcW w:w="1946" w:type="dxa"/>
          </w:tcPr>
          <w:p w14:paraId="79C40E31" w14:textId="77777777" w:rsidR="002B2D13" w:rsidRPr="00D60069" w:rsidRDefault="000B6E30" w:rsidP="00D60069">
            <w:pPr>
              <w:pStyle w:val="Heading2"/>
              <w:spacing w:after="80"/>
              <w:outlineLvl w:val="1"/>
            </w:pPr>
            <w:sdt>
              <w:sdtPr>
                <w:id w:val="-1232768380"/>
                <w:placeholder>
                  <w:docPart w:val="F450D7C20777466E8D51E91F1B73E5C4"/>
                </w:placeholder>
                <w:temporary/>
                <w:showingPlcHdr/>
                <w15:appearance w15:val="hidden"/>
              </w:sdtPr>
              <w:sdtEndPr/>
              <w:sdtContent>
                <w:r w:rsidR="006344A8" w:rsidRPr="00D60069">
                  <w:t>Timekeeper:</w:t>
                </w:r>
              </w:sdtContent>
            </w:sdt>
          </w:p>
        </w:tc>
        <w:tc>
          <w:tcPr>
            <w:tcW w:w="3184" w:type="dxa"/>
          </w:tcPr>
          <w:p w14:paraId="71615F9D" w14:textId="74FD9D42" w:rsidR="002B2D13" w:rsidRPr="00D60069" w:rsidRDefault="005D16FF" w:rsidP="00D60069">
            <w:pPr>
              <w:spacing w:after="80"/>
            </w:pPr>
            <w:r>
              <w:t>Prithi</w:t>
            </w:r>
          </w:p>
        </w:tc>
        <w:tc>
          <w:tcPr>
            <w:tcW w:w="1779" w:type="dxa"/>
          </w:tcPr>
          <w:p w14:paraId="3F9E06F1" w14:textId="77777777" w:rsidR="002B2D13" w:rsidRPr="00D60069" w:rsidRDefault="002B2D13" w:rsidP="00D60069">
            <w:pPr>
              <w:pStyle w:val="Heading2"/>
              <w:spacing w:after="80"/>
              <w:outlineLvl w:val="1"/>
            </w:pPr>
          </w:p>
        </w:tc>
        <w:tc>
          <w:tcPr>
            <w:tcW w:w="3315" w:type="dxa"/>
          </w:tcPr>
          <w:p w14:paraId="2C7D1D99" w14:textId="77777777" w:rsidR="002B2D13" w:rsidRPr="00D60069" w:rsidRDefault="002B2D13" w:rsidP="00D60069">
            <w:pPr>
              <w:spacing w:after="80"/>
            </w:pPr>
          </w:p>
        </w:tc>
      </w:tr>
    </w:tbl>
    <w:tbl>
      <w:tblPr>
        <w:tblW w:w="5000" w:type="pct"/>
        <w:tblCellMar>
          <w:top w:w="14" w:type="dxa"/>
          <w:left w:w="0" w:type="dxa"/>
          <w:bottom w:w="14" w:type="dxa"/>
          <w:right w:w="0" w:type="dxa"/>
        </w:tblCellMar>
        <w:tblLook w:val="0000" w:firstRow="0" w:lastRow="0" w:firstColumn="0" w:lastColumn="0" w:noHBand="0" w:noVBand="0"/>
        <w:tblDescription w:val="Layout table"/>
      </w:tblPr>
      <w:tblGrid>
        <w:gridCol w:w="1980"/>
        <w:gridCol w:w="8244"/>
      </w:tblGrid>
      <w:tr w:rsidR="002B2D13" w:rsidRPr="00D60069" w14:paraId="59B392F6" w14:textId="77777777" w:rsidTr="00E048B4">
        <w:tc>
          <w:tcPr>
            <w:tcW w:w="1980" w:type="dxa"/>
            <w:tcMar>
              <w:top w:w="144" w:type="dxa"/>
            </w:tcMar>
          </w:tcPr>
          <w:p w14:paraId="35B2B7C3" w14:textId="77777777" w:rsidR="002B2D13" w:rsidRPr="00D60069" w:rsidRDefault="000B6E30">
            <w:pPr>
              <w:pStyle w:val="Heading2"/>
            </w:pPr>
            <w:sdt>
              <w:sdtPr>
                <w:id w:val="1643469904"/>
                <w:placeholder>
                  <w:docPart w:val="23477B2A120C47D88FF513F8CC0442AF"/>
                </w:placeholder>
                <w:temporary/>
                <w:showingPlcHdr/>
                <w15:appearance w15:val="hidden"/>
              </w:sdtPr>
              <w:sdtEndPr/>
              <w:sdtContent>
                <w:r w:rsidR="006344A8" w:rsidRPr="00D60069">
                  <w:t>Attendees:</w:t>
                </w:r>
              </w:sdtContent>
            </w:sdt>
          </w:p>
        </w:tc>
        <w:tc>
          <w:tcPr>
            <w:tcW w:w="8244" w:type="dxa"/>
            <w:tcMar>
              <w:top w:w="144" w:type="dxa"/>
            </w:tcMar>
          </w:tcPr>
          <w:p w14:paraId="24408178" w14:textId="3773F4DE" w:rsidR="002B2D13" w:rsidRPr="00D60069" w:rsidRDefault="005D16FF" w:rsidP="00D62E01">
            <w:r>
              <w:t>Ceri and Prithi</w:t>
            </w:r>
          </w:p>
        </w:tc>
      </w:tr>
    </w:tbl>
    <w:sdt>
      <w:sdtPr>
        <w:id w:val="-2901889"/>
        <w:placeholder>
          <w:docPart w:val="F167A81CA860413E88D3B470F0A8DA10"/>
        </w:placeholder>
        <w:temporary/>
        <w:showingPlcHdr/>
        <w15:appearance w15:val="hidden"/>
      </w:sdtPr>
      <w:sdtEndPr/>
      <w:sdtContent>
        <w:p w14:paraId="5919D450" w14:textId="77777777" w:rsidR="002B2D13" w:rsidRPr="00D60069" w:rsidRDefault="006344A8">
          <w:pPr>
            <w:pStyle w:val="Heading1"/>
          </w:pPr>
          <w:r w:rsidRPr="00D60069">
            <w:t>Minutes</w:t>
          </w:r>
        </w:p>
      </w:sdtContent>
    </w:sdt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  <w:tblDescription w:val="Layout table"/>
      </w:tblPr>
      <w:tblGrid>
        <w:gridCol w:w="1620"/>
        <w:gridCol w:w="4970"/>
        <w:gridCol w:w="1324"/>
        <w:gridCol w:w="2310"/>
      </w:tblGrid>
      <w:tr w:rsidR="002B2D13" w:rsidRPr="00D60069" w14:paraId="28F96437" w14:textId="77777777" w:rsidTr="00D62E01">
        <w:tc>
          <w:tcPr>
            <w:tcW w:w="1620" w:type="dxa"/>
          </w:tcPr>
          <w:p w14:paraId="4EF2DEF2" w14:textId="77777777" w:rsidR="002B2D13" w:rsidRPr="00D60069" w:rsidRDefault="00DB2D2E" w:rsidP="00DB2D2E">
            <w:pPr>
              <w:pStyle w:val="Heading2"/>
            </w:pPr>
            <w:bookmarkStart w:id="0" w:name="MinuteItems"/>
            <w:bookmarkStart w:id="1" w:name="MinuteTopicSection"/>
            <w:bookmarkEnd w:id="0"/>
            <w:r>
              <w:t>Agenda item 1</w:t>
            </w:r>
          </w:p>
        </w:tc>
        <w:tc>
          <w:tcPr>
            <w:tcW w:w="4970" w:type="dxa"/>
          </w:tcPr>
          <w:p w14:paraId="565FDA9B" w14:textId="0F5079B2" w:rsidR="002B2D13" w:rsidRPr="00D60069" w:rsidRDefault="005D16FF">
            <w:r>
              <w:t>Discussion of ideas for Reality TV Show</w:t>
            </w:r>
          </w:p>
        </w:tc>
        <w:tc>
          <w:tcPr>
            <w:tcW w:w="1324" w:type="dxa"/>
          </w:tcPr>
          <w:p w14:paraId="36524D57" w14:textId="77777777" w:rsidR="002B2D13" w:rsidRPr="00D60069" w:rsidRDefault="000B6E30">
            <w:pPr>
              <w:pStyle w:val="Heading2"/>
            </w:pPr>
            <w:sdt>
              <w:sdtPr>
                <w:id w:val="1737199064"/>
                <w:placeholder>
                  <w:docPart w:val="300293FA9CA8447B9D63FC89A723147C"/>
                </w:placeholder>
                <w:temporary/>
                <w:showingPlcHdr/>
                <w15:appearance w15:val="hidden"/>
              </w:sdtPr>
              <w:sdtEndPr/>
              <w:sdtContent>
                <w:r w:rsidR="006344A8" w:rsidRPr="00D60069">
                  <w:t>Presenter:</w:t>
                </w:r>
              </w:sdtContent>
            </w:sdt>
          </w:p>
        </w:tc>
        <w:tc>
          <w:tcPr>
            <w:tcW w:w="2310" w:type="dxa"/>
          </w:tcPr>
          <w:p w14:paraId="0E6DE511" w14:textId="009AFEC7" w:rsidR="002B2D13" w:rsidRPr="00D60069" w:rsidRDefault="005D16FF">
            <w:r>
              <w:t>Ceri and Prithi</w:t>
            </w:r>
          </w:p>
        </w:tc>
      </w:tr>
    </w:tbl>
    <w:p w14:paraId="02865DD0" w14:textId="77777777" w:rsidR="002B2D13" w:rsidRPr="00D60069" w:rsidRDefault="000B6E30">
      <w:pPr>
        <w:pStyle w:val="Heading4"/>
      </w:pPr>
      <w:sdt>
        <w:sdtPr>
          <w:id w:val="-391195506"/>
          <w:placeholder>
            <w:docPart w:val="6E00E767B7D0447E89E13581A486EFC9"/>
          </w:placeholder>
          <w:temporary/>
          <w:showingPlcHdr/>
          <w15:appearance w15:val="hidden"/>
        </w:sdtPr>
        <w:sdtEndPr/>
        <w:sdtContent>
          <w:r w:rsidR="006344A8" w:rsidRPr="00D60069">
            <w:t>Discussion:</w:t>
          </w:r>
        </w:sdtContent>
      </w:sdt>
    </w:p>
    <w:p w14:paraId="77C9A124" w14:textId="7B0EF7FA" w:rsidR="002B2D13" w:rsidRDefault="005D16FF" w:rsidP="005D16FF">
      <w:pPr>
        <w:pStyle w:val="ListParagraph"/>
        <w:numPr>
          <w:ilvl w:val="0"/>
          <w:numId w:val="8"/>
        </w:numPr>
      </w:pPr>
      <w:r>
        <w:t>Different ideas were discussed and were narrowed down to 2 viable options:</w:t>
      </w:r>
      <w:r>
        <w:br/>
      </w:r>
    </w:p>
    <w:p w14:paraId="20F3FEA4" w14:textId="059293AE" w:rsidR="005D16FF" w:rsidRDefault="00A63679" w:rsidP="005D16FF">
      <w:pPr>
        <w:pStyle w:val="ListParagraph"/>
        <w:numPr>
          <w:ilvl w:val="1"/>
          <w:numId w:val="8"/>
        </w:numPr>
      </w:pPr>
      <w:r>
        <w:t xml:space="preserve">Option 1 - </w:t>
      </w:r>
      <w:r w:rsidR="005D16FF">
        <w:t>A show where wealthy people of average student age have to live in University accommodation on a typical Student Finance budget for 1 month with regular students, and their progress is filmed to see how they get on with this challenge.</w:t>
      </w:r>
      <w:r w:rsidR="005D16FF">
        <w:br/>
      </w:r>
    </w:p>
    <w:p w14:paraId="572941AE" w14:textId="596AA5CE" w:rsidR="005D16FF" w:rsidRDefault="00A63679" w:rsidP="00BA6BB5">
      <w:pPr>
        <w:pStyle w:val="ListParagraph"/>
        <w:numPr>
          <w:ilvl w:val="1"/>
          <w:numId w:val="8"/>
        </w:numPr>
      </w:pPr>
      <w:r>
        <w:t xml:space="preserve">Option 2 - </w:t>
      </w:r>
      <w:r w:rsidR="005D16FF">
        <w:t>A show which brings together 2 groups of people with opposite beliefs and puts them in a location where they all have to live together an</w:t>
      </w:r>
      <w:r w:rsidR="00F020A1">
        <w:t>d complete different challenges. It will have a competition element to it with the overall winner receiving a cash prize, and the audience will be able to participate through voting for their favourite contestant etc.</w:t>
      </w:r>
    </w:p>
    <w:p w14:paraId="2476D2BD" w14:textId="77777777" w:rsidR="005D16FF" w:rsidRPr="00D60069" w:rsidRDefault="005D16FF"/>
    <w:p w14:paraId="0D37E535" w14:textId="77777777" w:rsidR="002B2D13" w:rsidRDefault="000B6E30">
      <w:sdt>
        <w:sdtPr>
          <w:id w:val="1574465788"/>
          <w:placeholder>
            <w:docPart w:val="5030296AADC0477E82A4EB2B0679F27F"/>
          </w:placeholder>
          <w:temporary/>
          <w:showingPlcHdr/>
          <w15:appearance w15:val="hidden"/>
        </w:sdtPr>
        <w:sdtEndPr/>
        <w:sdtContent>
          <w:r w:rsidR="006344A8" w:rsidRPr="00BA352E">
            <w:rPr>
              <w:b/>
              <w:bCs/>
            </w:rPr>
            <w:t>Conclusions:</w:t>
          </w:r>
        </w:sdtContent>
      </w:sdt>
    </w:p>
    <w:p w14:paraId="77A70BCC" w14:textId="6F9750EE" w:rsidR="00BA352E" w:rsidRDefault="00A63679">
      <w:r>
        <w:t>We decided that Option 2 w</w:t>
      </w:r>
      <w:r w:rsidR="00265B14">
        <w:t>as the best option</w:t>
      </w:r>
      <w:r w:rsidR="000E1D9D">
        <w:t xml:space="preserve"> as it would be more engaging</w:t>
      </w:r>
      <w:r w:rsidR="00EC35D5">
        <w:t xml:space="preserve"> due to the fact </w:t>
      </w:r>
      <w:r w:rsidR="000E1D9D">
        <w:t>that it would involve</w:t>
      </w:r>
      <w:r w:rsidR="00EC35D5">
        <w:t xml:space="preserve"> mor</w:t>
      </w:r>
      <w:r w:rsidR="00853833">
        <w:t xml:space="preserve">e audience participation, </w:t>
      </w:r>
      <w:r w:rsidR="002575EF">
        <w:t>the competition element would bring more excitement,</w:t>
      </w:r>
      <w:r w:rsidR="000E1D9D">
        <w:t xml:space="preserve"> and </w:t>
      </w:r>
      <w:r w:rsidR="00AE1653">
        <w:t>that</w:t>
      </w:r>
      <w:r w:rsidR="00CB6D39">
        <w:t xml:space="preserve"> bringing different people together to live in the same place </w:t>
      </w:r>
      <w:r w:rsidR="007D6457">
        <w:t>has been a successful theme for other reality tv shows such as Big Brother etc.</w:t>
      </w:r>
    </w:p>
    <w:p w14:paraId="1B08AE01" w14:textId="77777777" w:rsidR="007D6457" w:rsidRPr="00D60069" w:rsidRDefault="007D6457"/>
    <w:tbl>
      <w:tblPr>
        <w:tblStyle w:val="GridTable1Light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Content table"/>
      </w:tblPr>
      <w:tblGrid>
        <w:gridCol w:w="5310"/>
        <w:gridCol w:w="3060"/>
        <w:gridCol w:w="1854"/>
      </w:tblGrid>
      <w:tr w:rsidR="002B2D13" w:rsidRPr="00D60069" w14:paraId="3A4CA0AA" w14:textId="77777777" w:rsidTr="001E0877">
        <w:trPr>
          <w:tblHeader/>
        </w:trPr>
        <w:tc>
          <w:tcPr>
            <w:tcW w:w="5310" w:type="dxa"/>
            <w:vAlign w:val="bottom"/>
          </w:tcPr>
          <w:p w14:paraId="04ABD950" w14:textId="77777777" w:rsidR="002B2D13" w:rsidRPr="00D60069" w:rsidRDefault="00DB2D2E" w:rsidP="00D60069">
            <w:pPr>
              <w:pStyle w:val="Heading2"/>
              <w:spacing w:after="80"/>
              <w:outlineLvl w:val="1"/>
            </w:pPr>
            <w:bookmarkStart w:id="2" w:name="MinuteDiscussion"/>
            <w:bookmarkStart w:id="3" w:name="MinuteActionItems"/>
            <w:bookmarkEnd w:id="2"/>
            <w:bookmarkEnd w:id="3"/>
            <w:r>
              <w:t>Action Points</w:t>
            </w:r>
          </w:p>
        </w:tc>
        <w:bookmarkStart w:id="4" w:name="MinutePersonResponsible"/>
        <w:bookmarkEnd w:id="4"/>
        <w:tc>
          <w:tcPr>
            <w:tcW w:w="3060" w:type="dxa"/>
            <w:vAlign w:val="bottom"/>
          </w:tcPr>
          <w:p w14:paraId="4FBC853D" w14:textId="77777777" w:rsidR="002B2D13" w:rsidRPr="00D60069" w:rsidRDefault="000B6E30" w:rsidP="00D60069">
            <w:pPr>
              <w:pStyle w:val="Heading2"/>
              <w:spacing w:after="80"/>
              <w:outlineLvl w:val="1"/>
            </w:pPr>
            <w:sdt>
              <w:sdtPr>
                <w:id w:val="-319821758"/>
                <w:placeholder>
                  <w:docPart w:val="94E953D66A1649AB9117A2E368221429"/>
                </w:placeholder>
                <w:temporary/>
                <w:showingPlcHdr/>
                <w15:appearance w15:val="hidden"/>
              </w:sdtPr>
              <w:sdtEndPr/>
              <w:sdtContent>
                <w:r w:rsidR="006344A8" w:rsidRPr="00D60069">
                  <w:t>Person responsible</w:t>
                </w:r>
              </w:sdtContent>
            </w:sdt>
          </w:p>
        </w:tc>
        <w:bookmarkStart w:id="5" w:name="MinuteDeadline"/>
        <w:bookmarkEnd w:id="5"/>
        <w:tc>
          <w:tcPr>
            <w:tcW w:w="1854" w:type="dxa"/>
            <w:vAlign w:val="bottom"/>
          </w:tcPr>
          <w:p w14:paraId="0E505153" w14:textId="77777777" w:rsidR="002B2D13" w:rsidRPr="00D60069" w:rsidRDefault="000B6E30" w:rsidP="00D60069">
            <w:pPr>
              <w:pStyle w:val="Heading2"/>
              <w:spacing w:after="80"/>
              <w:outlineLvl w:val="1"/>
            </w:pPr>
            <w:sdt>
              <w:sdtPr>
                <w:id w:val="433413345"/>
                <w:placeholder>
                  <w:docPart w:val="DC066D2C8CD84134B309455C43F5D765"/>
                </w:placeholder>
                <w:temporary/>
                <w:showingPlcHdr/>
                <w15:appearance w15:val="hidden"/>
              </w:sdtPr>
              <w:sdtEndPr/>
              <w:sdtContent>
                <w:r w:rsidR="006344A8" w:rsidRPr="00D60069">
                  <w:t>Deadline</w:t>
                </w:r>
              </w:sdtContent>
            </w:sdt>
          </w:p>
        </w:tc>
      </w:tr>
      <w:tr w:rsidR="002B2D13" w:rsidRPr="00D60069" w14:paraId="0E1B321C" w14:textId="77777777" w:rsidTr="00D60069">
        <w:tc>
          <w:tcPr>
            <w:tcW w:w="5310" w:type="dxa"/>
          </w:tcPr>
          <w:p w14:paraId="28BC667C" w14:textId="6B982988" w:rsidR="002B2D13" w:rsidRPr="00D60069" w:rsidRDefault="008D53F0" w:rsidP="00D60069">
            <w:pPr>
              <w:pStyle w:val="ListBullet"/>
              <w:spacing w:after="80"/>
            </w:pPr>
            <w:r>
              <w:t xml:space="preserve">Further develop our chosen </w:t>
            </w:r>
            <w:r w:rsidR="0001288A">
              <w:t>option</w:t>
            </w:r>
            <w:r w:rsidR="00994FF4">
              <w:t xml:space="preserve"> from just an idea </w:t>
            </w:r>
            <w:r w:rsidR="000F3DA3">
              <w:t>in</w:t>
            </w:r>
            <w:r w:rsidR="00994FF4">
              <w:t xml:space="preserve">to an actual description of </w:t>
            </w:r>
            <w:r w:rsidR="000F3DA3">
              <w:t>our reality TV show</w:t>
            </w:r>
          </w:p>
        </w:tc>
        <w:tc>
          <w:tcPr>
            <w:tcW w:w="3060" w:type="dxa"/>
          </w:tcPr>
          <w:p w14:paraId="5EB47CE2" w14:textId="625952F2" w:rsidR="002B2D13" w:rsidRPr="00D60069" w:rsidRDefault="00AE41A7" w:rsidP="00D60069">
            <w:pPr>
              <w:spacing w:after="80"/>
            </w:pPr>
            <w:r>
              <w:t>Ceri and Prithi</w:t>
            </w:r>
          </w:p>
        </w:tc>
        <w:tc>
          <w:tcPr>
            <w:tcW w:w="1854" w:type="dxa"/>
          </w:tcPr>
          <w:p w14:paraId="4D27E223" w14:textId="73CBCB41" w:rsidR="002B2D13" w:rsidRPr="00D60069" w:rsidRDefault="00AE41A7" w:rsidP="00D60069">
            <w:pPr>
              <w:spacing w:after="80"/>
            </w:pPr>
            <w:r>
              <w:t>03/04/2020</w:t>
            </w:r>
          </w:p>
        </w:tc>
      </w:tr>
      <w:tr w:rsidR="002B2D13" w:rsidRPr="00D60069" w14:paraId="56DAAA6A" w14:textId="77777777" w:rsidTr="00D60069">
        <w:tc>
          <w:tcPr>
            <w:tcW w:w="5310" w:type="dxa"/>
          </w:tcPr>
          <w:p w14:paraId="445E0409" w14:textId="140415D9" w:rsidR="002B2D13" w:rsidRPr="00D60069" w:rsidRDefault="007969D0" w:rsidP="00D60069">
            <w:pPr>
              <w:pStyle w:val="ListBullet"/>
              <w:spacing w:after="80"/>
            </w:pPr>
            <w:r>
              <w:t xml:space="preserve">Gather research that supports our </w:t>
            </w:r>
            <w:r w:rsidR="003E6D49">
              <w:t xml:space="preserve">belief that this would  </w:t>
            </w:r>
            <w:r w:rsidR="0058336E">
              <w:t xml:space="preserve"> be </w:t>
            </w:r>
            <w:r w:rsidR="003E6D49">
              <w:t xml:space="preserve">a successful </w:t>
            </w:r>
            <w:r w:rsidR="0058336E">
              <w:t>reality TV show</w:t>
            </w:r>
          </w:p>
        </w:tc>
        <w:tc>
          <w:tcPr>
            <w:tcW w:w="3060" w:type="dxa"/>
          </w:tcPr>
          <w:p w14:paraId="65CD9905" w14:textId="5131B010" w:rsidR="002B2D13" w:rsidRPr="00D60069" w:rsidRDefault="0058336E" w:rsidP="00D60069">
            <w:pPr>
              <w:spacing w:after="80"/>
            </w:pPr>
            <w:r>
              <w:t>Ceri, Prithi, Lucy and Harry</w:t>
            </w:r>
          </w:p>
        </w:tc>
        <w:tc>
          <w:tcPr>
            <w:tcW w:w="1854" w:type="dxa"/>
          </w:tcPr>
          <w:p w14:paraId="1B744729" w14:textId="4984989F" w:rsidR="002B2D13" w:rsidRPr="00D60069" w:rsidRDefault="0058336E" w:rsidP="00D60069">
            <w:pPr>
              <w:spacing w:after="80"/>
            </w:pPr>
            <w:r>
              <w:t>06/04/2020</w:t>
            </w:r>
          </w:p>
        </w:tc>
      </w:tr>
      <w:tr w:rsidR="002B2D13" w:rsidRPr="00D60069" w14:paraId="72FDFCF0" w14:textId="77777777" w:rsidTr="00D60069">
        <w:tc>
          <w:tcPr>
            <w:tcW w:w="5310" w:type="dxa"/>
            <w:tcMar>
              <w:bottom w:w="288" w:type="dxa"/>
            </w:tcMar>
          </w:tcPr>
          <w:p w14:paraId="1DC87908" w14:textId="1908DAA1" w:rsidR="002B2D13" w:rsidRPr="00D60069" w:rsidRDefault="006E29E4" w:rsidP="00D60069">
            <w:pPr>
              <w:pStyle w:val="ListBullet"/>
              <w:spacing w:after="80"/>
            </w:pPr>
            <w:r>
              <w:t>Gather further information for PowerPoint</w:t>
            </w:r>
          </w:p>
        </w:tc>
        <w:tc>
          <w:tcPr>
            <w:tcW w:w="3060" w:type="dxa"/>
            <w:tcMar>
              <w:bottom w:w="288" w:type="dxa"/>
            </w:tcMar>
          </w:tcPr>
          <w:p w14:paraId="2ED7D730" w14:textId="4F4C259A" w:rsidR="002B2D13" w:rsidRPr="00D60069" w:rsidRDefault="00285847" w:rsidP="00D60069">
            <w:pPr>
              <w:spacing w:after="80"/>
            </w:pPr>
            <w:r>
              <w:t>Ceri and Prithi</w:t>
            </w:r>
          </w:p>
        </w:tc>
        <w:tc>
          <w:tcPr>
            <w:tcW w:w="1854" w:type="dxa"/>
            <w:tcMar>
              <w:bottom w:w="288" w:type="dxa"/>
            </w:tcMar>
          </w:tcPr>
          <w:p w14:paraId="29671784" w14:textId="761D5B2B" w:rsidR="002B2D13" w:rsidRPr="00D60069" w:rsidRDefault="006E29E4" w:rsidP="00D60069">
            <w:pPr>
              <w:spacing w:after="80"/>
            </w:pPr>
            <w:r>
              <w:t>06/04/2020</w:t>
            </w:r>
          </w:p>
        </w:tc>
      </w:tr>
    </w:tbl>
    <w:tbl>
      <w:tblPr>
        <w:tblW w:w="5000" w:type="pct"/>
        <w:tblBorders>
          <w:top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  <w:tblDescription w:val="Content table"/>
      </w:tblPr>
      <w:tblGrid>
        <w:gridCol w:w="1620"/>
        <w:gridCol w:w="4970"/>
        <w:gridCol w:w="1324"/>
        <w:gridCol w:w="2310"/>
      </w:tblGrid>
      <w:tr w:rsidR="00D62E01" w:rsidRPr="00D60069" w14:paraId="45EA96C0" w14:textId="77777777" w:rsidTr="00D62E01">
        <w:tc>
          <w:tcPr>
            <w:tcW w:w="1620" w:type="dxa"/>
          </w:tcPr>
          <w:bookmarkEnd w:id="1"/>
          <w:p w14:paraId="14DD892A" w14:textId="77777777" w:rsidR="00D62E01" w:rsidRPr="00D60069" w:rsidRDefault="00DB2D2E" w:rsidP="00DB2D2E">
            <w:pPr>
              <w:pStyle w:val="Heading2"/>
            </w:pPr>
            <w:r>
              <w:t>Agenda item 2</w:t>
            </w:r>
          </w:p>
        </w:tc>
        <w:tc>
          <w:tcPr>
            <w:tcW w:w="4970" w:type="dxa"/>
          </w:tcPr>
          <w:p w14:paraId="11E3BB0C" w14:textId="37F264BB" w:rsidR="00D62E01" w:rsidRPr="00D60069" w:rsidRDefault="006522A2" w:rsidP="006344A8">
            <w:r>
              <w:t xml:space="preserve">Development of </w:t>
            </w:r>
            <w:r w:rsidR="00EB6EDA">
              <w:t xml:space="preserve">our </w:t>
            </w:r>
            <w:r w:rsidR="000438E0">
              <w:t>Reality TV show idea</w:t>
            </w:r>
          </w:p>
        </w:tc>
        <w:tc>
          <w:tcPr>
            <w:tcW w:w="1324" w:type="dxa"/>
          </w:tcPr>
          <w:p w14:paraId="688B63F8" w14:textId="77777777" w:rsidR="00D62E01" w:rsidRPr="00D60069" w:rsidRDefault="000B6E30" w:rsidP="006344A8">
            <w:pPr>
              <w:pStyle w:val="Heading2"/>
            </w:pPr>
            <w:sdt>
              <w:sdtPr>
                <w:id w:val="1072624145"/>
                <w:placeholder>
                  <w:docPart w:val="1F2B93D0852B4BA2BAC03E0766062213"/>
                </w:placeholder>
                <w:temporary/>
                <w:showingPlcHdr/>
                <w15:appearance w15:val="hidden"/>
              </w:sdtPr>
              <w:sdtEndPr/>
              <w:sdtContent>
                <w:r w:rsidR="00D62E01" w:rsidRPr="00D60069">
                  <w:t>Presenter:</w:t>
                </w:r>
              </w:sdtContent>
            </w:sdt>
          </w:p>
        </w:tc>
        <w:tc>
          <w:tcPr>
            <w:tcW w:w="2310" w:type="dxa"/>
          </w:tcPr>
          <w:p w14:paraId="46870C2B" w14:textId="6CDE2DA0" w:rsidR="00D62E01" w:rsidRPr="00D60069" w:rsidRDefault="000438E0" w:rsidP="006344A8">
            <w:r>
              <w:t>Ceri and Prithi</w:t>
            </w:r>
          </w:p>
        </w:tc>
      </w:tr>
    </w:tbl>
    <w:p w14:paraId="53A62861" w14:textId="77777777" w:rsidR="00D62E01" w:rsidRPr="00D60069" w:rsidRDefault="000B6E30" w:rsidP="00D62E01">
      <w:pPr>
        <w:pStyle w:val="Heading4"/>
      </w:pPr>
      <w:sdt>
        <w:sdtPr>
          <w:id w:val="1495455185"/>
          <w:placeholder>
            <w:docPart w:val="FDC2DB91C1874B5CAE09532104DE7E3E"/>
          </w:placeholder>
          <w:temporary/>
          <w:showingPlcHdr/>
          <w15:appearance w15:val="hidden"/>
        </w:sdtPr>
        <w:sdtEndPr/>
        <w:sdtContent>
          <w:r w:rsidR="00D62E01" w:rsidRPr="00D60069">
            <w:t>Discussion:</w:t>
          </w:r>
        </w:sdtContent>
      </w:sdt>
    </w:p>
    <w:p w14:paraId="7D54F53E" w14:textId="282DFDD7" w:rsidR="00F86B3C" w:rsidRDefault="009A66D5" w:rsidP="00EC0556">
      <w:r>
        <w:t xml:space="preserve">Once we </w:t>
      </w:r>
      <w:r w:rsidR="00B636E8">
        <w:t xml:space="preserve">had decided on a rough idea for our show, we proceeded to </w:t>
      </w:r>
      <w:r w:rsidR="00D34314">
        <w:t>expand on it by d</w:t>
      </w:r>
      <w:r w:rsidR="00F86B3C">
        <w:t>iscussing how the show would work and what format it would take.</w:t>
      </w:r>
      <w:r w:rsidR="00F31771">
        <w:t xml:space="preserve"> </w:t>
      </w:r>
      <w:r w:rsidR="001200CC">
        <w:br/>
      </w:r>
    </w:p>
    <w:p w14:paraId="2143F3E7" w14:textId="3B8DC6F3" w:rsidR="00EC0556" w:rsidRDefault="001200CC" w:rsidP="00EC0556">
      <w:pPr>
        <w:pStyle w:val="ListParagraph"/>
        <w:numPr>
          <w:ilvl w:val="0"/>
          <w:numId w:val="8"/>
        </w:numPr>
      </w:pPr>
      <w:r>
        <w:t xml:space="preserve">We would use some of the same </w:t>
      </w:r>
      <w:r w:rsidR="00284BCB">
        <w:t xml:space="preserve">things that I’m a Celebrity Get Me Out of Here uses. We would </w:t>
      </w:r>
      <w:r w:rsidR="003A4D0D">
        <w:t xml:space="preserve">have all participants living in the jungle for a few weeks, having to </w:t>
      </w:r>
      <w:r w:rsidR="00BF24FD">
        <w:t xml:space="preserve">complete challenges that the </w:t>
      </w:r>
      <w:r w:rsidR="00B60BD0">
        <w:t>public vote for</w:t>
      </w:r>
      <w:r w:rsidR="007A0F23">
        <w:t xml:space="preserve">. However, the focus on this programme would be on health – seeing who copes better between the 2 groups, 1 group living on basic rations of meat and animal based </w:t>
      </w:r>
      <w:r w:rsidR="005A5414">
        <w:t>foods</w:t>
      </w:r>
      <w:r w:rsidR="007A0F23">
        <w:t xml:space="preserve">, and the other group </w:t>
      </w:r>
      <w:r w:rsidR="005A5414">
        <w:t xml:space="preserve">living on basic rations of non-animal based foods. </w:t>
      </w:r>
      <w:r w:rsidR="00C25065">
        <w:t xml:space="preserve">The challenges that contestants face would </w:t>
      </w:r>
      <w:r w:rsidR="002731EA">
        <w:t>be more based on this theme too</w:t>
      </w:r>
      <w:r w:rsidR="00B2176A">
        <w:t xml:space="preserve">, with more physically demanding challenges and </w:t>
      </w:r>
      <w:r w:rsidR="003762FD">
        <w:t>more eating/drinking challenges too.</w:t>
      </w:r>
    </w:p>
    <w:p w14:paraId="22036367" w14:textId="30E501CD" w:rsidR="00092BE8" w:rsidRDefault="00EC0556" w:rsidP="00546237">
      <w:pPr>
        <w:pStyle w:val="ListParagraph"/>
        <w:numPr>
          <w:ilvl w:val="0"/>
          <w:numId w:val="8"/>
        </w:numPr>
      </w:pPr>
      <w:r>
        <w:lastRenderedPageBreak/>
        <w:t>14 pa</w:t>
      </w:r>
      <w:r w:rsidR="00CB3F95">
        <w:t>rticipants in total</w:t>
      </w:r>
      <w:r w:rsidR="00ED79E0">
        <w:t xml:space="preserve">. </w:t>
      </w:r>
      <w:r w:rsidR="00AC116B">
        <w:t xml:space="preserve">2 groups, both </w:t>
      </w:r>
      <w:r w:rsidR="00B11933">
        <w:t xml:space="preserve">made up of 7 contestants. One group will be </w:t>
      </w:r>
      <w:r w:rsidR="00303ECF">
        <w:t xml:space="preserve">meat eaters </w:t>
      </w:r>
      <w:r w:rsidR="00360A81">
        <w:t>who h</w:t>
      </w:r>
      <w:r w:rsidR="00E42D15">
        <w:t xml:space="preserve">old strong beliefs supporting the argument </w:t>
      </w:r>
      <w:r w:rsidR="00D50100">
        <w:t xml:space="preserve">that </w:t>
      </w:r>
      <w:r w:rsidR="003A1054">
        <w:t>eating meat is essential for good health</w:t>
      </w:r>
      <w:r w:rsidR="00467DC8">
        <w:t xml:space="preserve">. In this group we will aim to have </w:t>
      </w:r>
      <w:r w:rsidR="000A6014">
        <w:t>a mixture of people with strong beliefs, people from occupations such as a butcher or farmer etc</w:t>
      </w:r>
      <w:r w:rsidR="0088280C">
        <w:t xml:space="preserve">, and a </w:t>
      </w:r>
      <w:r w:rsidR="00C14B6F">
        <w:t xml:space="preserve">healthy person/bodybuilder who heavily uses meat as their form of protein for training. </w:t>
      </w:r>
      <w:r w:rsidR="009A0869">
        <w:t xml:space="preserve">The other group will </w:t>
      </w:r>
      <w:r w:rsidR="00340A79">
        <w:t>consist of vegetarians and vegans</w:t>
      </w:r>
      <w:r w:rsidR="009C13A1">
        <w:t xml:space="preserve"> – people who strongly believe that </w:t>
      </w:r>
      <w:r w:rsidR="003A1054">
        <w:t>meat is not essential and shouldn’t be part of a person’s diet. Similarly to the first group, we will aim to have a mixture of people with strong beliefs, people from occupations such as environment</w:t>
      </w:r>
      <w:r w:rsidR="0078509C">
        <w:t xml:space="preserve">alists or animal rights campaigners, as well as </w:t>
      </w:r>
      <w:r w:rsidR="0024668E">
        <w:t>an equally healthy person/bodybuilder</w:t>
      </w:r>
      <w:r w:rsidR="00A867BA">
        <w:t xml:space="preserve"> who uses non</w:t>
      </w:r>
      <w:r w:rsidR="00F768AA">
        <w:t xml:space="preserve">-animal based products </w:t>
      </w:r>
      <w:r w:rsidR="00092BE8">
        <w:t>in their training regime.</w:t>
      </w:r>
      <w:r w:rsidR="00546237">
        <w:br/>
      </w:r>
    </w:p>
    <w:p w14:paraId="5C82F0E2" w14:textId="403C706F" w:rsidR="00546237" w:rsidRDefault="00F779B7" w:rsidP="00546237">
      <w:pPr>
        <w:pStyle w:val="ListParagraph"/>
        <w:numPr>
          <w:ilvl w:val="0"/>
          <w:numId w:val="8"/>
        </w:numPr>
      </w:pPr>
      <w:r>
        <w:t>The show would be</w:t>
      </w:r>
      <w:r w:rsidR="00733AB1">
        <w:t xml:space="preserve"> a live</w:t>
      </w:r>
      <w:r>
        <w:t xml:space="preserve"> broadcast at 9pm every evening for </w:t>
      </w:r>
      <w:r w:rsidR="00CD02AB">
        <w:t>4 weeks</w:t>
      </w:r>
      <w:r w:rsidR="00BC41C0">
        <w:t xml:space="preserve">, with the first episode being an introduction to the program and to each contestant </w:t>
      </w:r>
      <w:r w:rsidR="00021158">
        <w:t xml:space="preserve">, thus allowing the audience to see what is in store for the upcoming weeks and </w:t>
      </w:r>
      <w:r w:rsidR="00433CE0">
        <w:t xml:space="preserve">to hook them into </w:t>
      </w:r>
      <w:r w:rsidR="00664B75">
        <w:t xml:space="preserve">watching the </w:t>
      </w:r>
      <w:r w:rsidR="00960749">
        <w:t>whole series.</w:t>
      </w:r>
      <w:r w:rsidR="00D34A75">
        <w:t xml:space="preserve"> </w:t>
      </w:r>
      <w:r w:rsidR="001D5FC1">
        <w:t xml:space="preserve">There is also scope for having our own channel and live broadcasting the contestants </w:t>
      </w:r>
      <w:r w:rsidR="00681B25">
        <w:t xml:space="preserve">for the entire 4 weeks – something </w:t>
      </w:r>
      <w:r w:rsidR="00924BF0">
        <w:t xml:space="preserve">that Big Brother has previously done successfully. </w:t>
      </w:r>
      <w:r w:rsidR="00D34A75">
        <w:t xml:space="preserve">Having a live broadcast every evening will be good for many </w:t>
      </w:r>
      <w:r w:rsidR="002819A9">
        <w:t>reasons;</w:t>
      </w:r>
      <w:r w:rsidR="00DB13C3">
        <w:br/>
      </w:r>
    </w:p>
    <w:p w14:paraId="14AFC06C" w14:textId="20E14667" w:rsidR="00F07BA2" w:rsidRDefault="00DB13C3" w:rsidP="00F07BA2">
      <w:pPr>
        <w:pStyle w:val="ListParagraph"/>
        <w:numPr>
          <w:ilvl w:val="1"/>
          <w:numId w:val="8"/>
        </w:numPr>
      </w:pPr>
      <w:r>
        <w:t xml:space="preserve">It will enable viewers to participate by voting for who they want to do challenges, as well as voting for who they want to remain </w:t>
      </w:r>
      <w:r w:rsidR="00F07BA2">
        <w:t>on the show.</w:t>
      </w:r>
      <w:r w:rsidR="00F07BA2">
        <w:br/>
      </w:r>
    </w:p>
    <w:p w14:paraId="7D56A7E5" w14:textId="16CAA77A" w:rsidR="00F07BA2" w:rsidRDefault="00537FBE" w:rsidP="00F07BA2">
      <w:pPr>
        <w:pStyle w:val="ListParagraph"/>
        <w:numPr>
          <w:ilvl w:val="1"/>
          <w:numId w:val="8"/>
        </w:numPr>
      </w:pPr>
      <w:r>
        <w:t>It will en</w:t>
      </w:r>
      <w:r w:rsidR="00977A25">
        <w:t>able the show to host a weekly live contest between 2 contestants – something which would raise a lot of excitement amongst the viewers.</w:t>
      </w:r>
      <w:r w:rsidR="00977A25">
        <w:br/>
      </w:r>
    </w:p>
    <w:p w14:paraId="6CF00682" w14:textId="63BDE837" w:rsidR="000438E0" w:rsidRPr="00D60069" w:rsidRDefault="00AC4783" w:rsidP="00D62E01">
      <w:pPr>
        <w:pStyle w:val="ListParagraph"/>
        <w:numPr>
          <w:ilvl w:val="1"/>
          <w:numId w:val="8"/>
        </w:numPr>
      </w:pPr>
      <w:r>
        <w:t>Occupying a daily primetime T</w:t>
      </w:r>
      <w:r w:rsidR="00EE072D">
        <w:t>V slot will enable us to earn lots of revenue from advertisement breaks</w:t>
      </w:r>
      <w:r w:rsidR="003F33A1">
        <w:t xml:space="preserve"> due to the high volume of viewers. Revenue will also be made through the voting procedure; despite people being able to vote on the app that we will make to go with the show, they will also be able to vote via text – therefore making this a great source of income.</w:t>
      </w:r>
      <w:r w:rsidR="003F33A1">
        <w:br/>
      </w:r>
    </w:p>
    <w:p w14:paraId="355ED3B0" w14:textId="77777777" w:rsidR="00D62E01" w:rsidRPr="00D60069" w:rsidRDefault="000B6E30" w:rsidP="00D62E01">
      <w:pPr>
        <w:pStyle w:val="Heading4"/>
      </w:pPr>
      <w:sdt>
        <w:sdtPr>
          <w:id w:val="-1295436725"/>
          <w:placeholder>
            <w:docPart w:val="85325FF4FB5948799B00A08F341151AC"/>
          </w:placeholder>
          <w:temporary/>
          <w:showingPlcHdr/>
          <w15:appearance w15:val="hidden"/>
        </w:sdtPr>
        <w:sdtEndPr/>
        <w:sdtContent>
          <w:r w:rsidR="00D62E01" w:rsidRPr="00D60069">
            <w:t>Conclusions:</w:t>
          </w:r>
        </w:sdtContent>
      </w:sdt>
    </w:p>
    <w:p w14:paraId="11EBE4C0" w14:textId="3D17CA40" w:rsidR="00D62E01" w:rsidRPr="00D60069" w:rsidRDefault="001F1B3A" w:rsidP="00D62E01">
      <w:r>
        <w:t xml:space="preserve">We </w:t>
      </w:r>
      <w:r w:rsidR="001D5FC1">
        <w:t>have</w:t>
      </w:r>
      <w:r w:rsidR="00D21F00">
        <w:t xml:space="preserve"> now turned this idea into a</w:t>
      </w:r>
      <w:r w:rsidR="001D5FC1">
        <w:t xml:space="preserve"> fully</w:t>
      </w:r>
      <w:r w:rsidR="00D21F00">
        <w:t xml:space="preserve"> </w:t>
      </w:r>
      <w:r w:rsidR="002F46E6">
        <w:t xml:space="preserve">valid </w:t>
      </w:r>
      <w:r w:rsidR="007537C0">
        <w:t xml:space="preserve">plan and design for </w:t>
      </w:r>
      <w:r w:rsidR="00327D19">
        <w:t xml:space="preserve">a reality TV show. Taking elements from Big Brother and I’m a Celebrity means that our show will have a successful framework in which it </w:t>
      </w:r>
      <w:r w:rsidR="00C74F45">
        <w:t>is based, and with the unique element of pitching 2 teams of opposing groups against each other</w:t>
      </w:r>
      <w:r w:rsidR="00C605B8">
        <w:t xml:space="preserve"> which should create some dramatic and explosive moments</w:t>
      </w:r>
      <w:r w:rsidR="00C848A9">
        <w:t xml:space="preserve">, </w:t>
      </w:r>
      <w:r w:rsidR="00C605B8">
        <w:t>we believe that we have come up with the perfect formula for a successful reality TV show.</w:t>
      </w:r>
      <w:r w:rsidR="00E26E49">
        <w:br/>
      </w:r>
    </w:p>
    <w:tbl>
      <w:tblPr>
        <w:tblStyle w:val="GridTable1Light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Content table"/>
      </w:tblPr>
      <w:tblGrid>
        <w:gridCol w:w="5310"/>
        <w:gridCol w:w="3060"/>
        <w:gridCol w:w="1854"/>
      </w:tblGrid>
      <w:tr w:rsidR="00D60069" w:rsidRPr="00D60069" w14:paraId="2D0378CC" w14:textId="77777777" w:rsidTr="001E0877">
        <w:trPr>
          <w:tblHeader/>
        </w:trPr>
        <w:tc>
          <w:tcPr>
            <w:tcW w:w="5310" w:type="dxa"/>
            <w:vAlign w:val="bottom"/>
          </w:tcPr>
          <w:p w14:paraId="21B35D1D" w14:textId="77777777" w:rsidR="00D60069" w:rsidRPr="00D60069" w:rsidRDefault="00DB2D2E" w:rsidP="00284200">
            <w:pPr>
              <w:pStyle w:val="Heading2"/>
              <w:spacing w:after="80"/>
              <w:outlineLvl w:val="1"/>
            </w:pPr>
            <w:r>
              <w:t>Action Points</w:t>
            </w:r>
          </w:p>
        </w:tc>
        <w:tc>
          <w:tcPr>
            <w:tcW w:w="3060" w:type="dxa"/>
            <w:vAlign w:val="bottom"/>
          </w:tcPr>
          <w:p w14:paraId="7907E052" w14:textId="77777777" w:rsidR="00D60069" w:rsidRPr="00D60069" w:rsidRDefault="000B6E30" w:rsidP="00284200">
            <w:pPr>
              <w:pStyle w:val="Heading2"/>
              <w:spacing w:after="80"/>
              <w:outlineLvl w:val="1"/>
            </w:pPr>
            <w:sdt>
              <w:sdtPr>
                <w:id w:val="-778569795"/>
                <w:placeholder>
                  <w:docPart w:val="79DDC997EF484E66863CD7E53B871CBE"/>
                </w:placeholder>
                <w:temporary/>
                <w:showingPlcHdr/>
                <w15:appearance w15:val="hidden"/>
              </w:sdtPr>
              <w:sdtEndPr/>
              <w:sdtContent>
                <w:r w:rsidR="00D60069" w:rsidRPr="00D60069">
                  <w:t>Person responsible</w:t>
                </w:r>
              </w:sdtContent>
            </w:sdt>
          </w:p>
        </w:tc>
        <w:tc>
          <w:tcPr>
            <w:tcW w:w="1854" w:type="dxa"/>
            <w:vAlign w:val="bottom"/>
          </w:tcPr>
          <w:p w14:paraId="3E35B23C" w14:textId="77777777" w:rsidR="00D60069" w:rsidRPr="00D60069" w:rsidRDefault="000B6E30" w:rsidP="00284200">
            <w:pPr>
              <w:pStyle w:val="Heading2"/>
              <w:spacing w:after="80"/>
              <w:outlineLvl w:val="1"/>
            </w:pPr>
            <w:sdt>
              <w:sdtPr>
                <w:id w:val="-1974196117"/>
                <w:placeholder>
                  <w:docPart w:val="D57B9B48A4C24794864731625332B9ED"/>
                </w:placeholder>
                <w:temporary/>
                <w:showingPlcHdr/>
                <w15:appearance w15:val="hidden"/>
              </w:sdtPr>
              <w:sdtEndPr/>
              <w:sdtContent>
                <w:r w:rsidR="00D60069" w:rsidRPr="00D60069">
                  <w:t>Deadline</w:t>
                </w:r>
              </w:sdtContent>
            </w:sdt>
          </w:p>
        </w:tc>
      </w:tr>
      <w:tr w:rsidR="00D60069" w:rsidRPr="00D60069" w14:paraId="0919541B" w14:textId="77777777" w:rsidTr="00284200">
        <w:tc>
          <w:tcPr>
            <w:tcW w:w="5310" w:type="dxa"/>
          </w:tcPr>
          <w:p w14:paraId="793DEB25" w14:textId="59C4E79A" w:rsidR="00D60069" w:rsidRPr="00D60069" w:rsidRDefault="00E26E49" w:rsidP="00284200">
            <w:pPr>
              <w:pStyle w:val="ListBullet"/>
              <w:spacing w:after="80"/>
            </w:pPr>
            <w:r>
              <w:t>Come up with a name for our show</w:t>
            </w:r>
          </w:p>
        </w:tc>
        <w:tc>
          <w:tcPr>
            <w:tcW w:w="3060" w:type="dxa"/>
          </w:tcPr>
          <w:p w14:paraId="5772DDC1" w14:textId="4D5AE7A3" w:rsidR="00D60069" w:rsidRPr="00D60069" w:rsidRDefault="00E26E49" w:rsidP="00284200">
            <w:pPr>
              <w:spacing w:after="80"/>
            </w:pPr>
            <w:r>
              <w:t>Ceri, Prithi, Lucy and Harry</w:t>
            </w:r>
          </w:p>
        </w:tc>
        <w:tc>
          <w:tcPr>
            <w:tcW w:w="1854" w:type="dxa"/>
          </w:tcPr>
          <w:p w14:paraId="6CB223EE" w14:textId="3B1F404F" w:rsidR="00D60069" w:rsidRPr="00D60069" w:rsidRDefault="00E26E49" w:rsidP="00284200">
            <w:pPr>
              <w:spacing w:after="80"/>
            </w:pPr>
            <w:r>
              <w:t>06/04/2020</w:t>
            </w:r>
          </w:p>
        </w:tc>
      </w:tr>
      <w:tr w:rsidR="00D60069" w:rsidRPr="00D60069" w14:paraId="1578CB2F" w14:textId="77777777" w:rsidTr="00284200">
        <w:tc>
          <w:tcPr>
            <w:tcW w:w="5310" w:type="dxa"/>
          </w:tcPr>
          <w:p w14:paraId="2BBC3FFD" w14:textId="6A715C15" w:rsidR="00D60069" w:rsidRPr="00D60069" w:rsidRDefault="00E26E49" w:rsidP="00284200">
            <w:pPr>
              <w:pStyle w:val="ListBullet"/>
              <w:spacing w:after="80"/>
            </w:pPr>
            <w:r>
              <w:t>Gather research that supports our belief that this show   will be a success</w:t>
            </w:r>
          </w:p>
        </w:tc>
        <w:tc>
          <w:tcPr>
            <w:tcW w:w="3060" w:type="dxa"/>
          </w:tcPr>
          <w:p w14:paraId="6FEF9EE1" w14:textId="060AF1F0" w:rsidR="00D60069" w:rsidRPr="00D60069" w:rsidRDefault="00E26E49" w:rsidP="00284200">
            <w:pPr>
              <w:spacing w:after="80"/>
            </w:pPr>
            <w:r>
              <w:t>Ceri and Prithi</w:t>
            </w:r>
          </w:p>
        </w:tc>
        <w:tc>
          <w:tcPr>
            <w:tcW w:w="1854" w:type="dxa"/>
          </w:tcPr>
          <w:p w14:paraId="56AF1300" w14:textId="643C2A03" w:rsidR="00D60069" w:rsidRPr="00D60069" w:rsidRDefault="00E26E49" w:rsidP="00284200">
            <w:pPr>
              <w:spacing w:after="80"/>
            </w:pPr>
            <w:r>
              <w:t>06/04/2020</w:t>
            </w:r>
          </w:p>
        </w:tc>
      </w:tr>
      <w:tr w:rsidR="00D60069" w:rsidRPr="00D60069" w14:paraId="7E945825" w14:textId="77777777" w:rsidTr="00284200">
        <w:tc>
          <w:tcPr>
            <w:tcW w:w="5310" w:type="dxa"/>
            <w:tcMar>
              <w:bottom w:w="288" w:type="dxa"/>
            </w:tcMar>
          </w:tcPr>
          <w:p w14:paraId="561777EE" w14:textId="72401AFD" w:rsidR="00D60069" w:rsidRPr="00D60069" w:rsidRDefault="00E26E49" w:rsidP="00284200">
            <w:pPr>
              <w:pStyle w:val="ListBullet"/>
              <w:spacing w:after="80"/>
            </w:pPr>
            <w:r>
              <w:t>Start on creating PowerPoint</w:t>
            </w:r>
          </w:p>
        </w:tc>
        <w:tc>
          <w:tcPr>
            <w:tcW w:w="3060" w:type="dxa"/>
            <w:tcMar>
              <w:bottom w:w="288" w:type="dxa"/>
            </w:tcMar>
          </w:tcPr>
          <w:p w14:paraId="5D60C598" w14:textId="4C6D77A3" w:rsidR="00D60069" w:rsidRPr="00D60069" w:rsidRDefault="00E26E49" w:rsidP="00284200">
            <w:pPr>
              <w:spacing w:after="80"/>
            </w:pPr>
            <w:r>
              <w:t>Ceri and Prithi</w:t>
            </w:r>
          </w:p>
        </w:tc>
        <w:tc>
          <w:tcPr>
            <w:tcW w:w="1854" w:type="dxa"/>
            <w:tcMar>
              <w:bottom w:w="288" w:type="dxa"/>
            </w:tcMar>
          </w:tcPr>
          <w:p w14:paraId="648933C7" w14:textId="725DB23A" w:rsidR="00D60069" w:rsidRPr="00D60069" w:rsidRDefault="00E26E49" w:rsidP="00284200">
            <w:pPr>
              <w:spacing w:after="80"/>
            </w:pPr>
            <w:r>
              <w:t>06/04/2020</w:t>
            </w:r>
          </w:p>
        </w:tc>
      </w:tr>
    </w:tbl>
    <w:p w14:paraId="2F1C09AC" w14:textId="77777777" w:rsidR="002B2D13" w:rsidRPr="00D60069" w:rsidRDefault="000B6E30">
      <w:pPr>
        <w:pStyle w:val="Heading1"/>
      </w:pPr>
      <w:sdt>
        <w:sdtPr>
          <w:id w:val="-1794281877"/>
          <w:placeholder>
            <w:docPart w:val="3EEBB6550E8141979320913A0CE044FB"/>
          </w:placeholder>
          <w:temporary/>
          <w:showingPlcHdr/>
          <w15:appearance w15:val="hidden"/>
        </w:sdtPr>
        <w:sdtEndPr/>
        <w:sdtContent>
          <w:r w:rsidR="006344A8" w:rsidRPr="00D60069">
            <w:t>Other Information</w:t>
          </w:r>
        </w:sdtContent>
      </w:sdt>
    </w:p>
    <w:p w14:paraId="0C73B915" w14:textId="6A88CAFE" w:rsidR="00DB2D2E" w:rsidRPr="00F306B8" w:rsidRDefault="00F306B8">
      <w:pPr>
        <w:rPr>
          <w:bCs/>
        </w:rPr>
      </w:pPr>
      <w:r>
        <w:rPr>
          <w:b/>
        </w:rPr>
        <w:br/>
      </w:r>
      <w:r w:rsidR="00DB2D2E" w:rsidRPr="00DB2D2E">
        <w:rPr>
          <w:b/>
        </w:rPr>
        <w:t>Date of Next Meeting:</w:t>
      </w:r>
      <w:r>
        <w:rPr>
          <w:b/>
        </w:rPr>
        <w:t xml:space="preserve"> </w:t>
      </w:r>
      <w:r>
        <w:rPr>
          <w:bCs/>
        </w:rPr>
        <w:t>06/04/2020</w:t>
      </w:r>
      <w:bookmarkStart w:id="6" w:name="_GoBack"/>
      <w:bookmarkEnd w:id="6"/>
    </w:p>
    <w:sectPr w:rsidR="00DB2D2E" w:rsidRPr="00F306B8">
      <w:footerReference w:type="default" r:id="rId7"/>
      <w:type w:val="continuous"/>
      <w:pgSz w:w="12240" w:h="15840" w:code="1"/>
      <w:pgMar w:top="1008" w:right="1008" w:bottom="1008" w:left="1008" w:header="720" w:footer="648" w:gutter="0"/>
      <w:cols w:space="720"/>
      <w:titlePg/>
      <w:docGrid w:linePitch="2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52E23B" w14:textId="77777777" w:rsidR="000B6E30" w:rsidRDefault="000B6E30">
      <w:pPr>
        <w:spacing w:before="0" w:after="0"/>
      </w:pPr>
      <w:r>
        <w:separator/>
      </w:r>
    </w:p>
  </w:endnote>
  <w:endnote w:type="continuationSeparator" w:id="0">
    <w:p w14:paraId="0BE561E8" w14:textId="77777777" w:rsidR="000B6E30" w:rsidRDefault="000B6E3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595968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F3CC13" w14:textId="77777777" w:rsidR="002B2D13" w:rsidRDefault="006344A8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5BF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0846B6" w14:textId="77777777" w:rsidR="000B6E30" w:rsidRDefault="000B6E30">
      <w:pPr>
        <w:spacing w:before="0" w:after="0"/>
      </w:pPr>
      <w:r>
        <w:separator/>
      </w:r>
    </w:p>
  </w:footnote>
  <w:footnote w:type="continuationSeparator" w:id="0">
    <w:p w14:paraId="05ECCF51" w14:textId="77777777" w:rsidR="000B6E30" w:rsidRDefault="000B6E30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A0705D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660422FA"/>
    <w:lvl w:ilvl="0">
      <w:start w:val="1"/>
      <w:numFmt w:val="bullet"/>
      <w:pStyle w:val="List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6E0A4016"/>
    <w:multiLevelType w:val="hybridMultilevel"/>
    <w:tmpl w:val="9D044FAC"/>
    <w:lvl w:ilvl="0" w:tplc="0428E8AA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5E52573"/>
    <w:multiLevelType w:val="hybridMultilevel"/>
    <w:tmpl w:val="0FEE5A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604FDB"/>
    <w:multiLevelType w:val="hybridMultilevel"/>
    <w:tmpl w:val="B6789F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D7E1BFD"/>
    <w:multiLevelType w:val="hybridMultilevel"/>
    <w:tmpl w:val="D84450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1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7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1" w:visibleStyles="1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D2E"/>
    <w:rsid w:val="00003CB1"/>
    <w:rsid w:val="0001288A"/>
    <w:rsid w:val="00021158"/>
    <w:rsid w:val="000438E0"/>
    <w:rsid w:val="00092BE8"/>
    <w:rsid w:val="000A6014"/>
    <w:rsid w:val="000B6E30"/>
    <w:rsid w:val="000E1D9D"/>
    <w:rsid w:val="000F3DA3"/>
    <w:rsid w:val="001200CC"/>
    <w:rsid w:val="00124692"/>
    <w:rsid w:val="001D5FC1"/>
    <w:rsid w:val="001E0877"/>
    <w:rsid w:val="001F1B3A"/>
    <w:rsid w:val="0024668E"/>
    <w:rsid w:val="002575EF"/>
    <w:rsid w:val="00265B14"/>
    <w:rsid w:val="002731EA"/>
    <w:rsid w:val="002819A9"/>
    <w:rsid w:val="00284BCB"/>
    <w:rsid w:val="00285847"/>
    <w:rsid w:val="00287247"/>
    <w:rsid w:val="002A5A59"/>
    <w:rsid w:val="002B2D13"/>
    <w:rsid w:val="002F46E6"/>
    <w:rsid w:val="00303ECF"/>
    <w:rsid w:val="00327D19"/>
    <w:rsid w:val="00340A79"/>
    <w:rsid w:val="0034721D"/>
    <w:rsid w:val="00360A81"/>
    <w:rsid w:val="003762FD"/>
    <w:rsid w:val="003A1054"/>
    <w:rsid w:val="003A4D0D"/>
    <w:rsid w:val="003D5BF7"/>
    <w:rsid w:val="003E6D49"/>
    <w:rsid w:val="003F257D"/>
    <w:rsid w:val="003F33A1"/>
    <w:rsid w:val="00433CE0"/>
    <w:rsid w:val="00441A36"/>
    <w:rsid w:val="00467DC8"/>
    <w:rsid w:val="004A5CD9"/>
    <w:rsid w:val="004D6C26"/>
    <w:rsid w:val="00537FBE"/>
    <w:rsid w:val="00546237"/>
    <w:rsid w:val="0058336E"/>
    <w:rsid w:val="005A5414"/>
    <w:rsid w:val="005A7328"/>
    <w:rsid w:val="005D16FF"/>
    <w:rsid w:val="006344A8"/>
    <w:rsid w:val="006522A2"/>
    <w:rsid w:val="00653B6E"/>
    <w:rsid w:val="00664B75"/>
    <w:rsid w:val="00681B25"/>
    <w:rsid w:val="00687914"/>
    <w:rsid w:val="006E29E4"/>
    <w:rsid w:val="006F2A0D"/>
    <w:rsid w:val="007249B9"/>
    <w:rsid w:val="00733AB1"/>
    <w:rsid w:val="00734EEC"/>
    <w:rsid w:val="007537C0"/>
    <w:rsid w:val="0078509C"/>
    <w:rsid w:val="007969D0"/>
    <w:rsid w:val="007A0F23"/>
    <w:rsid w:val="007D6457"/>
    <w:rsid w:val="007F04FA"/>
    <w:rsid w:val="00853833"/>
    <w:rsid w:val="0085418D"/>
    <w:rsid w:val="0087231D"/>
    <w:rsid w:val="0088280C"/>
    <w:rsid w:val="0089145B"/>
    <w:rsid w:val="008D53F0"/>
    <w:rsid w:val="00924BF0"/>
    <w:rsid w:val="00951E7D"/>
    <w:rsid w:val="00960749"/>
    <w:rsid w:val="00977A25"/>
    <w:rsid w:val="00994FF4"/>
    <w:rsid w:val="009A0869"/>
    <w:rsid w:val="009A66D5"/>
    <w:rsid w:val="009C13A1"/>
    <w:rsid w:val="00A63679"/>
    <w:rsid w:val="00A867BA"/>
    <w:rsid w:val="00AC116B"/>
    <w:rsid w:val="00AC4783"/>
    <w:rsid w:val="00AE1653"/>
    <w:rsid w:val="00AE41A7"/>
    <w:rsid w:val="00B11933"/>
    <w:rsid w:val="00B2176A"/>
    <w:rsid w:val="00B60BD0"/>
    <w:rsid w:val="00B636E8"/>
    <w:rsid w:val="00BA352E"/>
    <w:rsid w:val="00BA6BB5"/>
    <w:rsid w:val="00BC41C0"/>
    <w:rsid w:val="00BF24FD"/>
    <w:rsid w:val="00C070E5"/>
    <w:rsid w:val="00C14B6F"/>
    <w:rsid w:val="00C25065"/>
    <w:rsid w:val="00C605B8"/>
    <w:rsid w:val="00C74F45"/>
    <w:rsid w:val="00C848A9"/>
    <w:rsid w:val="00C94D5B"/>
    <w:rsid w:val="00CB3F95"/>
    <w:rsid w:val="00CB6D39"/>
    <w:rsid w:val="00CD02AB"/>
    <w:rsid w:val="00D04311"/>
    <w:rsid w:val="00D074A7"/>
    <w:rsid w:val="00D21F00"/>
    <w:rsid w:val="00D34314"/>
    <w:rsid w:val="00D34A75"/>
    <w:rsid w:val="00D50100"/>
    <w:rsid w:val="00D60069"/>
    <w:rsid w:val="00D62E01"/>
    <w:rsid w:val="00D661EE"/>
    <w:rsid w:val="00D9526C"/>
    <w:rsid w:val="00DB13C3"/>
    <w:rsid w:val="00DB2D2E"/>
    <w:rsid w:val="00E048B4"/>
    <w:rsid w:val="00E26E49"/>
    <w:rsid w:val="00E31F6C"/>
    <w:rsid w:val="00E42D15"/>
    <w:rsid w:val="00EB6EDA"/>
    <w:rsid w:val="00EC0556"/>
    <w:rsid w:val="00EC35D5"/>
    <w:rsid w:val="00ED0AF2"/>
    <w:rsid w:val="00ED79E0"/>
    <w:rsid w:val="00EE072D"/>
    <w:rsid w:val="00F020A1"/>
    <w:rsid w:val="00F07BA2"/>
    <w:rsid w:val="00F306B8"/>
    <w:rsid w:val="00F31771"/>
    <w:rsid w:val="00F434DD"/>
    <w:rsid w:val="00F768AA"/>
    <w:rsid w:val="00F779B7"/>
    <w:rsid w:val="00F86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7F859BF"/>
  <w15:docId w15:val="{09FB536B-1898-4DE8-B59D-9065BC918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19"/>
        <w:szCs w:val="19"/>
        <w:lang w:val="en-US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0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BF7"/>
  </w:style>
  <w:style w:type="paragraph" w:styleId="Heading1">
    <w:name w:val="heading 1"/>
    <w:basedOn w:val="Normal"/>
    <w:uiPriority w:val="9"/>
    <w:qFormat/>
    <w:pPr>
      <w:keepNext/>
      <w:pBdr>
        <w:bottom w:val="double" w:sz="4" w:space="1" w:color="000000" w:themeColor="text1"/>
      </w:pBdr>
      <w:spacing w:before="240"/>
      <w:jc w:val="center"/>
      <w:outlineLvl w:val="0"/>
    </w:pPr>
    <w:rPr>
      <w:rFonts w:asciiTheme="majorHAnsi" w:eastAsiaTheme="majorEastAsia" w:hAnsiTheme="majorHAnsi" w:cs="Arial"/>
      <w:b/>
      <w:bCs/>
      <w:i/>
      <w:kern w:val="32"/>
      <w:sz w:val="28"/>
      <w:szCs w:val="32"/>
    </w:rPr>
  </w:style>
  <w:style w:type="paragraph" w:styleId="Heading2">
    <w:name w:val="heading 2"/>
    <w:basedOn w:val="Normal"/>
    <w:uiPriority w:val="9"/>
    <w:qFormat/>
    <w:pPr>
      <w:keepNext/>
      <w:outlineLvl w:val="1"/>
    </w:pPr>
    <w:rPr>
      <w:rFonts w:asciiTheme="majorHAnsi" w:eastAsiaTheme="majorEastAsia" w:hAnsiTheme="majorHAnsi" w:cs="Arial"/>
      <w:b/>
      <w:bCs/>
      <w:iCs/>
      <w:szCs w:val="28"/>
    </w:rPr>
  </w:style>
  <w:style w:type="paragraph" w:styleId="Heading3">
    <w:name w:val="heading 3"/>
    <w:basedOn w:val="Normal"/>
    <w:uiPriority w:val="9"/>
    <w:qFormat/>
    <w:rsid w:val="00D62E01"/>
    <w:pPr>
      <w:spacing w:before="0" w:after="120"/>
      <w:jc w:val="right"/>
      <w:outlineLvl w:val="2"/>
    </w:pPr>
    <w:rPr>
      <w:rFonts w:asciiTheme="majorHAnsi" w:eastAsiaTheme="majorEastAsia" w:hAnsiTheme="majorHAnsi"/>
      <w:b/>
      <w:szCs w:val="22"/>
    </w:rPr>
  </w:style>
  <w:style w:type="paragraph" w:styleId="Heading4">
    <w:name w:val="heading 4"/>
    <w:basedOn w:val="Normal"/>
    <w:link w:val="Heading4Char"/>
    <w:uiPriority w:val="9"/>
    <w:unhideWhenUsed/>
    <w:qFormat/>
    <w:rsid w:val="00D60069"/>
    <w:pPr>
      <w:keepNext/>
      <w:spacing w:before="200" w:after="120"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rsid w:val="00D60069"/>
    <w:rPr>
      <w:b/>
    </w:rPr>
  </w:style>
  <w:style w:type="paragraph" w:styleId="ListBullet">
    <w:name w:val="List Bullet"/>
    <w:basedOn w:val="Normal"/>
    <w:uiPriority w:val="10"/>
    <w:qFormat/>
    <w:pPr>
      <w:numPr>
        <w:numId w:val="3"/>
      </w:numPr>
      <w:contextualSpacing/>
    </w:p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Pr>
      <w:rFonts w:asciiTheme="minorHAnsi" w:hAnsiTheme="minorHAnsi"/>
      <w:sz w:val="19"/>
    </w:rPr>
  </w:style>
  <w:style w:type="paragraph" w:styleId="Footer">
    <w:name w:val="footer"/>
    <w:basedOn w:val="Normal"/>
    <w:link w:val="FooterChar"/>
    <w:uiPriority w:val="99"/>
    <w:unhideWhenUsed/>
    <w:pPr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Pr>
      <w:rFonts w:asciiTheme="minorHAnsi" w:hAnsiTheme="minorHAnsi"/>
      <w:sz w:val="19"/>
    </w:rPr>
  </w:style>
  <w:style w:type="paragraph" w:styleId="Title">
    <w:name w:val="Title"/>
    <w:basedOn w:val="Normal"/>
    <w:link w:val="TitleChar"/>
    <w:uiPriority w:val="1"/>
    <w:qFormat/>
    <w:rsid w:val="001E0877"/>
    <w:pPr>
      <w:spacing w:before="0" w:after="160"/>
      <w:contextualSpacing/>
    </w:pPr>
    <w:rPr>
      <w:rFonts w:asciiTheme="majorHAnsi" w:eastAsiaTheme="majorEastAsia" w:hAnsiTheme="majorHAnsi" w:cstheme="majorBidi"/>
      <w:b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1E0877"/>
    <w:rPr>
      <w:rFonts w:asciiTheme="majorHAnsi" w:eastAsiaTheme="majorEastAsia" w:hAnsiTheme="majorHAnsi" w:cstheme="majorBidi"/>
      <w:b/>
      <w:kern w:val="28"/>
      <w:sz w:val="48"/>
      <w:szCs w:val="56"/>
    </w:rPr>
  </w:style>
  <w:style w:type="table" w:styleId="GridTable1Light">
    <w:name w:val="Grid Table 1 Light"/>
    <w:basedOn w:val="TableNormal"/>
    <w:uiPriority w:val="46"/>
    <w:rsid w:val="00D60069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5">
    <w:name w:val="Plain Table 5"/>
    <w:basedOn w:val="TableNormal"/>
    <w:uiPriority w:val="45"/>
    <w:rsid w:val="00E048B4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ListParagraph">
    <w:name w:val="List Paragraph"/>
    <w:basedOn w:val="Normal"/>
    <w:uiPriority w:val="34"/>
    <w:unhideWhenUsed/>
    <w:qFormat/>
    <w:rsid w:val="005D16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bevan\AppData\Roaming\Microsoft\Templates\Informal%20meeting%20minu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B11E2B2FD42472ABADB61104A22FC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7CF461-B85A-4A56-934E-8F5057EA4868}"/>
      </w:docPartPr>
      <w:docPartBody>
        <w:p w:rsidR="002D5276" w:rsidRDefault="0010115B">
          <w:pPr>
            <w:pStyle w:val="8B11E2B2FD42472ABADB61104A22FCD7"/>
          </w:pPr>
          <w:r>
            <w:t>Team Meeting</w:t>
          </w:r>
        </w:p>
      </w:docPartBody>
    </w:docPart>
    <w:docPart>
      <w:docPartPr>
        <w:name w:val="008B8268AD94459A9700325A72520F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9C7A2-99F5-48BC-B30F-B785CBD8E2FC}"/>
      </w:docPartPr>
      <w:docPartBody>
        <w:p w:rsidR="002D5276" w:rsidRDefault="0010115B">
          <w:pPr>
            <w:pStyle w:val="008B8268AD94459A9700325A72520F81"/>
          </w:pPr>
          <w:r w:rsidRPr="00E048B4">
            <w:t>Note taker:</w:t>
          </w:r>
        </w:p>
      </w:docPartBody>
    </w:docPart>
    <w:docPart>
      <w:docPartPr>
        <w:name w:val="F450D7C20777466E8D51E91F1B73E5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035130-9BF0-4F22-8CC3-2C53D532A6CB}"/>
      </w:docPartPr>
      <w:docPartBody>
        <w:p w:rsidR="002D5276" w:rsidRDefault="0010115B">
          <w:pPr>
            <w:pStyle w:val="F450D7C20777466E8D51E91F1B73E5C4"/>
          </w:pPr>
          <w:r w:rsidRPr="00E048B4">
            <w:t>Timekeeper:</w:t>
          </w:r>
        </w:p>
      </w:docPartBody>
    </w:docPart>
    <w:docPart>
      <w:docPartPr>
        <w:name w:val="23477B2A120C47D88FF513F8CC0442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F34A22-4969-46FF-B326-64FC724EAAC7}"/>
      </w:docPartPr>
      <w:docPartBody>
        <w:p w:rsidR="002D5276" w:rsidRDefault="0010115B">
          <w:pPr>
            <w:pStyle w:val="23477B2A120C47D88FF513F8CC0442AF"/>
          </w:pPr>
          <w:r>
            <w:t>Attendees:</w:t>
          </w:r>
        </w:p>
      </w:docPartBody>
    </w:docPart>
    <w:docPart>
      <w:docPartPr>
        <w:name w:val="F167A81CA860413E88D3B470F0A8DA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B6CDAF-9935-4745-986C-49B1A9DC38FA}"/>
      </w:docPartPr>
      <w:docPartBody>
        <w:p w:rsidR="002D5276" w:rsidRDefault="0010115B">
          <w:pPr>
            <w:pStyle w:val="F167A81CA860413E88D3B470F0A8DA10"/>
          </w:pPr>
          <w:r>
            <w:t>Minutes</w:t>
          </w:r>
        </w:p>
      </w:docPartBody>
    </w:docPart>
    <w:docPart>
      <w:docPartPr>
        <w:name w:val="300293FA9CA8447B9D63FC89A72314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C8300-5390-4436-B9A5-27FAE2642312}"/>
      </w:docPartPr>
      <w:docPartBody>
        <w:p w:rsidR="002D5276" w:rsidRDefault="0010115B">
          <w:pPr>
            <w:pStyle w:val="300293FA9CA8447B9D63FC89A723147C"/>
          </w:pPr>
          <w:r>
            <w:t>Presenter:</w:t>
          </w:r>
        </w:p>
      </w:docPartBody>
    </w:docPart>
    <w:docPart>
      <w:docPartPr>
        <w:name w:val="6E00E767B7D0447E89E13581A486EF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A13FE3-F457-4B63-AE29-F24772475974}"/>
      </w:docPartPr>
      <w:docPartBody>
        <w:p w:rsidR="002D5276" w:rsidRDefault="0010115B">
          <w:pPr>
            <w:pStyle w:val="6E00E767B7D0447E89E13581A486EFC9"/>
          </w:pPr>
          <w:r>
            <w:t>Discussion:</w:t>
          </w:r>
        </w:p>
      </w:docPartBody>
    </w:docPart>
    <w:docPart>
      <w:docPartPr>
        <w:name w:val="5030296AADC0477E82A4EB2B0679F2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28AEBB-A7F6-45FD-8315-96E29415856E}"/>
      </w:docPartPr>
      <w:docPartBody>
        <w:p w:rsidR="002D5276" w:rsidRDefault="0010115B">
          <w:pPr>
            <w:pStyle w:val="5030296AADC0477E82A4EB2B0679F27F"/>
          </w:pPr>
          <w:r>
            <w:t>Conclusions:</w:t>
          </w:r>
        </w:p>
      </w:docPartBody>
    </w:docPart>
    <w:docPart>
      <w:docPartPr>
        <w:name w:val="94E953D66A1649AB9117A2E3682214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0CECE9-A45F-499E-A842-720BBD22D358}"/>
      </w:docPartPr>
      <w:docPartBody>
        <w:p w:rsidR="002D5276" w:rsidRDefault="0010115B">
          <w:pPr>
            <w:pStyle w:val="94E953D66A1649AB9117A2E368221429"/>
          </w:pPr>
          <w:r>
            <w:t>Person responsible</w:t>
          </w:r>
        </w:p>
      </w:docPartBody>
    </w:docPart>
    <w:docPart>
      <w:docPartPr>
        <w:name w:val="DC066D2C8CD84134B309455C43F5D7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3940F3-2D24-4302-8914-78E803E9EBA3}"/>
      </w:docPartPr>
      <w:docPartBody>
        <w:p w:rsidR="002D5276" w:rsidRDefault="0010115B">
          <w:pPr>
            <w:pStyle w:val="DC066D2C8CD84134B309455C43F5D765"/>
          </w:pPr>
          <w:r>
            <w:t>Deadline</w:t>
          </w:r>
        </w:p>
      </w:docPartBody>
    </w:docPart>
    <w:docPart>
      <w:docPartPr>
        <w:name w:val="1F2B93D0852B4BA2BAC03E0766062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89435-4422-467D-AA43-155F52FF6D12}"/>
      </w:docPartPr>
      <w:docPartBody>
        <w:p w:rsidR="002D5276" w:rsidRDefault="0010115B">
          <w:pPr>
            <w:pStyle w:val="1F2B93D0852B4BA2BAC03E0766062213"/>
          </w:pPr>
          <w:r>
            <w:t>Presenter:</w:t>
          </w:r>
        </w:p>
      </w:docPartBody>
    </w:docPart>
    <w:docPart>
      <w:docPartPr>
        <w:name w:val="FDC2DB91C1874B5CAE09532104DE7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0FBDB0-EC76-494E-A9AE-07FC7B20751F}"/>
      </w:docPartPr>
      <w:docPartBody>
        <w:p w:rsidR="002D5276" w:rsidRDefault="0010115B">
          <w:pPr>
            <w:pStyle w:val="FDC2DB91C1874B5CAE09532104DE7E3E"/>
          </w:pPr>
          <w:r>
            <w:t>Discussion:</w:t>
          </w:r>
        </w:p>
      </w:docPartBody>
    </w:docPart>
    <w:docPart>
      <w:docPartPr>
        <w:name w:val="85325FF4FB5948799B00A08F34115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CAB8A2-CD8D-4F3C-85B0-550E40BD9742}"/>
      </w:docPartPr>
      <w:docPartBody>
        <w:p w:rsidR="002D5276" w:rsidRDefault="0010115B">
          <w:pPr>
            <w:pStyle w:val="85325FF4FB5948799B00A08F341151AC"/>
          </w:pPr>
          <w:r>
            <w:t>Conclusions:</w:t>
          </w:r>
        </w:p>
      </w:docPartBody>
    </w:docPart>
    <w:docPart>
      <w:docPartPr>
        <w:name w:val="79DDC997EF484E66863CD7E53B871C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70DA5A-E739-46D9-9B6A-FE4738E1C23F}"/>
      </w:docPartPr>
      <w:docPartBody>
        <w:p w:rsidR="002D5276" w:rsidRDefault="0010115B">
          <w:pPr>
            <w:pStyle w:val="79DDC997EF484E66863CD7E53B871CBE"/>
          </w:pPr>
          <w:r>
            <w:t>Person responsible</w:t>
          </w:r>
        </w:p>
      </w:docPartBody>
    </w:docPart>
    <w:docPart>
      <w:docPartPr>
        <w:name w:val="D57B9B48A4C24794864731625332B9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A35D3E-B5CE-4B3D-A1B4-CFB23E5FD803}"/>
      </w:docPartPr>
      <w:docPartBody>
        <w:p w:rsidR="002D5276" w:rsidRDefault="0010115B">
          <w:pPr>
            <w:pStyle w:val="D57B9B48A4C24794864731625332B9ED"/>
          </w:pPr>
          <w:r>
            <w:t>Deadline</w:t>
          </w:r>
        </w:p>
      </w:docPartBody>
    </w:docPart>
    <w:docPart>
      <w:docPartPr>
        <w:name w:val="3EEBB6550E8141979320913A0CE044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2EC092-5D7B-43D1-8424-24DF7FE1BF0C}"/>
      </w:docPartPr>
      <w:docPartBody>
        <w:p w:rsidR="002D5276" w:rsidRDefault="0010115B">
          <w:pPr>
            <w:pStyle w:val="3EEBB6550E8141979320913A0CE044FB"/>
          </w:pPr>
          <w:r>
            <w:t>Other Information</w:t>
          </w:r>
        </w:p>
      </w:docPartBody>
    </w:docPart>
    <w:docPart>
      <w:docPartPr>
        <w:name w:val="3EC834996A644AFDB784A67B1F5B25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7ABEA7-3460-40D4-A0CA-54EA8D25DEF2}"/>
      </w:docPartPr>
      <w:docPartBody>
        <w:p w:rsidR="002D5276" w:rsidRDefault="00DB7043" w:rsidP="00DB7043">
          <w:pPr>
            <w:pStyle w:val="3EC834996A644AFDB784A67B1F5B2526"/>
          </w:pPr>
          <w:r w:rsidRPr="00E048B4">
            <w:t>Meeting called by: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043"/>
    <w:rsid w:val="0010115B"/>
    <w:rsid w:val="002D5276"/>
    <w:rsid w:val="00C7582E"/>
    <w:rsid w:val="00DB7043"/>
    <w:rsid w:val="00E81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B11E2B2FD42472ABADB61104A22FCD7">
    <w:name w:val="8B11E2B2FD42472ABADB61104A22FCD7"/>
  </w:style>
  <w:style w:type="paragraph" w:customStyle="1" w:styleId="E12D300D487F45658D170EE9590E931E">
    <w:name w:val="E12D300D487F45658D170EE9590E931E"/>
  </w:style>
  <w:style w:type="paragraph" w:customStyle="1" w:styleId="911377C835AD4B18A9C1B7BA7C4A86F2">
    <w:name w:val="911377C835AD4B18A9C1B7BA7C4A86F2"/>
  </w:style>
  <w:style w:type="paragraph" w:customStyle="1" w:styleId="1B9D1C1799AF41B78004361B895B5AA4">
    <w:name w:val="1B9D1C1799AF41B78004361B895B5AA4"/>
  </w:style>
  <w:style w:type="paragraph" w:customStyle="1" w:styleId="DE1AEB7AB22D4B3DB5F11C8CFAF77188">
    <w:name w:val="DE1AEB7AB22D4B3DB5F11C8CFAF77188"/>
  </w:style>
  <w:style w:type="paragraph" w:customStyle="1" w:styleId="9327C054196647C88E2685A52466F346">
    <w:name w:val="9327C054196647C88E2685A52466F346"/>
  </w:style>
  <w:style w:type="paragraph" w:customStyle="1" w:styleId="30B30E49DFDB4768A9A876FA01B9537B">
    <w:name w:val="30B30E49DFDB4768A9A876FA01B9537B"/>
  </w:style>
  <w:style w:type="paragraph" w:customStyle="1" w:styleId="3CD103861C4C44C2A4695183A3BF3043">
    <w:name w:val="3CD103861C4C44C2A4695183A3BF3043"/>
  </w:style>
  <w:style w:type="paragraph" w:customStyle="1" w:styleId="F714D7928A714DEFBC1860CFBF1AC0C8">
    <w:name w:val="F714D7928A714DEFBC1860CFBF1AC0C8"/>
  </w:style>
  <w:style w:type="paragraph" w:customStyle="1" w:styleId="F998AA4CA7074600B3392BA4E6111561">
    <w:name w:val="F998AA4CA7074600B3392BA4E6111561"/>
  </w:style>
  <w:style w:type="paragraph" w:customStyle="1" w:styleId="008B8268AD94459A9700325A72520F81">
    <w:name w:val="008B8268AD94459A9700325A72520F81"/>
  </w:style>
  <w:style w:type="paragraph" w:customStyle="1" w:styleId="2C49B1785A2548ACA4D72A73E15C49A6">
    <w:name w:val="2C49B1785A2548ACA4D72A73E15C49A6"/>
  </w:style>
  <w:style w:type="paragraph" w:customStyle="1" w:styleId="F450D7C20777466E8D51E91F1B73E5C4">
    <w:name w:val="F450D7C20777466E8D51E91F1B73E5C4"/>
  </w:style>
  <w:style w:type="paragraph" w:customStyle="1" w:styleId="3B177889F69E47588E690F6F3F26CE20">
    <w:name w:val="3B177889F69E47588E690F6F3F26CE20"/>
  </w:style>
  <w:style w:type="paragraph" w:customStyle="1" w:styleId="23477B2A120C47D88FF513F8CC0442AF">
    <w:name w:val="23477B2A120C47D88FF513F8CC0442AF"/>
  </w:style>
  <w:style w:type="paragraph" w:customStyle="1" w:styleId="A91B1ADDF5E94804BFFE8435D8B0B871">
    <w:name w:val="A91B1ADDF5E94804BFFE8435D8B0B871"/>
  </w:style>
  <w:style w:type="paragraph" w:customStyle="1" w:styleId="1A49258A78AD407197E6B74B51984FAB">
    <w:name w:val="1A49258A78AD407197E6B74B51984FAB"/>
  </w:style>
  <w:style w:type="paragraph" w:customStyle="1" w:styleId="A0B7C126043D42C1BBFBD7F56B23F519">
    <w:name w:val="A0B7C126043D42C1BBFBD7F56B23F519"/>
  </w:style>
  <w:style w:type="paragraph" w:customStyle="1" w:styleId="3F99581A1B6D4C7FAA18CCA37E9D6147">
    <w:name w:val="3F99581A1B6D4C7FAA18CCA37E9D6147"/>
  </w:style>
  <w:style w:type="paragraph" w:customStyle="1" w:styleId="996FBE6CFF4A4F52B12424B0F3A85E85">
    <w:name w:val="996FBE6CFF4A4F52B12424B0F3A85E85"/>
  </w:style>
  <w:style w:type="paragraph" w:customStyle="1" w:styleId="F167A81CA860413E88D3B470F0A8DA10">
    <w:name w:val="F167A81CA860413E88D3B470F0A8DA10"/>
  </w:style>
  <w:style w:type="paragraph" w:customStyle="1" w:styleId="17F38783262D4340946E2A567854FAC1">
    <w:name w:val="17F38783262D4340946E2A567854FAC1"/>
  </w:style>
  <w:style w:type="paragraph" w:customStyle="1" w:styleId="98D70C86A52143E881EECE9CE5F298F1">
    <w:name w:val="98D70C86A52143E881EECE9CE5F298F1"/>
  </w:style>
  <w:style w:type="paragraph" w:customStyle="1" w:styleId="300293FA9CA8447B9D63FC89A723147C">
    <w:name w:val="300293FA9CA8447B9D63FC89A723147C"/>
  </w:style>
  <w:style w:type="paragraph" w:customStyle="1" w:styleId="E8B62E98A94C48D48901AB54DF9E2418">
    <w:name w:val="E8B62E98A94C48D48901AB54DF9E2418"/>
  </w:style>
  <w:style w:type="paragraph" w:customStyle="1" w:styleId="6E00E767B7D0447E89E13581A486EFC9">
    <w:name w:val="6E00E767B7D0447E89E13581A486EFC9"/>
  </w:style>
  <w:style w:type="paragraph" w:customStyle="1" w:styleId="7ED210F142B742C2A775B18F53C23788">
    <w:name w:val="7ED210F142B742C2A775B18F53C23788"/>
  </w:style>
  <w:style w:type="paragraph" w:customStyle="1" w:styleId="5030296AADC0477E82A4EB2B0679F27F">
    <w:name w:val="5030296AADC0477E82A4EB2B0679F27F"/>
  </w:style>
  <w:style w:type="paragraph" w:customStyle="1" w:styleId="FB467264980A45DB96D4B4BB2EE9E85F">
    <w:name w:val="FB467264980A45DB96D4B4BB2EE9E85F"/>
  </w:style>
  <w:style w:type="paragraph" w:customStyle="1" w:styleId="E8E5AB8C9AE8481B8EDEAE6B495E40E9">
    <w:name w:val="E8E5AB8C9AE8481B8EDEAE6B495E40E9"/>
  </w:style>
  <w:style w:type="paragraph" w:customStyle="1" w:styleId="94E953D66A1649AB9117A2E368221429">
    <w:name w:val="94E953D66A1649AB9117A2E368221429"/>
  </w:style>
  <w:style w:type="paragraph" w:customStyle="1" w:styleId="DC066D2C8CD84134B309455C43F5D765">
    <w:name w:val="DC066D2C8CD84134B309455C43F5D765"/>
  </w:style>
  <w:style w:type="paragraph" w:customStyle="1" w:styleId="9D7980499D124A4AB70FACC0AE607BDF">
    <w:name w:val="9D7980499D124A4AB70FACC0AE607BDF"/>
  </w:style>
  <w:style w:type="paragraph" w:customStyle="1" w:styleId="74F9543C551C42AAA438529628B4F9C8">
    <w:name w:val="74F9543C551C42AAA438529628B4F9C8"/>
  </w:style>
  <w:style w:type="paragraph" w:customStyle="1" w:styleId="6976FF667A1F411F905B35B48784B71C">
    <w:name w:val="6976FF667A1F411F905B35B48784B71C"/>
  </w:style>
  <w:style w:type="paragraph" w:customStyle="1" w:styleId="03811A928892403699FBDB6634CD995B">
    <w:name w:val="03811A928892403699FBDB6634CD995B"/>
  </w:style>
  <w:style w:type="paragraph" w:customStyle="1" w:styleId="E1C9A6CAD1AC4A62A1BAD4B72F3D1DD2">
    <w:name w:val="E1C9A6CAD1AC4A62A1BAD4B72F3D1DD2"/>
  </w:style>
  <w:style w:type="paragraph" w:customStyle="1" w:styleId="577F6723288F47BC82B67C5E2313FC3B">
    <w:name w:val="577F6723288F47BC82B67C5E2313FC3B"/>
  </w:style>
  <w:style w:type="paragraph" w:customStyle="1" w:styleId="E2BF4E3D10CD466497E9AB12D981A3E0">
    <w:name w:val="E2BF4E3D10CD466497E9AB12D981A3E0"/>
  </w:style>
  <w:style w:type="paragraph" w:customStyle="1" w:styleId="570C4A7696404F8D8A4525AC1C58BE27">
    <w:name w:val="570C4A7696404F8D8A4525AC1C58BE27"/>
  </w:style>
  <w:style w:type="paragraph" w:customStyle="1" w:styleId="70CBC386A4A54D0D8F84AE2FE5286026">
    <w:name w:val="70CBC386A4A54D0D8F84AE2FE5286026"/>
  </w:style>
  <w:style w:type="paragraph" w:customStyle="1" w:styleId="6BF8E36664DD43AC92B44EC8524C04DE">
    <w:name w:val="6BF8E36664DD43AC92B44EC8524C04DE"/>
  </w:style>
  <w:style w:type="paragraph" w:customStyle="1" w:styleId="642B63A4B5E24B91B0A48B5235DC6662">
    <w:name w:val="642B63A4B5E24B91B0A48B5235DC6662"/>
  </w:style>
  <w:style w:type="paragraph" w:customStyle="1" w:styleId="1F2B93D0852B4BA2BAC03E0766062213">
    <w:name w:val="1F2B93D0852B4BA2BAC03E0766062213"/>
  </w:style>
  <w:style w:type="paragraph" w:customStyle="1" w:styleId="BBFCF780F4F54B4DB9F89657E96F8D17">
    <w:name w:val="BBFCF780F4F54B4DB9F89657E96F8D17"/>
  </w:style>
  <w:style w:type="paragraph" w:customStyle="1" w:styleId="FDC2DB91C1874B5CAE09532104DE7E3E">
    <w:name w:val="FDC2DB91C1874B5CAE09532104DE7E3E"/>
  </w:style>
  <w:style w:type="paragraph" w:customStyle="1" w:styleId="3FC8CF8DB4CD438A8B538EF8C34D6DD8">
    <w:name w:val="3FC8CF8DB4CD438A8B538EF8C34D6DD8"/>
  </w:style>
  <w:style w:type="paragraph" w:customStyle="1" w:styleId="85325FF4FB5948799B00A08F341151AC">
    <w:name w:val="85325FF4FB5948799B00A08F341151AC"/>
  </w:style>
  <w:style w:type="paragraph" w:customStyle="1" w:styleId="F61FBAB82B954AB9A44F16B17D07E213">
    <w:name w:val="F61FBAB82B954AB9A44F16B17D07E213"/>
  </w:style>
  <w:style w:type="paragraph" w:customStyle="1" w:styleId="3DDEC7750FBE4454A8B5E4F8EE5DBABE">
    <w:name w:val="3DDEC7750FBE4454A8B5E4F8EE5DBABE"/>
  </w:style>
  <w:style w:type="paragraph" w:customStyle="1" w:styleId="79DDC997EF484E66863CD7E53B871CBE">
    <w:name w:val="79DDC997EF484E66863CD7E53B871CBE"/>
  </w:style>
  <w:style w:type="paragraph" w:customStyle="1" w:styleId="D57B9B48A4C24794864731625332B9ED">
    <w:name w:val="D57B9B48A4C24794864731625332B9ED"/>
  </w:style>
  <w:style w:type="paragraph" w:customStyle="1" w:styleId="4526783F62A744DA88969CBEBA3BB1C1">
    <w:name w:val="4526783F62A744DA88969CBEBA3BB1C1"/>
  </w:style>
  <w:style w:type="paragraph" w:customStyle="1" w:styleId="2E9AA3EE343245EB9A878775AA9B8F45">
    <w:name w:val="2E9AA3EE343245EB9A878775AA9B8F45"/>
  </w:style>
  <w:style w:type="paragraph" w:customStyle="1" w:styleId="59DFEB981D3F43638E6865DCBFEE9093">
    <w:name w:val="59DFEB981D3F43638E6865DCBFEE9093"/>
  </w:style>
  <w:style w:type="paragraph" w:customStyle="1" w:styleId="E1CEA6CF542E48A6B2E4514D23802CBC">
    <w:name w:val="E1CEA6CF542E48A6B2E4514D23802CBC"/>
  </w:style>
  <w:style w:type="paragraph" w:customStyle="1" w:styleId="BB63E81E92974ED2B78153E561AA8462">
    <w:name w:val="BB63E81E92974ED2B78153E561AA8462"/>
  </w:style>
  <w:style w:type="paragraph" w:customStyle="1" w:styleId="02B52232AF4041C9A2DADB5C2ED5F0CA">
    <w:name w:val="02B52232AF4041C9A2DADB5C2ED5F0CA"/>
  </w:style>
  <w:style w:type="paragraph" w:customStyle="1" w:styleId="2775230444CB45DD883243FC6AA7767E">
    <w:name w:val="2775230444CB45DD883243FC6AA7767E"/>
  </w:style>
  <w:style w:type="paragraph" w:customStyle="1" w:styleId="666FD5A539814779868C7D4761AD64D1">
    <w:name w:val="666FD5A539814779868C7D4761AD64D1"/>
  </w:style>
  <w:style w:type="paragraph" w:customStyle="1" w:styleId="F74C1F99B0794A3480C4941C17F95A32">
    <w:name w:val="F74C1F99B0794A3480C4941C17F95A32"/>
  </w:style>
  <w:style w:type="paragraph" w:customStyle="1" w:styleId="251763C008D644DE9FC872C8DC2F5B4B">
    <w:name w:val="251763C008D644DE9FC872C8DC2F5B4B"/>
  </w:style>
  <w:style w:type="paragraph" w:customStyle="1" w:styleId="E0658398ACEF4EE1B6131B5DFC1061FF">
    <w:name w:val="E0658398ACEF4EE1B6131B5DFC1061FF"/>
  </w:style>
  <w:style w:type="paragraph" w:customStyle="1" w:styleId="71A2D99AC666495A9679B155A5436B5A">
    <w:name w:val="71A2D99AC666495A9679B155A5436B5A"/>
  </w:style>
  <w:style w:type="paragraph" w:customStyle="1" w:styleId="4C30D8677C31402B8FC803F8468D24EF">
    <w:name w:val="4C30D8677C31402B8FC803F8468D24EF"/>
  </w:style>
  <w:style w:type="paragraph" w:customStyle="1" w:styleId="70D9F75A41964468B70CA546D7620E6E">
    <w:name w:val="70D9F75A41964468B70CA546D7620E6E"/>
  </w:style>
  <w:style w:type="paragraph" w:customStyle="1" w:styleId="ADE97CA0B1964D7CAA9603077D61C82A">
    <w:name w:val="ADE97CA0B1964D7CAA9603077D61C82A"/>
  </w:style>
  <w:style w:type="paragraph" w:customStyle="1" w:styleId="8C26782F359641ED9C91C8174E0C9E70">
    <w:name w:val="8C26782F359641ED9C91C8174E0C9E70"/>
  </w:style>
  <w:style w:type="paragraph" w:customStyle="1" w:styleId="3D498FE3369B4D6B9451C09307F3A0E1">
    <w:name w:val="3D498FE3369B4D6B9451C09307F3A0E1"/>
  </w:style>
  <w:style w:type="paragraph" w:customStyle="1" w:styleId="A275E0AC994F45B0AF6D5EE939E5EDB6">
    <w:name w:val="A275E0AC994F45B0AF6D5EE939E5EDB6"/>
  </w:style>
  <w:style w:type="paragraph" w:customStyle="1" w:styleId="E6E98B1322904EE998B65A4A877C5224">
    <w:name w:val="E6E98B1322904EE998B65A4A877C5224"/>
  </w:style>
  <w:style w:type="paragraph" w:customStyle="1" w:styleId="EB76484335DC47C58B94DB9935646F1A">
    <w:name w:val="EB76484335DC47C58B94DB9935646F1A"/>
  </w:style>
  <w:style w:type="paragraph" w:customStyle="1" w:styleId="D5EBBCBEDCC540E0A81B55C0FF251276">
    <w:name w:val="D5EBBCBEDCC540E0A81B55C0FF251276"/>
  </w:style>
  <w:style w:type="paragraph" w:customStyle="1" w:styleId="B659915A9D894011907F89384393E0EE">
    <w:name w:val="B659915A9D894011907F89384393E0EE"/>
  </w:style>
  <w:style w:type="paragraph" w:customStyle="1" w:styleId="65776EF76F644A75A34726D2F0BD4DFC">
    <w:name w:val="65776EF76F644A75A34726D2F0BD4DFC"/>
  </w:style>
  <w:style w:type="paragraph" w:customStyle="1" w:styleId="1469ED4F0DF44E58A576C849DE040A4D">
    <w:name w:val="1469ED4F0DF44E58A576C849DE040A4D"/>
  </w:style>
  <w:style w:type="paragraph" w:customStyle="1" w:styleId="9B4EC5B2897642F09E991ADEC627BB21">
    <w:name w:val="9B4EC5B2897642F09E991ADEC627BB21"/>
  </w:style>
  <w:style w:type="paragraph" w:customStyle="1" w:styleId="1A3A7A0910A64961B038F36A1824CCE5">
    <w:name w:val="1A3A7A0910A64961B038F36A1824CCE5"/>
  </w:style>
  <w:style w:type="paragraph" w:customStyle="1" w:styleId="34550D7AF340442B86BE5CC870F1E016">
    <w:name w:val="34550D7AF340442B86BE5CC870F1E016"/>
  </w:style>
  <w:style w:type="paragraph" w:customStyle="1" w:styleId="65B679B527F4482CAED541510E145446">
    <w:name w:val="65B679B527F4482CAED541510E145446"/>
  </w:style>
  <w:style w:type="paragraph" w:customStyle="1" w:styleId="E44D4102AC4F4615A354945CE5BF3EF6">
    <w:name w:val="E44D4102AC4F4615A354945CE5BF3EF6"/>
  </w:style>
  <w:style w:type="paragraph" w:customStyle="1" w:styleId="3EEBB6550E8141979320913A0CE044FB">
    <w:name w:val="3EEBB6550E8141979320913A0CE044FB"/>
  </w:style>
  <w:style w:type="paragraph" w:customStyle="1" w:styleId="4A0BF94F592E43968B55092A1236FCC5">
    <w:name w:val="4A0BF94F592E43968B55092A1236FCC5"/>
  </w:style>
  <w:style w:type="paragraph" w:customStyle="1" w:styleId="456089DCFA0147E69293B6BAA467358E">
    <w:name w:val="456089DCFA0147E69293B6BAA467358E"/>
  </w:style>
  <w:style w:type="paragraph" w:customStyle="1" w:styleId="73AC1339A8504835BAA487553B0EF21A">
    <w:name w:val="73AC1339A8504835BAA487553B0EF21A"/>
  </w:style>
  <w:style w:type="paragraph" w:customStyle="1" w:styleId="9036B5B6C72E46C18AC6C3A4C3FF60EA">
    <w:name w:val="9036B5B6C72E46C18AC6C3A4C3FF60EA"/>
  </w:style>
  <w:style w:type="paragraph" w:customStyle="1" w:styleId="9CC7DA5152494178B0EC8D669BDA7D9B">
    <w:name w:val="9CC7DA5152494178B0EC8D669BDA7D9B"/>
  </w:style>
  <w:style w:type="paragraph" w:customStyle="1" w:styleId="65297B9B828942559B9A3E6131C9323D">
    <w:name w:val="65297B9B828942559B9A3E6131C9323D"/>
  </w:style>
  <w:style w:type="paragraph" w:customStyle="1" w:styleId="3EC834996A644AFDB784A67B1F5B2526">
    <w:name w:val="3EC834996A644AFDB784A67B1F5B2526"/>
    <w:rsid w:val="00DB704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Informal meeting minutes</Template>
  <TotalTime>168</TotalTime>
  <Pages>2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Bevan</dc:creator>
  <cp:keywords/>
  <dc:description/>
  <cp:lastModifiedBy>Ceri Cranfield (1707673)</cp:lastModifiedBy>
  <cp:revision>114</cp:revision>
  <dcterms:created xsi:type="dcterms:W3CDTF">2020-04-02T17:37:00Z</dcterms:created>
  <dcterms:modified xsi:type="dcterms:W3CDTF">2020-04-02T20:25:00Z</dcterms:modified>
  <cp:version/>
</cp:coreProperties>
</file>