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FA0D4" w14:textId="77777777" w:rsidR="00285E82" w:rsidRDefault="00285E82" w:rsidP="00032EEE">
      <w:pPr>
        <w:rPr>
          <w:rFonts w:cstheme="minorHAnsi"/>
          <w:b/>
          <w:sz w:val="36"/>
          <w:szCs w:val="36"/>
        </w:rPr>
      </w:pPr>
      <w:bookmarkStart w:id="0" w:name="_Hlk528426035"/>
    </w:p>
    <w:p w14:paraId="7255B71D" w14:textId="16402D3E" w:rsidR="00032EEE" w:rsidRPr="00285E82" w:rsidRDefault="00032EEE" w:rsidP="00032EEE">
      <w:pPr>
        <w:rPr>
          <w:rFonts w:cstheme="minorHAnsi"/>
          <w:b/>
          <w:sz w:val="36"/>
          <w:szCs w:val="36"/>
        </w:rPr>
      </w:pPr>
      <w:r w:rsidRPr="00F70A6A">
        <w:rPr>
          <w:rFonts w:cstheme="minorHAnsi"/>
          <w:b/>
          <w:sz w:val="36"/>
          <w:szCs w:val="36"/>
        </w:rPr>
        <w:t xml:space="preserve">Course: BA (Hons) Leadership and management Level 5 </w:t>
      </w:r>
    </w:p>
    <w:tbl>
      <w:tblPr>
        <w:tblW w:w="0" w:type="auto"/>
        <w:tblLook w:val="04A0" w:firstRow="1" w:lastRow="0" w:firstColumn="1" w:lastColumn="0" w:noHBand="0" w:noVBand="1"/>
      </w:tblPr>
      <w:tblGrid>
        <w:gridCol w:w="2293"/>
        <w:gridCol w:w="6656"/>
      </w:tblGrid>
      <w:tr w:rsidR="00032EEE" w:rsidRPr="008256B1" w14:paraId="49793845"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bookmarkEnd w:id="0"/>
          <w:p w14:paraId="5D5EB7A3" w14:textId="77777777" w:rsidR="00032EEE" w:rsidRPr="008256B1" w:rsidRDefault="00032EEE" w:rsidP="003B411A">
            <w:pPr>
              <w:rPr>
                <w:rFonts w:cstheme="minorHAnsi"/>
                <w:b/>
                <w:sz w:val="28"/>
                <w:szCs w:val="28"/>
              </w:rPr>
            </w:pPr>
            <w:r w:rsidRPr="008256B1">
              <w:rPr>
                <w:rFonts w:cstheme="minorHAnsi"/>
                <w:b/>
                <w:sz w:val="28"/>
                <w:szCs w:val="28"/>
              </w:rPr>
              <w:t>Student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B7DBD5" w14:textId="77777777" w:rsidR="00032EEE" w:rsidRPr="008256B1" w:rsidRDefault="00032EEE" w:rsidP="003B411A">
            <w:pPr>
              <w:rPr>
                <w:rFonts w:cstheme="minorHAnsi"/>
                <w:b/>
                <w:sz w:val="28"/>
                <w:szCs w:val="28"/>
              </w:rPr>
            </w:pPr>
            <w:r w:rsidRPr="008256B1">
              <w:rPr>
                <w:rFonts w:cstheme="minorHAnsi"/>
                <w:b/>
                <w:sz w:val="28"/>
                <w:szCs w:val="28"/>
              </w:rPr>
              <w:t>Peace Kakaire</w:t>
            </w:r>
          </w:p>
        </w:tc>
      </w:tr>
      <w:tr w:rsidR="00032EEE" w:rsidRPr="008256B1" w14:paraId="4B4EC510"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4A708A41" w14:textId="77777777" w:rsidR="00032EEE" w:rsidRPr="008256B1" w:rsidRDefault="00032EEE" w:rsidP="003B411A">
            <w:pPr>
              <w:rPr>
                <w:rFonts w:cstheme="minorHAnsi"/>
                <w:b/>
                <w:sz w:val="28"/>
                <w:szCs w:val="28"/>
              </w:rPr>
            </w:pPr>
            <w:r w:rsidRPr="008256B1">
              <w:rPr>
                <w:rFonts w:cstheme="minorHAnsi"/>
                <w:b/>
                <w:sz w:val="28"/>
                <w:szCs w:val="28"/>
              </w:rPr>
              <w:t>Student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4BBA0" w14:textId="77777777" w:rsidR="00032EEE" w:rsidRPr="008256B1" w:rsidRDefault="00032EEE" w:rsidP="003B411A">
            <w:pPr>
              <w:rPr>
                <w:rFonts w:cstheme="minorHAnsi"/>
                <w:b/>
                <w:sz w:val="28"/>
                <w:szCs w:val="28"/>
              </w:rPr>
            </w:pPr>
            <w:r w:rsidRPr="008256B1">
              <w:rPr>
                <w:rFonts w:cstheme="minorHAnsi"/>
                <w:b/>
                <w:sz w:val="28"/>
                <w:szCs w:val="28"/>
              </w:rPr>
              <w:t>1708266</w:t>
            </w:r>
          </w:p>
        </w:tc>
      </w:tr>
      <w:tr w:rsidR="00032EEE" w:rsidRPr="008256B1" w14:paraId="78F5C819"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27EACBC8" w14:textId="77777777" w:rsidR="00032EEE" w:rsidRPr="008256B1" w:rsidRDefault="00032EEE" w:rsidP="003B411A">
            <w:pPr>
              <w:rPr>
                <w:rFonts w:cstheme="minorHAnsi"/>
                <w:b/>
                <w:sz w:val="28"/>
                <w:szCs w:val="28"/>
              </w:rPr>
            </w:pPr>
            <w:r w:rsidRPr="008256B1">
              <w:rPr>
                <w:rFonts w:cstheme="minorHAnsi"/>
                <w:b/>
                <w:sz w:val="28"/>
                <w:szCs w:val="28"/>
              </w:rPr>
              <w:t>Module 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890BE" w14:textId="3A9C420C" w:rsidR="00032EEE" w:rsidRPr="008256B1" w:rsidRDefault="00032EEE" w:rsidP="003B411A">
            <w:pPr>
              <w:rPr>
                <w:rFonts w:cstheme="minorHAnsi"/>
                <w:b/>
                <w:sz w:val="28"/>
                <w:szCs w:val="28"/>
              </w:rPr>
            </w:pPr>
            <w:r w:rsidRPr="008256B1">
              <w:rPr>
                <w:rFonts w:cstheme="minorHAnsi"/>
                <w:b/>
                <w:sz w:val="28"/>
                <w:szCs w:val="28"/>
              </w:rPr>
              <w:t>BMSK500</w:t>
            </w:r>
            <w:r w:rsidR="00285E82">
              <w:rPr>
                <w:rFonts w:cstheme="minorHAnsi"/>
                <w:b/>
                <w:sz w:val="28"/>
                <w:szCs w:val="28"/>
              </w:rPr>
              <w:t>2</w:t>
            </w:r>
          </w:p>
        </w:tc>
      </w:tr>
      <w:tr w:rsidR="00032EEE" w:rsidRPr="008256B1" w14:paraId="1987A691"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80A69B0" w14:textId="77777777" w:rsidR="00032EEE" w:rsidRPr="008256B1" w:rsidRDefault="00032EEE" w:rsidP="003B411A">
            <w:pPr>
              <w:rPr>
                <w:rFonts w:cstheme="minorHAnsi"/>
                <w:b/>
                <w:sz w:val="28"/>
                <w:szCs w:val="28"/>
              </w:rPr>
            </w:pPr>
            <w:r w:rsidRPr="008256B1">
              <w:rPr>
                <w:rFonts w:cstheme="minorHAnsi"/>
                <w:b/>
                <w:sz w:val="28"/>
                <w:szCs w:val="28"/>
              </w:rPr>
              <w:t>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52922" w14:textId="77777777" w:rsidR="00032EEE" w:rsidRPr="008256B1" w:rsidRDefault="00032EEE" w:rsidP="003B411A">
            <w:pPr>
              <w:rPr>
                <w:rFonts w:cstheme="minorHAnsi"/>
                <w:b/>
                <w:sz w:val="28"/>
                <w:szCs w:val="28"/>
              </w:rPr>
            </w:pPr>
            <w:r w:rsidRPr="008256B1">
              <w:rPr>
                <w:rFonts w:cstheme="minorHAnsi"/>
                <w:b/>
                <w:sz w:val="28"/>
                <w:szCs w:val="28"/>
              </w:rPr>
              <w:t>1</w:t>
            </w:r>
          </w:p>
        </w:tc>
      </w:tr>
      <w:tr w:rsidR="00032EEE" w:rsidRPr="008256B1" w14:paraId="42DE63F6"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040DB869" w14:textId="77777777" w:rsidR="00032EEE" w:rsidRPr="008256B1" w:rsidRDefault="00032EEE" w:rsidP="003B411A">
            <w:pPr>
              <w:rPr>
                <w:rFonts w:cstheme="minorHAnsi"/>
                <w:b/>
                <w:sz w:val="28"/>
                <w:szCs w:val="28"/>
              </w:rPr>
            </w:pPr>
            <w:r w:rsidRPr="008256B1">
              <w:rPr>
                <w:rFonts w:cstheme="minorHAnsi"/>
                <w:b/>
                <w:sz w:val="28"/>
                <w:szCs w:val="28"/>
              </w:rPr>
              <w:t>Module Title: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83C4F" w14:textId="3CDF6ACE" w:rsidR="00032EEE" w:rsidRPr="008256B1" w:rsidRDefault="00136C89" w:rsidP="003B411A">
            <w:pPr>
              <w:rPr>
                <w:rFonts w:cstheme="minorHAnsi"/>
                <w:b/>
                <w:sz w:val="28"/>
                <w:szCs w:val="28"/>
              </w:rPr>
            </w:pPr>
            <w:r>
              <w:rPr>
                <w:rFonts w:cstheme="minorHAnsi"/>
                <w:b/>
                <w:sz w:val="28"/>
                <w:szCs w:val="28"/>
              </w:rPr>
              <w:t>Developing</w:t>
            </w:r>
            <w:r w:rsidR="00410852">
              <w:rPr>
                <w:rFonts w:cstheme="minorHAnsi"/>
                <w:b/>
                <w:sz w:val="28"/>
                <w:szCs w:val="28"/>
              </w:rPr>
              <w:t xml:space="preserve"> Relationship and Workplace A</w:t>
            </w:r>
            <w:r w:rsidR="00AD3133">
              <w:rPr>
                <w:rFonts w:cstheme="minorHAnsi"/>
                <w:b/>
                <w:sz w:val="28"/>
                <w:szCs w:val="28"/>
              </w:rPr>
              <w:t>chievement</w:t>
            </w:r>
          </w:p>
        </w:tc>
      </w:tr>
      <w:tr w:rsidR="00032EEE" w:rsidRPr="008256B1" w14:paraId="59C8B7C9"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68ADB639" w14:textId="77777777" w:rsidR="00032EEE" w:rsidRPr="008256B1" w:rsidRDefault="00032EEE" w:rsidP="003B411A">
            <w:pPr>
              <w:rPr>
                <w:rFonts w:cstheme="minorHAnsi"/>
                <w:b/>
                <w:sz w:val="28"/>
                <w:szCs w:val="28"/>
              </w:rPr>
            </w:pPr>
            <w:r w:rsidRPr="008256B1">
              <w:rPr>
                <w:rFonts w:cstheme="minorHAnsi"/>
                <w:b/>
                <w:sz w:val="28"/>
                <w:szCs w:val="28"/>
              </w:rPr>
              <w:t>Tutor Name: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48B16" w14:textId="031FF05A" w:rsidR="00032EEE" w:rsidRPr="008256B1" w:rsidRDefault="00AF038D" w:rsidP="003B411A">
            <w:pPr>
              <w:rPr>
                <w:rFonts w:cstheme="minorHAnsi"/>
                <w:b/>
                <w:sz w:val="28"/>
                <w:szCs w:val="28"/>
              </w:rPr>
            </w:pPr>
            <w:proofErr w:type="spellStart"/>
            <w:r>
              <w:rPr>
                <w:rFonts w:cstheme="minorHAnsi"/>
                <w:b/>
                <w:sz w:val="28"/>
                <w:szCs w:val="28"/>
              </w:rPr>
              <w:t>Ya</w:t>
            </w:r>
            <w:r w:rsidR="002B678F">
              <w:rPr>
                <w:rFonts w:cstheme="minorHAnsi"/>
                <w:b/>
                <w:sz w:val="28"/>
                <w:szCs w:val="28"/>
              </w:rPr>
              <w:t>jesh</w:t>
            </w:r>
            <w:proofErr w:type="spellEnd"/>
            <w:r w:rsidR="002B678F">
              <w:rPr>
                <w:rFonts w:cstheme="minorHAnsi"/>
                <w:b/>
                <w:sz w:val="28"/>
                <w:szCs w:val="28"/>
              </w:rPr>
              <w:t xml:space="preserve"> Kumar</w:t>
            </w:r>
          </w:p>
        </w:tc>
      </w:tr>
      <w:tr w:rsidR="00032EEE" w:rsidRPr="008256B1" w14:paraId="71D91F0F"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043F9056" w14:textId="77777777" w:rsidR="00032EEE" w:rsidRPr="008256B1" w:rsidRDefault="00032EEE" w:rsidP="003B411A">
            <w:pPr>
              <w:rPr>
                <w:rFonts w:cstheme="minorHAnsi"/>
                <w:b/>
                <w:sz w:val="28"/>
                <w:szCs w:val="28"/>
              </w:rPr>
            </w:pPr>
            <w:r w:rsidRPr="008256B1">
              <w:rPr>
                <w:rFonts w:cstheme="minorHAnsi"/>
                <w:b/>
                <w:sz w:val="28"/>
                <w:szCs w:val="28"/>
              </w:rPr>
              <w:t>Word Count: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0DF74" w14:textId="77777777" w:rsidR="00032EEE" w:rsidRPr="008256B1" w:rsidRDefault="00032EEE" w:rsidP="003B411A">
            <w:pPr>
              <w:rPr>
                <w:rFonts w:cstheme="minorHAnsi"/>
                <w:b/>
                <w:sz w:val="28"/>
                <w:szCs w:val="28"/>
              </w:rPr>
            </w:pPr>
            <w:r w:rsidRPr="008256B1">
              <w:rPr>
                <w:rFonts w:cstheme="minorHAnsi"/>
                <w:b/>
                <w:sz w:val="28"/>
                <w:szCs w:val="28"/>
              </w:rPr>
              <w:t>4000-5000 Words</w:t>
            </w:r>
          </w:p>
        </w:tc>
      </w:tr>
      <w:tr w:rsidR="00032EEE" w:rsidRPr="008256B1" w14:paraId="7883181F" w14:textId="77777777" w:rsidTr="003B411A">
        <w:tc>
          <w:tcPr>
            <w:tcW w:w="0" w:type="auto"/>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tcPr>
          <w:p w14:paraId="31896BF3" w14:textId="77777777" w:rsidR="00032EEE" w:rsidRPr="008256B1" w:rsidRDefault="00032EEE" w:rsidP="003B411A">
            <w:pPr>
              <w:rPr>
                <w:rFonts w:cstheme="minorHAnsi"/>
                <w:b/>
                <w:sz w:val="28"/>
                <w:szCs w:val="28"/>
              </w:rPr>
            </w:pPr>
            <w:r>
              <w:rPr>
                <w:rFonts w:cstheme="minorHAnsi"/>
                <w:b/>
                <w:sz w:val="28"/>
                <w:szCs w:val="28"/>
              </w:rPr>
              <w:t>Submission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FF1986" w14:textId="087E7819" w:rsidR="00032EEE" w:rsidRPr="008256B1" w:rsidRDefault="00ED266F" w:rsidP="003B411A">
            <w:pPr>
              <w:rPr>
                <w:rFonts w:cstheme="minorHAnsi"/>
                <w:b/>
                <w:sz w:val="28"/>
                <w:szCs w:val="28"/>
              </w:rPr>
            </w:pPr>
            <w:r>
              <w:rPr>
                <w:rFonts w:cstheme="minorHAnsi"/>
                <w:b/>
                <w:sz w:val="28"/>
                <w:szCs w:val="28"/>
              </w:rPr>
              <w:t>07/05/2019</w:t>
            </w:r>
            <w:bookmarkStart w:id="1" w:name="_GoBack"/>
            <w:bookmarkEnd w:id="1"/>
          </w:p>
        </w:tc>
      </w:tr>
    </w:tbl>
    <w:p w14:paraId="1278EC8D" w14:textId="77777777" w:rsidR="004564E8" w:rsidRDefault="004564E8" w:rsidP="004564E8"/>
    <w:p w14:paraId="068D965C" w14:textId="77777777" w:rsidR="004564E8" w:rsidRDefault="004564E8" w:rsidP="004564E8">
      <w:pPr>
        <w:jc w:val="center"/>
        <w:rPr>
          <w:color w:val="44546A" w:themeColor="text2"/>
          <w:sz w:val="36"/>
        </w:rPr>
      </w:pPr>
    </w:p>
    <w:p w14:paraId="7B66A0F8" w14:textId="77777777" w:rsidR="004564E8" w:rsidRDefault="004564E8" w:rsidP="004564E8">
      <w:pPr>
        <w:jc w:val="center"/>
        <w:rPr>
          <w:color w:val="44546A" w:themeColor="text2"/>
          <w:sz w:val="36"/>
        </w:rPr>
      </w:pPr>
    </w:p>
    <w:p w14:paraId="774C76CA" w14:textId="77777777" w:rsidR="004564E8" w:rsidRDefault="004564E8" w:rsidP="004564E8">
      <w:pPr>
        <w:jc w:val="center"/>
        <w:rPr>
          <w:color w:val="44546A" w:themeColor="text2"/>
          <w:sz w:val="36"/>
        </w:rPr>
      </w:pPr>
    </w:p>
    <w:p w14:paraId="0E14E51B" w14:textId="77777777" w:rsidR="004564E8" w:rsidRDefault="004564E8" w:rsidP="004564E8">
      <w:pPr>
        <w:jc w:val="center"/>
        <w:rPr>
          <w:color w:val="44546A" w:themeColor="text2"/>
          <w:sz w:val="36"/>
        </w:rPr>
      </w:pPr>
    </w:p>
    <w:p w14:paraId="46726A7D" w14:textId="77777777" w:rsidR="004564E8" w:rsidRDefault="004564E8" w:rsidP="004564E8">
      <w:pPr>
        <w:jc w:val="center"/>
        <w:rPr>
          <w:color w:val="44546A" w:themeColor="text2"/>
          <w:sz w:val="36"/>
        </w:rPr>
      </w:pPr>
    </w:p>
    <w:p w14:paraId="78900323" w14:textId="77777777" w:rsidR="004564E8" w:rsidRDefault="004564E8" w:rsidP="004564E8"/>
    <w:p w14:paraId="5E146CB4" w14:textId="4F55EDC1" w:rsidR="004564E8" w:rsidRDefault="004564E8" w:rsidP="004564E8"/>
    <w:p w14:paraId="2E8EE852" w14:textId="77777777" w:rsidR="005E34D8" w:rsidRDefault="005E34D8" w:rsidP="004564E8"/>
    <w:sdt>
      <w:sdtPr>
        <w:rPr>
          <w:rFonts w:ascii="Times New Roman" w:eastAsiaTheme="minorHAnsi" w:hAnsi="Times New Roman" w:cstheme="minorBidi"/>
          <w:color w:val="auto"/>
          <w:sz w:val="24"/>
          <w:szCs w:val="22"/>
          <w:lang w:val="en-GB"/>
        </w:rPr>
        <w:id w:val="-1917937400"/>
        <w:docPartObj>
          <w:docPartGallery w:val="Table of Contents"/>
          <w:docPartUnique/>
        </w:docPartObj>
      </w:sdtPr>
      <w:sdtEndPr>
        <w:rPr>
          <w:b/>
          <w:bCs/>
          <w:noProof/>
        </w:rPr>
      </w:sdtEndPr>
      <w:sdtContent>
        <w:p w14:paraId="0CB00F35" w14:textId="3E8D1E7C" w:rsidR="004564E8" w:rsidRDefault="004564E8">
          <w:pPr>
            <w:pStyle w:val="TOCHeading"/>
          </w:pPr>
          <w:r>
            <w:t>Contents</w:t>
          </w:r>
        </w:p>
        <w:p w14:paraId="6E2DDF8B" w14:textId="75BDD362" w:rsidR="004564E8" w:rsidRDefault="004564E8" w:rsidP="003A4AD1">
          <w:pPr>
            <w:pStyle w:val="TOC2"/>
            <w:numPr>
              <w:ilvl w:val="0"/>
              <w:numId w:val="12"/>
            </w:numPr>
            <w:rPr>
              <w:noProof/>
            </w:rPr>
          </w:pPr>
          <w:r>
            <w:fldChar w:fldCharType="begin"/>
          </w:r>
          <w:r>
            <w:instrText xml:space="preserve"> TOC \o "1-3" \h \z \u </w:instrText>
          </w:r>
          <w:r>
            <w:fldChar w:fldCharType="separate"/>
          </w:r>
          <w:hyperlink w:anchor="_Toc7364319" w:history="1">
            <w:r w:rsidRPr="00AA647B">
              <w:rPr>
                <w:rStyle w:val="Hyperlink"/>
                <w:noProof/>
              </w:rPr>
              <w:t>Introduction</w:t>
            </w:r>
            <w:r>
              <w:rPr>
                <w:noProof/>
                <w:webHidden/>
              </w:rPr>
              <w:tab/>
            </w:r>
            <w:r>
              <w:rPr>
                <w:noProof/>
                <w:webHidden/>
              </w:rPr>
              <w:fldChar w:fldCharType="begin"/>
            </w:r>
            <w:r>
              <w:rPr>
                <w:noProof/>
                <w:webHidden/>
              </w:rPr>
              <w:instrText xml:space="preserve"> PAGEREF _Toc7364319 \h </w:instrText>
            </w:r>
            <w:r>
              <w:rPr>
                <w:noProof/>
                <w:webHidden/>
              </w:rPr>
            </w:r>
            <w:r>
              <w:rPr>
                <w:noProof/>
                <w:webHidden/>
              </w:rPr>
              <w:fldChar w:fldCharType="separate"/>
            </w:r>
            <w:r w:rsidR="00E06581">
              <w:rPr>
                <w:noProof/>
                <w:webHidden/>
              </w:rPr>
              <w:t>3</w:t>
            </w:r>
            <w:r>
              <w:rPr>
                <w:noProof/>
                <w:webHidden/>
              </w:rPr>
              <w:fldChar w:fldCharType="end"/>
            </w:r>
          </w:hyperlink>
        </w:p>
        <w:p w14:paraId="70E5B980" w14:textId="3948452C" w:rsidR="004564E8" w:rsidRDefault="00634466" w:rsidP="003A4AD1">
          <w:pPr>
            <w:pStyle w:val="TOC2"/>
            <w:numPr>
              <w:ilvl w:val="0"/>
              <w:numId w:val="12"/>
            </w:numPr>
            <w:rPr>
              <w:noProof/>
            </w:rPr>
          </w:pPr>
          <w:hyperlink w:anchor="_Toc7364320" w:history="1">
            <w:r w:rsidR="004564E8" w:rsidRPr="00AA647B">
              <w:rPr>
                <w:rStyle w:val="Hyperlink"/>
                <w:noProof/>
              </w:rPr>
              <w:t>Critically assessing the potential benefits to the organization and the individual of personally developing individuals in the workplace</w:t>
            </w:r>
            <w:r w:rsidR="004564E8">
              <w:rPr>
                <w:noProof/>
                <w:webHidden/>
              </w:rPr>
              <w:tab/>
            </w:r>
            <w:r w:rsidR="004564E8">
              <w:rPr>
                <w:noProof/>
                <w:webHidden/>
              </w:rPr>
              <w:fldChar w:fldCharType="begin"/>
            </w:r>
            <w:r w:rsidR="004564E8">
              <w:rPr>
                <w:noProof/>
                <w:webHidden/>
              </w:rPr>
              <w:instrText xml:space="preserve"> PAGEREF _Toc7364320 \h </w:instrText>
            </w:r>
            <w:r w:rsidR="004564E8">
              <w:rPr>
                <w:noProof/>
                <w:webHidden/>
              </w:rPr>
            </w:r>
            <w:r w:rsidR="004564E8">
              <w:rPr>
                <w:noProof/>
                <w:webHidden/>
              </w:rPr>
              <w:fldChar w:fldCharType="separate"/>
            </w:r>
            <w:r w:rsidR="00E06581">
              <w:rPr>
                <w:noProof/>
                <w:webHidden/>
              </w:rPr>
              <w:t>4</w:t>
            </w:r>
            <w:r w:rsidR="004564E8">
              <w:rPr>
                <w:noProof/>
                <w:webHidden/>
              </w:rPr>
              <w:fldChar w:fldCharType="end"/>
            </w:r>
          </w:hyperlink>
        </w:p>
        <w:p w14:paraId="380A53D1" w14:textId="22AC1618" w:rsidR="004564E8" w:rsidRDefault="00634466" w:rsidP="003A4AD1">
          <w:pPr>
            <w:pStyle w:val="TOC2"/>
            <w:numPr>
              <w:ilvl w:val="0"/>
              <w:numId w:val="12"/>
            </w:numPr>
            <w:rPr>
              <w:noProof/>
            </w:rPr>
          </w:pPr>
          <w:hyperlink w:anchor="_Toc7364321" w:history="1">
            <w:r w:rsidR="004564E8" w:rsidRPr="00AA647B">
              <w:rPr>
                <w:rStyle w:val="Hyperlink"/>
                <w:noProof/>
              </w:rPr>
              <w:t>Critically evaluating the development vehicles available to an organization appropriate to the development needs of the individual</w:t>
            </w:r>
            <w:r w:rsidR="004564E8">
              <w:rPr>
                <w:noProof/>
                <w:webHidden/>
              </w:rPr>
              <w:tab/>
            </w:r>
            <w:r w:rsidR="004564E8">
              <w:rPr>
                <w:noProof/>
                <w:webHidden/>
              </w:rPr>
              <w:fldChar w:fldCharType="begin"/>
            </w:r>
            <w:r w:rsidR="004564E8">
              <w:rPr>
                <w:noProof/>
                <w:webHidden/>
              </w:rPr>
              <w:instrText xml:space="preserve"> PAGEREF _Toc7364321 \h </w:instrText>
            </w:r>
            <w:r w:rsidR="004564E8">
              <w:rPr>
                <w:noProof/>
                <w:webHidden/>
              </w:rPr>
            </w:r>
            <w:r w:rsidR="004564E8">
              <w:rPr>
                <w:noProof/>
                <w:webHidden/>
              </w:rPr>
              <w:fldChar w:fldCharType="separate"/>
            </w:r>
            <w:r w:rsidR="00E06581">
              <w:rPr>
                <w:noProof/>
                <w:webHidden/>
              </w:rPr>
              <w:t>8</w:t>
            </w:r>
            <w:r w:rsidR="004564E8">
              <w:rPr>
                <w:noProof/>
                <w:webHidden/>
              </w:rPr>
              <w:fldChar w:fldCharType="end"/>
            </w:r>
          </w:hyperlink>
        </w:p>
        <w:p w14:paraId="7F3E5D8D" w14:textId="0F071F46" w:rsidR="004564E8" w:rsidRDefault="00634466" w:rsidP="003A4AD1">
          <w:pPr>
            <w:pStyle w:val="TOC2"/>
            <w:numPr>
              <w:ilvl w:val="0"/>
              <w:numId w:val="12"/>
            </w:numPr>
            <w:rPr>
              <w:noProof/>
            </w:rPr>
          </w:pPr>
          <w:hyperlink w:anchor="_Toc7364322" w:history="1">
            <w:r w:rsidR="004564E8" w:rsidRPr="00AA647B">
              <w:rPr>
                <w:rStyle w:val="Hyperlink"/>
                <w:noProof/>
              </w:rPr>
              <w:t>Developing a plan to meet the identified development need and expectation of an individual</w:t>
            </w:r>
            <w:r w:rsidR="004564E8">
              <w:rPr>
                <w:noProof/>
                <w:webHidden/>
              </w:rPr>
              <w:tab/>
            </w:r>
            <w:r w:rsidR="004564E8">
              <w:rPr>
                <w:noProof/>
                <w:webHidden/>
              </w:rPr>
              <w:fldChar w:fldCharType="begin"/>
            </w:r>
            <w:r w:rsidR="004564E8">
              <w:rPr>
                <w:noProof/>
                <w:webHidden/>
              </w:rPr>
              <w:instrText xml:space="preserve"> PAGEREF _Toc7364322 \h </w:instrText>
            </w:r>
            <w:r w:rsidR="004564E8">
              <w:rPr>
                <w:noProof/>
                <w:webHidden/>
              </w:rPr>
            </w:r>
            <w:r w:rsidR="004564E8">
              <w:rPr>
                <w:noProof/>
                <w:webHidden/>
              </w:rPr>
              <w:fldChar w:fldCharType="separate"/>
            </w:r>
            <w:r w:rsidR="00E06581">
              <w:rPr>
                <w:noProof/>
                <w:webHidden/>
              </w:rPr>
              <w:t>12</w:t>
            </w:r>
            <w:r w:rsidR="004564E8">
              <w:rPr>
                <w:noProof/>
                <w:webHidden/>
              </w:rPr>
              <w:fldChar w:fldCharType="end"/>
            </w:r>
          </w:hyperlink>
        </w:p>
        <w:p w14:paraId="1697E841" w14:textId="13223DDD" w:rsidR="004564E8" w:rsidRDefault="00634466" w:rsidP="003A4AD1">
          <w:pPr>
            <w:pStyle w:val="TOC2"/>
            <w:numPr>
              <w:ilvl w:val="0"/>
              <w:numId w:val="12"/>
            </w:numPr>
            <w:rPr>
              <w:noProof/>
            </w:rPr>
          </w:pPr>
          <w:hyperlink w:anchor="_Toc7364323" w:history="1">
            <w:r w:rsidR="004564E8" w:rsidRPr="00AA647B">
              <w:rPr>
                <w:rStyle w:val="Hyperlink"/>
                <w:noProof/>
              </w:rPr>
              <w:t>Conclusion</w:t>
            </w:r>
            <w:r w:rsidR="004564E8">
              <w:rPr>
                <w:noProof/>
                <w:webHidden/>
              </w:rPr>
              <w:tab/>
            </w:r>
            <w:r w:rsidR="004564E8">
              <w:rPr>
                <w:noProof/>
                <w:webHidden/>
              </w:rPr>
              <w:fldChar w:fldCharType="begin"/>
            </w:r>
            <w:r w:rsidR="004564E8">
              <w:rPr>
                <w:noProof/>
                <w:webHidden/>
              </w:rPr>
              <w:instrText xml:space="preserve"> PAGEREF _Toc7364323 \h </w:instrText>
            </w:r>
            <w:r w:rsidR="004564E8">
              <w:rPr>
                <w:noProof/>
                <w:webHidden/>
              </w:rPr>
            </w:r>
            <w:r w:rsidR="004564E8">
              <w:rPr>
                <w:noProof/>
                <w:webHidden/>
              </w:rPr>
              <w:fldChar w:fldCharType="separate"/>
            </w:r>
            <w:r w:rsidR="00E06581">
              <w:rPr>
                <w:noProof/>
                <w:webHidden/>
              </w:rPr>
              <w:t>16</w:t>
            </w:r>
            <w:r w:rsidR="004564E8">
              <w:rPr>
                <w:noProof/>
                <w:webHidden/>
              </w:rPr>
              <w:fldChar w:fldCharType="end"/>
            </w:r>
          </w:hyperlink>
        </w:p>
        <w:p w14:paraId="5CB5CD2B" w14:textId="16418DB7" w:rsidR="004564E8" w:rsidRDefault="00634466" w:rsidP="003A4AD1">
          <w:pPr>
            <w:pStyle w:val="TOC2"/>
            <w:numPr>
              <w:ilvl w:val="0"/>
              <w:numId w:val="12"/>
            </w:numPr>
            <w:rPr>
              <w:noProof/>
            </w:rPr>
          </w:pPr>
          <w:hyperlink w:anchor="_Toc7364324" w:history="1">
            <w:r w:rsidR="004564E8" w:rsidRPr="00AA647B">
              <w:rPr>
                <w:rStyle w:val="Hyperlink"/>
                <w:noProof/>
              </w:rPr>
              <w:t>References</w:t>
            </w:r>
            <w:r w:rsidR="004564E8">
              <w:rPr>
                <w:noProof/>
                <w:webHidden/>
              </w:rPr>
              <w:tab/>
            </w:r>
            <w:r w:rsidR="004564E8">
              <w:rPr>
                <w:noProof/>
                <w:webHidden/>
              </w:rPr>
              <w:fldChar w:fldCharType="begin"/>
            </w:r>
            <w:r w:rsidR="004564E8">
              <w:rPr>
                <w:noProof/>
                <w:webHidden/>
              </w:rPr>
              <w:instrText xml:space="preserve"> PAGEREF _Toc7364324 \h </w:instrText>
            </w:r>
            <w:r w:rsidR="004564E8">
              <w:rPr>
                <w:noProof/>
                <w:webHidden/>
              </w:rPr>
            </w:r>
            <w:r w:rsidR="004564E8">
              <w:rPr>
                <w:noProof/>
                <w:webHidden/>
              </w:rPr>
              <w:fldChar w:fldCharType="separate"/>
            </w:r>
            <w:r w:rsidR="00E06581">
              <w:rPr>
                <w:noProof/>
                <w:webHidden/>
              </w:rPr>
              <w:t>17</w:t>
            </w:r>
            <w:r w:rsidR="004564E8">
              <w:rPr>
                <w:noProof/>
                <w:webHidden/>
              </w:rPr>
              <w:fldChar w:fldCharType="end"/>
            </w:r>
          </w:hyperlink>
        </w:p>
        <w:p w14:paraId="5944181A" w14:textId="6311D7B5" w:rsidR="004564E8" w:rsidRDefault="004564E8">
          <w:r>
            <w:rPr>
              <w:b/>
              <w:bCs/>
              <w:noProof/>
            </w:rPr>
            <w:fldChar w:fldCharType="end"/>
          </w:r>
        </w:p>
      </w:sdtContent>
    </w:sdt>
    <w:p w14:paraId="6978A706" w14:textId="77777777" w:rsidR="004564E8" w:rsidRDefault="004564E8" w:rsidP="004564E8"/>
    <w:p w14:paraId="7852B0CD" w14:textId="77777777" w:rsidR="004564E8" w:rsidRDefault="004564E8" w:rsidP="004564E8"/>
    <w:p w14:paraId="4A4EFC86" w14:textId="77777777" w:rsidR="004564E8" w:rsidRDefault="004564E8" w:rsidP="004564E8"/>
    <w:p w14:paraId="0863907F" w14:textId="77777777" w:rsidR="004564E8" w:rsidRDefault="004564E8" w:rsidP="004564E8"/>
    <w:p w14:paraId="33DDACB7" w14:textId="77777777" w:rsidR="004564E8" w:rsidRDefault="004564E8" w:rsidP="004564E8"/>
    <w:p w14:paraId="27579EC6" w14:textId="77777777" w:rsidR="004564E8" w:rsidRDefault="004564E8" w:rsidP="004564E8"/>
    <w:p w14:paraId="3D33889A" w14:textId="77777777" w:rsidR="004564E8" w:rsidRDefault="004564E8" w:rsidP="004564E8"/>
    <w:p w14:paraId="5EA841A7" w14:textId="77777777" w:rsidR="004564E8" w:rsidRDefault="004564E8" w:rsidP="004564E8"/>
    <w:p w14:paraId="2417896A" w14:textId="77777777" w:rsidR="004564E8" w:rsidRDefault="004564E8" w:rsidP="004564E8"/>
    <w:p w14:paraId="208BC4A2" w14:textId="77777777" w:rsidR="004564E8" w:rsidRDefault="004564E8" w:rsidP="004564E8"/>
    <w:p w14:paraId="72E92693" w14:textId="77777777" w:rsidR="004564E8" w:rsidRDefault="004564E8" w:rsidP="004564E8"/>
    <w:p w14:paraId="5CD97A81" w14:textId="77777777" w:rsidR="004564E8" w:rsidRDefault="004564E8" w:rsidP="004564E8"/>
    <w:p w14:paraId="3A79344D" w14:textId="77777777" w:rsidR="004564E8" w:rsidRDefault="004564E8" w:rsidP="004564E8"/>
    <w:p w14:paraId="200E3158" w14:textId="77777777" w:rsidR="008E0042" w:rsidRDefault="008E0042" w:rsidP="004564E8"/>
    <w:p w14:paraId="66B9794C" w14:textId="77777777" w:rsidR="004564E8" w:rsidRDefault="004564E8" w:rsidP="004564E8"/>
    <w:p w14:paraId="54635E45" w14:textId="3EBCA958" w:rsidR="001F39AD" w:rsidRDefault="001F39AD" w:rsidP="004564E8">
      <w:pPr>
        <w:pStyle w:val="Heading2"/>
      </w:pPr>
      <w:bookmarkStart w:id="2" w:name="_Toc7364319"/>
      <w:r>
        <w:t>Introduction</w:t>
      </w:r>
      <w:bookmarkEnd w:id="2"/>
    </w:p>
    <w:p w14:paraId="33A7663F" w14:textId="57B76531" w:rsidR="001F39AD" w:rsidRDefault="001F39AD" w:rsidP="001F39AD">
      <w:r>
        <w:t xml:space="preserve">The report will discuss developing relationship and workplace achievement in the context of Hakim Group. Hakim Group is a small company which is an optical solution provider in UK. I am working as a junior human resource manager in the company. </w:t>
      </w:r>
      <w:r w:rsidR="003A4AD1">
        <w:t>T</w:t>
      </w:r>
      <w:r>
        <w:t xml:space="preserve">he first section of the report will assess the benefits of personal development to the individual employees and the organization. Then the development vehicles for the development of the skills will be analysed. Finally, a personal development plan will be prepared for the development of the required skills to be successful in the organization. </w:t>
      </w:r>
    </w:p>
    <w:p w14:paraId="3F3CA6BE" w14:textId="14D5A85C" w:rsidR="001F39AD" w:rsidRDefault="001F39AD" w:rsidP="001F39AD"/>
    <w:p w14:paraId="63A88306" w14:textId="52B76075" w:rsidR="001F39AD" w:rsidRDefault="001F39AD" w:rsidP="001F39AD"/>
    <w:p w14:paraId="5FFC5C31" w14:textId="6F69AF05" w:rsidR="001F39AD" w:rsidRDefault="001F39AD" w:rsidP="001F39AD"/>
    <w:p w14:paraId="446C503F" w14:textId="0A4F5D6D" w:rsidR="001F39AD" w:rsidRDefault="001F39AD" w:rsidP="001F39AD"/>
    <w:p w14:paraId="21BFDE97" w14:textId="58CAFEFA" w:rsidR="001F39AD" w:rsidRDefault="001F39AD" w:rsidP="001F39AD"/>
    <w:p w14:paraId="7EA49887" w14:textId="0B7C7FD6" w:rsidR="001F39AD" w:rsidRDefault="001F39AD" w:rsidP="001F39AD"/>
    <w:p w14:paraId="4240F3E8" w14:textId="50D9E9D7" w:rsidR="001F39AD" w:rsidRDefault="001F39AD" w:rsidP="001F39AD"/>
    <w:p w14:paraId="52ECBFC9" w14:textId="5F866453" w:rsidR="001F39AD" w:rsidRDefault="001F39AD" w:rsidP="001F39AD"/>
    <w:p w14:paraId="41C3A9FB" w14:textId="0A5CD642" w:rsidR="001F39AD" w:rsidRDefault="001F39AD" w:rsidP="001F39AD"/>
    <w:p w14:paraId="26944DD0" w14:textId="2279E201" w:rsidR="001F39AD" w:rsidRDefault="001F39AD" w:rsidP="001F39AD"/>
    <w:p w14:paraId="38E0181B" w14:textId="08099230" w:rsidR="001F39AD" w:rsidRDefault="001F39AD" w:rsidP="001F39AD"/>
    <w:p w14:paraId="7239EEC3" w14:textId="338998F0" w:rsidR="001F39AD" w:rsidRDefault="001F39AD" w:rsidP="001F39AD"/>
    <w:p w14:paraId="40BD10D2" w14:textId="303B15C4" w:rsidR="001F39AD" w:rsidRDefault="001F39AD" w:rsidP="001F39AD"/>
    <w:p w14:paraId="65BED2FF" w14:textId="64B175D3" w:rsidR="001F39AD" w:rsidRDefault="001F39AD" w:rsidP="001F39AD"/>
    <w:p w14:paraId="0701FCCB" w14:textId="724BA2C1" w:rsidR="001F39AD" w:rsidRDefault="001F39AD" w:rsidP="001F39AD"/>
    <w:p w14:paraId="5AAFA9FE" w14:textId="2019540F" w:rsidR="001F39AD" w:rsidRDefault="001F39AD" w:rsidP="001F39AD"/>
    <w:p w14:paraId="06BA94AD" w14:textId="3EE6606D" w:rsidR="001F39AD" w:rsidRDefault="001F39AD" w:rsidP="001F39AD"/>
    <w:p w14:paraId="77F6BEAD" w14:textId="77777777" w:rsidR="001F39AD" w:rsidRPr="001F39AD" w:rsidRDefault="001F39AD" w:rsidP="001F39AD"/>
    <w:p w14:paraId="09CC91F1" w14:textId="677A2827" w:rsidR="000E755F" w:rsidRPr="00FC71F3" w:rsidRDefault="00F47BAD" w:rsidP="00582F16">
      <w:pPr>
        <w:pStyle w:val="Heading2"/>
      </w:pPr>
      <w:bookmarkStart w:id="3" w:name="_Toc7364320"/>
      <w:r w:rsidRPr="00FC71F3">
        <w:t>1. Critically assessing the potential benefits to the organization and the individual of personally developing individuals in the workplace</w:t>
      </w:r>
      <w:bookmarkEnd w:id="3"/>
    </w:p>
    <w:p w14:paraId="08F4B270" w14:textId="10B5F1E1" w:rsidR="00F47BAD" w:rsidRPr="00FC71F3" w:rsidRDefault="00FC71F3" w:rsidP="00F47BAD">
      <w:r w:rsidRPr="00FC71F3">
        <w:t xml:space="preserve">Hakim Group is a small company and the company needs to manage its employees properly in the workplace and develop them with the changing environment so that they can work effectively in the organization. The HR managers of our organization use a holistic approach for selecting and recruiting the employees and the managers select the best candidates for the company and ensure that they can put their best for the company by providing them trainings. The HR department of Hakim Group is well </w:t>
      </w:r>
      <w:r w:rsidR="003A4AD1" w:rsidRPr="00FC71F3">
        <w:t>structured,</w:t>
      </w:r>
      <w:r w:rsidRPr="00FC71F3">
        <w:t xml:space="preserve"> and the structural model of the department ensures that all the parties in the company get benefits as it promotes good relationship among the parties. </w:t>
      </w:r>
    </w:p>
    <w:p w14:paraId="4D6B2366" w14:textId="532270D7" w:rsidR="00463DAE" w:rsidRDefault="001A2D06" w:rsidP="00F47BAD">
      <w:r w:rsidRPr="001A2D06">
        <w:rPr>
          <w:b/>
        </w:rPr>
        <w:t>Longevity concept</w:t>
      </w:r>
      <w:r>
        <w:t xml:space="preserve">: </w:t>
      </w:r>
      <w:r w:rsidR="00FC71F3" w:rsidRPr="00FC71F3">
        <w:t>The potential benefits of developing the employees in Hakim Group includes longevity concept. The concept focuses on the development of sustainable skills and knowledge among the employees. The theory of reinforcement developed by Skinner states that the behavi</w:t>
      </w:r>
      <w:r w:rsidR="00FC71F3">
        <w:t xml:space="preserve">our of the employees </w:t>
      </w:r>
      <w:r w:rsidR="00D1373F">
        <w:t>is influenced by the practices of the company</w:t>
      </w:r>
      <w:r w:rsidR="004564E8">
        <w:t xml:space="preserve"> (Hughes and </w:t>
      </w:r>
      <w:proofErr w:type="spellStart"/>
      <w:r w:rsidR="004564E8">
        <w:t>Youngson</w:t>
      </w:r>
      <w:proofErr w:type="spellEnd"/>
      <w:r w:rsidR="004564E8">
        <w:t>, 2013)</w:t>
      </w:r>
      <w:r w:rsidR="00D1373F">
        <w:t>.</w:t>
      </w:r>
      <w:r w:rsidR="000062C5">
        <w:t xml:space="preserve"> So, my behaviour in the company also affected by the practices and culture of Hakim Group. Developing the skills and knowledge required for working in the organization helps me both personally and </w:t>
      </w:r>
      <w:r w:rsidR="00463DAE">
        <w:t>professionally. Developing the skills helps me developing better career over the time. In addition, I can complete my tasks effectively and efficiently and thus</w:t>
      </w:r>
      <w:r w:rsidR="00594F00">
        <w:t xml:space="preserve"> get the optimum output. To into the career of HR, I needed to develop better and clear understanding on different theories and models of human resource management so that I can recruit the best candidates for the organization, manages the employees, provides them with proper training and rewards and keep them motivated. In addition, I also needed to develop leadership skills, persuasion skills, communication skills and time management skills. Developing these skills helped me managing the employees in the organization properly and achieve my personal career goals. </w:t>
      </w:r>
    </w:p>
    <w:p w14:paraId="73466A44" w14:textId="01F60FC9" w:rsidR="00594F00" w:rsidRDefault="00594F00" w:rsidP="00F47BAD">
      <w:r>
        <w:t>In addition, in order to initiate longevity regarding skills development in the individual level, Hakim Group identifies the gap of knowledge and skills among the employees</w:t>
      </w:r>
      <w:r w:rsidR="008B62FD">
        <w:t xml:space="preserve">. Using this approach, the manager of the company generates training and development based on the knowledge and skills gap among the employees. Moreover, reinforcement focuses on the long-term development of the professional skills among the employees at an industrial level. For Hakim Group, longevity comes with different types of benefits for the company as the modern </w:t>
      </w:r>
      <w:r w:rsidR="008B62FD">
        <w:lastRenderedPageBreak/>
        <w:t xml:space="preserve">trend in human resource behaviour is changing. Our organization has adopted a system that ensures continuous development through learning and training and tap with opportunities such as innovation. From innovation the company gets competitive advantages over the competitors as the company can use more effective and efficient methods and process to complete the tasks and thus reduce the cost and improve profitability over time. </w:t>
      </w:r>
    </w:p>
    <w:p w14:paraId="57C846FE" w14:textId="25154D7C" w:rsidR="008B62FD" w:rsidRDefault="008B62FD" w:rsidP="00F47BAD">
      <w:r>
        <w:t>Moreover, from the perspective of the management, longevity can also be developed from the long-term relationships between the employees and the organization</w:t>
      </w:r>
      <w:r w:rsidR="004564E8">
        <w:t xml:space="preserve"> (Dowson, 2018)</w:t>
      </w:r>
      <w:r>
        <w:t xml:space="preserve">. </w:t>
      </w:r>
      <w:r w:rsidR="00AD60D5">
        <w:t xml:space="preserve"> If the managers have strong relationship with the employees, they can better understand the employees and thus can manage them effectively. At Hakim Group, the management ensures that they have strong relationship with the employees and thus the company can get the optimum return from the employees. In addition, if the managers can ensure sustainable development in skills and knowledge among the employees this will positively affect the culture of the organization and will lead to </w:t>
      </w:r>
      <w:r w:rsidR="001A2D06">
        <w:t xml:space="preserve">development of quality. </w:t>
      </w:r>
    </w:p>
    <w:p w14:paraId="7FCD03E9" w14:textId="2EE2F40D" w:rsidR="001A2D06" w:rsidRDefault="001A2D06" w:rsidP="00F47BAD">
      <w:r w:rsidRPr="001A2D06">
        <w:rPr>
          <w:b/>
        </w:rPr>
        <w:t>Employee retention</w:t>
      </w:r>
      <w:r>
        <w:t xml:space="preserve">: Hakim Group focus on retaining the current employees especially the talented employees so that the company can reduce employees’ turnover. </w:t>
      </w:r>
      <w:r w:rsidR="005C5F6E">
        <w:t>If the managers can meet the expectation of the employees and ensures a convenient workplace and keep them motivated, they can ensure high retention rate of the employees. To retain the employees many companies in UK emphasize on development of universal and specialized skills through providing better training and development facilities to the employees</w:t>
      </w:r>
      <w:r w:rsidR="004564E8">
        <w:t xml:space="preserve"> (</w:t>
      </w:r>
      <w:proofErr w:type="spellStart"/>
      <w:r w:rsidR="004564E8">
        <w:t>Kruckeberg</w:t>
      </w:r>
      <w:proofErr w:type="spellEnd"/>
      <w:r w:rsidR="004564E8">
        <w:t>, Amann and Green, 2016)</w:t>
      </w:r>
      <w:r w:rsidR="005C5F6E">
        <w:t xml:space="preserve">. If the employees in Hakim Group have updated knowledge and skills, they can complete their tasks effectively and thus get better rewards from the corporation. As a result, their turnover can be reduced. In addition, the managers of our organization also </w:t>
      </w:r>
      <w:r w:rsidR="008641E5">
        <w:t>ensure</w:t>
      </w:r>
      <w:r w:rsidR="005C5F6E">
        <w:t xml:space="preserve"> that the employees do not leave the organization after the development and for this the managers </w:t>
      </w:r>
      <w:r w:rsidR="008641E5">
        <w:t xml:space="preserve">offer high rewards and promotion after the development. So, the training and development program benefits both the employees and the organization. The employees are benefitted from job promotion and getting high rewards from the organization and the organization is benefitted from low turnover and high productivity of the employees. </w:t>
      </w:r>
    </w:p>
    <w:p w14:paraId="18C1F0F3" w14:textId="72FF004B" w:rsidR="00AD60D5" w:rsidRDefault="008641E5" w:rsidP="00F47BAD">
      <w:r>
        <w:t xml:space="preserve">In addition, according to resource based through of HR management, the employees are one of the most important resources in the organization and thus the retention rate of the employees is also one important determinants of success in the organization. If the organization can reduce turnover, they can focus on the strategic development of the employees and the company can develop quality workforce which is the key resource for organizational success. </w:t>
      </w:r>
    </w:p>
    <w:p w14:paraId="3BBB2685" w14:textId="7346F085" w:rsidR="008641E5" w:rsidRDefault="008641E5" w:rsidP="00F47BAD">
      <w:r w:rsidRPr="008641E5">
        <w:rPr>
          <w:b/>
        </w:rPr>
        <w:lastRenderedPageBreak/>
        <w:t>Promotion</w:t>
      </w:r>
      <w:r>
        <w:t xml:space="preserve">: </w:t>
      </w:r>
      <w:r w:rsidR="0084222A">
        <w:t>The managers at Hakim Group promotes the employees within the organization or recruit employees for a certain position based on the skills requirement of the job position. While deciding which employees to promote</w:t>
      </w:r>
      <w:r w:rsidR="00BA7A41">
        <w:t xml:space="preserve">, the managers of the company </w:t>
      </w:r>
      <w:r w:rsidR="00645374">
        <w:t>use training and development as one of the criteria for promotion</w:t>
      </w:r>
      <w:r w:rsidR="004564E8">
        <w:t xml:space="preserve"> (Gordon, </w:t>
      </w:r>
      <w:proofErr w:type="spellStart"/>
      <w:r w:rsidR="004564E8">
        <w:t>Petrini</w:t>
      </w:r>
      <w:proofErr w:type="spellEnd"/>
      <w:r w:rsidR="004564E8">
        <w:t xml:space="preserve"> and Campagna, 2017)</w:t>
      </w:r>
      <w:r w:rsidR="00645374">
        <w:t xml:space="preserve">. </w:t>
      </w:r>
      <w:r w:rsidR="008E49A9">
        <w:t xml:space="preserve">So, to be promoted the employees will develop the knowledge and skills required for a certain position. If the employees develop the knowledge and skills, they will be benefitted by getting the promotion and getting higher rewards from the organization. On the other hand, the organization will be benefitted by reducing the cost of recruiting the employees from outside the organization, higher productivity from the current employees to get promoted and development of the employees’ morale. </w:t>
      </w:r>
    </w:p>
    <w:p w14:paraId="6E5DD931" w14:textId="48A97172" w:rsidR="008E49A9" w:rsidRDefault="008E49A9" w:rsidP="00F47BAD">
      <w:r>
        <w:t xml:space="preserve">In addition, several studies on comparison between internal promotion and external recruitment state that the internal promotion is more effective than the external promotion. The theory of experimental learning states that </w:t>
      </w:r>
      <w:r w:rsidR="00F75A6A">
        <w:t xml:space="preserve">if the employees have experience and updated knowledge, they can work best for the company. That means the combination of updated knowledge and skills will maximize the productivity of the employees. </w:t>
      </w:r>
      <w:r>
        <w:t xml:space="preserve">So, in Hakim Group, the employees will develop the knowledge and skills through training and development </w:t>
      </w:r>
      <w:proofErr w:type="gramStart"/>
      <w:r>
        <w:t>program</w:t>
      </w:r>
      <w:proofErr w:type="gramEnd"/>
      <w:r>
        <w:t xml:space="preserve"> and this will benefit both the employees and the company. </w:t>
      </w:r>
    </w:p>
    <w:p w14:paraId="38E51E3B" w14:textId="7128EE9C" w:rsidR="008E49A9" w:rsidRDefault="00F75A6A" w:rsidP="00F47BAD">
      <w:r w:rsidRPr="00F75A6A">
        <w:rPr>
          <w:b/>
        </w:rPr>
        <w:t>Performance and productivity</w:t>
      </w:r>
      <w:r>
        <w:t>: The productivity and performance of the employees are crucial for the success of the employees at their profession and for the organization to achieve the goals and objectives</w:t>
      </w:r>
      <w:r w:rsidR="004564E8">
        <w:t xml:space="preserve"> (McLean, 2018)</w:t>
      </w:r>
      <w:r>
        <w:t>. If the employees become more productive, they can perform better and thus contribute more to the achievement of the goals of the company. For example, before taking training I was not able to manage more than 2 teams consists of 6 members each. After completing the training on employee and team management, now I can man</w:t>
      </w:r>
      <w:r w:rsidR="003A4AD1">
        <w:t>a</w:t>
      </w:r>
      <w:r>
        <w:t xml:space="preserve">ge </w:t>
      </w:r>
      <w:r w:rsidR="003A4AD1">
        <w:t>four</w:t>
      </w:r>
      <w:r>
        <w:t xml:space="preserve"> teams with </w:t>
      </w:r>
      <w:r w:rsidR="003A4AD1">
        <w:t>six</w:t>
      </w:r>
      <w:r>
        <w:t xml:space="preserve"> members each in our company. Thus, my productivity after the training program has developed and my performance improved over time. </w:t>
      </w:r>
    </w:p>
    <w:p w14:paraId="6C54035B" w14:textId="63D75A16" w:rsidR="00F75A6A" w:rsidRDefault="00CD6472" w:rsidP="00F47BAD">
      <w:r>
        <w:t xml:space="preserve">In different surveys, it was found that training and development program optimize the knowledge and skills among the employees and thus improve the productivity and performance level. Emphasizing on the improvement of productivity and performance, the managers at Hakim Group has come up with actions plans consistent with the trends of the industry. Using updated and more developed training program, the managers can also improve the workers engagement to the organization. If the employees are both physically and mentally engaged </w:t>
      </w:r>
      <w:r>
        <w:lastRenderedPageBreak/>
        <w:t xml:space="preserve">with the organization, the organization can get the optimum return from the employees and thus the profitability and sustainability of the company will be improved. </w:t>
      </w:r>
    </w:p>
    <w:p w14:paraId="57A7F068" w14:textId="592C2DA8" w:rsidR="00CD6472" w:rsidRDefault="00CD6472" w:rsidP="00F47BAD">
      <w:r>
        <w:t xml:space="preserve">The human resource optimizations models </w:t>
      </w:r>
      <w:r w:rsidR="0061454E">
        <w:t>focus</w:t>
      </w:r>
      <w:r>
        <w:t xml:space="preserve"> on the implementation of the motivational approaches that </w:t>
      </w:r>
      <w:r w:rsidR="00515D1C">
        <w:t xml:space="preserve">emphasis on improvement of performance of the employees and effective performance appraisal method. </w:t>
      </w:r>
      <w:r w:rsidR="0061454E">
        <w:t xml:space="preserve">Following the effective performance appraisal method, the motivation level of the employees can be improved and thus, their performance and productivity will also go up. </w:t>
      </w:r>
    </w:p>
    <w:p w14:paraId="0EE05B3A" w14:textId="60844FB4" w:rsidR="0061454E" w:rsidRDefault="00C64480" w:rsidP="00F47BAD">
      <w:r w:rsidRPr="00C64480">
        <w:rPr>
          <w:b/>
        </w:rPr>
        <w:t>Employee and customers’ satisfaction</w:t>
      </w:r>
      <w:r>
        <w:t xml:space="preserve">: If the employees and the customers are satisfied the organization will experience </w:t>
      </w:r>
      <w:r w:rsidR="003A4AD1">
        <w:t>significantly</w:t>
      </w:r>
      <w:r>
        <w:t xml:space="preserve"> improve in profitability and return. By providing effective training to the employees, Hakim Group ensures that the customers get the best services from the company</w:t>
      </w:r>
      <w:r w:rsidR="004564E8">
        <w:t xml:space="preserve"> (Noe, 2017)</w:t>
      </w:r>
      <w:r>
        <w:t xml:space="preserve">. If </w:t>
      </w:r>
      <w:r w:rsidR="00C376B2">
        <w:t xml:space="preserve">the employees are well trained, they can understand the needs of the customers and thus they can offer the best services to them. If the customers get better services, they will become loyal to the services of the company and thus the company can maximize the customer lifetime value. In addition, providing training to the employees improve the satisfaction level of the employees as well. According to Maslow’s motivational theory, the employees want training and development to meet the </w:t>
      </w:r>
      <w:r w:rsidR="003A4AD1">
        <w:t>self-esteem</w:t>
      </w:r>
      <w:r w:rsidR="00C376B2">
        <w:t xml:space="preserve"> needs. So, if this need is satisfied, they will be more motivated and will put more effectors for the organisation. So, providing effective training ensures the satisfaction level of the employees along the customers and improves the profitability and develop the sustainability level of the company. </w:t>
      </w:r>
    </w:p>
    <w:p w14:paraId="0BAEBD17" w14:textId="20B218A1" w:rsidR="00C376B2" w:rsidRDefault="00C376B2" w:rsidP="00F47BAD">
      <w:r>
        <w:t xml:space="preserve">In order to get these benefits, the managers of Hakim Group should focus on the development of an effective training program and ensures the development of skills and knowledge among the employees. Thus, both the employees and the company will get the advantages. </w:t>
      </w:r>
    </w:p>
    <w:p w14:paraId="6B67AD9B" w14:textId="037BFA57" w:rsidR="00ED0D6C" w:rsidRDefault="00ED0D6C" w:rsidP="00F47BAD"/>
    <w:p w14:paraId="463F85CA" w14:textId="0DFC7A57" w:rsidR="00ED0D6C" w:rsidRDefault="00ED0D6C" w:rsidP="00F47BAD"/>
    <w:p w14:paraId="29EE1AEC" w14:textId="2E8B95DE" w:rsidR="00ED0D6C" w:rsidRDefault="00ED0D6C" w:rsidP="00F47BAD"/>
    <w:p w14:paraId="3C014016" w14:textId="17046F0D" w:rsidR="00ED0D6C" w:rsidRDefault="00ED0D6C" w:rsidP="00F47BAD"/>
    <w:p w14:paraId="2024FE25" w14:textId="4636A2AA" w:rsidR="00ED0D6C" w:rsidRDefault="00ED0D6C" w:rsidP="00F47BAD"/>
    <w:p w14:paraId="390B29B4" w14:textId="7C4B9EFA" w:rsidR="00ED0D6C" w:rsidRDefault="00ED0D6C" w:rsidP="00F47BAD"/>
    <w:p w14:paraId="45B3DD7D" w14:textId="2044D017" w:rsidR="00ED0D6C" w:rsidRDefault="00ED0D6C" w:rsidP="00F47BAD"/>
    <w:p w14:paraId="0AEFC75E" w14:textId="44EC7D31" w:rsidR="00ED0D6C" w:rsidRDefault="00ED0D6C" w:rsidP="00582F16">
      <w:pPr>
        <w:pStyle w:val="Heading2"/>
      </w:pPr>
      <w:bookmarkStart w:id="4" w:name="_Toc7364321"/>
      <w:r>
        <w:lastRenderedPageBreak/>
        <w:t>2. Critically evaluating the development vehicles available to an organization appropriate to the development needs of the individual</w:t>
      </w:r>
      <w:bookmarkEnd w:id="4"/>
    </w:p>
    <w:p w14:paraId="70EAB30C" w14:textId="5404058F" w:rsidR="008B62FD" w:rsidRDefault="007C09C6" w:rsidP="00F47BAD">
      <w:r>
        <w:t>The previous section of the report discussed on the benefits employees and organization for personal development. There are many ways through which a company can develop the employees. The selection of the ways depends on the size, management strategies and goals of the organization. The HR managers of Hakim Group select the best frameworks of development for the employees of the company. The managers select the strategy based on the needs of the employees and their knowledge gap. The following development vehicles are used in Hakim Group for the personal development in the company:</w:t>
      </w:r>
    </w:p>
    <w:p w14:paraId="39562467" w14:textId="4BDA5729" w:rsidR="007C09C6" w:rsidRDefault="007C09C6" w:rsidP="00F47BAD">
      <w:r w:rsidRPr="007C09C6">
        <w:rPr>
          <w:b/>
        </w:rPr>
        <w:t>Workforce Plan</w:t>
      </w:r>
      <w:r>
        <w:t>: At first the managers of Hakim Group evaluate the current state and future knowledge and skills needs of the employees as a part of the workforce planning. The needs of the employees include knowledge, skills and experience development needs. At Hakim Group, the use of workforce planning provides a mechanism through which the managers can assess the achievement of objectives</w:t>
      </w:r>
      <w:r w:rsidR="004564E8">
        <w:t xml:space="preserve"> (Webb, 2016)</w:t>
      </w:r>
      <w:r>
        <w:t xml:space="preserve">. The managers determine the knowledge and skills gaps of the employees based the customers’ needs to provide expected benefits to the customers. Thus, they can identify the required skills for a </w:t>
      </w:r>
      <w:r w:rsidR="003A4AD1">
        <w:t>workplace</w:t>
      </w:r>
      <w:r>
        <w:t xml:space="preserve"> </w:t>
      </w:r>
      <w:r w:rsidR="0072317B">
        <w:t xml:space="preserve">and determine the expected increase in demand for a </w:t>
      </w:r>
      <w:proofErr w:type="gramStart"/>
      <w:r w:rsidR="0072317B">
        <w:t>particular skill</w:t>
      </w:r>
      <w:proofErr w:type="gramEnd"/>
      <w:r w:rsidR="0072317B">
        <w:t xml:space="preserve"> among the employees in future. The managers assess the effectiveness of workforce plan by determining impact of the plan on the development of the individual. </w:t>
      </w:r>
    </w:p>
    <w:p w14:paraId="6B8C8058" w14:textId="0ADBDABD" w:rsidR="0072317B" w:rsidRDefault="0072317B" w:rsidP="00F47BAD">
      <w:r>
        <w:t xml:space="preserve">But at the same time the company faces some drawbacks using the workforce planning for developing the employees. As the planning focuses on the development of skills based on the demand of the customers and industry trends, it will limit the size of employees’ development in the company. To solve the problem, the managers of our company includes individual objectives in the workforce plan as well. </w:t>
      </w:r>
    </w:p>
    <w:p w14:paraId="2F63409B" w14:textId="7A05A651" w:rsidR="0072317B" w:rsidRDefault="0072317B" w:rsidP="00F47BAD">
      <w:r w:rsidRPr="0072317B">
        <w:rPr>
          <w:b/>
        </w:rPr>
        <w:t>Talent plan</w:t>
      </w:r>
      <w:r>
        <w:t xml:space="preserve">: The main concern of talent plan is to increase the skill diversity in the company so that different employees can perform different types of tasks </w:t>
      </w:r>
      <w:r w:rsidR="00095608">
        <w:t xml:space="preserve">effectively. The plan starts from selecting the most talented candidates for the organization </w:t>
      </w:r>
      <w:r w:rsidR="00EC5D5C">
        <w:t>through an effective recruitment process</w:t>
      </w:r>
      <w:r w:rsidR="004564E8">
        <w:t xml:space="preserve"> (Throop and </w:t>
      </w:r>
      <w:proofErr w:type="spellStart"/>
      <w:r w:rsidR="004564E8">
        <w:t>Castellucci</w:t>
      </w:r>
      <w:proofErr w:type="spellEnd"/>
      <w:r w:rsidR="004564E8">
        <w:t>, 2018)</w:t>
      </w:r>
      <w:r w:rsidR="00EC5D5C">
        <w:t xml:space="preserve">. The HR managers of Hakim Group has developed an effective recruitment and selection process so that they can select the best candidates for the company. Moreover, the managers of our company also </w:t>
      </w:r>
      <w:r w:rsidR="00890EC0">
        <w:t>seek</w:t>
      </w:r>
      <w:r w:rsidR="00EC5D5C">
        <w:t xml:space="preserve"> talent among the current employees </w:t>
      </w:r>
      <w:r w:rsidR="00890EC0">
        <w:t xml:space="preserve">through our online platform for idea sharing. According to the constructivism theory of HRM, personal development and personalities of the employees plan </w:t>
      </w:r>
      <w:r w:rsidR="00890EC0">
        <w:lastRenderedPageBreak/>
        <w:t xml:space="preserve">a significant role for the development of the employees. </w:t>
      </w:r>
      <w:r w:rsidR="005F6F5E">
        <w:t xml:space="preserve">By utilizing the abilities of the employees, the organization can gain competitive advantages over the competitors. </w:t>
      </w:r>
    </w:p>
    <w:p w14:paraId="7BD43210" w14:textId="0A59EB09" w:rsidR="005F6F5E" w:rsidRDefault="005F6F5E" w:rsidP="00F47BAD">
      <w:r>
        <w:t xml:space="preserve">At Hakim Group, our managers have developed a platform for identifying talent employees and utilizing the talent for the organization. Our organization has an online idea sharing platform where the employees can share their ideas and the managers select the best idea for the company. In addition, the employees can provide solution to a </w:t>
      </w:r>
      <w:proofErr w:type="gramStart"/>
      <w:r>
        <w:t>particular problem</w:t>
      </w:r>
      <w:proofErr w:type="gramEnd"/>
      <w:r>
        <w:t xml:space="preserve"> in the platform. The employees who provide the best idea and solutions are identified by the managers as talented employees. By promoting talent management, the managers at our company promote innovation among the employees. </w:t>
      </w:r>
      <w:r w:rsidR="00201147">
        <w:t xml:space="preserve">The identified talent pool of employees </w:t>
      </w:r>
      <w:r w:rsidR="001D13CB">
        <w:t>is</w:t>
      </w:r>
      <w:r w:rsidR="00201147">
        <w:t xml:space="preserve"> selected for some top management position of the company after giving proper training to them to combine talent and experience for the top management position of the company. </w:t>
      </w:r>
    </w:p>
    <w:p w14:paraId="339A9F26" w14:textId="214E1704" w:rsidR="001D13CB" w:rsidRDefault="001D13CB" w:rsidP="00F47BAD">
      <w:r>
        <w:t xml:space="preserve">The theory of learning types emphasizes on the development of intellectual abilities among the employees in the company. For this, while selecting the candidates the managers put much weight on the intellectual abilities of the candidates and select the candidates with high intellectual skills. The talent of the employees in an organization comes with passion, interest and cognitive abilities of the employees. Hakim Group use strategies to manage the use of these abilities for the best interest of the employees and the organization. </w:t>
      </w:r>
    </w:p>
    <w:p w14:paraId="4BD5AC59" w14:textId="6A08C677" w:rsidR="0090696F" w:rsidRDefault="0090696F" w:rsidP="00F47BAD">
      <w:r w:rsidRPr="0090696F">
        <w:rPr>
          <w:b/>
        </w:rPr>
        <w:t>Training and development</w:t>
      </w:r>
      <w:r>
        <w:t>: The managers of Hakim Group use different types of training and development program for developing the employees in the company. The company provides both on the job and off the job training</w:t>
      </w:r>
      <w:r w:rsidR="004564E8">
        <w:t xml:space="preserve"> (Tasker, 2015)</w:t>
      </w:r>
      <w:r>
        <w:t xml:space="preserve">. </w:t>
      </w:r>
      <w:r w:rsidR="00771CB9">
        <w:t xml:space="preserve">The knowledge gaps among the employees are identified and based on the knowledge gaps and individual development objectives of the employees the managers design the training program for the employees. For example, last month as a junior HR manager I received training on </w:t>
      </w:r>
      <w:r w:rsidR="00080CD8">
        <w:t xml:space="preserve">how to manage multiple teams properly as I was having gaps in this area. </w:t>
      </w:r>
      <w:r w:rsidR="00E2635B">
        <w:t xml:space="preserve">To make the training program, the managers also align the objectives of the training program with the objectives of the company. </w:t>
      </w:r>
    </w:p>
    <w:p w14:paraId="4D7A070C" w14:textId="3AE86705" w:rsidR="00E2635B" w:rsidRDefault="007A59EE" w:rsidP="00F47BAD">
      <w:r>
        <w:t xml:space="preserve">The managers design the training program to develop the technical skills among the employees in most of the cases. The managers of our company use on the job training in most time. the managers use job rotation, job enrichment, internship training, committee assignment and coaching in most of the time for developing the skills of the employees. In addition, sometimes the new employees are provided with off the job training including incident method, case study method, mentorship and external training for developing the skills. While designing and </w:t>
      </w:r>
      <w:r>
        <w:lastRenderedPageBreak/>
        <w:t xml:space="preserve">implementing the training program, the managers ensure that both the parties that means the employees and the company are benefitted from the training programs. </w:t>
      </w:r>
    </w:p>
    <w:p w14:paraId="00C50748" w14:textId="33C8D8DD" w:rsidR="007A59EE" w:rsidRDefault="007A59EE" w:rsidP="00F47BAD">
      <w:r w:rsidRPr="007A59EE">
        <w:rPr>
          <w:b/>
        </w:rPr>
        <w:t xml:space="preserve">Appraisal plan: </w:t>
      </w:r>
      <w:r>
        <w:t>The performance of the employees needs to be properly recognized and rewarded to keep them motivated to perform better for the company. The appraisal plan of Hakim Group provides rewards and benefits to the employees based on their individual and team performance</w:t>
      </w:r>
      <w:r w:rsidR="00024EC5">
        <w:t xml:space="preserve"> as the performance of the whole organization depends on the performance of the individual employees and teams</w:t>
      </w:r>
      <w:r w:rsidR="004564E8">
        <w:t xml:space="preserve"> (Wilkins, 2017)</w:t>
      </w:r>
      <w:r w:rsidR="00024EC5">
        <w:t xml:space="preserve">. </w:t>
      </w:r>
      <w:r w:rsidR="00D26A4B">
        <w:t xml:space="preserve">So, the management need to develop an effective appraisal plan to ensure the skill development among the employees. If the employees of the company </w:t>
      </w:r>
      <w:r w:rsidR="0041418C">
        <w:t xml:space="preserve">believe that they will be rewarded based on their performance, the employees will put their efforts to perform best. </w:t>
      </w:r>
      <w:r w:rsidR="00442AFA">
        <w:t xml:space="preserve">In order to perform better, the employees will develop the knowledge and skills required. Thus, the development of knowledge and skills can be </w:t>
      </w:r>
      <w:r w:rsidR="003B3BBA">
        <w:t>ensured,</w:t>
      </w:r>
      <w:r w:rsidR="00442AFA">
        <w:t xml:space="preserve"> and the employees and the organization will both be benefitted for the development. </w:t>
      </w:r>
    </w:p>
    <w:p w14:paraId="18BC583E" w14:textId="3031506C" w:rsidR="00442AFA" w:rsidRDefault="00442AFA" w:rsidP="00F47BAD">
      <w:r>
        <w:t xml:space="preserve">According to human resource development models, the appraisal plan of a company serves as an important tool for improving performance among the employees. However, the performance of the employees comes from the demand of skills generation and development of knowledge. For this reason, the HR policy of Hakim Group is designed in such way that the dedicated and talented employees are rewarded for their performance and the less effective employees develop their skills for the performing better. </w:t>
      </w:r>
    </w:p>
    <w:p w14:paraId="6EE70BA9" w14:textId="498954E8" w:rsidR="00FF20C0" w:rsidRDefault="00FF20C0" w:rsidP="00F47BAD">
      <w:r w:rsidRPr="00FF20C0">
        <w:rPr>
          <w:b/>
        </w:rPr>
        <w:t>SMART goal setting</w:t>
      </w:r>
      <w:r>
        <w:t>: If the managers of Hakim Group sets SMART goals which means specific, measurable, attainable, realistic and time-oriented goals then the employees will be motivated to work better for achieving the goals. Moreover, in order to achieve the goals, the employees in our organization develop the knowledge and skills required for the achievement of the goals. Thus, the setting of SMART goals will encourage the employees to develop their skills and experience through training and development so that they can complete their tasks more effectively and efficiently and achieve their goals and objectives</w:t>
      </w:r>
      <w:r w:rsidR="004564E8">
        <w:t xml:space="preserve"> (Webb, 2016)</w:t>
      </w:r>
      <w:r>
        <w:t xml:space="preserve">. </w:t>
      </w:r>
    </w:p>
    <w:p w14:paraId="1B01D9ED" w14:textId="0E08257C" w:rsidR="00FF20C0" w:rsidRDefault="00FF20C0" w:rsidP="00F47BAD">
      <w:r>
        <w:t xml:space="preserve">For example, last month my senior manager </w:t>
      </w:r>
      <w:r w:rsidR="00F86B4F">
        <w:t>instructed</w:t>
      </w:r>
      <w:r>
        <w:t xml:space="preserve"> me to manage four </w:t>
      </w:r>
      <w:r w:rsidR="00F86B4F">
        <w:t xml:space="preserve">teams of the company. </w:t>
      </w:r>
      <w:r w:rsidR="00AE4882">
        <w:t>But I was having problem in managing the employees</w:t>
      </w:r>
      <w:r w:rsidR="00E956FA">
        <w:t xml:space="preserve"> as I was lacking the skills. So, I participated a one-week training program and developed the skills. Now I manage four teams in the company. </w:t>
      </w:r>
    </w:p>
    <w:p w14:paraId="687D3283" w14:textId="5E2AD3B3" w:rsidR="00582F16" w:rsidRPr="007A59EE" w:rsidRDefault="00E956FA" w:rsidP="00F47BAD">
      <w:r w:rsidRPr="00E956FA">
        <w:rPr>
          <w:b/>
        </w:rPr>
        <w:t>Feedback</w:t>
      </w:r>
      <w:r>
        <w:t xml:space="preserve">: By providing feedback to the employees, the managers can help them identify their areas of weaknesses and help them develop the skills </w:t>
      </w:r>
      <w:r w:rsidR="00582F16">
        <w:t xml:space="preserve">to overcome the weaknesses. The </w:t>
      </w:r>
      <w:r w:rsidR="00582F16">
        <w:lastRenderedPageBreak/>
        <w:t>managers at Hakim Group provide constructive feedback to the employees and thus the employees can identify their areas of strength and weakness. The managers also suggest the ways through which the employees can overcome the weaknesses or make their strength areas stronger</w:t>
      </w:r>
      <w:r w:rsidR="004564E8">
        <w:t xml:space="preserve"> (</w:t>
      </w:r>
      <w:proofErr w:type="spellStart"/>
      <w:r w:rsidR="004564E8">
        <w:t>Warshaier</w:t>
      </w:r>
      <w:proofErr w:type="spellEnd"/>
      <w:r w:rsidR="004564E8">
        <w:t>, 2018)</w:t>
      </w:r>
      <w:r w:rsidR="00582F16">
        <w:t xml:space="preserve">. The management of the company also develop the development program for the employees so that they can develop their skills and competencies. According to HR models, providing constructive feedback makes the employees more motivated to develop the required skills to overcome the weaknesses. </w:t>
      </w:r>
    </w:p>
    <w:p w14:paraId="6A27759F" w14:textId="439BB33F" w:rsidR="007A59EE" w:rsidRDefault="00582F16" w:rsidP="00F47BAD">
      <w:r>
        <w:t xml:space="preserve">These are the ways that the managers of Hakim Group can use to meet the development needs of the employees, make them more productive and high performers and achieve the goals of the company. </w:t>
      </w:r>
    </w:p>
    <w:p w14:paraId="75734677" w14:textId="62633E1C" w:rsidR="00582F16" w:rsidRDefault="00582F16" w:rsidP="00F47BAD"/>
    <w:p w14:paraId="1452B42E" w14:textId="43D713CA" w:rsidR="00582F16" w:rsidRDefault="00582F16" w:rsidP="00F47BAD"/>
    <w:p w14:paraId="2D1F0660" w14:textId="1A444A1F" w:rsidR="00582F16" w:rsidRDefault="00582F16" w:rsidP="00F47BAD"/>
    <w:p w14:paraId="48DC5869" w14:textId="4838831E" w:rsidR="00582F16" w:rsidRDefault="00582F16" w:rsidP="00F47BAD"/>
    <w:p w14:paraId="3B0B00F9" w14:textId="30311997" w:rsidR="00582F16" w:rsidRDefault="00582F16" w:rsidP="00F47BAD"/>
    <w:p w14:paraId="66AF741E" w14:textId="7406A0ED" w:rsidR="00582F16" w:rsidRDefault="00582F16" w:rsidP="00F47BAD"/>
    <w:p w14:paraId="3D5891DE" w14:textId="09E0CF8A" w:rsidR="00582F16" w:rsidRDefault="00582F16" w:rsidP="00F47BAD"/>
    <w:p w14:paraId="1086851A" w14:textId="13ACF11E" w:rsidR="00582F16" w:rsidRDefault="00582F16" w:rsidP="00F47BAD"/>
    <w:p w14:paraId="6CAAC7FD" w14:textId="6EC728AC" w:rsidR="00582F16" w:rsidRDefault="00582F16" w:rsidP="00F47BAD"/>
    <w:p w14:paraId="697040BF" w14:textId="1270DFBE" w:rsidR="00582F16" w:rsidRDefault="00582F16" w:rsidP="00F47BAD"/>
    <w:p w14:paraId="0F443546" w14:textId="46BC6937" w:rsidR="00582F16" w:rsidRDefault="00582F16" w:rsidP="00F47BAD"/>
    <w:p w14:paraId="451D31F4" w14:textId="0C1248B7" w:rsidR="00582F16" w:rsidRDefault="00582F16" w:rsidP="00F47BAD"/>
    <w:p w14:paraId="347C5D9D" w14:textId="22200E4D" w:rsidR="00582F16" w:rsidRDefault="00582F16" w:rsidP="00F47BAD"/>
    <w:p w14:paraId="42D177A4" w14:textId="78E795FB" w:rsidR="00582F16" w:rsidRDefault="00582F16" w:rsidP="00F47BAD"/>
    <w:p w14:paraId="6771C25B" w14:textId="123A06C9" w:rsidR="00582F16" w:rsidRDefault="00582F16" w:rsidP="00F47BAD"/>
    <w:p w14:paraId="7959D82C" w14:textId="06C70553" w:rsidR="00582F16" w:rsidRDefault="00582F16" w:rsidP="00F47BAD"/>
    <w:p w14:paraId="1C240604" w14:textId="0461E1FD" w:rsidR="00582F16" w:rsidRDefault="00582F16" w:rsidP="00582F16">
      <w:pPr>
        <w:pStyle w:val="Heading2"/>
      </w:pPr>
      <w:bookmarkStart w:id="5" w:name="_Toc7364322"/>
      <w:r>
        <w:lastRenderedPageBreak/>
        <w:t>3. Developing a plan to meet the identified development need and expectation of an individual</w:t>
      </w:r>
      <w:bookmarkEnd w:id="5"/>
    </w:p>
    <w:p w14:paraId="3A27487B" w14:textId="37818013" w:rsidR="007002A1" w:rsidRPr="007002A1" w:rsidRDefault="008F004A" w:rsidP="007002A1">
      <w:r>
        <w:t>To meet the development needs of the employees the HR managers of Hakim Group ensures that the employees get flexibility in fulfilling their development needs considering the goals and objectives of the company. But several studies indicate that the development needs of the employees vary from one to another and thus the managers find it difficult to develop an effective personal development plan for the employees</w:t>
      </w:r>
      <w:r w:rsidR="004564E8">
        <w:t xml:space="preserve"> (</w:t>
      </w:r>
      <w:proofErr w:type="spellStart"/>
      <w:r w:rsidR="004564E8">
        <w:t>Silhanek</w:t>
      </w:r>
      <w:proofErr w:type="spellEnd"/>
      <w:r w:rsidR="004564E8">
        <w:t xml:space="preserve"> and </w:t>
      </w:r>
      <w:proofErr w:type="spellStart"/>
      <w:r w:rsidR="004564E8">
        <w:t>Decenzo</w:t>
      </w:r>
      <w:proofErr w:type="spellEnd"/>
      <w:r w:rsidR="004564E8">
        <w:t>, 2012)</w:t>
      </w:r>
      <w:r>
        <w:t xml:space="preserve">. In order to implement the development strategies discussed in the previous section, the management of considers </w:t>
      </w:r>
      <w:r w:rsidR="009C1EA6">
        <w:t>consider some factors</w:t>
      </w:r>
      <w:r>
        <w:t xml:space="preserve"> while developing the plan for meeting the development needs of the employees. </w:t>
      </w:r>
      <w:r w:rsidR="009C1EA6">
        <w:t>As I am working as a junior human resource manager at Hakim Group, I am planning to develop my knowledge and skills to work in the position effectively. For this reason, I need to prepare a personal development plan. While preparing the personal development plan I need to consider the following factors first:</w:t>
      </w:r>
    </w:p>
    <w:p w14:paraId="5F5E9C3A" w14:textId="74B6F3C0" w:rsidR="001D13CB" w:rsidRDefault="009460CF" w:rsidP="00F47BAD">
      <w:r w:rsidRPr="009460CF">
        <w:rPr>
          <w:b/>
        </w:rPr>
        <w:t>Intensify on employee needs analysis</w:t>
      </w:r>
      <w:r>
        <w:t xml:space="preserve">: </w:t>
      </w:r>
      <w:r w:rsidR="009C1EA6">
        <w:t xml:space="preserve">In order to develop a personal </w:t>
      </w:r>
      <w:r w:rsidR="003B3BBA">
        <w:t>development,</w:t>
      </w:r>
      <w:r w:rsidR="009C1EA6">
        <w:t xml:space="preserve"> plan the managers first identify the knowledge gap of the employees. After identifying the knowledge gap the needs for development among the employees can be determined</w:t>
      </w:r>
      <w:r w:rsidR="004564E8">
        <w:t xml:space="preserve"> (McLeod and McLeod, 2014)</w:t>
      </w:r>
      <w:r w:rsidR="009C1EA6">
        <w:t xml:space="preserve">. As a junior human resource manager, I need to develop communication skill, leadership skill, computer skill, time management skill and analytical skill. Moreover, I need to determine the intensity of development needs of those skills to put priority on those skills. As I will need to manage lots of employees throughout my professional life, I have the highest intensity of needs to develop the leadership skills. Then I need to develop analytical skills to make better decisions for the company. after than I need to develop communication skills as well. </w:t>
      </w:r>
    </w:p>
    <w:p w14:paraId="6BCB0C81" w14:textId="4EC12A33" w:rsidR="009C1EA6" w:rsidRDefault="00503B3F" w:rsidP="00F47BAD">
      <w:r w:rsidRPr="00503B3F">
        <w:rPr>
          <w:b/>
        </w:rPr>
        <w:t>Human resource policy</w:t>
      </w:r>
      <w:r>
        <w:t xml:space="preserve">: To prepare the personal development plan, the human resource management policy of the company needs to be considered. </w:t>
      </w:r>
      <w:r w:rsidR="00D101FB">
        <w:t>Considering the human resource management policy, I will determine which strategies I will follow to develop the required skills within the time. the human resource management policy of Hakim Group encourages the employees to develop their skills and offers employees the flexibility in choosing the ways for developing the skills</w:t>
      </w:r>
      <w:r w:rsidR="004564E8">
        <w:t xml:space="preserve"> (Lumsden, 2015)</w:t>
      </w:r>
      <w:r w:rsidR="00D101FB">
        <w:t xml:space="preserve">. I will need to consult with my senior manager to determine which ways to be followed for the development of the needs. I will also need to take permission and approve my budget for the development from the senior managers of the company for developing the knowledge and skills required for me. </w:t>
      </w:r>
    </w:p>
    <w:p w14:paraId="6A2EA984" w14:textId="7CA8E7E4" w:rsidR="00D101FB" w:rsidRDefault="00D101FB" w:rsidP="00F47BAD">
      <w:r w:rsidRPr="00D101FB">
        <w:rPr>
          <w:b/>
        </w:rPr>
        <w:lastRenderedPageBreak/>
        <w:t>Prepare personal development plan</w:t>
      </w:r>
      <w:r>
        <w:t>: After that I will prepare the personal development plan for the development of my required knowledge and skills. The personal development plan should be prepared considering the intensity of knowledge, HR policy of the company and time and budget restriction</w:t>
      </w:r>
      <w:r w:rsidR="004564E8">
        <w:t xml:space="preserve"> (Tasker, 2015)</w:t>
      </w:r>
      <w:r>
        <w:t xml:space="preserve">. The personal development plan must determine the objectives of personal development, the priority of skills that are needed to be developed, </w:t>
      </w:r>
      <w:r w:rsidR="00D66EAB">
        <w:t xml:space="preserve">the activities that are needed to be undertaken for the development of the activities, the requirement of the resources and the time restriction within which the skills are expected to be developed. </w:t>
      </w:r>
    </w:p>
    <w:p w14:paraId="782C0B50" w14:textId="4F89E7C4" w:rsidR="00D66EAB" w:rsidRDefault="00D66EAB" w:rsidP="00F47BAD">
      <w:r w:rsidRPr="00D66EAB">
        <w:rPr>
          <w:b/>
        </w:rPr>
        <w:t>Implementation</w:t>
      </w:r>
      <w:r>
        <w:t xml:space="preserve">: After developing the personal development plan, the managers need to implement the plan. I will implement the plan by taking the activities outlined in the plan and taking support and using required resources for performing the activities. While implementing the plan I will also consider the time and budget restriction so that I can develop mu skills efficiently. </w:t>
      </w:r>
    </w:p>
    <w:p w14:paraId="65FD8D78" w14:textId="5D937295" w:rsidR="00D66EAB" w:rsidRDefault="00D66EAB" w:rsidP="00F47BAD">
      <w:r w:rsidRPr="00D66EAB">
        <w:rPr>
          <w:b/>
        </w:rPr>
        <w:t>Re-evaluating the personal development plan</w:t>
      </w:r>
      <w:r>
        <w:t>: After the implementation, the personal development plan needed to be re-evaluated by determining whether the objectives of the plan have been achieved</w:t>
      </w:r>
      <w:r w:rsidR="004564E8">
        <w:t xml:space="preserve"> (Lumsden, 2015)</w:t>
      </w:r>
      <w:r>
        <w:t xml:space="preserve">. If the objectives of the plan have been achieved, then the personal development plan will be effective and vice versa. In addition, the time and budget restriction of the personal development plan needs to be considered. </w:t>
      </w:r>
    </w:p>
    <w:p w14:paraId="7C21BCD6" w14:textId="35565D45" w:rsidR="00BB0B8F" w:rsidRDefault="00BB0B8F" w:rsidP="00F47BAD"/>
    <w:p w14:paraId="4D44FFE6" w14:textId="6B1A009B" w:rsidR="00BB0B8F" w:rsidRDefault="00BB0B8F" w:rsidP="00F47BAD"/>
    <w:p w14:paraId="5F962348" w14:textId="1DD46D6E" w:rsidR="00BB0B8F" w:rsidRDefault="00BB0B8F" w:rsidP="00F47BAD"/>
    <w:p w14:paraId="7976DA7E" w14:textId="5FA90331" w:rsidR="00BB0B8F" w:rsidRDefault="00BB0B8F" w:rsidP="00F47BAD"/>
    <w:p w14:paraId="71EC4C89" w14:textId="11410687" w:rsidR="00BB0B8F" w:rsidRDefault="00BB0B8F" w:rsidP="00F47BAD"/>
    <w:p w14:paraId="06A42C1C" w14:textId="633CD116" w:rsidR="00BB0B8F" w:rsidRDefault="00BB0B8F" w:rsidP="00F47BAD"/>
    <w:p w14:paraId="2F2E2B8F" w14:textId="1949DC60" w:rsidR="00BB0B8F" w:rsidRDefault="00BB0B8F" w:rsidP="00F47BAD"/>
    <w:p w14:paraId="41981708" w14:textId="02B864AD" w:rsidR="00BB0B8F" w:rsidRDefault="00BB0B8F" w:rsidP="00F47BAD"/>
    <w:p w14:paraId="76FB015C" w14:textId="16700F54" w:rsidR="00BB0B8F" w:rsidRDefault="00BB0B8F" w:rsidP="00F47BAD"/>
    <w:p w14:paraId="6408B918" w14:textId="3DB1B4AC" w:rsidR="00BB0B8F" w:rsidRDefault="00BB0B8F" w:rsidP="00F47BAD"/>
    <w:p w14:paraId="3A6F42AE" w14:textId="595DE3FA" w:rsidR="00BB0B8F" w:rsidRDefault="00BB0B8F" w:rsidP="00F47BAD"/>
    <w:p w14:paraId="5AE899F6" w14:textId="77777777" w:rsidR="00BB0B8F" w:rsidRDefault="00BB0B8F" w:rsidP="00F47BAD">
      <w:pPr>
        <w:sectPr w:rsidR="00BB0B8F">
          <w:footerReference w:type="default" r:id="rId8"/>
          <w:pgSz w:w="11906" w:h="16838"/>
          <w:pgMar w:top="1440" w:right="1440" w:bottom="1440" w:left="1440" w:header="720" w:footer="720" w:gutter="0"/>
          <w:cols w:space="720"/>
          <w:docGrid w:linePitch="360"/>
        </w:sectPr>
      </w:pPr>
    </w:p>
    <w:p w14:paraId="01FFD4B3" w14:textId="6A22FA48" w:rsidR="00BB0B8F" w:rsidRDefault="00BB0B8F" w:rsidP="00F47BAD">
      <w:r>
        <w:lastRenderedPageBreak/>
        <w:t xml:space="preserve">In the following table the I have prepared a personal development plan for improving my required skills: </w:t>
      </w:r>
    </w:p>
    <w:p w14:paraId="465299AE" w14:textId="77777777" w:rsidR="00D101FB" w:rsidRDefault="00D101FB" w:rsidP="00F47BAD"/>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5"/>
        <w:gridCol w:w="1440"/>
        <w:gridCol w:w="5040"/>
        <w:gridCol w:w="3150"/>
        <w:gridCol w:w="1620"/>
        <w:gridCol w:w="1643"/>
      </w:tblGrid>
      <w:tr w:rsidR="00BB0B8F" w:rsidRPr="005C5B99" w14:paraId="5AE1E29A" w14:textId="77777777" w:rsidTr="005C5B99">
        <w:tc>
          <w:tcPr>
            <w:tcW w:w="2155" w:type="dxa"/>
            <w:shd w:val="clear" w:color="auto" w:fill="00CCFF"/>
          </w:tcPr>
          <w:p w14:paraId="661D1C50" w14:textId="2A9A9F99" w:rsidR="00D101FB" w:rsidRPr="00D101FB" w:rsidRDefault="00D101FB" w:rsidP="005C5B99">
            <w:r w:rsidRPr="00D101FB">
              <w:t>What</w:t>
            </w:r>
            <w:r w:rsidR="00E06581">
              <w:t xml:space="preserve"> </w:t>
            </w:r>
            <w:proofErr w:type="gramStart"/>
            <w:r w:rsidRPr="00D101FB">
              <w:t>are</w:t>
            </w:r>
            <w:proofErr w:type="gramEnd"/>
            <w:r w:rsidRPr="00D101FB">
              <w:t xml:space="preserve"> my development </w:t>
            </w:r>
          </w:p>
          <w:p w14:paraId="05D403CE" w14:textId="77777777" w:rsidR="00D101FB" w:rsidRPr="00D101FB" w:rsidRDefault="00D101FB" w:rsidP="005C5B99">
            <w:r w:rsidRPr="00D101FB">
              <w:t>objectives?</w:t>
            </w:r>
          </w:p>
        </w:tc>
        <w:tc>
          <w:tcPr>
            <w:tcW w:w="1440" w:type="dxa"/>
            <w:shd w:val="clear" w:color="auto" w:fill="00CCFF"/>
          </w:tcPr>
          <w:p w14:paraId="31A2A80A" w14:textId="77777777" w:rsidR="00D101FB" w:rsidRPr="00D101FB" w:rsidRDefault="00D101FB" w:rsidP="005C5B99">
            <w:r w:rsidRPr="00D101FB">
              <w:t>Priority</w:t>
            </w:r>
          </w:p>
        </w:tc>
        <w:tc>
          <w:tcPr>
            <w:tcW w:w="5040" w:type="dxa"/>
            <w:shd w:val="clear" w:color="auto" w:fill="00CCFF"/>
          </w:tcPr>
          <w:p w14:paraId="481555EF" w14:textId="77777777" w:rsidR="00D101FB" w:rsidRPr="00D101FB" w:rsidRDefault="00D101FB" w:rsidP="005C5B99">
            <w:r w:rsidRPr="00D101FB">
              <w:t>What activities do I need to undertake to achieve my objectives?</w:t>
            </w:r>
          </w:p>
        </w:tc>
        <w:tc>
          <w:tcPr>
            <w:tcW w:w="3150" w:type="dxa"/>
            <w:shd w:val="clear" w:color="auto" w:fill="00CCFF"/>
          </w:tcPr>
          <w:p w14:paraId="758E848B" w14:textId="77777777" w:rsidR="00D101FB" w:rsidRPr="00D101FB" w:rsidRDefault="00D101FB" w:rsidP="005C5B99">
            <w:r w:rsidRPr="00D101FB">
              <w:t>What support/resources do I need to achieve my objectives</w:t>
            </w:r>
          </w:p>
        </w:tc>
        <w:tc>
          <w:tcPr>
            <w:tcW w:w="1620" w:type="dxa"/>
            <w:shd w:val="clear" w:color="auto" w:fill="00CCFF"/>
          </w:tcPr>
          <w:p w14:paraId="777FB6B6" w14:textId="77777777" w:rsidR="00D101FB" w:rsidRPr="00D101FB" w:rsidRDefault="00D101FB" w:rsidP="005C5B99">
            <w:r w:rsidRPr="00D101FB">
              <w:t>Target date for achieving my objectives</w:t>
            </w:r>
          </w:p>
        </w:tc>
        <w:tc>
          <w:tcPr>
            <w:tcW w:w="1643" w:type="dxa"/>
            <w:shd w:val="clear" w:color="auto" w:fill="00CCFF"/>
          </w:tcPr>
          <w:p w14:paraId="79916BCF" w14:textId="1D9D363F" w:rsidR="00D101FB" w:rsidRPr="00D101FB" w:rsidRDefault="00D101FB" w:rsidP="005C5B99">
            <w:r w:rsidRPr="00D101FB">
              <w:t xml:space="preserve">Actual date of achieving </w:t>
            </w:r>
            <w:r w:rsidR="00BB0B8F" w:rsidRPr="005C5B99">
              <w:t>my objectives</w:t>
            </w:r>
          </w:p>
        </w:tc>
      </w:tr>
      <w:tr w:rsidR="00BB0B8F" w:rsidRPr="005C5B99" w14:paraId="156D8F4D" w14:textId="77777777" w:rsidTr="005C5B99">
        <w:tc>
          <w:tcPr>
            <w:tcW w:w="2155" w:type="dxa"/>
            <w:shd w:val="clear" w:color="auto" w:fill="auto"/>
          </w:tcPr>
          <w:p w14:paraId="26BF1845" w14:textId="77777777" w:rsidR="00D101FB" w:rsidRPr="00D101FB" w:rsidRDefault="00D101FB" w:rsidP="005C5B99"/>
          <w:p w14:paraId="0C12DF3E" w14:textId="677C1B28" w:rsidR="00D101FB" w:rsidRPr="005C5B99" w:rsidRDefault="00BB0B8F" w:rsidP="005C5B99">
            <w:r w:rsidRPr="005C5B99">
              <w:t>Developing leadership skills</w:t>
            </w:r>
          </w:p>
        </w:tc>
        <w:tc>
          <w:tcPr>
            <w:tcW w:w="1440" w:type="dxa"/>
            <w:shd w:val="clear" w:color="auto" w:fill="auto"/>
          </w:tcPr>
          <w:p w14:paraId="4B0B0EA3" w14:textId="0E1F8059" w:rsidR="00D101FB" w:rsidRPr="00D101FB" w:rsidRDefault="00BB0B8F" w:rsidP="005C5B99">
            <w:r w:rsidRPr="005C5B99">
              <w:t>1</w:t>
            </w:r>
          </w:p>
        </w:tc>
        <w:tc>
          <w:tcPr>
            <w:tcW w:w="5040" w:type="dxa"/>
            <w:shd w:val="clear" w:color="auto" w:fill="auto"/>
          </w:tcPr>
          <w:p w14:paraId="412C5D04" w14:textId="77777777" w:rsidR="00D101FB" w:rsidRPr="005C5B99" w:rsidRDefault="005C5B99" w:rsidP="005C5B99">
            <w:pPr>
              <w:pStyle w:val="ListParagraph"/>
              <w:numPr>
                <w:ilvl w:val="0"/>
                <w:numId w:val="7"/>
              </w:numPr>
            </w:pPr>
            <w:r w:rsidRPr="005C5B99">
              <w:t xml:space="preserve">Participating in leadership skills development seminars. </w:t>
            </w:r>
          </w:p>
          <w:p w14:paraId="1C46FC8B" w14:textId="77777777" w:rsidR="005C5B99" w:rsidRPr="005C5B99" w:rsidRDefault="005C5B99" w:rsidP="005C5B99">
            <w:pPr>
              <w:pStyle w:val="ListParagraph"/>
              <w:numPr>
                <w:ilvl w:val="0"/>
                <w:numId w:val="7"/>
              </w:numPr>
            </w:pPr>
            <w:r w:rsidRPr="005C5B99">
              <w:t>Reading books on development of leadership skill</w:t>
            </w:r>
          </w:p>
          <w:p w14:paraId="79229277" w14:textId="77777777" w:rsidR="005C5B99" w:rsidRPr="005C5B99" w:rsidRDefault="005C5B99" w:rsidP="005C5B99">
            <w:pPr>
              <w:pStyle w:val="ListParagraph"/>
              <w:numPr>
                <w:ilvl w:val="0"/>
                <w:numId w:val="7"/>
              </w:numPr>
            </w:pPr>
            <w:r w:rsidRPr="005C5B99">
              <w:t>Joining workshops on leadership skill development</w:t>
            </w:r>
          </w:p>
          <w:p w14:paraId="023D5723" w14:textId="5EC85010" w:rsidR="005C5B99" w:rsidRPr="005C5B99" w:rsidRDefault="005C5B99" w:rsidP="005C5B99">
            <w:pPr>
              <w:pStyle w:val="ListParagraph"/>
              <w:numPr>
                <w:ilvl w:val="0"/>
                <w:numId w:val="7"/>
              </w:numPr>
            </w:pPr>
            <w:r w:rsidRPr="005C5B99">
              <w:t xml:space="preserve">Taking mentorship from senior management. </w:t>
            </w:r>
          </w:p>
        </w:tc>
        <w:tc>
          <w:tcPr>
            <w:tcW w:w="3150" w:type="dxa"/>
            <w:shd w:val="clear" w:color="auto" w:fill="auto"/>
          </w:tcPr>
          <w:p w14:paraId="0AA00B36" w14:textId="77777777" w:rsidR="00D101FB" w:rsidRPr="005C5B99" w:rsidRDefault="005C5B99" w:rsidP="005C5B99">
            <w:pPr>
              <w:pStyle w:val="ListParagraph"/>
              <w:numPr>
                <w:ilvl w:val="0"/>
                <w:numId w:val="7"/>
              </w:numPr>
            </w:pPr>
            <w:r w:rsidRPr="005C5B99">
              <w:t xml:space="preserve">Support from the senior management. </w:t>
            </w:r>
          </w:p>
          <w:p w14:paraId="45609DC1" w14:textId="77777777" w:rsidR="005C5B99" w:rsidRPr="005C5B99" w:rsidRDefault="005C5B99" w:rsidP="005C5B99">
            <w:pPr>
              <w:pStyle w:val="ListParagraph"/>
              <w:numPr>
                <w:ilvl w:val="0"/>
                <w:numId w:val="7"/>
              </w:numPr>
            </w:pPr>
            <w:r w:rsidRPr="005C5B99">
              <w:t xml:space="preserve">Required budget. </w:t>
            </w:r>
          </w:p>
          <w:p w14:paraId="06449DFA" w14:textId="5B6E38A3" w:rsidR="005C5B99" w:rsidRPr="005C5B99" w:rsidRDefault="005C5B99" w:rsidP="005C5B99">
            <w:pPr>
              <w:pStyle w:val="ListParagraph"/>
              <w:numPr>
                <w:ilvl w:val="0"/>
                <w:numId w:val="7"/>
              </w:numPr>
            </w:pPr>
            <w:r w:rsidRPr="005C5B99">
              <w:t xml:space="preserve">3 months. </w:t>
            </w:r>
          </w:p>
        </w:tc>
        <w:tc>
          <w:tcPr>
            <w:tcW w:w="1620" w:type="dxa"/>
            <w:shd w:val="clear" w:color="auto" w:fill="auto"/>
          </w:tcPr>
          <w:p w14:paraId="116D4582" w14:textId="07EE34BC" w:rsidR="00D101FB" w:rsidRPr="00D101FB" w:rsidRDefault="005C5B99" w:rsidP="005C5B99">
            <w:r w:rsidRPr="005C5B99">
              <w:t>August 31, 2019</w:t>
            </w:r>
          </w:p>
        </w:tc>
        <w:tc>
          <w:tcPr>
            <w:tcW w:w="1643" w:type="dxa"/>
            <w:shd w:val="clear" w:color="auto" w:fill="auto"/>
          </w:tcPr>
          <w:p w14:paraId="281053DA" w14:textId="469708C5" w:rsidR="00D101FB" w:rsidRPr="00D101FB" w:rsidRDefault="005C5B99" w:rsidP="005C5B99">
            <w:r w:rsidRPr="005C5B99">
              <w:t>September 15, 2019</w:t>
            </w:r>
          </w:p>
        </w:tc>
      </w:tr>
      <w:tr w:rsidR="00BB0B8F" w:rsidRPr="005C5B99" w14:paraId="655FF042" w14:textId="77777777" w:rsidTr="005C5B99">
        <w:tc>
          <w:tcPr>
            <w:tcW w:w="2155" w:type="dxa"/>
            <w:shd w:val="clear" w:color="auto" w:fill="auto"/>
          </w:tcPr>
          <w:p w14:paraId="207EE3DF" w14:textId="60B5C7F7" w:rsidR="00BB0B8F" w:rsidRPr="005C5B99" w:rsidRDefault="00BB0B8F" w:rsidP="005C5B99">
            <w:r w:rsidRPr="005C5B99">
              <w:t>Developing analytical skills</w:t>
            </w:r>
          </w:p>
          <w:p w14:paraId="762EA3DE" w14:textId="77777777" w:rsidR="00D101FB" w:rsidRPr="00D101FB" w:rsidRDefault="00D101FB" w:rsidP="005C5B99"/>
        </w:tc>
        <w:tc>
          <w:tcPr>
            <w:tcW w:w="1440" w:type="dxa"/>
            <w:shd w:val="clear" w:color="auto" w:fill="auto"/>
          </w:tcPr>
          <w:p w14:paraId="76517A03" w14:textId="698B9F03" w:rsidR="00D101FB" w:rsidRPr="00D101FB" w:rsidRDefault="00BB0B8F" w:rsidP="005C5B99">
            <w:r w:rsidRPr="005C5B99">
              <w:t>2</w:t>
            </w:r>
          </w:p>
        </w:tc>
        <w:tc>
          <w:tcPr>
            <w:tcW w:w="5040" w:type="dxa"/>
            <w:shd w:val="clear" w:color="auto" w:fill="auto"/>
          </w:tcPr>
          <w:p w14:paraId="2F9BC12B" w14:textId="77777777" w:rsidR="00D101FB" w:rsidRDefault="005C5B99" w:rsidP="005C5B99">
            <w:pPr>
              <w:pStyle w:val="ListParagraph"/>
              <w:numPr>
                <w:ilvl w:val="0"/>
                <w:numId w:val="8"/>
              </w:numPr>
            </w:pPr>
            <w:r>
              <w:t xml:space="preserve">Reading books and watching videos on business decision making strategies. </w:t>
            </w:r>
          </w:p>
          <w:p w14:paraId="0566D46B" w14:textId="77777777" w:rsidR="005C5B99" w:rsidRDefault="005C5B99" w:rsidP="005C5B99">
            <w:pPr>
              <w:pStyle w:val="ListParagraph"/>
              <w:numPr>
                <w:ilvl w:val="0"/>
                <w:numId w:val="8"/>
              </w:numPr>
            </w:pPr>
            <w:r>
              <w:t>Taking course to develop skills to make proper analysis</w:t>
            </w:r>
          </w:p>
          <w:p w14:paraId="2EC2BF26" w14:textId="00C7AC09" w:rsidR="005C5B99" w:rsidRPr="005C5B99" w:rsidRDefault="005C5B99" w:rsidP="005C5B99">
            <w:pPr>
              <w:pStyle w:val="ListParagraph"/>
              <w:numPr>
                <w:ilvl w:val="0"/>
                <w:numId w:val="8"/>
              </w:numPr>
            </w:pPr>
            <w:r>
              <w:t xml:space="preserve">Participating in workshops to learn the use of statistical tools and techniques. </w:t>
            </w:r>
          </w:p>
        </w:tc>
        <w:tc>
          <w:tcPr>
            <w:tcW w:w="3150" w:type="dxa"/>
            <w:shd w:val="clear" w:color="auto" w:fill="auto"/>
          </w:tcPr>
          <w:p w14:paraId="73BBB410" w14:textId="77777777" w:rsidR="00D101FB" w:rsidRDefault="005C5B99" w:rsidP="005C5B99">
            <w:pPr>
              <w:pStyle w:val="ListParagraph"/>
              <w:numPr>
                <w:ilvl w:val="0"/>
                <w:numId w:val="8"/>
              </w:numPr>
            </w:pPr>
            <w:r>
              <w:t>2 months</w:t>
            </w:r>
          </w:p>
          <w:p w14:paraId="4B77BCBD" w14:textId="77777777" w:rsidR="005C5B99" w:rsidRDefault="005C5B99" w:rsidP="005C5B99">
            <w:pPr>
              <w:pStyle w:val="ListParagraph"/>
              <w:numPr>
                <w:ilvl w:val="0"/>
                <w:numId w:val="8"/>
              </w:numPr>
            </w:pPr>
            <w:r>
              <w:t>Required fund</w:t>
            </w:r>
          </w:p>
          <w:p w14:paraId="002BEA9A" w14:textId="486CDC31" w:rsidR="005C5B99" w:rsidRPr="00D101FB" w:rsidRDefault="005C5B99" w:rsidP="005C5B99">
            <w:pPr>
              <w:pStyle w:val="ListParagraph"/>
              <w:numPr>
                <w:ilvl w:val="0"/>
                <w:numId w:val="8"/>
              </w:numPr>
            </w:pPr>
            <w:r>
              <w:t>Support from management</w:t>
            </w:r>
          </w:p>
        </w:tc>
        <w:tc>
          <w:tcPr>
            <w:tcW w:w="1620" w:type="dxa"/>
            <w:shd w:val="clear" w:color="auto" w:fill="auto"/>
          </w:tcPr>
          <w:p w14:paraId="2FD3C899" w14:textId="43D1A019" w:rsidR="00D101FB" w:rsidRPr="00D101FB" w:rsidRDefault="005C5B99" w:rsidP="005C5B99">
            <w:r>
              <w:t>August 15, 2019</w:t>
            </w:r>
          </w:p>
        </w:tc>
        <w:tc>
          <w:tcPr>
            <w:tcW w:w="1643" w:type="dxa"/>
            <w:shd w:val="clear" w:color="auto" w:fill="auto"/>
          </w:tcPr>
          <w:p w14:paraId="6AC36754" w14:textId="65AF8726" w:rsidR="00D101FB" w:rsidRPr="00D101FB" w:rsidRDefault="005C5B99" w:rsidP="005C5B99">
            <w:r>
              <w:t>August 15, 2019</w:t>
            </w:r>
          </w:p>
        </w:tc>
      </w:tr>
      <w:tr w:rsidR="00BB0B8F" w:rsidRPr="005C5B99" w14:paraId="4E13B66A" w14:textId="77777777" w:rsidTr="005C5B99">
        <w:tc>
          <w:tcPr>
            <w:tcW w:w="2155" w:type="dxa"/>
            <w:shd w:val="clear" w:color="auto" w:fill="auto"/>
          </w:tcPr>
          <w:p w14:paraId="2C90FFA6" w14:textId="1B15B559" w:rsidR="00D101FB" w:rsidRPr="005C5B99" w:rsidRDefault="00BB0B8F" w:rsidP="005C5B99">
            <w:r w:rsidRPr="005C5B99">
              <w:t>Developing communication skills</w:t>
            </w:r>
            <w:r w:rsidR="00D101FB" w:rsidRPr="005C5B99">
              <w:br/>
            </w:r>
          </w:p>
        </w:tc>
        <w:tc>
          <w:tcPr>
            <w:tcW w:w="1440" w:type="dxa"/>
            <w:shd w:val="clear" w:color="auto" w:fill="auto"/>
          </w:tcPr>
          <w:p w14:paraId="51AC5DD1" w14:textId="2C601746" w:rsidR="00D101FB" w:rsidRPr="00D101FB" w:rsidRDefault="00BB0B8F" w:rsidP="005C5B99">
            <w:r w:rsidRPr="005C5B99">
              <w:t>3</w:t>
            </w:r>
          </w:p>
        </w:tc>
        <w:tc>
          <w:tcPr>
            <w:tcW w:w="5040" w:type="dxa"/>
            <w:shd w:val="clear" w:color="auto" w:fill="auto"/>
          </w:tcPr>
          <w:p w14:paraId="33CAAE1D" w14:textId="77777777" w:rsidR="00D101FB" w:rsidRDefault="005C5B99" w:rsidP="005C5B99">
            <w:pPr>
              <w:pStyle w:val="ListParagraph"/>
              <w:numPr>
                <w:ilvl w:val="0"/>
                <w:numId w:val="9"/>
              </w:numPr>
            </w:pPr>
            <w:r>
              <w:t xml:space="preserve">Participating in seminars to develop communication and public speaking skills. </w:t>
            </w:r>
          </w:p>
          <w:p w14:paraId="3C37F5AF" w14:textId="77777777" w:rsidR="005C5B99" w:rsidRDefault="005C5B99" w:rsidP="005C5B99">
            <w:pPr>
              <w:pStyle w:val="ListParagraph"/>
              <w:numPr>
                <w:ilvl w:val="0"/>
                <w:numId w:val="9"/>
              </w:numPr>
            </w:pPr>
            <w:r>
              <w:t xml:space="preserve">Practicing public speaking in front on audience. </w:t>
            </w:r>
          </w:p>
          <w:p w14:paraId="5C9804F3" w14:textId="253308D0" w:rsidR="005C5B99" w:rsidRPr="00D101FB" w:rsidRDefault="005C5B99" w:rsidP="005C5B99">
            <w:pPr>
              <w:pStyle w:val="ListParagraph"/>
              <w:numPr>
                <w:ilvl w:val="0"/>
                <w:numId w:val="9"/>
              </w:numPr>
            </w:pPr>
            <w:r>
              <w:t xml:space="preserve">Taking course for development of communication skill. </w:t>
            </w:r>
          </w:p>
        </w:tc>
        <w:tc>
          <w:tcPr>
            <w:tcW w:w="3150" w:type="dxa"/>
            <w:shd w:val="clear" w:color="auto" w:fill="auto"/>
          </w:tcPr>
          <w:p w14:paraId="7186D5EC" w14:textId="77777777" w:rsidR="00D101FB" w:rsidRDefault="005C5B99" w:rsidP="005C5B99">
            <w:pPr>
              <w:pStyle w:val="ListParagraph"/>
              <w:numPr>
                <w:ilvl w:val="0"/>
                <w:numId w:val="9"/>
              </w:numPr>
            </w:pPr>
            <w:r>
              <w:t>2 months</w:t>
            </w:r>
          </w:p>
          <w:p w14:paraId="3701265B" w14:textId="77777777" w:rsidR="005C5B99" w:rsidRDefault="005C5B99" w:rsidP="005C5B99">
            <w:pPr>
              <w:pStyle w:val="ListParagraph"/>
              <w:numPr>
                <w:ilvl w:val="0"/>
                <w:numId w:val="9"/>
              </w:numPr>
            </w:pPr>
            <w:r>
              <w:t>Required fund</w:t>
            </w:r>
          </w:p>
          <w:p w14:paraId="4F02B8F1" w14:textId="4C9FE447" w:rsidR="005C5B99" w:rsidRPr="00D101FB" w:rsidRDefault="005C5B99" w:rsidP="005C5B99">
            <w:pPr>
              <w:pStyle w:val="ListParagraph"/>
              <w:numPr>
                <w:ilvl w:val="0"/>
                <w:numId w:val="9"/>
              </w:numPr>
            </w:pPr>
            <w:r>
              <w:t>Support from the managers</w:t>
            </w:r>
          </w:p>
        </w:tc>
        <w:tc>
          <w:tcPr>
            <w:tcW w:w="1620" w:type="dxa"/>
            <w:shd w:val="clear" w:color="auto" w:fill="auto"/>
          </w:tcPr>
          <w:p w14:paraId="367DC726" w14:textId="3FFB6292" w:rsidR="00D101FB" w:rsidRPr="00D101FB" w:rsidRDefault="005C5B99" w:rsidP="005C5B99">
            <w:r>
              <w:t>August 15, 2019</w:t>
            </w:r>
          </w:p>
        </w:tc>
        <w:tc>
          <w:tcPr>
            <w:tcW w:w="1643" w:type="dxa"/>
            <w:shd w:val="clear" w:color="auto" w:fill="auto"/>
          </w:tcPr>
          <w:p w14:paraId="124DCF3B" w14:textId="728E9DE5" w:rsidR="00D101FB" w:rsidRPr="00D101FB" w:rsidRDefault="005C5B99" w:rsidP="005C5B99">
            <w:r>
              <w:t>August 20, 2019</w:t>
            </w:r>
          </w:p>
        </w:tc>
      </w:tr>
      <w:tr w:rsidR="00BB0B8F" w:rsidRPr="005C5B99" w14:paraId="6CB55860" w14:textId="77777777" w:rsidTr="005C5B99">
        <w:tc>
          <w:tcPr>
            <w:tcW w:w="2155" w:type="dxa"/>
            <w:shd w:val="clear" w:color="auto" w:fill="auto"/>
          </w:tcPr>
          <w:p w14:paraId="6549F23F" w14:textId="77777777" w:rsidR="00D101FB" w:rsidRPr="00D101FB" w:rsidRDefault="00D101FB" w:rsidP="005C5B99"/>
          <w:p w14:paraId="60DF50BF" w14:textId="6DDB0C6E" w:rsidR="00D101FB" w:rsidRPr="005C5B99" w:rsidRDefault="00BB0B8F" w:rsidP="005C5B99">
            <w:r w:rsidRPr="005C5B99">
              <w:t>Developing time management skills</w:t>
            </w:r>
          </w:p>
        </w:tc>
        <w:tc>
          <w:tcPr>
            <w:tcW w:w="1440" w:type="dxa"/>
            <w:shd w:val="clear" w:color="auto" w:fill="auto"/>
          </w:tcPr>
          <w:p w14:paraId="7229A4DF" w14:textId="7D69A275" w:rsidR="00D101FB" w:rsidRPr="00D101FB" w:rsidRDefault="00BB0B8F" w:rsidP="005C5B99">
            <w:r w:rsidRPr="005C5B99">
              <w:t>4</w:t>
            </w:r>
          </w:p>
        </w:tc>
        <w:tc>
          <w:tcPr>
            <w:tcW w:w="5040" w:type="dxa"/>
            <w:shd w:val="clear" w:color="auto" w:fill="auto"/>
          </w:tcPr>
          <w:p w14:paraId="34E4949E" w14:textId="77777777" w:rsidR="00D101FB" w:rsidRDefault="005C5B99" w:rsidP="005C5B99">
            <w:pPr>
              <w:pStyle w:val="ListParagraph"/>
              <w:numPr>
                <w:ilvl w:val="0"/>
                <w:numId w:val="10"/>
              </w:numPr>
            </w:pPr>
            <w:r>
              <w:t xml:space="preserve">Reading books and watching videos on time management. </w:t>
            </w:r>
          </w:p>
          <w:p w14:paraId="4AC2029B" w14:textId="77777777" w:rsidR="005C5B99" w:rsidRDefault="005C5B99" w:rsidP="005C5B99">
            <w:pPr>
              <w:pStyle w:val="ListParagraph"/>
              <w:numPr>
                <w:ilvl w:val="0"/>
                <w:numId w:val="10"/>
              </w:numPr>
            </w:pPr>
            <w:r>
              <w:t xml:space="preserve">Taking online occurs of time management. </w:t>
            </w:r>
          </w:p>
          <w:p w14:paraId="19C92CAA" w14:textId="77777777" w:rsidR="005C5B99" w:rsidRDefault="005C5B99" w:rsidP="005C5B99">
            <w:pPr>
              <w:pStyle w:val="ListParagraph"/>
              <w:numPr>
                <w:ilvl w:val="0"/>
                <w:numId w:val="10"/>
              </w:numPr>
            </w:pPr>
            <w:r>
              <w:t xml:space="preserve">Participating in seminars specially the online seminars of Brian Tracy. </w:t>
            </w:r>
          </w:p>
          <w:p w14:paraId="42A6F805" w14:textId="24B6F45C" w:rsidR="005C5B99" w:rsidRPr="00D101FB" w:rsidRDefault="005C5B99" w:rsidP="005C5B99">
            <w:pPr>
              <w:pStyle w:val="ListParagraph"/>
            </w:pPr>
          </w:p>
        </w:tc>
        <w:tc>
          <w:tcPr>
            <w:tcW w:w="3150" w:type="dxa"/>
            <w:shd w:val="clear" w:color="auto" w:fill="auto"/>
          </w:tcPr>
          <w:p w14:paraId="5E2E48AE" w14:textId="77777777" w:rsidR="00D101FB" w:rsidRDefault="005C5B99" w:rsidP="005C5B99">
            <w:pPr>
              <w:pStyle w:val="ListParagraph"/>
              <w:numPr>
                <w:ilvl w:val="0"/>
                <w:numId w:val="10"/>
              </w:numPr>
            </w:pPr>
            <w:r>
              <w:t>1.5 months</w:t>
            </w:r>
          </w:p>
          <w:p w14:paraId="1A85BF25" w14:textId="78C0B7F2" w:rsidR="005C5B99" w:rsidRPr="00D101FB" w:rsidRDefault="005C5B99" w:rsidP="005C5B99">
            <w:pPr>
              <w:pStyle w:val="ListParagraph"/>
              <w:numPr>
                <w:ilvl w:val="0"/>
                <w:numId w:val="10"/>
              </w:numPr>
            </w:pPr>
            <w:r>
              <w:t xml:space="preserve">Required budget. </w:t>
            </w:r>
          </w:p>
        </w:tc>
        <w:tc>
          <w:tcPr>
            <w:tcW w:w="1620" w:type="dxa"/>
            <w:shd w:val="clear" w:color="auto" w:fill="auto"/>
          </w:tcPr>
          <w:p w14:paraId="1802B46D" w14:textId="2098152C" w:rsidR="00D101FB" w:rsidRPr="00D101FB" w:rsidRDefault="005C5B99" w:rsidP="005C5B99">
            <w:r>
              <w:t>July 31, 2019</w:t>
            </w:r>
          </w:p>
        </w:tc>
        <w:tc>
          <w:tcPr>
            <w:tcW w:w="1643" w:type="dxa"/>
            <w:shd w:val="clear" w:color="auto" w:fill="auto"/>
          </w:tcPr>
          <w:p w14:paraId="3AD0861A" w14:textId="5C017DEA" w:rsidR="00D101FB" w:rsidRPr="00D101FB" w:rsidRDefault="005C5B99" w:rsidP="005C5B99">
            <w:r>
              <w:t>July 31, 2019</w:t>
            </w:r>
          </w:p>
        </w:tc>
      </w:tr>
      <w:tr w:rsidR="00BB0B8F" w:rsidRPr="005C5B99" w14:paraId="239165E6" w14:textId="77777777" w:rsidTr="005C5B99">
        <w:tc>
          <w:tcPr>
            <w:tcW w:w="2155" w:type="dxa"/>
            <w:shd w:val="clear" w:color="auto" w:fill="auto"/>
          </w:tcPr>
          <w:p w14:paraId="040C5F47" w14:textId="77777777" w:rsidR="00D101FB" w:rsidRPr="00D101FB" w:rsidRDefault="00D101FB" w:rsidP="005C5B99"/>
          <w:p w14:paraId="69AFD8C5" w14:textId="3D30A465" w:rsidR="00D101FB" w:rsidRPr="005C5B99" w:rsidRDefault="00BB0B8F" w:rsidP="005C5B99">
            <w:r w:rsidRPr="005C5B99">
              <w:t>Developing computer skills</w:t>
            </w:r>
          </w:p>
        </w:tc>
        <w:tc>
          <w:tcPr>
            <w:tcW w:w="1440" w:type="dxa"/>
            <w:shd w:val="clear" w:color="auto" w:fill="auto"/>
          </w:tcPr>
          <w:p w14:paraId="1A1BDD54" w14:textId="588A4E06" w:rsidR="00D101FB" w:rsidRPr="00D101FB" w:rsidRDefault="00BB0B8F" w:rsidP="005C5B99">
            <w:r w:rsidRPr="005C5B99">
              <w:t>5</w:t>
            </w:r>
          </w:p>
        </w:tc>
        <w:tc>
          <w:tcPr>
            <w:tcW w:w="5040" w:type="dxa"/>
            <w:shd w:val="clear" w:color="auto" w:fill="auto"/>
          </w:tcPr>
          <w:p w14:paraId="5CAF8F50" w14:textId="77777777" w:rsidR="00D101FB" w:rsidRDefault="005C5B99" w:rsidP="005C5B99">
            <w:pPr>
              <w:pStyle w:val="ListParagraph"/>
              <w:numPr>
                <w:ilvl w:val="0"/>
                <w:numId w:val="11"/>
              </w:numPr>
            </w:pPr>
            <w:r>
              <w:t xml:space="preserve">Taking course to develop skills on advance excel, database management and MS-word. </w:t>
            </w:r>
          </w:p>
          <w:p w14:paraId="3A06983D" w14:textId="5088E949" w:rsidR="005C5B99" w:rsidRPr="00D101FB" w:rsidRDefault="005C5B99" w:rsidP="005C5B99">
            <w:pPr>
              <w:pStyle w:val="ListParagraph"/>
              <w:numPr>
                <w:ilvl w:val="0"/>
                <w:numId w:val="11"/>
              </w:numPr>
            </w:pPr>
            <w:r>
              <w:t>Developing skills to manage company spe</w:t>
            </w:r>
            <w:r w:rsidR="002E3D9A">
              <w:t xml:space="preserve">cific customized software. </w:t>
            </w:r>
          </w:p>
        </w:tc>
        <w:tc>
          <w:tcPr>
            <w:tcW w:w="3150" w:type="dxa"/>
            <w:shd w:val="clear" w:color="auto" w:fill="auto"/>
          </w:tcPr>
          <w:p w14:paraId="73BD2ED5" w14:textId="77777777" w:rsidR="00D101FB" w:rsidRDefault="002E3D9A" w:rsidP="002E3D9A">
            <w:pPr>
              <w:pStyle w:val="ListParagraph"/>
              <w:numPr>
                <w:ilvl w:val="0"/>
                <w:numId w:val="11"/>
              </w:numPr>
            </w:pPr>
            <w:r>
              <w:t>1 month</w:t>
            </w:r>
          </w:p>
          <w:p w14:paraId="2A0B22E5" w14:textId="0281D53B" w:rsidR="002E3D9A" w:rsidRPr="00D101FB" w:rsidRDefault="002E3D9A" w:rsidP="002E3D9A">
            <w:pPr>
              <w:pStyle w:val="ListParagraph"/>
              <w:numPr>
                <w:ilvl w:val="0"/>
                <w:numId w:val="11"/>
              </w:numPr>
            </w:pPr>
            <w:r>
              <w:t>Required fund</w:t>
            </w:r>
          </w:p>
        </w:tc>
        <w:tc>
          <w:tcPr>
            <w:tcW w:w="1620" w:type="dxa"/>
            <w:shd w:val="clear" w:color="auto" w:fill="auto"/>
          </w:tcPr>
          <w:p w14:paraId="084670A7" w14:textId="120EEB4F" w:rsidR="00D101FB" w:rsidRPr="00D101FB" w:rsidRDefault="002E3D9A" w:rsidP="005C5B99">
            <w:r>
              <w:t>July 15, 2019</w:t>
            </w:r>
          </w:p>
        </w:tc>
        <w:tc>
          <w:tcPr>
            <w:tcW w:w="1643" w:type="dxa"/>
            <w:shd w:val="clear" w:color="auto" w:fill="auto"/>
          </w:tcPr>
          <w:p w14:paraId="115C78C2" w14:textId="445FA3C0" w:rsidR="00D101FB" w:rsidRPr="00D101FB" w:rsidRDefault="002E3D9A" w:rsidP="005C5B99">
            <w:r>
              <w:t>July 15, 2019</w:t>
            </w:r>
          </w:p>
        </w:tc>
      </w:tr>
      <w:tr w:rsidR="00BB0B8F" w:rsidRPr="005C5B99" w14:paraId="3A77B926" w14:textId="77777777" w:rsidTr="005C5B99">
        <w:trPr>
          <w:gridAfter w:val="1"/>
          <w:wAfter w:w="1643" w:type="dxa"/>
        </w:trPr>
        <w:tc>
          <w:tcPr>
            <w:tcW w:w="11785" w:type="dxa"/>
            <w:gridSpan w:val="4"/>
            <w:shd w:val="clear" w:color="auto" w:fill="auto"/>
          </w:tcPr>
          <w:p w14:paraId="65C9FA7A" w14:textId="699643C0" w:rsidR="00D101FB" w:rsidRPr="00D101FB" w:rsidRDefault="00D101FB" w:rsidP="005C5B99">
            <w:r w:rsidRPr="00D101FB">
              <w:t>Review Date:</w:t>
            </w:r>
            <w:r w:rsidR="002E3D9A">
              <w:t xml:space="preserve"> September 30, 2019</w:t>
            </w:r>
          </w:p>
          <w:p w14:paraId="109B186E" w14:textId="77777777" w:rsidR="00D101FB" w:rsidRPr="00D101FB" w:rsidRDefault="00D101FB" w:rsidP="005C5B99"/>
        </w:tc>
        <w:tc>
          <w:tcPr>
            <w:tcW w:w="1620" w:type="dxa"/>
            <w:shd w:val="clear" w:color="auto" w:fill="auto"/>
          </w:tcPr>
          <w:p w14:paraId="2904DBF9" w14:textId="77777777" w:rsidR="00D101FB" w:rsidRPr="00D101FB" w:rsidRDefault="00D101FB" w:rsidP="005C5B99"/>
        </w:tc>
      </w:tr>
    </w:tbl>
    <w:p w14:paraId="1A6DD236" w14:textId="7A55BF82" w:rsidR="00D101FB" w:rsidRDefault="00D101FB" w:rsidP="00F47BAD"/>
    <w:p w14:paraId="46A0EAB8" w14:textId="4E637A25" w:rsidR="002E3D9A" w:rsidRDefault="002E3D9A" w:rsidP="002E3D9A">
      <w:pPr>
        <w:jc w:val="center"/>
      </w:pPr>
      <w:r>
        <w:t>Table: Personal development plan</w:t>
      </w:r>
    </w:p>
    <w:p w14:paraId="5951B87A" w14:textId="2782B486" w:rsidR="002E3D9A" w:rsidRDefault="002E3D9A" w:rsidP="002E3D9A">
      <w:r>
        <w:t xml:space="preserve">I will follow the personal development plan so that I can develop the skills as planned and achieve the goals of my professional life. </w:t>
      </w:r>
    </w:p>
    <w:p w14:paraId="5C5436CB" w14:textId="25C6F9D7" w:rsidR="001D419F" w:rsidRDefault="001D419F" w:rsidP="002E3D9A"/>
    <w:p w14:paraId="5D6B7CC1" w14:textId="7F9DD52C" w:rsidR="001D419F" w:rsidRDefault="001D419F" w:rsidP="002E3D9A"/>
    <w:p w14:paraId="6507E9C0" w14:textId="7B9F52D2" w:rsidR="001D419F" w:rsidRDefault="001D419F" w:rsidP="002E3D9A"/>
    <w:p w14:paraId="2A394DF5" w14:textId="737079A8" w:rsidR="001D419F" w:rsidRDefault="001D419F" w:rsidP="002E3D9A"/>
    <w:p w14:paraId="3CF81113" w14:textId="13B3E73D" w:rsidR="001D419F" w:rsidRDefault="001D419F" w:rsidP="002E3D9A"/>
    <w:p w14:paraId="77BAC0C2" w14:textId="5281DC1E" w:rsidR="001D419F" w:rsidRDefault="001D419F" w:rsidP="002E3D9A"/>
    <w:p w14:paraId="5AE65EA9" w14:textId="52CA6B96" w:rsidR="001D419F" w:rsidRDefault="001D419F" w:rsidP="002E3D9A"/>
    <w:p w14:paraId="3A8E2C70" w14:textId="7B4BA172" w:rsidR="001D419F" w:rsidRDefault="001D419F" w:rsidP="002E3D9A"/>
    <w:p w14:paraId="1F7D8DAC" w14:textId="2EB0D1AF" w:rsidR="001D419F" w:rsidRDefault="001D419F" w:rsidP="002E3D9A"/>
    <w:p w14:paraId="5068E404" w14:textId="63004531" w:rsidR="001D419F" w:rsidRDefault="001D419F" w:rsidP="002E3D9A"/>
    <w:p w14:paraId="1C6B5D8B" w14:textId="5DF050D2" w:rsidR="001D419F" w:rsidRDefault="001D419F" w:rsidP="002E3D9A"/>
    <w:p w14:paraId="67597263" w14:textId="6D862198" w:rsidR="001D419F" w:rsidRDefault="001D419F" w:rsidP="002E3D9A"/>
    <w:p w14:paraId="4DC3B80F" w14:textId="6878EA65" w:rsidR="001D419F" w:rsidRDefault="001D419F" w:rsidP="002E3D9A"/>
    <w:p w14:paraId="01C50175" w14:textId="7DD59408" w:rsidR="001D419F" w:rsidRDefault="001D419F" w:rsidP="002E3D9A"/>
    <w:p w14:paraId="059CEF66" w14:textId="7098C33D" w:rsidR="001D419F" w:rsidRDefault="001D419F" w:rsidP="002E3D9A"/>
    <w:p w14:paraId="4545E9FC" w14:textId="262E526C" w:rsidR="001D419F" w:rsidRDefault="001D419F" w:rsidP="002E3D9A"/>
    <w:p w14:paraId="5655EAED" w14:textId="77777777" w:rsidR="001D419F" w:rsidRDefault="001D419F" w:rsidP="002E3D9A">
      <w:pPr>
        <w:sectPr w:rsidR="001D419F" w:rsidSect="00BB0B8F">
          <w:pgSz w:w="16992" w:h="16834" w:orient="landscape"/>
          <w:pgMar w:top="1440" w:right="1440" w:bottom="1440" w:left="1440" w:header="720" w:footer="720" w:gutter="0"/>
          <w:cols w:space="720"/>
          <w:docGrid w:linePitch="360"/>
        </w:sectPr>
      </w:pPr>
    </w:p>
    <w:p w14:paraId="68A0DECD" w14:textId="10D757D0" w:rsidR="001D419F" w:rsidRDefault="001D419F" w:rsidP="00C368C3">
      <w:pPr>
        <w:pStyle w:val="Heading2"/>
      </w:pPr>
      <w:bookmarkStart w:id="6" w:name="_Toc7364323"/>
      <w:r>
        <w:lastRenderedPageBreak/>
        <w:t>Conclusion</w:t>
      </w:r>
      <w:bookmarkEnd w:id="6"/>
    </w:p>
    <w:p w14:paraId="305088BA" w14:textId="4FFDDC45" w:rsidR="00C368C3" w:rsidRDefault="00C368C3" w:rsidP="00C368C3">
      <w:r>
        <w:t xml:space="preserve">If the employees working in company have the required skills to perform their activities effectively and efficiently, both the employees and the organization will be benefitted. In addition, the organization can ensure higher productivity and performance of the employees and maximize its profitability. In order to develop the skills, the management of the company needs to identify and use different vehicles of personal development for the employees. Finally, the employees need to prepare a personal development plan so that they can implement the strategies for their personal development. </w:t>
      </w:r>
    </w:p>
    <w:p w14:paraId="58F832C9" w14:textId="44C11C31" w:rsidR="001F39AD" w:rsidRDefault="001F39AD" w:rsidP="00C368C3"/>
    <w:p w14:paraId="3F634F1B" w14:textId="5FDE8756" w:rsidR="001F39AD" w:rsidRDefault="001F39AD" w:rsidP="00C368C3"/>
    <w:p w14:paraId="76FAE7D9" w14:textId="129D6878" w:rsidR="001F39AD" w:rsidRDefault="001F39AD" w:rsidP="00C368C3"/>
    <w:p w14:paraId="3BBD8827" w14:textId="711D21B9" w:rsidR="001F39AD" w:rsidRDefault="001F39AD" w:rsidP="00C368C3"/>
    <w:p w14:paraId="05A3A315" w14:textId="71B40D41" w:rsidR="001F39AD" w:rsidRDefault="001F39AD" w:rsidP="00C368C3"/>
    <w:p w14:paraId="236D7266" w14:textId="38CA693B" w:rsidR="001F39AD" w:rsidRDefault="001F39AD" w:rsidP="00C368C3"/>
    <w:p w14:paraId="4833BC6C" w14:textId="03D059B9" w:rsidR="001F39AD" w:rsidRDefault="001F39AD" w:rsidP="00C368C3"/>
    <w:p w14:paraId="6B0EC38E" w14:textId="30710504" w:rsidR="001F39AD" w:rsidRDefault="001F39AD" w:rsidP="00C368C3"/>
    <w:p w14:paraId="7ADA299D" w14:textId="1E7B70F6" w:rsidR="001F39AD" w:rsidRDefault="001F39AD" w:rsidP="00C368C3"/>
    <w:p w14:paraId="00A949D7" w14:textId="7982609E" w:rsidR="001F39AD" w:rsidRDefault="001F39AD" w:rsidP="00C368C3"/>
    <w:p w14:paraId="19C1915A" w14:textId="31F1E3C4" w:rsidR="001F39AD" w:rsidRDefault="001F39AD" w:rsidP="00C368C3"/>
    <w:p w14:paraId="27BBA747" w14:textId="650D16CC" w:rsidR="001F39AD" w:rsidRDefault="001F39AD" w:rsidP="00C368C3"/>
    <w:p w14:paraId="42307F4E" w14:textId="59909C17" w:rsidR="001F39AD" w:rsidRDefault="001F39AD" w:rsidP="00C368C3"/>
    <w:p w14:paraId="1BC10682" w14:textId="57236F22" w:rsidR="001F39AD" w:rsidRDefault="001F39AD" w:rsidP="00C368C3"/>
    <w:p w14:paraId="056B5741" w14:textId="01FEFB4F" w:rsidR="001F39AD" w:rsidRDefault="001F39AD" w:rsidP="00C368C3"/>
    <w:p w14:paraId="2DFBBCFF" w14:textId="2D8E5E6D" w:rsidR="001F39AD" w:rsidRDefault="001F39AD" w:rsidP="00C368C3"/>
    <w:p w14:paraId="49C959A2" w14:textId="4C80741E" w:rsidR="001F39AD" w:rsidRDefault="001F39AD" w:rsidP="00C368C3"/>
    <w:p w14:paraId="05A448B5" w14:textId="0A85FD2E" w:rsidR="001F39AD" w:rsidRDefault="001F39AD" w:rsidP="00C368C3"/>
    <w:p w14:paraId="514E94BE" w14:textId="001DFA0E" w:rsidR="001F39AD" w:rsidRDefault="001F39AD" w:rsidP="001F39AD">
      <w:pPr>
        <w:pStyle w:val="Heading2"/>
      </w:pPr>
      <w:bookmarkStart w:id="7" w:name="_Toc7364324"/>
      <w:r>
        <w:lastRenderedPageBreak/>
        <w:t>References</w:t>
      </w:r>
      <w:bookmarkEnd w:id="7"/>
    </w:p>
    <w:p w14:paraId="697EE70E" w14:textId="1C37028A"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1. </w:t>
      </w:r>
      <w:r w:rsidR="00075D89" w:rsidRPr="00075D89">
        <w:rPr>
          <w:rFonts w:eastAsia="Times New Roman" w:cs="Times New Roman"/>
          <w:color w:val="000000"/>
          <w:szCs w:val="27"/>
          <w:lang w:eastAsia="en-GB"/>
        </w:rPr>
        <w:t>Dowson, P. (</w:t>
      </w:r>
      <w:r w:rsidR="00075D89">
        <w:rPr>
          <w:rFonts w:eastAsia="Times New Roman" w:cs="Times New Roman"/>
          <w:color w:val="000000"/>
          <w:szCs w:val="27"/>
          <w:lang w:eastAsia="en-GB"/>
        </w:rPr>
        <w:t>2018</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Personal &amp; professional development for business students</w:t>
      </w:r>
      <w:r w:rsidR="00075D89" w:rsidRPr="00075D89">
        <w:rPr>
          <w:rFonts w:eastAsia="Times New Roman" w:cs="Times New Roman"/>
          <w:color w:val="000000"/>
          <w:szCs w:val="27"/>
          <w:lang w:eastAsia="en-GB"/>
        </w:rPr>
        <w:t>.</w:t>
      </w:r>
    </w:p>
    <w:p w14:paraId="4472F694" w14:textId="719FD839"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2. </w:t>
      </w:r>
      <w:r w:rsidR="00075D89" w:rsidRPr="00075D89">
        <w:rPr>
          <w:rFonts w:eastAsia="Times New Roman" w:cs="Times New Roman"/>
          <w:color w:val="000000"/>
          <w:szCs w:val="27"/>
          <w:lang w:eastAsia="en-GB"/>
        </w:rPr>
        <w:t xml:space="preserve">Gordon, E., </w:t>
      </w:r>
      <w:proofErr w:type="spellStart"/>
      <w:r w:rsidR="00075D89" w:rsidRPr="00075D89">
        <w:rPr>
          <w:rFonts w:eastAsia="Times New Roman" w:cs="Times New Roman"/>
          <w:color w:val="000000"/>
          <w:szCs w:val="27"/>
          <w:lang w:eastAsia="en-GB"/>
        </w:rPr>
        <w:t>Petrini</w:t>
      </w:r>
      <w:proofErr w:type="spellEnd"/>
      <w:r w:rsidR="00075D89" w:rsidRPr="00075D89">
        <w:rPr>
          <w:rFonts w:eastAsia="Times New Roman" w:cs="Times New Roman"/>
          <w:color w:val="000000"/>
          <w:szCs w:val="27"/>
          <w:lang w:eastAsia="en-GB"/>
        </w:rPr>
        <w:t>, C. and Campagna, A. (</w:t>
      </w:r>
      <w:r w:rsidR="00075D89">
        <w:rPr>
          <w:rFonts w:eastAsia="Times New Roman" w:cs="Times New Roman"/>
          <w:color w:val="000000"/>
          <w:szCs w:val="27"/>
          <w:lang w:eastAsia="en-GB"/>
        </w:rPr>
        <w:t>201</w:t>
      </w:r>
      <w:r w:rsidR="00075D89" w:rsidRPr="00075D89">
        <w:rPr>
          <w:rFonts w:eastAsia="Times New Roman" w:cs="Times New Roman"/>
          <w:color w:val="000000"/>
          <w:szCs w:val="27"/>
          <w:lang w:eastAsia="en-GB"/>
        </w:rPr>
        <w:t>7). </w:t>
      </w:r>
      <w:r w:rsidR="00075D89" w:rsidRPr="00075D89">
        <w:rPr>
          <w:rFonts w:eastAsia="Times New Roman" w:cs="Times New Roman"/>
          <w:i/>
          <w:iCs/>
          <w:color w:val="000000"/>
          <w:szCs w:val="27"/>
          <w:lang w:eastAsia="en-GB"/>
        </w:rPr>
        <w:t>Opportunities in training &amp; development careers</w:t>
      </w:r>
      <w:r w:rsidR="00075D89" w:rsidRPr="00075D89">
        <w:rPr>
          <w:rFonts w:eastAsia="Times New Roman" w:cs="Times New Roman"/>
          <w:color w:val="000000"/>
          <w:szCs w:val="27"/>
          <w:lang w:eastAsia="en-GB"/>
        </w:rPr>
        <w:t>. Lincolnwood, Ill., USA: VGM Career Horizons.</w:t>
      </w:r>
    </w:p>
    <w:p w14:paraId="096A543A" w14:textId="3755CCD5"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3. </w:t>
      </w:r>
      <w:r w:rsidR="00075D89" w:rsidRPr="00075D89">
        <w:rPr>
          <w:rFonts w:eastAsia="Times New Roman" w:cs="Times New Roman"/>
          <w:color w:val="000000"/>
          <w:szCs w:val="27"/>
          <w:lang w:eastAsia="en-GB"/>
        </w:rPr>
        <w:t xml:space="preserve">Hughes, J. and </w:t>
      </w:r>
      <w:proofErr w:type="spellStart"/>
      <w:r w:rsidR="00075D89" w:rsidRPr="00075D89">
        <w:rPr>
          <w:rFonts w:eastAsia="Times New Roman" w:cs="Times New Roman"/>
          <w:color w:val="000000"/>
          <w:szCs w:val="27"/>
          <w:lang w:eastAsia="en-GB"/>
        </w:rPr>
        <w:t>Youngson</w:t>
      </w:r>
      <w:proofErr w:type="spellEnd"/>
      <w:r w:rsidR="00075D89" w:rsidRPr="00075D89">
        <w:rPr>
          <w:rFonts w:eastAsia="Times New Roman" w:cs="Times New Roman"/>
          <w:color w:val="000000"/>
          <w:szCs w:val="27"/>
          <w:lang w:eastAsia="en-GB"/>
        </w:rPr>
        <w:t>, S. (</w:t>
      </w:r>
      <w:r w:rsidR="00075D89">
        <w:rPr>
          <w:rFonts w:eastAsia="Times New Roman" w:cs="Times New Roman"/>
          <w:color w:val="000000"/>
          <w:szCs w:val="27"/>
          <w:lang w:eastAsia="en-GB"/>
        </w:rPr>
        <w:t>2013</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Personal development and clinical psychology</w:t>
      </w:r>
      <w:r w:rsidR="00075D89" w:rsidRPr="00075D89">
        <w:rPr>
          <w:rFonts w:eastAsia="Times New Roman" w:cs="Times New Roman"/>
          <w:color w:val="000000"/>
          <w:szCs w:val="27"/>
          <w:lang w:eastAsia="en-GB"/>
        </w:rPr>
        <w:t>. Chichester, West Sussex: BPS Blackwell.</w:t>
      </w:r>
    </w:p>
    <w:p w14:paraId="4F2DDAFC" w14:textId="740678D1"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3. </w:t>
      </w:r>
      <w:r w:rsidR="00075D89" w:rsidRPr="00075D89">
        <w:rPr>
          <w:rFonts w:eastAsia="Times New Roman" w:cs="Times New Roman"/>
          <w:color w:val="000000"/>
          <w:szCs w:val="27"/>
          <w:lang w:eastAsia="en-GB"/>
        </w:rPr>
        <w:t>Jefferson, A., Pollock, R. and Wick, C. (20</w:t>
      </w:r>
      <w:r w:rsidR="00075D89">
        <w:rPr>
          <w:rFonts w:eastAsia="Times New Roman" w:cs="Times New Roman"/>
          <w:color w:val="000000"/>
          <w:szCs w:val="27"/>
          <w:lang w:eastAsia="en-GB"/>
        </w:rPr>
        <w:t>15</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Getting your money's worth from training and development</w:t>
      </w:r>
      <w:r w:rsidR="00075D89" w:rsidRPr="00075D89">
        <w:rPr>
          <w:rFonts w:eastAsia="Times New Roman" w:cs="Times New Roman"/>
          <w:color w:val="000000"/>
          <w:szCs w:val="27"/>
          <w:lang w:eastAsia="en-GB"/>
        </w:rPr>
        <w:t>. San Francisco, CA: Jossey-Bass.</w:t>
      </w:r>
    </w:p>
    <w:p w14:paraId="2D36CBF1" w14:textId="048B6DF8"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4. </w:t>
      </w:r>
      <w:proofErr w:type="spellStart"/>
      <w:r w:rsidR="00075D89" w:rsidRPr="00075D89">
        <w:rPr>
          <w:rFonts w:eastAsia="Times New Roman" w:cs="Times New Roman"/>
          <w:color w:val="000000"/>
          <w:szCs w:val="27"/>
          <w:lang w:eastAsia="en-GB"/>
        </w:rPr>
        <w:t>Kruckeberg</w:t>
      </w:r>
      <w:proofErr w:type="spellEnd"/>
      <w:r w:rsidR="00075D89" w:rsidRPr="00075D89">
        <w:rPr>
          <w:rFonts w:eastAsia="Times New Roman" w:cs="Times New Roman"/>
          <w:color w:val="000000"/>
          <w:szCs w:val="27"/>
          <w:lang w:eastAsia="en-GB"/>
        </w:rPr>
        <w:t>, K., Amann, W. and Green, M. (201</w:t>
      </w:r>
      <w:r w:rsidR="00075D89">
        <w:rPr>
          <w:rFonts w:eastAsia="Times New Roman" w:cs="Times New Roman"/>
          <w:color w:val="000000"/>
          <w:szCs w:val="27"/>
          <w:lang w:eastAsia="en-GB"/>
        </w:rPr>
        <w:t>6</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Leadership and personal development</w:t>
      </w:r>
      <w:r w:rsidR="00075D89" w:rsidRPr="00075D89">
        <w:rPr>
          <w:rFonts w:eastAsia="Times New Roman" w:cs="Times New Roman"/>
          <w:color w:val="000000"/>
          <w:szCs w:val="27"/>
          <w:lang w:eastAsia="en-GB"/>
        </w:rPr>
        <w:t>. Charlotte, N.C.: IAP, Information Age Pub.</w:t>
      </w:r>
    </w:p>
    <w:p w14:paraId="2A3AA096" w14:textId="63E93462"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4. </w:t>
      </w:r>
      <w:r w:rsidR="00075D89" w:rsidRPr="00075D89">
        <w:rPr>
          <w:rFonts w:eastAsia="Times New Roman" w:cs="Times New Roman"/>
          <w:color w:val="000000"/>
          <w:szCs w:val="27"/>
          <w:lang w:eastAsia="en-GB"/>
        </w:rPr>
        <w:t>Lumsden, P. (20</w:t>
      </w:r>
      <w:r w:rsidR="00075D89">
        <w:rPr>
          <w:rFonts w:eastAsia="Times New Roman" w:cs="Times New Roman"/>
          <w:color w:val="000000"/>
          <w:szCs w:val="27"/>
          <w:lang w:eastAsia="en-GB"/>
        </w:rPr>
        <w:t>1</w:t>
      </w:r>
      <w:r w:rsidR="00075D89" w:rsidRPr="00075D89">
        <w:rPr>
          <w:rFonts w:eastAsia="Times New Roman" w:cs="Times New Roman"/>
          <w:color w:val="000000"/>
          <w:szCs w:val="27"/>
          <w:lang w:eastAsia="en-GB"/>
        </w:rPr>
        <w:t>5). Building Personal Development Planning (PDP) into the curriculum. </w:t>
      </w:r>
      <w:r w:rsidR="00075D89" w:rsidRPr="00075D89">
        <w:rPr>
          <w:rFonts w:eastAsia="Times New Roman" w:cs="Times New Roman"/>
          <w:i/>
          <w:iCs/>
          <w:color w:val="000000"/>
          <w:szCs w:val="27"/>
          <w:lang w:eastAsia="en-GB"/>
        </w:rPr>
        <w:t>Planet</w:t>
      </w:r>
      <w:r w:rsidR="00075D89" w:rsidRPr="00075D89">
        <w:rPr>
          <w:rFonts w:eastAsia="Times New Roman" w:cs="Times New Roman"/>
          <w:color w:val="000000"/>
          <w:szCs w:val="27"/>
          <w:lang w:eastAsia="en-GB"/>
        </w:rPr>
        <w:t>, 15(1), pp.33-35.</w:t>
      </w:r>
    </w:p>
    <w:p w14:paraId="262F71A3" w14:textId="0938D251"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5. </w:t>
      </w:r>
      <w:r w:rsidR="00075D89" w:rsidRPr="00075D89">
        <w:rPr>
          <w:rFonts w:eastAsia="Times New Roman" w:cs="Times New Roman"/>
          <w:color w:val="000000"/>
          <w:szCs w:val="27"/>
          <w:lang w:eastAsia="en-GB"/>
        </w:rPr>
        <w:t>McLean, J. (</w:t>
      </w:r>
      <w:r w:rsidR="00075D89">
        <w:rPr>
          <w:rFonts w:eastAsia="Times New Roman" w:cs="Times New Roman"/>
          <w:color w:val="000000"/>
          <w:szCs w:val="27"/>
          <w:lang w:eastAsia="en-GB"/>
        </w:rPr>
        <w:t>2018</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Training and development organizations directory</w:t>
      </w:r>
      <w:r w:rsidR="00075D89" w:rsidRPr="00075D89">
        <w:rPr>
          <w:rFonts w:eastAsia="Times New Roman" w:cs="Times New Roman"/>
          <w:color w:val="000000"/>
          <w:szCs w:val="27"/>
          <w:lang w:eastAsia="en-GB"/>
        </w:rPr>
        <w:t>. Detroit, Mich.: Gale Research Co.</w:t>
      </w:r>
    </w:p>
    <w:p w14:paraId="05273736" w14:textId="6C0EA766"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6. </w:t>
      </w:r>
      <w:r w:rsidR="00075D89" w:rsidRPr="00075D89">
        <w:rPr>
          <w:rFonts w:eastAsia="Times New Roman" w:cs="Times New Roman"/>
          <w:color w:val="000000"/>
          <w:szCs w:val="27"/>
          <w:lang w:eastAsia="en-GB"/>
        </w:rPr>
        <w:t>McLeod, J. and McLeod, J. (2014). </w:t>
      </w:r>
      <w:r w:rsidR="00075D89" w:rsidRPr="00075D89">
        <w:rPr>
          <w:rFonts w:eastAsia="Times New Roman" w:cs="Times New Roman"/>
          <w:i/>
          <w:iCs/>
          <w:color w:val="000000"/>
          <w:szCs w:val="27"/>
          <w:lang w:eastAsia="en-GB"/>
        </w:rPr>
        <w:t xml:space="preserve">Personal </w:t>
      </w:r>
      <w:proofErr w:type="gramStart"/>
      <w:r w:rsidR="00075D89" w:rsidRPr="00075D89">
        <w:rPr>
          <w:rFonts w:eastAsia="Times New Roman" w:cs="Times New Roman"/>
          <w:i/>
          <w:iCs/>
          <w:color w:val="000000"/>
          <w:szCs w:val="27"/>
          <w:lang w:eastAsia="en-GB"/>
        </w:rPr>
        <w:t>And</w:t>
      </w:r>
      <w:proofErr w:type="gramEnd"/>
      <w:r w:rsidR="00075D89" w:rsidRPr="00075D89">
        <w:rPr>
          <w:rFonts w:eastAsia="Times New Roman" w:cs="Times New Roman"/>
          <w:i/>
          <w:iCs/>
          <w:color w:val="000000"/>
          <w:szCs w:val="27"/>
          <w:lang w:eastAsia="en-GB"/>
        </w:rPr>
        <w:t xml:space="preserve"> Professional Development For Counsellors, Psychotherapists And Mental Health Practitioners</w:t>
      </w:r>
      <w:r w:rsidR="00075D89" w:rsidRPr="00075D89">
        <w:rPr>
          <w:rFonts w:eastAsia="Times New Roman" w:cs="Times New Roman"/>
          <w:color w:val="000000"/>
          <w:szCs w:val="27"/>
          <w:lang w:eastAsia="en-GB"/>
        </w:rPr>
        <w:t>. Maidenhead: McGraw-Hill Education.</w:t>
      </w:r>
    </w:p>
    <w:p w14:paraId="4C7DC08C" w14:textId="306349B0"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7. </w:t>
      </w:r>
      <w:r w:rsidR="00075D89" w:rsidRPr="00075D89">
        <w:rPr>
          <w:rFonts w:eastAsia="Times New Roman" w:cs="Times New Roman"/>
          <w:color w:val="000000"/>
          <w:szCs w:val="27"/>
          <w:lang w:eastAsia="en-GB"/>
        </w:rPr>
        <w:t>Noe, R. (</w:t>
      </w:r>
      <w:r w:rsidR="00075D89">
        <w:rPr>
          <w:rFonts w:eastAsia="Times New Roman" w:cs="Times New Roman"/>
          <w:color w:val="000000"/>
          <w:szCs w:val="27"/>
          <w:lang w:eastAsia="en-GB"/>
        </w:rPr>
        <w:t>2017</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Employee training and development</w:t>
      </w:r>
      <w:r w:rsidR="00075D89" w:rsidRPr="00075D89">
        <w:rPr>
          <w:rFonts w:eastAsia="Times New Roman" w:cs="Times New Roman"/>
          <w:color w:val="000000"/>
          <w:szCs w:val="27"/>
          <w:lang w:eastAsia="en-GB"/>
        </w:rPr>
        <w:t>.</w:t>
      </w:r>
    </w:p>
    <w:p w14:paraId="0F50A1F7" w14:textId="7BA094EA"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8. </w:t>
      </w:r>
      <w:proofErr w:type="spellStart"/>
      <w:r w:rsidR="00075D89" w:rsidRPr="00075D89">
        <w:rPr>
          <w:rFonts w:eastAsia="Times New Roman" w:cs="Times New Roman"/>
          <w:color w:val="000000"/>
          <w:szCs w:val="27"/>
          <w:lang w:eastAsia="en-GB"/>
        </w:rPr>
        <w:t>Silhanek</w:t>
      </w:r>
      <w:proofErr w:type="spellEnd"/>
      <w:r w:rsidR="00075D89" w:rsidRPr="00075D89">
        <w:rPr>
          <w:rFonts w:eastAsia="Times New Roman" w:cs="Times New Roman"/>
          <w:color w:val="000000"/>
          <w:szCs w:val="27"/>
          <w:lang w:eastAsia="en-GB"/>
        </w:rPr>
        <w:t xml:space="preserve">, B. and </w:t>
      </w:r>
      <w:proofErr w:type="spellStart"/>
      <w:r w:rsidR="00075D89" w:rsidRPr="00075D89">
        <w:rPr>
          <w:rFonts w:eastAsia="Times New Roman" w:cs="Times New Roman"/>
          <w:color w:val="000000"/>
          <w:szCs w:val="27"/>
          <w:lang w:eastAsia="en-GB"/>
        </w:rPr>
        <w:t>DeCenzo</w:t>
      </w:r>
      <w:proofErr w:type="spellEnd"/>
      <w:r w:rsidR="00075D89" w:rsidRPr="00075D89">
        <w:rPr>
          <w:rFonts w:eastAsia="Times New Roman" w:cs="Times New Roman"/>
          <w:color w:val="000000"/>
          <w:szCs w:val="27"/>
          <w:lang w:eastAsia="en-GB"/>
        </w:rPr>
        <w:t>, D. (20</w:t>
      </w:r>
      <w:r w:rsidR="00075D89">
        <w:rPr>
          <w:rFonts w:eastAsia="Times New Roman" w:cs="Times New Roman"/>
          <w:color w:val="000000"/>
          <w:szCs w:val="27"/>
          <w:lang w:eastAsia="en-GB"/>
        </w:rPr>
        <w:t>12</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Human relations</w:t>
      </w:r>
      <w:r w:rsidR="00075D89" w:rsidRPr="00075D89">
        <w:rPr>
          <w:rFonts w:eastAsia="Times New Roman" w:cs="Times New Roman"/>
          <w:color w:val="000000"/>
          <w:szCs w:val="27"/>
          <w:lang w:eastAsia="en-GB"/>
        </w:rPr>
        <w:t>. Upper Saddle River: Prentice-Hall.</w:t>
      </w:r>
    </w:p>
    <w:p w14:paraId="236231D0" w14:textId="78016609"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9. </w:t>
      </w:r>
      <w:r w:rsidR="00075D89" w:rsidRPr="00075D89">
        <w:rPr>
          <w:rFonts w:eastAsia="Times New Roman" w:cs="Times New Roman"/>
          <w:color w:val="000000"/>
          <w:szCs w:val="27"/>
          <w:lang w:eastAsia="en-GB"/>
        </w:rPr>
        <w:t>Tasker, F. (2015). How to prepare a personal development plan. </w:t>
      </w:r>
      <w:r w:rsidR="00075D89" w:rsidRPr="00075D89">
        <w:rPr>
          <w:rFonts w:eastAsia="Times New Roman" w:cs="Times New Roman"/>
          <w:i/>
          <w:iCs/>
          <w:color w:val="000000"/>
          <w:szCs w:val="27"/>
          <w:lang w:eastAsia="en-GB"/>
        </w:rPr>
        <w:t>BMJ</w:t>
      </w:r>
      <w:r w:rsidR="00075D89" w:rsidRPr="00075D89">
        <w:rPr>
          <w:rFonts w:eastAsia="Times New Roman" w:cs="Times New Roman"/>
          <w:color w:val="000000"/>
          <w:szCs w:val="27"/>
          <w:lang w:eastAsia="en-GB"/>
        </w:rPr>
        <w:t>, p.h4603.</w:t>
      </w:r>
    </w:p>
    <w:p w14:paraId="091DAB11" w14:textId="624BED36"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10. </w:t>
      </w:r>
      <w:r w:rsidR="00075D89" w:rsidRPr="00075D89">
        <w:rPr>
          <w:rFonts w:eastAsia="Times New Roman" w:cs="Times New Roman"/>
          <w:color w:val="000000"/>
          <w:szCs w:val="27"/>
          <w:lang w:eastAsia="en-GB"/>
        </w:rPr>
        <w:t xml:space="preserve">Throop, R. and </w:t>
      </w:r>
      <w:proofErr w:type="spellStart"/>
      <w:r w:rsidR="00075D89" w:rsidRPr="00075D89">
        <w:rPr>
          <w:rFonts w:eastAsia="Times New Roman" w:cs="Times New Roman"/>
          <w:color w:val="000000"/>
          <w:szCs w:val="27"/>
          <w:lang w:eastAsia="en-GB"/>
        </w:rPr>
        <w:t>Castellucci</w:t>
      </w:r>
      <w:proofErr w:type="spellEnd"/>
      <w:r w:rsidR="00075D89" w:rsidRPr="00075D89">
        <w:rPr>
          <w:rFonts w:eastAsia="Times New Roman" w:cs="Times New Roman"/>
          <w:color w:val="000000"/>
          <w:szCs w:val="27"/>
          <w:lang w:eastAsia="en-GB"/>
        </w:rPr>
        <w:t>, M. (201</w:t>
      </w:r>
      <w:r w:rsidR="00075D89">
        <w:rPr>
          <w:rFonts w:eastAsia="Times New Roman" w:cs="Times New Roman"/>
          <w:color w:val="000000"/>
          <w:szCs w:val="27"/>
          <w:lang w:eastAsia="en-GB"/>
        </w:rPr>
        <w:t>8</w:t>
      </w:r>
      <w:r w:rsidR="00075D89" w:rsidRPr="00075D89">
        <w:rPr>
          <w:rFonts w:eastAsia="Times New Roman" w:cs="Times New Roman"/>
          <w:color w:val="000000"/>
          <w:szCs w:val="27"/>
          <w:lang w:eastAsia="en-GB"/>
        </w:rPr>
        <w:t>). </w:t>
      </w:r>
      <w:r w:rsidR="00075D89" w:rsidRPr="00075D89">
        <w:rPr>
          <w:rFonts w:eastAsia="Times New Roman" w:cs="Times New Roman"/>
          <w:i/>
          <w:iCs/>
          <w:color w:val="000000"/>
          <w:szCs w:val="27"/>
          <w:lang w:eastAsia="en-GB"/>
        </w:rPr>
        <w:t>Reaching your potential</w:t>
      </w:r>
      <w:r w:rsidR="00075D89" w:rsidRPr="00075D89">
        <w:rPr>
          <w:rFonts w:eastAsia="Times New Roman" w:cs="Times New Roman"/>
          <w:color w:val="000000"/>
          <w:szCs w:val="27"/>
          <w:lang w:eastAsia="en-GB"/>
        </w:rPr>
        <w:t>. Australia: Wadsworth/Cengage Learning.</w:t>
      </w:r>
    </w:p>
    <w:p w14:paraId="52386EFC" w14:textId="7D2CF95C"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11. </w:t>
      </w:r>
      <w:proofErr w:type="spellStart"/>
      <w:r w:rsidR="00075D89" w:rsidRPr="00075D89">
        <w:rPr>
          <w:rFonts w:eastAsia="Times New Roman" w:cs="Times New Roman"/>
          <w:color w:val="000000"/>
          <w:szCs w:val="27"/>
          <w:lang w:eastAsia="en-GB"/>
        </w:rPr>
        <w:t>Warshauer</w:t>
      </w:r>
      <w:proofErr w:type="spellEnd"/>
      <w:r w:rsidR="00075D89" w:rsidRPr="00075D89">
        <w:rPr>
          <w:rFonts w:eastAsia="Times New Roman" w:cs="Times New Roman"/>
          <w:color w:val="000000"/>
          <w:szCs w:val="27"/>
          <w:lang w:eastAsia="en-GB"/>
        </w:rPr>
        <w:t>, S. (</w:t>
      </w:r>
      <w:r w:rsidR="00075D89">
        <w:rPr>
          <w:rFonts w:eastAsia="Times New Roman" w:cs="Times New Roman"/>
          <w:color w:val="000000"/>
          <w:szCs w:val="27"/>
          <w:lang w:eastAsia="en-GB"/>
        </w:rPr>
        <w:t>201</w:t>
      </w:r>
      <w:r w:rsidR="00075D89" w:rsidRPr="00075D89">
        <w:rPr>
          <w:rFonts w:eastAsia="Times New Roman" w:cs="Times New Roman"/>
          <w:color w:val="000000"/>
          <w:szCs w:val="27"/>
          <w:lang w:eastAsia="en-GB"/>
        </w:rPr>
        <w:t>8). </w:t>
      </w:r>
      <w:r w:rsidR="00075D89" w:rsidRPr="00075D89">
        <w:rPr>
          <w:rFonts w:eastAsia="Times New Roman" w:cs="Times New Roman"/>
          <w:i/>
          <w:iCs/>
          <w:color w:val="000000"/>
          <w:szCs w:val="27"/>
          <w:lang w:eastAsia="en-GB"/>
        </w:rPr>
        <w:t>Inside training &amp; development</w:t>
      </w:r>
      <w:r w:rsidR="00075D89" w:rsidRPr="00075D89">
        <w:rPr>
          <w:rFonts w:eastAsia="Times New Roman" w:cs="Times New Roman"/>
          <w:color w:val="000000"/>
          <w:szCs w:val="27"/>
          <w:lang w:eastAsia="en-GB"/>
        </w:rPr>
        <w:t>. San Diego, Calif.: University Associates.</w:t>
      </w:r>
    </w:p>
    <w:p w14:paraId="5A06A225" w14:textId="4D889935"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12. </w:t>
      </w:r>
      <w:r w:rsidR="00075D89" w:rsidRPr="00075D89">
        <w:rPr>
          <w:rFonts w:eastAsia="Times New Roman" w:cs="Times New Roman"/>
          <w:color w:val="000000"/>
          <w:szCs w:val="27"/>
          <w:lang w:eastAsia="en-GB"/>
        </w:rPr>
        <w:t>Webb, S. (</w:t>
      </w:r>
      <w:r w:rsidR="00075D89">
        <w:rPr>
          <w:rFonts w:eastAsia="Times New Roman" w:cs="Times New Roman"/>
          <w:color w:val="000000"/>
          <w:szCs w:val="27"/>
          <w:lang w:eastAsia="en-GB"/>
        </w:rPr>
        <w:t>201</w:t>
      </w:r>
      <w:r w:rsidR="00075D89" w:rsidRPr="00075D89">
        <w:rPr>
          <w:rFonts w:eastAsia="Times New Roman" w:cs="Times New Roman"/>
          <w:color w:val="000000"/>
          <w:szCs w:val="27"/>
          <w:lang w:eastAsia="en-GB"/>
        </w:rPr>
        <w:t>6). </w:t>
      </w:r>
      <w:r w:rsidR="00075D89" w:rsidRPr="00075D89">
        <w:rPr>
          <w:rFonts w:eastAsia="Times New Roman" w:cs="Times New Roman"/>
          <w:i/>
          <w:iCs/>
          <w:color w:val="000000"/>
          <w:szCs w:val="27"/>
          <w:lang w:eastAsia="en-GB"/>
        </w:rPr>
        <w:t>Personal development in information work</w:t>
      </w:r>
      <w:r w:rsidR="00075D89" w:rsidRPr="00075D89">
        <w:rPr>
          <w:rFonts w:eastAsia="Times New Roman" w:cs="Times New Roman"/>
          <w:color w:val="000000"/>
          <w:szCs w:val="27"/>
          <w:lang w:eastAsia="en-GB"/>
        </w:rPr>
        <w:t xml:space="preserve">. London: </w:t>
      </w:r>
      <w:proofErr w:type="spellStart"/>
      <w:r w:rsidR="00075D89" w:rsidRPr="00075D89">
        <w:rPr>
          <w:rFonts w:eastAsia="Times New Roman" w:cs="Times New Roman"/>
          <w:color w:val="000000"/>
          <w:szCs w:val="27"/>
          <w:lang w:eastAsia="en-GB"/>
        </w:rPr>
        <w:t>Aslib</w:t>
      </w:r>
      <w:proofErr w:type="spellEnd"/>
      <w:r w:rsidR="00075D89" w:rsidRPr="00075D89">
        <w:rPr>
          <w:rFonts w:eastAsia="Times New Roman" w:cs="Times New Roman"/>
          <w:color w:val="000000"/>
          <w:szCs w:val="27"/>
          <w:lang w:eastAsia="en-GB"/>
        </w:rPr>
        <w:t>.</w:t>
      </w:r>
    </w:p>
    <w:p w14:paraId="4B875529" w14:textId="17A91B4A" w:rsidR="00075D89" w:rsidRPr="00075D89" w:rsidRDefault="003B3BBA" w:rsidP="00075D89">
      <w:pPr>
        <w:spacing w:after="180" w:line="240" w:lineRule="auto"/>
        <w:ind w:left="450" w:hanging="450"/>
        <w:jc w:val="left"/>
        <w:rPr>
          <w:rFonts w:eastAsia="Times New Roman" w:cs="Times New Roman"/>
          <w:color w:val="000000"/>
          <w:szCs w:val="27"/>
          <w:lang w:eastAsia="en-GB"/>
        </w:rPr>
      </w:pPr>
      <w:r>
        <w:rPr>
          <w:rFonts w:eastAsia="Times New Roman" w:cs="Times New Roman"/>
          <w:color w:val="000000"/>
          <w:szCs w:val="27"/>
          <w:lang w:eastAsia="en-GB"/>
        </w:rPr>
        <w:t xml:space="preserve">13. </w:t>
      </w:r>
      <w:r w:rsidR="00075D89" w:rsidRPr="00075D89">
        <w:rPr>
          <w:rFonts w:eastAsia="Times New Roman" w:cs="Times New Roman"/>
          <w:color w:val="000000"/>
          <w:szCs w:val="27"/>
          <w:lang w:eastAsia="en-GB"/>
        </w:rPr>
        <w:t>Wilkins, P. (</w:t>
      </w:r>
      <w:r w:rsidR="00075D89">
        <w:rPr>
          <w:rFonts w:eastAsia="Times New Roman" w:cs="Times New Roman"/>
          <w:color w:val="000000"/>
          <w:szCs w:val="27"/>
          <w:lang w:eastAsia="en-GB"/>
        </w:rPr>
        <w:t>201</w:t>
      </w:r>
      <w:r w:rsidR="00075D89" w:rsidRPr="00075D89">
        <w:rPr>
          <w:rFonts w:eastAsia="Times New Roman" w:cs="Times New Roman"/>
          <w:color w:val="000000"/>
          <w:szCs w:val="27"/>
          <w:lang w:eastAsia="en-GB"/>
        </w:rPr>
        <w:t>7). </w:t>
      </w:r>
      <w:r w:rsidR="00075D89" w:rsidRPr="00075D89">
        <w:rPr>
          <w:rFonts w:eastAsia="Times New Roman" w:cs="Times New Roman"/>
          <w:i/>
          <w:iCs/>
          <w:color w:val="000000"/>
          <w:szCs w:val="27"/>
          <w:lang w:eastAsia="en-GB"/>
        </w:rPr>
        <w:t>Personal and professional development for counsellors</w:t>
      </w:r>
      <w:r w:rsidR="00075D89" w:rsidRPr="00075D89">
        <w:rPr>
          <w:rFonts w:eastAsia="Times New Roman" w:cs="Times New Roman"/>
          <w:color w:val="000000"/>
          <w:szCs w:val="27"/>
          <w:lang w:eastAsia="en-GB"/>
        </w:rPr>
        <w:t>. London: Sage Publications.</w:t>
      </w:r>
    </w:p>
    <w:p w14:paraId="1FFA7C05" w14:textId="77777777" w:rsidR="001F39AD" w:rsidRPr="00C368C3" w:rsidRDefault="001F39AD" w:rsidP="00C368C3"/>
    <w:sectPr w:rsidR="001F39AD" w:rsidRPr="00C368C3" w:rsidSect="001D419F">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AA5A8" w14:textId="77777777" w:rsidR="00B11508" w:rsidRDefault="00B11508" w:rsidP="004564E8">
      <w:pPr>
        <w:spacing w:after="0" w:line="240" w:lineRule="auto"/>
      </w:pPr>
      <w:r>
        <w:separator/>
      </w:r>
    </w:p>
  </w:endnote>
  <w:endnote w:type="continuationSeparator" w:id="0">
    <w:p w14:paraId="3C245C27" w14:textId="77777777" w:rsidR="00B11508" w:rsidRDefault="00B11508" w:rsidP="00456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0247650"/>
      <w:docPartObj>
        <w:docPartGallery w:val="Page Numbers (Bottom of Page)"/>
        <w:docPartUnique/>
      </w:docPartObj>
    </w:sdtPr>
    <w:sdtEndPr>
      <w:rPr>
        <w:noProof/>
      </w:rPr>
    </w:sdtEndPr>
    <w:sdtContent>
      <w:p w14:paraId="205E4F4C" w14:textId="036E0A97" w:rsidR="004564E8" w:rsidRDefault="004564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7AD9C3" w14:textId="77777777" w:rsidR="004564E8" w:rsidRDefault="004564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80904" w14:textId="77777777" w:rsidR="00B11508" w:rsidRDefault="00B11508" w:rsidP="004564E8">
      <w:pPr>
        <w:spacing w:after="0" w:line="240" w:lineRule="auto"/>
      </w:pPr>
      <w:r>
        <w:separator/>
      </w:r>
    </w:p>
  </w:footnote>
  <w:footnote w:type="continuationSeparator" w:id="0">
    <w:p w14:paraId="3496E8E0" w14:textId="77777777" w:rsidR="00B11508" w:rsidRDefault="00B11508" w:rsidP="00456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7693"/>
    <w:multiLevelType w:val="hybridMultilevel"/>
    <w:tmpl w:val="0E3EB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B340C"/>
    <w:multiLevelType w:val="hybridMultilevel"/>
    <w:tmpl w:val="565EE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05A8E"/>
    <w:multiLevelType w:val="hybridMultilevel"/>
    <w:tmpl w:val="63CAB6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33578"/>
    <w:multiLevelType w:val="hybridMultilevel"/>
    <w:tmpl w:val="79B0C1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2A459C"/>
    <w:multiLevelType w:val="hybridMultilevel"/>
    <w:tmpl w:val="5A5E2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7B1189"/>
    <w:multiLevelType w:val="hybridMultilevel"/>
    <w:tmpl w:val="7736E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2E782A"/>
    <w:multiLevelType w:val="hybridMultilevel"/>
    <w:tmpl w:val="6532A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391C82"/>
    <w:multiLevelType w:val="hybridMultilevel"/>
    <w:tmpl w:val="5ED448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72851"/>
    <w:multiLevelType w:val="hybridMultilevel"/>
    <w:tmpl w:val="CEB2FA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4B613F"/>
    <w:multiLevelType w:val="hybridMultilevel"/>
    <w:tmpl w:val="4B821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80435C"/>
    <w:multiLevelType w:val="hybridMultilevel"/>
    <w:tmpl w:val="B1104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807C29"/>
    <w:multiLevelType w:val="hybridMultilevel"/>
    <w:tmpl w:val="79005F42"/>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1"/>
  </w:num>
  <w:num w:numId="6">
    <w:abstractNumId w:val="8"/>
  </w:num>
  <w:num w:numId="7">
    <w:abstractNumId w:val="10"/>
  </w:num>
  <w:num w:numId="8">
    <w:abstractNumId w:val="0"/>
  </w:num>
  <w:num w:numId="9">
    <w:abstractNumId w:val="2"/>
  </w:num>
  <w:num w:numId="10">
    <w:abstractNumId w:val="9"/>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D41"/>
    <w:rsid w:val="000062C5"/>
    <w:rsid w:val="00024847"/>
    <w:rsid w:val="00024EC5"/>
    <w:rsid w:val="00032EEE"/>
    <w:rsid w:val="00075D89"/>
    <w:rsid w:val="00080CD8"/>
    <w:rsid w:val="00095608"/>
    <w:rsid w:val="000E755F"/>
    <w:rsid w:val="00136C89"/>
    <w:rsid w:val="001A2D06"/>
    <w:rsid w:val="001D13CB"/>
    <w:rsid w:val="001D419F"/>
    <w:rsid w:val="001F39AD"/>
    <w:rsid w:val="00201147"/>
    <w:rsid w:val="00285E82"/>
    <w:rsid w:val="002B678F"/>
    <w:rsid w:val="002E3D9A"/>
    <w:rsid w:val="003A4AD1"/>
    <w:rsid w:val="003B3BBA"/>
    <w:rsid w:val="00410852"/>
    <w:rsid w:val="0041418C"/>
    <w:rsid w:val="00442AFA"/>
    <w:rsid w:val="004564E8"/>
    <w:rsid w:val="00463DAE"/>
    <w:rsid w:val="004A5AC2"/>
    <w:rsid w:val="00503B3F"/>
    <w:rsid w:val="00515D1C"/>
    <w:rsid w:val="00582F16"/>
    <w:rsid w:val="00594F00"/>
    <w:rsid w:val="005C5B99"/>
    <w:rsid w:val="005C5F6E"/>
    <w:rsid w:val="005E34D8"/>
    <w:rsid w:val="005F6F5E"/>
    <w:rsid w:val="0061454E"/>
    <w:rsid w:val="00645374"/>
    <w:rsid w:val="00657A17"/>
    <w:rsid w:val="007002A1"/>
    <w:rsid w:val="0072317B"/>
    <w:rsid w:val="00771CB9"/>
    <w:rsid w:val="007A59EE"/>
    <w:rsid w:val="007C09C6"/>
    <w:rsid w:val="0084222A"/>
    <w:rsid w:val="008641E5"/>
    <w:rsid w:val="00884818"/>
    <w:rsid w:val="00890EC0"/>
    <w:rsid w:val="008B62FD"/>
    <w:rsid w:val="008E0042"/>
    <w:rsid w:val="008E49A9"/>
    <w:rsid w:val="008F004A"/>
    <w:rsid w:val="0090696F"/>
    <w:rsid w:val="00917D41"/>
    <w:rsid w:val="009460CF"/>
    <w:rsid w:val="00972ED4"/>
    <w:rsid w:val="009C1EA6"/>
    <w:rsid w:val="00A66962"/>
    <w:rsid w:val="00AD3133"/>
    <w:rsid w:val="00AD60D5"/>
    <w:rsid w:val="00AE4882"/>
    <w:rsid w:val="00AF038D"/>
    <w:rsid w:val="00B11508"/>
    <w:rsid w:val="00B5416D"/>
    <w:rsid w:val="00BA7A41"/>
    <w:rsid w:val="00BB0B8F"/>
    <w:rsid w:val="00C368C3"/>
    <w:rsid w:val="00C376B2"/>
    <w:rsid w:val="00C64480"/>
    <w:rsid w:val="00CD4ED4"/>
    <w:rsid w:val="00CD6472"/>
    <w:rsid w:val="00D101FB"/>
    <w:rsid w:val="00D1373F"/>
    <w:rsid w:val="00D26A4B"/>
    <w:rsid w:val="00D66EAB"/>
    <w:rsid w:val="00E06581"/>
    <w:rsid w:val="00E200FB"/>
    <w:rsid w:val="00E2635B"/>
    <w:rsid w:val="00E7404A"/>
    <w:rsid w:val="00E956FA"/>
    <w:rsid w:val="00EC5D5C"/>
    <w:rsid w:val="00ED0D6C"/>
    <w:rsid w:val="00ED266F"/>
    <w:rsid w:val="00F47BAD"/>
    <w:rsid w:val="00F70A6A"/>
    <w:rsid w:val="00F75A6A"/>
    <w:rsid w:val="00F86B4F"/>
    <w:rsid w:val="00FC71F3"/>
    <w:rsid w:val="00FF2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95BB"/>
  <w15:chartTrackingRefBased/>
  <w15:docId w15:val="{EBB08EF8-4028-4750-A05B-1E66704CA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55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755F"/>
    <w:pPr>
      <w:keepNext/>
      <w:keepLines/>
      <w:spacing w:before="240" w:after="0"/>
      <w:outlineLvl w:val="0"/>
    </w:pPr>
    <w:rPr>
      <w:rFonts w:eastAsiaTheme="majorEastAsia" w:cstheme="majorBidi"/>
      <w:color w:val="44546A" w:themeColor="text2"/>
      <w:sz w:val="32"/>
      <w:szCs w:val="32"/>
    </w:rPr>
  </w:style>
  <w:style w:type="paragraph" w:styleId="Heading2">
    <w:name w:val="heading 2"/>
    <w:basedOn w:val="Normal"/>
    <w:next w:val="Normal"/>
    <w:link w:val="Heading2Char"/>
    <w:uiPriority w:val="9"/>
    <w:unhideWhenUsed/>
    <w:qFormat/>
    <w:rsid w:val="000E755F"/>
    <w:pPr>
      <w:keepNext/>
      <w:keepLines/>
      <w:spacing w:before="40" w:after="0"/>
      <w:outlineLvl w:val="1"/>
    </w:pPr>
    <w:rPr>
      <w:rFonts w:eastAsiaTheme="majorEastAsia" w:cstheme="majorBidi"/>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55F"/>
    <w:rPr>
      <w:rFonts w:ascii="Times New Roman" w:eastAsiaTheme="majorEastAsia" w:hAnsi="Times New Roman" w:cstheme="majorBidi"/>
      <w:color w:val="44546A" w:themeColor="text2"/>
      <w:sz w:val="32"/>
      <w:szCs w:val="32"/>
    </w:rPr>
  </w:style>
  <w:style w:type="character" w:customStyle="1" w:styleId="Heading2Char">
    <w:name w:val="Heading 2 Char"/>
    <w:basedOn w:val="DefaultParagraphFont"/>
    <w:link w:val="Heading2"/>
    <w:uiPriority w:val="9"/>
    <w:rsid w:val="000E755F"/>
    <w:rPr>
      <w:rFonts w:ascii="Times New Roman" w:eastAsiaTheme="majorEastAsia" w:hAnsi="Times New Roman" w:cstheme="majorBidi"/>
      <w:color w:val="4472C4" w:themeColor="accent1"/>
      <w:sz w:val="28"/>
      <w:szCs w:val="26"/>
    </w:rPr>
  </w:style>
  <w:style w:type="paragraph" w:styleId="ListParagraph">
    <w:name w:val="List Paragraph"/>
    <w:basedOn w:val="Normal"/>
    <w:uiPriority w:val="34"/>
    <w:qFormat/>
    <w:rsid w:val="00F47BAD"/>
    <w:pPr>
      <w:ind w:left="720"/>
      <w:contextualSpacing/>
    </w:pPr>
  </w:style>
  <w:style w:type="paragraph" w:styleId="Header">
    <w:name w:val="header"/>
    <w:basedOn w:val="Normal"/>
    <w:link w:val="HeaderChar"/>
    <w:uiPriority w:val="99"/>
    <w:unhideWhenUsed/>
    <w:rsid w:val="004564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4E8"/>
    <w:rPr>
      <w:rFonts w:ascii="Times New Roman" w:hAnsi="Times New Roman"/>
      <w:sz w:val="24"/>
    </w:rPr>
  </w:style>
  <w:style w:type="paragraph" w:styleId="Footer">
    <w:name w:val="footer"/>
    <w:basedOn w:val="Normal"/>
    <w:link w:val="FooterChar"/>
    <w:uiPriority w:val="99"/>
    <w:unhideWhenUsed/>
    <w:rsid w:val="004564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4E8"/>
    <w:rPr>
      <w:rFonts w:ascii="Times New Roman" w:hAnsi="Times New Roman"/>
      <w:sz w:val="24"/>
    </w:rPr>
  </w:style>
  <w:style w:type="paragraph" w:styleId="TOCHeading">
    <w:name w:val="TOC Heading"/>
    <w:basedOn w:val="Heading1"/>
    <w:next w:val="Normal"/>
    <w:uiPriority w:val="39"/>
    <w:unhideWhenUsed/>
    <w:qFormat/>
    <w:rsid w:val="004564E8"/>
    <w:pPr>
      <w:spacing w:line="259" w:lineRule="auto"/>
      <w:jc w:val="left"/>
      <w:outlineLvl w:val="9"/>
    </w:pPr>
    <w:rPr>
      <w:rFonts w:asciiTheme="majorHAnsi" w:hAnsiTheme="majorHAnsi"/>
      <w:color w:val="2F5496" w:themeColor="accent1" w:themeShade="BF"/>
      <w:lang w:val="en-US"/>
    </w:rPr>
  </w:style>
  <w:style w:type="paragraph" w:styleId="TOC2">
    <w:name w:val="toc 2"/>
    <w:basedOn w:val="Normal"/>
    <w:next w:val="Normal"/>
    <w:autoRedefine/>
    <w:uiPriority w:val="39"/>
    <w:unhideWhenUsed/>
    <w:rsid w:val="003A4AD1"/>
    <w:pPr>
      <w:tabs>
        <w:tab w:val="right" w:leader="dot" w:pos="9016"/>
      </w:tabs>
      <w:spacing w:after="100"/>
      <w:ind w:left="240"/>
    </w:pPr>
  </w:style>
  <w:style w:type="character" w:styleId="Hyperlink">
    <w:name w:val="Hyperlink"/>
    <w:basedOn w:val="DefaultParagraphFont"/>
    <w:uiPriority w:val="99"/>
    <w:unhideWhenUsed/>
    <w:rsid w:val="004564E8"/>
    <w:rPr>
      <w:color w:val="0563C1" w:themeColor="hyperlink"/>
      <w:u w:val="single"/>
    </w:rPr>
  </w:style>
  <w:style w:type="paragraph" w:styleId="BalloonText">
    <w:name w:val="Balloon Text"/>
    <w:basedOn w:val="Normal"/>
    <w:link w:val="BalloonTextChar"/>
    <w:uiPriority w:val="99"/>
    <w:semiHidden/>
    <w:unhideWhenUsed/>
    <w:rsid w:val="00E065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5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zbaul%20Hossain\Documents\Custom%20Office%20Templates\assign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27E71-E7C0-44F6-91E4-61B99198B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template</Template>
  <TotalTime>1</TotalTime>
  <Pages>17</Pages>
  <Words>4361</Words>
  <Characters>24859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Mazbaul Hossain</dc:creator>
  <cp:keywords/>
  <dc:description/>
  <cp:lastModifiedBy>Peace Kakaire (1708266)</cp:lastModifiedBy>
  <cp:revision>2</cp:revision>
  <cp:lastPrinted>2019-05-04T13:10:00Z</cp:lastPrinted>
  <dcterms:created xsi:type="dcterms:W3CDTF">2019-05-04T13:53:00Z</dcterms:created>
  <dcterms:modified xsi:type="dcterms:W3CDTF">2019-05-04T13:53:00Z</dcterms:modified>
</cp:coreProperties>
</file>