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5B7EB57D" w:rsidR="00541B03" w:rsidRDefault="004C1D3D" w:rsidP="00C569AF">
            <w:r>
              <w:t>Mohammedsalman hussain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1B8A2C9F" w:rsidR="00541B03" w:rsidRDefault="004C1D3D" w:rsidP="00C569AF">
            <w:r>
              <w:t>2209212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>
              <w:t xml:space="preserve">Digital Skills/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>September 2022/ 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000000" w:rsidP="00541B03">
            <w:pPr>
              <w:pStyle w:val="Heading1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5AEA3AFC" w:rsidR="00541B03" w:rsidRDefault="00000000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C1D3D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000000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1577AFC7" w:rsidR="00541B03" w:rsidRDefault="00000000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C1D3D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000000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11525192" w:rsidR="00541B03" w:rsidRDefault="00000000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C1D3D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66A3FBCC" w:rsidR="00541B03" w:rsidRDefault="00000000" w:rsidP="00541B03">
            <w:pPr>
              <w:pStyle w:val="CheckMarks"/>
            </w:pPr>
            <w:sdt>
              <w:sdtPr>
                <w:id w:val="-18010682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C1D3D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000000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08A21558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4C1D3D">
        <w:rPr>
          <w:color w:val="37A7E9" w:themeColor="accent6" w:themeShade="BF"/>
          <w:sz w:val="16"/>
          <w:szCs w:val="16"/>
        </w:rPr>
        <w:t>salmanhussain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000000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000000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000000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000000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000000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000000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000000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000000" w:rsidP="00655D4D">
            <w:pPr>
              <w:pStyle w:val="Heading1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000000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000000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000000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000000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000000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000000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000000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000000" w:rsidP="004E5510">
            <w:pPr>
              <w:pStyle w:val="Heading1"/>
              <w:jc w:val="both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000000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000000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000000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000000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000000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000000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000000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8D7E1" w14:textId="77777777" w:rsidR="008313DC" w:rsidRDefault="008313DC" w:rsidP="00600433">
      <w:pPr>
        <w:spacing w:after="0" w:line="240" w:lineRule="auto"/>
      </w:pPr>
      <w:r>
        <w:separator/>
      </w:r>
    </w:p>
  </w:endnote>
  <w:endnote w:type="continuationSeparator" w:id="0">
    <w:p w14:paraId="23E7CE82" w14:textId="77777777" w:rsidR="008313DC" w:rsidRDefault="008313DC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Gill Sans MT"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DC3D4" w14:textId="77777777" w:rsidR="008313DC" w:rsidRDefault="008313DC" w:rsidP="00600433">
      <w:pPr>
        <w:spacing w:after="0" w:line="240" w:lineRule="auto"/>
      </w:pPr>
      <w:r>
        <w:separator/>
      </w:r>
    </w:p>
  </w:footnote>
  <w:footnote w:type="continuationSeparator" w:id="0">
    <w:p w14:paraId="615152C9" w14:textId="77777777" w:rsidR="008313DC" w:rsidRDefault="008313DC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Content>
        <w:r>
          <w:t>CertHE</w:t>
        </w:r>
      </w:sdtContent>
    </w:sdt>
    <w:r>
      <w:t xml:space="preserve"> </w:t>
    </w:r>
  </w:p>
  <w:p w14:paraId="49A8A876" w14:textId="11417AE0" w:rsidR="00541B03" w:rsidRDefault="00000000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C1D3D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13DC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67189D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67189D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67189D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Gill Sans MT"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67189D"/>
    <w:rsid w:val="00757935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2023-01-23T19:10:00Z</dcterms:created>
  <dcterms:modified xsi:type="dcterms:W3CDTF">2023-01-30T01:52:00Z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