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6E763" w14:textId="4992121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0C823A47" w:rsidR="002D5B3F" w:rsidRDefault="002D5B3F" w:rsidP="002D5B3F">
      <w:pPr>
        <w:rPr>
          <w:rFonts w:ascii="Arial" w:hAnsi="Arial" w:cs="Arial"/>
        </w:rPr>
      </w:pPr>
    </w:p>
    <w:p w14:paraId="35B0A653" w14:textId="3597BEB3" w:rsidR="00C6754F" w:rsidRPr="00A406E5" w:rsidRDefault="00C6754F" w:rsidP="002D5B3F">
      <w:pPr>
        <w:rPr>
          <w:rFonts w:ascii="Arial" w:hAnsi="Arial" w:cs="Arial"/>
        </w:rPr>
      </w:pPr>
      <w:bookmarkStart w:id="0" w:name="_GoBack"/>
      <w:bookmarkEnd w:id="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398E3F9" w14:textId="77777777" w:rsidTr="00D83AD2">
        <w:tc>
          <w:tcPr>
            <w:tcW w:w="2093"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1D98FAD" w14:textId="39D9AB6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B0670">
              <w:rPr>
                <w:rFonts w:ascii="Arial" w:hAnsi="Arial" w:cs="Arial"/>
                <w:b/>
                <w:sz w:val="22"/>
                <w:szCs w:val="22"/>
              </w:rPr>
              <w:t>Jac Price</w:t>
            </w:r>
          </w:p>
        </w:tc>
        <w:tc>
          <w:tcPr>
            <w:tcW w:w="1955"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DA1D0A" w14:textId="4519D2E7" w:rsidR="003B3F9D" w:rsidRPr="00A406E5" w:rsidRDefault="00DB0670" w:rsidP="001E57C1">
            <w:pPr>
              <w:spacing w:before="120" w:after="120"/>
              <w:jc w:val="both"/>
              <w:rPr>
                <w:rFonts w:ascii="Arial" w:hAnsi="Arial" w:cs="Arial"/>
                <w:b/>
                <w:sz w:val="22"/>
                <w:szCs w:val="22"/>
              </w:rPr>
            </w:pPr>
            <w:r>
              <w:rPr>
                <w:rFonts w:ascii="Arial" w:hAnsi="Arial" w:cs="Arial"/>
                <w:b/>
                <w:sz w:val="22"/>
                <w:szCs w:val="22"/>
              </w:rPr>
              <w:t>180135</w:t>
            </w:r>
          </w:p>
        </w:tc>
      </w:tr>
      <w:tr w:rsidR="00DB116D" w:rsidRPr="00A406E5" w14:paraId="40C97418" w14:textId="77777777" w:rsidTr="00A406E5">
        <w:tc>
          <w:tcPr>
            <w:tcW w:w="2093"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D8F8B2" w14:textId="1EEA3074" w:rsidR="00DB116D" w:rsidRPr="00A406E5" w:rsidRDefault="003E22A6"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A628CC">
        <w:tc>
          <w:tcPr>
            <w:tcW w:w="2093"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B84B5B" w:rsidRPr="00A406E5" w14:paraId="28023C95" w14:textId="77777777" w:rsidTr="00D83AD2">
        <w:tc>
          <w:tcPr>
            <w:tcW w:w="2093"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939FC" w14:textId="77777777" w:rsidR="00B84B5B" w:rsidRPr="00A406E5" w:rsidRDefault="00D83AD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3AD2">
        <w:tc>
          <w:tcPr>
            <w:tcW w:w="2093"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3AD2">
        <w:tc>
          <w:tcPr>
            <w:tcW w:w="2093"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5EEE9713" w14:textId="77777777" w:rsidR="00DB116D" w:rsidRPr="00A406E5" w:rsidRDefault="00D83AD2"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DEAF44"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3AD2">
        <w:tc>
          <w:tcPr>
            <w:tcW w:w="2093"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64CDD6A"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3C7EC1"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A406E5">
        <w:tc>
          <w:tcPr>
            <w:tcW w:w="2093"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A406E5">
        <w:tc>
          <w:tcPr>
            <w:tcW w:w="2093"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539713" w14:textId="77777777" w:rsidR="0028204E" w:rsidRPr="00A406E5" w:rsidRDefault="0028204E" w:rsidP="00DB116D">
      <w:pPr>
        <w:rPr>
          <w:rFonts w:ascii="Arial" w:hAnsi="Arial" w:cs="Arial"/>
          <w:sz w:val="32"/>
        </w:rPr>
      </w:pPr>
    </w:p>
    <w:p w14:paraId="5DD79D06" w14:textId="77777777" w:rsidR="00152E9D" w:rsidRPr="00A406E5" w:rsidRDefault="00152E9D" w:rsidP="00DB116D">
      <w:pPr>
        <w:rPr>
          <w:rFonts w:ascii="Arial" w:hAnsi="Arial" w:cs="Arial"/>
          <w:sz w:val="32"/>
        </w:rPr>
      </w:pPr>
    </w:p>
    <w:p w14:paraId="33AFE964" w14:textId="77777777" w:rsidR="00152E9D" w:rsidRPr="00A406E5" w:rsidRDefault="00152E9D" w:rsidP="00DB116D">
      <w:pPr>
        <w:rPr>
          <w:rFonts w:ascii="Arial" w:hAnsi="Arial" w:cs="Arial"/>
          <w:sz w:val="32"/>
        </w:rPr>
      </w:pPr>
    </w:p>
    <w:p w14:paraId="7E995E9E" w14:textId="77777777" w:rsidR="00152E9D" w:rsidRPr="00A406E5" w:rsidRDefault="00152E9D" w:rsidP="00DB116D">
      <w:pPr>
        <w:rPr>
          <w:rFonts w:ascii="Arial" w:hAnsi="Arial" w:cs="Arial"/>
          <w:sz w:val="32"/>
        </w:rPr>
      </w:pPr>
    </w:p>
    <w:p w14:paraId="309A6247" w14:textId="77777777" w:rsidR="00C6754F" w:rsidRPr="00C6754F" w:rsidRDefault="00C6754F" w:rsidP="00C6754F">
      <w:pPr>
        <w:rPr>
          <w:sz w:val="24"/>
        </w:rPr>
      </w:pPr>
      <w:r w:rsidRPr="00C6754F">
        <w:rPr>
          <w:sz w:val="24"/>
        </w:rPr>
        <w:t xml:space="preserve">The author Huw Lewis has a clear purpose as to why he has written this article he believes that children leaving school do not have the needed skills in the Welsh language. He believes that they do not have the necessary skills in order to succeed in the world of work or even to continue their studies past the age of 16. Huw Lewis is also trying to prove that students do not have the skills they were supposed to be developing from the age of 3 through the national curriculum (Lewis 2015 p1). With Professor Donaldson now changing the curriculum, he somewhat agrees with Huw Lewis and in Successful Futures Donaldson recommends that children at the age of 16 should be accessible to take a full course in the Welsh language. There is also another view from Professor </w:t>
      </w:r>
      <w:proofErr w:type="spellStart"/>
      <w:r w:rsidRPr="00C6754F">
        <w:rPr>
          <w:sz w:val="24"/>
        </w:rPr>
        <w:t>Sioned</w:t>
      </w:r>
      <w:proofErr w:type="spellEnd"/>
      <w:r w:rsidRPr="00C6754F">
        <w:rPr>
          <w:sz w:val="24"/>
        </w:rPr>
        <w:t xml:space="preserve"> Davies where she believes there should be One Language for all, she also agrees with Huw Lewis however in her document she suggests how address the poor standards in the Welsh subject, she states it’s the ‘norm’ that children are coming out of school with low standards of Welsh.</w:t>
      </w:r>
    </w:p>
    <w:p w14:paraId="2DB91623" w14:textId="77777777" w:rsidR="00C6754F" w:rsidRPr="00C6754F" w:rsidRDefault="00C6754F" w:rsidP="00C6754F">
      <w:pPr>
        <w:rPr>
          <w:sz w:val="24"/>
        </w:rPr>
      </w:pPr>
      <w:r w:rsidRPr="00C6754F">
        <w:rPr>
          <w:sz w:val="24"/>
        </w:rPr>
        <w:t xml:space="preserve">Some of the main points raised in this article Huw Lewis goes on describe the way he wants all children to ‘successfully learn Welsh’ this would then see the quality of Welsh increase through all generations and find it worthwhile and attractive skill to learn. If the younger children speak Welsh fluently, they would be able to pass their knowledge on to their children and so forth. This would then preserve the Welsh language and culture. They have also tried to enhance the welsh language through doing activities in Welsh, the company doing this would be the Urdd this company has been promoting the welsh language for many years, however there is no need to be fluent to compete it attracts new welsh speakers and it gives them the opportunity to compete at a similar level of skill in their welsh ability.  </w:t>
      </w:r>
    </w:p>
    <w:p w14:paraId="3092F61C" w14:textId="77777777" w:rsidR="00C6754F" w:rsidRPr="00C6754F" w:rsidRDefault="00C6754F" w:rsidP="00C6754F">
      <w:pPr>
        <w:rPr>
          <w:sz w:val="24"/>
        </w:rPr>
      </w:pPr>
      <w:r w:rsidRPr="00C6754F">
        <w:rPr>
          <w:sz w:val="24"/>
        </w:rPr>
        <w:t xml:space="preserve">Another point Huw Lewis raises is the fact that they are attempting to improve the way of teaching and how the teaching is done, with many English-medium schools  teachers not being able to develop the children’s Welsh because they don’t have the knowledge in Welsh themselves, this then hinders the children’s possible learning as the teachers don’t know how to push the welsh language through to the children. This would then mean that they do not have the necessary skills in order to further their studies or to go out into the world of work and the inability to converse in the Welsh language could cause problems further on in life. </w:t>
      </w:r>
    </w:p>
    <w:p w14:paraId="10F86F42" w14:textId="77777777" w:rsidR="00C6754F" w:rsidRPr="00C6754F" w:rsidRDefault="00C6754F" w:rsidP="00C6754F">
      <w:pPr>
        <w:rPr>
          <w:sz w:val="24"/>
        </w:rPr>
      </w:pPr>
      <w:r w:rsidRPr="00C6754F">
        <w:rPr>
          <w:sz w:val="24"/>
        </w:rPr>
        <w:t>An interesting point made by Lewis in the conclusion to his article was is that Estyn will look to work together in order to ‘identify best practice in the teaching and learning of Welsh second language’ this would then enhance the way of teaching the subject which would then hopefully allow the children to grasp the subject clearly.</w:t>
      </w:r>
    </w:p>
    <w:p w14:paraId="25D0FDB6" w14:textId="77777777" w:rsidR="00C6754F" w:rsidRPr="00C6754F" w:rsidRDefault="00C6754F" w:rsidP="00C6754F">
      <w:pPr>
        <w:rPr>
          <w:sz w:val="24"/>
        </w:rPr>
      </w:pPr>
      <w:r w:rsidRPr="00C6754F">
        <w:rPr>
          <w:sz w:val="24"/>
        </w:rPr>
        <w:lastRenderedPageBreak/>
        <w:t>I would like to say that I fully agree with Lewis’ in my opinion all schools should offer and be able to teach Welsh at a good standard, they should also look to introduce lessons which are concentrated on the Welsh language. I totally agree with Huw Lewis and his statement that ‘far too many young people are leaving schools without the effective Welsh’ (Lewis 2015 p1). I feel that this statement is spot on, the fact that children are leaving schools these days without the skills they should have been developing since the start of primary skills. This then holds back the child’s education by them not being able to read, write or even converse in the language.</w:t>
      </w:r>
    </w:p>
    <w:p w14:paraId="5DA1F493" w14:textId="77777777" w:rsidR="00C6754F" w:rsidRPr="00C6754F" w:rsidRDefault="00C6754F" w:rsidP="00C6754F">
      <w:pPr>
        <w:rPr>
          <w:sz w:val="24"/>
        </w:rPr>
      </w:pPr>
      <w:r w:rsidRPr="00C6754F">
        <w:rPr>
          <w:sz w:val="24"/>
        </w:rPr>
        <w:t xml:space="preserve">Another point I am going to make is the fact that if we do not make the language seem attractive, we are going to lose the language, we need to preserve this language. We will do this by pushing children of low skill to do the Urdd, this would then boost the confidence in second language students as they would be able to compete in competitions this would then show the children how fun it can be, and it would also show them the benefits of being bilingual. </w:t>
      </w:r>
    </w:p>
    <w:p w14:paraId="293093DB" w14:textId="77777777" w:rsidR="00C6754F" w:rsidRPr="00C6754F" w:rsidRDefault="00C6754F" w:rsidP="00C6754F">
      <w:pPr>
        <w:rPr>
          <w:sz w:val="24"/>
        </w:rPr>
      </w:pPr>
      <w:r w:rsidRPr="00C6754F">
        <w:rPr>
          <w:sz w:val="24"/>
        </w:rPr>
        <w:t xml:space="preserve">I also highly agree with the actions that will be taken up by the Welsh-medium Education Strategy, there is one action in particular I believe will make a difference,  the action is that the Welsh-medium Education Strategy will work with Estyn and their task will be to ‘identify best practice in the teaching and learning of Welsh’ my interpretation of this would be that they would be looking how to maximise the learning of the children. In the act in which they are going to proceed they will look at what and how to teach, however in my opinion I believe if they are going to make this work they are going to have to educate the teachers so that they have the correct skill to be able to teach the children the correct grammar and vocabulary. This will be a key factor for the teaching of Welsh as I believe that the teachers are incapable of teaching Welsh as they do not have the correct teaching themselves, so they are hindering the children by not being able to teach effectively. this is backed up by the fact Estyn feel they need to address the issue. Another act that peeked my interest was that they are attempting to ‘promote Welsh as a subject and as a skill for the workplace’ (Lewis 2015 p3) this to me suggests that they are attempting to expand Welsh from just schools but to bring it in to jobs, this would then effectively promote the Welsh language in the area and it would look to attract not just new speakers but also Welsh speaking citizens looking to brush up on their literacy or </w:t>
      </w:r>
      <w:proofErr w:type="spellStart"/>
      <w:r w:rsidRPr="00C6754F">
        <w:rPr>
          <w:sz w:val="24"/>
        </w:rPr>
        <w:t>oracy</w:t>
      </w:r>
      <w:proofErr w:type="spellEnd"/>
      <w:r w:rsidRPr="00C6754F">
        <w:rPr>
          <w:sz w:val="24"/>
        </w:rPr>
        <w:t>. Donaldson also agrees with this as he says ‘We want to ensure that our education system makes it possible for more learners of all ages to acquire a wider range of language skills in Welsh. This will enable them to use the language in their personal lives, socially and in the workplace’ which follows on from the point about it being a necessity for children to learn the language.</w:t>
      </w:r>
    </w:p>
    <w:p w14:paraId="47A4F3FA" w14:textId="77777777" w:rsidR="00C6754F" w:rsidRPr="00C6754F" w:rsidRDefault="00C6754F" w:rsidP="00C6754F">
      <w:pPr>
        <w:rPr>
          <w:sz w:val="24"/>
        </w:rPr>
      </w:pPr>
      <w:r w:rsidRPr="00C6754F">
        <w:rPr>
          <w:sz w:val="24"/>
        </w:rPr>
        <w:t>To summarise my response to the text, I believe that the new systems and tactics being put in place are a step in the right direction. I have discussed many points in my response I chose the ones that peeked my interest this then allowed me to give my views on their attempts to rejuvenate the Welsh language. However, in my opinion I believe there need to be focus on the teaching aspects and what knowledge the teachers have of the language.</w:t>
      </w:r>
    </w:p>
    <w:p w14:paraId="1E30993C" w14:textId="77777777" w:rsidR="00C6754F" w:rsidRPr="00C6754F" w:rsidRDefault="00C6754F" w:rsidP="00C6754F">
      <w:pPr>
        <w:rPr>
          <w:sz w:val="24"/>
        </w:rPr>
      </w:pPr>
      <w:r w:rsidRPr="00C6754F">
        <w:rPr>
          <w:sz w:val="24"/>
        </w:rPr>
        <w:t xml:space="preserve">To conclude I would like to say that my overall opinion in the matter is that if </w:t>
      </w:r>
      <w:proofErr w:type="gramStart"/>
      <w:r w:rsidRPr="00C6754F">
        <w:rPr>
          <w:sz w:val="24"/>
        </w:rPr>
        <w:t>all of</w:t>
      </w:r>
      <w:proofErr w:type="gramEnd"/>
      <w:r w:rsidRPr="00C6754F">
        <w:rPr>
          <w:sz w:val="24"/>
        </w:rPr>
        <w:t xml:space="preserve"> the strategies are enforced and are taken as somewhat of a priority then we will see an increase in the standard and quality of children leaving school and having the necessary skills to succeed in the welsh language.</w:t>
      </w:r>
    </w:p>
    <w:p w14:paraId="49735D5A" w14:textId="77777777" w:rsidR="00C6754F" w:rsidRPr="00C6754F" w:rsidRDefault="00C6754F" w:rsidP="00C6754F">
      <w:pPr>
        <w:rPr>
          <w:sz w:val="24"/>
        </w:rPr>
      </w:pPr>
    </w:p>
    <w:p w14:paraId="69D11544" w14:textId="77777777" w:rsidR="00C6754F" w:rsidRPr="00C6754F" w:rsidRDefault="00C6754F" w:rsidP="00C6754F">
      <w:pPr>
        <w:rPr>
          <w:sz w:val="24"/>
        </w:rPr>
      </w:pPr>
    </w:p>
    <w:p w14:paraId="1529CE29" w14:textId="77777777" w:rsidR="00C6754F" w:rsidRPr="00C6754F" w:rsidRDefault="00C6754F" w:rsidP="00C6754F">
      <w:pPr>
        <w:rPr>
          <w:sz w:val="24"/>
          <w:u w:val="single"/>
        </w:rPr>
      </w:pPr>
      <w:r w:rsidRPr="00C6754F">
        <w:rPr>
          <w:sz w:val="24"/>
          <w:u w:val="single"/>
        </w:rPr>
        <w:t>References</w:t>
      </w:r>
    </w:p>
    <w:p w14:paraId="7FD6C96A" w14:textId="77777777" w:rsidR="00C6754F" w:rsidRPr="00C6754F" w:rsidRDefault="00C6754F" w:rsidP="00C6754F">
      <w:pPr>
        <w:rPr>
          <w:sz w:val="24"/>
        </w:rPr>
      </w:pPr>
      <w:r w:rsidRPr="00C6754F">
        <w:rPr>
          <w:sz w:val="24"/>
        </w:rPr>
        <w:t>Huw Lewis 2015- Welsh Language within our new curriculum.</w:t>
      </w:r>
    </w:p>
    <w:p w14:paraId="6DF9F57F" w14:textId="3E008915" w:rsidR="00C6754F" w:rsidRPr="00C6754F" w:rsidRDefault="00C6754F" w:rsidP="00C6754F">
      <w:pPr>
        <w:rPr>
          <w:sz w:val="24"/>
        </w:rPr>
      </w:pPr>
      <w:r w:rsidRPr="00C6754F">
        <w:rPr>
          <w:sz w:val="24"/>
        </w:rPr>
        <w:t xml:space="preserve">Professor Donaldson – Successful Futures. </w:t>
      </w:r>
    </w:p>
    <w:p w14:paraId="294BEB12" w14:textId="77777777" w:rsidR="00C6754F" w:rsidRPr="00C6754F" w:rsidRDefault="00C6754F" w:rsidP="00C6754F">
      <w:pPr>
        <w:rPr>
          <w:sz w:val="24"/>
        </w:rPr>
      </w:pPr>
      <w:r w:rsidRPr="00C6754F">
        <w:rPr>
          <w:sz w:val="24"/>
        </w:rPr>
        <w:t xml:space="preserve">Professor </w:t>
      </w:r>
      <w:proofErr w:type="spellStart"/>
      <w:r w:rsidRPr="00C6754F">
        <w:rPr>
          <w:sz w:val="24"/>
        </w:rPr>
        <w:t>Sioned</w:t>
      </w:r>
      <w:proofErr w:type="spellEnd"/>
      <w:r w:rsidRPr="00C6754F">
        <w:rPr>
          <w:sz w:val="24"/>
        </w:rPr>
        <w:t xml:space="preserve"> Davies- One language for all.</w:t>
      </w:r>
    </w:p>
    <w:p w14:paraId="5CCFC391" w14:textId="77777777" w:rsidR="00152E9D" w:rsidRPr="00A406E5" w:rsidRDefault="00152E9D" w:rsidP="00DB116D">
      <w:pPr>
        <w:rPr>
          <w:rFonts w:ascii="Arial" w:hAnsi="Arial" w:cs="Arial"/>
          <w:sz w:val="32"/>
        </w:rPr>
      </w:pPr>
    </w:p>
    <w:p w14:paraId="298E685F" w14:textId="77777777" w:rsidR="00152E9D" w:rsidRPr="00A406E5" w:rsidRDefault="00152E9D" w:rsidP="00DB116D">
      <w:pPr>
        <w:rPr>
          <w:rFonts w:ascii="Arial" w:hAnsi="Arial" w:cs="Arial"/>
          <w:sz w:val="32"/>
        </w:rPr>
      </w:pPr>
    </w:p>
    <w:p w14:paraId="56A58F7F" w14:textId="77777777" w:rsidR="0028204E" w:rsidRPr="00A406E5" w:rsidRDefault="0028204E" w:rsidP="00BA1176">
      <w:pPr>
        <w:rPr>
          <w:rFonts w:ascii="Arial" w:hAnsi="Arial" w:cs="Arial"/>
          <w:b/>
        </w:rPr>
      </w:pPr>
    </w:p>
    <w:sectPr w:rsidR="0028204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F9810" w14:textId="77777777" w:rsidR="00F26460" w:rsidRDefault="00F26460">
      <w:r>
        <w:separator/>
      </w:r>
    </w:p>
  </w:endnote>
  <w:endnote w:type="continuationSeparator" w:id="0">
    <w:p w14:paraId="23B17E13" w14:textId="77777777" w:rsidR="00F26460" w:rsidRDefault="00F26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0300A" w14:textId="77777777" w:rsidR="00F26460" w:rsidRDefault="00F26460">
      <w:r>
        <w:separator/>
      </w:r>
    </w:p>
  </w:footnote>
  <w:footnote w:type="continuationSeparator" w:id="0">
    <w:p w14:paraId="333852F1" w14:textId="77777777" w:rsidR="00F26460" w:rsidRDefault="00F264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CD"/>
    <w:rsid w:val="00011666"/>
    <w:rsid w:val="00026B02"/>
    <w:rsid w:val="000822E5"/>
    <w:rsid w:val="000869C0"/>
    <w:rsid w:val="000971FC"/>
    <w:rsid w:val="000A2A3A"/>
    <w:rsid w:val="000A492A"/>
    <w:rsid w:val="000D2F80"/>
    <w:rsid w:val="000E413A"/>
    <w:rsid w:val="000F0D3C"/>
    <w:rsid w:val="000F5AA3"/>
    <w:rsid w:val="00100396"/>
    <w:rsid w:val="00100B5C"/>
    <w:rsid w:val="001106E9"/>
    <w:rsid w:val="00124CA5"/>
    <w:rsid w:val="00134F77"/>
    <w:rsid w:val="001363A5"/>
    <w:rsid w:val="00152E9D"/>
    <w:rsid w:val="00154487"/>
    <w:rsid w:val="0017512A"/>
    <w:rsid w:val="00196958"/>
    <w:rsid w:val="001A1E39"/>
    <w:rsid w:val="001A24F3"/>
    <w:rsid w:val="001B06DC"/>
    <w:rsid w:val="001B405C"/>
    <w:rsid w:val="001B5F45"/>
    <w:rsid w:val="001E1050"/>
    <w:rsid w:val="001E1E1F"/>
    <w:rsid w:val="001E2007"/>
    <w:rsid w:val="001E57C1"/>
    <w:rsid w:val="001F07EF"/>
    <w:rsid w:val="001F50B6"/>
    <w:rsid w:val="001F6D7A"/>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5778"/>
    <w:rsid w:val="003223E0"/>
    <w:rsid w:val="00350C2B"/>
    <w:rsid w:val="00352C4A"/>
    <w:rsid w:val="00362560"/>
    <w:rsid w:val="003732FD"/>
    <w:rsid w:val="003753B2"/>
    <w:rsid w:val="00376559"/>
    <w:rsid w:val="00377A24"/>
    <w:rsid w:val="00382BAA"/>
    <w:rsid w:val="00384D73"/>
    <w:rsid w:val="00393EB6"/>
    <w:rsid w:val="003A3CE5"/>
    <w:rsid w:val="003B366F"/>
    <w:rsid w:val="003B3F9D"/>
    <w:rsid w:val="003B6C95"/>
    <w:rsid w:val="003E22A6"/>
    <w:rsid w:val="003E5751"/>
    <w:rsid w:val="003E6AC7"/>
    <w:rsid w:val="004046A9"/>
    <w:rsid w:val="00404C50"/>
    <w:rsid w:val="00423934"/>
    <w:rsid w:val="00426244"/>
    <w:rsid w:val="00451810"/>
    <w:rsid w:val="00470A38"/>
    <w:rsid w:val="00477880"/>
    <w:rsid w:val="0048383C"/>
    <w:rsid w:val="004874DE"/>
    <w:rsid w:val="004915BC"/>
    <w:rsid w:val="004A1C2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9B9"/>
    <w:rsid w:val="005969E2"/>
    <w:rsid w:val="005A1689"/>
    <w:rsid w:val="005A2CD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DC9"/>
    <w:rsid w:val="00661D6F"/>
    <w:rsid w:val="006628E9"/>
    <w:rsid w:val="0066725E"/>
    <w:rsid w:val="006716C7"/>
    <w:rsid w:val="00681208"/>
    <w:rsid w:val="00681FA9"/>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5AD"/>
    <w:rsid w:val="009D3EA4"/>
    <w:rsid w:val="009D649C"/>
    <w:rsid w:val="009E4BC1"/>
    <w:rsid w:val="009F5CB2"/>
    <w:rsid w:val="00A03BB8"/>
    <w:rsid w:val="00A16E98"/>
    <w:rsid w:val="00A3505D"/>
    <w:rsid w:val="00A4036F"/>
    <w:rsid w:val="00A406E5"/>
    <w:rsid w:val="00A423D0"/>
    <w:rsid w:val="00A4641C"/>
    <w:rsid w:val="00A53E6B"/>
    <w:rsid w:val="00A55876"/>
    <w:rsid w:val="00A67FB1"/>
    <w:rsid w:val="00A85BFE"/>
    <w:rsid w:val="00AB6FE7"/>
    <w:rsid w:val="00AB7AD7"/>
    <w:rsid w:val="00AD2430"/>
    <w:rsid w:val="00AE41A6"/>
    <w:rsid w:val="00AE7554"/>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39"/>
    <w:rsid w:val="00C14E1F"/>
    <w:rsid w:val="00C315AF"/>
    <w:rsid w:val="00C36D9A"/>
    <w:rsid w:val="00C44A72"/>
    <w:rsid w:val="00C61FC2"/>
    <w:rsid w:val="00C6754F"/>
    <w:rsid w:val="00C705F9"/>
    <w:rsid w:val="00C80F0F"/>
    <w:rsid w:val="00C8667A"/>
    <w:rsid w:val="00C93BCB"/>
    <w:rsid w:val="00CC241A"/>
    <w:rsid w:val="00CE4035"/>
    <w:rsid w:val="00CE65AB"/>
    <w:rsid w:val="00CF4266"/>
    <w:rsid w:val="00D01D2A"/>
    <w:rsid w:val="00D22D9C"/>
    <w:rsid w:val="00D241F1"/>
    <w:rsid w:val="00D275CB"/>
    <w:rsid w:val="00D30DFA"/>
    <w:rsid w:val="00D362C9"/>
    <w:rsid w:val="00D463A5"/>
    <w:rsid w:val="00D4710D"/>
    <w:rsid w:val="00D47D25"/>
    <w:rsid w:val="00D62ACD"/>
    <w:rsid w:val="00D83AD2"/>
    <w:rsid w:val="00DA36EE"/>
    <w:rsid w:val="00DB0670"/>
    <w:rsid w:val="00DB116D"/>
    <w:rsid w:val="00DB74FC"/>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460"/>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3</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8373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jac price</cp:lastModifiedBy>
  <cp:revision>3</cp:revision>
  <cp:lastPrinted>2014-10-10T07:42:00Z</cp:lastPrinted>
  <dcterms:created xsi:type="dcterms:W3CDTF">2018-12-07T15:40:00Z</dcterms:created>
  <dcterms:modified xsi:type="dcterms:W3CDTF">2018-12-07T15:59:00Z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