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0D6204" w14:paraId="33134BDD" w14:textId="77777777" w:rsidTr="5BCA9791"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4D3377B8" w:rsidR="00F9055E" w:rsidRPr="000D6204" w:rsidRDefault="00CA0EB2" w:rsidP="008F758B">
            <w:pPr>
              <w:rPr>
                <w:b/>
                <w:bCs/>
                <w:szCs w:val="28"/>
                <w:lang w:val="cy-GB"/>
              </w:rPr>
            </w:pPr>
            <w:r w:rsidRPr="000D6204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336845F1" w:rsidR="00F9055E" w:rsidRPr="000D6204" w:rsidRDefault="00D4064C" w:rsidP="008F758B">
            <w:pPr>
              <w:rPr>
                <w:sz w:val="28"/>
                <w:szCs w:val="28"/>
                <w:lang w:val="cy-GB"/>
              </w:rPr>
            </w:pPr>
            <w:r w:rsidRPr="000D6204">
              <w:rPr>
                <w:sz w:val="28"/>
                <w:szCs w:val="28"/>
                <w:lang w:val="cy-GB"/>
              </w:rPr>
              <w:t>Naomi Davies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5E3B9515" w:rsidR="00F9055E" w:rsidRPr="000D6204" w:rsidRDefault="00CA0EB2" w:rsidP="008F758B">
            <w:pPr>
              <w:rPr>
                <w:b/>
                <w:bCs/>
                <w:lang w:val="cy-GB"/>
              </w:rPr>
            </w:pPr>
            <w:r w:rsidRPr="000D6204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588E89C2" w:rsidR="00F9055E" w:rsidRPr="000D6204" w:rsidRDefault="7AE22227" w:rsidP="008F758B">
            <w:pPr>
              <w:rPr>
                <w:sz w:val="28"/>
                <w:szCs w:val="28"/>
                <w:lang w:val="cy-GB"/>
              </w:rPr>
            </w:pPr>
            <w:r w:rsidRPr="000D6204">
              <w:rPr>
                <w:sz w:val="28"/>
                <w:szCs w:val="28"/>
                <w:lang w:val="cy-GB"/>
              </w:rPr>
              <w:t>Bl 1</w:t>
            </w:r>
          </w:p>
        </w:tc>
      </w:tr>
      <w:tr w:rsidR="00F9055E" w:rsidRPr="000D6204" w14:paraId="6793B9EB" w14:textId="77777777" w:rsidTr="5BCA9791"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4B10BD7" w:rsidR="00F9055E" w:rsidRPr="000D6204" w:rsidRDefault="00CA0EB2" w:rsidP="008F758B">
            <w:pPr>
              <w:rPr>
                <w:b/>
                <w:bCs/>
                <w:szCs w:val="28"/>
                <w:lang w:val="cy-GB"/>
              </w:rPr>
            </w:pPr>
            <w:r w:rsidRPr="000D6204">
              <w:rPr>
                <w:b/>
                <w:bCs/>
                <w:szCs w:val="28"/>
                <w:lang w:val="cy-GB"/>
              </w:rPr>
              <w:t>MDPh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Pr="000D6204" w:rsidRDefault="00F9055E" w:rsidP="008F758B">
            <w:pPr>
              <w:rPr>
                <w:sz w:val="22"/>
                <w:szCs w:val="22"/>
                <w:lang w:val="cy-GB"/>
              </w:rPr>
            </w:pPr>
          </w:p>
          <w:p w14:paraId="1AEB9A5E" w14:textId="01C9DA28" w:rsidR="006C6BD5" w:rsidRPr="000D6204" w:rsidRDefault="708003AB" w:rsidP="008F758B">
            <w:pPr>
              <w:rPr>
                <w:sz w:val="22"/>
                <w:szCs w:val="22"/>
                <w:lang w:val="cy-GB"/>
              </w:rPr>
            </w:pPr>
            <w:r w:rsidRPr="000D6204">
              <w:rPr>
                <w:sz w:val="22"/>
                <w:szCs w:val="22"/>
                <w:lang w:val="cy-GB"/>
              </w:rPr>
              <w:t>Ie</w:t>
            </w:r>
            <w:r w:rsidR="00D4064C" w:rsidRPr="000D6204">
              <w:rPr>
                <w:sz w:val="22"/>
                <w:szCs w:val="22"/>
                <w:lang w:val="cy-GB"/>
              </w:rPr>
              <w:t>chyd a Lles</w:t>
            </w: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38DA102D" w:rsidR="00F9055E" w:rsidRPr="000D6204" w:rsidRDefault="00CA0EB2" w:rsidP="008F758B">
            <w:pPr>
              <w:rPr>
                <w:b/>
                <w:bCs/>
                <w:lang w:val="cy-GB"/>
              </w:rPr>
            </w:pPr>
            <w:r w:rsidRPr="000D6204">
              <w:rPr>
                <w:b/>
                <w:bCs/>
                <w:lang w:val="cy-GB"/>
              </w:rPr>
              <w:t xml:space="preserve">Dyddiad </w:t>
            </w:r>
            <w:r w:rsidRPr="000D6204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 w:rsidRPr="000D6204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0D6204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 w:rsidRPr="000D6204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0D6204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0D6204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1C35B797" w:rsidR="00F9055E" w:rsidRPr="000D6204" w:rsidRDefault="00D072B5" w:rsidP="008F758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29/04/2024</w:t>
            </w:r>
          </w:p>
        </w:tc>
      </w:tr>
      <w:tr w:rsidR="00F9055E" w:rsidRPr="000D6204" w14:paraId="2AFD2E27" w14:textId="77777777" w:rsidTr="5BCA9791">
        <w:tc>
          <w:tcPr>
            <w:tcW w:w="3646" w:type="dxa"/>
            <w:shd w:val="clear" w:color="auto" w:fill="94BAD6"/>
          </w:tcPr>
          <w:p w14:paraId="29504F34" w14:textId="689E0411" w:rsidR="00F9055E" w:rsidRPr="000D6204" w:rsidRDefault="00F645E6" w:rsidP="008F758B">
            <w:pPr>
              <w:rPr>
                <w:i/>
                <w:iCs/>
                <w:lang w:val="cy-GB"/>
              </w:rPr>
            </w:pPr>
            <w:r w:rsidRPr="000D6204">
              <w:rPr>
                <w:b/>
                <w:bCs/>
                <w:lang w:val="cy-GB"/>
              </w:rPr>
              <w:t xml:space="preserve">Cysylltiadau ystyrlon â’r Cwricwlwm </w:t>
            </w:r>
            <w:r w:rsidRPr="000D6204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0D6204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0D6204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</w:tcPr>
          <w:p w14:paraId="7775F422" w14:textId="4FDA527D" w:rsidR="00F9055E" w:rsidRDefault="00930D58" w:rsidP="008F758B">
            <w:pPr>
              <w:rPr>
                <w:rFonts w:eastAsia="Arial"/>
                <w:color w:val="1F1F1F"/>
                <w:sz w:val="20"/>
                <w:szCs w:val="20"/>
                <w:lang w:val="cy-GB"/>
              </w:rPr>
            </w:pPr>
            <w:r w:rsidRPr="000D6204">
              <w:rPr>
                <w:rFonts w:eastAsia="Arial"/>
                <w:color w:val="1F1F1F"/>
                <w:sz w:val="20"/>
                <w:szCs w:val="20"/>
                <w:lang w:val="cy-GB"/>
              </w:rPr>
              <w:t>Iechyd a Lles</w:t>
            </w:r>
            <w:r w:rsidR="00F10CF5">
              <w:rPr>
                <w:rFonts w:eastAsia="Arial"/>
                <w:color w:val="1F1F1F"/>
                <w:sz w:val="20"/>
                <w:szCs w:val="20"/>
                <w:lang w:val="cy-GB"/>
              </w:rPr>
              <w:t xml:space="preserve"> (Datganiadau o’r Hyn sy’n Bwysig)</w:t>
            </w:r>
            <w:r w:rsidRPr="000D6204">
              <w:rPr>
                <w:rFonts w:eastAsia="Arial"/>
                <w:color w:val="1F1F1F"/>
                <w:sz w:val="20"/>
                <w:szCs w:val="20"/>
                <w:lang w:val="cy-GB"/>
              </w:rPr>
              <w:t xml:space="preserve"> – “Mae’r ffordd rydym yn gwneud penderfyniadau yn effeithio ar ansawdd ein bywydau ni a bywydau eraill.”</w:t>
            </w:r>
            <w:r w:rsidR="003C1B59">
              <w:rPr>
                <w:rFonts w:eastAsia="Arial"/>
                <w:color w:val="1F1F1F"/>
                <w:sz w:val="20"/>
                <w:szCs w:val="20"/>
                <w:lang w:val="cy-GB"/>
              </w:rPr>
              <w:t xml:space="preserve"> </w:t>
            </w:r>
            <w:r w:rsidR="00F10CF5">
              <w:rPr>
                <w:rFonts w:eastAsia="Arial"/>
                <w:color w:val="1F1F1F"/>
                <w:sz w:val="20"/>
                <w:szCs w:val="20"/>
                <w:lang w:val="cy-GB"/>
              </w:rPr>
              <w:t>(Rhif 3)</w:t>
            </w:r>
          </w:p>
          <w:p w14:paraId="08FB47C6" w14:textId="40AB0A2C" w:rsidR="00F10CF5" w:rsidRPr="000D6204" w:rsidRDefault="006109D5" w:rsidP="008F758B">
            <w:pPr>
              <w:rPr>
                <w:rFonts w:eastAsia="Arial"/>
                <w:color w:val="1F1F1F"/>
                <w:sz w:val="20"/>
                <w:szCs w:val="20"/>
                <w:lang w:val="cy-GB"/>
              </w:rPr>
            </w:pPr>
            <w:r>
              <w:rPr>
                <w:rFonts w:eastAsia="Arial"/>
                <w:color w:val="1F1F1F"/>
                <w:sz w:val="20"/>
                <w:szCs w:val="20"/>
                <w:lang w:val="cy-GB"/>
              </w:rPr>
              <w:t>“Mae datblygu Iechyd a Lles y corff yn arwain at fuddiannau gydol oes.”</w:t>
            </w:r>
            <w:r w:rsidR="005822C7">
              <w:rPr>
                <w:rFonts w:eastAsia="Arial"/>
                <w:color w:val="1F1F1F"/>
                <w:sz w:val="20"/>
                <w:szCs w:val="20"/>
                <w:lang w:val="cy-GB"/>
              </w:rPr>
              <w:t xml:space="preserve"> (Rhif 1)</w:t>
            </w:r>
          </w:p>
        </w:tc>
      </w:tr>
      <w:tr w:rsidR="00F9055E" w:rsidRPr="000D6204" w14:paraId="2EA361EE" w14:textId="77777777" w:rsidTr="5BCA9791">
        <w:tc>
          <w:tcPr>
            <w:tcW w:w="3646" w:type="dxa"/>
            <w:shd w:val="clear" w:color="auto" w:fill="94BAD6"/>
          </w:tcPr>
          <w:p w14:paraId="03191400" w14:textId="05F34D68" w:rsidR="00C06A7C" w:rsidRPr="000D6204" w:rsidRDefault="0020656A" w:rsidP="008F758B">
            <w:pPr>
              <w:rPr>
                <w:i/>
                <w:iCs/>
                <w:sz w:val="22"/>
                <w:szCs w:val="22"/>
                <w:lang w:val="cy-GB"/>
              </w:rPr>
            </w:pPr>
            <w:r w:rsidRPr="000D6204">
              <w:rPr>
                <w:b/>
                <w:bCs/>
                <w:lang w:val="cy-GB"/>
              </w:rPr>
              <w:t xml:space="preserve">Cysylltiadau ystyrlon </w:t>
            </w:r>
            <w:r w:rsidR="00C23C1B" w:rsidRPr="000D6204">
              <w:rPr>
                <w:b/>
                <w:bCs/>
                <w:lang w:val="cy-GB"/>
              </w:rPr>
              <w:t xml:space="preserve">ar draws y </w:t>
            </w:r>
            <w:r w:rsidRPr="000D6204">
              <w:rPr>
                <w:b/>
                <w:bCs/>
                <w:lang w:val="cy-GB"/>
              </w:rPr>
              <w:t xml:space="preserve">Cwricwlwm </w:t>
            </w:r>
            <w:r w:rsidRPr="000D6204">
              <w:rPr>
                <w:sz w:val="20"/>
                <w:szCs w:val="20"/>
                <w:lang w:val="cy-GB"/>
              </w:rPr>
              <w:t xml:space="preserve">(Cysylltiadau â MDPhau eraill neu’r </w:t>
            </w:r>
            <w:hyperlink r:id="rId11" w:anchor="overview">
              <w:r w:rsidRPr="000D6204">
                <w:rPr>
                  <w:rStyle w:val="Hyperlink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</w:tcPr>
          <w:p w14:paraId="7420EFFB" w14:textId="756AC35B" w:rsidR="00F9055E" w:rsidRPr="000D6204" w:rsidRDefault="00930D58" w:rsidP="5BCA9791">
            <w:pPr>
              <w:rPr>
                <w:rFonts w:eastAsia="Arial"/>
                <w:color w:val="1F1F1F"/>
                <w:sz w:val="22"/>
                <w:szCs w:val="22"/>
                <w:lang w:val="cy-GB"/>
              </w:rPr>
            </w:pPr>
            <w:r w:rsidRPr="000D6204">
              <w:rPr>
                <w:rFonts w:eastAsia="Arial"/>
                <w:color w:val="1F1F1F"/>
                <w:sz w:val="22"/>
                <w:szCs w:val="22"/>
                <w:lang w:val="cy-GB"/>
              </w:rPr>
              <w:t>Fframwaith Llythrennedd – adnabod geiriau wrth edrych ar lluniau, ymarfer darllen.</w:t>
            </w:r>
          </w:p>
        </w:tc>
      </w:tr>
      <w:tr w:rsidR="00F9055E" w:rsidRPr="000D6204" w14:paraId="746904C1" w14:textId="77777777" w:rsidTr="5BCA9791">
        <w:tc>
          <w:tcPr>
            <w:tcW w:w="14590" w:type="dxa"/>
            <w:gridSpan w:val="4"/>
            <w:shd w:val="clear" w:color="auto" w:fill="auto"/>
          </w:tcPr>
          <w:p w14:paraId="01B912C4" w14:textId="0C230E71" w:rsidR="00F9055E" w:rsidRPr="000D6204" w:rsidRDefault="38859B77" w:rsidP="008F758B">
            <w:pPr>
              <w:rPr>
                <w:lang w:val="cy-GB"/>
              </w:rPr>
            </w:pPr>
            <w:r w:rsidRPr="000D6204">
              <w:rPr>
                <w:b/>
                <w:bCs/>
                <w:lang w:val="cy-GB"/>
              </w:rPr>
              <w:t xml:space="preserve">Targedau Personol </w:t>
            </w:r>
            <w:r w:rsidRPr="000D6204">
              <w:rPr>
                <w:rFonts w:eastAsiaTheme="minorEastAsia"/>
                <w:sz w:val="20"/>
                <w:szCs w:val="20"/>
                <w:lang w:val="cy-GB"/>
              </w:rPr>
              <w:t>(</w:t>
            </w:r>
            <w:r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="463CCE61"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="082CC66E"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="7555C9BE"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)</w:t>
            </w:r>
            <w:r w:rsidR="029829BA" w:rsidRPr="000D6204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</w:t>
            </w:r>
            <w:r w:rsidR="029829BA" w:rsidRPr="000D6204">
              <w:rPr>
                <w:rFonts w:eastAsiaTheme="minorEastAsia"/>
                <w:b/>
                <w:bCs/>
                <w:color w:val="333333"/>
                <w:sz w:val="22"/>
                <w:szCs w:val="22"/>
                <w:lang w:val="cy-GB"/>
              </w:rPr>
              <w:t xml:space="preserve"> </w:t>
            </w:r>
          </w:p>
          <w:p w14:paraId="64F3B4B9" w14:textId="4516370C" w:rsidR="00F9055E" w:rsidRPr="000D6204" w:rsidRDefault="00F9055E" w:rsidP="008F758B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  <w:lang w:val="cy-GB"/>
              </w:rPr>
            </w:pPr>
          </w:p>
        </w:tc>
      </w:tr>
      <w:tr w:rsidR="00F9055E" w:rsidRPr="000D6204" w14:paraId="391D7757" w14:textId="77777777" w:rsidTr="5BCA9791">
        <w:tc>
          <w:tcPr>
            <w:tcW w:w="14590" w:type="dxa"/>
            <w:gridSpan w:val="4"/>
            <w:shd w:val="clear" w:color="auto" w:fill="94BAD6"/>
          </w:tcPr>
          <w:p w14:paraId="71FA5F76" w14:textId="1E552B30" w:rsidR="00F9055E" w:rsidRPr="000D6204" w:rsidRDefault="0020656A" w:rsidP="008F758B">
            <w:pPr>
              <w:rPr>
                <w:b/>
                <w:bCs/>
                <w:sz w:val="20"/>
                <w:szCs w:val="20"/>
                <w:lang w:val="cy-GB"/>
              </w:rPr>
            </w:pPr>
            <w:r w:rsidRPr="000D6204">
              <w:rPr>
                <w:b/>
                <w:bCs/>
                <w:lang w:val="cy-GB"/>
              </w:rPr>
              <w:t>Bwriad Dysgu</w:t>
            </w:r>
          </w:p>
          <w:p w14:paraId="2D2D2CD3" w14:textId="48CEE40E" w:rsidR="00F9055E" w:rsidRPr="000D6204" w:rsidRDefault="0020656A" w:rsidP="008F758B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000D6204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="008F758B" w:rsidRPr="000D6204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0D6204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="057AAE8F" w:rsidRPr="000D6204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 </w:t>
            </w:r>
            <w:r w:rsidR="008F758B" w:rsidRPr="000D6204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(</w:t>
            </w:r>
            <w:r w:rsidR="008F758B" w:rsidRPr="000D6204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Crichton, H., a Mcdaid, A. 2016 t. </w:t>
            </w:r>
            <w:r w:rsidR="008F758B" w:rsidRPr="000D6204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="00F9055E" w:rsidRPr="000D6204" w14:paraId="31A148D2" w14:textId="77777777" w:rsidTr="5BCA9791">
        <w:tc>
          <w:tcPr>
            <w:tcW w:w="14590" w:type="dxa"/>
            <w:gridSpan w:val="4"/>
          </w:tcPr>
          <w:p w14:paraId="49FF4419" w14:textId="64FD70D0" w:rsidR="00F9055E" w:rsidRPr="000D6204" w:rsidRDefault="00930D58" w:rsidP="008F758B">
            <w:pPr>
              <w:rPr>
                <w:lang w:val="cy-GB"/>
              </w:rPr>
            </w:pPr>
            <w:r w:rsidRPr="000D6204">
              <w:rPr>
                <w:lang w:val="cy-GB"/>
              </w:rPr>
              <w:t>Bod y disgyblion yn dod yn gyfarwydd a geirfa gwrthrychau sy’n gysylltiedig a gwyliau, a</w:t>
            </w:r>
            <w:r w:rsidR="00D92341">
              <w:rPr>
                <w:lang w:val="cy-GB"/>
              </w:rPr>
              <w:t xml:space="preserve">c yn deall </w:t>
            </w:r>
            <w:r w:rsidRPr="000D6204">
              <w:rPr>
                <w:lang w:val="cy-GB"/>
              </w:rPr>
              <w:t>phwysigrwydd pob gwrthrych gan ystyried yr effaith cadarnhaol ar ein iechyd a lles.</w:t>
            </w:r>
          </w:p>
          <w:p w14:paraId="60E44E6B" w14:textId="77777777" w:rsidR="00F9055E" w:rsidRPr="000D6204" w:rsidRDefault="00F9055E" w:rsidP="008F758B">
            <w:pPr>
              <w:rPr>
                <w:szCs w:val="28"/>
                <w:lang w:val="cy-GB"/>
              </w:rPr>
            </w:pPr>
          </w:p>
        </w:tc>
      </w:tr>
      <w:tr w:rsidR="00F9055E" w:rsidRPr="000D6204" w14:paraId="3F6DCFC2" w14:textId="77777777" w:rsidTr="5BCA9791">
        <w:tc>
          <w:tcPr>
            <w:tcW w:w="14590" w:type="dxa"/>
            <w:gridSpan w:val="4"/>
            <w:shd w:val="clear" w:color="auto" w:fill="94BAD6"/>
          </w:tcPr>
          <w:p w14:paraId="37D438CE" w14:textId="2D54D801" w:rsidR="00F9055E" w:rsidRPr="000D6204" w:rsidRDefault="008F758B" w:rsidP="008F758B">
            <w:pPr>
              <w:rPr>
                <w:b/>
                <w:bCs/>
                <w:sz w:val="20"/>
                <w:szCs w:val="20"/>
                <w:lang w:val="cy-GB"/>
              </w:rPr>
            </w:pPr>
            <w:r w:rsidRPr="000D6204">
              <w:rPr>
                <w:b/>
                <w:bCs/>
                <w:lang w:val="cy-GB"/>
              </w:rPr>
              <w:t>Meini prawf llwyddiant</w:t>
            </w:r>
            <w:r w:rsidR="00F9055E" w:rsidRPr="000D6204">
              <w:rPr>
                <w:b/>
                <w:bCs/>
                <w:lang w:val="cy-GB"/>
              </w:rPr>
              <w:t xml:space="preserve"> </w:t>
            </w:r>
          </w:p>
          <w:p w14:paraId="6393FD6B" w14:textId="3B5CC8AE" w:rsidR="00F757F3" w:rsidRPr="000D6204" w:rsidRDefault="008F758B" w:rsidP="008F758B">
            <w:pPr>
              <w:rPr>
                <w:i/>
                <w:iCs/>
                <w:sz w:val="20"/>
                <w:szCs w:val="20"/>
                <w:lang w:val="cy-GB"/>
              </w:rPr>
            </w:pPr>
            <w:r w:rsidRPr="000D6204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 w:rsidRPr="000D6204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0D6204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="00F9055E" w:rsidRPr="000D6204" w14:paraId="732182D7" w14:textId="77777777" w:rsidTr="5BCA9791">
        <w:trPr>
          <w:trHeight w:val="699"/>
        </w:trPr>
        <w:tc>
          <w:tcPr>
            <w:tcW w:w="14590" w:type="dxa"/>
            <w:gridSpan w:val="4"/>
          </w:tcPr>
          <w:p w14:paraId="25C9A083" w14:textId="77777777" w:rsidR="00F9055E" w:rsidRPr="000D6204" w:rsidRDefault="17BCCE8D" w:rsidP="5BCA9791">
            <w:pPr>
              <w:rPr>
                <w:lang w:val="cy-GB"/>
              </w:rPr>
            </w:pPr>
            <w:r w:rsidRPr="000D6204">
              <w:rPr>
                <w:lang w:val="cy-GB"/>
              </w:rPr>
              <w:t xml:space="preserve">Adnabod </w:t>
            </w:r>
            <w:r w:rsidR="00930D58" w:rsidRPr="000D6204">
              <w:rPr>
                <w:lang w:val="cy-GB"/>
              </w:rPr>
              <w:t>geiriau wrth darllen ac edrych ar lluniau</w:t>
            </w:r>
            <w:r w:rsidR="008D6A15" w:rsidRPr="000D6204">
              <w:rPr>
                <w:lang w:val="cy-GB"/>
              </w:rPr>
              <w:t xml:space="preserve"> sy’n cydfynd a’r geiriau.</w:t>
            </w:r>
          </w:p>
          <w:p w14:paraId="2DAAB2B5" w14:textId="4E57D37A" w:rsidR="008D6A15" w:rsidRPr="000D6204" w:rsidRDefault="008D6A15" w:rsidP="5BCA9791">
            <w:pPr>
              <w:rPr>
                <w:lang w:val="cy-GB"/>
              </w:rPr>
            </w:pPr>
            <w:r w:rsidRPr="000D6204">
              <w:rPr>
                <w:lang w:val="cy-GB"/>
              </w:rPr>
              <w:t xml:space="preserve">Deall eu pwysigrwydd gan ystyried </w:t>
            </w:r>
            <w:r w:rsidR="005822C7">
              <w:rPr>
                <w:lang w:val="cy-GB"/>
              </w:rPr>
              <w:t xml:space="preserve">yr effaith cadarnhaol a cheir </w:t>
            </w:r>
            <w:r w:rsidR="000955EC">
              <w:rPr>
                <w:lang w:val="cy-GB"/>
              </w:rPr>
              <w:t xml:space="preserve">ar ein </w:t>
            </w:r>
            <w:r w:rsidRPr="000D6204">
              <w:rPr>
                <w:lang w:val="cy-GB"/>
              </w:rPr>
              <w:t>iechyd a lles.</w:t>
            </w:r>
          </w:p>
          <w:p w14:paraId="776830B5" w14:textId="0B92928B" w:rsidR="008D6A15" w:rsidRPr="000D6204" w:rsidRDefault="008D6A15" w:rsidP="5BCA9791">
            <w:pPr>
              <w:rPr>
                <w:lang w:val="cy-GB"/>
              </w:rPr>
            </w:pPr>
            <w:r w:rsidRPr="000D6204">
              <w:rPr>
                <w:lang w:val="cy-GB"/>
              </w:rPr>
              <w:t>Ceisio ennill y g</w:t>
            </w:r>
            <w:r w:rsidRPr="000D6204">
              <w:rPr>
                <w:rFonts w:cstheme="minorHAnsi"/>
                <w:lang w:val="cy-GB"/>
              </w:rPr>
              <w:t>êm o bingo!</w:t>
            </w:r>
          </w:p>
        </w:tc>
      </w:tr>
      <w:tr w:rsidR="00F9055E" w:rsidRPr="000D6204" w14:paraId="6336D857" w14:textId="77777777" w:rsidTr="5BCA9791">
        <w:tc>
          <w:tcPr>
            <w:tcW w:w="14590" w:type="dxa"/>
            <w:gridSpan w:val="4"/>
            <w:shd w:val="clear" w:color="auto" w:fill="94BAD6"/>
          </w:tcPr>
          <w:p w14:paraId="63B5490F" w14:textId="147CF2E7" w:rsidR="00F9055E" w:rsidRPr="000D6204" w:rsidRDefault="008F758B" w:rsidP="008F758B">
            <w:pPr>
              <w:rPr>
                <w:rFonts w:cstheme="minorHAnsi"/>
                <w:b/>
                <w:bCs/>
                <w:lang w:val="cy-GB"/>
              </w:rPr>
            </w:pPr>
            <w:r w:rsidRPr="000D6204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14:paraId="7EF0493E" w14:textId="67B3F9B8" w:rsidR="00F9055E" w:rsidRPr="000D6204" w:rsidRDefault="008F758B" w:rsidP="008F758B">
            <w:pP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</w:pPr>
            <w:r w:rsidRPr="000D6204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Defnyddiwch yr adran hon i ragweld gwallau a chamddealltwriaethau disgyblion a’r ymatebion yr ydych yn bwriadu eu rhoi iddynt.</w:t>
            </w:r>
          </w:p>
        </w:tc>
      </w:tr>
      <w:tr w:rsidR="00F9055E" w:rsidRPr="000D6204" w14:paraId="35928AF0" w14:textId="77777777" w:rsidTr="5BCA9791">
        <w:trPr>
          <w:trHeight w:val="703"/>
        </w:trPr>
        <w:tc>
          <w:tcPr>
            <w:tcW w:w="14590" w:type="dxa"/>
            <w:gridSpan w:val="4"/>
          </w:tcPr>
          <w:p w14:paraId="2E595EB1" w14:textId="6C1355EA" w:rsidR="00F9055E" w:rsidRPr="000D6204" w:rsidRDefault="008D6A15" w:rsidP="5BCA9791">
            <w:pPr>
              <w:rPr>
                <w:lang w:val="cy-GB"/>
              </w:rPr>
            </w:pPr>
            <w:r w:rsidRPr="000D6204">
              <w:rPr>
                <w:lang w:val="cy-GB"/>
              </w:rPr>
              <w:t xml:space="preserve">Er mwyn sicrhau bod y </w:t>
            </w:r>
            <w:r w:rsidR="000955EC">
              <w:rPr>
                <w:lang w:val="cy-GB"/>
              </w:rPr>
              <w:t>disgyblion</w:t>
            </w:r>
            <w:r w:rsidRPr="000D6204">
              <w:rPr>
                <w:lang w:val="cy-GB"/>
              </w:rPr>
              <w:t xml:space="preserve"> yn deall pwrpas pob gwrthrych yn ogystal ag adnabod beth yd</w:t>
            </w:r>
            <w:r w:rsidR="000955EC">
              <w:rPr>
                <w:lang w:val="cy-GB"/>
              </w:rPr>
              <w:t>yn nhw</w:t>
            </w:r>
            <w:r w:rsidRPr="000D6204">
              <w:rPr>
                <w:lang w:val="cy-GB"/>
              </w:rPr>
              <w:t xml:space="preserve">, </w:t>
            </w:r>
            <w:r w:rsidR="000955EC">
              <w:rPr>
                <w:lang w:val="cy-GB"/>
              </w:rPr>
              <w:t xml:space="preserve">byddaf yn </w:t>
            </w:r>
            <w:r w:rsidRPr="000D6204">
              <w:rPr>
                <w:lang w:val="cy-GB"/>
              </w:rPr>
              <w:t xml:space="preserve">gwneud hi’n </w:t>
            </w:r>
            <w:r w:rsidR="00E554DE">
              <w:rPr>
                <w:lang w:val="cy-GB"/>
              </w:rPr>
              <w:t>eglur</w:t>
            </w:r>
            <w:r w:rsidRPr="000D6204">
              <w:rPr>
                <w:lang w:val="cy-GB"/>
              </w:rPr>
              <w:t xml:space="preserve"> iddynt gan ddod ag un go iawn I fewn. Hefyd chwarae r</w:t>
            </w:r>
            <w:r w:rsidRPr="000D6204">
              <w:rPr>
                <w:rFonts w:cstheme="minorHAnsi"/>
                <w:lang w:val="cy-GB"/>
              </w:rPr>
              <w:t>ô</w:t>
            </w:r>
            <w:r w:rsidRPr="000D6204">
              <w:rPr>
                <w:lang w:val="cy-GB"/>
              </w:rPr>
              <w:t>l pob eitem gan ddefnyddio doli e.e. Dangos bod angen I Magi y ddoli gwisgo eli haul cyn iddi hi gallu mynd allan I chwarae yn yr haul</w:t>
            </w:r>
            <w:r w:rsidR="001B7C4C">
              <w:rPr>
                <w:lang w:val="cy-GB"/>
              </w:rPr>
              <w:t>, felly rhaid pacio eli haul yn y c</w:t>
            </w:r>
            <w:r w:rsidR="001B7C4C">
              <w:rPr>
                <w:rFonts w:cstheme="minorHAnsi"/>
                <w:lang w:val="cy-GB"/>
              </w:rPr>
              <w:t>ê</w:t>
            </w:r>
            <w:r w:rsidR="001B7C4C">
              <w:rPr>
                <w:lang w:val="cy-GB"/>
              </w:rPr>
              <w:t>s dillad.</w:t>
            </w:r>
          </w:p>
        </w:tc>
      </w:tr>
    </w:tbl>
    <w:p w14:paraId="55A6021D" w14:textId="77777777" w:rsidR="00860BF0" w:rsidRPr="000D6204" w:rsidRDefault="00860BF0" w:rsidP="00860BF0">
      <w:pPr>
        <w:tabs>
          <w:tab w:val="center" w:pos="4510"/>
        </w:tabs>
        <w:rPr>
          <w:sz w:val="28"/>
          <w:szCs w:val="28"/>
          <w:lang w:val="cy-GB"/>
        </w:rPr>
      </w:pPr>
    </w:p>
    <w:p w14:paraId="30135971" w14:textId="194A6233" w:rsidR="00F9055E" w:rsidRPr="000D6204" w:rsidRDefault="00F9055E" w:rsidP="00F9055E">
      <w:pPr>
        <w:rPr>
          <w:sz w:val="28"/>
          <w:szCs w:val="28"/>
          <w:lang w:val="cy-GB"/>
        </w:rPr>
        <w:sectPr w:rsidR="00F9055E" w:rsidRPr="000D6204" w:rsidSect="00A9686C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0D6204" w:rsidRDefault="00171EAF" w:rsidP="00171EAF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0D6204" w14:paraId="5C064822" w14:textId="77777777" w:rsidTr="5BCA9791"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0D6204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  <w:p w14:paraId="0FE35C19" w14:textId="3E88541F" w:rsidR="00171EAF" w:rsidRPr="000D6204" w:rsidRDefault="008F758B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  <w:lang w:val="cy-GB"/>
              </w:rPr>
            </w:pPr>
            <w:r w:rsidRPr="000D6204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 w:rsidRPr="000D6204">
              <w:rPr>
                <w:lang w:val="cy-GB"/>
              </w:rPr>
              <w:br/>
            </w:r>
            <w:r w:rsidRPr="000D6204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dynnu rhesi isod fel y bo’n briodol)</w:t>
            </w:r>
          </w:p>
          <w:p w14:paraId="2050EFA5" w14:textId="77777777" w:rsidR="00171EAF" w:rsidRPr="000D6204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</w:tc>
      </w:tr>
      <w:tr w:rsidR="00427445" w:rsidRPr="000D6204" w14:paraId="42468F78" w14:textId="77777777" w:rsidTr="5BCA9791">
        <w:tc>
          <w:tcPr>
            <w:tcW w:w="1275" w:type="dxa"/>
          </w:tcPr>
          <w:p w14:paraId="780A2D38" w14:textId="77777777" w:rsidR="00171EAF" w:rsidRPr="000D6204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3975BAA0" w14:textId="74A16A9F" w:rsidR="00171EAF" w:rsidRPr="000D6204" w:rsidRDefault="008F758B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0D6204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14:paraId="74855A92" w14:textId="43641095" w:rsidR="00171EAF" w:rsidRPr="000D6204" w:rsidRDefault="008F758B" w:rsidP="008F758B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</w:pPr>
            <w:r w:rsidRPr="000D6204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 w:rsidRPr="000D6204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0D6204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 w:rsidRPr="000D6204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0D6204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14:paraId="3B531794" w14:textId="77777777" w:rsidR="00171EAF" w:rsidRPr="000D6204" w:rsidRDefault="00171EAF" w:rsidP="00906E10">
            <w:pPr>
              <w:jc w:val="center"/>
              <w:rPr>
                <w:rFonts w:cstheme="minorHAnsi"/>
                <w:color w:val="000000" w:themeColor="text1"/>
                <w:lang w:val="cy-GB"/>
              </w:rPr>
            </w:pPr>
          </w:p>
        </w:tc>
        <w:tc>
          <w:tcPr>
            <w:tcW w:w="3912" w:type="dxa"/>
          </w:tcPr>
          <w:p w14:paraId="7DBC5257" w14:textId="77777777" w:rsidR="00171EAF" w:rsidRPr="000D6204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26064320" w14:textId="69EDDA6B" w:rsidR="001B6E9B" w:rsidRPr="000D6204" w:rsidRDefault="008F758B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0D6204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14:paraId="22E64E95" w14:textId="2C2EC168" w:rsidR="00B26E65" w:rsidRPr="000D6204" w:rsidRDefault="008F758B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</w:pPr>
            <w:r w:rsidRPr="000D6204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="5B65F4A2" w:rsidRPr="000D6204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</w:t>
            </w:r>
          </w:p>
          <w:p w14:paraId="4BE9029E" w14:textId="77777777" w:rsidR="00B26E65" w:rsidRPr="000D6204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</w:pPr>
          </w:p>
          <w:p w14:paraId="0B9D0710" w14:textId="6192BC84" w:rsidR="00171EAF" w:rsidRPr="000D6204" w:rsidRDefault="008F758B" w:rsidP="004F2DAB">
            <w:pPr>
              <w:jc w:val="center"/>
              <w:rPr>
                <w:i/>
                <w:iCs/>
                <w:color w:val="000000" w:themeColor="text1"/>
                <w:lang w:val="cy-GB"/>
              </w:rPr>
            </w:pPr>
            <w:r w:rsidRPr="000D6204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Dewis o fodel addysgegol neu o’r 12 egwyddor addysgegol</w:t>
            </w:r>
          </w:p>
        </w:tc>
        <w:tc>
          <w:tcPr>
            <w:tcW w:w="4819" w:type="dxa"/>
          </w:tcPr>
          <w:p w14:paraId="2224AC02" w14:textId="77777777" w:rsidR="00171EAF" w:rsidRPr="000D6204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156EC7B7" w14:textId="4ACA7F44" w:rsidR="00171EAF" w:rsidRPr="000D6204" w:rsidRDefault="008F758B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0D6204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dysgu gan y disgyblion a’r gweithgareddau:</w:t>
            </w:r>
          </w:p>
          <w:p w14:paraId="4A260112" w14:textId="57A60034" w:rsidR="00171EAF" w:rsidRPr="000D6204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  <w:r w:rsidRPr="000D6204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14:paraId="0628CFA5" w14:textId="404A14B7" w:rsidR="00171EAF" w:rsidRPr="000D6204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</w:p>
          <w:p w14:paraId="074EDC1F" w14:textId="607635B1" w:rsidR="00171EAF" w:rsidRPr="000D6204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  <w:r w:rsidRPr="000D6204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</w:tcPr>
          <w:p w14:paraId="775F50DF" w14:textId="77777777" w:rsidR="00171EAF" w:rsidRPr="000D6204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27F3108F" w14:textId="5FAD1B6F" w:rsidR="00171EAF" w:rsidRPr="000D6204" w:rsidRDefault="008F758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0D6204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14:paraId="43005C11" w14:textId="7D1E7277" w:rsidR="000472C2" w:rsidRPr="000D6204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</w:pPr>
          </w:p>
          <w:p w14:paraId="5714E449" w14:textId="6A99676C" w:rsidR="000472C2" w:rsidRPr="000D6204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</w:pPr>
            <w:r w:rsidRPr="000D6204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="008F758B" w:rsidRPr="000D6204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sgaffaldio </w:t>
            </w:r>
            <w:r w:rsidRPr="000D6204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="008F758B" w:rsidRPr="000D6204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14:paraId="3667BFC5" w14:textId="6987E076" w:rsidR="5E852657" w:rsidRPr="000D6204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</w:pPr>
          </w:p>
          <w:p w14:paraId="49ABC1C7" w14:textId="1296B5BF" w:rsidR="000472C2" w:rsidRPr="000D6204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</w:pPr>
            <w:r w:rsidRPr="000D6204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</w:tcPr>
          <w:p w14:paraId="5D35BAD2" w14:textId="77777777" w:rsidR="00171EAF" w:rsidRPr="000D6204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  <w:lang w:val="cy-GB"/>
              </w:rPr>
            </w:pPr>
          </w:p>
          <w:p w14:paraId="714CE7B9" w14:textId="04687EE8" w:rsidR="00171EAF" w:rsidRPr="000D6204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0D6204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14:paraId="506F41B8" w14:textId="242E8CA2" w:rsidR="00171EAF" w:rsidRPr="000D6204" w:rsidRDefault="000F0C1E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  <w:r w:rsidRPr="000D6204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14:paraId="2347C017" w14:textId="2A345D58" w:rsidR="03F6525D" w:rsidRPr="000D6204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</w:p>
          <w:p w14:paraId="57390A22" w14:textId="40AE75D1" w:rsidR="00171EAF" w:rsidRPr="000D6204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  <w:lang w:val="cy-GB"/>
              </w:rPr>
            </w:pPr>
          </w:p>
        </w:tc>
      </w:tr>
      <w:tr w:rsidR="00427445" w:rsidRPr="000D6204" w14:paraId="0B5576A7" w14:textId="77777777" w:rsidTr="5BCA9791">
        <w:trPr>
          <w:trHeight w:val="1041"/>
        </w:trPr>
        <w:tc>
          <w:tcPr>
            <w:tcW w:w="1275" w:type="dxa"/>
          </w:tcPr>
          <w:p w14:paraId="27FAD59F" w14:textId="77777777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  <w:p w14:paraId="369E0175" w14:textId="5926030D" w:rsidR="00171EAF" w:rsidRPr="000D6204" w:rsidRDefault="0FA47B45" w:rsidP="00BF13F6">
            <w:pPr>
              <w:pStyle w:val="NoSpacing"/>
              <w:rPr>
                <w:lang w:val="cy-GB"/>
              </w:rPr>
            </w:pPr>
            <w:r w:rsidRPr="000D6204">
              <w:rPr>
                <w:lang w:val="cy-GB"/>
              </w:rPr>
              <w:t>10 munud</w:t>
            </w:r>
          </w:p>
        </w:tc>
        <w:tc>
          <w:tcPr>
            <w:tcW w:w="3912" w:type="dxa"/>
          </w:tcPr>
          <w:p w14:paraId="1CEC0C72" w14:textId="00562995" w:rsidR="00171EAF" w:rsidRDefault="000D6204" w:rsidP="5BCA9791">
            <w:pPr>
              <w:pStyle w:val="NoSpacing"/>
              <w:rPr>
                <w:rFonts w:asciiTheme="minorHAnsi" w:hAnsiTheme="minorHAnsi"/>
                <w:lang w:val="cy-GB"/>
              </w:rPr>
            </w:pPr>
            <w:r>
              <w:rPr>
                <w:rFonts w:asciiTheme="minorHAnsi" w:hAnsiTheme="minorHAnsi"/>
                <w:lang w:val="cy-GB"/>
              </w:rPr>
              <w:t>Athro - Cyflwyno y Magi y dol i’r plant, esbonio bod Magi yn mynd ar gwyliau gyda’i theulu i Sbaen – Sut tywydd fydd yna? Oes rhywun wedi bod ar gwyliau tramor i gwlad poeth o’r blaen?</w:t>
            </w:r>
          </w:p>
          <w:p w14:paraId="02BB2A9F" w14:textId="77777777" w:rsidR="000D6204" w:rsidRDefault="000D6204" w:rsidP="5BCA9791">
            <w:pPr>
              <w:pStyle w:val="NoSpacing"/>
              <w:rPr>
                <w:rFonts w:asciiTheme="minorHAnsi" w:hAnsiTheme="minorHAnsi"/>
                <w:lang w:val="cy-GB"/>
              </w:rPr>
            </w:pPr>
            <w:r>
              <w:rPr>
                <w:rFonts w:asciiTheme="minorHAnsi" w:hAnsiTheme="minorHAnsi"/>
                <w:lang w:val="cy-GB"/>
              </w:rPr>
              <w:t>Dangos bod gyda Magi c</w:t>
            </w:r>
            <w:r>
              <w:rPr>
                <w:rFonts w:asciiTheme="minorHAnsi" w:hAnsiTheme="minorHAnsi" w:cstheme="minorHAnsi"/>
                <w:lang w:val="cy-GB"/>
              </w:rPr>
              <w:t>ê</w:t>
            </w:r>
            <w:r>
              <w:rPr>
                <w:rFonts w:asciiTheme="minorHAnsi" w:hAnsiTheme="minorHAnsi"/>
                <w:lang w:val="cy-GB"/>
              </w:rPr>
              <w:t>s dillad, ond un gwag! Angen help y plant i pacio y c</w:t>
            </w:r>
            <w:r>
              <w:rPr>
                <w:rFonts w:asciiTheme="minorHAnsi" w:hAnsiTheme="minorHAnsi" w:cstheme="minorHAnsi"/>
                <w:lang w:val="cy-GB"/>
              </w:rPr>
              <w:t>ê</w:t>
            </w:r>
            <w:r>
              <w:rPr>
                <w:rFonts w:asciiTheme="minorHAnsi" w:hAnsiTheme="minorHAnsi"/>
                <w:lang w:val="cy-GB"/>
              </w:rPr>
              <w:t>s yn barod ar gyfer gwyliau.</w:t>
            </w:r>
          </w:p>
          <w:p w14:paraId="66AAAB43" w14:textId="7DD3A55A" w:rsidR="000D6204" w:rsidRPr="000D6204" w:rsidRDefault="000D6204" w:rsidP="5BCA9791">
            <w:pPr>
              <w:pStyle w:val="NoSpacing"/>
              <w:rPr>
                <w:rFonts w:asciiTheme="minorHAnsi" w:hAnsiTheme="minorHAnsi"/>
                <w:lang w:val="cy-GB"/>
              </w:rPr>
            </w:pPr>
            <w:r>
              <w:rPr>
                <w:rFonts w:asciiTheme="minorHAnsi" w:hAnsiTheme="minorHAnsi"/>
                <w:lang w:val="cy-GB"/>
              </w:rPr>
              <w:t>Staff Cymorth – Sicrhau bod y weithgaredd Rhestr Pacio Magi (g</w:t>
            </w:r>
            <w:r>
              <w:rPr>
                <w:rFonts w:asciiTheme="minorHAnsi" w:hAnsiTheme="minorHAnsi" w:cstheme="minorHAnsi"/>
                <w:lang w:val="cy-GB"/>
              </w:rPr>
              <w:t>ê</w:t>
            </w:r>
            <w:r>
              <w:rPr>
                <w:rFonts w:asciiTheme="minorHAnsi" w:hAnsiTheme="minorHAnsi"/>
                <w:lang w:val="cy-GB"/>
              </w:rPr>
              <w:t>m o Bingo) wedi printio allan yn barod a’r cownteri gwirio/pens bwrdd gwyn ar gael.</w:t>
            </w:r>
          </w:p>
        </w:tc>
        <w:tc>
          <w:tcPr>
            <w:tcW w:w="4819" w:type="dxa"/>
          </w:tcPr>
          <w:p w14:paraId="0748A356" w14:textId="34CDFE89" w:rsidR="00171EAF" w:rsidRPr="000D6204" w:rsidRDefault="000D6204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 xml:space="preserve">Angen i’r plant feddwl am amseroedd </w:t>
            </w:r>
            <w:r w:rsidR="00222B1E">
              <w:rPr>
                <w:lang w:val="cy-GB"/>
              </w:rPr>
              <w:t>pryd</w:t>
            </w:r>
            <w:r>
              <w:rPr>
                <w:lang w:val="cy-GB"/>
              </w:rPr>
              <w:t xml:space="preserve"> aethon nhw ar gwyliau, sut tywydd oedd yna? Pa math o bethau oedd angen iddyn nhw pacio?</w:t>
            </w:r>
            <w:r w:rsidR="00222B1E">
              <w:rPr>
                <w:lang w:val="cy-GB"/>
              </w:rPr>
              <w:t xml:space="preserve"> Pam?</w:t>
            </w:r>
          </w:p>
          <w:p w14:paraId="63487A16" w14:textId="67705CE5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  <w:p w14:paraId="3C79074D" w14:textId="76EF0DD9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4" w:type="dxa"/>
          </w:tcPr>
          <w:p w14:paraId="4CB189C7" w14:textId="3BF2DFBC" w:rsidR="00171EAF" w:rsidRDefault="00357F24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Magi y dd</w:t>
            </w:r>
            <w:r w:rsidR="00222B1E">
              <w:rPr>
                <w:rFonts w:cs="Arial"/>
                <w:lang w:val="cy-GB"/>
              </w:rPr>
              <w:t>o</w:t>
            </w:r>
            <w:r>
              <w:rPr>
                <w:lang w:val="cy-GB"/>
              </w:rPr>
              <w:t xml:space="preserve">l ar gael er mwyn sicrhau bod y plant yn cael darlun </w:t>
            </w:r>
            <w:r w:rsidR="00222B1E">
              <w:rPr>
                <w:lang w:val="cy-GB"/>
              </w:rPr>
              <w:t>eglur</w:t>
            </w:r>
            <w:r>
              <w:rPr>
                <w:lang w:val="cy-GB"/>
              </w:rPr>
              <w:t xml:space="preserve"> o p</w:t>
            </w:r>
            <w:r w:rsidR="00222B1E">
              <w:rPr>
                <w:lang w:val="cy-GB"/>
              </w:rPr>
              <w:t>h</w:t>
            </w:r>
            <w:r>
              <w:rPr>
                <w:lang w:val="cy-GB"/>
              </w:rPr>
              <w:t>wrpas pob gwrthrych sy’n cael eu pacio. Dangos sut mae pob gwrthrych yn helpu cadw Magi yn ddiogel yn y tywydd boeth (iechyd a lles).</w:t>
            </w:r>
          </w:p>
          <w:p w14:paraId="0A19E646" w14:textId="383C7F2A" w:rsidR="00357F24" w:rsidRPr="000D6204" w:rsidRDefault="00357F24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77" w:type="dxa"/>
          </w:tcPr>
          <w:p w14:paraId="10F4B186" w14:textId="78B9C07C" w:rsidR="00171EAF" w:rsidRPr="000D6204" w:rsidRDefault="00357F24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Sut tywydd sydd i’w ddi</w:t>
            </w:r>
            <w:r w:rsidR="00501520">
              <w:rPr>
                <w:lang w:val="cy-GB"/>
              </w:rPr>
              <w:t>s</w:t>
            </w:r>
            <w:r>
              <w:rPr>
                <w:lang w:val="cy-GB"/>
              </w:rPr>
              <w:t xml:space="preserve">gwyl yn gwlad tramor fel Sbaen? Sut gallwn fod yn ddiogel wrth fynd allan i chwarae yn yr haul? Oes unrhyw un wedi bod ar gwyliau </w:t>
            </w:r>
            <w:r w:rsidR="00D20B16">
              <w:rPr>
                <w:lang w:val="cy-GB"/>
              </w:rPr>
              <w:t xml:space="preserve">i gwlad poeth </w:t>
            </w:r>
            <w:r>
              <w:rPr>
                <w:lang w:val="cy-GB"/>
              </w:rPr>
              <w:t>o</w:t>
            </w:r>
            <w:r w:rsidR="00D20B16">
              <w:rPr>
                <w:lang w:val="cy-GB"/>
              </w:rPr>
              <w:t>’r</w:t>
            </w:r>
            <w:r>
              <w:rPr>
                <w:lang w:val="cy-GB"/>
              </w:rPr>
              <w:t xml:space="preserve"> blaen? Beth fydd angen ar Magi yn eu c</w:t>
            </w:r>
            <w:r w:rsidR="00D20B16">
              <w:rPr>
                <w:lang w:val="cy-GB"/>
              </w:rPr>
              <w:t>h</w:t>
            </w:r>
            <w:r>
              <w:rPr>
                <w:rFonts w:cs="Arial"/>
                <w:lang w:val="cy-GB"/>
              </w:rPr>
              <w:t>ê</w:t>
            </w:r>
            <w:r>
              <w:rPr>
                <w:lang w:val="cy-GB"/>
              </w:rPr>
              <w:t>s?</w:t>
            </w:r>
          </w:p>
          <w:p w14:paraId="7F7567FD" w14:textId="27FA7DED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  <w:p w14:paraId="1EA3C1FB" w14:textId="2EE2BF3E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427445" w:rsidRPr="000D6204" w14:paraId="43427B23" w14:textId="77777777" w:rsidTr="5BCA9791">
        <w:trPr>
          <w:trHeight w:val="1033"/>
        </w:trPr>
        <w:tc>
          <w:tcPr>
            <w:tcW w:w="1275" w:type="dxa"/>
          </w:tcPr>
          <w:p w14:paraId="1CF60E73" w14:textId="68BD7FCB" w:rsidR="00171EAF" w:rsidRPr="000D6204" w:rsidRDefault="00F13071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lastRenderedPageBreak/>
              <w:t>15</w:t>
            </w:r>
            <w:r w:rsidR="1CC10046" w:rsidRPr="000D6204">
              <w:rPr>
                <w:lang w:val="cy-GB"/>
              </w:rPr>
              <w:t xml:space="preserve"> munud</w:t>
            </w:r>
          </w:p>
          <w:p w14:paraId="2695003C" w14:textId="77777777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  <w:p w14:paraId="3D36C8F3" w14:textId="77777777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912" w:type="dxa"/>
          </w:tcPr>
          <w:p w14:paraId="79C7F33B" w14:textId="3E0C2E3D" w:rsidR="00171EAF" w:rsidRPr="000D6204" w:rsidRDefault="00357F24" w:rsidP="5BCA9791">
            <w:pPr>
              <w:pStyle w:val="NoSpacing"/>
              <w:rPr>
                <w:rFonts w:asciiTheme="minorHAnsi" w:hAnsiTheme="minorHAnsi"/>
                <w:lang w:val="cy-GB"/>
              </w:rPr>
            </w:pPr>
            <w:r>
              <w:rPr>
                <w:rFonts w:asciiTheme="minorHAnsi" w:hAnsiTheme="minorHAnsi"/>
                <w:lang w:val="cy-GB"/>
              </w:rPr>
              <w:t>Athro- agor y pwerbwynt, dangos llun o’r eitem cyntaf. Oes rhywun yn gwybod beth yw’r eitem? Beth yw pwrpas yr eitem? Dangos y gair ar y p</w:t>
            </w:r>
            <w:r>
              <w:rPr>
                <w:rFonts w:asciiTheme="minorHAnsi" w:hAnsiTheme="minorHAnsi" w:cstheme="minorHAnsi"/>
                <w:lang w:val="cy-GB"/>
              </w:rPr>
              <w:t>ŵ</w:t>
            </w:r>
            <w:r>
              <w:rPr>
                <w:rFonts w:asciiTheme="minorHAnsi" w:hAnsiTheme="minorHAnsi"/>
                <w:lang w:val="cy-GB"/>
              </w:rPr>
              <w:t xml:space="preserve">er bwynt. Mynd ati i ddangos ar ffurf go iawn a esbonio ei phwrpas gan ddefnyddio Magi. </w:t>
            </w:r>
          </w:p>
        </w:tc>
        <w:tc>
          <w:tcPr>
            <w:tcW w:w="4819" w:type="dxa"/>
          </w:tcPr>
          <w:p w14:paraId="06CB204A" w14:textId="48490C55" w:rsidR="00171EAF" w:rsidRPr="000D6204" w:rsidRDefault="003B1630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Angen i’r plant ceisio adnabod pob eitem sy’n ymddangos ar y pwerbwynt. Gan ystyried pwrpas pob eitem a’r dylanwad cadarnhaol mae’n cael ar ein iechyd a lles. Wrth i gwrthrychau wahanol ymddangos ar y pwerbwynt, y plant yn cael cyfle i gwirio y rhain ar eu cerdyn rhestr pacio bingo.</w:t>
            </w:r>
          </w:p>
        </w:tc>
        <w:tc>
          <w:tcPr>
            <w:tcW w:w="2554" w:type="dxa"/>
          </w:tcPr>
          <w:p w14:paraId="39A2621E" w14:textId="2EB7264D" w:rsidR="00171EAF" w:rsidRPr="000D6204" w:rsidRDefault="003B1630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 xml:space="preserve">Wrth fynd trwy pob gwrthrych sy’n cael eu ymddangos fel rhan o rhestr pacio Magi, y plant yn deall pwysigrwydd pob peth sy’n cael eu pacio. O ran yr hyn sy’n cadw ni’n ddiogel wrth fod yn yr haul. Y plant hefyd yn adnabod y rhain gan gweithio trwy y taflen bingo rhestr pacio. </w:t>
            </w:r>
          </w:p>
        </w:tc>
        <w:tc>
          <w:tcPr>
            <w:tcW w:w="2777" w:type="dxa"/>
          </w:tcPr>
          <w:p w14:paraId="259AEB52" w14:textId="69AFBBD3" w:rsidR="00171EAF" w:rsidRPr="000D6204" w:rsidRDefault="003B1630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Cyfle i marcio’n fyw – cwestiynu y plant yn cyson o ran eu dealltwriaeth hyd yn hyn. Beth sydd yn c</w:t>
            </w:r>
            <w:r>
              <w:rPr>
                <w:rFonts w:cs="Arial"/>
                <w:lang w:val="cy-GB"/>
              </w:rPr>
              <w:t>ê</w:t>
            </w:r>
            <w:r>
              <w:rPr>
                <w:lang w:val="cy-GB"/>
              </w:rPr>
              <w:t xml:space="preserve">s dillad Magi hyn yn hyn? Pam oedd angen e.e het haul? Sut gall gwisgo eli haul </w:t>
            </w:r>
            <w:r w:rsidR="0004234B">
              <w:rPr>
                <w:lang w:val="cy-GB"/>
              </w:rPr>
              <w:t>cadw ni’n ddiogel?</w:t>
            </w:r>
          </w:p>
        </w:tc>
      </w:tr>
      <w:tr w:rsidR="00427445" w:rsidRPr="000D6204" w14:paraId="768F7627" w14:textId="77777777" w:rsidTr="5BCA9791">
        <w:trPr>
          <w:trHeight w:val="1041"/>
        </w:trPr>
        <w:tc>
          <w:tcPr>
            <w:tcW w:w="1275" w:type="dxa"/>
          </w:tcPr>
          <w:p w14:paraId="687AB917" w14:textId="257887A8" w:rsidR="00171EAF" w:rsidRPr="000D6204" w:rsidRDefault="006E0508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10</w:t>
            </w:r>
            <w:r w:rsidR="52886337" w:rsidRPr="000D6204">
              <w:rPr>
                <w:lang w:val="cy-GB"/>
              </w:rPr>
              <w:t xml:space="preserve"> munud</w:t>
            </w:r>
          </w:p>
          <w:p w14:paraId="471B9D38" w14:textId="77777777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  <w:p w14:paraId="096B3C79" w14:textId="77777777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  <w:p w14:paraId="71FB9A3D" w14:textId="77777777" w:rsidR="00171EAF" w:rsidRPr="000D6204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912" w:type="dxa"/>
          </w:tcPr>
          <w:p w14:paraId="5C58FD69" w14:textId="3AC2ADC8" w:rsidR="00171EAF" w:rsidRPr="000D6204" w:rsidRDefault="0004234B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Parhau i chwarae y g</w:t>
            </w:r>
            <w:r>
              <w:rPr>
                <w:rFonts w:cs="Arial"/>
                <w:lang w:val="cy-GB"/>
              </w:rPr>
              <w:t>ê</w:t>
            </w:r>
            <w:r>
              <w:rPr>
                <w:lang w:val="cy-GB"/>
              </w:rPr>
              <w:t xml:space="preserve">m o Bingo – y gyntaf i cael llinell </w:t>
            </w:r>
            <w:r w:rsidR="005E2176">
              <w:rPr>
                <w:lang w:val="cy-GB"/>
              </w:rPr>
              <w:t xml:space="preserve">cyn ceisio gwirio </w:t>
            </w:r>
            <w:r>
              <w:rPr>
                <w:lang w:val="cy-GB"/>
              </w:rPr>
              <w:t xml:space="preserve">pob </w:t>
            </w:r>
            <w:r w:rsidR="006B6DE2">
              <w:rPr>
                <w:lang w:val="cy-GB"/>
              </w:rPr>
              <w:t>gwrthrych sydd ar y rhestr!</w:t>
            </w:r>
            <w:r>
              <w:rPr>
                <w:lang w:val="cy-GB"/>
              </w:rPr>
              <w:t xml:space="preserve"> </w:t>
            </w:r>
          </w:p>
        </w:tc>
        <w:tc>
          <w:tcPr>
            <w:tcW w:w="4819" w:type="dxa"/>
          </w:tcPr>
          <w:p w14:paraId="5CFE8AAC" w14:textId="6F8217BA" w:rsidR="00171EAF" w:rsidRPr="000D6204" w:rsidRDefault="0004234B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Plant angen canolbwyntio ar y gwrthrychau sy’n ymddangos ar y pwerbwynt, ydy’r gwrthrych ar ei rhestr nhw?</w:t>
            </w:r>
          </w:p>
        </w:tc>
        <w:tc>
          <w:tcPr>
            <w:tcW w:w="2554" w:type="dxa"/>
          </w:tcPr>
          <w:p w14:paraId="2C1AC70C" w14:textId="13A131E2" w:rsidR="00171EAF" w:rsidRPr="000D6204" w:rsidRDefault="0004234B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Er mwyn herio’r plant, mae rhestr pacio bingo ar gael sy’n cynnwys geiriau yn unig. Sicrhau bod y plant yn ymarfer eu sgiliau darllen yn hytrach nag edrych ar llun yn unig.</w:t>
            </w:r>
          </w:p>
        </w:tc>
        <w:tc>
          <w:tcPr>
            <w:tcW w:w="2777" w:type="dxa"/>
          </w:tcPr>
          <w:p w14:paraId="1A52D3AE" w14:textId="26A18BB3" w:rsidR="00171EAF" w:rsidRPr="000D6204" w:rsidRDefault="0004234B" w:rsidP="00BF13F6">
            <w:pPr>
              <w:pStyle w:val="NoSpacing"/>
              <w:rPr>
                <w:lang w:val="cy-GB"/>
              </w:rPr>
            </w:pPr>
            <w:r>
              <w:rPr>
                <w:lang w:val="cy-GB"/>
              </w:rPr>
              <w:t>Asesu dealltwriaeth y plant wrth i’r g</w:t>
            </w:r>
            <w:r>
              <w:rPr>
                <w:rFonts w:cs="Arial"/>
                <w:lang w:val="cy-GB"/>
              </w:rPr>
              <w:t>ê</w:t>
            </w:r>
            <w:r>
              <w:rPr>
                <w:lang w:val="cy-GB"/>
              </w:rPr>
              <w:t>m Bingo dod i ben. A wnaeth yr enillwr gwirio</w:t>
            </w:r>
            <w:r w:rsidR="007658C6">
              <w:rPr>
                <w:lang w:val="cy-GB"/>
              </w:rPr>
              <w:t xml:space="preserve"> ac adnabod pob gwrthrych yn gywir?</w:t>
            </w:r>
            <w:r>
              <w:rPr>
                <w:lang w:val="cy-GB"/>
              </w:rPr>
              <w:t xml:space="preserve"> </w:t>
            </w:r>
          </w:p>
        </w:tc>
      </w:tr>
    </w:tbl>
    <w:p w14:paraId="260116EF" w14:textId="17986326" w:rsidR="00A8673B" w:rsidRPr="00122A6C" w:rsidRDefault="00A8673B" w:rsidP="000F0C1E">
      <w:pPr>
        <w:tabs>
          <w:tab w:val="left" w:pos="4118"/>
        </w:tabs>
      </w:pPr>
    </w:p>
    <w:sectPr w:rsidR="00A8673B" w:rsidRPr="00122A6C" w:rsidSect="00A9686C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D6116" w14:textId="77777777" w:rsidR="00A9686C" w:rsidRDefault="00A9686C" w:rsidP="00B24C18">
      <w:r>
        <w:separator/>
      </w:r>
    </w:p>
  </w:endnote>
  <w:endnote w:type="continuationSeparator" w:id="0">
    <w:p w14:paraId="06835000" w14:textId="77777777" w:rsidR="00A9686C" w:rsidRDefault="00A9686C" w:rsidP="00B24C18">
      <w:r>
        <w:continuationSeparator/>
      </w:r>
    </w:p>
  </w:endnote>
  <w:endnote w:type="continuationNotice" w:id="1">
    <w:p w14:paraId="10F94B2D" w14:textId="77777777" w:rsidR="00A9686C" w:rsidRDefault="00A968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C3F1D" w14:textId="77777777" w:rsidR="00A9686C" w:rsidRDefault="00A9686C" w:rsidP="00B24C18">
      <w:r>
        <w:separator/>
      </w:r>
    </w:p>
  </w:footnote>
  <w:footnote w:type="continuationSeparator" w:id="0">
    <w:p w14:paraId="0BC40015" w14:textId="77777777" w:rsidR="00A9686C" w:rsidRDefault="00A9686C" w:rsidP="00B24C18">
      <w:r>
        <w:continuationSeparator/>
      </w:r>
    </w:p>
  </w:footnote>
  <w:footnote w:type="continuationNotice" w:id="1">
    <w:p w14:paraId="3BD2A823" w14:textId="77777777" w:rsidR="00A9686C" w:rsidRDefault="00A968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234B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3EF4"/>
    <w:rsid w:val="00075BC3"/>
    <w:rsid w:val="00085055"/>
    <w:rsid w:val="0008759D"/>
    <w:rsid w:val="00092A94"/>
    <w:rsid w:val="000955EC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D6204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63A8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B7C4C"/>
    <w:rsid w:val="001D4D6A"/>
    <w:rsid w:val="001E3999"/>
    <w:rsid w:val="001E53E5"/>
    <w:rsid w:val="001F3145"/>
    <w:rsid w:val="001F3E82"/>
    <w:rsid w:val="002014FA"/>
    <w:rsid w:val="0020602E"/>
    <w:rsid w:val="0020656A"/>
    <w:rsid w:val="00207070"/>
    <w:rsid w:val="002104D3"/>
    <w:rsid w:val="00210715"/>
    <w:rsid w:val="00222B1E"/>
    <w:rsid w:val="00227EC1"/>
    <w:rsid w:val="00230105"/>
    <w:rsid w:val="0023032C"/>
    <w:rsid w:val="0023122D"/>
    <w:rsid w:val="002313F4"/>
    <w:rsid w:val="00233202"/>
    <w:rsid w:val="0023561F"/>
    <w:rsid w:val="00240993"/>
    <w:rsid w:val="00240B81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57F24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B1630"/>
    <w:rsid w:val="003C1B59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40F6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1520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2C7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2176"/>
    <w:rsid w:val="005E70E5"/>
    <w:rsid w:val="005F43A7"/>
    <w:rsid w:val="005F552A"/>
    <w:rsid w:val="005F7799"/>
    <w:rsid w:val="00600AC0"/>
    <w:rsid w:val="00602717"/>
    <w:rsid w:val="006075D4"/>
    <w:rsid w:val="00607A3B"/>
    <w:rsid w:val="006109D5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B6DE2"/>
    <w:rsid w:val="006C1A8A"/>
    <w:rsid w:val="006C6BD5"/>
    <w:rsid w:val="006C74A3"/>
    <w:rsid w:val="006D2AC0"/>
    <w:rsid w:val="006E0508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26C9E"/>
    <w:rsid w:val="00732159"/>
    <w:rsid w:val="00735F75"/>
    <w:rsid w:val="0074194D"/>
    <w:rsid w:val="00742588"/>
    <w:rsid w:val="00743189"/>
    <w:rsid w:val="007502BB"/>
    <w:rsid w:val="00752305"/>
    <w:rsid w:val="00755102"/>
    <w:rsid w:val="007658C6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D6A15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0D58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686C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C59BD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2847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072B5"/>
    <w:rsid w:val="00D13F33"/>
    <w:rsid w:val="00D20B16"/>
    <w:rsid w:val="00D20EEB"/>
    <w:rsid w:val="00D23EEA"/>
    <w:rsid w:val="00D2546C"/>
    <w:rsid w:val="00D25F11"/>
    <w:rsid w:val="00D4050E"/>
    <w:rsid w:val="00D4064C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2341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554DE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0CF5"/>
    <w:rsid w:val="00F12DDA"/>
    <w:rsid w:val="00F13071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9829BA"/>
    <w:rsid w:val="02B99047"/>
    <w:rsid w:val="02C4C1BF"/>
    <w:rsid w:val="0300972C"/>
    <w:rsid w:val="031CE6B7"/>
    <w:rsid w:val="0320E4CE"/>
    <w:rsid w:val="0337DF19"/>
    <w:rsid w:val="034F675C"/>
    <w:rsid w:val="035CBF47"/>
    <w:rsid w:val="0376E1BB"/>
    <w:rsid w:val="038BCC15"/>
    <w:rsid w:val="03AE5C79"/>
    <w:rsid w:val="03F6525D"/>
    <w:rsid w:val="0425E298"/>
    <w:rsid w:val="04621FB0"/>
    <w:rsid w:val="0481A101"/>
    <w:rsid w:val="048633A2"/>
    <w:rsid w:val="04B4C5A1"/>
    <w:rsid w:val="04CCBF0E"/>
    <w:rsid w:val="04EB37BD"/>
    <w:rsid w:val="0550B89F"/>
    <w:rsid w:val="057AAE8F"/>
    <w:rsid w:val="05C5DED6"/>
    <w:rsid w:val="05EB466E"/>
    <w:rsid w:val="0634A181"/>
    <w:rsid w:val="06EDF45E"/>
    <w:rsid w:val="076C5E49"/>
    <w:rsid w:val="082CC66E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B64B66B"/>
    <w:rsid w:val="0C26A80A"/>
    <w:rsid w:val="0C5DEFF7"/>
    <w:rsid w:val="0CCFE468"/>
    <w:rsid w:val="0D1CC2B9"/>
    <w:rsid w:val="0D5297B9"/>
    <w:rsid w:val="0DC26BE8"/>
    <w:rsid w:val="0DE35DB4"/>
    <w:rsid w:val="0E9D2743"/>
    <w:rsid w:val="0EE562F4"/>
    <w:rsid w:val="0FA47B45"/>
    <w:rsid w:val="10048CAE"/>
    <w:rsid w:val="10A915B8"/>
    <w:rsid w:val="10C560F6"/>
    <w:rsid w:val="10CCB609"/>
    <w:rsid w:val="10FA0CAA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BCCE8D"/>
    <w:rsid w:val="17CC7130"/>
    <w:rsid w:val="18008ECB"/>
    <w:rsid w:val="186C8880"/>
    <w:rsid w:val="1906CDDC"/>
    <w:rsid w:val="19F29416"/>
    <w:rsid w:val="1A9FC95F"/>
    <w:rsid w:val="1AAF6740"/>
    <w:rsid w:val="1AB1D3C9"/>
    <w:rsid w:val="1AEBB0BA"/>
    <w:rsid w:val="1B30DFA6"/>
    <w:rsid w:val="1BCF9CC0"/>
    <w:rsid w:val="1CA60971"/>
    <w:rsid w:val="1CC10046"/>
    <w:rsid w:val="1CE4A671"/>
    <w:rsid w:val="1D4951E6"/>
    <w:rsid w:val="1D761C33"/>
    <w:rsid w:val="1D914766"/>
    <w:rsid w:val="1E6F092A"/>
    <w:rsid w:val="1F998855"/>
    <w:rsid w:val="1FA7153F"/>
    <w:rsid w:val="1FF63A1D"/>
    <w:rsid w:val="2061CB3E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3D2129"/>
    <w:rsid w:val="24844C60"/>
    <w:rsid w:val="24C2235C"/>
    <w:rsid w:val="24EF20DE"/>
    <w:rsid w:val="2514C94D"/>
    <w:rsid w:val="25269B9C"/>
    <w:rsid w:val="25B8115E"/>
    <w:rsid w:val="26183380"/>
    <w:rsid w:val="263FC7AA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9DCB492"/>
    <w:rsid w:val="2A3D26F1"/>
    <w:rsid w:val="2A4829C1"/>
    <w:rsid w:val="2A9176CE"/>
    <w:rsid w:val="2AAC62AD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D14555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859B77"/>
    <w:rsid w:val="38BA5AAA"/>
    <w:rsid w:val="391216DD"/>
    <w:rsid w:val="3922300D"/>
    <w:rsid w:val="39B6A4C4"/>
    <w:rsid w:val="39FB9BB3"/>
    <w:rsid w:val="39FBCE84"/>
    <w:rsid w:val="3A051ED8"/>
    <w:rsid w:val="3A1826C3"/>
    <w:rsid w:val="3A1A7909"/>
    <w:rsid w:val="3A40C573"/>
    <w:rsid w:val="3A978EB1"/>
    <w:rsid w:val="3AB5049F"/>
    <w:rsid w:val="3AE73F4A"/>
    <w:rsid w:val="3B1409FB"/>
    <w:rsid w:val="3B65AB3D"/>
    <w:rsid w:val="3B6AD339"/>
    <w:rsid w:val="3BE1ACE4"/>
    <w:rsid w:val="3BE93D3E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3CCE61"/>
    <w:rsid w:val="469785AC"/>
    <w:rsid w:val="46C66517"/>
    <w:rsid w:val="4730CF07"/>
    <w:rsid w:val="479D84E9"/>
    <w:rsid w:val="485C6218"/>
    <w:rsid w:val="4866DF54"/>
    <w:rsid w:val="48748E56"/>
    <w:rsid w:val="48C951D8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05416D"/>
    <w:rsid w:val="4F260DE8"/>
    <w:rsid w:val="4F2822CE"/>
    <w:rsid w:val="5000AF11"/>
    <w:rsid w:val="504BCCEE"/>
    <w:rsid w:val="5079DFCC"/>
    <w:rsid w:val="5135C152"/>
    <w:rsid w:val="513EB908"/>
    <w:rsid w:val="515AC5C6"/>
    <w:rsid w:val="51F34695"/>
    <w:rsid w:val="52662907"/>
    <w:rsid w:val="52886337"/>
    <w:rsid w:val="52C5AB21"/>
    <w:rsid w:val="52D048AE"/>
    <w:rsid w:val="534E6807"/>
    <w:rsid w:val="543250E9"/>
    <w:rsid w:val="546CCA9C"/>
    <w:rsid w:val="5478A89E"/>
    <w:rsid w:val="54926688"/>
    <w:rsid w:val="55283EEB"/>
    <w:rsid w:val="5542617C"/>
    <w:rsid w:val="55696803"/>
    <w:rsid w:val="559A335C"/>
    <w:rsid w:val="55A1886F"/>
    <w:rsid w:val="562E36E9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65D7AB"/>
    <w:rsid w:val="5976D5DF"/>
    <w:rsid w:val="5A47FC10"/>
    <w:rsid w:val="5AC76CB2"/>
    <w:rsid w:val="5B2BE4F2"/>
    <w:rsid w:val="5B65F4A2"/>
    <w:rsid w:val="5BBBFBF6"/>
    <w:rsid w:val="5BCA9791"/>
    <w:rsid w:val="5BD0FE03"/>
    <w:rsid w:val="5BD15627"/>
    <w:rsid w:val="5C21D2F4"/>
    <w:rsid w:val="5C9D786D"/>
    <w:rsid w:val="5D08BACB"/>
    <w:rsid w:val="5D350443"/>
    <w:rsid w:val="5D3A0E6B"/>
    <w:rsid w:val="5DB229FA"/>
    <w:rsid w:val="5DB97F0D"/>
    <w:rsid w:val="5E1F9CDB"/>
    <w:rsid w:val="5E2B8F91"/>
    <w:rsid w:val="5E3948CE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3D52610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8A73C5"/>
    <w:rsid w:val="69F3E61E"/>
    <w:rsid w:val="6A92C3F1"/>
    <w:rsid w:val="6AFDE5C0"/>
    <w:rsid w:val="6B01D72A"/>
    <w:rsid w:val="6B0FDB18"/>
    <w:rsid w:val="6B61DEB6"/>
    <w:rsid w:val="6B9A3B2F"/>
    <w:rsid w:val="6BCAC7AA"/>
    <w:rsid w:val="6BF2666C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8003AB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555C9BE"/>
    <w:rsid w:val="7666045B"/>
    <w:rsid w:val="7668F6CD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AE22227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AC481D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customStyle="1" w:styleId="DateChar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CA0EB2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B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B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B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A0EB2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D11842-672B-4A6A-86C6-8E34512F0E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96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Naomi Davies</cp:lastModifiedBy>
  <cp:revision>26</cp:revision>
  <cp:lastPrinted>2022-04-01T06:59:00Z</cp:lastPrinted>
  <dcterms:created xsi:type="dcterms:W3CDTF">2024-04-09T09:05:00Z</dcterms:created>
  <dcterms:modified xsi:type="dcterms:W3CDTF">2024-04-15T20:03:00Z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